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3B6876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101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216B2">
              <w:rPr>
                <w:rFonts w:ascii="Arial" w:hAnsi="Arial" w:cs="Arial"/>
                <w:color w:val="002060"/>
                <w:sz w:val="40"/>
                <w:szCs w:val="40"/>
              </w:rPr>
              <w:t>0</w:t>
            </w:r>
            <w:r w:rsidR="004F3774">
              <w:rPr>
                <w:rFonts w:ascii="Arial" w:hAnsi="Arial" w:cs="Arial"/>
                <w:color w:val="002060"/>
                <w:sz w:val="40"/>
                <w:szCs w:val="40"/>
              </w:rPr>
              <w:t>3</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F5494E9"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847AA">
          <w:rPr>
            <w:noProof/>
            <w:webHidden/>
            <w:color w:val="002060"/>
          </w:rPr>
          <w:t>1</w:t>
        </w:r>
        <w:r w:rsidR="00AC19D9" w:rsidRPr="00DE1EF7">
          <w:rPr>
            <w:noProof/>
            <w:webHidden/>
            <w:color w:val="002060"/>
          </w:rPr>
          <w:fldChar w:fldCharType="end"/>
        </w:r>
      </w:hyperlink>
    </w:p>
    <w:p w14:paraId="112EDB38" w14:textId="13D6463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847AA">
          <w:rPr>
            <w:noProof/>
            <w:webHidden/>
            <w:color w:val="002060"/>
          </w:rPr>
          <w:t>1</w:t>
        </w:r>
        <w:r w:rsidR="00AC19D9" w:rsidRPr="00DE1EF7">
          <w:rPr>
            <w:noProof/>
            <w:webHidden/>
            <w:color w:val="002060"/>
          </w:rPr>
          <w:fldChar w:fldCharType="end"/>
        </w:r>
      </w:hyperlink>
    </w:p>
    <w:p w14:paraId="4D9CAD43" w14:textId="7A318F1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847AA">
          <w:rPr>
            <w:noProof/>
            <w:webHidden/>
            <w:color w:val="002060"/>
          </w:rPr>
          <w:t>1</w:t>
        </w:r>
        <w:r w:rsidR="00AC19D9" w:rsidRPr="00DE1EF7">
          <w:rPr>
            <w:noProof/>
            <w:webHidden/>
            <w:color w:val="002060"/>
          </w:rPr>
          <w:fldChar w:fldCharType="end"/>
        </w:r>
      </w:hyperlink>
    </w:p>
    <w:p w14:paraId="0EAFCCD8" w14:textId="78F107F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847AA">
          <w:rPr>
            <w:noProof/>
            <w:webHidden/>
            <w:color w:val="002060"/>
          </w:rPr>
          <w:t>1</w:t>
        </w:r>
        <w:r w:rsidR="00AC19D9" w:rsidRPr="00DE1EF7">
          <w:rPr>
            <w:noProof/>
            <w:webHidden/>
            <w:color w:val="002060"/>
          </w:rPr>
          <w:fldChar w:fldCharType="end"/>
        </w:r>
      </w:hyperlink>
    </w:p>
    <w:p w14:paraId="0952245B" w14:textId="669EE71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847AA">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2CFAFCA6" w14:textId="77777777" w:rsidR="009B0D1A" w:rsidRPr="009B0D1A" w:rsidRDefault="009B0D1A" w:rsidP="009B0D1A">
      <w:pPr>
        <w:pStyle w:val="LndNormale1"/>
        <w:rPr>
          <w:b/>
          <w:color w:val="002060"/>
          <w:sz w:val="28"/>
          <w:szCs w:val="28"/>
        </w:rPr>
      </w:pPr>
      <w:r w:rsidRPr="009B0D1A">
        <w:rPr>
          <w:b/>
          <w:color w:val="002060"/>
          <w:sz w:val="28"/>
          <w:szCs w:val="28"/>
        </w:rPr>
        <w:t>CIRCOLARE N. 64 DEL 02.04.2024</w:t>
      </w:r>
    </w:p>
    <w:p w14:paraId="28DC50B7" w14:textId="77777777" w:rsidR="009B0D1A" w:rsidRDefault="009B0D1A" w:rsidP="009B0D1A">
      <w:pPr>
        <w:pStyle w:val="LndNormale1"/>
        <w:rPr>
          <w:color w:val="002060"/>
        </w:rPr>
      </w:pPr>
    </w:p>
    <w:p w14:paraId="33BB27CD" w14:textId="0CDD824C" w:rsidR="009B0D1A" w:rsidRPr="00F04624" w:rsidRDefault="009B0D1A" w:rsidP="009B0D1A">
      <w:pPr>
        <w:pStyle w:val="LndNormale1"/>
        <w:rPr>
          <w:color w:val="002060"/>
        </w:rPr>
      </w:pPr>
      <w:r w:rsidRPr="00F04624">
        <w:rPr>
          <w:color w:val="002060"/>
        </w:rPr>
        <w:t>Si trasmette, per opportuna conoscenza, la copia della circolare n. 24-2024 elaborata dal Centro Studi Tributari della L.N.D. avente per oggetto:</w:t>
      </w:r>
    </w:p>
    <w:p w14:paraId="2DF29F7E" w14:textId="77777777" w:rsidR="009B0D1A" w:rsidRPr="00F04624" w:rsidRDefault="009B0D1A" w:rsidP="009B0D1A">
      <w:pPr>
        <w:pStyle w:val="LndNormale1"/>
        <w:rPr>
          <w:b/>
          <w:i/>
          <w:color w:val="002060"/>
        </w:rPr>
      </w:pPr>
      <w:r w:rsidRPr="00F04624">
        <w:rPr>
          <w:b/>
          <w:i/>
          <w:color w:val="002060"/>
        </w:rPr>
        <w:t>“Termine di  presentazione della domanda di accesso al contributo ex art. 35, comma 8-sexies del D.Lgs n. 36/2021”</w:t>
      </w:r>
    </w:p>
    <w:p w14:paraId="49646EC9" w14:textId="77777777" w:rsidR="009B0D1A" w:rsidRDefault="009B0D1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836ACDC" w14:textId="77777777" w:rsidR="0008457F" w:rsidRDefault="0008457F" w:rsidP="008B5F73">
      <w:pPr>
        <w:rPr>
          <w:rFonts w:ascii="Arial" w:hAnsi="Arial" w:cs="Arial"/>
          <w:b/>
          <w:bCs/>
          <w:color w:val="002060"/>
          <w:sz w:val="22"/>
          <w:szCs w:val="22"/>
        </w:rPr>
      </w:pPr>
    </w:p>
    <w:p w14:paraId="36D7957D" w14:textId="77777777" w:rsidR="009B0D1A" w:rsidRDefault="009B0D1A" w:rsidP="008B5F73">
      <w:pPr>
        <w:rPr>
          <w:rFonts w:ascii="Arial" w:hAnsi="Arial" w:cs="Arial"/>
          <w:b/>
          <w:bCs/>
          <w:color w:val="002060"/>
          <w:sz w:val="22"/>
          <w:szCs w:val="22"/>
        </w:rPr>
      </w:pPr>
    </w:p>
    <w:p w14:paraId="06F8503E" w14:textId="77777777" w:rsidR="009B0D1A" w:rsidRPr="009B0D1A" w:rsidRDefault="009B0D1A" w:rsidP="009B0D1A">
      <w:pPr>
        <w:pStyle w:val="LndNormale1"/>
        <w:rPr>
          <w:b/>
          <w:color w:val="002060"/>
          <w:sz w:val="28"/>
          <w:szCs w:val="28"/>
        </w:rPr>
      </w:pPr>
      <w:r w:rsidRPr="009B0D1A">
        <w:rPr>
          <w:b/>
          <w:color w:val="002060"/>
          <w:sz w:val="28"/>
          <w:szCs w:val="28"/>
        </w:rPr>
        <w:t>SVINCOLI EX ART. 117 BIS NOIF</w:t>
      </w:r>
    </w:p>
    <w:p w14:paraId="7F2B188F" w14:textId="77777777" w:rsidR="009B0D1A" w:rsidRPr="009B0D1A" w:rsidRDefault="009B0D1A" w:rsidP="009B0D1A">
      <w:pPr>
        <w:pStyle w:val="LndNormale1"/>
        <w:rPr>
          <w:color w:val="002060"/>
        </w:rPr>
      </w:pPr>
    </w:p>
    <w:p w14:paraId="335A3570" w14:textId="77777777" w:rsidR="009B0D1A" w:rsidRPr="009B0D1A" w:rsidRDefault="009B0D1A" w:rsidP="009B0D1A">
      <w:pPr>
        <w:pStyle w:val="LndNormale1"/>
        <w:rPr>
          <w:color w:val="002060"/>
        </w:rPr>
      </w:pPr>
      <w:r w:rsidRPr="009B0D1A">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26C0DD89" w14:textId="77777777" w:rsidR="009B0D1A" w:rsidRPr="009B0D1A" w:rsidRDefault="009B0D1A" w:rsidP="009B0D1A">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9B0D1A" w:rsidRPr="009B0D1A" w14:paraId="002DE414" w14:textId="77777777" w:rsidTr="00471F63">
        <w:tc>
          <w:tcPr>
            <w:tcW w:w="1265" w:type="dxa"/>
          </w:tcPr>
          <w:p w14:paraId="4FFF8E0F" w14:textId="77777777" w:rsidR="009B0D1A" w:rsidRPr="009B0D1A" w:rsidRDefault="009B0D1A" w:rsidP="00471F63">
            <w:pPr>
              <w:pStyle w:val="LndNormale1"/>
              <w:jc w:val="center"/>
              <w:rPr>
                <w:b/>
                <w:color w:val="002060"/>
              </w:rPr>
            </w:pPr>
            <w:r w:rsidRPr="009B0D1A">
              <w:rPr>
                <w:b/>
                <w:color w:val="002060"/>
              </w:rPr>
              <w:t>Matricola</w:t>
            </w:r>
          </w:p>
        </w:tc>
        <w:tc>
          <w:tcPr>
            <w:tcW w:w="2756" w:type="dxa"/>
          </w:tcPr>
          <w:p w14:paraId="19F9C59F" w14:textId="77777777" w:rsidR="009B0D1A" w:rsidRPr="009B0D1A" w:rsidRDefault="009B0D1A" w:rsidP="00471F63">
            <w:pPr>
              <w:pStyle w:val="LndNormale1"/>
              <w:jc w:val="center"/>
              <w:rPr>
                <w:b/>
                <w:color w:val="002060"/>
              </w:rPr>
            </w:pPr>
            <w:r w:rsidRPr="009B0D1A">
              <w:rPr>
                <w:b/>
                <w:color w:val="002060"/>
              </w:rPr>
              <w:t>Calciatore</w:t>
            </w:r>
          </w:p>
        </w:tc>
        <w:tc>
          <w:tcPr>
            <w:tcW w:w="1273" w:type="dxa"/>
          </w:tcPr>
          <w:p w14:paraId="1E1F1505" w14:textId="77777777" w:rsidR="009B0D1A" w:rsidRPr="009B0D1A" w:rsidRDefault="009B0D1A" w:rsidP="00471F63">
            <w:pPr>
              <w:pStyle w:val="LndNormale1"/>
              <w:jc w:val="center"/>
              <w:rPr>
                <w:b/>
                <w:color w:val="002060"/>
              </w:rPr>
            </w:pPr>
            <w:r w:rsidRPr="009B0D1A">
              <w:rPr>
                <w:b/>
                <w:color w:val="002060"/>
              </w:rPr>
              <w:t>Nascita</w:t>
            </w:r>
          </w:p>
        </w:tc>
        <w:tc>
          <w:tcPr>
            <w:tcW w:w="1182" w:type="dxa"/>
          </w:tcPr>
          <w:p w14:paraId="29761365" w14:textId="77777777" w:rsidR="009B0D1A" w:rsidRPr="009B0D1A" w:rsidRDefault="009B0D1A" w:rsidP="00471F63">
            <w:pPr>
              <w:pStyle w:val="LndNormale1"/>
              <w:jc w:val="center"/>
              <w:rPr>
                <w:b/>
                <w:color w:val="002060"/>
              </w:rPr>
            </w:pPr>
            <w:r w:rsidRPr="009B0D1A">
              <w:rPr>
                <w:b/>
                <w:color w:val="002060"/>
              </w:rPr>
              <w:t>Matricola</w:t>
            </w:r>
          </w:p>
        </w:tc>
        <w:tc>
          <w:tcPr>
            <w:tcW w:w="3436" w:type="dxa"/>
          </w:tcPr>
          <w:p w14:paraId="31D2D479" w14:textId="77777777" w:rsidR="009B0D1A" w:rsidRPr="009B0D1A" w:rsidRDefault="009B0D1A" w:rsidP="00471F63">
            <w:pPr>
              <w:pStyle w:val="LndNormale1"/>
              <w:jc w:val="center"/>
              <w:rPr>
                <w:b/>
                <w:color w:val="002060"/>
              </w:rPr>
            </w:pPr>
            <w:r w:rsidRPr="009B0D1A">
              <w:rPr>
                <w:b/>
                <w:color w:val="002060"/>
              </w:rPr>
              <w:t>Società</w:t>
            </w:r>
          </w:p>
        </w:tc>
      </w:tr>
      <w:tr w:rsidR="009B0D1A" w:rsidRPr="009B0D1A" w14:paraId="1DAD8128" w14:textId="77777777" w:rsidTr="00471F63">
        <w:tc>
          <w:tcPr>
            <w:tcW w:w="1265" w:type="dxa"/>
          </w:tcPr>
          <w:p w14:paraId="7B9376A1" w14:textId="77777777" w:rsidR="009B0D1A" w:rsidRPr="009B0D1A" w:rsidRDefault="009B0D1A" w:rsidP="00471F63">
            <w:pPr>
              <w:pStyle w:val="LndNormale1"/>
              <w:rPr>
                <w:color w:val="002060"/>
                <w:sz w:val="20"/>
              </w:rPr>
            </w:pPr>
            <w:r w:rsidRPr="009B0D1A">
              <w:rPr>
                <w:color w:val="002060"/>
                <w:sz w:val="20"/>
              </w:rPr>
              <w:t>6889952</w:t>
            </w:r>
          </w:p>
        </w:tc>
        <w:tc>
          <w:tcPr>
            <w:tcW w:w="2756" w:type="dxa"/>
          </w:tcPr>
          <w:p w14:paraId="633AF480" w14:textId="77777777" w:rsidR="009B0D1A" w:rsidRPr="009B0D1A" w:rsidRDefault="009B0D1A" w:rsidP="00471F63">
            <w:pPr>
              <w:pStyle w:val="LndNormale1"/>
              <w:rPr>
                <w:color w:val="002060"/>
                <w:sz w:val="20"/>
              </w:rPr>
            </w:pPr>
            <w:r w:rsidRPr="009B0D1A">
              <w:rPr>
                <w:color w:val="002060"/>
                <w:sz w:val="20"/>
              </w:rPr>
              <w:t>ALOUAN MOHAMED KARI</w:t>
            </w:r>
          </w:p>
        </w:tc>
        <w:tc>
          <w:tcPr>
            <w:tcW w:w="1273" w:type="dxa"/>
          </w:tcPr>
          <w:p w14:paraId="67C2BE05" w14:textId="77777777" w:rsidR="009B0D1A" w:rsidRPr="009B0D1A" w:rsidRDefault="009B0D1A" w:rsidP="00471F63">
            <w:pPr>
              <w:pStyle w:val="LndNormale1"/>
              <w:rPr>
                <w:color w:val="002060"/>
                <w:sz w:val="20"/>
              </w:rPr>
            </w:pPr>
            <w:r w:rsidRPr="009B0D1A">
              <w:rPr>
                <w:color w:val="002060"/>
                <w:sz w:val="20"/>
              </w:rPr>
              <w:t>14.07.2002</w:t>
            </w:r>
          </w:p>
        </w:tc>
        <w:tc>
          <w:tcPr>
            <w:tcW w:w="1182" w:type="dxa"/>
          </w:tcPr>
          <w:p w14:paraId="3500B8C2" w14:textId="77777777" w:rsidR="009B0D1A" w:rsidRPr="009B0D1A" w:rsidRDefault="009B0D1A" w:rsidP="00471F63">
            <w:pPr>
              <w:pStyle w:val="LndNormale1"/>
              <w:rPr>
                <w:color w:val="002060"/>
                <w:sz w:val="20"/>
              </w:rPr>
            </w:pPr>
            <w:r w:rsidRPr="009B0D1A">
              <w:rPr>
                <w:color w:val="002060"/>
                <w:sz w:val="20"/>
              </w:rPr>
              <w:t>914.474</w:t>
            </w:r>
          </w:p>
        </w:tc>
        <w:tc>
          <w:tcPr>
            <w:tcW w:w="3436" w:type="dxa"/>
          </w:tcPr>
          <w:p w14:paraId="77BCB660" w14:textId="77777777" w:rsidR="009B0D1A" w:rsidRPr="009B0D1A" w:rsidRDefault="009B0D1A" w:rsidP="00471F63">
            <w:pPr>
              <w:pStyle w:val="LndNormale1"/>
              <w:rPr>
                <w:color w:val="002060"/>
                <w:sz w:val="20"/>
              </w:rPr>
            </w:pPr>
            <w:r w:rsidRPr="009B0D1A">
              <w:rPr>
                <w:color w:val="002060"/>
                <w:sz w:val="20"/>
              </w:rPr>
              <w:t>SSDRL MONTURANO CALCIO</w:t>
            </w:r>
          </w:p>
        </w:tc>
      </w:tr>
    </w:tbl>
    <w:p w14:paraId="24408DCF" w14:textId="77777777" w:rsidR="009B0D1A" w:rsidRPr="009B0D1A" w:rsidRDefault="009B0D1A" w:rsidP="009B0D1A">
      <w:pPr>
        <w:rPr>
          <w:rFonts w:ascii="Arial" w:hAnsi="Arial" w:cs="Arial"/>
          <w:color w:val="002060"/>
          <w:sz w:val="22"/>
          <w:szCs w:val="22"/>
        </w:rPr>
      </w:pPr>
    </w:p>
    <w:p w14:paraId="5B8D1377" w14:textId="77777777" w:rsidR="009B0D1A" w:rsidRPr="009B0D1A" w:rsidRDefault="009B0D1A" w:rsidP="009B0D1A">
      <w:pPr>
        <w:rPr>
          <w:rFonts w:ascii="Arial" w:hAnsi="Arial" w:cs="Arial"/>
          <w:color w:val="002060"/>
          <w:sz w:val="22"/>
          <w:szCs w:val="22"/>
        </w:rPr>
      </w:pPr>
    </w:p>
    <w:p w14:paraId="4E30B131" w14:textId="77777777" w:rsidR="009B0D1A" w:rsidRPr="009B0D1A" w:rsidRDefault="009B0D1A" w:rsidP="009B0D1A">
      <w:pPr>
        <w:pStyle w:val="LndNormale1"/>
        <w:rPr>
          <w:b/>
          <w:color w:val="002060"/>
          <w:sz w:val="28"/>
          <w:szCs w:val="28"/>
        </w:rPr>
      </w:pPr>
      <w:r w:rsidRPr="009B0D1A">
        <w:rPr>
          <w:b/>
          <w:color w:val="002060"/>
          <w:sz w:val="28"/>
          <w:szCs w:val="28"/>
        </w:rPr>
        <w:t>ANNULLAMENTO TESSERAMENTI ANNUALI</w:t>
      </w:r>
    </w:p>
    <w:p w14:paraId="3D0A9365" w14:textId="77777777" w:rsidR="009B0D1A" w:rsidRPr="009B0D1A" w:rsidRDefault="009B0D1A" w:rsidP="009B0D1A">
      <w:pPr>
        <w:pStyle w:val="LndNormale1"/>
        <w:rPr>
          <w:color w:val="002060"/>
        </w:rPr>
      </w:pPr>
    </w:p>
    <w:p w14:paraId="59C5676D" w14:textId="77777777" w:rsidR="009B0D1A" w:rsidRPr="009B0D1A" w:rsidRDefault="009B0D1A" w:rsidP="009B0D1A">
      <w:pPr>
        <w:pStyle w:val="LndNormale1"/>
        <w:rPr>
          <w:color w:val="002060"/>
        </w:rPr>
      </w:pPr>
      <w:r w:rsidRPr="009B0D1A">
        <w:rPr>
          <w:color w:val="002060"/>
        </w:rPr>
        <w:t>Vista la richiesta di annullamento presentata dagli esercenti attività genitoriale, la FIGC, preso atto delle motivazioni addotte, ha ritenuto di accogliere le richieste di revoca del tesseramento relative ai giovane calciatore in calce, a far data del presente Comunicato Ufficiale:</w:t>
      </w:r>
    </w:p>
    <w:p w14:paraId="051DA35B" w14:textId="77777777" w:rsidR="009B0D1A" w:rsidRPr="009B0D1A" w:rsidRDefault="009B0D1A" w:rsidP="009B0D1A">
      <w:pPr>
        <w:pStyle w:val="LndNormale1"/>
        <w:rPr>
          <w:b/>
          <w:color w:val="002060"/>
        </w:rPr>
      </w:pPr>
      <w:r w:rsidRPr="009B0D1A">
        <w:rPr>
          <w:b/>
          <w:color w:val="002060"/>
        </w:rPr>
        <w:t>PJETRAJ DIEGO</w:t>
      </w:r>
      <w:r w:rsidRPr="009B0D1A">
        <w:rPr>
          <w:b/>
          <w:color w:val="002060"/>
        </w:rPr>
        <w:tab/>
      </w:r>
      <w:r w:rsidRPr="009B0D1A">
        <w:rPr>
          <w:b/>
          <w:color w:val="002060"/>
        </w:rPr>
        <w:tab/>
        <w:t>nato 27.03.2012</w:t>
      </w:r>
      <w:r w:rsidRPr="009B0D1A">
        <w:rPr>
          <w:b/>
          <w:color w:val="002060"/>
        </w:rPr>
        <w:tab/>
        <w:t>60.249 CLUENTINA CALCIO</w:t>
      </w:r>
    </w:p>
    <w:p w14:paraId="0629A700" w14:textId="77777777" w:rsidR="009B0D1A" w:rsidRPr="0008457F" w:rsidRDefault="009B0D1A"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344D91" w14:textId="77777777" w:rsidR="008D571F" w:rsidRPr="00882766" w:rsidRDefault="008D571F" w:rsidP="008D571F">
      <w:pPr>
        <w:pStyle w:val="breakline"/>
        <w:rPr>
          <w:color w:val="002060"/>
        </w:rPr>
      </w:pPr>
    </w:p>
    <w:p w14:paraId="43909FCC" w14:textId="77777777" w:rsidR="008D571F" w:rsidRPr="00882766" w:rsidRDefault="008D571F" w:rsidP="008D571F">
      <w:pPr>
        <w:pStyle w:val="titolocampionato0"/>
        <w:shd w:val="clear" w:color="auto" w:fill="CCCCCC"/>
        <w:spacing w:before="80" w:after="40"/>
        <w:rPr>
          <w:color w:val="002060"/>
        </w:rPr>
      </w:pPr>
      <w:r w:rsidRPr="00882766">
        <w:rPr>
          <w:color w:val="002060"/>
        </w:rPr>
        <w:t>CALCIO A CINQUE SERIE C1</w:t>
      </w:r>
    </w:p>
    <w:p w14:paraId="1E4F3326" w14:textId="77777777" w:rsidR="008D571F" w:rsidRPr="00882766" w:rsidRDefault="008D571F" w:rsidP="008D571F">
      <w:pPr>
        <w:pStyle w:val="titoloprinc0"/>
        <w:rPr>
          <w:color w:val="002060"/>
        </w:rPr>
      </w:pPr>
      <w:r w:rsidRPr="00882766">
        <w:rPr>
          <w:color w:val="002060"/>
        </w:rPr>
        <w:t>CLASSIFICA</w:t>
      </w:r>
    </w:p>
    <w:p w14:paraId="5F69EAB5" w14:textId="77777777" w:rsidR="008D571F" w:rsidRPr="00882766" w:rsidRDefault="008D571F" w:rsidP="008D571F">
      <w:pPr>
        <w:pStyle w:val="breakline"/>
        <w:rPr>
          <w:color w:val="002060"/>
        </w:rPr>
      </w:pPr>
    </w:p>
    <w:p w14:paraId="7D5DFA8A" w14:textId="77777777" w:rsidR="008D571F" w:rsidRPr="00882766" w:rsidRDefault="008D571F" w:rsidP="008D571F">
      <w:pPr>
        <w:pStyle w:val="breakline"/>
        <w:rPr>
          <w:color w:val="002060"/>
        </w:rPr>
      </w:pPr>
    </w:p>
    <w:p w14:paraId="196189B4"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270F5671"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C84BF"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D82BC"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D16A0"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9D809"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197ED"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E43F4"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1ADDA"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73F3E"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1E618"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505E1" w14:textId="77777777" w:rsidR="008D571F" w:rsidRPr="00882766" w:rsidRDefault="008D571F" w:rsidP="00471F63">
            <w:pPr>
              <w:pStyle w:val="headertabella0"/>
              <w:rPr>
                <w:color w:val="002060"/>
              </w:rPr>
            </w:pPr>
            <w:r w:rsidRPr="00882766">
              <w:rPr>
                <w:color w:val="002060"/>
              </w:rPr>
              <w:t>PE</w:t>
            </w:r>
          </w:p>
        </w:tc>
      </w:tr>
      <w:tr w:rsidR="008D571F" w:rsidRPr="00882766" w14:paraId="118DD959"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3EE64" w14:textId="77777777" w:rsidR="008D571F" w:rsidRPr="00882766" w:rsidRDefault="008D571F" w:rsidP="00471F63">
            <w:pPr>
              <w:pStyle w:val="rowtabella0"/>
              <w:rPr>
                <w:color w:val="002060"/>
              </w:rPr>
            </w:pPr>
            <w:r w:rsidRPr="00882766">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34CB"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07A5"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0BBF"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912E"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4FAD"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8201" w14:textId="77777777" w:rsidR="008D571F" w:rsidRPr="00882766" w:rsidRDefault="008D571F" w:rsidP="00471F63">
            <w:pPr>
              <w:pStyle w:val="rowtabella0"/>
              <w:jc w:val="center"/>
              <w:rPr>
                <w:color w:val="002060"/>
              </w:rPr>
            </w:pPr>
            <w:r w:rsidRPr="00882766">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3841" w14:textId="77777777" w:rsidR="008D571F" w:rsidRPr="00882766" w:rsidRDefault="008D571F" w:rsidP="00471F63">
            <w:pPr>
              <w:pStyle w:val="rowtabella0"/>
              <w:jc w:val="center"/>
              <w:rPr>
                <w:color w:val="002060"/>
              </w:rPr>
            </w:pPr>
            <w:r w:rsidRPr="008827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DF1ED" w14:textId="77777777" w:rsidR="008D571F" w:rsidRPr="00882766" w:rsidRDefault="008D571F" w:rsidP="00471F63">
            <w:pPr>
              <w:pStyle w:val="rowtabella0"/>
              <w:jc w:val="center"/>
              <w:rPr>
                <w:color w:val="002060"/>
              </w:rPr>
            </w:pPr>
            <w:r w:rsidRPr="008827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E28C" w14:textId="77777777" w:rsidR="008D571F" w:rsidRPr="00882766" w:rsidRDefault="008D571F" w:rsidP="00471F63">
            <w:pPr>
              <w:pStyle w:val="rowtabella0"/>
              <w:jc w:val="center"/>
              <w:rPr>
                <w:color w:val="002060"/>
              </w:rPr>
            </w:pPr>
            <w:r w:rsidRPr="00882766">
              <w:rPr>
                <w:color w:val="002060"/>
              </w:rPr>
              <w:t>0</w:t>
            </w:r>
          </w:p>
        </w:tc>
      </w:tr>
      <w:tr w:rsidR="008D571F" w:rsidRPr="00882766" w14:paraId="1B2BDAC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7DF90" w14:textId="77777777" w:rsidR="008D571F" w:rsidRPr="00882766" w:rsidRDefault="008D571F" w:rsidP="00471F63">
            <w:pPr>
              <w:pStyle w:val="rowtabella0"/>
              <w:rPr>
                <w:color w:val="002060"/>
              </w:rPr>
            </w:pPr>
            <w:r w:rsidRPr="0088276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5295"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EB9C"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6C1A"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16A2"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21FD"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B848" w14:textId="77777777" w:rsidR="008D571F" w:rsidRPr="00882766" w:rsidRDefault="008D571F" w:rsidP="00471F63">
            <w:pPr>
              <w:pStyle w:val="rowtabella0"/>
              <w:jc w:val="center"/>
              <w:rPr>
                <w:color w:val="002060"/>
              </w:rPr>
            </w:pPr>
            <w:r w:rsidRPr="00882766">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8609" w14:textId="77777777" w:rsidR="008D571F" w:rsidRPr="00882766" w:rsidRDefault="008D571F" w:rsidP="00471F63">
            <w:pPr>
              <w:pStyle w:val="rowtabella0"/>
              <w:jc w:val="center"/>
              <w:rPr>
                <w:color w:val="002060"/>
              </w:rPr>
            </w:pPr>
            <w:r w:rsidRPr="008827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E5FB" w14:textId="77777777" w:rsidR="008D571F" w:rsidRPr="00882766" w:rsidRDefault="008D571F" w:rsidP="00471F63">
            <w:pPr>
              <w:pStyle w:val="rowtabella0"/>
              <w:jc w:val="center"/>
              <w:rPr>
                <w:color w:val="002060"/>
              </w:rPr>
            </w:pPr>
            <w:r w:rsidRPr="008827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9871" w14:textId="77777777" w:rsidR="008D571F" w:rsidRPr="00882766" w:rsidRDefault="008D571F" w:rsidP="00471F63">
            <w:pPr>
              <w:pStyle w:val="rowtabella0"/>
              <w:jc w:val="center"/>
              <w:rPr>
                <w:color w:val="002060"/>
              </w:rPr>
            </w:pPr>
            <w:r w:rsidRPr="00882766">
              <w:rPr>
                <w:color w:val="002060"/>
              </w:rPr>
              <w:t>0</w:t>
            </w:r>
          </w:p>
        </w:tc>
      </w:tr>
      <w:tr w:rsidR="008D571F" w:rsidRPr="00882766" w14:paraId="0148AE4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3DE53" w14:textId="77777777" w:rsidR="008D571F" w:rsidRPr="00882766" w:rsidRDefault="008D571F" w:rsidP="00471F63">
            <w:pPr>
              <w:pStyle w:val="rowtabella0"/>
              <w:rPr>
                <w:color w:val="002060"/>
                <w:lang w:val="es-ES"/>
              </w:rPr>
            </w:pPr>
            <w:r w:rsidRPr="00882766">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098C"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BE8D9"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8E05"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530B4"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4FE6"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CA3F" w14:textId="77777777" w:rsidR="008D571F" w:rsidRPr="00882766" w:rsidRDefault="008D571F" w:rsidP="00471F63">
            <w:pPr>
              <w:pStyle w:val="rowtabella0"/>
              <w:jc w:val="center"/>
              <w:rPr>
                <w:color w:val="002060"/>
              </w:rPr>
            </w:pPr>
            <w:r w:rsidRPr="008827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CCBA" w14:textId="77777777" w:rsidR="008D571F" w:rsidRPr="00882766" w:rsidRDefault="008D571F" w:rsidP="00471F63">
            <w:pPr>
              <w:pStyle w:val="rowtabella0"/>
              <w:jc w:val="center"/>
              <w:rPr>
                <w:color w:val="002060"/>
              </w:rPr>
            </w:pPr>
            <w:r w:rsidRPr="008827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AD06"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9486" w14:textId="77777777" w:rsidR="008D571F" w:rsidRPr="00882766" w:rsidRDefault="008D571F" w:rsidP="00471F63">
            <w:pPr>
              <w:pStyle w:val="rowtabella0"/>
              <w:jc w:val="center"/>
              <w:rPr>
                <w:color w:val="002060"/>
              </w:rPr>
            </w:pPr>
            <w:r w:rsidRPr="00882766">
              <w:rPr>
                <w:color w:val="002060"/>
              </w:rPr>
              <w:t>0</w:t>
            </w:r>
          </w:p>
        </w:tc>
      </w:tr>
      <w:tr w:rsidR="008D571F" w:rsidRPr="00882766" w14:paraId="1A8AB15F"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1915C" w14:textId="77777777" w:rsidR="008D571F" w:rsidRPr="00882766" w:rsidRDefault="008D571F" w:rsidP="00471F63">
            <w:pPr>
              <w:pStyle w:val="rowtabella0"/>
              <w:rPr>
                <w:color w:val="002060"/>
              </w:rPr>
            </w:pPr>
            <w:r w:rsidRPr="0088276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5489" w14:textId="77777777" w:rsidR="008D571F" w:rsidRPr="00882766" w:rsidRDefault="008D571F" w:rsidP="00471F63">
            <w:pPr>
              <w:pStyle w:val="rowtabella0"/>
              <w:jc w:val="center"/>
              <w:rPr>
                <w:color w:val="002060"/>
              </w:rPr>
            </w:pPr>
            <w:r w:rsidRPr="008827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1D01B"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96875"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49BD"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AD9B"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D3E6" w14:textId="77777777" w:rsidR="008D571F" w:rsidRPr="00882766" w:rsidRDefault="008D571F" w:rsidP="00471F63">
            <w:pPr>
              <w:pStyle w:val="rowtabella0"/>
              <w:jc w:val="center"/>
              <w:rPr>
                <w:color w:val="002060"/>
              </w:rPr>
            </w:pPr>
            <w:r w:rsidRPr="00882766">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E80E" w14:textId="77777777" w:rsidR="008D571F" w:rsidRPr="00882766" w:rsidRDefault="008D571F" w:rsidP="00471F63">
            <w:pPr>
              <w:pStyle w:val="rowtabella0"/>
              <w:jc w:val="center"/>
              <w:rPr>
                <w:color w:val="002060"/>
              </w:rPr>
            </w:pPr>
            <w:r w:rsidRPr="008827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688F" w14:textId="77777777" w:rsidR="008D571F" w:rsidRPr="00882766" w:rsidRDefault="008D571F" w:rsidP="00471F63">
            <w:pPr>
              <w:pStyle w:val="rowtabella0"/>
              <w:jc w:val="center"/>
              <w:rPr>
                <w:color w:val="002060"/>
              </w:rPr>
            </w:pPr>
            <w:r w:rsidRPr="008827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1F903" w14:textId="77777777" w:rsidR="008D571F" w:rsidRPr="00882766" w:rsidRDefault="008D571F" w:rsidP="00471F63">
            <w:pPr>
              <w:pStyle w:val="rowtabella0"/>
              <w:jc w:val="center"/>
              <w:rPr>
                <w:color w:val="002060"/>
              </w:rPr>
            </w:pPr>
            <w:r w:rsidRPr="00882766">
              <w:rPr>
                <w:color w:val="002060"/>
              </w:rPr>
              <w:t>0</w:t>
            </w:r>
          </w:p>
        </w:tc>
      </w:tr>
      <w:tr w:rsidR="008D571F" w:rsidRPr="00882766" w14:paraId="3E6A748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355B6" w14:textId="77777777" w:rsidR="008D571F" w:rsidRPr="00882766" w:rsidRDefault="008D571F" w:rsidP="00471F63">
            <w:pPr>
              <w:pStyle w:val="rowtabella0"/>
              <w:rPr>
                <w:color w:val="002060"/>
              </w:rPr>
            </w:pPr>
            <w:r w:rsidRPr="0088276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1CE8" w14:textId="77777777" w:rsidR="008D571F" w:rsidRPr="00882766" w:rsidRDefault="008D571F" w:rsidP="00471F63">
            <w:pPr>
              <w:pStyle w:val="rowtabella0"/>
              <w:jc w:val="center"/>
              <w:rPr>
                <w:color w:val="002060"/>
              </w:rPr>
            </w:pPr>
            <w:r w:rsidRPr="008827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B86F"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7774"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8405"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D766E"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1FCC" w14:textId="77777777" w:rsidR="008D571F" w:rsidRPr="00882766" w:rsidRDefault="008D571F" w:rsidP="00471F63">
            <w:pPr>
              <w:pStyle w:val="rowtabella0"/>
              <w:jc w:val="center"/>
              <w:rPr>
                <w:color w:val="002060"/>
              </w:rPr>
            </w:pPr>
            <w:r w:rsidRPr="00882766">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193AC" w14:textId="77777777" w:rsidR="008D571F" w:rsidRPr="00882766" w:rsidRDefault="008D571F" w:rsidP="00471F63">
            <w:pPr>
              <w:pStyle w:val="rowtabella0"/>
              <w:jc w:val="center"/>
              <w:rPr>
                <w:color w:val="002060"/>
              </w:rPr>
            </w:pPr>
            <w:r w:rsidRPr="008827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2106"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C077" w14:textId="77777777" w:rsidR="008D571F" w:rsidRPr="00882766" w:rsidRDefault="008D571F" w:rsidP="00471F63">
            <w:pPr>
              <w:pStyle w:val="rowtabella0"/>
              <w:jc w:val="center"/>
              <w:rPr>
                <w:color w:val="002060"/>
              </w:rPr>
            </w:pPr>
            <w:r w:rsidRPr="00882766">
              <w:rPr>
                <w:color w:val="002060"/>
              </w:rPr>
              <w:t>0</w:t>
            </w:r>
          </w:p>
        </w:tc>
      </w:tr>
      <w:tr w:rsidR="008D571F" w:rsidRPr="00882766" w14:paraId="25DC871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5ADC6" w14:textId="77777777" w:rsidR="008D571F" w:rsidRPr="00882766" w:rsidRDefault="008D571F" w:rsidP="00471F63">
            <w:pPr>
              <w:pStyle w:val="rowtabella0"/>
              <w:rPr>
                <w:color w:val="002060"/>
              </w:rPr>
            </w:pPr>
            <w:r w:rsidRPr="0088276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83E07" w14:textId="77777777" w:rsidR="008D571F" w:rsidRPr="00882766" w:rsidRDefault="008D571F" w:rsidP="00471F63">
            <w:pPr>
              <w:pStyle w:val="rowtabella0"/>
              <w:jc w:val="center"/>
              <w:rPr>
                <w:color w:val="002060"/>
              </w:rPr>
            </w:pPr>
            <w:r w:rsidRPr="008827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55C2"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A454"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14D8"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4C47"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2745" w14:textId="77777777" w:rsidR="008D571F" w:rsidRPr="00882766" w:rsidRDefault="008D571F" w:rsidP="00471F63">
            <w:pPr>
              <w:pStyle w:val="rowtabella0"/>
              <w:jc w:val="center"/>
              <w:rPr>
                <w:color w:val="002060"/>
              </w:rPr>
            </w:pPr>
            <w:r w:rsidRPr="0088276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155FD" w14:textId="77777777" w:rsidR="008D571F" w:rsidRPr="00882766" w:rsidRDefault="008D571F" w:rsidP="00471F63">
            <w:pPr>
              <w:pStyle w:val="rowtabella0"/>
              <w:jc w:val="center"/>
              <w:rPr>
                <w:color w:val="002060"/>
              </w:rPr>
            </w:pPr>
            <w:r w:rsidRPr="008827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8F2C"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50AA" w14:textId="77777777" w:rsidR="008D571F" w:rsidRPr="00882766" w:rsidRDefault="008D571F" w:rsidP="00471F63">
            <w:pPr>
              <w:pStyle w:val="rowtabella0"/>
              <w:jc w:val="center"/>
              <w:rPr>
                <w:color w:val="002060"/>
              </w:rPr>
            </w:pPr>
            <w:r w:rsidRPr="00882766">
              <w:rPr>
                <w:color w:val="002060"/>
              </w:rPr>
              <w:t>0</w:t>
            </w:r>
          </w:p>
        </w:tc>
      </w:tr>
      <w:tr w:rsidR="008D571F" w:rsidRPr="00882766" w14:paraId="5D546CD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83908" w14:textId="77777777" w:rsidR="008D571F" w:rsidRPr="00882766" w:rsidRDefault="008D571F" w:rsidP="00471F63">
            <w:pPr>
              <w:pStyle w:val="rowtabella0"/>
              <w:rPr>
                <w:color w:val="002060"/>
              </w:rPr>
            </w:pPr>
            <w:r w:rsidRPr="0088276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A50C"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9F98"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42B8"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3EAB"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1E4E"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7DAA" w14:textId="77777777" w:rsidR="008D571F" w:rsidRPr="00882766" w:rsidRDefault="008D571F" w:rsidP="00471F63">
            <w:pPr>
              <w:pStyle w:val="rowtabella0"/>
              <w:jc w:val="center"/>
              <w:rPr>
                <w:color w:val="002060"/>
              </w:rPr>
            </w:pPr>
            <w:r w:rsidRPr="00882766">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A8BE" w14:textId="77777777" w:rsidR="008D571F" w:rsidRPr="00882766" w:rsidRDefault="008D571F" w:rsidP="00471F63">
            <w:pPr>
              <w:pStyle w:val="rowtabella0"/>
              <w:jc w:val="center"/>
              <w:rPr>
                <w:color w:val="002060"/>
              </w:rPr>
            </w:pPr>
            <w:r w:rsidRPr="00882766">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4D87"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F8FA" w14:textId="77777777" w:rsidR="008D571F" w:rsidRPr="00882766" w:rsidRDefault="008D571F" w:rsidP="00471F63">
            <w:pPr>
              <w:pStyle w:val="rowtabella0"/>
              <w:jc w:val="center"/>
              <w:rPr>
                <w:color w:val="002060"/>
              </w:rPr>
            </w:pPr>
            <w:r w:rsidRPr="00882766">
              <w:rPr>
                <w:color w:val="002060"/>
              </w:rPr>
              <w:t>0</w:t>
            </w:r>
          </w:p>
        </w:tc>
      </w:tr>
      <w:tr w:rsidR="008D571F" w:rsidRPr="00882766" w14:paraId="00EA37B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0E5D4" w14:textId="77777777" w:rsidR="008D571F" w:rsidRPr="00882766" w:rsidRDefault="008D571F" w:rsidP="00471F63">
            <w:pPr>
              <w:pStyle w:val="rowtabella0"/>
              <w:rPr>
                <w:color w:val="002060"/>
              </w:rPr>
            </w:pPr>
            <w:r w:rsidRPr="00882766">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DA871"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DA43"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8DC55"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983A"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B07A"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1621" w14:textId="77777777" w:rsidR="008D571F" w:rsidRPr="00882766" w:rsidRDefault="008D571F" w:rsidP="00471F63">
            <w:pPr>
              <w:pStyle w:val="rowtabella0"/>
              <w:jc w:val="center"/>
              <w:rPr>
                <w:color w:val="002060"/>
              </w:rPr>
            </w:pPr>
            <w:r w:rsidRPr="008827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D9B7" w14:textId="77777777" w:rsidR="008D571F" w:rsidRPr="00882766" w:rsidRDefault="008D571F" w:rsidP="00471F63">
            <w:pPr>
              <w:pStyle w:val="rowtabella0"/>
              <w:jc w:val="center"/>
              <w:rPr>
                <w:color w:val="002060"/>
              </w:rPr>
            </w:pPr>
            <w:r w:rsidRPr="008827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0045"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3926" w14:textId="77777777" w:rsidR="008D571F" w:rsidRPr="00882766" w:rsidRDefault="008D571F" w:rsidP="00471F63">
            <w:pPr>
              <w:pStyle w:val="rowtabella0"/>
              <w:jc w:val="center"/>
              <w:rPr>
                <w:color w:val="002060"/>
              </w:rPr>
            </w:pPr>
            <w:r w:rsidRPr="00882766">
              <w:rPr>
                <w:color w:val="002060"/>
              </w:rPr>
              <w:t>0</w:t>
            </w:r>
          </w:p>
        </w:tc>
      </w:tr>
      <w:tr w:rsidR="008D571F" w:rsidRPr="00882766" w14:paraId="43FCF75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8BB01" w14:textId="77777777" w:rsidR="008D571F" w:rsidRPr="00882766" w:rsidRDefault="008D571F" w:rsidP="00471F63">
            <w:pPr>
              <w:pStyle w:val="rowtabella0"/>
              <w:rPr>
                <w:color w:val="002060"/>
              </w:rPr>
            </w:pPr>
            <w:r w:rsidRPr="00882766">
              <w:rPr>
                <w:color w:val="002060"/>
              </w:rPr>
              <w:lastRenderedPageBreak/>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E670"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2A32"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A97A4"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5E13"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BD2B"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F249" w14:textId="77777777" w:rsidR="008D571F" w:rsidRPr="00882766" w:rsidRDefault="008D571F" w:rsidP="00471F63">
            <w:pPr>
              <w:pStyle w:val="rowtabella0"/>
              <w:jc w:val="center"/>
              <w:rPr>
                <w:color w:val="002060"/>
              </w:rPr>
            </w:pPr>
            <w:r w:rsidRPr="008827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C849" w14:textId="77777777" w:rsidR="008D571F" w:rsidRPr="00882766" w:rsidRDefault="008D571F" w:rsidP="00471F63">
            <w:pPr>
              <w:pStyle w:val="rowtabella0"/>
              <w:jc w:val="center"/>
              <w:rPr>
                <w:color w:val="002060"/>
              </w:rPr>
            </w:pPr>
            <w:r w:rsidRPr="008827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9CB1"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1C06" w14:textId="77777777" w:rsidR="008D571F" w:rsidRPr="00882766" w:rsidRDefault="008D571F" w:rsidP="00471F63">
            <w:pPr>
              <w:pStyle w:val="rowtabella0"/>
              <w:jc w:val="center"/>
              <w:rPr>
                <w:color w:val="002060"/>
              </w:rPr>
            </w:pPr>
            <w:r w:rsidRPr="00882766">
              <w:rPr>
                <w:color w:val="002060"/>
              </w:rPr>
              <w:t>0</w:t>
            </w:r>
          </w:p>
        </w:tc>
      </w:tr>
      <w:tr w:rsidR="008D571F" w:rsidRPr="00882766" w14:paraId="5A1A4B5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959F5" w14:textId="77777777" w:rsidR="008D571F" w:rsidRPr="00882766" w:rsidRDefault="008D571F" w:rsidP="00471F63">
            <w:pPr>
              <w:pStyle w:val="rowtabella0"/>
              <w:rPr>
                <w:color w:val="002060"/>
              </w:rPr>
            </w:pPr>
            <w:r w:rsidRPr="0088276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034B"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0E50"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0A7F"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98A7"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3BCD"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E822" w14:textId="77777777" w:rsidR="008D571F" w:rsidRPr="00882766" w:rsidRDefault="008D571F" w:rsidP="00471F63">
            <w:pPr>
              <w:pStyle w:val="rowtabella0"/>
              <w:jc w:val="center"/>
              <w:rPr>
                <w:color w:val="002060"/>
              </w:rPr>
            </w:pPr>
            <w:r w:rsidRPr="008827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5731" w14:textId="77777777" w:rsidR="008D571F" w:rsidRPr="00882766" w:rsidRDefault="008D571F" w:rsidP="00471F63">
            <w:pPr>
              <w:pStyle w:val="rowtabella0"/>
              <w:jc w:val="center"/>
              <w:rPr>
                <w:color w:val="002060"/>
              </w:rPr>
            </w:pPr>
            <w:r w:rsidRPr="0088276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BC080"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D633" w14:textId="77777777" w:rsidR="008D571F" w:rsidRPr="00882766" w:rsidRDefault="008D571F" w:rsidP="00471F63">
            <w:pPr>
              <w:pStyle w:val="rowtabella0"/>
              <w:jc w:val="center"/>
              <w:rPr>
                <w:color w:val="002060"/>
              </w:rPr>
            </w:pPr>
            <w:r w:rsidRPr="00882766">
              <w:rPr>
                <w:color w:val="002060"/>
              </w:rPr>
              <w:t>0</w:t>
            </w:r>
          </w:p>
        </w:tc>
      </w:tr>
      <w:tr w:rsidR="008D571F" w:rsidRPr="00882766" w14:paraId="53C3C25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999F5" w14:textId="77777777" w:rsidR="008D571F" w:rsidRPr="00882766" w:rsidRDefault="008D571F" w:rsidP="00471F63">
            <w:pPr>
              <w:pStyle w:val="rowtabella0"/>
              <w:rPr>
                <w:color w:val="002060"/>
              </w:rPr>
            </w:pPr>
            <w:r w:rsidRPr="0088276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12CF" w14:textId="77777777" w:rsidR="008D571F" w:rsidRPr="00882766" w:rsidRDefault="008D571F" w:rsidP="00471F63">
            <w:pPr>
              <w:pStyle w:val="rowtabella0"/>
              <w:jc w:val="center"/>
              <w:rPr>
                <w:color w:val="002060"/>
              </w:rPr>
            </w:pPr>
            <w:r w:rsidRPr="008827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81FD"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AB3C"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2552"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B6C78"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FB7B" w14:textId="77777777" w:rsidR="008D571F" w:rsidRPr="00882766" w:rsidRDefault="008D571F" w:rsidP="00471F63">
            <w:pPr>
              <w:pStyle w:val="rowtabella0"/>
              <w:jc w:val="center"/>
              <w:rPr>
                <w:color w:val="002060"/>
              </w:rPr>
            </w:pPr>
            <w:r w:rsidRPr="0088276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7DE3" w14:textId="77777777" w:rsidR="008D571F" w:rsidRPr="00882766" w:rsidRDefault="008D571F" w:rsidP="00471F63">
            <w:pPr>
              <w:pStyle w:val="rowtabella0"/>
              <w:jc w:val="center"/>
              <w:rPr>
                <w:color w:val="002060"/>
              </w:rPr>
            </w:pPr>
            <w:r w:rsidRPr="0088276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765D"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7BDE" w14:textId="77777777" w:rsidR="008D571F" w:rsidRPr="00882766" w:rsidRDefault="008D571F" w:rsidP="00471F63">
            <w:pPr>
              <w:pStyle w:val="rowtabella0"/>
              <w:jc w:val="center"/>
              <w:rPr>
                <w:color w:val="002060"/>
              </w:rPr>
            </w:pPr>
            <w:r w:rsidRPr="00882766">
              <w:rPr>
                <w:color w:val="002060"/>
              </w:rPr>
              <w:t>0</w:t>
            </w:r>
          </w:p>
        </w:tc>
      </w:tr>
      <w:tr w:rsidR="008D571F" w:rsidRPr="00882766" w14:paraId="0824692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2B95B" w14:textId="77777777" w:rsidR="008D571F" w:rsidRPr="00882766" w:rsidRDefault="008D571F" w:rsidP="00471F63">
            <w:pPr>
              <w:pStyle w:val="rowtabella0"/>
              <w:rPr>
                <w:color w:val="002060"/>
              </w:rPr>
            </w:pPr>
            <w:r w:rsidRPr="0088276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8B4F"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38D4"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F02C5"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A0CAA"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D271"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F61E" w14:textId="77777777" w:rsidR="008D571F" w:rsidRPr="00882766" w:rsidRDefault="008D571F" w:rsidP="00471F63">
            <w:pPr>
              <w:pStyle w:val="rowtabella0"/>
              <w:jc w:val="center"/>
              <w:rPr>
                <w:color w:val="002060"/>
              </w:rPr>
            </w:pPr>
            <w:r w:rsidRPr="008827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B829" w14:textId="77777777" w:rsidR="008D571F" w:rsidRPr="00882766" w:rsidRDefault="008D571F" w:rsidP="00471F63">
            <w:pPr>
              <w:pStyle w:val="rowtabella0"/>
              <w:jc w:val="center"/>
              <w:rPr>
                <w:color w:val="002060"/>
              </w:rPr>
            </w:pPr>
            <w:r w:rsidRPr="0088276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DFE0" w14:textId="77777777" w:rsidR="008D571F" w:rsidRPr="00882766" w:rsidRDefault="008D571F" w:rsidP="00471F63">
            <w:pPr>
              <w:pStyle w:val="rowtabella0"/>
              <w:jc w:val="center"/>
              <w:rPr>
                <w:color w:val="002060"/>
              </w:rPr>
            </w:pPr>
            <w:r w:rsidRPr="008827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6C31" w14:textId="77777777" w:rsidR="008D571F" w:rsidRPr="00882766" w:rsidRDefault="008D571F" w:rsidP="00471F63">
            <w:pPr>
              <w:pStyle w:val="rowtabella0"/>
              <w:jc w:val="center"/>
              <w:rPr>
                <w:color w:val="002060"/>
              </w:rPr>
            </w:pPr>
            <w:r w:rsidRPr="00882766">
              <w:rPr>
                <w:color w:val="002060"/>
              </w:rPr>
              <w:t>0</w:t>
            </w:r>
          </w:p>
        </w:tc>
      </w:tr>
      <w:tr w:rsidR="008D571F" w:rsidRPr="00882766" w14:paraId="027E6ED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28602" w14:textId="77777777" w:rsidR="008D571F" w:rsidRPr="00882766" w:rsidRDefault="008D571F" w:rsidP="00471F63">
            <w:pPr>
              <w:pStyle w:val="rowtabella0"/>
              <w:rPr>
                <w:color w:val="002060"/>
                <w:lang w:val="es-ES"/>
              </w:rPr>
            </w:pPr>
            <w:r w:rsidRPr="00882766">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E533"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B3B6"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3352"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A156"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4432"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717D7" w14:textId="77777777" w:rsidR="008D571F" w:rsidRPr="00882766" w:rsidRDefault="008D571F" w:rsidP="00471F63">
            <w:pPr>
              <w:pStyle w:val="rowtabella0"/>
              <w:jc w:val="center"/>
              <w:rPr>
                <w:color w:val="002060"/>
              </w:rPr>
            </w:pPr>
            <w:r w:rsidRPr="008827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7F9A" w14:textId="77777777" w:rsidR="008D571F" w:rsidRPr="00882766" w:rsidRDefault="008D571F" w:rsidP="00471F63">
            <w:pPr>
              <w:pStyle w:val="rowtabella0"/>
              <w:jc w:val="center"/>
              <w:rPr>
                <w:color w:val="002060"/>
              </w:rPr>
            </w:pPr>
            <w:r w:rsidRPr="00882766">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1162" w14:textId="77777777" w:rsidR="008D571F" w:rsidRPr="00882766" w:rsidRDefault="008D571F" w:rsidP="00471F63">
            <w:pPr>
              <w:pStyle w:val="rowtabella0"/>
              <w:jc w:val="center"/>
              <w:rPr>
                <w:color w:val="002060"/>
              </w:rPr>
            </w:pPr>
            <w:r w:rsidRPr="008827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BFA8" w14:textId="77777777" w:rsidR="008D571F" w:rsidRPr="00882766" w:rsidRDefault="008D571F" w:rsidP="00471F63">
            <w:pPr>
              <w:pStyle w:val="rowtabella0"/>
              <w:jc w:val="center"/>
              <w:rPr>
                <w:color w:val="002060"/>
              </w:rPr>
            </w:pPr>
            <w:r w:rsidRPr="00882766">
              <w:rPr>
                <w:color w:val="002060"/>
              </w:rPr>
              <w:t>0</w:t>
            </w:r>
          </w:p>
        </w:tc>
      </w:tr>
      <w:tr w:rsidR="008D571F" w:rsidRPr="00882766" w14:paraId="03D47732"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6E1926" w14:textId="77777777" w:rsidR="008D571F" w:rsidRPr="00882766" w:rsidRDefault="008D571F" w:rsidP="00471F63">
            <w:pPr>
              <w:pStyle w:val="rowtabella0"/>
              <w:rPr>
                <w:color w:val="002060"/>
              </w:rPr>
            </w:pPr>
            <w:r w:rsidRPr="00882766">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9CBF"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4958"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756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F8B5"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94778"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890F" w14:textId="77777777" w:rsidR="008D571F" w:rsidRPr="00882766" w:rsidRDefault="008D571F" w:rsidP="00471F63">
            <w:pPr>
              <w:pStyle w:val="rowtabella0"/>
              <w:jc w:val="center"/>
              <w:rPr>
                <w:color w:val="002060"/>
              </w:rPr>
            </w:pPr>
            <w:r w:rsidRPr="008827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BC59" w14:textId="77777777" w:rsidR="008D571F" w:rsidRPr="00882766" w:rsidRDefault="008D571F" w:rsidP="00471F63">
            <w:pPr>
              <w:pStyle w:val="rowtabella0"/>
              <w:jc w:val="center"/>
              <w:rPr>
                <w:color w:val="002060"/>
              </w:rPr>
            </w:pPr>
            <w:r w:rsidRPr="00882766">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36924" w14:textId="77777777" w:rsidR="008D571F" w:rsidRPr="00882766" w:rsidRDefault="008D571F" w:rsidP="00471F63">
            <w:pPr>
              <w:pStyle w:val="rowtabella0"/>
              <w:jc w:val="center"/>
              <w:rPr>
                <w:color w:val="002060"/>
              </w:rPr>
            </w:pPr>
            <w:r w:rsidRPr="008827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5681" w14:textId="77777777" w:rsidR="008D571F" w:rsidRPr="00882766" w:rsidRDefault="008D571F" w:rsidP="00471F63">
            <w:pPr>
              <w:pStyle w:val="rowtabella0"/>
              <w:jc w:val="center"/>
              <w:rPr>
                <w:color w:val="002060"/>
              </w:rPr>
            </w:pPr>
            <w:r w:rsidRPr="00882766">
              <w:rPr>
                <w:color w:val="002060"/>
              </w:rPr>
              <w:t>0</w:t>
            </w:r>
          </w:p>
        </w:tc>
      </w:tr>
    </w:tbl>
    <w:p w14:paraId="08ED74F6" w14:textId="77777777" w:rsidR="008D571F" w:rsidRDefault="008D571F" w:rsidP="008D571F">
      <w:pPr>
        <w:pStyle w:val="breakline"/>
        <w:rPr>
          <w:color w:val="002060"/>
        </w:rPr>
      </w:pPr>
    </w:p>
    <w:p w14:paraId="18ACB2E6" w14:textId="77777777" w:rsidR="008D571F" w:rsidRPr="00882766" w:rsidRDefault="008D571F" w:rsidP="008D571F">
      <w:pPr>
        <w:pStyle w:val="titoloprinc0"/>
        <w:rPr>
          <w:color w:val="002060"/>
        </w:rPr>
      </w:pPr>
      <w:r>
        <w:rPr>
          <w:color w:val="002060"/>
        </w:rPr>
        <w:t>PROGRAMMA GARE</w:t>
      </w:r>
    </w:p>
    <w:p w14:paraId="3457D781" w14:textId="77777777" w:rsidR="008D571F" w:rsidRDefault="008D571F" w:rsidP="008D571F">
      <w:pPr>
        <w:pStyle w:val="breakline"/>
        <w:rPr>
          <w:color w:val="002060"/>
        </w:rPr>
      </w:pPr>
    </w:p>
    <w:p w14:paraId="28F34150" w14:textId="77777777" w:rsidR="008D571F" w:rsidRPr="00A035BE" w:rsidRDefault="008D571F" w:rsidP="008D571F">
      <w:pPr>
        <w:pStyle w:val="sottotitolocampionato10"/>
        <w:rPr>
          <w:color w:val="002060"/>
        </w:rPr>
      </w:pPr>
      <w:r w:rsidRPr="00A035BE">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91"/>
        <w:gridCol w:w="1541"/>
        <w:gridCol w:w="1549"/>
      </w:tblGrid>
      <w:tr w:rsidR="008D571F" w:rsidRPr="00A035BE" w14:paraId="29BE2F5E"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D5E8D"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0FB72"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B3567"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CAD52"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21B34"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A4979"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1678C"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4030B312"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2BE3E5" w14:textId="77777777" w:rsidR="008D571F" w:rsidRPr="00A035BE" w:rsidRDefault="008D571F" w:rsidP="00471F63">
            <w:pPr>
              <w:pStyle w:val="rowtabella0"/>
              <w:rPr>
                <w:color w:val="002060"/>
              </w:rPr>
            </w:pPr>
            <w:r w:rsidRPr="00A035BE">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28B41" w14:textId="77777777" w:rsidR="008D571F" w:rsidRPr="00A035BE" w:rsidRDefault="008D571F" w:rsidP="00471F63">
            <w:pPr>
              <w:pStyle w:val="rowtabella0"/>
              <w:rPr>
                <w:color w:val="002060"/>
              </w:rPr>
            </w:pPr>
            <w:r w:rsidRPr="00A035BE">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505E5"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FFCC8" w14:textId="77777777" w:rsidR="008D571F" w:rsidRPr="00A035BE" w:rsidRDefault="008D571F" w:rsidP="00471F63">
            <w:pPr>
              <w:pStyle w:val="rowtabella0"/>
              <w:rPr>
                <w:color w:val="002060"/>
              </w:rPr>
            </w:pPr>
            <w:r w:rsidRPr="00A035BE">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14F49" w14:textId="77777777" w:rsidR="008D571F" w:rsidRPr="00A035BE" w:rsidRDefault="008D571F" w:rsidP="00471F63">
            <w:pPr>
              <w:pStyle w:val="rowtabella0"/>
              <w:rPr>
                <w:color w:val="002060"/>
              </w:rPr>
            </w:pPr>
            <w:r w:rsidRPr="00A035BE">
              <w:rPr>
                <w:color w:val="002060"/>
              </w:rPr>
              <w:t xml:space="preserve">5286 PALESTRA </w:t>
            </w:r>
            <w:proofErr w:type="gramStart"/>
            <w:r w:rsidRPr="00A035BE">
              <w:rPr>
                <w:color w:val="002060"/>
              </w:rPr>
              <w:t>C.SPORTIVO</w:t>
            </w:r>
            <w:proofErr w:type="gramEnd"/>
            <w:r w:rsidRPr="00A035BE">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B7A0F" w14:textId="77777777" w:rsidR="008D571F" w:rsidRPr="00A035BE" w:rsidRDefault="008D571F" w:rsidP="00471F63">
            <w:pPr>
              <w:pStyle w:val="rowtabella0"/>
              <w:rPr>
                <w:color w:val="002060"/>
              </w:rPr>
            </w:pPr>
            <w:r w:rsidRPr="00A035BE">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689CA" w14:textId="77777777" w:rsidR="008D571F" w:rsidRPr="00A035BE" w:rsidRDefault="008D571F" w:rsidP="00471F63">
            <w:pPr>
              <w:pStyle w:val="rowtabella0"/>
              <w:rPr>
                <w:color w:val="002060"/>
              </w:rPr>
            </w:pPr>
            <w:r w:rsidRPr="00A035BE">
              <w:rPr>
                <w:color w:val="002060"/>
              </w:rPr>
              <w:t>VIA ALFIERI SNC</w:t>
            </w:r>
          </w:p>
        </w:tc>
      </w:tr>
      <w:tr w:rsidR="008D571F" w:rsidRPr="00A035BE" w14:paraId="5E1E88E5"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528538" w14:textId="77777777" w:rsidR="008D571F" w:rsidRPr="00A035BE" w:rsidRDefault="008D571F" w:rsidP="00471F63">
            <w:pPr>
              <w:pStyle w:val="rowtabella0"/>
              <w:rPr>
                <w:color w:val="002060"/>
              </w:rPr>
            </w:pPr>
            <w:r w:rsidRPr="00A035BE">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CD7A5B" w14:textId="77777777" w:rsidR="008D571F" w:rsidRPr="00A035BE" w:rsidRDefault="008D571F" w:rsidP="00471F63">
            <w:pPr>
              <w:pStyle w:val="rowtabella0"/>
              <w:rPr>
                <w:color w:val="002060"/>
              </w:rPr>
            </w:pPr>
            <w:r w:rsidRPr="00A035BE">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DBB3B3"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89AE2C"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EBA726" w14:textId="77777777" w:rsidR="008D571F" w:rsidRPr="00A035BE" w:rsidRDefault="008D571F" w:rsidP="00471F63">
            <w:pPr>
              <w:pStyle w:val="rowtabella0"/>
              <w:rPr>
                <w:color w:val="002060"/>
              </w:rPr>
            </w:pPr>
            <w:r w:rsidRPr="00A035BE">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783C7D" w14:textId="77777777" w:rsidR="008D571F" w:rsidRPr="00A035BE" w:rsidRDefault="008D571F" w:rsidP="00471F63">
            <w:pPr>
              <w:pStyle w:val="rowtabella0"/>
              <w:rPr>
                <w:color w:val="002060"/>
              </w:rPr>
            </w:pPr>
            <w:r w:rsidRPr="00A035BE">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55F87" w14:textId="77777777" w:rsidR="008D571F" w:rsidRPr="00A035BE" w:rsidRDefault="008D571F" w:rsidP="00471F63">
            <w:pPr>
              <w:pStyle w:val="rowtabella0"/>
              <w:rPr>
                <w:color w:val="002060"/>
              </w:rPr>
            </w:pPr>
            <w:r w:rsidRPr="00A035BE">
              <w:rPr>
                <w:color w:val="002060"/>
              </w:rPr>
              <w:t>PIAZZA S. D'ACQUISTO</w:t>
            </w:r>
          </w:p>
        </w:tc>
      </w:tr>
      <w:tr w:rsidR="008D571F" w:rsidRPr="00A035BE" w14:paraId="126D71FF"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76A4A3" w14:textId="77777777" w:rsidR="008D571F" w:rsidRPr="00A035BE" w:rsidRDefault="008D571F" w:rsidP="00471F63">
            <w:pPr>
              <w:pStyle w:val="rowtabella0"/>
              <w:rPr>
                <w:color w:val="002060"/>
              </w:rPr>
            </w:pPr>
            <w:r w:rsidRPr="00A035B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96ED2F" w14:textId="77777777" w:rsidR="008D571F" w:rsidRPr="00A035BE" w:rsidRDefault="008D571F" w:rsidP="00471F63">
            <w:pPr>
              <w:pStyle w:val="rowtabella0"/>
              <w:rPr>
                <w:color w:val="002060"/>
              </w:rPr>
            </w:pPr>
            <w:r w:rsidRPr="00A035BE">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161A76"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01FA68"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043F2" w14:textId="77777777" w:rsidR="008D571F" w:rsidRPr="00A035BE" w:rsidRDefault="008D571F" w:rsidP="00471F63">
            <w:pPr>
              <w:pStyle w:val="rowtabella0"/>
              <w:rPr>
                <w:color w:val="002060"/>
              </w:rPr>
            </w:pPr>
            <w:r w:rsidRPr="00A035BE">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B5E6D" w14:textId="77777777" w:rsidR="008D571F" w:rsidRPr="00A035BE" w:rsidRDefault="008D571F" w:rsidP="00471F63">
            <w:pPr>
              <w:pStyle w:val="rowtabella0"/>
              <w:rPr>
                <w:color w:val="002060"/>
              </w:rPr>
            </w:pPr>
            <w:r w:rsidRPr="00A035B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24854" w14:textId="77777777" w:rsidR="008D571F" w:rsidRPr="00A035BE" w:rsidRDefault="008D571F" w:rsidP="00471F63">
            <w:pPr>
              <w:pStyle w:val="rowtabella0"/>
              <w:rPr>
                <w:color w:val="002060"/>
              </w:rPr>
            </w:pPr>
            <w:r w:rsidRPr="00A035BE">
              <w:rPr>
                <w:color w:val="002060"/>
              </w:rPr>
              <w:t>VIA OLIMPIADI</w:t>
            </w:r>
          </w:p>
        </w:tc>
      </w:tr>
      <w:tr w:rsidR="008D571F" w:rsidRPr="00A035BE" w14:paraId="5DB0AD08"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BAEEF3" w14:textId="77777777" w:rsidR="008D571F" w:rsidRPr="00A035BE" w:rsidRDefault="008D571F" w:rsidP="00471F63">
            <w:pPr>
              <w:pStyle w:val="rowtabella0"/>
              <w:rPr>
                <w:color w:val="002060"/>
              </w:rPr>
            </w:pPr>
            <w:r w:rsidRPr="00A035BE">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6DAA4F" w14:textId="77777777" w:rsidR="008D571F" w:rsidRPr="00A035BE" w:rsidRDefault="008D571F" w:rsidP="00471F63">
            <w:pPr>
              <w:pStyle w:val="rowtabella0"/>
              <w:rPr>
                <w:color w:val="002060"/>
              </w:rPr>
            </w:pPr>
            <w:r w:rsidRPr="00A035BE">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2B5DDC"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BC8D81"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8D3367" w14:textId="77777777" w:rsidR="008D571F" w:rsidRPr="00A035BE" w:rsidRDefault="008D571F" w:rsidP="00471F63">
            <w:pPr>
              <w:pStyle w:val="rowtabella0"/>
              <w:rPr>
                <w:color w:val="002060"/>
              </w:rPr>
            </w:pPr>
            <w:r w:rsidRPr="00A035BE">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9D055" w14:textId="77777777" w:rsidR="008D571F" w:rsidRPr="00A035BE" w:rsidRDefault="008D571F" w:rsidP="00471F63">
            <w:pPr>
              <w:pStyle w:val="rowtabella0"/>
              <w:rPr>
                <w:color w:val="002060"/>
              </w:rPr>
            </w:pPr>
            <w:r w:rsidRPr="00A035B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BA3C86" w14:textId="77777777" w:rsidR="008D571F" w:rsidRPr="00A035BE" w:rsidRDefault="008D571F" w:rsidP="00471F63">
            <w:pPr>
              <w:pStyle w:val="rowtabella0"/>
              <w:rPr>
                <w:color w:val="002060"/>
              </w:rPr>
            </w:pPr>
            <w:r w:rsidRPr="00A035BE">
              <w:rPr>
                <w:color w:val="002060"/>
              </w:rPr>
              <w:t>VIA MONTEPELAGO</w:t>
            </w:r>
          </w:p>
        </w:tc>
      </w:tr>
      <w:tr w:rsidR="008D571F" w:rsidRPr="00A035BE" w14:paraId="497BB676"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AE944" w14:textId="77777777" w:rsidR="008D571F" w:rsidRPr="00A035BE" w:rsidRDefault="008D571F" w:rsidP="00471F63">
            <w:pPr>
              <w:pStyle w:val="rowtabella0"/>
              <w:rPr>
                <w:color w:val="002060"/>
              </w:rPr>
            </w:pPr>
            <w:r w:rsidRPr="00A035BE">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03BBFC" w14:textId="77777777" w:rsidR="008D571F" w:rsidRPr="00A035BE" w:rsidRDefault="008D571F" w:rsidP="00471F63">
            <w:pPr>
              <w:pStyle w:val="rowtabella0"/>
              <w:rPr>
                <w:color w:val="002060"/>
              </w:rPr>
            </w:pPr>
            <w:r w:rsidRPr="00A035BE">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4F63B3"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B0A9DD"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142FA" w14:textId="77777777" w:rsidR="008D571F" w:rsidRPr="00A035BE" w:rsidRDefault="008D571F" w:rsidP="00471F63">
            <w:pPr>
              <w:pStyle w:val="rowtabella0"/>
              <w:rPr>
                <w:color w:val="002060"/>
              </w:rPr>
            </w:pPr>
            <w:r w:rsidRPr="00A035BE">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3336F" w14:textId="77777777" w:rsidR="008D571F" w:rsidRPr="00A035BE" w:rsidRDefault="008D571F" w:rsidP="00471F63">
            <w:pPr>
              <w:pStyle w:val="rowtabella0"/>
              <w:rPr>
                <w:color w:val="002060"/>
              </w:rPr>
            </w:pPr>
            <w:r w:rsidRPr="00A035BE">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8EF28" w14:textId="77777777" w:rsidR="008D571F" w:rsidRPr="00A035BE" w:rsidRDefault="008D571F" w:rsidP="00471F63">
            <w:pPr>
              <w:pStyle w:val="rowtabella0"/>
              <w:rPr>
                <w:color w:val="002060"/>
              </w:rPr>
            </w:pPr>
            <w:r w:rsidRPr="00A035BE">
              <w:rPr>
                <w:color w:val="002060"/>
              </w:rPr>
              <w:t>VIA BRAMANTE</w:t>
            </w:r>
          </w:p>
        </w:tc>
      </w:tr>
      <w:tr w:rsidR="008D571F" w:rsidRPr="00A035BE" w14:paraId="2B71DD74"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139A0C" w14:textId="77777777" w:rsidR="008D571F" w:rsidRPr="00A035BE" w:rsidRDefault="008D571F" w:rsidP="00471F63">
            <w:pPr>
              <w:pStyle w:val="rowtabella0"/>
              <w:rPr>
                <w:color w:val="002060"/>
              </w:rPr>
            </w:pPr>
            <w:r w:rsidRPr="00A035BE">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097548" w14:textId="77777777" w:rsidR="008D571F" w:rsidRPr="00A035BE" w:rsidRDefault="008D571F" w:rsidP="00471F63">
            <w:pPr>
              <w:pStyle w:val="rowtabella0"/>
              <w:rPr>
                <w:color w:val="002060"/>
              </w:rPr>
            </w:pPr>
            <w:r w:rsidRPr="00A035BE">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52A76"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9AF2DE"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40E2F" w14:textId="77777777" w:rsidR="008D571F" w:rsidRPr="00A035BE" w:rsidRDefault="008D571F" w:rsidP="00471F63">
            <w:pPr>
              <w:pStyle w:val="rowtabella0"/>
              <w:rPr>
                <w:color w:val="002060"/>
              </w:rPr>
            </w:pPr>
            <w:r w:rsidRPr="00A035BE">
              <w:rPr>
                <w:color w:val="002060"/>
              </w:rPr>
              <w:t xml:space="preserve">5623 PALESTRA </w:t>
            </w:r>
            <w:proofErr w:type="gramStart"/>
            <w:r w:rsidRPr="00A035BE">
              <w:rPr>
                <w:color w:val="002060"/>
              </w:rPr>
              <w:t>SC.MEDIA</w:t>
            </w:r>
            <w:proofErr w:type="gramEnd"/>
            <w:r w:rsidRPr="00A035BE">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0EB41" w14:textId="77777777" w:rsidR="008D571F" w:rsidRPr="00A035BE" w:rsidRDefault="008D571F" w:rsidP="00471F63">
            <w:pPr>
              <w:pStyle w:val="rowtabella0"/>
              <w:rPr>
                <w:color w:val="002060"/>
              </w:rPr>
            </w:pPr>
            <w:r w:rsidRPr="00A035B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DEFB5" w14:textId="77777777" w:rsidR="008D571F" w:rsidRPr="00A035BE" w:rsidRDefault="008D571F" w:rsidP="00471F63">
            <w:pPr>
              <w:pStyle w:val="rowtabella0"/>
              <w:rPr>
                <w:color w:val="002060"/>
              </w:rPr>
            </w:pPr>
            <w:r w:rsidRPr="00A035BE">
              <w:rPr>
                <w:color w:val="002060"/>
              </w:rPr>
              <w:t>VIA PIRANDELLO</w:t>
            </w:r>
          </w:p>
        </w:tc>
      </w:tr>
      <w:tr w:rsidR="008D571F" w:rsidRPr="00A035BE" w14:paraId="3E5E5FC5"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4977CB" w14:textId="77777777" w:rsidR="008D571F" w:rsidRPr="00A035BE" w:rsidRDefault="008D571F" w:rsidP="00471F63">
            <w:pPr>
              <w:pStyle w:val="rowtabella0"/>
              <w:rPr>
                <w:color w:val="002060"/>
              </w:rPr>
            </w:pPr>
            <w:r w:rsidRPr="00A035BE">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5799D" w14:textId="77777777" w:rsidR="008D571F" w:rsidRPr="00A035BE" w:rsidRDefault="008D571F" w:rsidP="00471F63">
            <w:pPr>
              <w:pStyle w:val="rowtabella0"/>
              <w:rPr>
                <w:color w:val="002060"/>
              </w:rPr>
            </w:pPr>
            <w:r w:rsidRPr="00A035BE">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77831"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AC8E4"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9AB8A" w14:textId="77777777" w:rsidR="008D571F" w:rsidRPr="00A035BE" w:rsidRDefault="008D571F" w:rsidP="00471F63">
            <w:pPr>
              <w:pStyle w:val="rowtabella0"/>
              <w:rPr>
                <w:color w:val="002060"/>
              </w:rPr>
            </w:pPr>
            <w:r w:rsidRPr="00A035BE">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6CFBB" w14:textId="77777777" w:rsidR="008D571F" w:rsidRPr="00A035BE" w:rsidRDefault="008D571F" w:rsidP="00471F63">
            <w:pPr>
              <w:pStyle w:val="rowtabella0"/>
              <w:rPr>
                <w:color w:val="002060"/>
              </w:rPr>
            </w:pPr>
            <w:r w:rsidRPr="00A035BE">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C29DA" w14:textId="77777777" w:rsidR="008D571F" w:rsidRPr="00A035BE" w:rsidRDefault="008D571F" w:rsidP="00471F63">
            <w:pPr>
              <w:pStyle w:val="rowtabella0"/>
              <w:rPr>
                <w:color w:val="002060"/>
              </w:rPr>
            </w:pPr>
            <w:r w:rsidRPr="00A035BE">
              <w:rPr>
                <w:color w:val="002060"/>
              </w:rPr>
              <w:t>VIA LUDOVICO SCARFIOTTI</w:t>
            </w:r>
          </w:p>
        </w:tc>
      </w:tr>
    </w:tbl>
    <w:p w14:paraId="458CDEA9" w14:textId="77777777" w:rsidR="008D571F" w:rsidRPr="00882766" w:rsidRDefault="008D571F" w:rsidP="008D571F">
      <w:pPr>
        <w:pStyle w:val="breakline"/>
        <w:rPr>
          <w:rFonts w:eastAsiaTheme="minorEastAsia"/>
          <w:color w:val="002060"/>
        </w:rPr>
      </w:pPr>
    </w:p>
    <w:p w14:paraId="4846C7EB" w14:textId="77777777" w:rsidR="008D571F" w:rsidRPr="00882766" w:rsidRDefault="008D571F" w:rsidP="008D571F">
      <w:pPr>
        <w:pStyle w:val="breakline"/>
        <w:rPr>
          <w:color w:val="002060"/>
        </w:rPr>
      </w:pPr>
    </w:p>
    <w:p w14:paraId="5E7069FF" w14:textId="77777777" w:rsidR="008D571F" w:rsidRPr="00882766" w:rsidRDefault="008D571F" w:rsidP="008D571F">
      <w:pPr>
        <w:pStyle w:val="titolocampionato0"/>
        <w:shd w:val="clear" w:color="auto" w:fill="CCCCCC"/>
        <w:spacing w:before="80" w:after="40"/>
        <w:rPr>
          <w:color w:val="002060"/>
        </w:rPr>
      </w:pPr>
      <w:r w:rsidRPr="00882766">
        <w:rPr>
          <w:color w:val="002060"/>
        </w:rPr>
        <w:t>CALCIO A CINQUE SERIE C2</w:t>
      </w:r>
    </w:p>
    <w:p w14:paraId="199F3D7F" w14:textId="77777777" w:rsidR="008D571F" w:rsidRPr="00882766" w:rsidRDefault="008D571F" w:rsidP="008D571F">
      <w:pPr>
        <w:pStyle w:val="titoloprinc0"/>
        <w:rPr>
          <w:color w:val="002060"/>
        </w:rPr>
      </w:pPr>
      <w:r w:rsidRPr="00882766">
        <w:rPr>
          <w:color w:val="002060"/>
        </w:rPr>
        <w:t>CLASSIFICA</w:t>
      </w:r>
    </w:p>
    <w:p w14:paraId="0D06ED28" w14:textId="77777777" w:rsidR="008D571F" w:rsidRPr="00882766" w:rsidRDefault="008D571F" w:rsidP="008D571F">
      <w:pPr>
        <w:pStyle w:val="breakline"/>
        <w:rPr>
          <w:color w:val="002060"/>
        </w:rPr>
      </w:pPr>
    </w:p>
    <w:p w14:paraId="5DC4DDF6" w14:textId="77777777" w:rsidR="008D571F" w:rsidRPr="00882766" w:rsidRDefault="008D571F" w:rsidP="008D571F">
      <w:pPr>
        <w:pStyle w:val="breakline"/>
        <w:rPr>
          <w:color w:val="002060"/>
        </w:rPr>
      </w:pPr>
    </w:p>
    <w:p w14:paraId="64841CAD"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36A39D77"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D11C8"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005F1"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0B1AF"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D7D30"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86297"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B37FC"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FA593"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FC8E0"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A165D"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8B138" w14:textId="77777777" w:rsidR="008D571F" w:rsidRPr="00882766" w:rsidRDefault="008D571F" w:rsidP="00471F63">
            <w:pPr>
              <w:pStyle w:val="headertabella0"/>
              <w:rPr>
                <w:color w:val="002060"/>
              </w:rPr>
            </w:pPr>
            <w:r w:rsidRPr="00882766">
              <w:rPr>
                <w:color w:val="002060"/>
              </w:rPr>
              <w:t>PE</w:t>
            </w:r>
          </w:p>
        </w:tc>
      </w:tr>
      <w:tr w:rsidR="008D571F" w:rsidRPr="00882766" w14:paraId="41E26999"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DCBC31" w14:textId="77777777" w:rsidR="008D571F" w:rsidRPr="00882766" w:rsidRDefault="008D571F" w:rsidP="00471F63">
            <w:pPr>
              <w:pStyle w:val="rowtabella0"/>
              <w:rPr>
                <w:color w:val="002060"/>
              </w:rPr>
            </w:pPr>
            <w:r w:rsidRPr="0088276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7519"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1CFE"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1F1B"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418B1"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F585"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EA7F" w14:textId="77777777" w:rsidR="008D571F" w:rsidRPr="00882766" w:rsidRDefault="008D571F" w:rsidP="00471F63">
            <w:pPr>
              <w:pStyle w:val="rowtabella0"/>
              <w:jc w:val="center"/>
              <w:rPr>
                <w:color w:val="002060"/>
              </w:rPr>
            </w:pPr>
            <w:r w:rsidRPr="008827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FBA8" w14:textId="77777777" w:rsidR="008D571F" w:rsidRPr="00882766" w:rsidRDefault="008D571F" w:rsidP="00471F63">
            <w:pPr>
              <w:pStyle w:val="rowtabella0"/>
              <w:jc w:val="center"/>
              <w:rPr>
                <w:color w:val="002060"/>
              </w:rPr>
            </w:pPr>
            <w:r w:rsidRPr="008827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16B2" w14:textId="77777777" w:rsidR="008D571F" w:rsidRPr="00882766" w:rsidRDefault="008D571F" w:rsidP="00471F63">
            <w:pPr>
              <w:pStyle w:val="rowtabella0"/>
              <w:jc w:val="center"/>
              <w:rPr>
                <w:color w:val="002060"/>
              </w:rPr>
            </w:pPr>
            <w:r w:rsidRPr="008827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B37C" w14:textId="77777777" w:rsidR="008D571F" w:rsidRPr="00882766" w:rsidRDefault="008D571F" w:rsidP="00471F63">
            <w:pPr>
              <w:pStyle w:val="rowtabella0"/>
              <w:jc w:val="center"/>
              <w:rPr>
                <w:color w:val="002060"/>
              </w:rPr>
            </w:pPr>
            <w:r w:rsidRPr="00882766">
              <w:rPr>
                <w:color w:val="002060"/>
              </w:rPr>
              <w:t>0</w:t>
            </w:r>
          </w:p>
        </w:tc>
      </w:tr>
      <w:tr w:rsidR="008D571F" w:rsidRPr="00882766" w14:paraId="187C6E2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9EC59" w14:textId="77777777" w:rsidR="008D571F" w:rsidRPr="00882766" w:rsidRDefault="008D571F" w:rsidP="00471F63">
            <w:pPr>
              <w:pStyle w:val="rowtabella0"/>
              <w:rPr>
                <w:color w:val="002060"/>
              </w:rPr>
            </w:pPr>
            <w:r w:rsidRPr="0088276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DD08"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7FC8"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E982"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EF81"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E215"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1EA3" w14:textId="77777777" w:rsidR="008D571F" w:rsidRPr="00882766" w:rsidRDefault="008D571F" w:rsidP="00471F63">
            <w:pPr>
              <w:pStyle w:val="rowtabella0"/>
              <w:jc w:val="center"/>
              <w:rPr>
                <w:color w:val="002060"/>
              </w:rPr>
            </w:pPr>
            <w:r w:rsidRPr="008827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3957" w14:textId="77777777" w:rsidR="008D571F" w:rsidRPr="00882766" w:rsidRDefault="008D571F" w:rsidP="00471F63">
            <w:pPr>
              <w:pStyle w:val="rowtabella0"/>
              <w:jc w:val="center"/>
              <w:rPr>
                <w:color w:val="002060"/>
              </w:rPr>
            </w:pPr>
            <w:r w:rsidRPr="008827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AE8C" w14:textId="77777777" w:rsidR="008D571F" w:rsidRPr="00882766" w:rsidRDefault="008D571F" w:rsidP="00471F63">
            <w:pPr>
              <w:pStyle w:val="rowtabella0"/>
              <w:jc w:val="center"/>
              <w:rPr>
                <w:color w:val="002060"/>
              </w:rPr>
            </w:pPr>
            <w:r w:rsidRPr="008827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F18EE" w14:textId="77777777" w:rsidR="008D571F" w:rsidRPr="00882766" w:rsidRDefault="008D571F" w:rsidP="00471F63">
            <w:pPr>
              <w:pStyle w:val="rowtabella0"/>
              <w:jc w:val="center"/>
              <w:rPr>
                <w:color w:val="002060"/>
              </w:rPr>
            </w:pPr>
            <w:r w:rsidRPr="00882766">
              <w:rPr>
                <w:color w:val="002060"/>
              </w:rPr>
              <w:t>0</w:t>
            </w:r>
          </w:p>
        </w:tc>
      </w:tr>
      <w:tr w:rsidR="008D571F" w:rsidRPr="00882766" w14:paraId="0943095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9B1A4" w14:textId="77777777" w:rsidR="008D571F" w:rsidRPr="00882766" w:rsidRDefault="008D571F" w:rsidP="00471F63">
            <w:pPr>
              <w:pStyle w:val="rowtabella0"/>
              <w:rPr>
                <w:color w:val="002060"/>
              </w:rPr>
            </w:pPr>
            <w:r w:rsidRPr="00882766">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CF9F" w14:textId="77777777" w:rsidR="008D571F" w:rsidRPr="00882766" w:rsidRDefault="008D571F" w:rsidP="00471F63">
            <w:pPr>
              <w:pStyle w:val="rowtabella0"/>
              <w:jc w:val="center"/>
              <w:rPr>
                <w:color w:val="002060"/>
              </w:rPr>
            </w:pPr>
            <w:r w:rsidRPr="008827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E818"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B8AF"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EF4DB"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42E2"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6C353" w14:textId="77777777" w:rsidR="008D571F" w:rsidRPr="00882766" w:rsidRDefault="008D571F" w:rsidP="00471F63">
            <w:pPr>
              <w:pStyle w:val="rowtabella0"/>
              <w:jc w:val="center"/>
              <w:rPr>
                <w:color w:val="002060"/>
              </w:rPr>
            </w:pPr>
            <w:r w:rsidRPr="008827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1E4B" w14:textId="77777777" w:rsidR="008D571F" w:rsidRPr="00882766" w:rsidRDefault="008D571F" w:rsidP="00471F63">
            <w:pPr>
              <w:pStyle w:val="rowtabella0"/>
              <w:jc w:val="center"/>
              <w:rPr>
                <w:color w:val="002060"/>
              </w:rPr>
            </w:pPr>
            <w:r w:rsidRPr="008827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0699"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163E" w14:textId="77777777" w:rsidR="008D571F" w:rsidRPr="00882766" w:rsidRDefault="008D571F" w:rsidP="00471F63">
            <w:pPr>
              <w:pStyle w:val="rowtabella0"/>
              <w:jc w:val="center"/>
              <w:rPr>
                <w:color w:val="002060"/>
              </w:rPr>
            </w:pPr>
            <w:r w:rsidRPr="00882766">
              <w:rPr>
                <w:color w:val="002060"/>
              </w:rPr>
              <w:t>0</w:t>
            </w:r>
          </w:p>
        </w:tc>
      </w:tr>
      <w:tr w:rsidR="008D571F" w:rsidRPr="00882766" w14:paraId="5E16036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A06A6" w14:textId="77777777" w:rsidR="008D571F" w:rsidRPr="00882766" w:rsidRDefault="008D571F" w:rsidP="00471F63">
            <w:pPr>
              <w:pStyle w:val="rowtabella0"/>
              <w:rPr>
                <w:color w:val="002060"/>
              </w:rPr>
            </w:pPr>
            <w:r w:rsidRPr="00882766">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096A" w14:textId="77777777" w:rsidR="008D571F" w:rsidRPr="00882766" w:rsidRDefault="008D571F" w:rsidP="00471F63">
            <w:pPr>
              <w:pStyle w:val="rowtabella0"/>
              <w:jc w:val="center"/>
              <w:rPr>
                <w:color w:val="002060"/>
              </w:rPr>
            </w:pPr>
            <w:r w:rsidRPr="008827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EBC4"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AA40"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303E"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78FF2"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ED15" w14:textId="77777777" w:rsidR="008D571F" w:rsidRPr="00882766" w:rsidRDefault="008D571F" w:rsidP="00471F63">
            <w:pPr>
              <w:pStyle w:val="rowtabella0"/>
              <w:jc w:val="center"/>
              <w:rPr>
                <w:color w:val="002060"/>
              </w:rPr>
            </w:pPr>
            <w:r w:rsidRPr="008827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94B59" w14:textId="77777777" w:rsidR="008D571F" w:rsidRPr="00882766" w:rsidRDefault="008D571F" w:rsidP="00471F63">
            <w:pPr>
              <w:pStyle w:val="rowtabella0"/>
              <w:jc w:val="center"/>
              <w:rPr>
                <w:color w:val="002060"/>
              </w:rPr>
            </w:pPr>
            <w:r w:rsidRPr="008827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4D9B"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F698" w14:textId="77777777" w:rsidR="008D571F" w:rsidRPr="00882766" w:rsidRDefault="008D571F" w:rsidP="00471F63">
            <w:pPr>
              <w:pStyle w:val="rowtabella0"/>
              <w:jc w:val="center"/>
              <w:rPr>
                <w:color w:val="002060"/>
              </w:rPr>
            </w:pPr>
            <w:r w:rsidRPr="00882766">
              <w:rPr>
                <w:color w:val="002060"/>
              </w:rPr>
              <w:t>0</w:t>
            </w:r>
          </w:p>
        </w:tc>
      </w:tr>
      <w:tr w:rsidR="008D571F" w:rsidRPr="00882766" w14:paraId="54A6831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D6CB3" w14:textId="77777777" w:rsidR="008D571F" w:rsidRPr="00882766" w:rsidRDefault="008D571F" w:rsidP="00471F63">
            <w:pPr>
              <w:pStyle w:val="rowtabella0"/>
              <w:rPr>
                <w:color w:val="002060"/>
              </w:rPr>
            </w:pPr>
            <w:r w:rsidRPr="0088276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C02F" w14:textId="77777777" w:rsidR="008D571F" w:rsidRPr="00882766" w:rsidRDefault="008D571F" w:rsidP="00471F63">
            <w:pPr>
              <w:pStyle w:val="rowtabella0"/>
              <w:jc w:val="center"/>
              <w:rPr>
                <w:color w:val="002060"/>
              </w:rPr>
            </w:pPr>
            <w:r w:rsidRPr="008827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848B"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AE8D"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19FC"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AC51"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7C1D"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03275" w14:textId="77777777" w:rsidR="008D571F" w:rsidRPr="00882766" w:rsidRDefault="008D571F" w:rsidP="00471F63">
            <w:pPr>
              <w:pStyle w:val="rowtabella0"/>
              <w:jc w:val="center"/>
              <w:rPr>
                <w:color w:val="002060"/>
              </w:rPr>
            </w:pPr>
            <w:r w:rsidRPr="008827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AF1D"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A1B6" w14:textId="77777777" w:rsidR="008D571F" w:rsidRPr="00882766" w:rsidRDefault="008D571F" w:rsidP="00471F63">
            <w:pPr>
              <w:pStyle w:val="rowtabella0"/>
              <w:jc w:val="center"/>
              <w:rPr>
                <w:color w:val="002060"/>
              </w:rPr>
            </w:pPr>
            <w:r w:rsidRPr="00882766">
              <w:rPr>
                <w:color w:val="002060"/>
              </w:rPr>
              <w:t>0</w:t>
            </w:r>
          </w:p>
        </w:tc>
      </w:tr>
      <w:tr w:rsidR="008D571F" w:rsidRPr="00882766" w14:paraId="49278B4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0814C" w14:textId="77777777" w:rsidR="008D571F" w:rsidRPr="00882766" w:rsidRDefault="008D571F" w:rsidP="00471F63">
            <w:pPr>
              <w:pStyle w:val="rowtabella0"/>
              <w:rPr>
                <w:color w:val="002060"/>
              </w:rPr>
            </w:pPr>
            <w:r w:rsidRPr="0088276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F5F6"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49E6F"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C769"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0519"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76E2"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9E08" w14:textId="77777777" w:rsidR="008D571F" w:rsidRPr="00882766" w:rsidRDefault="008D571F" w:rsidP="00471F63">
            <w:pPr>
              <w:pStyle w:val="rowtabella0"/>
              <w:jc w:val="center"/>
              <w:rPr>
                <w:color w:val="002060"/>
              </w:rPr>
            </w:pPr>
            <w:r w:rsidRPr="008827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8242" w14:textId="77777777" w:rsidR="008D571F" w:rsidRPr="00882766" w:rsidRDefault="008D571F" w:rsidP="00471F63">
            <w:pPr>
              <w:pStyle w:val="rowtabella0"/>
              <w:jc w:val="center"/>
              <w:rPr>
                <w:color w:val="002060"/>
              </w:rPr>
            </w:pPr>
            <w:r w:rsidRPr="008827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E04A"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4735" w14:textId="77777777" w:rsidR="008D571F" w:rsidRPr="00882766" w:rsidRDefault="008D571F" w:rsidP="00471F63">
            <w:pPr>
              <w:pStyle w:val="rowtabella0"/>
              <w:jc w:val="center"/>
              <w:rPr>
                <w:color w:val="002060"/>
              </w:rPr>
            </w:pPr>
            <w:r w:rsidRPr="00882766">
              <w:rPr>
                <w:color w:val="002060"/>
              </w:rPr>
              <w:t>0</w:t>
            </w:r>
          </w:p>
        </w:tc>
      </w:tr>
      <w:tr w:rsidR="008D571F" w:rsidRPr="00882766" w14:paraId="39040F2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7FB04" w14:textId="77777777" w:rsidR="008D571F" w:rsidRPr="00882766" w:rsidRDefault="008D571F" w:rsidP="00471F63">
            <w:pPr>
              <w:pStyle w:val="rowtabella0"/>
              <w:rPr>
                <w:color w:val="002060"/>
              </w:rPr>
            </w:pPr>
            <w:r w:rsidRPr="00882766">
              <w:rPr>
                <w:color w:val="002060"/>
              </w:rPr>
              <w:t xml:space="preserve">A.S.D. </w:t>
            </w:r>
            <w:proofErr w:type="gramStart"/>
            <w:r w:rsidRPr="00882766">
              <w:rPr>
                <w:color w:val="002060"/>
              </w:rPr>
              <w:t>CITTA</w:t>
            </w:r>
            <w:proofErr w:type="gramEnd"/>
            <w:r w:rsidRPr="00882766">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8D76" w14:textId="77777777" w:rsidR="008D571F" w:rsidRPr="00882766" w:rsidRDefault="008D571F" w:rsidP="00471F63">
            <w:pPr>
              <w:pStyle w:val="rowtabella0"/>
              <w:jc w:val="center"/>
              <w:rPr>
                <w:color w:val="002060"/>
              </w:rPr>
            </w:pPr>
            <w:r w:rsidRPr="008827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CCDF"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5B29"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E6B3"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1A59"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A073" w14:textId="77777777" w:rsidR="008D571F" w:rsidRPr="00882766" w:rsidRDefault="008D571F" w:rsidP="00471F63">
            <w:pPr>
              <w:pStyle w:val="rowtabella0"/>
              <w:jc w:val="center"/>
              <w:rPr>
                <w:color w:val="002060"/>
              </w:rPr>
            </w:pPr>
            <w:r w:rsidRPr="008827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26A2" w14:textId="77777777" w:rsidR="008D571F" w:rsidRPr="00882766" w:rsidRDefault="008D571F" w:rsidP="00471F63">
            <w:pPr>
              <w:pStyle w:val="rowtabella0"/>
              <w:jc w:val="center"/>
              <w:rPr>
                <w:color w:val="002060"/>
              </w:rPr>
            </w:pPr>
            <w:r w:rsidRPr="008827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D9F0"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91CC" w14:textId="77777777" w:rsidR="008D571F" w:rsidRPr="00882766" w:rsidRDefault="008D571F" w:rsidP="00471F63">
            <w:pPr>
              <w:pStyle w:val="rowtabella0"/>
              <w:jc w:val="center"/>
              <w:rPr>
                <w:color w:val="002060"/>
              </w:rPr>
            </w:pPr>
            <w:r w:rsidRPr="00882766">
              <w:rPr>
                <w:color w:val="002060"/>
              </w:rPr>
              <w:t>0</w:t>
            </w:r>
          </w:p>
        </w:tc>
      </w:tr>
      <w:tr w:rsidR="008D571F" w:rsidRPr="00882766" w14:paraId="15D816B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564E3" w14:textId="77777777" w:rsidR="008D571F" w:rsidRPr="00882766" w:rsidRDefault="008D571F" w:rsidP="00471F63">
            <w:pPr>
              <w:pStyle w:val="rowtabella0"/>
              <w:rPr>
                <w:color w:val="002060"/>
              </w:rPr>
            </w:pPr>
            <w:r w:rsidRPr="0088276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5AFE"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85EE"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DFC7D"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1929"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DF3E4"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3BEF" w14:textId="77777777" w:rsidR="008D571F" w:rsidRPr="00882766" w:rsidRDefault="008D571F" w:rsidP="00471F63">
            <w:pPr>
              <w:pStyle w:val="rowtabella0"/>
              <w:jc w:val="center"/>
              <w:rPr>
                <w:color w:val="002060"/>
              </w:rPr>
            </w:pPr>
            <w:r w:rsidRPr="008827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20BF3" w14:textId="77777777" w:rsidR="008D571F" w:rsidRPr="00882766" w:rsidRDefault="008D571F" w:rsidP="00471F63">
            <w:pPr>
              <w:pStyle w:val="rowtabella0"/>
              <w:jc w:val="center"/>
              <w:rPr>
                <w:color w:val="002060"/>
              </w:rPr>
            </w:pPr>
            <w:r w:rsidRPr="0088276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1581A"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836F" w14:textId="77777777" w:rsidR="008D571F" w:rsidRPr="00882766" w:rsidRDefault="008D571F" w:rsidP="00471F63">
            <w:pPr>
              <w:pStyle w:val="rowtabella0"/>
              <w:jc w:val="center"/>
              <w:rPr>
                <w:color w:val="002060"/>
              </w:rPr>
            </w:pPr>
            <w:r w:rsidRPr="00882766">
              <w:rPr>
                <w:color w:val="002060"/>
              </w:rPr>
              <w:t>0</w:t>
            </w:r>
          </w:p>
        </w:tc>
      </w:tr>
      <w:tr w:rsidR="008D571F" w:rsidRPr="00882766" w14:paraId="3896C5D9"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B2951" w14:textId="77777777" w:rsidR="008D571F" w:rsidRPr="00882766" w:rsidRDefault="008D571F" w:rsidP="00471F63">
            <w:pPr>
              <w:pStyle w:val="rowtabella0"/>
              <w:rPr>
                <w:color w:val="002060"/>
              </w:rPr>
            </w:pPr>
            <w:r w:rsidRPr="0088276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D7EC"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46E39"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55359"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8AF3"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4B72"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0C9B" w14:textId="77777777" w:rsidR="008D571F" w:rsidRPr="00882766" w:rsidRDefault="008D571F" w:rsidP="00471F63">
            <w:pPr>
              <w:pStyle w:val="rowtabella0"/>
              <w:jc w:val="center"/>
              <w:rPr>
                <w:color w:val="002060"/>
              </w:rPr>
            </w:pPr>
            <w:r w:rsidRPr="008827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9F5A" w14:textId="77777777" w:rsidR="008D571F" w:rsidRPr="00882766" w:rsidRDefault="008D571F" w:rsidP="00471F63">
            <w:pPr>
              <w:pStyle w:val="rowtabella0"/>
              <w:jc w:val="center"/>
              <w:rPr>
                <w:color w:val="002060"/>
              </w:rPr>
            </w:pPr>
            <w:r w:rsidRPr="008827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2213"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1FC7" w14:textId="77777777" w:rsidR="008D571F" w:rsidRPr="00882766" w:rsidRDefault="008D571F" w:rsidP="00471F63">
            <w:pPr>
              <w:pStyle w:val="rowtabella0"/>
              <w:jc w:val="center"/>
              <w:rPr>
                <w:color w:val="002060"/>
              </w:rPr>
            </w:pPr>
            <w:r w:rsidRPr="00882766">
              <w:rPr>
                <w:color w:val="002060"/>
              </w:rPr>
              <w:t>0</w:t>
            </w:r>
          </w:p>
        </w:tc>
      </w:tr>
      <w:tr w:rsidR="008D571F" w:rsidRPr="00882766" w14:paraId="626A523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0E449" w14:textId="77777777" w:rsidR="008D571F" w:rsidRPr="00882766" w:rsidRDefault="008D571F" w:rsidP="00471F63">
            <w:pPr>
              <w:pStyle w:val="rowtabella0"/>
              <w:rPr>
                <w:color w:val="002060"/>
                <w:lang w:val="es-ES"/>
              </w:rPr>
            </w:pPr>
            <w:r w:rsidRPr="00882766">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8A46"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A3C0"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F48F"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FCDF"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CD892"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1F8C" w14:textId="77777777" w:rsidR="008D571F" w:rsidRPr="00882766" w:rsidRDefault="008D571F" w:rsidP="00471F63">
            <w:pPr>
              <w:pStyle w:val="rowtabella0"/>
              <w:jc w:val="center"/>
              <w:rPr>
                <w:color w:val="002060"/>
              </w:rPr>
            </w:pPr>
            <w:r w:rsidRPr="008827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14C7" w14:textId="77777777" w:rsidR="008D571F" w:rsidRPr="00882766" w:rsidRDefault="008D571F" w:rsidP="00471F63">
            <w:pPr>
              <w:pStyle w:val="rowtabella0"/>
              <w:jc w:val="center"/>
              <w:rPr>
                <w:color w:val="002060"/>
              </w:rPr>
            </w:pPr>
            <w:r w:rsidRPr="008827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E4BE"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2DAF" w14:textId="77777777" w:rsidR="008D571F" w:rsidRPr="00882766" w:rsidRDefault="008D571F" w:rsidP="00471F63">
            <w:pPr>
              <w:pStyle w:val="rowtabella0"/>
              <w:jc w:val="center"/>
              <w:rPr>
                <w:color w:val="002060"/>
              </w:rPr>
            </w:pPr>
            <w:r w:rsidRPr="00882766">
              <w:rPr>
                <w:color w:val="002060"/>
              </w:rPr>
              <w:t>0</w:t>
            </w:r>
          </w:p>
        </w:tc>
      </w:tr>
      <w:tr w:rsidR="008D571F" w:rsidRPr="00882766" w14:paraId="1EE90FB4"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FDD72" w14:textId="77777777" w:rsidR="008D571F" w:rsidRPr="00882766" w:rsidRDefault="008D571F" w:rsidP="00471F63">
            <w:pPr>
              <w:pStyle w:val="rowtabella0"/>
              <w:rPr>
                <w:color w:val="002060"/>
              </w:rPr>
            </w:pPr>
            <w:r w:rsidRPr="0088276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285E"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82B4"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0416"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CB1E2"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088A"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5D04"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35D9" w14:textId="77777777" w:rsidR="008D571F" w:rsidRPr="00882766" w:rsidRDefault="008D571F" w:rsidP="00471F63">
            <w:pPr>
              <w:pStyle w:val="rowtabella0"/>
              <w:jc w:val="center"/>
              <w:rPr>
                <w:color w:val="002060"/>
              </w:rPr>
            </w:pPr>
            <w:r w:rsidRPr="0088276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A609" w14:textId="77777777" w:rsidR="008D571F" w:rsidRPr="00882766" w:rsidRDefault="008D571F" w:rsidP="00471F63">
            <w:pPr>
              <w:pStyle w:val="rowtabella0"/>
              <w:jc w:val="center"/>
              <w:rPr>
                <w:color w:val="002060"/>
              </w:rPr>
            </w:pPr>
            <w:r w:rsidRPr="008827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B02A" w14:textId="77777777" w:rsidR="008D571F" w:rsidRPr="00882766" w:rsidRDefault="008D571F" w:rsidP="00471F63">
            <w:pPr>
              <w:pStyle w:val="rowtabella0"/>
              <w:jc w:val="center"/>
              <w:rPr>
                <w:color w:val="002060"/>
              </w:rPr>
            </w:pPr>
            <w:r w:rsidRPr="00882766">
              <w:rPr>
                <w:color w:val="002060"/>
              </w:rPr>
              <w:t>0</w:t>
            </w:r>
          </w:p>
        </w:tc>
      </w:tr>
      <w:tr w:rsidR="008D571F" w:rsidRPr="00882766" w14:paraId="4DD831EB"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0C3B10" w14:textId="77777777" w:rsidR="008D571F" w:rsidRPr="00882766" w:rsidRDefault="008D571F" w:rsidP="00471F63">
            <w:pPr>
              <w:pStyle w:val="rowtabella0"/>
              <w:rPr>
                <w:color w:val="002060"/>
              </w:rPr>
            </w:pPr>
            <w:r w:rsidRPr="0088276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CA5F"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9E91"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E469"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71C6"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ACC5"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D45D"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C29C" w14:textId="77777777" w:rsidR="008D571F" w:rsidRPr="00882766" w:rsidRDefault="008D571F" w:rsidP="00471F63">
            <w:pPr>
              <w:pStyle w:val="rowtabella0"/>
              <w:jc w:val="center"/>
              <w:rPr>
                <w:color w:val="002060"/>
              </w:rPr>
            </w:pPr>
            <w:r w:rsidRPr="0088276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B7CE" w14:textId="77777777" w:rsidR="008D571F" w:rsidRPr="00882766" w:rsidRDefault="008D571F" w:rsidP="00471F63">
            <w:pPr>
              <w:pStyle w:val="rowtabella0"/>
              <w:jc w:val="center"/>
              <w:rPr>
                <w:color w:val="002060"/>
              </w:rPr>
            </w:pPr>
            <w:r w:rsidRPr="008827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5192" w14:textId="77777777" w:rsidR="008D571F" w:rsidRPr="00882766" w:rsidRDefault="008D571F" w:rsidP="00471F63">
            <w:pPr>
              <w:pStyle w:val="rowtabella0"/>
              <w:jc w:val="center"/>
              <w:rPr>
                <w:color w:val="002060"/>
              </w:rPr>
            </w:pPr>
            <w:r w:rsidRPr="00882766">
              <w:rPr>
                <w:color w:val="002060"/>
              </w:rPr>
              <w:t>0</w:t>
            </w:r>
          </w:p>
        </w:tc>
      </w:tr>
    </w:tbl>
    <w:p w14:paraId="79FFE327" w14:textId="77777777" w:rsidR="008D571F" w:rsidRPr="00882766" w:rsidRDefault="008D571F" w:rsidP="008D571F">
      <w:pPr>
        <w:pStyle w:val="breakline"/>
        <w:rPr>
          <w:rFonts w:eastAsiaTheme="minorEastAsia"/>
          <w:color w:val="002060"/>
        </w:rPr>
      </w:pPr>
    </w:p>
    <w:p w14:paraId="68BA46C0" w14:textId="77777777" w:rsidR="008D571F" w:rsidRPr="00882766" w:rsidRDefault="008D571F" w:rsidP="008D571F">
      <w:pPr>
        <w:pStyle w:val="breakline"/>
        <w:rPr>
          <w:color w:val="002060"/>
        </w:rPr>
      </w:pPr>
    </w:p>
    <w:p w14:paraId="4D39300E" w14:textId="77777777" w:rsidR="008D571F" w:rsidRPr="00882766" w:rsidRDefault="008D571F" w:rsidP="008D571F">
      <w:pPr>
        <w:pStyle w:val="sottotitolocampionato10"/>
        <w:rPr>
          <w:color w:val="002060"/>
        </w:rPr>
      </w:pPr>
      <w:r w:rsidRPr="0088276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55A5645B"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5700A"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7F923"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D94D3"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325B7"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AA6C2"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C530B"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A9C7F"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28342"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273FD"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71E0" w14:textId="77777777" w:rsidR="008D571F" w:rsidRPr="00882766" w:rsidRDefault="008D571F" w:rsidP="00471F63">
            <w:pPr>
              <w:pStyle w:val="headertabella0"/>
              <w:rPr>
                <w:color w:val="002060"/>
              </w:rPr>
            </w:pPr>
            <w:r w:rsidRPr="00882766">
              <w:rPr>
                <w:color w:val="002060"/>
              </w:rPr>
              <w:t>PE</w:t>
            </w:r>
          </w:p>
        </w:tc>
      </w:tr>
      <w:tr w:rsidR="008D571F" w:rsidRPr="00882766" w14:paraId="2FB06B3A"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07E9EC" w14:textId="77777777" w:rsidR="008D571F" w:rsidRPr="00882766" w:rsidRDefault="008D571F" w:rsidP="00471F63">
            <w:pPr>
              <w:pStyle w:val="rowtabella0"/>
              <w:rPr>
                <w:color w:val="002060"/>
              </w:rPr>
            </w:pPr>
            <w:r w:rsidRPr="00882766">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EE08" w14:textId="77777777" w:rsidR="008D571F" w:rsidRPr="00882766" w:rsidRDefault="008D571F" w:rsidP="00471F63">
            <w:pPr>
              <w:pStyle w:val="rowtabella0"/>
              <w:jc w:val="center"/>
              <w:rPr>
                <w:color w:val="002060"/>
              </w:rPr>
            </w:pPr>
            <w:r w:rsidRPr="008827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986F2"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A3D2"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61B7"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08CAF"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024C" w14:textId="77777777" w:rsidR="008D571F" w:rsidRPr="00882766" w:rsidRDefault="008D571F" w:rsidP="00471F63">
            <w:pPr>
              <w:pStyle w:val="rowtabella0"/>
              <w:jc w:val="center"/>
              <w:rPr>
                <w:color w:val="002060"/>
              </w:rPr>
            </w:pPr>
            <w:r w:rsidRPr="00882766">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E697"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058C" w14:textId="77777777" w:rsidR="008D571F" w:rsidRPr="00882766" w:rsidRDefault="008D571F" w:rsidP="00471F63">
            <w:pPr>
              <w:pStyle w:val="rowtabella0"/>
              <w:jc w:val="center"/>
              <w:rPr>
                <w:color w:val="002060"/>
              </w:rPr>
            </w:pPr>
            <w:r w:rsidRPr="008827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ABC5" w14:textId="77777777" w:rsidR="008D571F" w:rsidRPr="00882766" w:rsidRDefault="008D571F" w:rsidP="00471F63">
            <w:pPr>
              <w:pStyle w:val="rowtabella0"/>
              <w:jc w:val="center"/>
              <w:rPr>
                <w:color w:val="002060"/>
              </w:rPr>
            </w:pPr>
            <w:r w:rsidRPr="00882766">
              <w:rPr>
                <w:color w:val="002060"/>
              </w:rPr>
              <w:t>0</w:t>
            </w:r>
          </w:p>
        </w:tc>
      </w:tr>
      <w:tr w:rsidR="008D571F" w:rsidRPr="00882766" w14:paraId="674BBF5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E4E90" w14:textId="77777777" w:rsidR="008D571F" w:rsidRPr="00882766" w:rsidRDefault="008D571F" w:rsidP="00471F63">
            <w:pPr>
              <w:pStyle w:val="rowtabella0"/>
              <w:rPr>
                <w:color w:val="002060"/>
              </w:rPr>
            </w:pPr>
            <w:r w:rsidRPr="0088276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B086" w14:textId="77777777" w:rsidR="008D571F" w:rsidRPr="00882766" w:rsidRDefault="008D571F" w:rsidP="00471F63">
            <w:pPr>
              <w:pStyle w:val="rowtabella0"/>
              <w:jc w:val="center"/>
              <w:rPr>
                <w:color w:val="002060"/>
              </w:rPr>
            </w:pPr>
            <w:r w:rsidRPr="008827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8BFB9"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FB24"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7351"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98BC"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2183"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87CB"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2B1F" w14:textId="77777777" w:rsidR="008D571F" w:rsidRPr="00882766" w:rsidRDefault="008D571F" w:rsidP="00471F63">
            <w:pPr>
              <w:pStyle w:val="rowtabella0"/>
              <w:jc w:val="center"/>
              <w:rPr>
                <w:color w:val="002060"/>
              </w:rPr>
            </w:pPr>
            <w:r w:rsidRPr="008827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1CD3" w14:textId="77777777" w:rsidR="008D571F" w:rsidRPr="00882766" w:rsidRDefault="008D571F" w:rsidP="00471F63">
            <w:pPr>
              <w:pStyle w:val="rowtabella0"/>
              <w:jc w:val="center"/>
              <w:rPr>
                <w:color w:val="002060"/>
              </w:rPr>
            </w:pPr>
            <w:r w:rsidRPr="00882766">
              <w:rPr>
                <w:color w:val="002060"/>
              </w:rPr>
              <w:t>0</w:t>
            </w:r>
          </w:p>
        </w:tc>
      </w:tr>
      <w:tr w:rsidR="008D571F" w:rsidRPr="00882766" w14:paraId="627574A9"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75938" w14:textId="77777777" w:rsidR="008D571F" w:rsidRPr="00882766" w:rsidRDefault="008D571F" w:rsidP="00471F63">
            <w:pPr>
              <w:pStyle w:val="rowtabella0"/>
              <w:rPr>
                <w:color w:val="002060"/>
              </w:rPr>
            </w:pPr>
            <w:r w:rsidRPr="0088276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AE88" w14:textId="77777777" w:rsidR="008D571F" w:rsidRPr="00882766" w:rsidRDefault="008D571F" w:rsidP="00471F63">
            <w:pPr>
              <w:pStyle w:val="rowtabella0"/>
              <w:jc w:val="center"/>
              <w:rPr>
                <w:color w:val="002060"/>
              </w:rPr>
            </w:pPr>
            <w:r w:rsidRPr="008827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748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DC9DE"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2DAE"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327E"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F425"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30B2" w14:textId="77777777" w:rsidR="008D571F" w:rsidRPr="00882766" w:rsidRDefault="008D571F" w:rsidP="00471F63">
            <w:pPr>
              <w:pStyle w:val="rowtabella0"/>
              <w:jc w:val="center"/>
              <w:rPr>
                <w:color w:val="002060"/>
              </w:rPr>
            </w:pPr>
            <w:r w:rsidRPr="008827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3DCCD"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90E5" w14:textId="77777777" w:rsidR="008D571F" w:rsidRPr="00882766" w:rsidRDefault="008D571F" w:rsidP="00471F63">
            <w:pPr>
              <w:pStyle w:val="rowtabella0"/>
              <w:jc w:val="center"/>
              <w:rPr>
                <w:color w:val="002060"/>
              </w:rPr>
            </w:pPr>
            <w:r w:rsidRPr="00882766">
              <w:rPr>
                <w:color w:val="002060"/>
              </w:rPr>
              <w:t>0</w:t>
            </w:r>
          </w:p>
        </w:tc>
      </w:tr>
      <w:tr w:rsidR="008D571F" w:rsidRPr="00882766" w14:paraId="00E5738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95E92" w14:textId="77777777" w:rsidR="008D571F" w:rsidRPr="00882766" w:rsidRDefault="008D571F" w:rsidP="00471F63">
            <w:pPr>
              <w:pStyle w:val="rowtabella0"/>
              <w:rPr>
                <w:color w:val="002060"/>
              </w:rPr>
            </w:pPr>
            <w:r w:rsidRPr="00882766">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E573" w14:textId="77777777" w:rsidR="008D571F" w:rsidRPr="00882766" w:rsidRDefault="008D571F" w:rsidP="00471F63">
            <w:pPr>
              <w:pStyle w:val="rowtabella0"/>
              <w:jc w:val="center"/>
              <w:rPr>
                <w:color w:val="002060"/>
              </w:rPr>
            </w:pPr>
            <w:r w:rsidRPr="008827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4186"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675DD"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845C"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BEE6"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6529A" w14:textId="77777777" w:rsidR="008D571F" w:rsidRPr="00882766" w:rsidRDefault="008D571F" w:rsidP="00471F63">
            <w:pPr>
              <w:pStyle w:val="rowtabella0"/>
              <w:jc w:val="center"/>
              <w:rPr>
                <w:color w:val="002060"/>
              </w:rPr>
            </w:pPr>
            <w:r w:rsidRPr="008827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97A4" w14:textId="77777777" w:rsidR="008D571F" w:rsidRPr="00882766" w:rsidRDefault="008D571F" w:rsidP="00471F63">
            <w:pPr>
              <w:pStyle w:val="rowtabella0"/>
              <w:jc w:val="center"/>
              <w:rPr>
                <w:color w:val="002060"/>
              </w:rPr>
            </w:pPr>
            <w:r w:rsidRPr="008827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432B"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CB9A" w14:textId="77777777" w:rsidR="008D571F" w:rsidRPr="00882766" w:rsidRDefault="008D571F" w:rsidP="00471F63">
            <w:pPr>
              <w:pStyle w:val="rowtabella0"/>
              <w:jc w:val="center"/>
              <w:rPr>
                <w:color w:val="002060"/>
              </w:rPr>
            </w:pPr>
            <w:r w:rsidRPr="00882766">
              <w:rPr>
                <w:color w:val="002060"/>
              </w:rPr>
              <w:t>0</w:t>
            </w:r>
          </w:p>
        </w:tc>
      </w:tr>
      <w:tr w:rsidR="008D571F" w:rsidRPr="00882766" w14:paraId="00D8F5C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E4F7F" w14:textId="77777777" w:rsidR="008D571F" w:rsidRPr="00882766" w:rsidRDefault="008D571F" w:rsidP="00471F63">
            <w:pPr>
              <w:pStyle w:val="rowtabella0"/>
              <w:rPr>
                <w:color w:val="002060"/>
                <w:lang w:val="es-ES"/>
              </w:rPr>
            </w:pPr>
            <w:r w:rsidRPr="0088276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AE38" w14:textId="77777777" w:rsidR="008D571F" w:rsidRPr="00882766" w:rsidRDefault="008D571F" w:rsidP="00471F63">
            <w:pPr>
              <w:pStyle w:val="rowtabella0"/>
              <w:jc w:val="center"/>
              <w:rPr>
                <w:color w:val="002060"/>
              </w:rPr>
            </w:pPr>
            <w:r w:rsidRPr="008827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8784"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9F62"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3091"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E0CD6"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1F45" w14:textId="77777777" w:rsidR="008D571F" w:rsidRPr="00882766" w:rsidRDefault="008D571F" w:rsidP="00471F63">
            <w:pPr>
              <w:pStyle w:val="rowtabella0"/>
              <w:jc w:val="center"/>
              <w:rPr>
                <w:color w:val="002060"/>
              </w:rPr>
            </w:pPr>
            <w:r w:rsidRPr="0088276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7660" w14:textId="77777777" w:rsidR="008D571F" w:rsidRPr="00882766" w:rsidRDefault="008D571F" w:rsidP="00471F63">
            <w:pPr>
              <w:pStyle w:val="rowtabella0"/>
              <w:jc w:val="center"/>
              <w:rPr>
                <w:color w:val="002060"/>
              </w:rPr>
            </w:pPr>
            <w:r w:rsidRPr="008827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38AF"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7C80" w14:textId="77777777" w:rsidR="008D571F" w:rsidRPr="00882766" w:rsidRDefault="008D571F" w:rsidP="00471F63">
            <w:pPr>
              <w:pStyle w:val="rowtabella0"/>
              <w:jc w:val="center"/>
              <w:rPr>
                <w:color w:val="002060"/>
              </w:rPr>
            </w:pPr>
            <w:r w:rsidRPr="00882766">
              <w:rPr>
                <w:color w:val="002060"/>
              </w:rPr>
              <w:t>0</w:t>
            </w:r>
          </w:p>
        </w:tc>
      </w:tr>
      <w:tr w:rsidR="008D571F" w:rsidRPr="00882766" w14:paraId="760865E4"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9540B" w14:textId="77777777" w:rsidR="008D571F" w:rsidRPr="00882766" w:rsidRDefault="008D571F" w:rsidP="00471F63">
            <w:pPr>
              <w:pStyle w:val="rowtabella0"/>
              <w:rPr>
                <w:color w:val="002060"/>
              </w:rPr>
            </w:pPr>
            <w:r w:rsidRPr="0088276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FCCB" w14:textId="77777777" w:rsidR="008D571F" w:rsidRPr="00882766" w:rsidRDefault="008D571F" w:rsidP="00471F63">
            <w:pPr>
              <w:pStyle w:val="rowtabella0"/>
              <w:jc w:val="center"/>
              <w:rPr>
                <w:color w:val="002060"/>
              </w:rPr>
            </w:pPr>
            <w:r w:rsidRPr="008827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D213"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E848"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1A01"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57FA"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F3D4"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D5F8" w14:textId="77777777" w:rsidR="008D571F" w:rsidRPr="00882766" w:rsidRDefault="008D571F" w:rsidP="00471F63">
            <w:pPr>
              <w:pStyle w:val="rowtabella0"/>
              <w:jc w:val="center"/>
              <w:rPr>
                <w:color w:val="002060"/>
              </w:rPr>
            </w:pPr>
            <w:r w:rsidRPr="008827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6FA7"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A0401" w14:textId="77777777" w:rsidR="008D571F" w:rsidRPr="00882766" w:rsidRDefault="008D571F" w:rsidP="00471F63">
            <w:pPr>
              <w:pStyle w:val="rowtabella0"/>
              <w:jc w:val="center"/>
              <w:rPr>
                <w:color w:val="002060"/>
              </w:rPr>
            </w:pPr>
            <w:r w:rsidRPr="00882766">
              <w:rPr>
                <w:color w:val="002060"/>
              </w:rPr>
              <w:t>0</w:t>
            </w:r>
          </w:p>
        </w:tc>
      </w:tr>
      <w:tr w:rsidR="008D571F" w:rsidRPr="00882766" w14:paraId="37214CA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9D044" w14:textId="77777777" w:rsidR="008D571F" w:rsidRPr="00882766" w:rsidRDefault="008D571F" w:rsidP="00471F63">
            <w:pPr>
              <w:pStyle w:val="rowtabella0"/>
              <w:rPr>
                <w:color w:val="002060"/>
              </w:rPr>
            </w:pPr>
            <w:r w:rsidRPr="0088276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A508" w14:textId="77777777" w:rsidR="008D571F" w:rsidRPr="00882766" w:rsidRDefault="008D571F" w:rsidP="00471F63">
            <w:pPr>
              <w:pStyle w:val="rowtabella0"/>
              <w:jc w:val="center"/>
              <w:rPr>
                <w:color w:val="002060"/>
              </w:rPr>
            </w:pPr>
            <w:r w:rsidRPr="008827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0610"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6BB4"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CB4B3"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2ED6"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B2AA" w14:textId="77777777" w:rsidR="008D571F" w:rsidRPr="00882766" w:rsidRDefault="008D571F" w:rsidP="00471F63">
            <w:pPr>
              <w:pStyle w:val="rowtabella0"/>
              <w:jc w:val="center"/>
              <w:rPr>
                <w:color w:val="002060"/>
              </w:rPr>
            </w:pPr>
            <w:r w:rsidRPr="0088276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0564" w14:textId="77777777" w:rsidR="008D571F" w:rsidRPr="00882766" w:rsidRDefault="008D571F" w:rsidP="00471F63">
            <w:pPr>
              <w:pStyle w:val="rowtabella0"/>
              <w:jc w:val="center"/>
              <w:rPr>
                <w:color w:val="002060"/>
              </w:rPr>
            </w:pPr>
            <w:r w:rsidRPr="008827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9ACF"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A3A1" w14:textId="77777777" w:rsidR="008D571F" w:rsidRPr="00882766" w:rsidRDefault="008D571F" w:rsidP="00471F63">
            <w:pPr>
              <w:pStyle w:val="rowtabella0"/>
              <w:jc w:val="center"/>
              <w:rPr>
                <w:color w:val="002060"/>
              </w:rPr>
            </w:pPr>
            <w:r w:rsidRPr="00882766">
              <w:rPr>
                <w:color w:val="002060"/>
              </w:rPr>
              <w:t>0</w:t>
            </w:r>
          </w:p>
        </w:tc>
      </w:tr>
      <w:tr w:rsidR="008D571F" w:rsidRPr="00882766" w14:paraId="072B214C"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765FD" w14:textId="77777777" w:rsidR="008D571F" w:rsidRPr="00882766" w:rsidRDefault="008D571F" w:rsidP="00471F63">
            <w:pPr>
              <w:pStyle w:val="rowtabella0"/>
              <w:rPr>
                <w:color w:val="002060"/>
              </w:rPr>
            </w:pPr>
            <w:r w:rsidRPr="0088276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45EB"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72C41"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71F6"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5B49F"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11D4"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B23B" w14:textId="77777777" w:rsidR="008D571F" w:rsidRPr="00882766" w:rsidRDefault="008D571F" w:rsidP="00471F63">
            <w:pPr>
              <w:pStyle w:val="rowtabella0"/>
              <w:jc w:val="center"/>
              <w:rPr>
                <w:color w:val="002060"/>
              </w:rPr>
            </w:pPr>
            <w:r w:rsidRPr="008827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4E76" w14:textId="77777777" w:rsidR="008D571F" w:rsidRPr="00882766" w:rsidRDefault="008D571F" w:rsidP="00471F63">
            <w:pPr>
              <w:pStyle w:val="rowtabella0"/>
              <w:jc w:val="center"/>
              <w:rPr>
                <w:color w:val="002060"/>
              </w:rPr>
            </w:pPr>
            <w:r w:rsidRPr="008827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D437"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2988" w14:textId="77777777" w:rsidR="008D571F" w:rsidRPr="00882766" w:rsidRDefault="008D571F" w:rsidP="00471F63">
            <w:pPr>
              <w:pStyle w:val="rowtabella0"/>
              <w:jc w:val="center"/>
              <w:rPr>
                <w:color w:val="002060"/>
              </w:rPr>
            </w:pPr>
            <w:r w:rsidRPr="00882766">
              <w:rPr>
                <w:color w:val="002060"/>
              </w:rPr>
              <w:t>0</w:t>
            </w:r>
          </w:p>
        </w:tc>
      </w:tr>
      <w:tr w:rsidR="008D571F" w:rsidRPr="00882766" w14:paraId="24032BE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920C0" w14:textId="77777777" w:rsidR="008D571F" w:rsidRPr="00882766" w:rsidRDefault="008D571F" w:rsidP="00471F63">
            <w:pPr>
              <w:pStyle w:val="rowtabella0"/>
              <w:rPr>
                <w:color w:val="002060"/>
              </w:rPr>
            </w:pPr>
            <w:r w:rsidRPr="0088276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A2BCF"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77AB"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C24C"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BC06"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E090"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B880" w14:textId="77777777" w:rsidR="008D571F" w:rsidRPr="00882766" w:rsidRDefault="008D571F" w:rsidP="00471F63">
            <w:pPr>
              <w:pStyle w:val="rowtabella0"/>
              <w:jc w:val="center"/>
              <w:rPr>
                <w:color w:val="002060"/>
              </w:rPr>
            </w:pPr>
            <w:r w:rsidRPr="008827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C536" w14:textId="77777777" w:rsidR="008D571F" w:rsidRPr="00882766" w:rsidRDefault="008D571F" w:rsidP="00471F63">
            <w:pPr>
              <w:pStyle w:val="rowtabella0"/>
              <w:jc w:val="center"/>
              <w:rPr>
                <w:color w:val="002060"/>
              </w:rPr>
            </w:pPr>
            <w:r w:rsidRPr="008827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AA18"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62FC4" w14:textId="77777777" w:rsidR="008D571F" w:rsidRPr="00882766" w:rsidRDefault="008D571F" w:rsidP="00471F63">
            <w:pPr>
              <w:pStyle w:val="rowtabella0"/>
              <w:jc w:val="center"/>
              <w:rPr>
                <w:color w:val="002060"/>
              </w:rPr>
            </w:pPr>
            <w:r w:rsidRPr="00882766">
              <w:rPr>
                <w:color w:val="002060"/>
              </w:rPr>
              <w:t>0</w:t>
            </w:r>
          </w:p>
        </w:tc>
      </w:tr>
      <w:tr w:rsidR="008D571F" w:rsidRPr="00882766" w14:paraId="60326CD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7EB27" w14:textId="77777777" w:rsidR="008D571F" w:rsidRPr="00882766" w:rsidRDefault="008D571F" w:rsidP="00471F63">
            <w:pPr>
              <w:pStyle w:val="rowtabella0"/>
              <w:rPr>
                <w:color w:val="002060"/>
              </w:rPr>
            </w:pPr>
            <w:r w:rsidRPr="0088276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ED6B"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4E8D4"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E761"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5053"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630E"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8074C" w14:textId="77777777" w:rsidR="008D571F" w:rsidRPr="00882766" w:rsidRDefault="008D571F" w:rsidP="00471F63">
            <w:pPr>
              <w:pStyle w:val="rowtabella0"/>
              <w:jc w:val="center"/>
              <w:rPr>
                <w:color w:val="002060"/>
              </w:rPr>
            </w:pPr>
            <w:r w:rsidRPr="008827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CC813" w14:textId="77777777" w:rsidR="008D571F" w:rsidRPr="00882766" w:rsidRDefault="008D571F" w:rsidP="00471F63">
            <w:pPr>
              <w:pStyle w:val="rowtabella0"/>
              <w:jc w:val="center"/>
              <w:rPr>
                <w:color w:val="002060"/>
              </w:rPr>
            </w:pPr>
            <w:r w:rsidRPr="0088276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5618"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C4B7" w14:textId="77777777" w:rsidR="008D571F" w:rsidRPr="00882766" w:rsidRDefault="008D571F" w:rsidP="00471F63">
            <w:pPr>
              <w:pStyle w:val="rowtabella0"/>
              <w:jc w:val="center"/>
              <w:rPr>
                <w:color w:val="002060"/>
              </w:rPr>
            </w:pPr>
            <w:r w:rsidRPr="00882766">
              <w:rPr>
                <w:color w:val="002060"/>
              </w:rPr>
              <w:t>0</w:t>
            </w:r>
          </w:p>
        </w:tc>
      </w:tr>
      <w:tr w:rsidR="008D571F" w:rsidRPr="00882766" w14:paraId="3582ED9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604BE" w14:textId="77777777" w:rsidR="008D571F" w:rsidRPr="00882766" w:rsidRDefault="008D571F" w:rsidP="00471F63">
            <w:pPr>
              <w:pStyle w:val="rowtabella0"/>
              <w:rPr>
                <w:color w:val="002060"/>
              </w:rPr>
            </w:pPr>
            <w:r w:rsidRPr="0088276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ACEF"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4AB3"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BB39"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5FD6"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5E65"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37BC"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08A1" w14:textId="77777777" w:rsidR="008D571F" w:rsidRPr="00882766" w:rsidRDefault="008D571F" w:rsidP="00471F63">
            <w:pPr>
              <w:pStyle w:val="rowtabella0"/>
              <w:jc w:val="center"/>
              <w:rPr>
                <w:color w:val="002060"/>
              </w:rPr>
            </w:pPr>
            <w:r w:rsidRPr="008827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1E075" w14:textId="77777777" w:rsidR="008D571F" w:rsidRPr="00882766" w:rsidRDefault="008D571F" w:rsidP="00471F63">
            <w:pPr>
              <w:pStyle w:val="rowtabella0"/>
              <w:jc w:val="center"/>
              <w:rPr>
                <w:color w:val="002060"/>
              </w:rPr>
            </w:pPr>
            <w:r w:rsidRPr="008827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A56C" w14:textId="77777777" w:rsidR="008D571F" w:rsidRPr="00882766" w:rsidRDefault="008D571F" w:rsidP="00471F63">
            <w:pPr>
              <w:pStyle w:val="rowtabella0"/>
              <w:jc w:val="center"/>
              <w:rPr>
                <w:color w:val="002060"/>
              </w:rPr>
            </w:pPr>
            <w:r w:rsidRPr="00882766">
              <w:rPr>
                <w:color w:val="002060"/>
              </w:rPr>
              <w:t>0</w:t>
            </w:r>
          </w:p>
        </w:tc>
      </w:tr>
      <w:tr w:rsidR="008D571F" w:rsidRPr="00882766" w14:paraId="53BD47B6"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E0722B" w14:textId="77777777" w:rsidR="008D571F" w:rsidRPr="00882766" w:rsidRDefault="008D571F" w:rsidP="00471F63">
            <w:pPr>
              <w:pStyle w:val="rowtabella0"/>
              <w:rPr>
                <w:color w:val="002060"/>
              </w:rPr>
            </w:pPr>
            <w:r w:rsidRPr="00882766">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D90E"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A443"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5E54"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9B01"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2AB7"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6E8B" w14:textId="77777777" w:rsidR="008D571F" w:rsidRPr="00882766" w:rsidRDefault="008D571F" w:rsidP="00471F63">
            <w:pPr>
              <w:pStyle w:val="rowtabella0"/>
              <w:jc w:val="center"/>
              <w:rPr>
                <w:color w:val="002060"/>
              </w:rPr>
            </w:pPr>
            <w:r w:rsidRPr="008827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AFF4" w14:textId="77777777" w:rsidR="008D571F" w:rsidRPr="00882766" w:rsidRDefault="008D571F" w:rsidP="00471F63">
            <w:pPr>
              <w:pStyle w:val="rowtabella0"/>
              <w:jc w:val="center"/>
              <w:rPr>
                <w:color w:val="002060"/>
              </w:rPr>
            </w:pPr>
            <w:r w:rsidRPr="00882766">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D4DF" w14:textId="77777777" w:rsidR="008D571F" w:rsidRPr="00882766" w:rsidRDefault="008D571F" w:rsidP="00471F63">
            <w:pPr>
              <w:pStyle w:val="rowtabella0"/>
              <w:jc w:val="center"/>
              <w:rPr>
                <w:color w:val="002060"/>
              </w:rPr>
            </w:pPr>
            <w:r w:rsidRPr="008827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2F74" w14:textId="77777777" w:rsidR="008D571F" w:rsidRPr="00882766" w:rsidRDefault="008D571F" w:rsidP="00471F63">
            <w:pPr>
              <w:pStyle w:val="rowtabella0"/>
              <w:jc w:val="center"/>
              <w:rPr>
                <w:color w:val="002060"/>
              </w:rPr>
            </w:pPr>
            <w:r w:rsidRPr="00882766">
              <w:rPr>
                <w:color w:val="002060"/>
              </w:rPr>
              <w:t>0</w:t>
            </w:r>
          </w:p>
        </w:tc>
      </w:tr>
    </w:tbl>
    <w:p w14:paraId="1F74F167" w14:textId="77777777" w:rsidR="008D571F" w:rsidRPr="00882766" w:rsidRDefault="008D571F" w:rsidP="008D571F">
      <w:pPr>
        <w:pStyle w:val="breakline"/>
        <w:rPr>
          <w:rFonts w:eastAsiaTheme="minorEastAsia"/>
          <w:color w:val="002060"/>
        </w:rPr>
      </w:pPr>
    </w:p>
    <w:p w14:paraId="645DBF8D" w14:textId="77777777" w:rsidR="008D571F" w:rsidRPr="00882766" w:rsidRDefault="008D571F" w:rsidP="008D571F">
      <w:pPr>
        <w:pStyle w:val="breakline"/>
        <w:rPr>
          <w:color w:val="002060"/>
        </w:rPr>
      </w:pPr>
    </w:p>
    <w:p w14:paraId="7B8A7AD5" w14:textId="77777777" w:rsidR="008D571F" w:rsidRPr="00882766" w:rsidRDefault="008D571F" w:rsidP="008D571F">
      <w:pPr>
        <w:pStyle w:val="sottotitolocampionato10"/>
        <w:rPr>
          <w:color w:val="002060"/>
        </w:rPr>
      </w:pPr>
      <w:r w:rsidRPr="0088276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4CF9BFE8"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2BD4"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90D99"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B9F85"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36B3C"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5C64B"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521DB"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0BD13"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27F1D"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31CBB"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1F752" w14:textId="77777777" w:rsidR="008D571F" w:rsidRPr="00882766" w:rsidRDefault="008D571F" w:rsidP="00471F63">
            <w:pPr>
              <w:pStyle w:val="headertabella0"/>
              <w:rPr>
                <w:color w:val="002060"/>
              </w:rPr>
            </w:pPr>
            <w:r w:rsidRPr="00882766">
              <w:rPr>
                <w:color w:val="002060"/>
              </w:rPr>
              <w:t>PE</w:t>
            </w:r>
          </w:p>
        </w:tc>
      </w:tr>
      <w:tr w:rsidR="008D571F" w:rsidRPr="00882766" w14:paraId="444B278A"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40D30" w14:textId="77777777" w:rsidR="008D571F" w:rsidRPr="00882766" w:rsidRDefault="008D571F" w:rsidP="00471F63">
            <w:pPr>
              <w:pStyle w:val="rowtabella0"/>
              <w:rPr>
                <w:color w:val="002060"/>
              </w:rPr>
            </w:pPr>
            <w:r w:rsidRPr="00882766">
              <w:rPr>
                <w:color w:val="002060"/>
              </w:rPr>
              <w:lastRenderedPageBreak/>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A9F1C" w14:textId="77777777" w:rsidR="008D571F" w:rsidRPr="00882766" w:rsidRDefault="008D571F" w:rsidP="00471F63">
            <w:pPr>
              <w:pStyle w:val="rowtabella0"/>
              <w:jc w:val="center"/>
              <w:rPr>
                <w:color w:val="002060"/>
              </w:rPr>
            </w:pPr>
            <w:r w:rsidRPr="008827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E99C"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E9DA"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246A"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D6A5"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2D24" w14:textId="77777777" w:rsidR="008D571F" w:rsidRPr="00882766" w:rsidRDefault="008D571F" w:rsidP="00471F63">
            <w:pPr>
              <w:pStyle w:val="rowtabella0"/>
              <w:jc w:val="center"/>
              <w:rPr>
                <w:color w:val="002060"/>
              </w:rPr>
            </w:pPr>
            <w:r w:rsidRPr="00882766">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9692" w14:textId="77777777" w:rsidR="008D571F" w:rsidRPr="00882766" w:rsidRDefault="008D571F" w:rsidP="00471F63">
            <w:pPr>
              <w:pStyle w:val="rowtabella0"/>
              <w:jc w:val="center"/>
              <w:rPr>
                <w:color w:val="002060"/>
              </w:rPr>
            </w:pPr>
            <w:r w:rsidRPr="008827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2660" w14:textId="77777777" w:rsidR="008D571F" w:rsidRPr="00882766" w:rsidRDefault="008D571F" w:rsidP="00471F63">
            <w:pPr>
              <w:pStyle w:val="rowtabella0"/>
              <w:jc w:val="center"/>
              <w:rPr>
                <w:color w:val="002060"/>
              </w:rPr>
            </w:pPr>
            <w:r w:rsidRPr="008827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E15B" w14:textId="77777777" w:rsidR="008D571F" w:rsidRPr="00882766" w:rsidRDefault="008D571F" w:rsidP="00471F63">
            <w:pPr>
              <w:pStyle w:val="rowtabella0"/>
              <w:jc w:val="center"/>
              <w:rPr>
                <w:color w:val="002060"/>
              </w:rPr>
            </w:pPr>
            <w:r w:rsidRPr="00882766">
              <w:rPr>
                <w:color w:val="002060"/>
              </w:rPr>
              <w:t>0</w:t>
            </w:r>
          </w:p>
        </w:tc>
      </w:tr>
      <w:tr w:rsidR="008D571F" w:rsidRPr="00882766" w14:paraId="45E7D0D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8BDEA" w14:textId="77777777" w:rsidR="008D571F" w:rsidRPr="00882766" w:rsidRDefault="008D571F" w:rsidP="00471F63">
            <w:pPr>
              <w:pStyle w:val="rowtabella0"/>
              <w:rPr>
                <w:color w:val="002060"/>
              </w:rPr>
            </w:pPr>
            <w:r w:rsidRPr="00882766">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7940" w14:textId="77777777" w:rsidR="008D571F" w:rsidRPr="00882766" w:rsidRDefault="008D571F" w:rsidP="00471F63">
            <w:pPr>
              <w:pStyle w:val="rowtabella0"/>
              <w:jc w:val="center"/>
              <w:rPr>
                <w:color w:val="002060"/>
              </w:rPr>
            </w:pPr>
            <w:r w:rsidRPr="008827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4B6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0012"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6EDB"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A9DE"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691D" w14:textId="77777777" w:rsidR="008D571F" w:rsidRPr="00882766" w:rsidRDefault="008D571F" w:rsidP="00471F63">
            <w:pPr>
              <w:pStyle w:val="rowtabella0"/>
              <w:jc w:val="center"/>
              <w:rPr>
                <w:color w:val="002060"/>
              </w:rPr>
            </w:pPr>
            <w:r w:rsidRPr="0088276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2519C" w14:textId="77777777" w:rsidR="008D571F" w:rsidRPr="00882766" w:rsidRDefault="008D571F" w:rsidP="00471F63">
            <w:pPr>
              <w:pStyle w:val="rowtabella0"/>
              <w:jc w:val="center"/>
              <w:rPr>
                <w:color w:val="002060"/>
              </w:rPr>
            </w:pPr>
            <w:r w:rsidRPr="008827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17980" w14:textId="77777777" w:rsidR="008D571F" w:rsidRPr="00882766" w:rsidRDefault="008D571F" w:rsidP="00471F63">
            <w:pPr>
              <w:pStyle w:val="rowtabella0"/>
              <w:jc w:val="center"/>
              <w:rPr>
                <w:color w:val="002060"/>
              </w:rPr>
            </w:pPr>
            <w:r w:rsidRPr="008827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2DAC" w14:textId="77777777" w:rsidR="008D571F" w:rsidRPr="00882766" w:rsidRDefault="008D571F" w:rsidP="00471F63">
            <w:pPr>
              <w:pStyle w:val="rowtabella0"/>
              <w:jc w:val="center"/>
              <w:rPr>
                <w:color w:val="002060"/>
              </w:rPr>
            </w:pPr>
            <w:r w:rsidRPr="00882766">
              <w:rPr>
                <w:color w:val="002060"/>
              </w:rPr>
              <w:t>0</w:t>
            </w:r>
          </w:p>
        </w:tc>
      </w:tr>
      <w:tr w:rsidR="008D571F" w:rsidRPr="00882766" w14:paraId="5C4B0DC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47CA8" w14:textId="77777777" w:rsidR="008D571F" w:rsidRPr="00882766" w:rsidRDefault="008D571F" w:rsidP="00471F63">
            <w:pPr>
              <w:pStyle w:val="rowtabella0"/>
              <w:rPr>
                <w:color w:val="002060"/>
              </w:rPr>
            </w:pPr>
            <w:r w:rsidRPr="00882766">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3916" w14:textId="77777777" w:rsidR="008D571F" w:rsidRPr="00882766" w:rsidRDefault="008D571F" w:rsidP="00471F63">
            <w:pPr>
              <w:pStyle w:val="rowtabella0"/>
              <w:jc w:val="center"/>
              <w:rPr>
                <w:color w:val="002060"/>
              </w:rPr>
            </w:pPr>
            <w:r w:rsidRPr="008827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C4B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0F534"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995E"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77DF3"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7BBD" w14:textId="77777777" w:rsidR="008D571F" w:rsidRPr="00882766" w:rsidRDefault="008D571F" w:rsidP="00471F63">
            <w:pPr>
              <w:pStyle w:val="rowtabella0"/>
              <w:jc w:val="center"/>
              <w:rPr>
                <w:color w:val="002060"/>
              </w:rPr>
            </w:pPr>
            <w:r w:rsidRPr="00882766">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DECB" w14:textId="77777777" w:rsidR="008D571F" w:rsidRPr="00882766" w:rsidRDefault="008D571F" w:rsidP="00471F63">
            <w:pPr>
              <w:pStyle w:val="rowtabella0"/>
              <w:jc w:val="center"/>
              <w:rPr>
                <w:color w:val="002060"/>
              </w:rPr>
            </w:pPr>
            <w:r w:rsidRPr="008827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097C" w14:textId="77777777" w:rsidR="008D571F" w:rsidRPr="00882766" w:rsidRDefault="008D571F" w:rsidP="00471F63">
            <w:pPr>
              <w:pStyle w:val="rowtabella0"/>
              <w:jc w:val="center"/>
              <w:rPr>
                <w:color w:val="002060"/>
              </w:rPr>
            </w:pPr>
            <w:r w:rsidRPr="008827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97B6" w14:textId="77777777" w:rsidR="008D571F" w:rsidRPr="00882766" w:rsidRDefault="008D571F" w:rsidP="00471F63">
            <w:pPr>
              <w:pStyle w:val="rowtabella0"/>
              <w:jc w:val="center"/>
              <w:rPr>
                <w:color w:val="002060"/>
              </w:rPr>
            </w:pPr>
            <w:r w:rsidRPr="00882766">
              <w:rPr>
                <w:color w:val="002060"/>
              </w:rPr>
              <w:t>0</w:t>
            </w:r>
          </w:p>
        </w:tc>
      </w:tr>
      <w:tr w:rsidR="008D571F" w:rsidRPr="00882766" w14:paraId="2945751F"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BDA37" w14:textId="77777777" w:rsidR="008D571F" w:rsidRPr="00882766" w:rsidRDefault="008D571F" w:rsidP="00471F63">
            <w:pPr>
              <w:pStyle w:val="rowtabella0"/>
              <w:rPr>
                <w:color w:val="002060"/>
              </w:rPr>
            </w:pPr>
            <w:r w:rsidRPr="0088276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F4ACB" w14:textId="77777777" w:rsidR="008D571F" w:rsidRPr="00882766" w:rsidRDefault="008D571F" w:rsidP="00471F63">
            <w:pPr>
              <w:pStyle w:val="rowtabella0"/>
              <w:jc w:val="center"/>
              <w:rPr>
                <w:color w:val="002060"/>
              </w:rPr>
            </w:pPr>
            <w:r w:rsidRPr="008827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2D48"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ED55"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CF5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E0103"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9CA12" w14:textId="77777777" w:rsidR="008D571F" w:rsidRPr="00882766" w:rsidRDefault="008D571F" w:rsidP="00471F63">
            <w:pPr>
              <w:pStyle w:val="rowtabella0"/>
              <w:jc w:val="center"/>
              <w:rPr>
                <w:color w:val="002060"/>
              </w:rPr>
            </w:pPr>
            <w:r w:rsidRPr="008827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09A6"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121D5"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E462" w14:textId="77777777" w:rsidR="008D571F" w:rsidRPr="00882766" w:rsidRDefault="008D571F" w:rsidP="00471F63">
            <w:pPr>
              <w:pStyle w:val="rowtabella0"/>
              <w:jc w:val="center"/>
              <w:rPr>
                <w:color w:val="002060"/>
              </w:rPr>
            </w:pPr>
            <w:r w:rsidRPr="00882766">
              <w:rPr>
                <w:color w:val="002060"/>
              </w:rPr>
              <w:t>0</w:t>
            </w:r>
          </w:p>
        </w:tc>
      </w:tr>
      <w:tr w:rsidR="008D571F" w:rsidRPr="00882766" w14:paraId="58EE0DD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AE0EE" w14:textId="77777777" w:rsidR="008D571F" w:rsidRPr="00882766" w:rsidRDefault="008D571F" w:rsidP="00471F63">
            <w:pPr>
              <w:pStyle w:val="rowtabella0"/>
              <w:rPr>
                <w:color w:val="002060"/>
              </w:rPr>
            </w:pPr>
            <w:r w:rsidRPr="00882766">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ECEA" w14:textId="77777777" w:rsidR="008D571F" w:rsidRPr="00882766" w:rsidRDefault="008D571F" w:rsidP="00471F63">
            <w:pPr>
              <w:pStyle w:val="rowtabella0"/>
              <w:jc w:val="center"/>
              <w:rPr>
                <w:color w:val="002060"/>
              </w:rPr>
            </w:pPr>
            <w:r w:rsidRPr="008827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C0C6"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37D4"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C04C"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3D5E3"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3ABC" w14:textId="77777777" w:rsidR="008D571F" w:rsidRPr="00882766" w:rsidRDefault="008D571F" w:rsidP="00471F63">
            <w:pPr>
              <w:pStyle w:val="rowtabella0"/>
              <w:jc w:val="center"/>
              <w:rPr>
                <w:color w:val="002060"/>
              </w:rPr>
            </w:pPr>
            <w:r w:rsidRPr="008827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70CE5"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9BC9"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4BC1" w14:textId="77777777" w:rsidR="008D571F" w:rsidRPr="00882766" w:rsidRDefault="008D571F" w:rsidP="00471F63">
            <w:pPr>
              <w:pStyle w:val="rowtabella0"/>
              <w:jc w:val="center"/>
              <w:rPr>
                <w:color w:val="002060"/>
              </w:rPr>
            </w:pPr>
            <w:r w:rsidRPr="00882766">
              <w:rPr>
                <w:color w:val="002060"/>
              </w:rPr>
              <w:t>0</w:t>
            </w:r>
          </w:p>
        </w:tc>
      </w:tr>
      <w:tr w:rsidR="008D571F" w:rsidRPr="00882766" w14:paraId="7BE3439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6E6EC" w14:textId="77777777" w:rsidR="008D571F" w:rsidRPr="00882766" w:rsidRDefault="008D571F" w:rsidP="00471F63">
            <w:pPr>
              <w:pStyle w:val="rowtabella0"/>
              <w:rPr>
                <w:color w:val="002060"/>
              </w:rPr>
            </w:pPr>
            <w:r w:rsidRPr="0088276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CD72" w14:textId="77777777" w:rsidR="008D571F" w:rsidRPr="00882766" w:rsidRDefault="008D571F" w:rsidP="00471F63">
            <w:pPr>
              <w:pStyle w:val="rowtabella0"/>
              <w:jc w:val="center"/>
              <w:rPr>
                <w:color w:val="002060"/>
              </w:rPr>
            </w:pPr>
            <w:r w:rsidRPr="008827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3C7F"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A2D1"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D4C2"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1673"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4346" w14:textId="77777777" w:rsidR="008D571F" w:rsidRPr="00882766" w:rsidRDefault="008D571F" w:rsidP="00471F63">
            <w:pPr>
              <w:pStyle w:val="rowtabella0"/>
              <w:jc w:val="center"/>
              <w:rPr>
                <w:color w:val="002060"/>
              </w:rPr>
            </w:pPr>
            <w:r w:rsidRPr="008827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93E5" w14:textId="77777777" w:rsidR="008D571F" w:rsidRPr="00882766" w:rsidRDefault="008D571F" w:rsidP="00471F63">
            <w:pPr>
              <w:pStyle w:val="rowtabella0"/>
              <w:jc w:val="center"/>
              <w:rPr>
                <w:color w:val="002060"/>
              </w:rPr>
            </w:pPr>
            <w:r w:rsidRPr="008827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8C42"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B889" w14:textId="77777777" w:rsidR="008D571F" w:rsidRPr="00882766" w:rsidRDefault="008D571F" w:rsidP="00471F63">
            <w:pPr>
              <w:pStyle w:val="rowtabella0"/>
              <w:jc w:val="center"/>
              <w:rPr>
                <w:color w:val="002060"/>
              </w:rPr>
            </w:pPr>
            <w:r w:rsidRPr="00882766">
              <w:rPr>
                <w:color w:val="002060"/>
              </w:rPr>
              <w:t>0</w:t>
            </w:r>
          </w:p>
        </w:tc>
      </w:tr>
      <w:tr w:rsidR="008D571F" w:rsidRPr="00882766" w14:paraId="2A6F46A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43624" w14:textId="77777777" w:rsidR="008D571F" w:rsidRPr="00882766" w:rsidRDefault="008D571F" w:rsidP="00471F63">
            <w:pPr>
              <w:pStyle w:val="rowtabella0"/>
              <w:rPr>
                <w:color w:val="002060"/>
              </w:rPr>
            </w:pPr>
            <w:r w:rsidRPr="0088276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F7E5"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C67C"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6907"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ED2F"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1465"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24E2" w14:textId="77777777" w:rsidR="008D571F" w:rsidRPr="00882766" w:rsidRDefault="008D571F" w:rsidP="00471F63">
            <w:pPr>
              <w:pStyle w:val="rowtabella0"/>
              <w:jc w:val="center"/>
              <w:rPr>
                <w:color w:val="002060"/>
              </w:rPr>
            </w:pPr>
            <w:r w:rsidRPr="008827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C2CD" w14:textId="77777777" w:rsidR="008D571F" w:rsidRPr="00882766" w:rsidRDefault="008D571F" w:rsidP="00471F63">
            <w:pPr>
              <w:pStyle w:val="rowtabella0"/>
              <w:jc w:val="center"/>
              <w:rPr>
                <w:color w:val="002060"/>
              </w:rPr>
            </w:pPr>
            <w:r w:rsidRPr="008827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FDFF"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2370" w14:textId="77777777" w:rsidR="008D571F" w:rsidRPr="00882766" w:rsidRDefault="008D571F" w:rsidP="00471F63">
            <w:pPr>
              <w:pStyle w:val="rowtabella0"/>
              <w:jc w:val="center"/>
              <w:rPr>
                <w:color w:val="002060"/>
              </w:rPr>
            </w:pPr>
            <w:r w:rsidRPr="00882766">
              <w:rPr>
                <w:color w:val="002060"/>
              </w:rPr>
              <w:t>0</w:t>
            </w:r>
          </w:p>
        </w:tc>
      </w:tr>
      <w:tr w:rsidR="008D571F" w:rsidRPr="00882766" w14:paraId="0F624CE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6024F" w14:textId="77777777" w:rsidR="008D571F" w:rsidRPr="00882766" w:rsidRDefault="008D571F" w:rsidP="00471F63">
            <w:pPr>
              <w:pStyle w:val="rowtabella0"/>
              <w:rPr>
                <w:color w:val="002060"/>
              </w:rPr>
            </w:pPr>
            <w:r w:rsidRPr="00882766">
              <w:rPr>
                <w:color w:val="002060"/>
              </w:rPr>
              <w:t xml:space="preserve">POL.D. </w:t>
            </w:r>
            <w:proofErr w:type="gramStart"/>
            <w:r w:rsidRPr="00882766">
              <w:rPr>
                <w:color w:val="002060"/>
              </w:rPr>
              <w:t>U.MANDOLESI</w:t>
            </w:r>
            <w:proofErr w:type="gramEnd"/>
            <w:r w:rsidRPr="00882766">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466C"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8025"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B5ED"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1E90"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4F82"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F5DC" w14:textId="77777777" w:rsidR="008D571F" w:rsidRPr="00882766" w:rsidRDefault="008D571F" w:rsidP="00471F63">
            <w:pPr>
              <w:pStyle w:val="rowtabella0"/>
              <w:jc w:val="center"/>
              <w:rPr>
                <w:color w:val="002060"/>
              </w:rPr>
            </w:pPr>
            <w:r w:rsidRPr="008827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C547" w14:textId="77777777" w:rsidR="008D571F" w:rsidRPr="00882766" w:rsidRDefault="008D571F" w:rsidP="00471F63">
            <w:pPr>
              <w:pStyle w:val="rowtabella0"/>
              <w:jc w:val="center"/>
              <w:rPr>
                <w:color w:val="002060"/>
              </w:rPr>
            </w:pPr>
            <w:r w:rsidRPr="008827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EBCA"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8AAA" w14:textId="77777777" w:rsidR="008D571F" w:rsidRPr="00882766" w:rsidRDefault="008D571F" w:rsidP="00471F63">
            <w:pPr>
              <w:pStyle w:val="rowtabella0"/>
              <w:jc w:val="center"/>
              <w:rPr>
                <w:color w:val="002060"/>
              </w:rPr>
            </w:pPr>
            <w:r w:rsidRPr="00882766">
              <w:rPr>
                <w:color w:val="002060"/>
              </w:rPr>
              <w:t>0</w:t>
            </w:r>
          </w:p>
        </w:tc>
      </w:tr>
      <w:tr w:rsidR="008D571F" w:rsidRPr="00882766" w14:paraId="6B910F1C"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D667A" w14:textId="77777777" w:rsidR="008D571F" w:rsidRPr="00882766" w:rsidRDefault="008D571F" w:rsidP="00471F63">
            <w:pPr>
              <w:pStyle w:val="rowtabella0"/>
              <w:rPr>
                <w:color w:val="002060"/>
                <w:lang w:val="es-ES"/>
              </w:rPr>
            </w:pPr>
            <w:r w:rsidRPr="00882766">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13C5F"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F17D"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0E52"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2553"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AA36"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A90EB"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3CCB" w14:textId="77777777" w:rsidR="008D571F" w:rsidRPr="00882766" w:rsidRDefault="008D571F" w:rsidP="00471F63">
            <w:pPr>
              <w:pStyle w:val="rowtabella0"/>
              <w:jc w:val="center"/>
              <w:rPr>
                <w:color w:val="002060"/>
              </w:rPr>
            </w:pPr>
            <w:r w:rsidRPr="008827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72525" w14:textId="77777777" w:rsidR="008D571F" w:rsidRPr="00882766" w:rsidRDefault="008D571F" w:rsidP="00471F63">
            <w:pPr>
              <w:pStyle w:val="rowtabella0"/>
              <w:jc w:val="center"/>
              <w:rPr>
                <w:color w:val="002060"/>
              </w:rPr>
            </w:pPr>
            <w:r w:rsidRPr="008827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8B769" w14:textId="77777777" w:rsidR="008D571F" w:rsidRPr="00882766" w:rsidRDefault="008D571F" w:rsidP="00471F63">
            <w:pPr>
              <w:pStyle w:val="rowtabella0"/>
              <w:jc w:val="center"/>
              <w:rPr>
                <w:color w:val="002060"/>
              </w:rPr>
            </w:pPr>
            <w:r w:rsidRPr="00882766">
              <w:rPr>
                <w:color w:val="002060"/>
              </w:rPr>
              <w:t>0</w:t>
            </w:r>
          </w:p>
        </w:tc>
      </w:tr>
      <w:tr w:rsidR="008D571F" w:rsidRPr="00882766" w14:paraId="0EB6BD1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D8874" w14:textId="77777777" w:rsidR="008D571F" w:rsidRPr="00882766" w:rsidRDefault="008D571F" w:rsidP="00471F63">
            <w:pPr>
              <w:pStyle w:val="rowtabella0"/>
              <w:rPr>
                <w:color w:val="002060"/>
                <w:lang w:val="es-ES"/>
              </w:rPr>
            </w:pPr>
            <w:r w:rsidRPr="00882766">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978B"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7B53"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9F219"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85D7"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845D"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B5FB" w14:textId="77777777" w:rsidR="008D571F" w:rsidRPr="00882766" w:rsidRDefault="008D571F" w:rsidP="00471F63">
            <w:pPr>
              <w:pStyle w:val="rowtabella0"/>
              <w:jc w:val="center"/>
              <w:rPr>
                <w:color w:val="002060"/>
              </w:rPr>
            </w:pPr>
            <w:r w:rsidRPr="008827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C41FE" w14:textId="77777777" w:rsidR="008D571F" w:rsidRPr="00882766" w:rsidRDefault="008D571F" w:rsidP="00471F63">
            <w:pPr>
              <w:pStyle w:val="rowtabella0"/>
              <w:jc w:val="center"/>
              <w:rPr>
                <w:color w:val="002060"/>
              </w:rPr>
            </w:pPr>
            <w:r w:rsidRPr="0088276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5EA7"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FB0C" w14:textId="77777777" w:rsidR="008D571F" w:rsidRPr="00882766" w:rsidRDefault="008D571F" w:rsidP="00471F63">
            <w:pPr>
              <w:pStyle w:val="rowtabella0"/>
              <w:jc w:val="center"/>
              <w:rPr>
                <w:color w:val="002060"/>
              </w:rPr>
            </w:pPr>
            <w:r w:rsidRPr="00882766">
              <w:rPr>
                <w:color w:val="002060"/>
              </w:rPr>
              <w:t>0</w:t>
            </w:r>
          </w:p>
        </w:tc>
      </w:tr>
      <w:tr w:rsidR="008D571F" w:rsidRPr="00882766" w14:paraId="004134B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040D8" w14:textId="77777777" w:rsidR="008D571F" w:rsidRPr="00882766" w:rsidRDefault="008D571F" w:rsidP="00471F63">
            <w:pPr>
              <w:pStyle w:val="rowtabella0"/>
              <w:rPr>
                <w:color w:val="002060"/>
              </w:rPr>
            </w:pPr>
            <w:r w:rsidRPr="00882766">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6820"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5C4E"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0FD84"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A16D"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785D"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503E" w14:textId="77777777" w:rsidR="008D571F" w:rsidRPr="00882766" w:rsidRDefault="008D571F" w:rsidP="00471F63">
            <w:pPr>
              <w:pStyle w:val="rowtabella0"/>
              <w:jc w:val="center"/>
              <w:rPr>
                <w:color w:val="002060"/>
              </w:rPr>
            </w:pPr>
            <w:r w:rsidRPr="008827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26CE" w14:textId="77777777" w:rsidR="008D571F" w:rsidRPr="00882766" w:rsidRDefault="008D571F" w:rsidP="00471F63">
            <w:pPr>
              <w:pStyle w:val="rowtabella0"/>
              <w:jc w:val="center"/>
              <w:rPr>
                <w:color w:val="002060"/>
              </w:rPr>
            </w:pPr>
            <w:r w:rsidRPr="0088276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55CDD" w14:textId="77777777" w:rsidR="008D571F" w:rsidRPr="00882766" w:rsidRDefault="008D571F" w:rsidP="00471F63">
            <w:pPr>
              <w:pStyle w:val="rowtabella0"/>
              <w:jc w:val="center"/>
              <w:rPr>
                <w:color w:val="002060"/>
              </w:rPr>
            </w:pPr>
            <w:r w:rsidRPr="008827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74AE" w14:textId="77777777" w:rsidR="008D571F" w:rsidRPr="00882766" w:rsidRDefault="008D571F" w:rsidP="00471F63">
            <w:pPr>
              <w:pStyle w:val="rowtabella0"/>
              <w:jc w:val="center"/>
              <w:rPr>
                <w:color w:val="002060"/>
              </w:rPr>
            </w:pPr>
            <w:r w:rsidRPr="00882766">
              <w:rPr>
                <w:color w:val="002060"/>
              </w:rPr>
              <w:t>0</w:t>
            </w:r>
          </w:p>
        </w:tc>
      </w:tr>
      <w:tr w:rsidR="008D571F" w:rsidRPr="00882766" w14:paraId="6DF95696"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9033E9" w14:textId="77777777" w:rsidR="008D571F" w:rsidRPr="00882766" w:rsidRDefault="008D571F" w:rsidP="00471F63">
            <w:pPr>
              <w:pStyle w:val="rowtabella0"/>
              <w:rPr>
                <w:color w:val="002060"/>
              </w:rPr>
            </w:pPr>
            <w:r w:rsidRPr="0088276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4CE9"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51A5"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2053"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F3E2"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0F5DF"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64E0" w14:textId="77777777" w:rsidR="008D571F" w:rsidRPr="00882766" w:rsidRDefault="008D571F" w:rsidP="00471F63">
            <w:pPr>
              <w:pStyle w:val="rowtabella0"/>
              <w:jc w:val="center"/>
              <w:rPr>
                <w:color w:val="002060"/>
              </w:rPr>
            </w:pPr>
            <w:r w:rsidRPr="008827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9853" w14:textId="77777777" w:rsidR="008D571F" w:rsidRPr="00882766" w:rsidRDefault="008D571F" w:rsidP="00471F63">
            <w:pPr>
              <w:pStyle w:val="rowtabella0"/>
              <w:jc w:val="center"/>
              <w:rPr>
                <w:color w:val="002060"/>
              </w:rPr>
            </w:pPr>
            <w:r w:rsidRPr="0088276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F95C5" w14:textId="77777777" w:rsidR="008D571F" w:rsidRPr="00882766" w:rsidRDefault="008D571F" w:rsidP="00471F63">
            <w:pPr>
              <w:pStyle w:val="rowtabella0"/>
              <w:jc w:val="center"/>
              <w:rPr>
                <w:color w:val="002060"/>
              </w:rPr>
            </w:pPr>
            <w:r w:rsidRPr="008827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9CCD" w14:textId="77777777" w:rsidR="008D571F" w:rsidRPr="00882766" w:rsidRDefault="008D571F" w:rsidP="00471F63">
            <w:pPr>
              <w:pStyle w:val="rowtabella0"/>
              <w:jc w:val="center"/>
              <w:rPr>
                <w:color w:val="002060"/>
              </w:rPr>
            </w:pPr>
            <w:r w:rsidRPr="00882766">
              <w:rPr>
                <w:color w:val="002060"/>
              </w:rPr>
              <w:t>0</w:t>
            </w:r>
          </w:p>
        </w:tc>
      </w:tr>
    </w:tbl>
    <w:p w14:paraId="117BAAE9" w14:textId="77777777" w:rsidR="008D571F" w:rsidRDefault="008D571F" w:rsidP="008D571F">
      <w:pPr>
        <w:pStyle w:val="breakline"/>
        <w:rPr>
          <w:color w:val="002060"/>
        </w:rPr>
      </w:pPr>
    </w:p>
    <w:p w14:paraId="50586E35" w14:textId="77777777" w:rsidR="008D571F" w:rsidRPr="00882766" w:rsidRDefault="008D571F" w:rsidP="008D571F">
      <w:pPr>
        <w:pStyle w:val="titoloprinc0"/>
        <w:rPr>
          <w:color w:val="002060"/>
        </w:rPr>
      </w:pPr>
      <w:r>
        <w:rPr>
          <w:color w:val="002060"/>
        </w:rPr>
        <w:t>PROGRAMMA GARE</w:t>
      </w:r>
    </w:p>
    <w:p w14:paraId="6B88BE9E" w14:textId="77777777" w:rsidR="008D571F" w:rsidRDefault="008D571F" w:rsidP="008D571F">
      <w:pPr>
        <w:pStyle w:val="breakline"/>
        <w:rPr>
          <w:color w:val="002060"/>
        </w:rPr>
      </w:pPr>
    </w:p>
    <w:p w14:paraId="7805ABA8" w14:textId="77777777" w:rsidR="008D571F" w:rsidRPr="00A035BE" w:rsidRDefault="008D571F" w:rsidP="008D571F">
      <w:pPr>
        <w:pStyle w:val="sottotitolocampionato10"/>
        <w:rPr>
          <w:color w:val="002060"/>
        </w:rPr>
      </w:pPr>
      <w:r w:rsidRPr="00A035BE">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3"/>
        <w:gridCol w:w="1550"/>
        <w:gridCol w:w="1550"/>
      </w:tblGrid>
      <w:tr w:rsidR="008D571F" w:rsidRPr="00A035BE" w14:paraId="02AE3EFE"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73A67"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84A53"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821E0"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87267"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9C623"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31C0E"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84225"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24938B7B"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B33691" w14:textId="77777777" w:rsidR="008D571F" w:rsidRPr="00A035BE" w:rsidRDefault="008D571F" w:rsidP="00471F63">
            <w:pPr>
              <w:pStyle w:val="rowtabella0"/>
              <w:rPr>
                <w:color w:val="002060"/>
              </w:rPr>
            </w:pPr>
            <w:r w:rsidRPr="00A035B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13D89" w14:textId="77777777" w:rsidR="008D571F" w:rsidRPr="00A035BE" w:rsidRDefault="008D571F" w:rsidP="00471F63">
            <w:pPr>
              <w:pStyle w:val="rowtabella0"/>
              <w:rPr>
                <w:color w:val="002060"/>
              </w:rPr>
            </w:pPr>
            <w:r w:rsidRPr="00A035BE">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267B0"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0D09D" w14:textId="77777777" w:rsidR="008D571F" w:rsidRPr="00A035BE" w:rsidRDefault="008D571F" w:rsidP="00471F63">
            <w:pPr>
              <w:pStyle w:val="rowtabella0"/>
              <w:rPr>
                <w:color w:val="002060"/>
              </w:rPr>
            </w:pPr>
            <w:r w:rsidRPr="00A035BE">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FE363" w14:textId="77777777" w:rsidR="008D571F" w:rsidRPr="00A035BE" w:rsidRDefault="008D571F" w:rsidP="00471F63">
            <w:pPr>
              <w:pStyle w:val="rowtabella0"/>
              <w:rPr>
                <w:color w:val="002060"/>
              </w:rPr>
            </w:pPr>
            <w:r w:rsidRPr="00A035B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32A53" w14:textId="77777777" w:rsidR="008D571F" w:rsidRPr="00A035BE" w:rsidRDefault="008D571F" w:rsidP="00471F63">
            <w:pPr>
              <w:pStyle w:val="rowtabella0"/>
              <w:rPr>
                <w:color w:val="002060"/>
              </w:rPr>
            </w:pPr>
            <w:r w:rsidRPr="00A035B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B986E" w14:textId="77777777" w:rsidR="008D571F" w:rsidRPr="00A035BE" w:rsidRDefault="008D571F" w:rsidP="00471F63">
            <w:pPr>
              <w:pStyle w:val="rowtabella0"/>
              <w:rPr>
                <w:color w:val="002060"/>
              </w:rPr>
            </w:pPr>
            <w:r w:rsidRPr="00A035BE">
              <w:rPr>
                <w:color w:val="002060"/>
              </w:rPr>
              <w:t>VIA MADRE TERESA DI CALCUTTA</w:t>
            </w:r>
          </w:p>
        </w:tc>
      </w:tr>
      <w:tr w:rsidR="008D571F" w:rsidRPr="00A035BE" w14:paraId="2121EDFD"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AA727" w14:textId="77777777" w:rsidR="008D571F" w:rsidRPr="00A035BE" w:rsidRDefault="008D571F" w:rsidP="00471F63">
            <w:pPr>
              <w:pStyle w:val="rowtabella0"/>
              <w:rPr>
                <w:color w:val="002060"/>
              </w:rPr>
            </w:pPr>
            <w:r w:rsidRPr="00A035B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CB6938" w14:textId="77777777" w:rsidR="008D571F" w:rsidRPr="00A035BE" w:rsidRDefault="008D571F" w:rsidP="00471F63">
            <w:pPr>
              <w:pStyle w:val="rowtabella0"/>
              <w:rPr>
                <w:color w:val="002060"/>
              </w:rPr>
            </w:pPr>
            <w:r w:rsidRPr="00A035BE">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907251"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7E79B2"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0F8D90" w14:textId="77777777" w:rsidR="008D571F" w:rsidRPr="00A035BE" w:rsidRDefault="008D571F" w:rsidP="00471F63">
            <w:pPr>
              <w:pStyle w:val="rowtabella0"/>
              <w:rPr>
                <w:color w:val="002060"/>
              </w:rPr>
            </w:pPr>
            <w:r w:rsidRPr="00A035BE">
              <w:rPr>
                <w:color w:val="002060"/>
              </w:rPr>
              <w:t xml:space="preserve">5429 PAL.COM. </w:t>
            </w:r>
            <w:proofErr w:type="gramStart"/>
            <w:r w:rsidRPr="00A035BE">
              <w:rPr>
                <w:color w:val="002060"/>
              </w:rPr>
              <w:t>S.MICHELE</w:t>
            </w:r>
            <w:proofErr w:type="gramEnd"/>
            <w:r w:rsidRPr="00A035BE">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B6965E" w14:textId="77777777" w:rsidR="008D571F" w:rsidRPr="00A035BE" w:rsidRDefault="008D571F" w:rsidP="00471F63">
            <w:pPr>
              <w:pStyle w:val="rowtabella0"/>
              <w:rPr>
                <w:color w:val="002060"/>
              </w:rPr>
            </w:pPr>
            <w:r w:rsidRPr="00A035BE">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371D0" w14:textId="77777777" w:rsidR="008D571F" w:rsidRPr="00A035BE" w:rsidRDefault="008D571F" w:rsidP="00471F63">
            <w:pPr>
              <w:pStyle w:val="rowtabella0"/>
              <w:rPr>
                <w:color w:val="002060"/>
              </w:rPr>
            </w:pPr>
            <w:r w:rsidRPr="00A035BE">
              <w:rPr>
                <w:color w:val="002060"/>
              </w:rPr>
              <w:t>VIA LORETO</w:t>
            </w:r>
          </w:p>
        </w:tc>
      </w:tr>
      <w:tr w:rsidR="008D571F" w:rsidRPr="00A035BE" w14:paraId="2271FD76"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B3C9F2" w14:textId="77777777" w:rsidR="008D571F" w:rsidRPr="00A035BE" w:rsidRDefault="008D571F" w:rsidP="00471F63">
            <w:pPr>
              <w:pStyle w:val="rowtabella0"/>
              <w:rPr>
                <w:color w:val="002060"/>
              </w:rPr>
            </w:pPr>
            <w:r w:rsidRPr="00A035BE">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5703E1" w14:textId="77777777" w:rsidR="008D571F" w:rsidRPr="00A035BE" w:rsidRDefault="008D571F" w:rsidP="00471F63">
            <w:pPr>
              <w:pStyle w:val="rowtabella0"/>
              <w:rPr>
                <w:color w:val="002060"/>
              </w:rPr>
            </w:pPr>
            <w:r w:rsidRPr="00A035BE">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3CCD11"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93E874"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499DD4" w14:textId="77777777" w:rsidR="008D571F" w:rsidRPr="00A035BE" w:rsidRDefault="008D571F" w:rsidP="00471F63">
            <w:pPr>
              <w:pStyle w:val="rowtabella0"/>
              <w:rPr>
                <w:color w:val="002060"/>
              </w:rPr>
            </w:pPr>
            <w:r w:rsidRPr="00A035BE">
              <w:rPr>
                <w:color w:val="002060"/>
              </w:rPr>
              <w:t xml:space="preserve">5454 </w:t>
            </w:r>
            <w:proofErr w:type="gramStart"/>
            <w:r w:rsidRPr="00A035BE">
              <w:rPr>
                <w:color w:val="002060"/>
              </w:rPr>
              <w:t>C.COPERTO</w:t>
            </w:r>
            <w:proofErr w:type="gramEnd"/>
            <w:r w:rsidRPr="00A035B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8B93E" w14:textId="77777777" w:rsidR="008D571F" w:rsidRPr="00A035BE" w:rsidRDefault="008D571F" w:rsidP="00471F63">
            <w:pPr>
              <w:pStyle w:val="rowtabella0"/>
              <w:rPr>
                <w:color w:val="002060"/>
              </w:rPr>
            </w:pPr>
            <w:r w:rsidRPr="00A035B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7303A" w14:textId="77777777" w:rsidR="008D571F" w:rsidRPr="00A035BE" w:rsidRDefault="008D571F" w:rsidP="00471F63">
            <w:pPr>
              <w:pStyle w:val="rowtabella0"/>
              <w:rPr>
                <w:color w:val="002060"/>
              </w:rPr>
            </w:pPr>
            <w:r w:rsidRPr="00A035BE">
              <w:rPr>
                <w:color w:val="002060"/>
              </w:rPr>
              <w:t>VIA VILLA TOMBARI</w:t>
            </w:r>
          </w:p>
        </w:tc>
      </w:tr>
      <w:tr w:rsidR="008D571F" w:rsidRPr="00A035BE" w14:paraId="7F075CD2"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1549EC" w14:textId="77777777" w:rsidR="008D571F" w:rsidRPr="00A035BE" w:rsidRDefault="008D571F" w:rsidP="00471F63">
            <w:pPr>
              <w:pStyle w:val="rowtabella0"/>
              <w:rPr>
                <w:color w:val="002060"/>
              </w:rPr>
            </w:pPr>
            <w:proofErr w:type="gramStart"/>
            <w:r w:rsidRPr="00A035BE">
              <w:rPr>
                <w:color w:val="002060"/>
              </w:rPr>
              <w:t>CITTA</w:t>
            </w:r>
            <w:proofErr w:type="gramEnd"/>
            <w:r w:rsidRPr="00A035BE">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C1A318" w14:textId="77777777" w:rsidR="008D571F" w:rsidRPr="00A035BE" w:rsidRDefault="008D571F" w:rsidP="00471F63">
            <w:pPr>
              <w:pStyle w:val="rowtabella0"/>
              <w:rPr>
                <w:color w:val="002060"/>
              </w:rPr>
            </w:pPr>
            <w:r w:rsidRPr="00A035BE">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9AD10C"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2809E"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CFD46" w14:textId="77777777" w:rsidR="008D571F" w:rsidRPr="00A035BE" w:rsidRDefault="008D571F" w:rsidP="00471F63">
            <w:pPr>
              <w:pStyle w:val="rowtabella0"/>
              <w:rPr>
                <w:color w:val="002060"/>
              </w:rPr>
            </w:pPr>
            <w:r w:rsidRPr="00A035BE">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2D3208" w14:textId="77777777" w:rsidR="008D571F" w:rsidRPr="00A035BE" w:rsidRDefault="008D571F" w:rsidP="00471F63">
            <w:pPr>
              <w:pStyle w:val="rowtabella0"/>
              <w:rPr>
                <w:color w:val="002060"/>
              </w:rPr>
            </w:pPr>
            <w:r w:rsidRPr="00A035BE">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54150" w14:textId="77777777" w:rsidR="008D571F" w:rsidRPr="00A035BE" w:rsidRDefault="008D571F" w:rsidP="00471F63">
            <w:pPr>
              <w:pStyle w:val="rowtabella0"/>
              <w:rPr>
                <w:color w:val="002060"/>
              </w:rPr>
            </w:pPr>
            <w:r w:rsidRPr="00A035BE">
              <w:rPr>
                <w:color w:val="002060"/>
              </w:rPr>
              <w:t>VIA MATTEOTTI</w:t>
            </w:r>
          </w:p>
        </w:tc>
      </w:tr>
      <w:tr w:rsidR="008D571F" w:rsidRPr="00A035BE" w14:paraId="06399748"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80DE6C" w14:textId="77777777" w:rsidR="008D571F" w:rsidRPr="00A035BE" w:rsidRDefault="008D571F" w:rsidP="00471F63">
            <w:pPr>
              <w:pStyle w:val="rowtabella0"/>
              <w:rPr>
                <w:color w:val="002060"/>
              </w:rPr>
            </w:pPr>
            <w:r w:rsidRPr="00A035BE">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E1B212" w14:textId="77777777" w:rsidR="008D571F" w:rsidRPr="00A035BE" w:rsidRDefault="008D571F" w:rsidP="00471F63">
            <w:pPr>
              <w:pStyle w:val="rowtabella0"/>
              <w:rPr>
                <w:color w:val="002060"/>
              </w:rPr>
            </w:pPr>
            <w:r w:rsidRPr="00A035BE">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793868"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5956B"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F20715" w14:textId="77777777" w:rsidR="008D571F" w:rsidRPr="00A035BE" w:rsidRDefault="008D571F" w:rsidP="00471F63">
            <w:pPr>
              <w:pStyle w:val="rowtabella0"/>
              <w:rPr>
                <w:color w:val="002060"/>
              </w:rPr>
            </w:pPr>
            <w:r w:rsidRPr="00A035BE">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0688F8" w14:textId="77777777" w:rsidR="008D571F" w:rsidRPr="00A035BE" w:rsidRDefault="008D571F" w:rsidP="00471F63">
            <w:pPr>
              <w:pStyle w:val="rowtabella0"/>
              <w:rPr>
                <w:color w:val="002060"/>
              </w:rPr>
            </w:pPr>
            <w:r w:rsidRPr="00A035B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171DA" w14:textId="77777777" w:rsidR="008D571F" w:rsidRPr="00A035BE" w:rsidRDefault="008D571F" w:rsidP="00471F63">
            <w:pPr>
              <w:pStyle w:val="rowtabella0"/>
              <w:rPr>
                <w:color w:val="002060"/>
              </w:rPr>
            </w:pPr>
            <w:r w:rsidRPr="00A035BE">
              <w:rPr>
                <w:color w:val="002060"/>
              </w:rPr>
              <w:t>VIA DELLO STADIO</w:t>
            </w:r>
          </w:p>
        </w:tc>
      </w:tr>
      <w:tr w:rsidR="008D571F" w:rsidRPr="00A035BE" w14:paraId="6583382E"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6D6BE3" w14:textId="77777777" w:rsidR="008D571F" w:rsidRPr="00A035BE" w:rsidRDefault="008D571F" w:rsidP="00471F63">
            <w:pPr>
              <w:pStyle w:val="rowtabella0"/>
              <w:rPr>
                <w:color w:val="002060"/>
              </w:rPr>
            </w:pPr>
            <w:r w:rsidRPr="00A035B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0CF4A" w14:textId="77777777" w:rsidR="008D571F" w:rsidRPr="00A035BE" w:rsidRDefault="008D571F" w:rsidP="00471F63">
            <w:pPr>
              <w:pStyle w:val="rowtabella0"/>
              <w:rPr>
                <w:color w:val="002060"/>
              </w:rPr>
            </w:pPr>
            <w:r w:rsidRPr="00A035BE">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D0BF9"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10AE1"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B25CA" w14:textId="77777777" w:rsidR="008D571F" w:rsidRPr="00A035BE" w:rsidRDefault="008D571F" w:rsidP="00471F63">
            <w:pPr>
              <w:pStyle w:val="rowtabella0"/>
              <w:rPr>
                <w:color w:val="002060"/>
              </w:rPr>
            </w:pPr>
            <w:r w:rsidRPr="00A035BE">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59E3C" w14:textId="77777777" w:rsidR="008D571F" w:rsidRPr="00A035BE" w:rsidRDefault="008D571F" w:rsidP="00471F63">
            <w:pPr>
              <w:pStyle w:val="rowtabella0"/>
              <w:rPr>
                <w:color w:val="002060"/>
              </w:rPr>
            </w:pPr>
            <w:r w:rsidRPr="00A035B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43432" w14:textId="77777777" w:rsidR="008D571F" w:rsidRPr="00A035BE" w:rsidRDefault="008D571F" w:rsidP="00471F63">
            <w:pPr>
              <w:pStyle w:val="rowtabella0"/>
              <w:rPr>
                <w:color w:val="002060"/>
              </w:rPr>
            </w:pPr>
            <w:r w:rsidRPr="00A035BE">
              <w:rPr>
                <w:color w:val="002060"/>
              </w:rPr>
              <w:t>VIA PETRARCA</w:t>
            </w:r>
          </w:p>
        </w:tc>
      </w:tr>
    </w:tbl>
    <w:p w14:paraId="760F2AA1" w14:textId="77777777" w:rsidR="008D571F" w:rsidRPr="00A035BE" w:rsidRDefault="008D571F" w:rsidP="008D571F">
      <w:pPr>
        <w:pStyle w:val="breakline"/>
        <w:rPr>
          <w:rFonts w:eastAsiaTheme="minorEastAsia"/>
          <w:color w:val="002060"/>
        </w:rPr>
      </w:pPr>
    </w:p>
    <w:p w14:paraId="3EE34E3C" w14:textId="77777777" w:rsidR="008D571F" w:rsidRPr="00A035BE" w:rsidRDefault="008D571F" w:rsidP="008D571F">
      <w:pPr>
        <w:pStyle w:val="breakline"/>
        <w:rPr>
          <w:color w:val="002060"/>
        </w:rPr>
      </w:pPr>
    </w:p>
    <w:p w14:paraId="313D356E" w14:textId="77777777" w:rsidR="008D571F" w:rsidRPr="00A035BE" w:rsidRDefault="008D571F" w:rsidP="008D571F">
      <w:pPr>
        <w:pStyle w:val="breakline"/>
        <w:rPr>
          <w:color w:val="002060"/>
        </w:rPr>
      </w:pPr>
    </w:p>
    <w:p w14:paraId="14378A71" w14:textId="77777777" w:rsidR="008D571F" w:rsidRPr="00A035BE" w:rsidRDefault="008D571F" w:rsidP="008D571F">
      <w:pPr>
        <w:pStyle w:val="sottotitolocampionato10"/>
        <w:rPr>
          <w:color w:val="002060"/>
        </w:rPr>
      </w:pPr>
      <w:r w:rsidRPr="00A035BE">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0"/>
        <w:gridCol w:w="385"/>
        <w:gridCol w:w="898"/>
        <w:gridCol w:w="1199"/>
        <w:gridCol w:w="1550"/>
        <w:gridCol w:w="1550"/>
      </w:tblGrid>
      <w:tr w:rsidR="008D571F" w:rsidRPr="00A035BE" w14:paraId="1F3B171E"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6BD7C"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00CDF"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AA425"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8172E"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DFD60"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E3886"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B2EB1"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26642654"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F29312" w14:textId="77777777" w:rsidR="008D571F" w:rsidRPr="00A035BE" w:rsidRDefault="008D571F" w:rsidP="00471F63">
            <w:pPr>
              <w:pStyle w:val="rowtabella0"/>
              <w:rPr>
                <w:color w:val="002060"/>
              </w:rPr>
            </w:pPr>
            <w:r w:rsidRPr="00A035BE">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0E3B8" w14:textId="77777777" w:rsidR="008D571F" w:rsidRPr="00A035BE" w:rsidRDefault="008D571F" w:rsidP="00471F63">
            <w:pPr>
              <w:pStyle w:val="rowtabella0"/>
              <w:rPr>
                <w:color w:val="002060"/>
              </w:rPr>
            </w:pPr>
            <w:r w:rsidRPr="00A035BE">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CDCF1"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4CDE2" w14:textId="77777777" w:rsidR="008D571F" w:rsidRPr="00A035BE" w:rsidRDefault="008D571F" w:rsidP="00471F63">
            <w:pPr>
              <w:pStyle w:val="rowtabella0"/>
              <w:rPr>
                <w:color w:val="002060"/>
              </w:rPr>
            </w:pPr>
            <w:r w:rsidRPr="00A035BE">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B4A1F" w14:textId="77777777" w:rsidR="008D571F" w:rsidRPr="00A035BE" w:rsidRDefault="008D571F" w:rsidP="00471F63">
            <w:pPr>
              <w:pStyle w:val="rowtabella0"/>
              <w:rPr>
                <w:color w:val="002060"/>
              </w:rPr>
            </w:pPr>
            <w:r w:rsidRPr="00A035BE">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733D8" w14:textId="77777777" w:rsidR="008D571F" w:rsidRPr="00A035BE" w:rsidRDefault="008D571F" w:rsidP="00471F63">
            <w:pPr>
              <w:pStyle w:val="rowtabella0"/>
              <w:rPr>
                <w:color w:val="002060"/>
              </w:rPr>
            </w:pPr>
            <w:r w:rsidRPr="00A035BE">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CC23B" w14:textId="77777777" w:rsidR="008D571F" w:rsidRPr="00A035BE" w:rsidRDefault="008D571F" w:rsidP="00471F63">
            <w:pPr>
              <w:pStyle w:val="rowtabella0"/>
              <w:rPr>
                <w:color w:val="002060"/>
              </w:rPr>
            </w:pPr>
            <w:r w:rsidRPr="00A035BE">
              <w:rPr>
                <w:color w:val="002060"/>
              </w:rPr>
              <w:t>VIA ALDO MORO</w:t>
            </w:r>
          </w:p>
        </w:tc>
      </w:tr>
      <w:tr w:rsidR="008D571F" w:rsidRPr="00A035BE" w14:paraId="23F46FD9"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1F36A2" w14:textId="77777777" w:rsidR="008D571F" w:rsidRPr="00A035BE" w:rsidRDefault="008D571F" w:rsidP="00471F63">
            <w:pPr>
              <w:pStyle w:val="rowtabella0"/>
              <w:rPr>
                <w:color w:val="002060"/>
              </w:rPr>
            </w:pPr>
            <w:r w:rsidRPr="00A035BE">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7FE80E" w14:textId="77777777" w:rsidR="008D571F" w:rsidRPr="00A035BE" w:rsidRDefault="008D571F" w:rsidP="00471F63">
            <w:pPr>
              <w:pStyle w:val="rowtabella0"/>
              <w:rPr>
                <w:color w:val="002060"/>
              </w:rPr>
            </w:pPr>
            <w:r w:rsidRPr="00A035BE">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F616A8"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0265D"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5C9706" w14:textId="77777777" w:rsidR="008D571F" w:rsidRPr="00A035BE" w:rsidRDefault="008D571F" w:rsidP="00471F63">
            <w:pPr>
              <w:pStyle w:val="rowtabella0"/>
              <w:rPr>
                <w:color w:val="002060"/>
              </w:rPr>
            </w:pPr>
            <w:r w:rsidRPr="00A035BE">
              <w:rPr>
                <w:color w:val="002060"/>
              </w:rPr>
              <w:t>5296 PALESTRA COM. LOC.CHIESANUOVA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1AA7D5" w14:textId="77777777" w:rsidR="008D571F" w:rsidRPr="00A035BE" w:rsidRDefault="008D571F" w:rsidP="00471F63">
            <w:pPr>
              <w:pStyle w:val="rowtabella0"/>
              <w:rPr>
                <w:color w:val="002060"/>
              </w:rPr>
            </w:pPr>
            <w:r w:rsidRPr="00A035BE">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56A86" w14:textId="77777777" w:rsidR="008D571F" w:rsidRPr="00A035BE" w:rsidRDefault="008D571F" w:rsidP="00471F63">
            <w:pPr>
              <w:pStyle w:val="rowtabella0"/>
              <w:rPr>
                <w:color w:val="002060"/>
              </w:rPr>
            </w:pPr>
            <w:r w:rsidRPr="00A035BE">
              <w:rPr>
                <w:color w:val="002060"/>
              </w:rPr>
              <w:t>VIA DON LUIGI STURZO 4</w:t>
            </w:r>
          </w:p>
        </w:tc>
      </w:tr>
      <w:tr w:rsidR="008D571F" w:rsidRPr="00A035BE" w14:paraId="27AEABE4"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39126" w14:textId="77777777" w:rsidR="008D571F" w:rsidRPr="00A035BE" w:rsidRDefault="008D571F" w:rsidP="00471F63">
            <w:pPr>
              <w:pStyle w:val="rowtabella0"/>
              <w:rPr>
                <w:color w:val="002060"/>
              </w:rPr>
            </w:pPr>
            <w:r w:rsidRPr="00A035BE">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945D49" w14:textId="77777777" w:rsidR="008D571F" w:rsidRPr="00A035BE" w:rsidRDefault="008D571F" w:rsidP="00471F63">
            <w:pPr>
              <w:pStyle w:val="rowtabella0"/>
              <w:rPr>
                <w:color w:val="002060"/>
              </w:rPr>
            </w:pPr>
            <w:r w:rsidRPr="00A035BE">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CB845F"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A21BF5"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1771F9" w14:textId="77777777" w:rsidR="008D571F" w:rsidRPr="00A035BE" w:rsidRDefault="008D571F" w:rsidP="00471F63">
            <w:pPr>
              <w:pStyle w:val="rowtabella0"/>
              <w:rPr>
                <w:color w:val="002060"/>
              </w:rPr>
            </w:pPr>
            <w:r w:rsidRPr="00A035BE">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C53D7" w14:textId="77777777" w:rsidR="008D571F" w:rsidRPr="00A035BE" w:rsidRDefault="008D571F" w:rsidP="00471F63">
            <w:pPr>
              <w:pStyle w:val="rowtabella0"/>
              <w:rPr>
                <w:color w:val="002060"/>
              </w:rPr>
            </w:pPr>
            <w:r w:rsidRPr="00A035BE">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95F03" w14:textId="77777777" w:rsidR="008D571F" w:rsidRPr="00A035BE" w:rsidRDefault="008D571F" w:rsidP="00471F63">
            <w:pPr>
              <w:pStyle w:val="rowtabella0"/>
              <w:rPr>
                <w:color w:val="002060"/>
              </w:rPr>
            </w:pPr>
            <w:r w:rsidRPr="00A035BE">
              <w:rPr>
                <w:color w:val="002060"/>
              </w:rPr>
              <w:t>VIA TOBAGI STAZ. CASTELBELLINO</w:t>
            </w:r>
          </w:p>
        </w:tc>
      </w:tr>
      <w:tr w:rsidR="008D571F" w:rsidRPr="00A035BE" w14:paraId="379E945A"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050D56" w14:textId="77777777" w:rsidR="008D571F" w:rsidRPr="00A035BE" w:rsidRDefault="008D571F" w:rsidP="00471F63">
            <w:pPr>
              <w:pStyle w:val="rowtabella0"/>
              <w:rPr>
                <w:color w:val="002060"/>
              </w:rPr>
            </w:pPr>
            <w:r w:rsidRPr="00A035BE">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DD8F56" w14:textId="77777777" w:rsidR="008D571F" w:rsidRPr="00A035BE" w:rsidRDefault="008D571F" w:rsidP="00471F63">
            <w:pPr>
              <w:pStyle w:val="rowtabella0"/>
              <w:rPr>
                <w:color w:val="002060"/>
              </w:rPr>
            </w:pPr>
            <w:r w:rsidRPr="00A035B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D089B9"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402984"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858658" w14:textId="77777777" w:rsidR="008D571F" w:rsidRPr="00A035BE" w:rsidRDefault="008D571F" w:rsidP="00471F63">
            <w:pPr>
              <w:pStyle w:val="rowtabella0"/>
              <w:rPr>
                <w:color w:val="002060"/>
              </w:rPr>
            </w:pPr>
            <w:r w:rsidRPr="00A035BE">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FAC33" w14:textId="77777777" w:rsidR="008D571F" w:rsidRPr="00A035BE" w:rsidRDefault="008D571F" w:rsidP="00471F63">
            <w:pPr>
              <w:pStyle w:val="rowtabella0"/>
              <w:rPr>
                <w:color w:val="002060"/>
              </w:rPr>
            </w:pPr>
            <w:r w:rsidRPr="00A035B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DC5EB" w14:textId="77777777" w:rsidR="008D571F" w:rsidRPr="00A035BE" w:rsidRDefault="008D571F" w:rsidP="00471F63">
            <w:pPr>
              <w:pStyle w:val="rowtabella0"/>
              <w:rPr>
                <w:color w:val="002060"/>
              </w:rPr>
            </w:pPr>
            <w:r w:rsidRPr="00A035BE">
              <w:rPr>
                <w:color w:val="002060"/>
              </w:rPr>
              <w:t>VIA VESCOVARA, 7</w:t>
            </w:r>
          </w:p>
        </w:tc>
      </w:tr>
      <w:tr w:rsidR="008D571F" w:rsidRPr="00A035BE" w14:paraId="03074175"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AE06B7" w14:textId="77777777" w:rsidR="008D571F" w:rsidRPr="00A035BE" w:rsidRDefault="008D571F" w:rsidP="00471F63">
            <w:pPr>
              <w:pStyle w:val="rowtabella0"/>
              <w:rPr>
                <w:color w:val="002060"/>
              </w:rPr>
            </w:pPr>
            <w:r w:rsidRPr="00A035BE">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447DB1" w14:textId="77777777" w:rsidR="008D571F" w:rsidRPr="00A035BE" w:rsidRDefault="008D571F" w:rsidP="00471F63">
            <w:pPr>
              <w:pStyle w:val="rowtabella0"/>
              <w:rPr>
                <w:color w:val="002060"/>
              </w:rPr>
            </w:pPr>
            <w:r w:rsidRPr="00A035BE">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968F4B"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041F96"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3CBA8C" w14:textId="77777777" w:rsidR="008D571F" w:rsidRPr="00A035BE" w:rsidRDefault="008D571F" w:rsidP="00471F63">
            <w:pPr>
              <w:pStyle w:val="rowtabella0"/>
              <w:rPr>
                <w:color w:val="002060"/>
              </w:rPr>
            </w:pPr>
            <w:r w:rsidRPr="00A035BE">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D6CD8" w14:textId="77777777" w:rsidR="008D571F" w:rsidRPr="00A035BE" w:rsidRDefault="008D571F" w:rsidP="00471F63">
            <w:pPr>
              <w:pStyle w:val="rowtabella0"/>
              <w:rPr>
                <w:color w:val="002060"/>
              </w:rPr>
            </w:pPr>
            <w:r w:rsidRPr="00A035B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D56818" w14:textId="77777777" w:rsidR="008D571F" w:rsidRPr="00A035BE" w:rsidRDefault="008D571F" w:rsidP="00471F63">
            <w:pPr>
              <w:pStyle w:val="rowtabella0"/>
              <w:rPr>
                <w:color w:val="002060"/>
              </w:rPr>
            </w:pPr>
            <w:r w:rsidRPr="00A035BE">
              <w:rPr>
                <w:color w:val="002060"/>
              </w:rPr>
              <w:t xml:space="preserve">VIA </w:t>
            </w:r>
            <w:proofErr w:type="gramStart"/>
            <w:r w:rsidRPr="00A035BE">
              <w:rPr>
                <w:color w:val="002060"/>
              </w:rPr>
              <w:t>B.BUOZZI</w:t>
            </w:r>
            <w:proofErr w:type="gramEnd"/>
          </w:p>
        </w:tc>
      </w:tr>
      <w:tr w:rsidR="008D571F" w:rsidRPr="00A035BE" w14:paraId="2FBB1209"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66C5B9" w14:textId="77777777" w:rsidR="008D571F" w:rsidRPr="00A035BE" w:rsidRDefault="008D571F" w:rsidP="00471F63">
            <w:pPr>
              <w:pStyle w:val="rowtabella0"/>
              <w:rPr>
                <w:color w:val="002060"/>
              </w:rPr>
            </w:pPr>
            <w:r w:rsidRPr="00A035BE">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C2819" w14:textId="77777777" w:rsidR="008D571F" w:rsidRPr="00A035BE" w:rsidRDefault="008D571F" w:rsidP="00471F63">
            <w:pPr>
              <w:pStyle w:val="rowtabella0"/>
              <w:rPr>
                <w:color w:val="002060"/>
              </w:rPr>
            </w:pPr>
            <w:r w:rsidRPr="00A035BE">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B020D"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A84B0"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13737" w14:textId="77777777" w:rsidR="008D571F" w:rsidRPr="00A035BE" w:rsidRDefault="008D571F" w:rsidP="00471F63">
            <w:pPr>
              <w:pStyle w:val="rowtabella0"/>
              <w:rPr>
                <w:color w:val="002060"/>
              </w:rPr>
            </w:pPr>
            <w:r w:rsidRPr="00A035BE">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02CAB" w14:textId="77777777" w:rsidR="008D571F" w:rsidRPr="00A035BE" w:rsidRDefault="008D571F" w:rsidP="00471F63">
            <w:pPr>
              <w:pStyle w:val="rowtabella0"/>
              <w:rPr>
                <w:color w:val="002060"/>
              </w:rPr>
            </w:pPr>
            <w:r w:rsidRPr="00A035BE">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E8757" w14:textId="77777777" w:rsidR="008D571F" w:rsidRPr="00A035BE" w:rsidRDefault="008D571F" w:rsidP="00471F63">
            <w:pPr>
              <w:pStyle w:val="rowtabella0"/>
              <w:rPr>
                <w:color w:val="002060"/>
              </w:rPr>
            </w:pPr>
            <w:r w:rsidRPr="00A035BE">
              <w:rPr>
                <w:color w:val="002060"/>
              </w:rPr>
              <w:t>VIA CERQUATTI</w:t>
            </w:r>
          </w:p>
        </w:tc>
      </w:tr>
    </w:tbl>
    <w:p w14:paraId="36AFBFCF" w14:textId="77777777" w:rsidR="008D571F" w:rsidRPr="00A035BE" w:rsidRDefault="008D571F" w:rsidP="008D571F">
      <w:pPr>
        <w:pStyle w:val="breakline"/>
        <w:rPr>
          <w:rFonts w:eastAsiaTheme="minorEastAsia"/>
          <w:color w:val="002060"/>
        </w:rPr>
      </w:pPr>
    </w:p>
    <w:p w14:paraId="0F5E2831" w14:textId="77777777" w:rsidR="008D571F" w:rsidRPr="00A035BE" w:rsidRDefault="008D571F" w:rsidP="008D571F">
      <w:pPr>
        <w:pStyle w:val="breakline"/>
        <w:rPr>
          <w:color w:val="002060"/>
        </w:rPr>
      </w:pPr>
    </w:p>
    <w:p w14:paraId="2A3897EC" w14:textId="77777777" w:rsidR="008D571F" w:rsidRPr="00A035BE" w:rsidRDefault="008D571F" w:rsidP="008D571F">
      <w:pPr>
        <w:pStyle w:val="breakline"/>
        <w:rPr>
          <w:color w:val="002060"/>
        </w:rPr>
      </w:pPr>
    </w:p>
    <w:p w14:paraId="58291472" w14:textId="77777777" w:rsidR="008D571F" w:rsidRPr="00A035BE" w:rsidRDefault="008D571F" w:rsidP="008D571F">
      <w:pPr>
        <w:pStyle w:val="sottotitolocampionato10"/>
        <w:rPr>
          <w:color w:val="002060"/>
        </w:rPr>
      </w:pPr>
      <w:r w:rsidRPr="00A035BE">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90"/>
        <w:gridCol w:w="1556"/>
        <w:gridCol w:w="1540"/>
      </w:tblGrid>
      <w:tr w:rsidR="008D571F" w:rsidRPr="00A035BE" w14:paraId="2AB8EBE5"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23FD7"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8008F"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A458B"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AA5F0"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CA3C2"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30C76"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1F38A"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5D9A31E8"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3E8649" w14:textId="77777777" w:rsidR="008D571F" w:rsidRPr="00A035BE" w:rsidRDefault="008D571F" w:rsidP="00471F63">
            <w:pPr>
              <w:pStyle w:val="rowtabella0"/>
              <w:rPr>
                <w:color w:val="002060"/>
              </w:rPr>
            </w:pPr>
            <w:r w:rsidRPr="00A035BE">
              <w:rPr>
                <w:color w:val="002060"/>
              </w:rPr>
              <w:t>CALCETTO CASTRUM LAURI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26D0B" w14:textId="77777777" w:rsidR="008D571F" w:rsidRPr="00A035BE" w:rsidRDefault="008D571F" w:rsidP="00471F63">
            <w:pPr>
              <w:pStyle w:val="rowtabella0"/>
              <w:rPr>
                <w:color w:val="002060"/>
              </w:rPr>
            </w:pPr>
            <w:r w:rsidRPr="00A035BE">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E269F"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C839F" w14:textId="77777777" w:rsidR="008D571F" w:rsidRPr="00A035BE" w:rsidRDefault="008D571F" w:rsidP="00471F63">
            <w:pPr>
              <w:pStyle w:val="rowtabella0"/>
              <w:rPr>
                <w:color w:val="002060"/>
              </w:rPr>
            </w:pPr>
            <w:r w:rsidRPr="00A035BE">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226C8" w14:textId="77777777" w:rsidR="008D571F" w:rsidRPr="00A035BE" w:rsidRDefault="008D571F" w:rsidP="00471F63">
            <w:pPr>
              <w:pStyle w:val="rowtabella0"/>
              <w:rPr>
                <w:color w:val="002060"/>
              </w:rPr>
            </w:pPr>
            <w:r w:rsidRPr="00A035BE">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68D17" w14:textId="77777777" w:rsidR="008D571F" w:rsidRPr="00A035BE" w:rsidRDefault="008D571F" w:rsidP="00471F63">
            <w:pPr>
              <w:pStyle w:val="rowtabella0"/>
              <w:rPr>
                <w:color w:val="002060"/>
              </w:rPr>
            </w:pPr>
            <w:r w:rsidRPr="00A035BE">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F7B4D" w14:textId="77777777" w:rsidR="008D571F" w:rsidRPr="00A035BE" w:rsidRDefault="008D571F" w:rsidP="00471F63">
            <w:pPr>
              <w:pStyle w:val="rowtabella0"/>
              <w:rPr>
                <w:color w:val="002060"/>
              </w:rPr>
            </w:pPr>
            <w:r w:rsidRPr="00A035BE">
              <w:rPr>
                <w:color w:val="002060"/>
              </w:rPr>
              <w:t>VIA FAVETO</w:t>
            </w:r>
          </w:p>
        </w:tc>
      </w:tr>
      <w:tr w:rsidR="008D571F" w:rsidRPr="00A035BE" w14:paraId="0B5976B5"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797190" w14:textId="77777777" w:rsidR="008D571F" w:rsidRPr="00A035BE" w:rsidRDefault="008D571F" w:rsidP="00471F63">
            <w:pPr>
              <w:pStyle w:val="rowtabella0"/>
              <w:rPr>
                <w:color w:val="002060"/>
              </w:rPr>
            </w:pPr>
            <w:r w:rsidRPr="00A035BE">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068ACF" w14:textId="77777777" w:rsidR="008D571F" w:rsidRPr="00A035BE" w:rsidRDefault="008D571F" w:rsidP="00471F63">
            <w:pPr>
              <w:pStyle w:val="rowtabella0"/>
              <w:rPr>
                <w:color w:val="002060"/>
              </w:rPr>
            </w:pPr>
            <w:r w:rsidRPr="00A035BE">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081DD0"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6C7CB9"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9759D" w14:textId="77777777" w:rsidR="008D571F" w:rsidRPr="00A035BE" w:rsidRDefault="008D571F" w:rsidP="00471F63">
            <w:pPr>
              <w:pStyle w:val="rowtabella0"/>
              <w:rPr>
                <w:color w:val="002060"/>
              </w:rPr>
            </w:pPr>
            <w:r w:rsidRPr="00A035BE">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1C88C" w14:textId="77777777" w:rsidR="008D571F" w:rsidRPr="00A035BE" w:rsidRDefault="008D571F" w:rsidP="00471F63">
            <w:pPr>
              <w:pStyle w:val="rowtabella0"/>
              <w:rPr>
                <w:color w:val="002060"/>
              </w:rPr>
            </w:pPr>
            <w:r w:rsidRPr="00A035BE">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178BC1" w14:textId="77777777" w:rsidR="008D571F" w:rsidRPr="00A035BE" w:rsidRDefault="008D571F" w:rsidP="00471F63">
            <w:pPr>
              <w:pStyle w:val="rowtabella0"/>
              <w:rPr>
                <w:color w:val="002060"/>
              </w:rPr>
            </w:pPr>
            <w:r w:rsidRPr="00A035BE">
              <w:rPr>
                <w:color w:val="002060"/>
              </w:rPr>
              <w:t>VIA CORRADI</w:t>
            </w:r>
          </w:p>
        </w:tc>
      </w:tr>
      <w:tr w:rsidR="008D571F" w:rsidRPr="00A035BE" w14:paraId="33A3D29F"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2BC085" w14:textId="77777777" w:rsidR="008D571F" w:rsidRPr="00A035BE" w:rsidRDefault="008D571F" w:rsidP="00471F63">
            <w:pPr>
              <w:pStyle w:val="rowtabella0"/>
              <w:rPr>
                <w:color w:val="002060"/>
              </w:rPr>
            </w:pPr>
            <w:r w:rsidRPr="00A035BE">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855BB9" w14:textId="77777777" w:rsidR="008D571F" w:rsidRPr="00A035BE" w:rsidRDefault="008D571F" w:rsidP="00471F63">
            <w:pPr>
              <w:pStyle w:val="rowtabella0"/>
              <w:rPr>
                <w:color w:val="002060"/>
              </w:rPr>
            </w:pPr>
            <w:r w:rsidRPr="00A035BE">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1CA4E6"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EECA1E"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CD471" w14:textId="77777777" w:rsidR="008D571F" w:rsidRPr="00A035BE" w:rsidRDefault="008D571F" w:rsidP="00471F63">
            <w:pPr>
              <w:pStyle w:val="rowtabella0"/>
              <w:rPr>
                <w:color w:val="002060"/>
              </w:rPr>
            </w:pPr>
            <w:r w:rsidRPr="00A035BE">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FEAA1F" w14:textId="77777777" w:rsidR="008D571F" w:rsidRPr="00A035BE" w:rsidRDefault="008D571F" w:rsidP="00471F63">
            <w:pPr>
              <w:pStyle w:val="rowtabella0"/>
              <w:rPr>
                <w:color w:val="002060"/>
              </w:rPr>
            </w:pPr>
            <w:r w:rsidRPr="00A035B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15483" w14:textId="77777777" w:rsidR="008D571F" w:rsidRPr="00A035BE" w:rsidRDefault="008D571F" w:rsidP="00471F63">
            <w:pPr>
              <w:pStyle w:val="rowtabella0"/>
              <w:rPr>
                <w:color w:val="002060"/>
              </w:rPr>
            </w:pPr>
            <w:r w:rsidRPr="00A035BE">
              <w:rPr>
                <w:color w:val="002060"/>
              </w:rPr>
              <w:t>VIA FONTE DI MONSIGNORE</w:t>
            </w:r>
          </w:p>
        </w:tc>
      </w:tr>
      <w:tr w:rsidR="008D571F" w:rsidRPr="00A035BE" w14:paraId="061C26B0"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D3FDF9" w14:textId="77777777" w:rsidR="008D571F" w:rsidRPr="00A035BE" w:rsidRDefault="008D571F" w:rsidP="00471F63">
            <w:pPr>
              <w:pStyle w:val="rowtabella0"/>
              <w:rPr>
                <w:color w:val="002060"/>
              </w:rPr>
            </w:pPr>
            <w:r w:rsidRPr="00A035BE">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C30CA1" w14:textId="77777777" w:rsidR="008D571F" w:rsidRPr="00A035BE" w:rsidRDefault="008D571F" w:rsidP="00471F63">
            <w:pPr>
              <w:pStyle w:val="rowtabella0"/>
              <w:rPr>
                <w:color w:val="002060"/>
              </w:rPr>
            </w:pPr>
            <w:r w:rsidRPr="00A035BE">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C847CA"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76FF46"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C1A09" w14:textId="77777777" w:rsidR="008D571F" w:rsidRPr="00A035BE" w:rsidRDefault="008D571F" w:rsidP="00471F63">
            <w:pPr>
              <w:pStyle w:val="rowtabella0"/>
              <w:rPr>
                <w:color w:val="002060"/>
              </w:rPr>
            </w:pPr>
            <w:r w:rsidRPr="00A035BE">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FC3FB" w14:textId="77777777" w:rsidR="008D571F" w:rsidRPr="00A035BE" w:rsidRDefault="008D571F" w:rsidP="00471F63">
            <w:pPr>
              <w:pStyle w:val="rowtabella0"/>
              <w:rPr>
                <w:color w:val="002060"/>
              </w:rPr>
            </w:pPr>
            <w:r w:rsidRPr="00A035BE">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E3FA4" w14:textId="77777777" w:rsidR="008D571F" w:rsidRPr="00A035BE" w:rsidRDefault="008D571F" w:rsidP="00471F63">
            <w:pPr>
              <w:pStyle w:val="rowtabella0"/>
              <w:rPr>
                <w:color w:val="002060"/>
              </w:rPr>
            </w:pPr>
            <w:r w:rsidRPr="00A035BE">
              <w:rPr>
                <w:color w:val="002060"/>
              </w:rPr>
              <w:t>VIA NENNI</w:t>
            </w:r>
          </w:p>
        </w:tc>
      </w:tr>
      <w:tr w:rsidR="008D571F" w:rsidRPr="00A035BE" w14:paraId="74E58FAF"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4D295" w14:textId="77777777" w:rsidR="008D571F" w:rsidRPr="00A035BE" w:rsidRDefault="008D571F" w:rsidP="00471F63">
            <w:pPr>
              <w:pStyle w:val="rowtabella0"/>
              <w:rPr>
                <w:color w:val="002060"/>
              </w:rPr>
            </w:pPr>
            <w:r w:rsidRPr="00A035BE">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0F61C8" w14:textId="77777777" w:rsidR="008D571F" w:rsidRPr="00A035BE" w:rsidRDefault="008D571F" w:rsidP="00471F63">
            <w:pPr>
              <w:pStyle w:val="rowtabella0"/>
              <w:rPr>
                <w:color w:val="002060"/>
              </w:rPr>
            </w:pPr>
            <w:r w:rsidRPr="00A035B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270110"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60A53C"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AFA57F" w14:textId="77777777" w:rsidR="008D571F" w:rsidRPr="00A035BE" w:rsidRDefault="008D571F" w:rsidP="00471F63">
            <w:pPr>
              <w:pStyle w:val="rowtabella0"/>
              <w:rPr>
                <w:color w:val="002060"/>
              </w:rPr>
            </w:pPr>
            <w:r w:rsidRPr="00A035BE">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CC38A" w14:textId="77777777" w:rsidR="008D571F" w:rsidRPr="00A035BE" w:rsidRDefault="008D571F" w:rsidP="00471F63">
            <w:pPr>
              <w:pStyle w:val="rowtabella0"/>
              <w:rPr>
                <w:color w:val="002060"/>
              </w:rPr>
            </w:pPr>
            <w:r w:rsidRPr="00A035BE">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66D23" w14:textId="77777777" w:rsidR="008D571F" w:rsidRPr="00A035BE" w:rsidRDefault="008D571F" w:rsidP="00471F63">
            <w:pPr>
              <w:pStyle w:val="rowtabella0"/>
              <w:rPr>
                <w:color w:val="002060"/>
              </w:rPr>
            </w:pPr>
            <w:r w:rsidRPr="00A035BE">
              <w:rPr>
                <w:color w:val="002060"/>
              </w:rPr>
              <w:t>VIA DELLO SPORT</w:t>
            </w:r>
          </w:p>
        </w:tc>
      </w:tr>
      <w:tr w:rsidR="008D571F" w:rsidRPr="00A035BE" w14:paraId="1ED1026C"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C620B7" w14:textId="77777777" w:rsidR="008D571F" w:rsidRPr="00A035BE" w:rsidRDefault="008D571F" w:rsidP="00471F63">
            <w:pPr>
              <w:pStyle w:val="rowtabella0"/>
              <w:rPr>
                <w:color w:val="002060"/>
              </w:rPr>
            </w:pPr>
            <w:proofErr w:type="gramStart"/>
            <w:r w:rsidRPr="00A035BE">
              <w:rPr>
                <w:color w:val="002060"/>
              </w:rPr>
              <w:t>U.MANDOLESI</w:t>
            </w:r>
            <w:proofErr w:type="gramEnd"/>
            <w:r w:rsidRPr="00A035BE">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1D4F0" w14:textId="77777777" w:rsidR="008D571F" w:rsidRPr="00A035BE" w:rsidRDefault="008D571F" w:rsidP="00471F63">
            <w:pPr>
              <w:pStyle w:val="rowtabella0"/>
              <w:rPr>
                <w:color w:val="002060"/>
              </w:rPr>
            </w:pPr>
            <w:r w:rsidRPr="00A035BE">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2C777"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AF69F"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41C29" w14:textId="77777777" w:rsidR="008D571F" w:rsidRPr="00A035BE" w:rsidRDefault="008D571F" w:rsidP="00471F63">
            <w:pPr>
              <w:pStyle w:val="rowtabella0"/>
              <w:rPr>
                <w:color w:val="002060"/>
              </w:rPr>
            </w:pPr>
            <w:r w:rsidRPr="00A035BE">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92809" w14:textId="77777777" w:rsidR="008D571F" w:rsidRPr="00A035BE" w:rsidRDefault="008D571F" w:rsidP="00471F63">
            <w:pPr>
              <w:pStyle w:val="rowtabella0"/>
              <w:rPr>
                <w:color w:val="002060"/>
              </w:rPr>
            </w:pPr>
            <w:r w:rsidRPr="00A035B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1C49F" w14:textId="77777777" w:rsidR="008D571F" w:rsidRPr="00A035BE" w:rsidRDefault="008D571F" w:rsidP="00471F63">
            <w:pPr>
              <w:pStyle w:val="rowtabella0"/>
              <w:rPr>
                <w:color w:val="002060"/>
              </w:rPr>
            </w:pPr>
            <w:r w:rsidRPr="00A035BE">
              <w:rPr>
                <w:color w:val="002060"/>
              </w:rPr>
              <w:t xml:space="preserve">VIA </w:t>
            </w:r>
            <w:proofErr w:type="gramStart"/>
            <w:r w:rsidRPr="00A035BE">
              <w:rPr>
                <w:color w:val="002060"/>
              </w:rPr>
              <w:t>S.VITTORIA</w:t>
            </w:r>
            <w:proofErr w:type="gramEnd"/>
            <w:r w:rsidRPr="00A035BE">
              <w:rPr>
                <w:color w:val="002060"/>
              </w:rPr>
              <w:t>, 5</w:t>
            </w:r>
          </w:p>
        </w:tc>
      </w:tr>
    </w:tbl>
    <w:p w14:paraId="5356A9F9" w14:textId="77777777" w:rsidR="008D571F" w:rsidRPr="00882766" w:rsidRDefault="008D571F" w:rsidP="008D571F">
      <w:pPr>
        <w:pStyle w:val="breakline"/>
        <w:rPr>
          <w:rFonts w:eastAsiaTheme="minorEastAsia"/>
          <w:color w:val="002060"/>
        </w:rPr>
      </w:pPr>
    </w:p>
    <w:p w14:paraId="3EC38CE6" w14:textId="77777777" w:rsidR="008D571F" w:rsidRPr="00882766" w:rsidRDefault="008D571F" w:rsidP="008D571F">
      <w:pPr>
        <w:pStyle w:val="breakline"/>
        <w:rPr>
          <w:color w:val="002060"/>
        </w:rPr>
      </w:pPr>
    </w:p>
    <w:p w14:paraId="6F012C6B" w14:textId="77777777" w:rsidR="008D571F" w:rsidRPr="00882766" w:rsidRDefault="008D571F" w:rsidP="008D571F">
      <w:pPr>
        <w:pStyle w:val="titolocampionato0"/>
        <w:shd w:val="clear" w:color="auto" w:fill="CCCCCC"/>
        <w:spacing w:before="80" w:after="40"/>
        <w:rPr>
          <w:color w:val="002060"/>
        </w:rPr>
      </w:pPr>
      <w:r w:rsidRPr="00882766">
        <w:rPr>
          <w:color w:val="002060"/>
        </w:rPr>
        <w:lastRenderedPageBreak/>
        <w:t>CALCIO A CINQUE SERIE D</w:t>
      </w:r>
    </w:p>
    <w:p w14:paraId="1B11EF0C" w14:textId="77777777" w:rsidR="008D571F" w:rsidRPr="00AD1E89" w:rsidRDefault="008D571F" w:rsidP="008D571F">
      <w:pPr>
        <w:pStyle w:val="titoloprinc0"/>
        <w:rPr>
          <w:color w:val="002060"/>
        </w:rPr>
      </w:pPr>
      <w:r w:rsidRPr="00AD1E89">
        <w:rPr>
          <w:color w:val="002060"/>
        </w:rPr>
        <w:t>CONTEMPORANEITA’ ULTIME DUE GIORNATE</w:t>
      </w:r>
    </w:p>
    <w:p w14:paraId="1A0C61AC" w14:textId="77777777" w:rsidR="008D571F" w:rsidRPr="00AD1E89" w:rsidRDefault="008D571F" w:rsidP="008D571F">
      <w:pPr>
        <w:pStyle w:val="LndNormale1"/>
        <w:rPr>
          <w:color w:val="002060"/>
        </w:rPr>
      </w:pPr>
    </w:p>
    <w:p w14:paraId="680BD3CE" w14:textId="77777777" w:rsidR="008D571F" w:rsidRDefault="008D571F" w:rsidP="008D571F">
      <w:pPr>
        <w:pStyle w:val="LndNormale1"/>
        <w:rPr>
          <w:color w:val="002060"/>
        </w:rPr>
      </w:pPr>
      <w:r>
        <w:rPr>
          <w:color w:val="002060"/>
        </w:rPr>
        <w:t xml:space="preserve">Sarà prevista la contemporaneità nelle ultime due giornate </w:t>
      </w:r>
      <w:r w:rsidRPr="00916C7E">
        <w:rPr>
          <w:b/>
          <w:bCs/>
          <w:color w:val="002060"/>
        </w:rPr>
        <w:t xml:space="preserve">soltanto per le gare riguardanti squadre </w:t>
      </w:r>
      <w:r>
        <w:rPr>
          <w:b/>
          <w:bCs/>
          <w:color w:val="002060"/>
        </w:rPr>
        <w:t>aventi interesse di classifica per il primo posto</w:t>
      </w:r>
      <w:r>
        <w:rPr>
          <w:color w:val="002060"/>
        </w:rPr>
        <w:t>.</w:t>
      </w:r>
    </w:p>
    <w:p w14:paraId="28C97B40" w14:textId="77777777" w:rsidR="008D571F" w:rsidRDefault="008D571F" w:rsidP="008D571F">
      <w:pPr>
        <w:pStyle w:val="LndNormale1"/>
        <w:rPr>
          <w:color w:val="002060"/>
        </w:rPr>
      </w:pPr>
    </w:p>
    <w:p w14:paraId="422177C3" w14:textId="77777777" w:rsidR="008D571F" w:rsidRPr="00882766" w:rsidRDefault="008D571F" w:rsidP="008D571F">
      <w:pPr>
        <w:pStyle w:val="titoloprinc0"/>
        <w:rPr>
          <w:color w:val="002060"/>
        </w:rPr>
      </w:pPr>
      <w:r w:rsidRPr="00882766">
        <w:rPr>
          <w:color w:val="002060"/>
        </w:rPr>
        <w:t>GIUDICE SPORTIVO</w:t>
      </w:r>
    </w:p>
    <w:p w14:paraId="18FC5E64" w14:textId="77777777" w:rsidR="008D571F" w:rsidRPr="00882766" w:rsidRDefault="008D571F" w:rsidP="008D571F">
      <w:pPr>
        <w:pStyle w:val="diffida"/>
        <w:rPr>
          <w:color w:val="002060"/>
        </w:rPr>
      </w:pPr>
      <w:r w:rsidRPr="00882766">
        <w:rPr>
          <w:color w:val="002060"/>
        </w:rPr>
        <w:t>Il Giudice Sportivo Avv. Agnese Lazzaretti, con l'assistenza del segretario Angelo Castellana, nella seduta del 03/04/2024, ha adottato le decisioni che di seguito integralmente si riportano:</w:t>
      </w:r>
    </w:p>
    <w:p w14:paraId="24BDE10C" w14:textId="77777777" w:rsidR="008D571F" w:rsidRPr="00882766" w:rsidRDefault="008D571F" w:rsidP="008D571F">
      <w:pPr>
        <w:pStyle w:val="titolo10"/>
        <w:rPr>
          <w:color w:val="002060"/>
        </w:rPr>
      </w:pPr>
      <w:r w:rsidRPr="00882766">
        <w:rPr>
          <w:color w:val="002060"/>
        </w:rPr>
        <w:t xml:space="preserve">GARE DEL 22/ 3/2024 </w:t>
      </w:r>
    </w:p>
    <w:p w14:paraId="236F3E1C" w14:textId="77777777" w:rsidR="008D571F" w:rsidRPr="00882766" w:rsidRDefault="008D571F" w:rsidP="008D571F">
      <w:pPr>
        <w:pStyle w:val="titolo7a"/>
        <w:rPr>
          <w:color w:val="002060"/>
        </w:rPr>
      </w:pPr>
      <w:r w:rsidRPr="00882766">
        <w:rPr>
          <w:color w:val="002060"/>
        </w:rPr>
        <w:t xml:space="preserve">PROVVEDIMENTI DISCIPLINARI </w:t>
      </w:r>
    </w:p>
    <w:p w14:paraId="7DAE8D36" w14:textId="77777777" w:rsidR="008D571F" w:rsidRPr="00882766" w:rsidRDefault="008D571F" w:rsidP="008D571F">
      <w:pPr>
        <w:pStyle w:val="titolo7b0"/>
        <w:rPr>
          <w:color w:val="002060"/>
        </w:rPr>
      </w:pPr>
      <w:r w:rsidRPr="00882766">
        <w:rPr>
          <w:color w:val="002060"/>
        </w:rPr>
        <w:t xml:space="preserve">In base alle risultanze degli atti ufficiali sono state deliberate le seguenti sanzioni disciplinari. </w:t>
      </w:r>
    </w:p>
    <w:p w14:paraId="2C6C570A" w14:textId="77777777" w:rsidR="008D571F" w:rsidRPr="00882766" w:rsidRDefault="008D571F" w:rsidP="008D571F">
      <w:pPr>
        <w:pStyle w:val="titolo30"/>
        <w:rPr>
          <w:color w:val="002060"/>
        </w:rPr>
      </w:pPr>
      <w:r w:rsidRPr="00882766">
        <w:rPr>
          <w:color w:val="002060"/>
        </w:rPr>
        <w:t xml:space="preserve">CALCIATORI ESPULSI </w:t>
      </w:r>
    </w:p>
    <w:p w14:paraId="5353EF60" w14:textId="77777777" w:rsidR="008D571F" w:rsidRPr="00882766" w:rsidRDefault="008D571F" w:rsidP="008D571F">
      <w:pPr>
        <w:pStyle w:val="titolo20"/>
        <w:rPr>
          <w:color w:val="002060"/>
        </w:rPr>
      </w:pPr>
      <w:r w:rsidRPr="0088276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571F" w:rsidRPr="00882766" w14:paraId="43022D8F" w14:textId="77777777" w:rsidTr="00471F63">
        <w:tc>
          <w:tcPr>
            <w:tcW w:w="2200" w:type="dxa"/>
            <w:tcMar>
              <w:top w:w="20" w:type="dxa"/>
              <w:left w:w="20" w:type="dxa"/>
              <w:bottom w:w="20" w:type="dxa"/>
              <w:right w:w="20" w:type="dxa"/>
            </w:tcMar>
            <w:vAlign w:val="center"/>
            <w:hideMark/>
          </w:tcPr>
          <w:p w14:paraId="5613206C" w14:textId="77777777" w:rsidR="008D571F" w:rsidRPr="00882766" w:rsidRDefault="008D571F" w:rsidP="00471F63">
            <w:pPr>
              <w:pStyle w:val="movimento"/>
              <w:rPr>
                <w:color w:val="002060"/>
              </w:rPr>
            </w:pPr>
            <w:r w:rsidRPr="00882766">
              <w:rPr>
                <w:color w:val="002060"/>
              </w:rPr>
              <w:t>BASILI FEDERICO</w:t>
            </w:r>
          </w:p>
        </w:tc>
        <w:tc>
          <w:tcPr>
            <w:tcW w:w="2200" w:type="dxa"/>
            <w:tcMar>
              <w:top w:w="20" w:type="dxa"/>
              <w:left w:w="20" w:type="dxa"/>
              <w:bottom w:w="20" w:type="dxa"/>
              <w:right w:w="20" w:type="dxa"/>
            </w:tcMar>
            <w:vAlign w:val="center"/>
            <w:hideMark/>
          </w:tcPr>
          <w:p w14:paraId="36CFB450" w14:textId="77777777" w:rsidR="008D571F" w:rsidRPr="00882766" w:rsidRDefault="008D571F" w:rsidP="00471F63">
            <w:pPr>
              <w:pStyle w:val="movimento2"/>
              <w:rPr>
                <w:color w:val="002060"/>
              </w:rPr>
            </w:pPr>
            <w:r w:rsidRPr="00882766">
              <w:rPr>
                <w:color w:val="002060"/>
              </w:rPr>
              <w:t xml:space="preserve">(FROG S CLUB SPORT) </w:t>
            </w:r>
          </w:p>
        </w:tc>
        <w:tc>
          <w:tcPr>
            <w:tcW w:w="800" w:type="dxa"/>
            <w:tcMar>
              <w:top w:w="20" w:type="dxa"/>
              <w:left w:w="20" w:type="dxa"/>
              <w:bottom w:w="20" w:type="dxa"/>
              <w:right w:w="20" w:type="dxa"/>
            </w:tcMar>
            <w:vAlign w:val="center"/>
            <w:hideMark/>
          </w:tcPr>
          <w:p w14:paraId="59453C2D" w14:textId="77777777" w:rsidR="008D571F" w:rsidRPr="00882766" w:rsidRDefault="008D571F" w:rsidP="00471F63">
            <w:pPr>
              <w:pStyle w:val="movimento"/>
              <w:rPr>
                <w:color w:val="002060"/>
              </w:rPr>
            </w:pPr>
            <w:r w:rsidRPr="00882766">
              <w:rPr>
                <w:color w:val="002060"/>
              </w:rPr>
              <w:t> </w:t>
            </w:r>
          </w:p>
        </w:tc>
        <w:tc>
          <w:tcPr>
            <w:tcW w:w="2200" w:type="dxa"/>
            <w:tcMar>
              <w:top w:w="20" w:type="dxa"/>
              <w:left w:w="20" w:type="dxa"/>
              <w:bottom w:w="20" w:type="dxa"/>
              <w:right w:w="20" w:type="dxa"/>
            </w:tcMar>
            <w:vAlign w:val="center"/>
            <w:hideMark/>
          </w:tcPr>
          <w:p w14:paraId="50225F64" w14:textId="77777777" w:rsidR="008D571F" w:rsidRPr="00882766" w:rsidRDefault="008D571F" w:rsidP="00471F63">
            <w:pPr>
              <w:pStyle w:val="movimento"/>
              <w:rPr>
                <w:color w:val="002060"/>
              </w:rPr>
            </w:pPr>
            <w:r w:rsidRPr="00882766">
              <w:rPr>
                <w:color w:val="002060"/>
              </w:rPr>
              <w:t> </w:t>
            </w:r>
          </w:p>
        </w:tc>
        <w:tc>
          <w:tcPr>
            <w:tcW w:w="2200" w:type="dxa"/>
            <w:tcMar>
              <w:top w:w="20" w:type="dxa"/>
              <w:left w:w="20" w:type="dxa"/>
              <w:bottom w:w="20" w:type="dxa"/>
              <w:right w:w="20" w:type="dxa"/>
            </w:tcMar>
            <w:vAlign w:val="center"/>
            <w:hideMark/>
          </w:tcPr>
          <w:p w14:paraId="51B25F63" w14:textId="77777777" w:rsidR="008D571F" w:rsidRPr="00882766" w:rsidRDefault="008D571F" w:rsidP="00471F63">
            <w:pPr>
              <w:pStyle w:val="movimento2"/>
              <w:rPr>
                <w:color w:val="002060"/>
              </w:rPr>
            </w:pPr>
            <w:r w:rsidRPr="00882766">
              <w:rPr>
                <w:color w:val="002060"/>
              </w:rPr>
              <w:t> </w:t>
            </w:r>
          </w:p>
        </w:tc>
      </w:tr>
    </w:tbl>
    <w:p w14:paraId="459AA390" w14:textId="77777777" w:rsidR="008D571F" w:rsidRDefault="008D571F" w:rsidP="008D571F">
      <w:pPr>
        <w:pStyle w:val="breakline"/>
        <w:rPr>
          <w:color w:val="002060"/>
        </w:rPr>
      </w:pPr>
    </w:p>
    <w:p w14:paraId="58819245" w14:textId="77777777" w:rsidR="008D571F" w:rsidRPr="007178EC" w:rsidRDefault="008D571F" w:rsidP="008D571F">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7DD53B6D" w14:textId="77777777" w:rsidR="008D571F" w:rsidRPr="007178EC" w:rsidRDefault="008D571F" w:rsidP="008D571F">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7855C70B" w14:textId="77777777" w:rsidR="008D571F" w:rsidRPr="00882766" w:rsidRDefault="008D571F" w:rsidP="008D571F">
      <w:pPr>
        <w:pStyle w:val="breakline"/>
        <w:rPr>
          <w:rFonts w:eastAsiaTheme="minorEastAsia"/>
          <w:color w:val="002060"/>
        </w:rPr>
      </w:pPr>
    </w:p>
    <w:p w14:paraId="0DC1FA58" w14:textId="77777777" w:rsidR="008D571F" w:rsidRPr="00882766" w:rsidRDefault="008D571F" w:rsidP="008D571F">
      <w:pPr>
        <w:pStyle w:val="titoloprinc0"/>
        <w:rPr>
          <w:color w:val="002060"/>
        </w:rPr>
      </w:pPr>
      <w:r w:rsidRPr="00882766">
        <w:rPr>
          <w:color w:val="002060"/>
        </w:rPr>
        <w:t>CLASSIFICA</w:t>
      </w:r>
    </w:p>
    <w:p w14:paraId="65ADB37F" w14:textId="77777777" w:rsidR="008D571F" w:rsidRPr="00882766" w:rsidRDefault="008D571F" w:rsidP="008D571F">
      <w:pPr>
        <w:pStyle w:val="breakline"/>
        <w:rPr>
          <w:color w:val="002060"/>
        </w:rPr>
      </w:pPr>
    </w:p>
    <w:p w14:paraId="53CBEB73" w14:textId="77777777" w:rsidR="008D571F" w:rsidRPr="00882766" w:rsidRDefault="008D571F" w:rsidP="008D571F">
      <w:pPr>
        <w:pStyle w:val="breakline"/>
        <w:rPr>
          <w:color w:val="002060"/>
        </w:rPr>
      </w:pPr>
    </w:p>
    <w:p w14:paraId="51146C39"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58CEB4CE"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8B18F"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06F2C"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5DBF9"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4DC5C"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6ADD5"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79A3F"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542E0"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332A3"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A77F2"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86BDC" w14:textId="77777777" w:rsidR="008D571F" w:rsidRPr="00882766" w:rsidRDefault="008D571F" w:rsidP="00471F63">
            <w:pPr>
              <w:pStyle w:val="headertabella0"/>
              <w:rPr>
                <w:color w:val="002060"/>
              </w:rPr>
            </w:pPr>
            <w:r w:rsidRPr="00882766">
              <w:rPr>
                <w:color w:val="002060"/>
              </w:rPr>
              <w:t>PE</w:t>
            </w:r>
          </w:p>
        </w:tc>
      </w:tr>
      <w:tr w:rsidR="008D571F" w:rsidRPr="00882766" w14:paraId="7857F012"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FB3388" w14:textId="77777777" w:rsidR="008D571F" w:rsidRPr="00882766" w:rsidRDefault="008D571F" w:rsidP="00471F63">
            <w:pPr>
              <w:pStyle w:val="rowtabella0"/>
              <w:rPr>
                <w:color w:val="002060"/>
              </w:rPr>
            </w:pPr>
            <w:r w:rsidRPr="0088276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4A314" w14:textId="77777777" w:rsidR="008D571F" w:rsidRPr="00882766" w:rsidRDefault="008D571F" w:rsidP="00471F63">
            <w:pPr>
              <w:pStyle w:val="rowtabella0"/>
              <w:jc w:val="center"/>
              <w:rPr>
                <w:color w:val="002060"/>
              </w:rPr>
            </w:pPr>
            <w:r w:rsidRPr="008827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F25C"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E80D2"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EA7B"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43A0"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5440" w14:textId="77777777" w:rsidR="008D571F" w:rsidRPr="00882766" w:rsidRDefault="008D571F" w:rsidP="00471F63">
            <w:pPr>
              <w:pStyle w:val="rowtabella0"/>
              <w:jc w:val="center"/>
              <w:rPr>
                <w:color w:val="002060"/>
              </w:rPr>
            </w:pPr>
            <w:r w:rsidRPr="0088276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F04B" w14:textId="77777777" w:rsidR="008D571F" w:rsidRPr="00882766" w:rsidRDefault="008D571F" w:rsidP="00471F63">
            <w:pPr>
              <w:pStyle w:val="rowtabella0"/>
              <w:jc w:val="center"/>
              <w:rPr>
                <w:color w:val="002060"/>
              </w:rPr>
            </w:pPr>
            <w:r w:rsidRPr="008827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4D4D"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C7DED" w14:textId="77777777" w:rsidR="008D571F" w:rsidRPr="00882766" w:rsidRDefault="008D571F" w:rsidP="00471F63">
            <w:pPr>
              <w:pStyle w:val="rowtabella0"/>
              <w:jc w:val="center"/>
              <w:rPr>
                <w:color w:val="002060"/>
              </w:rPr>
            </w:pPr>
            <w:r w:rsidRPr="00882766">
              <w:rPr>
                <w:color w:val="002060"/>
              </w:rPr>
              <w:t>0</w:t>
            </w:r>
          </w:p>
        </w:tc>
      </w:tr>
      <w:tr w:rsidR="008D571F" w:rsidRPr="00882766" w14:paraId="17AA3D9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1CFDC" w14:textId="77777777" w:rsidR="008D571F" w:rsidRPr="00882766" w:rsidRDefault="008D571F" w:rsidP="00471F63">
            <w:pPr>
              <w:pStyle w:val="rowtabella0"/>
              <w:rPr>
                <w:color w:val="002060"/>
              </w:rPr>
            </w:pPr>
            <w:r w:rsidRPr="00882766">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055C" w14:textId="77777777" w:rsidR="008D571F" w:rsidRPr="00882766" w:rsidRDefault="008D571F" w:rsidP="00471F63">
            <w:pPr>
              <w:pStyle w:val="rowtabella0"/>
              <w:jc w:val="center"/>
              <w:rPr>
                <w:color w:val="002060"/>
              </w:rPr>
            </w:pPr>
            <w:r w:rsidRPr="008827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7D7B"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901B"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2D08"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61D9"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A8C8" w14:textId="77777777" w:rsidR="008D571F" w:rsidRPr="00882766" w:rsidRDefault="008D571F" w:rsidP="00471F63">
            <w:pPr>
              <w:pStyle w:val="rowtabella0"/>
              <w:jc w:val="center"/>
              <w:rPr>
                <w:color w:val="002060"/>
              </w:rPr>
            </w:pPr>
            <w:r w:rsidRPr="0088276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F087"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25DC" w14:textId="77777777" w:rsidR="008D571F" w:rsidRPr="00882766" w:rsidRDefault="008D571F" w:rsidP="00471F63">
            <w:pPr>
              <w:pStyle w:val="rowtabella0"/>
              <w:jc w:val="center"/>
              <w:rPr>
                <w:color w:val="002060"/>
              </w:rPr>
            </w:pPr>
            <w:r w:rsidRPr="008827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5950" w14:textId="77777777" w:rsidR="008D571F" w:rsidRPr="00882766" w:rsidRDefault="008D571F" w:rsidP="00471F63">
            <w:pPr>
              <w:pStyle w:val="rowtabella0"/>
              <w:jc w:val="center"/>
              <w:rPr>
                <w:color w:val="002060"/>
              </w:rPr>
            </w:pPr>
            <w:r w:rsidRPr="00882766">
              <w:rPr>
                <w:color w:val="002060"/>
              </w:rPr>
              <w:t>0</w:t>
            </w:r>
          </w:p>
        </w:tc>
      </w:tr>
      <w:tr w:rsidR="008D571F" w:rsidRPr="00882766" w14:paraId="6829D439"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97011" w14:textId="77777777" w:rsidR="008D571F" w:rsidRPr="00882766" w:rsidRDefault="008D571F" w:rsidP="00471F63">
            <w:pPr>
              <w:pStyle w:val="rowtabella0"/>
              <w:rPr>
                <w:color w:val="002060"/>
              </w:rPr>
            </w:pPr>
            <w:r w:rsidRPr="00882766">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2E70" w14:textId="77777777" w:rsidR="008D571F" w:rsidRPr="00882766" w:rsidRDefault="008D571F" w:rsidP="00471F63">
            <w:pPr>
              <w:pStyle w:val="rowtabella0"/>
              <w:jc w:val="center"/>
              <w:rPr>
                <w:color w:val="002060"/>
              </w:rPr>
            </w:pPr>
            <w:r w:rsidRPr="008827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7F0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8252"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5358A"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E05A"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A1C7" w14:textId="77777777" w:rsidR="008D571F" w:rsidRPr="00882766" w:rsidRDefault="008D571F" w:rsidP="00471F63">
            <w:pPr>
              <w:pStyle w:val="rowtabella0"/>
              <w:jc w:val="center"/>
              <w:rPr>
                <w:color w:val="002060"/>
              </w:rPr>
            </w:pPr>
            <w:r w:rsidRPr="008827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3B43" w14:textId="77777777" w:rsidR="008D571F" w:rsidRPr="00882766" w:rsidRDefault="008D571F" w:rsidP="00471F63">
            <w:pPr>
              <w:pStyle w:val="rowtabella0"/>
              <w:jc w:val="center"/>
              <w:rPr>
                <w:color w:val="002060"/>
              </w:rPr>
            </w:pPr>
            <w:r w:rsidRPr="008827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6FCD" w14:textId="77777777" w:rsidR="008D571F" w:rsidRPr="00882766" w:rsidRDefault="008D571F" w:rsidP="00471F63">
            <w:pPr>
              <w:pStyle w:val="rowtabella0"/>
              <w:jc w:val="center"/>
              <w:rPr>
                <w:color w:val="002060"/>
              </w:rPr>
            </w:pPr>
            <w:r w:rsidRPr="008827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EBFB" w14:textId="77777777" w:rsidR="008D571F" w:rsidRPr="00882766" w:rsidRDefault="008D571F" w:rsidP="00471F63">
            <w:pPr>
              <w:pStyle w:val="rowtabella0"/>
              <w:jc w:val="center"/>
              <w:rPr>
                <w:color w:val="002060"/>
              </w:rPr>
            </w:pPr>
            <w:r w:rsidRPr="00882766">
              <w:rPr>
                <w:color w:val="002060"/>
              </w:rPr>
              <w:t>0</w:t>
            </w:r>
          </w:p>
        </w:tc>
      </w:tr>
      <w:tr w:rsidR="008D571F" w:rsidRPr="00882766" w14:paraId="0583F4C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F78F5" w14:textId="77777777" w:rsidR="008D571F" w:rsidRPr="00882766" w:rsidRDefault="008D571F" w:rsidP="00471F63">
            <w:pPr>
              <w:pStyle w:val="rowtabella0"/>
              <w:rPr>
                <w:color w:val="002060"/>
              </w:rPr>
            </w:pPr>
            <w:r w:rsidRPr="00882766">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1835" w14:textId="77777777" w:rsidR="008D571F" w:rsidRPr="00882766" w:rsidRDefault="008D571F" w:rsidP="00471F63">
            <w:pPr>
              <w:pStyle w:val="rowtabella0"/>
              <w:jc w:val="center"/>
              <w:rPr>
                <w:color w:val="002060"/>
              </w:rPr>
            </w:pPr>
            <w:r w:rsidRPr="008827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94D9"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42BE"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3AE1"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AAFF"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C9A3" w14:textId="77777777" w:rsidR="008D571F" w:rsidRPr="00882766" w:rsidRDefault="008D571F" w:rsidP="00471F63">
            <w:pPr>
              <w:pStyle w:val="rowtabella0"/>
              <w:jc w:val="center"/>
              <w:rPr>
                <w:color w:val="002060"/>
              </w:rPr>
            </w:pPr>
            <w:r w:rsidRPr="0088276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3341" w14:textId="77777777" w:rsidR="008D571F" w:rsidRPr="00882766" w:rsidRDefault="008D571F" w:rsidP="00471F63">
            <w:pPr>
              <w:pStyle w:val="rowtabella0"/>
              <w:jc w:val="center"/>
              <w:rPr>
                <w:color w:val="002060"/>
              </w:rPr>
            </w:pPr>
            <w:r w:rsidRPr="008827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1191" w14:textId="77777777" w:rsidR="008D571F" w:rsidRPr="00882766" w:rsidRDefault="008D571F" w:rsidP="00471F63">
            <w:pPr>
              <w:pStyle w:val="rowtabella0"/>
              <w:jc w:val="center"/>
              <w:rPr>
                <w:color w:val="002060"/>
              </w:rPr>
            </w:pPr>
            <w:r w:rsidRPr="008827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B00E" w14:textId="77777777" w:rsidR="008D571F" w:rsidRPr="00882766" w:rsidRDefault="008D571F" w:rsidP="00471F63">
            <w:pPr>
              <w:pStyle w:val="rowtabella0"/>
              <w:jc w:val="center"/>
              <w:rPr>
                <w:color w:val="002060"/>
              </w:rPr>
            </w:pPr>
            <w:r w:rsidRPr="00882766">
              <w:rPr>
                <w:color w:val="002060"/>
              </w:rPr>
              <w:t>0</w:t>
            </w:r>
          </w:p>
        </w:tc>
      </w:tr>
      <w:tr w:rsidR="008D571F" w:rsidRPr="00882766" w14:paraId="7A1F99B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190FE" w14:textId="77777777" w:rsidR="008D571F" w:rsidRPr="00882766" w:rsidRDefault="008D571F" w:rsidP="00471F63">
            <w:pPr>
              <w:pStyle w:val="rowtabella0"/>
              <w:rPr>
                <w:color w:val="002060"/>
              </w:rPr>
            </w:pPr>
            <w:r w:rsidRPr="0088276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23EE"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627D"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2728"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09E4"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39EE"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51F4"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C618" w14:textId="77777777" w:rsidR="008D571F" w:rsidRPr="00882766" w:rsidRDefault="008D571F" w:rsidP="00471F63">
            <w:pPr>
              <w:pStyle w:val="rowtabella0"/>
              <w:jc w:val="center"/>
              <w:rPr>
                <w:color w:val="002060"/>
              </w:rPr>
            </w:pPr>
            <w:r w:rsidRPr="008827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795C"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94F6" w14:textId="77777777" w:rsidR="008D571F" w:rsidRPr="00882766" w:rsidRDefault="008D571F" w:rsidP="00471F63">
            <w:pPr>
              <w:pStyle w:val="rowtabella0"/>
              <w:jc w:val="center"/>
              <w:rPr>
                <w:color w:val="002060"/>
              </w:rPr>
            </w:pPr>
            <w:r w:rsidRPr="00882766">
              <w:rPr>
                <w:color w:val="002060"/>
              </w:rPr>
              <w:t>0</w:t>
            </w:r>
          </w:p>
        </w:tc>
      </w:tr>
      <w:tr w:rsidR="008D571F" w:rsidRPr="00882766" w14:paraId="263D9B6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85D4B" w14:textId="77777777" w:rsidR="008D571F" w:rsidRPr="00882766" w:rsidRDefault="008D571F" w:rsidP="00471F63">
            <w:pPr>
              <w:pStyle w:val="rowtabella0"/>
              <w:rPr>
                <w:color w:val="002060"/>
              </w:rPr>
            </w:pPr>
            <w:r w:rsidRPr="00882766">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C410" w14:textId="77777777" w:rsidR="008D571F" w:rsidRPr="00882766" w:rsidRDefault="008D571F" w:rsidP="00471F63">
            <w:pPr>
              <w:pStyle w:val="rowtabella0"/>
              <w:jc w:val="center"/>
              <w:rPr>
                <w:color w:val="002060"/>
              </w:rPr>
            </w:pPr>
            <w:r w:rsidRPr="008827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6E09"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0909"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2A032"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76CE"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921B" w14:textId="77777777" w:rsidR="008D571F" w:rsidRPr="00882766" w:rsidRDefault="008D571F" w:rsidP="00471F63">
            <w:pPr>
              <w:pStyle w:val="rowtabella0"/>
              <w:jc w:val="center"/>
              <w:rPr>
                <w:color w:val="002060"/>
              </w:rPr>
            </w:pPr>
            <w:r w:rsidRPr="008827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BE469" w14:textId="77777777" w:rsidR="008D571F" w:rsidRPr="00882766" w:rsidRDefault="008D571F" w:rsidP="00471F63">
            <w:pPr>
              <w:pStyle w:val="rowtabella0"/>
              <w:jc w:val="center"/>
              <w:rPr>
                <w:color w:val="002060"/>
              </w:rPr>
            </w:pPr>
            <w:r w:rsidRPr="008827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65860" w14:textId="77777777" w:rsidR="008D571F" w:rsidRPr="00882766" w:rsidRDefault="008D571F" w:rsidP="00471F63">
            <w:pPr>
              <w:pStyle w:val="rowtabella0"/>
              <w:jc w:val="center"/>
              <w:rPr>
                <w:color w:val="002060"/>
              </w:rPr>
            </w:pPr>
            <w:r w:rsidRPr="008827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9389C" w14:textId="77777777" w:rsidR="008D571F" w:rsidRPr="00882766" w:rsidRDefault="008D571F" w:rsidP="00471F63">
            <w:pPr>
              <w:pStyle w:val="rowtabella0"/>
              <w:jc w:val="center"/>
              <w:rPr>
                <w:color w:val="002060"/>
              </w:rPr>
            </w:pPr>
            <w:r w:rsidRPr="00882766">
              <w:rPr>
                <w:color w:val="002060"/>
              </w:rPr>
              <w:t>0</w:t>
            </w:r>
          </w:p>
        </w:tc>
      </w:tr>
      <w:tr w:rsidR="008D571F" w:rsidRPr="00882766" w14:paraId="4CDD9A5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08DE0" w14:textId="77777777" w:rsidR="008D571F" w:rsidRPr="00882766" w:rsidRDefault="008D571F" w:rsidP="00471F63">
            <w:pPr>
              <w:pStyle w:val="rowtabella0"/>
              <w:rPr>
                <w:color w:val="002060"/>
                <w:lang w:val="es-ES"/>
              </w:rPr>
            </w:pPr>
            <w:r w:rsidRPr="00882766">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F85B7"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B84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FBDA3"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C604"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8350"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5148" w14:textId="77777777" w:rsidR="008D571F" w:rsidRPr="00882766" w:rsidRDefault="008D571F" w:rsidP="00471F63">
            <w:pPr>
              <w:pStyle w:val="rowtabella0"/>
              <w:jc w:val="center"/>
              <w:rPr>
                <w:color w:val="002060"/>
              </w:rPr>
            </w:pPr>
            <w:r w:rsidRPr="008827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F9FF" w14:textId="77777777" w:rsidR="008D571F" w:rsidRPr="00882766" w:rsidRDefault="008D571F" w:rsidP="00471F63">
            <w:pPr>
              <w:pStyle w:val="rowtabella0"/>
              <w:jc w:val="center"/>
              <w:rPr>
                <w:color w:val="002060"/>
              </w:rPr>
            </w:pPr>
            <w:r w:rsidRPr="008827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6003"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2BA7" w14:textId="77777777" w:rsidR="008D571F" w:rsidRPr="00882766" w:rsidRDefault="008D571F" w:rsidP="00471F63">
            <w:pPr>
              <w:pStyle w:val="rowtabella0"/>
              <w:jc w:val="center"/>
              <w:rPr>
                <w:color w:val="002060"/>
              </w:rPr>
            </w:pPr>
            <w:r w:rsidRPr="00882766">
              <w:rPr>
                <w:color w:val="002060"/>
              </w:rPr>
              <w:t>0</w:t>
            </w:r>
          </w:p>
        </w:tc>
      </w:tr>
      <w:tr w:rsidR="008D571F" w:rsidRPr="00882766" w14:paraId="1E96E48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68199" w14:textId="77777777" w:rsidR="008D571F" w:rsidRPr="00882766" w:rsidRDefault="008D571F" w:rsidP="00471F63">
            <w:pPr>
              <w:pStyle w:val="rowtabella0"/>
              <w:rPr>
                <w:color w:val="002060"/>
              </w:rPr>
            </w:pPr>
            <w:r w:rsidRPr="00882766">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B8CE"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71CE"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C3CE"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72C2"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2371"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16AEA" w14:textId="77777777" w:rsidR="008D571F" w:rsidRPr="00882766" w:rsidRDefault="008D571F" w:rsidP="00471F63">
            <w:pPr>
              <w:pStyle w:val="rowtabella0"/>
              <w:jc w:val="center"/>
              <w:rPr>
                <w:color w:val="002060"/>
              </w:rPr>
            </w:pPr>
            <w:r w:rsidRPr="008827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43B7"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7980"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2247" w14:textId="77777777" w:rsidR="008D571F" w:rsidRPr="00882766" w:rsidRDefault="008D571F" w:rsidP="00471F63">
            <w:pPr>
              <w:pStyle w:val="rowtabella0"/>
              <w:jc w:val="center"/>
              <w:rPr>
                <w:color w:val="002060"/>
              </w:rPr>
            </w:pPr>
            <w:r w:rsidRPr="00882766">
              <w:rPr>
                <w:color w:val="002060"/>
              </w:rPr>
              <w:t>0</w:t>
            </w:r>
          </w:p>
        </w:tc>
      </w:tr>
      <w:tr w:rsidR="008D571F" w:rsidRPr="00882766" w14:paraId="0F50865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99D48" w14:textId="77777777" w:rsidR="008D571F" w:rsidRPr="00882766" w:rsidRDefault="008D571F" w:rsidP="00471F63">
            <w:pPr>
              <w:pStyle w:val="rowtabella0"/>
              <w:rPr>
                <w:color w:val="002060"/>
              </w:rPr>
            </w:pPr>
            <w:r w:rsidRPr="00882766">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9A43" w14:textId="77777777" w:rsidR="008D571F" w:rsidRPr="00882766" w:rsidRDefault="008D571F" w:rsidP="00471F63">
            <w:pPr>
              <w:pStyle w:val="rowtabella0"/>
              <w:jc w:val="center"/>
              <w:rPr>
                <w:color w:val="002060"/>
              </w:rPr>
            </w:pPr>
            <w:r w:rsidRPr="008827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E4A4"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3B6D"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81E3"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D1A3"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0A79"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7688" w14:textId="77777777" w:rsidR="008D571F" w:rsidRPr="00882766" w:rsidRDefault="008D571F" w:rsidP="00471F63">
            <w:pPr>
              <w:pStyle w:val="rowtabella0"/>
              <w:jc w:val="center"/>
              <w:rPr>
                <w:color w:val="002060"/>
              </w:rPr>
            </w:pPr>
            <w:r w:rsidRPr="008827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308C"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4F57" w14:textId="77777777" w:rsidR="008D571F" w:rsidRPr="00882766" w:rsidRDefault="008D571F" w:rsidP="00471F63">
            <w:pPr>
              <w:pStyle w:val="rowtabella0"/>
              <w:jc w:val="center"/>
              <w:rPr>
                <w:color w:val="002060"/>
              </w:rPr>
            </w:pPr>
            <w:r w:rsidRPr="00882766">
              <w:rPr>
                <w:color w:val="002060"/>
              </w:rPr>
              <w:t>0</w:t>
            </w:r>
          </w:p>
        </w:tc>
      </w:tr>
      <w:tr w:rsidR="008D571F" w:rsidRPr="00882766" w14:paraId="3112DC9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E60E5" w14:textId="77777777" w:rsidR="008D571F" w:rsidRPr="00882766" w:rsidRDefault="008D571F" w:rsidP="00471F63">
            <w:pPr>
              <w:pStyle w:val="rowtabella0"/>
              <w:rPr>
                <w:color w:val="002060"/>
              </w:rPr>
            </w:pPr>
            <w:r w:rsidRPr="00882766">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E7E4"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E03C"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1F6F"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C3A9"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F82C"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784A" w14:textId="77777777" w:rsidR="008D571F" w:rsidRPr="00882766" w:rsidRDefault="008D571F" w:rsidP="00471F63">
            <w:pPr>
              <w:pStyle w:val="rowtabella0"/>
              <w:jc w:val="center"/>
              <w:rPr>
                <w:color w:val="002060"/>
              </w:rPr>
            </w:pPr>
            <w:r w:rsidRPr="008827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9396" w14:textId="77777777" w:rsidR="008D571F" w:rsidRPr="00882766" w:rsidRDefault="008D571F" w:rsidP="00471F63">
            <w:pPr>
              <w:pStyle w:val="rowtabella0"/>
              <w:jc w:val="center"/>
              <w:rPr>
                <w:color w:val="002060"/>
              </w:rPr>
            </w:pPr>
            <w:r w:rsidRPr="008827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C021"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7547" w14:textId="77777777" w:rsidR="008D571F" w:rsidRPr="00882766" w:rsidRDefault="008D571F" w:rsidP="00471F63">
            <w:pPr>
              <w:pStyle w:val="rowtabella0"/>
              <w:jc w:val="center"/>
              <w:rPr>
                <w:color w:val="002060"/>
              </w:rPr>
            </w:pPr>
            <w:r w:rsidRPr="00882766">
              <w:rPr>
                <w:color w:val="002060"/>
              </w:rPr>
              <w:t>0</w:t>
            </w:r>
          </w:p>
        </w:tc>
      </w:tr>
      <w:tr w:rsidR="008D571F" w:rsidRPr="00882766" w14:paraId="4E092A9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6593D" w14:textId="77777777" w:rsidR="008D571F" w:rsidRPr="00882766" w:rsidRDefault="008D571F" w:rsidP="00471F63">
            <w:pPr>
              <w:pStyle w:val="rowtabella0"/>
              <w:rPr>
                <w:color w:val="002060"/>
              </w:rPr>
            </w:pPr>
            <w:r w:rsidRPr="0088276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49B4"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88B5"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6D94"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C134"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93B9"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F0402"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9BED5" w14:textId="77777777" w:rsidR="008D571F" w:rsidRPr="00882766" w:rsidRDefault="008D571F" w:rsidP="00471F63">
            <w:pPr>
              <w:pStyle w:val="rowtabella0"/>
              <w:jc w:val="center"/>
              <w:rPr>
                <w:color w:val="002060"/>
              </w:rPr>
            </w:pPr>
            <w:r w:rsidRPr="0088276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BFC1"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28CD" w14:textId="77777777" w:rsidR="008D571F" w:rsidRPr="00882766" w:rsidRDefault="008D571F" w:rsidP="00471F63">
            <w:pPr>
              <w:pStyle w:val="rowtabella0"/>
              <w:jc w:val="center"/>
              <w:rPr>
                <w:color w:val="002060"/>
              </w:rPr>
            </w:pPr>
            <w:r w:rsidRPr="00882766">
              <w:rPr>
                <w:color w:val="002060"/>
              </w:rPr>
              <w:t>0</w:t>
            </w:r>
          </w:p>
        </w:tc>
      </w:tr>
      <w:tr w:rsidR="008D571F" w:rsidRPr="00882766" w14:paraId="109A6BB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304AC" w14:textId="77777777" w:rsidR="008D571F" w:rsidRPr="00882766" w:rsidRDefault="008D571F" w:rsidP="00471F63">
            <w:pPr>
              <w:pStyle w:val="rowtabella0"/>
              <w:rPr>
                <w:color w:val="002060"/>
              </w:rPr>
            </w:pPr>
            <w:r w:rsidRPr="0088276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07F5"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3B2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8929"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DA7A2"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E577"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EA7C" w14:textId="77777777" w:rsidR="008D571F" w:rsidRPr="00882766" w:rsidRDefault="008D571F" w:rsidP="00471F63">
            <w:pPr>
              <w:pStyle w:val="rowtabella0"/>
              <w:jc w:val="center"/>
              <w:rPr>
                <w:color w:val="002060"/>
              </w:rPr>
            </w:pPr>
            <w:r w:rsidRPr="008827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723C" w14:textId="77777777" w:rsidR="008D571F" w:rsidRPr="00882766" w:rsidRDefault="008D571F" w:rsidP="00471F63">
            <w:pPr>
              <w:pStyle w:val="rowtabella0"/>
              <w:jc w:val="center"/>
              <w:rPr>
                <w:color w:val="002060"/>
              </w:rPr>
            </w:pPr>
            <w:r w:rsidRPr="0088276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643D0"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3824" w14:textId="77777777" w:rsidR="008D571F" w:rsidRPr="00882766" w:rsidRDefault="008D571F" w:rsidP="00471F63">
            <w:pPr>
              <w:pStyle w:val="rowtabella0"/>
              <w:jc w:val="center"/>
              <w:rPr>
                <w:color w:val="002060"/>
              </w:rPr>
            </w:pPr>
            <w:r w:rsidRPr="00882766">
              <w:rPr>
                <w:color w:val="002060"/>
              </w:rPr>
              <w:t>0</w:t>
            </w:r>
          </w:p>
        </w:tc>
      </w:tr>
      <w:tr w:rsidR="008D571F" w:rsidRPr="00882766" w14:paraId="7798DC40"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21F1AB" w14:textId="77777777" w:rsidR="008D571F" w:rsidRPr="00882766" w:rsidRDefault="008D571F" w:rsidP="00471F63">
            <w:pPr>
              <w:pStyle w:val="rowtabella0"/>
              <w:rPr>
                <w:color w:val="002060"/>
                <w:lang w:val="es-ES"/>
              </w:rPr>
            </w:pPr>
            <w:r w:rsidRPr="00882766">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DF7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0131"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CA5A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738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9C13"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530D"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04DF" w14:textId="77777777" w:rsidR="008D571F" w:rsidRPr="00882766" w:rsidRDefault="008D571F" w:rsidP="00471F63">
            <w:pPr>
              <w:pStyle w:val="rowtabella0"/>
              <w:jc w:val="center"/>
              <w:rPr>
                <w:color w:val="002060"/>
              </w:rPr>
            </w:pPr>
            <w:r w:rsidRPr="00882766">
              <w:rPr>
                <w:color w:val="002060"/>
              </w:rPr>
              <w:t>239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AF1C" w14:textId="77777777" w:rsidR="008D571F" w:rsidRPr="00882766" w:rsidRDefault="008D571F" w:rsidP="00471F63">
            <w:pPr>
              <w:pStyle w:val="rowtabella0"/>
              <w:jc w:val="center"/>
              <w:rPr>
                <w:color w:val="002060"/>
              </w:rPr>
            </w:pPr>
            <w:r w:rsidRPr="00882766">
              <w:rPr>
                <w:color w:val="002060"/>
              </w:rPr>
              <w:t>-20</w:t>
            </w: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A5AE" w14:textId="77777777" w:rsidR="008D571F" w:rsidRPr="00882766" w:rsidRDefault="008D571F" w:rsidP="00471F63">
            <w:pPr>
              <w:pStyle w:val="rowtabella0"/>
              <w:jc w:val="center"/>
              <w:rPr>
                <w:color w:val="002060"/>
              </w:rPr>
            </w:pPr>
            <w:r w:rsidRPr="00882766">
              <w:rPr>
                <w:color w:val="002060"/>
              </w:rPr>
              <w:t>0</w:t>
            </w:r>
          </w:p>
        </w:tc>
      </w:tr>
    </w:tbl>
    <w:p w14:paraId="3E466D80" w14:textId="77777777" w:rsidR="008D571F" w:rsidRPr="00882766" w:rsidRDefault="008D571F" w:rsidP="008D571F">
      <w:pPr>
        <w:pStyle w:val="breakline"/>
        <w:rPr>
          <w:rFonts w:eastAsiaTheme="minorEastAsia"/>
          <w:color w:val="002060"/>
        </w:rPr>
      </w:pPr>
    </w:p>
    <w:p w14:paraId="2EE390DB" w14:textId="77777777" w:rsidR="008D571F" w:rsidRPr="00882766" w:rsidRDefault="008D571F" w:rsidP="008D571F">
      <w:pPr>
        <w:pStyle w:val="breakline"/>
        <w:rPr>
          <w:color w:val="002060"/>
        </w:rPr>
      </w:pPr>
    </w:p>
    <w:p w14:paraId="6B38F4BA" w14:textId="77777777" w:rsidR="008D571F" w:rsidRPr="00882766" w:rsidRDefault="008D571F" w:rsidP="008D571F">
      <w:pPr>
        <w:pStyle w:val="sottotitolocampionato10"/>
        <w:rPr>
          <w:color w:val="002060"/>
        </w:rPr>
      </w:pPr>
      <w:r w:rsidRPr="0088276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793601B9"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753E"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B6DC4"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ED26B"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B3806"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12043"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7B43"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899C5"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01201"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F785F"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99D58" w14:textId="77777777" w:rsidR="008D571F" w:rsidRPr="00882766" w:rsidRDefault="008D571F" w:rsidP="00471F63">
            <w:pPr>
              <w:pStyle w:val="headertabella0"/>
              <w:rPr>
                <w:color w:val="002060"/>
              </w:rPr>
            </w:pPr>
            <w:r w:rsidRPr="00882766">
              <w:rPr>
                <w:color w:val="002060"/>
              </w:rPr>
              <w:t>PE</w:t>
            </w:r>
          </w:p>
        </w:tc>
      </w:tr>
      <w:tr w:rsidR="008D571F" w:rsidRPr="00882766" w14:paraId="46D424E2"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CFE5C" w14:textId="77777777" w:rsidR="008D571F" w:rsidRPr="00882766" w:rsidRDefault="008D571F" w:rsidP="00471F63">
            <w:pPr>
              <w:pStyle w:val="rowtabella0"/>
              <w:rPr>
                <w:color w:val="002060"/>
              </w:rPr>
            </w:pPr>
            <w:r w:rsidRPr="0088276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D57B" w14:textId="77777777" w:rsidR="008D571F" w:rsidRPr="00882766" w:rsidRDefault="008D571F" w:rsidP="00471F63">
            <w:pPr>
              <w:pStyle w:val="rowtabella0"/>
              <w:jc w:val="center"/>
              <w:rPr>
                <w:color w:val="002060"/>
              </w:rPr>
            </w:pPr>
            <w:r w:rsidRPr="008827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A328"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F657"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6C61"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499FC"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1CBB" w14:textId="77777777" w:rsidR="008D571F" w:rsidRPr="00882766" w:rsidRDefault="008D571F" w:rsidP="00471F63">
            <w:pPr>
              <w:pStyle w:val="rowtabella0"/>
              <w:jc w:val="center"/>
              <w:rPr>
                <w:color w:val="002060"/>
              </w:rPr>
            </w:pPr>
            <w:r w:rsidRPr="00882766">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F1704"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A934"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04EF" w14:textId="77777777" w:rsidR="008D571F" w:rsidRPr="00882766" w:rsidRDefault="008D571F" w:rsidP="00471F63">
            <w:pPr>
              <w:pStyle w:val="rowtabella0"/>
              <w:jc w:val="center"/>
              <w:rPr>
                <w:color w:val="002060"/>
              </w:rPr>
            </w:pPr>
            <w:r w:rsidRPr="00882766">
              <w:rPr>
                <w:color w:val="002060"/>
              </w:rPr>
              <w:t>0</w:t>
            </w:r>
          </w:p>
        </w:tc>
      </w:tr>
      <w:tr w:rsidR="008D571F" w:rsidRPr="00882766" w14:paraId="60369EE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7C6B2" w14:textId="77777777" w:rsidR="008D571F" w:rsidRPr="00882766" w:rsidRDefault="008D571F" w:rsidP="00471F63">
            <w:pPr>
              <w:pStyle w:val="rowtabella0"/>
              <w:rPr>
                <w:color w:val="002060"/>
              </w:rPr>
            </w:pPr>
            <w:r w:rsidRPr="0088276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7748" w14:textId="77777777" w:rsidR="008D571F" w:rsidRPr="00882766" w:rsidRDefault="008D571F" w:rsidP="00471F63">
            <w:pPr>
              <w:pStyle w:val="rowtabella0"/>
              <w:jc w:val="center"/>
              <w:rPr>
                <w:color w:val="002060"/>
              </w:rPr>
            </w:pPr>
            <w:r w:rsidRPr="008827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A5C0"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911E"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ED16"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3FE1"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7813D" w14:textId="77777777" w:rsidR="008D571F" w:rsidRPr="00882766" w:rsidRDefault="008D571F" w:rsidP="00471F63">
            <w:pPr>
              <w:pStyle w:val="rowtabella0"/>
              <w:jc w:val="center"/>
              <w:rPr>
                <w:color w:val="002060"/>
              </w:rPr>
            </w:pPr>
            <w:r w:rsidRPr="0088276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ED96" w14:textId="77777777" w:rsidR="008D571F" w:rsidRPr="00882766" w:rsidRDefault="008D571F" w:rsidP="00471F63">
            <w:pPr>
              <w:pStyle w:val="rowtabella0"/>
              <w:jc w:val="center"/>
              <w:rPr>
                <w:color w:val="002060"/>
              </w:rPr>
            </w:pPr>
            <w:r w:rsidRPr="008827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40AC" w14:textId="77777777" w:rsidR="008D571F" w:rsidRPr="00882766" w:rsidRDefault="008D571F" w:rsidP="00471F63">
            <w:pPr>
              <w:pStyle w:val="rowtabella0"/>
              <w:jc w:val="center"/>
              <w:rPr>
                <w:color w:val="002060"/>
              </w:rPr>
            </w:pPr>
            <w:r w:rsidRPr="008827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F4A0" w14:textId="77777777" w:rsidR="008D571F" w:rsidRPr="00882766" w:rsidRDefault="008D571F" w:rsidP="00471F63">
            <w:pPr>
              <w:pStyle w:val="rowtabella0"/>
              <w:jc w:val="center"/>
              <w:rPr>
                <w:color w:val="002060"/>
              </w:rPr>
            </w:pPr>
            <w:r w:rsidRPr="00882766">
              <w:rPr>
                <w:color w:val="002060"/>
              </w:rPr>
              <w:t>0</w:t>
            </w:r>
          </w:p>
        </w:tc>
      </w:tr>
      <w:tr w:rsidR="008D571F" w:rsidRPr="00882766" w14:paraId="27C2950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BCD3B" w14:textId="77777777" w:rsidR="008D571F" w:rsidRPr="00882766" w:rsidRDefault="008D571F" w:rsidP="00471F63">
            <w:pPr>
              <w:pStyle w:val="rowtabella0"/>
              <w:rPr>
                <w:color w:val="002060"/>
              </w:rPr>
            </w:pPr>
            <w:r w:rsidRPr="00882766">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0FD2" w14:textId="77777777" w:rsidR="008D571F" w:rsidRPr="00882766" w:rsidRDefault="008D571F" w:rsidP="00471F63">
            <w:pPr>
              <w:pStyle w:val="rowtabella0"/>
              <w:jc w:val="center"/>
              <w:rPr>
                <w:color w:val="002060"/>
              </w:rPr>
            </w:pPr>
            <w:r w:rsidRPr="008827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DEC1"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686F"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2764"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D0297"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3DD7" w14:textId="77777777" w:rsidR="008D571F" w:rsidRPr="00882766" w:rsidRDefault="008D571F" w:rsidP="00471F63">
            <w:pPr>
              <w:pStyle w:val="rowtabella0"/>
              <w:jc w:val="center"/>
              <w:rPr>
                <w:color w:val="002060"/>
              </w:rPr>
            </w:pPr>
            <w:r w:rsidRPr="00882766">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128F" w14:textId="77777777" w:rsidR="008D571F" w:rsidRPr="00882766" w:rsidRDefault="008D571F" w:rsidP="00471F63">
            <w:pPr>
              <w:pStyle w:val="rowtabella0"/>
              <w:jc w:val="center"/>
              <w:rPr>
                <w:color w:val="002060"/>
              </w:rPr>
            </w:pPr>
            <w:r w:rsidRPr="008827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CD4C" w14:textId="77777777" w:rsidR="008D571F" w:rsidRPr="00882766" w:rsidRDefault="008D571F" w:rsidP="00471F63">
            <w:pPr>
              <w:pStyle w:val="rowtabella0"/>
              <w:jc w:val="center"/>
              <w:rPr>
                <w:color w:val="002060"/>
              </w:rPr>
            </w:pPr>
            <w:r w:rsidRPr="008827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8BD1" w14:textId="77777777" w:rsidR="008D571F" w:rsidRPr="00882766" w:rsidRDefault="008D571F" w:rsidP="00471F63">
            <w:pPr>
              <w:pStyle w:val="rowtabella0"/>
              <w:jc w:val="center"/>
              <w:rPr>
                <w:color w:val="002060"/>
              </w:rPr>
            </w:pPr>
            <w:r w:rsidRPr="00882766">
              <w:rPr>
                <w:color w:val="002060"/>
              </w:rPr>
              <w:t>0</w:t>
            </w:r>
          </w:p>
        </w:tc>
      </w:tr>
      <w:tr w:rsidR="008D571F" w:rsidRPr="00882766" w14:paraId="24AE16C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C5860" w14:textId="77777777" w:rsidR="008D571F" w:rsidRPr="00882766" w:rsidRDefault="008D571F" w:rsidP="00471F63">
            <w:pPr>
              <w:pStyle w:val="rowtabella0"/>
              <w:rPr>
                <w:color w:val="002060"/>
              </w:rPr>
            </w:pPr>
            <w:r w:rsidRPr="00882766">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7607A" w14:textId="77777777" w:rsidR="008D571F" w:rsidRPr="00882766" w:rsidRDefault="008D571F" w:rsidP="00471F63">
            <w:pPr>
              <w:pStyle w:val="rowtabella0"/>
              <w:jc w:val="center"/>
              <w:rPr>
                <w:color w:val="002060"/>
              </w:rPr>
            </w:pPr>
            <w:r w:rsidRPr="008827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D6B3"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7B94"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9B7B"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98CC"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AA9D" w14:textId="77777777" w:rsidR="008D571F" w:rsidRPr="00882766" w:rsidRDefault="008D571F" w:rsidP="00471F63">
            <w:pPr>
              <w:pStyle w:val="rowtabella0"/>
              <w:jc w:val="center"/>
              <w:rPr>
                <w:color w:val="002060"/>
              </w:rPr>
            </w:pPr>
            <w:r w:rsidRPr="008827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4770"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7E02"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0956" w14:textId="77777777" w:rsidR="008D571F" w:rsidRPr="00882766" w:rsidRDefault="008D571F" w:rsidP="00471F63">
            <w:pPr>
              <w:pStyle w:val="rowtabella0"/>
              <w:jc w:val="center"/>
              <w:rPr>
                <w:color w:val="002060"/>
              </w:rPr>
            </w:pPr>
            <w:r w:rsidRPr="00882766">
              <w:rPr>
                <w:color w:val="002060"/>
              </w:rPr>
              <w:t>0</w:t>
            </w:r>
          </w:p>
        </w:tc>
      </w:tr>
      <w:tr w:rsidR="008D571F" w:rsidRPr="00882766" w14:paraId="56EE90D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C0D9B" w14:textId="77777777" w:rsidR="008D571F" w:rsidRPr="00882766" w:rsidRDefault="008D571F" w:rsidP="00471F63">
            <w:pPr>
              <w:pStyle w:val="rowtabella0"/>
              <w:rPr>
                <w:color w:val="002060"/>
              </w:rPr>
            </w:pPr>
            <w:r w:rsidRPr="0088276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DA2F"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25F9"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A6AE"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709F"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7714"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02A5" w14:textId="77777777" w:rsidR="008D571F" w:rsidRPr="00882766" w:rsidRDefault="008D571F" w:rsidP="00471F63">
            <w:pPr>
              <w:pStyle w:val="rowtabella0"/>
              <w:jc w:val="center"/>
              <w:rPr>
                <w:color w:val="002060"/>
              </w:rPr>
            </w:pPr>
            <w:r w:rsidRPr="008827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5F9D" w14:textId="77777777" w:rsidR="008D571F" w:rsidRPr="00882766" w:rsidRDefault="008D571F" w:rsidP="00471F63">
            <w:pPr>
              <w:pStyle w:val="rowtabella0"/>
              <w:jc w:val="center"/>
              <w:rPr>
                <w:color w:val="002060"/>
              </w:rPr>
            </w:pPr>
            <w:r w:rsidRPr="008827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E48C"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B8E3" w14:textId="77777777" w:rsidR="008D571F" w:rsidRPr="00882766" w:rsidRDefault="008D571F" w:rsidP="00471F63">
            <w:pPr>
              <w:pStyle w:val="rowtabella0"/>
              <w:jc w:val="center"/>
              <w:rPr>
                <w:color w:val="002060"/>
              </w:rPr>
            </w:pPr>
            <w:r w:rsidRPr="00882766">
              <w:rPr>
                <w:color w:val="002060"/>
              </w:rPr>
              <w:t>0</w:t>
            </w:r>
          </w:p>
        </w:tc>
      </w:tr>
      <w:tr w:rsidR="008D571F" w:rsidRPr="00882766" w14:paraId="65BF5AF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760AC" w14:textId="77777777" w:rsidR="008D571F" w:rsidRPr="00882766" w:rsidRDefault="008D571F" w:rsidP="00471F63">
            <w:pPr>
              <w:pStyle w:val="rowtabella0"/>
              <w:rPr>
                <w:color w:val="002060"/>
              </w:rPr>
            </w:pPr>
            <w:r w:rsidRPr="00882766">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474C8"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15BF"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E1E0"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55FE"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0F42D"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226A" w14:textId="77777777" w:rsidR="008D571F" w:rsidRPr="00882766" w:rsidRDefault="008D571F" w:rsidP="00471F63">
            <w:pPr>
              <w:pStyle w:val="rowtabella0"/>
              <w:jc w:val="center"/>
              <w:rPr>
                <w:color w:val="002060"/>
              </w:rPr>
            </w:pPr>
            <w:r w:rsidRPr="008827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FB9A" w14:textId="77777777" w:rsidR="008D571F" w:rsidRPr="00882766" w:rsidRDefault="008D571F" w:rsidP="00471F63">
            <w:pPr>
              <w:pStyle w:val="rowtabella0"/>
              <w:jc w:val="center"/>
              <w:rPr>
                <w:color w:val="002060"/>
              </w:rPr>
            </w:pPr>
            <w:r w:rsidRPr="008827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8F42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22CA" w14:textId="77777777" w:rsidR="008D571F" w:rsidRPr="00882766" w:rsidRDefault="008D571F" w:rsidP="00471F63">
            <w:pPr>
              <w:pStyle w:val="rowtabella0"/>
              <w:jc w:val="center"/>
              <w:rPr>
                <w:color w:val="002060"/>
              </w:rPr>
            </w:pPr>
            <w:r w:rsidRPr="00882766">
              <w:rPr>
                <w:color w:val="002060"/>
              </w:rPr>
              <w:t>0</w:t>
            </w:r>
          </w:p>
        </w:tc>
      </w:tr>
      <w:tr w:rsidR="008D571F" w:rsidRPr="00882766" w14:paraId="7CE8953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105A0" w14:textId="77777777" w:rsidR="008D571F" w:rsidRPr="00882766" w:rsidRDefault="008D571F" w:rsidP="00471F63">
            <w:pPr>
              <w:pStyle w:val="rowtabella0"/>
              <w:rPr>
                <w:color w:val="002060"/>
              </w:rPr>
            </w:pPr>
            <w:r w:rsidRPr="0088276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B3CD" w14:textId="77777777" w:rsidR="008D571F" w:rsidRPr="00882766" w:rsidRDefault="008D571F" w:rsidP="00471F63">
            <w:pPr>
              <w:pStyle w:val="rowtabella0"/>
              <w:jc w:val="center"/>
              <w:rPr>
                <w:color w:val="002060"/>
              </w:rPr>
            </w:pPr>
            <w:r w:rsidRPr="008827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B8FDF"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3407"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DE77"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409D"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A885" w14:textId="77777777" w:rsidR="008D571F" w:rsidRPr="00882766" w:rsidRDefault="008D571F" w:rsidP="00471F63">
            <w:pPr>
              <w:pStyle w:val="rowtabella0"/>
              <w:jc w:val="center"/>
              <w:rPr>
                <w:color w:val="002060"/>
              </w:rPr>
            </w:pPr>
            <w:r w:rsidRPr="008827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B5DB" w14:textId="77777777" w:rsidR="008D571F" w:rsidRPr="00882766" w:rsidRDefault="008D571F" w:rsidP="00471F63">
            <w:pPr>
              <w:pStyle w:val="rowtabella0"/>
              <w:jc w:val="center"/>
              <w:rPr>
                <w:color w:val="002060"/>
              </w:rPr>
            </w:pPr>
            <w:r w:rsidRPr="008827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6D9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54A7" w14:textId="77777777" w:rsidR="008D571F" w:rsidRPr="00882766" w:rsidRDefault="008D571F" w:rsidP="00471F63">
            <w:pPr>
              <w:pStyle w:val="rowtabella0"/>
              <w:jc w:val="center"/>
              <w:rPr>
                <w:color w:val="002060"/>
              </w:rPr>
            </w:pPr>
            <w:r w:rsidRPr="00882766">
              <w:rPr>
                <w:color w:val="002060"/>
              </w:rPr>
              <w:t>0</w:t>
            </w:r>
          </w:p>
        </w:tc>
      </w:tr>
      <w:tr w:rsidR="008D571F" w:rsidRPr="00882766" w14:paraId="0FFA2CA4"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10CEA" w14:textId="77777777" w:rsidR="008D571F" w:rsidRPr="00882766" w:rsidRDefault="008D571F" w:rsidP="00471F63">
            <w:pPr>
              <w:pStyle w:val="rowtabella0"/>
              <w:rPr>
                <w:color w:val="002060"/>
              </w:rPr>
            </w:pPr>
            <w:r w:rsidRPr="0088276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2DD3" w14:textId="77777777" w:rsidR="008D571F" w:rsidRPr="00882766" w:rsidRDefault="008D571F" w:rsidP="00471F63">
            <w:pPr>
              <w:pStyle w:val="rowtabella0"/>
              <w:jc w:val="center"/>
              <w:rPr>
                <w:color w:val="002060"/>
              </w:rPr>
            </w:pPr>
            <w:r w:rsidRPr="008827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AFB4"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51C4"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C3CA"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F254"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D411B" w14:textId="77777777" w:rsidR="008D571F" w:rsidRPr="00882766" w:rsidRDefault="008D571F" w:rsidP="00471F63">
            <w:pPr>
              <w:pStyle w:val="rowtabella0"/>
              <w:jc w:val="center"/>
              <w:rPr>
                <w:color w:val="002060"/>
              </w:rPr>
            </w:pPr>
            <w:r w:rsidRPr="008827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77250" w14:textId="77777777" w:rsidR="008D571F" w:rsidRPr="00882766" w:rsidRDefault="008D571F" w:rsidP="00471F63">
            <w:pPr>
              <w:pStyle w:val="rowtabella0"/>
              <w:jc w:val="center"/>
              <w:rPr>
                <w:color w:val="002060"/>
              </w:rPr>
            </w:pPr>
            <w:r w:rsidRPr="008827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482C"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830B" w14:textId="77777777" w:rsidR="008D571F" w:rsidRPr="00882766" w:rsidRDefault="008D571F" w:rsidP="00471F63">
            <w:pPr>
              <w:pStyle w:val="rowtabella0"/>
              <w:jc w:val="center"/>
              <w:rPr>
                <w:color w:val="002060"/>
              </w:rPr>
            </w:pPr>
            <w:r w:rsidRPr="00882766">
              <w:rPr>
                <w:color w:val="002060"/>
              </w:rPr>
              <w:t>0</w:t>
            </w:r>
          </w:p>
        </w:tc>
      </w:tr>
      <w:tr w:rsidR="008D571F" w:rsidRPr="00882766" w14:paraId="3FF3839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F5BEF" w14:textId="77777777" w:rsidR="008D571F" w:rsidRPr="00882766" w:rsidRDefault="008D571F" w:rsidP="00471F63">
            <w:pPr>
              <w:pStyle w:val="rowtabella0"/>
              <w:rPr>
                <w:color w:val="002060"/>
              </w:rPr>
            </w:pPr>
            <w:r w:rsidRPr="00882766">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96D3" w14:textId="77777777" w:rsidR="008D571F" w:rsidRPr="00882766" w:rsidRDefault="008D571F" w:rsidP="00471F63">
            <w:pPr>
              <w:pStyle w:val="rowtabella0"/>
              <w:jc w:val="center"/>
              <w:rPr>
                <w:color w:val="002060"/>
              </w:rPr>
            </w:pPr>
            <w:r w:rsidRPr="008827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4DC90"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7E31"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FDA3"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15E7"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27E4" w14:textId="77777777" w:rsidR="008D571F" w:rsidRPr="00882766" w:rsidRDefault="008D571F" w:rsidP="00471F63">
            <w:pPr>
              <w:pStyle w:val="rowtabella0"/>
              <w:jc w:val="center"/>
              <w:rPr>
                <w:color w:val="002060"/>
              </w:rPr>
            </w:pPr>
            <w:r w:rsidRPr="008827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4207" w14:textId="77777777" w:rsidR="008D571F" w:rsidRPr="00882766" w:rsidRDefault="008D571F" w:rsidP="00471F63">
            <w:pPr>
              <w:pStyle w:val="rowtabella0"/>
              <w:jc w:val="center"/>
              <w:rPr>
                <w:color w:val="002060"/>
              </w:rPr>
            </w:pPr>
            <w:r w:rsidRPr="0088276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C51C"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9059" w14:textId="77777777" w:rsidR="008D571F" w:rsidRPr="00882766" w:rsidRDefault="008D571F" w:rsidP="00471F63">
            <w:pPr>
              <w:pStyle w:val="rowtabella0"/>
              <w:jc w:val="center"/>
              <w:rPr>
                <w:color w:val="002060"/>
              </w:rPr>
            </w:pPr>
            <w:r w:rsidRPr="00882766">
              <w:rPr>
                <w:color w:val="002060"/>
              </w:rPr>
              <w:t>0</w:t>
            </w:r>
          </w:p>
        </w:tc>
      </w:tr>
      <w:tr w:rsidR="008D571F" w:rsidRPr="00882766" w14:paraId="06F1E01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D23B4" w14:textId="77777777" w:rsidR="008D571F" w:rsidRPr="00882766" w:rsidRDefault="008D571F" w:rsidP="00471F63">
            <w:pPr>
              <w:pStyle w:val="rowtabella0"/>
              <w:rPr>
                <w:color w:val="002060"/>
              </w:rPr>
            </w:pPr>
            <w:r w:rsidRPr="00882766">
              <w:rPr>
                <w:color w:val="002060"/>
              </w:rPr>
              <w:t xml:space="preserve">A.S.D. </w:t>
            </w:r>
            <w:proofErr w:type="gramStart"/>
            <w:r w:rsidRPr="00882766">
              <w:rPr>
                <w:color w:val="002060"/>
              </w:rPr>
              <w:t>CITTA</w:t>
            </w:r>
            <w:proofErr w:type="gramEnd"/>
            <w:r w:rsidRPr="00882766">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FB265"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85DD"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B3977"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5D54"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23DB"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2ED8" w14:textId="77777777" w:rsidR="008D571F" w:rsidRPr="00882766" w:rsidRDefault="008D571F" w:rsidP="00471F63">
            <w:pPr>
              <w:pStyle w:val="rowtabella0"/>
              <w:jc w:val="center"/>
              <w:rPr>
                <w:color w:val="002060"/>
              </w:rPr>
            </w:pPr>
            <w:r w:rsidRPr="008827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0DB4" w14:textId="77777777" w:rsidR="008D571F" w:rsidRPr="00882766" w:rsidRDefault="008D571F" w:rsidP="00471F63">
            <w:pPr>
              <w:pStyle w:val="rowtabella0"/>
              <w:jc w:val="center"/>
              <w:rPr>
                <w:color w:val="002060"/>
              </w:rPr>
            </w:pPr>
            <w:r w:rsidRPr="00882766">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882F" w14:textId="77777777" w:rsidR="008D571F" w:rsidRPr="00882766" w:rsidRDefault="008D571F" w:rsidP="00471F63">
            <w:pPr>
              <w:pStyle w:val="rowtabella0"/>
              <w:jc w:val="center"/>
              <w:rPr>
                <w:color w:val="002060"/>
              </w:rPr>
            </w:pPr>
            <w:r w:rsidRPr="008827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4C17" w14:textId="77777777" w:rsidR="008D571F" w:rsidRPr="00882766" w:rsidRDefault="008D571F" w:rsidP="00471F63">
            <w:pPr>
              <w:pStyle w:val="rowtabella0"/>
              <w:jc w:val="center"/>
              <w:rPr>
                <w:color w:val="002060"/>
              </w:rPr>
            </w:pPr>
            <w:r w:rsidRPr="00882766">
              <w:rPr>
                <w:color w:val="002060"/>
              </w:rPr>
              <w:t>0</w:t>
            </w:r>
          </w:p>
        </w:tc>
      </w:tr>
      <w:tr w:rsidR="008D571F" w:rsidRPr="00882766" w14:paraId="0AE7229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F25CF" w14:textId="77777777" w:rsidR="008D571F" w:rsidRPr="00882766" w:rsidRDefault="008D571F" w:rsidP="00471F63">
            <w:pPr>
              <w:pStyle w:val="rowtabella0"/>
              <w:rPr>
                <w:color w:val="002060"/>
                <w:lang w:val="es-ES"/>
              </w:rPr>
            </w:pPr>
            <w:r w:rsidRPr="00882766">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19F1"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FEAD"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21AB"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6965"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4472"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B3D1" w14:textId="77777777" w:rsidR="008D571F" w:rsidRPr="00882766" w:rsidRDefault="008D571F" w:rsidP="00471F63">
            <w:pPr>
              <w:pStyle w:val="rowtabella0"/>
              <w:jc w:val="center"/>
              <w:rPr>
                <w:color w:val="002060"/>
              </w:rPr>
            </w:pPr>
            <w:r w:rsidRPr="008827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09B4" w14:textId="77777777" w:rsidR="008D571F" w:rsidRPr="00882766" w:rsidRDefault="008D571F" w:rsidP="00471F63">
            <w:pPr>
              <w:pStyle w:val="rowtabella0"/>
              <w:jc w:val="center"/>
              <w:rPr>
                <w:color w:val="002060"/>
              </w:rPr>
            </w:pPr>
            <w:r w:rsidRPr="008827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21BF" w14:textId="77777777" w:rsidR="008D571F" w:rsidRPr="00882766" w:rsidRDefault="008D571F" w:rsidP="00471F63">
            <w:pPr>
              <w:pStyle w:val="rowtabella0"/>
              <w:jc w:val="center"/>
              <w:rPr>
                <w:color w:val="002060"/>
              </w:rPr>
            </w:pPr>
            <w:r w:rsidRPr="008827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87AF" w14:textId="77777777" w:rsidR="008D571F" w:rsidRPr="00882766" w:rsidRDefault="008D571F" w:rsidP="00471F63">
            <w:pPr>
              <w:pStyle w:val="rowtabella0"/>
              <w:jc w:val="center"/>
              <w:rPr>
                <w:color w:val="002060"/>
              </w:rPr>
            </w:pPr>
            <w:r w:rsidRPr="00882766">
              <w:rPr>
                <w:color w:val="002060"/>
              </w:rPr>
              <w:t>0</w:t>
            </w:r>
          </w:p>
        </w:tc>
      </w:tr>
      <w:tr w:rsidR="008D571F" w:rsidRPr="00882766" w14:paraId="7A69406F"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792F0" w14:textId="77777777" w:rsidR="008D571F" w:rsidRPr="00882766" w:rsidRDefault="008D571F" w:rsidP="00471F63">
            <w:pPr>
              <w:pStyle w:val="rowtabella0"/>
              <w:rPr>
                <w:color w:val="002060"/>
              </w:rPr>
            </w:pPr>
            <w:r w:rsidRPr="00882766">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CD9FA"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2F06"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E5E6"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97E7"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293F"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35CC"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99C5" w14:textId="77777777" w:rsidR="008D571F" w:rsidRPr="00882766" w:rsidRDefault="008D571F" w:rsidP="00471F63">
            <w:pPr>
              <w:pStyle w:val="rowtabella0"/>
              <w:jc w:val="center"/>
              <w:rPr>
                <w:color w:val="002060"/>
              </w:rPr>
            </w:pPr>
            <w:r w:rsidRPr="0088276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D90E"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8DAA9" w14:textId="77777777" w:rsidR="008D571F" w:rsidRPr="00882766" w:rsidRDefault="008D571F" w:rsidP="00471F63">
            <w:pPr>
              <w:pStyle w:val="rowtabella0"/>
              <w:jc w:val="center"/>
              <w:rPr>
                <w:color w:val="002060"/>
              </w:rPr>
            </w:pPr>
            <w:r w:rsidRPr="00882766">
              <w:rPr>
                <w:color w:val="002060"/>
              </w:rPr>
              <w:t>0</w:t>
            </w:r>
          </w:p>
        </w:tc>
      </w:tr>
      <w:tr w:rsidR="008D571F" w:rsidRPr="00882766" w14:paraId="1D148DD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9E79F" w14:textId="77777777" w:rsidR="008D571F" w:rsidRPr="00882766" w:rsidRDefault="008D571F" w:rsidP="00471F63">
            <w:pPr>
              <w:pStyle w:val="rowtabella0"/>
              <w:rPr>
                <w:color w:val="002060"/>
                <w:lang w:val="es-ES"/>
              </w:rPr>
            </w:pPr>
            <w:r w:rsidRPr="00882766">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9DFE"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5144F"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D810"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D4F3"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40C6"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C53E"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C925" w14:textId="77777777" w:rsidR="008D571F" w:rsidRPr="00882766" w:rsidRDefault="008D571F" w:rsidP="00471F63">
            <w:pPr>
              <w:pStyle w:val="rowtabella0"/>
              <w:jc w:val="center"/>
              <w:rPr>
                <w:color w:val="002060"/>
              </w:rPr>
            </w:pPr>
            <w:r w:rsidRPr="008827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6064" w14:textId="77777777" w:rsidR="008D571F" w:rsidRPr="00882766" w:rsidRDefault="008D571F" w:rsidP="00471F63">
            <w:pPr>
              <w:pStyle w:val="rowtabella0"/>
              <w:jc w:val="center"/>
              <w:rPr>
                <w:color w:val="002060"/>
              </w:rPr>
            </w:pPr>
            <w:r w:rsidRPr="008827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AEE7" w14:textId="77777777" w:rsidR="008D571F" w:rsidRPr="00882766" w:rsidRDefault="008D571F" w:rsidP="00471F63">
            <w:pPr>
              <w:pStyle w:val="rowtabella0"/>
              <w:jc w:val="center"/>
              <w:rPr>
                <w:color w:val="002060"/>
              </w:rPr>
            </w:pPr>
            <w:r w:rsidRPr="00882766">
              <w:rPr>
                <w:color w:val="002060"/>
              </w:rPr>
              <w:t>0</w:t>
            </w:r>
          </w:p>
        </w:tc>
      </w:tr>
      <w:tr w:rsidR="008D571F" w:rsidRPr="00882766" w14:paraId="05B16550"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92343E" w14:textId="77777777" w:rsidR="008D571F" w:rsidRPr="00882766" w:rsidRDefault="008D571F" w:rsidP="00471F63">
            <w:pPr>
              <w:pStyle w:val="rowtabella0"/>
              <w:rPr>
                <w:color w:val="002060"/>
              </w:rPr>
            </w:pPr>
            <w:r w:rsidRPr="00882766">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FEC5"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BA02"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D4E3"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BF376"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DE64"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8B14" w14:textId="77777777" w:rsidR="008D571F" w:rsidRPr="00882766" w:rsidRDefault="008D571F" w:rsidP="00471F63">
            <w:pPr>
              <w:pStyle w:val="rowtabella0"/>
              <w:jc w:val="center"/>
              <w:rPr>
                <w:color w:val="002060"/>
              </w:rPr>
            </w:pPr>
            <w:r w:rsidRPr="008827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5590" w14:textId="77777777" w:rsidR="008D571F" w:rsidRPr="00882766" w:rsidRDefault="008D571F" w:rsidP="00471F63">
            <w:pPr>
              <w:pStyle w:val="rowtabella0"/>
              <w:jc w:val="center"/>
              <w:rPr>
                <w:color w:val="002060"/>
              </w:rPr>
            </w:pPr>
            <w:r w:rsidRPr="00882766">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19E0" w14:textId="77777777" w:rsidR="008D571F" w:rsidRPr="00882766" w:rsidRDefault="008D571F" w:rsidP="00471F63">
            <w:pPr>
              <w:pStyle w:val="rowtabella0"/>
              <w:jc w:val="center"/>
              <w:rPr>
                <w:color w:val="002060"/>
              </w:rPr>
            </w:pPr>
            <w:r w:rsidRPr="008827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98CB" w14:textId="77777777" w:rsidR="008D571F" w:rsidRPr="00882766" w:rsidRDefault="008D571F" w:rsidP="00471F63">
            <w:pPr>
              <w:pStyle w:val="rowtabella0"/>
              <w:jc w:val="center"/>
              <w:rPr>
                <w:color w:val="002060"/>
              </w:rPr>
            </w:pPr>
            <w:r w:rsidRPr="00882766">
              <w:rPr>
                <w:color w:val="002060"/>
              </w:rPr>
              <w:t>0</w:t>
            </w:r>
          </w:p>
        </w:tc>
      </w:tr>
    </w:tbl>
    <w:p w14:paraId="01885F12" w14:textId="77777777" w:rsidR="008D571F" w:rsidRPr="00882766" w:rsidRDefault="008D571F" w:rsidP="008D571F">
      <w:pPr>
        <w:pStyle w:val="breakline"/>
        <w:rPr>
          <w:rFonts w:eastAsiaTheme="minorEastAsia"/>
          <w:color w:val="002060"/>
        </w:rPr>
      </w:pPr>
    </w:p>
    <w:p w14:paraId="67B3E112" w14:textId="77777777" w:rsidR="008D571F" w:rsidRPr="00882766" w:rsidRDefault="008D571F" w:rsidP="008D571F">
      <w:pPr>
        <w:pStyle w:val="breakline"/>
        <w:rPr>
          <w:color w:val="002060"/>
        </w:rPr>
      </w:pPr>
    </w:p>
    <w:p w14:paraId="7ACE5DD5" w14:textId="77777777" w:rsidR="008D571F" w:rsidRPr="00882766" w:rsidRDefault="008D571F" w:rsidP="008D571F">
      <w:pPr>
        <w:pStyle w:val="sottotitolocampionato10"/>
        <w:rPr>
          <w:color w:val="002060"/>
        </w:rPr>
      </w:pPr>
      <w:r w:rsidRPr="0088276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4B91BAEC"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2A811"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67F66"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2431F"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5D8A6"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530B9"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AE992"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F6100"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92A78"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F25E5"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D960A" w14:textId="77777777" w:rsidR="008D571F" w:rsidRPr="00882766" w:rsidRDefault="008D571F" w:rsidP="00471F63">
            <w:pPr>
              <w:pStyle w:val="headertabella0"/>
              <w:rPr>
                <w:color w:val="002060"/>
              </w:rPr>
            </w:pPr>
            <w:r w:rsidRPr="00882766">
              <w:rPr>
                <w:color w:val="002060"/>
              </w:rPr>
              <w:t>PE</w:t>
            </w:r>
          </w:p>
        </w:tc>
      </w:tr>
      <w:tr w:rsidR="008D571F" w:rsidRPr="00882766" w14:paraId="5002F0BE"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CDFE7" w14:textId="77777777" w:rsidR="008D571F" w:rsidRPr="00882766" w:rsidRDefault="008D571F" w:rsidP="00471F63">
            <w:pPr>
              <w:pStyle w:val="rowtabella0"/>
              <w:rPr>
                <w:color w:val="002060"/>
              </w:rPr>
            </w:pPr>
            <w:r w:rsidRPr="0088276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7789"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9BB6"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5FE6"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B8AB"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6837"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D5A0" w14:textId="77777777" w:rsidR="008D571F" w:rsidRPr="00882766" w:rsidRDefault="008D571F" w:rsidP="00471F63">
            <w:pPr>
              <w:pStyle w:val="rowtabella0"/>
              <w:jc w:val="center"/>
              <w:rPr>
                <w:color w:val="002060"/>
              </w:rPr>
            </w:pPr>
            <w:r w:rsidRPr="00882766">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5E8C"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11C7" w14:textId="77777777" w:rsidR="008D571F" w:rsidRPr="00882766" w:rsidRDefault="008D571F" w:rsidP="00471F63">
            <w:pPr>
              <w:pStyle w:val="rowtabella0"/>
              <w:jc w:val="center"/>
              <w:rPr>
                <w:color w:val="002060"/>
              </w:rPr>
            </w:pPr>
            <w:r w:rsidRPr="008827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CEDD" w14:textId="77777777" w:rsidR="008D571F" w:rsidRPr="00882766" w:rsidRDefault="008D571F" w:rsidP="00471F63">
            <w:pPr>
              <w:pStyle w:val="rowtabella0"/>
              <w:jc w:val="center"/>
              <w:rPr>
                <w:color w:val="002060"/>
              </w:rPr>
            </w:pPr>
            <w:r w:rsidRPr="00882766">
              <w:rPr>
                <w:color w:val="002060"/>
              </w:rPr>
              <w:t>0</w:t>
            </w:r>
          </w:p>
        </w:tc>
      </w:tr>
      <w:tr w:rsidR="008D571F" w:rsidRPr="00882766" w14:paraId="40CA4EE9"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A778D" w14:textId="77777777" w:rsidR="008D571F" w:rsidRPr="00882766" w:rsidRDefault="008D571F" w:rsidP="00471F63">
            <w:pPr>
              <w:pStyle w:val="rowtabella0"/>
              <w:rPr>
                <w:color w:val="002060"/>
              </w:rPr>
            </w:pPr>
            <w:r w:rsidRPr="00882766">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1D7D" w14:textId="77777777" w:rsidR="008D571F" w:rsidRPr="00882766" w:rsidRDefault="008D571F" w:rsidP="00471F63">
            <w:pPr>
              <w:pStyle w:val="rowtabella0"/>
              <w:jc w:val="center"/>
              <w:rPr>
                <w:color w:val="002060"/>
              </w:rPr>
            </w:pPr>
            <w:r w:rsidRPr="008827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FFE7"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234C"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077A"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D099"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7265" w14:textId="77777777" w:rsidR="008D571F" w:rsidRPr="00882766" w:rsidRDefault="008D571F" w:rsidP="00471F63">
            <w:pPr>
              <w:pStyle w:val="rowtabella0"/>
              <w:jc w:val="center"/>
              <w:rPr>
                <w:color w:val="002060"/>
              </w:rPr>
            </w:pPr>
            <w:r w:rsidRPr="008827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6D6D"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B52E"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98399" w14:textId="77777777" w:rsidR="008D571F" w:rsidRPr="00882766" w:rsidRDefault="008D571F" w:rsidP="00471F63">
            <w:pPr>
              <w:pStyle w:val="rowtabella0"/>
              <w:jc w:val="center"/>
              <w:rPr>
                <w:color w:val="002060"/>
              </w:rPr>
            </w:pPr>
            <w:r w:rsidRPr="00882766">
              <w:rPr>
                <w:color w:val="002060"/>
              </w:rPr>
              <w:t>0</w:t>
            </w:r>
          </w:p>
        </w:tc>
      </w:tr>
      <w:tr w:rsidR="008D571F" w:rsidRPr="00882766" w14:paraId="4AAF671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221AE" w14:textId="77777777" w:rsidR="008D571F" w:rsidRPr="00882766" w:rsidRDefault="008D571F" w:rsidP="00471F63">
            <w:pPr>
              <w:pStyle w:val="rowtabella0"/>
              <w:rPr>
                <w:color w:val="002060"/>
              </w:rPr>
            </w:pPr>
            <w:r w:rsidRPr="00882766">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CC4F" w14:textId="77777777" w:rsidR="008D571F" w:rsidRPr="00882766" w:rsidRDefault="008D571F" w:rsidP="00471F63">
            <w:pPr>
              <w:pStyle w:val="rowtabella0"/>
              <w:jc w:val="center"/>
              <w:rPr>
                <w:color w:val="002060"/>
              </w:rPr>
            </w:pPr>
            <w:r w:rsidRPr="008827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99BC"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B37D"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A326"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8907"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8911" w14:textId="77777777" w:rsidR="008D571F" w:rsidRPr="00882766" w:rsidRDefault="008D571F" w:rsidP="00471F63">
            <w:pPr>
              <w:pStyle w:val="rowtabella0"/>
              <w:jc w:val="center"/>
              <w:rPr>
                <w:color w:val="002060"/>
              </w:rPr>
            </w:pPr>
            <w:r w:rsidRPr="00882766">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1B82" w14:textId="77777777" w:rsidR="008D571F" w:rsidRPr="00882766" w:rsidRDefault="008D571F" w:rsidP="00471F63">
            <w:pPr>
              <w:pStyle w:val="rowtabella0"/>
              <w:jc w:val="center"/>
              <w:rPr>
                <w:color w:val="002060"/>
              </w:rPr>
            </w:pPr>
            <w:r w:rsidRPr="008827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04E6" w14:textId="77777777" w:rsidR="008D571F" w:rsidRPr="00882766" w:rsidRDefault="008D571F" w:rsidP="00471F63">
            <w:pPr>
              <w:pStyle w:val="rowtabella0"/>
              <w:jc w:val="center"/>
              <w:rPr>
                <w:color w:val="002060"/>
              </w:rPr>
            </w:pPr>
            <w:r w:rsidRPr="008827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FA7A7" w14:textId="77777777" w:rsidR="008D571F" w:rsidRPr="00882766" w:rsidRDefault="008D571F" w:rsidP="00471F63">
            <w:pPr>
              <w:pStyle w:val="rowtabella0"/>
              <w:jc w:val="center"/>
              <w:rPr>
                <w:color w:val="002060"/>
              </w:rPr>
            </w:pPr>
            <w:r w:rsidRPr="00882766">
              <w:rPr>
                <w:color w:val="002060"/>
              </w:rPr>
              <w:t>0</w:t>
            </w:r>
          </w:p>
        </w:tc>
      </w:tr>
      <w:tr w:rsidR="008D571F" w:rsidRPr="00882766" w14:paraId="41540339"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2CAC0" w14:textId="77777777" w:rsidR="008D571F" w:rsidRPr="00882766" w:rsidRDefault="008D571F" w:rsidP="00471F63">
            <w:pPr>
              <w:pStyle w:val="rowtabella0"/>
              <w:rPr>
                <w:color w:val="002060"/>
              </w:rPr>
            </w:pPr>
            <w:r w:rsidRPr="0088276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0915" w14:textId="77777777" w:rsidR="008D571F" w:rsidRPr="00882766" w:rsidRDefault="008D571F" w:rsidP="00471F63">
            <w:pPr>
              <w:pStyle w:val="rowtabella0"/>
              <w:jc w:val="center"/>
              <w:rPr>
                <w:color w:val="002060"/>
              </w:rPr>
            </w:pPr>
            <w:r w:rsidRPr="008827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4298"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A481"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8FD3"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7CE1"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7471" w14:textId="77777777" w:rsidR="008D571F" w:rsidRPr="00882766" w:rsidRDefault="008D571F" w:rsidP="00471F63">
            <w:pPr>
              <w:pStyle w:val="rowtabella0"/>
              <w:jc w:val="center"/>
              <w:rPr>
                <w:color w:val="002060"/>
              </w:rPr>
            </w:pPr>
            <w:r w:rsidRPr="0088276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EF71" w14:textId="77777777" w:rsidR="008D571F" w:rsidRPr="00882766" w:rsidRDefault="008D571F" w:rsidP="00471F63">
            <w:pPr>
              <w:pStyle w:val="rowtabella0"/>
              <w:jc w:val="center"/>
              <w:rPr>
                <w:color w:val="002060"/>
              </w:rPr>
            </w:pPr>
            <w:r w:rsidRPr="008827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7F91" w14:textId="77777777" w:rsidR="008D571F" w:rsidRPr="00882766" w:rsidRDefault="008D571F" w:rsidP="00471F63">
            <w:pPr>
              <w:pStyle w:val="rowtabella0"/>
              <w:jc w:val="center"/>
              <w:rPr>
                <w:color w:val="002060"/>
              </w:rPr>
            </w:pPr>
            <w:r w:rsidRPr="008827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BC62" w14:textId="77777777" w:rsidR="008D571F" w:rsidRPr="00882766" w:rsidRDefault="008D571F" w:rsidP="00471F63">
            <w:pPr>
              <w:pStyle w:val="rowtabella0"/>
              <w:jc w:val="center"/>
              <w:rPr>
                <w:color w:val="002060"/>
              </w:rPr>
            </w:pPr>
            <w:r w:rsidRPr="00882766">
              <w:rPr>
                <w:color w:val="002060"/>
              </w:rPr>
              <w:t>0</w:t>
            </w:r>
          </w:p>
        </w:tc>
      </w:tr>
      <w:tr w:rsidR="008D571F" w:rsidRPr="00882766" w14:paraId="54A24F0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C72DB" w14:textId="77777777" w:rsidR="008D571F" w:rsidRPr="00882766" w:rsidRDefault="008D571F" w:rsidP="00471F63">
            <w:pPr>
              <w:pStyle w:val="rowtabella0"/>
              <w:rPr>
                <w:color w:val="002060"/>
              </w:rPr>
            </w:pPr>
            <w:r w:rsidRPr="0088276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0A89" w14:textId="77777777" w:rsidR="008D571F" w:rsidRPr="00882766" w:rsidRDefault="008D571F" w:rsidP="00471F63">
            <w:pPr>
              <w:pStyle w:val="rowtabella0"/>
              <w:jc w:val="center"/>
              <w:rPr>
                <w:color w:val="002060"/>
              </w:rPr>
            </w:pPr>
            <w:r w:rsidRPr="008827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EE7B"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ADD1"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8E932"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D477"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C701" w14:textId="77777777" w:rsidR="008D571F" w:rsidRPr="00882766" w:rsidRDefault="008D571F" w:rsidP="00471F63">
            <w:pPr>
              <w:pStyle w:val="rowtabella0"/>
              <w:jc w:val="center"/>
              <w:rPr>
                <w:color w:val="002060"/>
              </w:rPr>
            </w:pPr>
            <w:r w:rsidRPr="0088276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28E2" w14:textId="77777777" w:rsidR="008D571F" w:rsidRPr="00882766" w:rsidRDefault="008D571F" w:rsidP="00471F63">
            <w:pPr>
              <w:pStyle w:val="rowtabella0"/>
              <w:jc w:val="center"/>
              <w:rPr>
                <w:color w:val="002060"/>
              </w:rPr>
            </w:pPr>
            <w:r w:rsidRPr="008827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56CD" w14:textId="77777777" w:rsidR="008D571F" w:rsidRPr="00882766" w:rsidRDefault="008D571F" w:rsidP="00471F63">
            <w:pPr>
              <w:pStyle w:val="rowtabella0"/>
              <w:jc w:val="center"/>
              <w:rPr>
                <w:color w:val="002060"/>
              </w:rPr>
            </w:pPr>
            <w:r w:rsidRPr="008827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A1C9" w14:textId="77777777" w:rsidR="008D571F" w:rsidRPr="00882766" w:rsidRDefault="008D571F" w:rsidP="00471F63">
            <w:pPr>
              <w:pStyle w:val="rowtabella0"/>
              <w:jc w:val="center"/>
              <w:rPr>
                <w:color w:val="002060"/>
              </w:rPr>
            </w:pPr>
            <w:r w:rsidRPr="00882766">
              <w:rPr>
                <w:color w:val="002060"/>
              </w:rPr>
              <w:t>0</w:t>
            </w:r>
          </w:p>
        </w:tc>
      </w:tr>
      <w:tr w:rsidR="008D571F" w:rsidRPr="00882766" w14:paraId="064B675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F4D96" w14:textId="77777777" w:rsidR="008D571F" w:rsidRPr="00882766" w:rsidRDefault="008D571F" w:rsidP="00471F63">
            <w:pPr>
              <w:pStyle w:val="rowtabella0"/>
              <w:rPr>
                <w:color w:val="002060"/>
              </w:rPr>
            </w:pPr>
            <w:r w:rsidRPr="00882766">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0563F"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9850"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FE58"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E422C"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6168"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C14E" w14:textId="77777777" w:rsidR="008D571F" w:rsidRPr="00882766" w:rsidRDefault="008D571F" w:rsidP="00471F63">
            <w:pPr>
              <w:pStyle w:val="rowtabella0"/>
              <w:jc w:val="center"/>
              <w:rPr>
                <w:color w:val="002060"/>
              </w:rPr>
            </w:pPr>
            <w:r w:rsidRPr="0088276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7DBE" w14:textId="77777777" w:rsidR="008D571F" w:rsidRPr="00882766" w:rsidRDefault="008D571F" w:rsidP="00471F63">
            <w:pPr>
              <w:pStyle w:val="rowtabella0"/>
              <w:jc w:val="center"/>
              <w:rPr>
                <w:color w:val="002060"/>
              </w:rPr>
            </w:pPr>
            <w:r w:rsidRPr="0088276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A289"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4AAC" w14:textId="77777777" w:rsidR="008D571F" w:rsidRPr="00882766" w:rsidRDefault="008D571F" w:rsidP="00471F63">
            <w:pPr>
              <w:pStyle w:val="rowtabella0"/>
              <w:jc w:val="center"/>
              <w:rPr>
                <w:color w:val="002060"/>
              </w:rPr>
            </w:pPr>
            <w:r w:rsidRPr="00882766">
              <w:rPr>
                <w:color w:val="002060"/>
              </w:rPr>
              <w:t>0</w:t>
            </w:r>
          </w:p>
        </w:tc>
      </w:tr>
      <w:tr w:rsidR="008D571F" w:rsidRPr="00882766" w14:paraId="69AE1F7F"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8AA62" w14:textId="77777777" w:rsidR="008D571F" w:rsidRPr="00882766" w:rsidRDefault="008D571F" w:rsidP="00471F63">
            <w:pPr>
              <w:pStyle w:val="rowtabella0"/>
              <w:rPr>
                <w:color w:val="002060"/>
              </w:rPr>
            </w:pPr>
            <w:r w:rsidRPr="0088276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3E67" w14:textId="77777777" w:rsidR="008D571F" w:rsidRPr="00882766" w:rsidRDefault="008D571F" w:rsidP="00471F63">
            <w:pPr>
              <w:pStyle w:val="rowtabella0"/>
              <w:jc w:val="center"/>
              <w:rPr>
                <w:color w:val="002060"/>
              </w:rPr>
            </w:pPr>
            <w:r w:rsidRPr="008827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D63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3CA0"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7986"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FABF"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4EFA" w14:textId="77777777" w:rsidR="008D571F" w:rsidRPr="00882766" w:rsidRDefault="008D571F" w:rsidP="00471F63">
            <w:pPr>
              <w:pStyle w:val="rowtabella0"/>
              <w:jc w:val="center"/>
              <w:rPr>
                <w:color w:val="002060"/>
              </w:rPr>
            </w:pPr>
            <w:r w:rsidRPr="008827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7B47" w14:textId="77777777" w:rsidR="008D571F" w:rsidRPr="00882766" w:rsidRDefault="008D571F" w:rsidP="00471F63">
            <w:pPr>
              <w:pStyle w:val="rowtabella0"/>
              <w:jc w:val="center"/>
              <w:rPr>
                <w:color w:val="002060"/>
              </w:rPr>
            </w:pPr>
            <w:r w:rsidRPr="008827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1DF2"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FADDF" w14:textId="77777777" w:rsidR="008D571F" w:rsidRPr="00882766" w:rsidRDefault="008D571F" w:rsidP="00471F63">
            <w:pPr>
              <w:pStyle w:val="rowtabella0"/>
              <w:jc w:val="center"/>
              <w:rPr>
                <w:color w:val="002060"/>
              </w:rPr>
            </w:pPr>
            <w:r w:rsidRPr="00882766">
              <w:rPr>
                <w:color w:val="002060"/>
              </w:rPr>
              <w:t>0</w:t>
            </w:r>
          </w:p>
        </w:tc>
      </w:tr>
      <w:tr w:rsidR="008D571F" w:rsidRPr="00882766" w14:paraId="6F3E0634"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B4305" w14:textId="77777777" w:rsidR="008D571F" w:rsidRPr="00882766" w:rsidRDefault="008D571F" w:rsidP="00471F63">
            <w:pPr>
              <w:pStyle w:val="rowtabella0"/>
              <w:rPr>
                <w:color w:val="002060"/>
              </w:rPr>
            </w:pPr>
            <w:r w:rsidRPr="00882766">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08A2" w14:textId="77777777" w:rsidR="008D571F" w:rsidRPr="00882766" w:rsidRDefault="008D571F" w:rsidP="00471F63">
            <w:pPr>
              <w:pStyle w:val="rowtabella0"/>
              <w:jc w:val="center"/>
              <w:rPr>
                <w:color w:val="002060"/>
              </w:rPr>
            </w:pPr>
            <w:r w:rsidRPr="008827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0553"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E5CB"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6FC4"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95EF"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C2AD" w14:textId="77777777" w:rsidR="008D571F" w:rsidRPr="00882766" w:rsidRDefault="008D571F" w:rsidP="00471F63">
            <w:pPr>
              <w:pStyle w:val="rowtabella0"/>
              <w:jc w:val="center"/>
              <w:rPr>
                <w:color w:val="002060"/>
              </w:rPr>
            </w:pPr>
            <w:r w:rsidRPr="008827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19F3" w14:textId="77777777" w:rsidR="008D571F" w:rsidRPr="00882766" w:rsidRDefault="008D571F" w:rsidP="00471F63">
            <w:pPr>
              <w:pStyle w:val="rowtabella0"/>
              <w:jc w:val="center"/>
              <w:rPr>
                <w:color w:val="002060"/>
              </w:rPr>
            </w:pPr>
            <w:r w:rsidRPr="008827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5478"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6D96" w14:textId="77777777" w:rsidR="008D571F" w:rsidRPr="00882766" w:rsidRDefault="008D571F" w:rsidP="00471F63">
            <w:pPr>
              <w:pStyle w:val="rowtabella0"/>
              <w:jc w:val="center"/>
              <w:rPr>
                <w:color w:val="002060"/>
              </w:rPr>
            </w:pPr>
            <w:r w:rsidRPr="00882766">
              <w:rPr>
                <w:color w:val="002060"/>
              </w:rPr>
              <w:t>0</w:t>
            </w:r>
          </w:p>
        </w:tc>
      </w:tr>
      <w:tr w:rsidR="008D571F" w:rsidRPr="00882766" w14:paraId="58FE245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0FCB1" w14:textId="77777777" w:rsidR="008D571F" w:rsidRPr="00882766" w:rsidRDefault="008D571F" w:rsidP="00471F63">
            <w:pPr>
              <w:pStyle w:val="rowtabella0"/>
              <w:rPr>
                <w:color w:val="002060"/>
              </w:rPr>
            </w:pPr>
            <w:r w:rsidRPr="00882766">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D943"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9357"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4CB2"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0535"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931A"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25E8" w14:textId="77777777" w:rsidR="008D571F" w:rsidRPr="00882766" w:rsidRDefault="008D571F" w:rsidP="00471F63">
            <w:pPr>
              <w:pStyle w:val="rowtabella0"/>
              <w:jc w:val="center"/>
              <w:rPr>
                <w:color w:val="002060"/>
              </w:rPr>
            </w:pPr>
            <w:r w:rsidRPr="008827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30D6" w14:textId="77777777" w:rsidR="008D571F" w:rsidRPr="00882766" w:rsidRDefault="008D571F" w:rsidP="00471F63">
            <w:pPr>
              <w:pStyle w:val="rowtabella0"/>
              <w:jc w:val="center"/>
              <w:rPr>
                <w:color w:val="002060"/>
              </w:rPr>
            </w:pPr>
            <w:r w:rsidRPr="0088276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6FD0"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51E3" w14:textId="77777777" w:rsidR="008D571F" w:rsidRPr="00882766" w:rsidRDefault="008D571F" w:rsidP="00471F63">
            <w:pPr>
              <w:pStyle w:val="rowtabella0"/>
              <w:jc w:val="center"/>
              <w:rPr>
                <w:color w:val="002060"/>
              </w:rPr>
            </w:pPr>
            <w:r w:rsidRPr="00882766">
              <w:rPr>
                <w:color w:val="002060"/>
              </w:rPr>
              <w:t>0</w:t>
            </w:r>
          </w:p>
        </w:tc>
      </w:tr>
      <w:tr w:rsidR="008D571F" w:rsidRPr="00882766" w14:paraId="182CB8E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50442" w14:textId="77777777" w:rsidR="008D571F" w:rsidRPr="00882766" w:rsidRDefault="008D571F" w:rsidP="00471F63">
            <w:pPr>
              <w:pStyle w:val="rowtabella0"/>
              <w:rPr>
                <w:color w:val="002060"/>
              </w:rPr>
            </w:pPr>
            <w:r w:rsidRPr="0088276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2BF9"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BAAF"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B381"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0CDD"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728C"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43CB"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A1E8" w14:textId="77777777" w:rsidR="008D571F" w:rsidRPr="00882766" w:rsidRDefault="008D571F" w:rsidP="00471F63">
            <w:pPr>
              <w:pStyle w:val="rowtabella0"/>
              <w:jc w:val="center"/>
              <w:rPr>
                <w:color w:val="002060"/>
              </w:rPr>
            </w:pPr>
            <w:r w:rsidRPr="00882766">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0EFC" w14:textId="77777777" w:rsidR="008D571F" w:rsidRPr="00882766" w:rsidRDefault="008D571F" w:rsidP="00471F63">
            <w:pPr>
              <w:pStyle w:val="rowtabella0"/>
              <w:jc w:val="center"/>
              <w:rPr>
                <w:color w:val="002060"/>
              </w:rPr>
            </w:pPr>
            <w:r w:rsidRPr="008827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9AE3" w14:textId="77777777" w:rsidR="008D571F" w:rsidRPr="00882766" w:rsidRDefault="008D571F" w:rsidP="00471F63">
            <w:pPr>
              <w:pStyle w:val="rowtabella0"/>
              <w:jc w:val="center"/>
              <w:rPr>
                <w:color w:val="002060"/>
              </w:rPr>
            </w:pPr>
            <w:r w:rsidRPr="00882766">
              <w:rPr>
                <w:color w:val="002060"/>
              </w:rPr>
              <w:t>0</w:t>
            </w:r>
          </w:p>
        </w:tc>
      </w:tr>
      <w:tr w:rsidR="008D571F" w:rsidRPr="00882766" w14:paraId="4098BDB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F3A5C" w14:textId="77777777" w:rsidR="008D571F" w:rsidRPr="00882766" w:rsidRDefault="008D571F" w:rsidP="00471F63">
            <w:pPr>
              <w:pStyle w:val="rowtabella0"/>
              <w:rPr>
                <w:color w:val="002060"/>
              </w:rPr>
            </w:pPr>
            <w:r w:rsidRPr="00882766">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A23A"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7DDD"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4540"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8A68"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8FAC"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95CC" w14:textId="77777777" w:rsidR="008D571F" w:rsidRPr="00882766" w:rsidRDefault="008D571F" w:rsidP="00471F63">
            <w:pPr>
              <w:pStyle w:val="rowtabella0"/>
              <w:jc w:val="center"/>
              <w:rPr>
                <w:color w:val="002060"/>
              </w:rPr>
            </w:pPr>
            <w:r w:rsidRPr="008827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848F" w14:textId="77777777" w:rsidR="008D571F" w:rsidRPr="00882766" w:rsidRDefault="008D571F" w:rsidP="00471F63">
            <w:pPr>
              <w:pStyle w:val="rowtabella0"/>
              <w:jc w:val="center"/>
              <w:rPr>
                <w:color w:val="002060"/>
              </w:rPr>
            </w:pPr>
            <w:r w:rsidRPr="00882766">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266E"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4AE9" w14:textId="77777777" w:rsidR="008D571F" w:rsidRPr="00882766" w:rsidRDefault="008D571F" w:rsidP="00471F63">
            <w:pPr>
              <w:pStyle w:val="rowtabella0"/>
              <w:jc w:val="center"/>
              <w:rPr>
                <w:color w:val="002060"/>
              </w:rPr>
            </w:pPr>
            <w:r w:rsidRPr="00882766">
              <w:rPr>
                <w:color w:val="002060"/>
              </w:rPr>
              <w:t>0</w:t>
            </w:r>
          </w:p>
        </w:tc>
      </w:tr>
      <w:tr w:rsidR="008D571F" w:rsidRPr="00882766" w14:paraId="4113DB5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2CCB4" w14:textId="77777777" w:rsidR="008D571F" w:rsidRPr="00882766" w:rsidRDefault="008D571F" w:rsidP="00471F63">
            <w:pPr>
              <w:pStyle w:val="rowtabella0"/>
              <w:rPr>
                <w:color w:val="002060"/>
              </w:rPr>
            </w:pPr>
            <w:r w:rsidRPr="00882766">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EA35"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E4C5"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3A98"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E20A"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6730"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4FD7" w14:textId="77777777" w:rsidR="008D571F" w:rsidRPr="00882766" w:rsidRDefault="008D571F" w:rsidP="00471F63">
            <w:pPr>
              <w:pStyle w:val="rowtabella0"/>
              <w:jc w:val="center"/>
              <w:rPr>
                <w:color w:val="002060"/>
              </w:rPr>
            </w:pPr>
            <w:r w:rsidRPr="008827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B5CE" w14:textId="77777777" w:rsidR="008D571F" w:rsidRPr="00882766" w:rsidRDefault="008D571F" w:rsidP="00471F63">
            <w:pPr>
              <w:pStyle w:val="rowtabella0"/>
              <w:jc w:val="center"/>
              <w:rPr>
                <w:color w:val="002060"/>
              </w:rPr>
            </w:pPr>
            <w:r w:rsidRPr="00882766">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A3B6" w14:textId="77777777" w:rsidR="008D571F" w:rsidRPr="00882766" w:rsidRDefault="008D571F" w:rsidP="00471F63">
            <w:pPr>
              <w:pStyle w:val="rowtabella0"/>
              <w:jc w:val="center"/>
              <w:rPr>
                <w:color w:val="002060"/>
              </w:rPr>
            </w:pPr>
            <w:r w:rsidRPr="008827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4AF7" w14:textId="77777777" w:rsidR="008D571F" w:rsidRPr="00882766" w:rsidRDefault="008D571F" w:rsidP="00471F63">
            <w:pPr>
              <w:pStyle w:val="rowtabella0"/>
              <w:jc w:val="center"/>
              <w:rPr>
                <w:color w:val="002060"/>
              </w:rPr>
            </w:pPr>
            <w:r w:rsidRPr="00882766">
              <w:rPr>
                <w:color w:val="002060"/>
              </w:rPr>
              <w:t>0</w:t>
            </w:r>
          </w:p>
        </w:tc>
      </w:tr>
      <w:tr w:rsidR="008D571F" w:rsidRPr="00882766" w14:paraId="1731D229"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D385BB" w14:textId="77777777" w:rsidR="008D571F" w:rsidRPr="00882766" w:rsidRDefault="008D571F" w:rsidP="00471F63">
            <w:pPr>
              <w:pStyle w:val="rowtabella0"/>
              <w:rPr>
                <w:color w:val="002060"/>
              </w:rPr>
            </w:pPr>
            <w:r w:rsidRPr="00882766">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35F2"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44AE"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90C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7D75"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D6CE"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8CDB"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763E" w14:textId="77777777" w:rsidR="008D571F" w:rsidRPr="00882766" w:rsidRDefault="008D571F" w:rsidP="00471F63">
            <w:pPr>
              <w:pStyle w:val="rowtabella0"/>
              <w:jc w:val="center"/>
              <w:rPr>
                <w:color w:val="002060"/>
              </w:rPr>
            </w:pPr>
            <w:r w:rsidRPr="00882766">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E358" w14:textId="77777777" w:rsidR="008D571F" w:rsidRPr="00882766" w:rsidRDefault="008D571F" w:rsidP="00471F63">
            <w:pPr>
              <w:pStyle w:val="rowtabella0"/>
              <w:jc w:val="center"/>
              <w:rPr>
                <w:color w:val="002060"/>
              </w:rPr>
            </w:pPr>
            <w:r w:rsidRPr="008827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7100" w14:textId="77777777" w:rsidR="008D571F" w:rsidRPr="00882766" w:rsidRDefault="008D571F" w:rsidP="00471F63">
            <w:pPr>
              <w:pStyle w:val="rowtabella0"/>
              <w:jc w:val="center"/>
              <w:rPr>
                <w:color w:val="002060"/>
              </w:rPr>
            </w:pPr>
            <w:r w:rsidRPr="00882766">
              <w:rPr>
                <w:color w:val="002060"/>
              </w:rPr>
              <w:t>0</w:t>
            </w:r>
          </w:p>
        </w:tc>
      </w:tr>
    </w:tbl>
    <w:p w14:paraId="6D583B78" w14:textId="77777777" w:rsidR="008D571F" w:rsidRPr="00882766" w:rsidRDefault="008D571F" w:rsidP="008D571F">
      <w:pPr>
        <w:pStyle w:val="breakline"/>
        <w:rPr>
          <w:rFonts w:eastAsiaTheme="minorEastAsia"/>
          <w:color w:val="002060"/>
        </w:rPr>
      </w:pPr>
    </w:p>
    <w:p w14:paraId="6CEE5CDB" w14:textId="77777777" w:rsidR="008D571F" w:rsidRPr="00882766" w:rsidRDefault="008D571F" w:rsidP="008D571F">
      <w:pPr>
        <w:pStyle w:val="breakline"/>
        <w:rPr>
          <w:color w:val="002060"/>
        </w:rPr>
      </w:pPr>
    </w:p>
    <w:p w14:paraId="0F6D3DEA" w14:textId="77777777" w:rsidR="008D571F" w:rsidRPr="00882766" w:rsidRDefault="008D571F" w:rsidP="008D571F">
      <w:pPr>
        <w:pStyle w:val="sottotitolocampionato10"/>
        <w:rPr>
          <w:color w:val="002060"/>
        </w:rPr>
      </w:pPr>
      <w:r w:rsidRPr="00882766">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09EDB43A"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CF353"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FB5A1"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7D2B4"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B2ED7"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0B3DC"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1033F"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65955"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DFCBA"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54629"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15D85" w14:textId="77777777" w:rsidR="008D571F" w:rsidRPr="00882766" w:rsidRDefault="008D571F" w:rsidP="00471F63">
            <w:pPr>
              <w:pStyle w:val="headertabella0"/>
              <w:rPr>
                <w:color w:val="002060"/>
              </w:rPr>
            </w:pPr>
            <w:r w:rsidRPr="00882766">
              <w:rPr>
                <w:color w:val="002060"/>
              </w:rPr>
              <w:t>PE</w:t>
            </w:r>
          </w:p>
        </w:tc>
      </w:tr>
      <w:tr w:rsidR="008D571F" w:rsidRPr="00882766" w14:paraId="7AB5561E"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27C0C0" w14:textId="77777777" w:rsidR="008D571F" w:rsidRPr="00882766" w:rsidRDefault="008D571F" w:rsidP="00471F63">
            <w:pPr>
              <w:pStyle w:val="rowtabella0"/>
              <w:rPr>
                <w:color w:val="002060"/>
                <w:lang w:val="es-ES"/>
              </w:rPr>
            </w:pPr>
            <w:r w:rsidRPr="00882766">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A81FB"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5A52"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B0FC"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B267"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E0D3"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DC77" w14:textId="77777777" w:rsidR="008D571F" w:rsidRPr="00882766" w:rsidRDefault="008D571F" w:rsidP="00471F63">
            <w:pPr>
              <w:pStyle w:val="rowtabella0"/>
              <w:jc w:val="center"/>
              <w:rPr>
                <w:color w:val="002060"/>
              </w:rPr>
            </w:pPr>
            <w:r w:rsidRPr="00882766">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8497" w14:textId="77777777" w:rsidR="008D571F" w:rsidRPr="00882766" w:rsidRDefault="008D571F" w:rsidP="00471F63">
            <w:pPr>
              <w:pStyle w:val="rowtabella0"/>
              <w:jc w:val="center"/>
              <w:rPr>
                <w:color w:val="002060"/>
              </w:rPr>
            </w:pPr>
            <w:r w:rsidRPr="008827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7A02" w14:textId="77777777" w:rsidR="008D571F" w:rsidRPr="00882766" w:rsidRDefault="008D571F" w:rsidP="00471F63">
            <w:pPr>
              <w:pStyle w:val="rowtabella0"/>
              <w:jc w:val="center"/>
              <w:rPr>
                <w:color w:val="002060"/>
              </w:rPr>
            </w:pPr>
            <w:r w:rsidRPr="008827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80CF" w14:textId="77777777" w:rsidR="008D571F" w:rsidRPr="00882766" w:rsidRDefault="008D571F" w:rsidP="00471F63">
            <w:pPr>
              <w:pStyle w:val="rowtabella0"/>
              <w:jc w:val="center"/>
              <w:rPr>
                <w:color w:val="002060"/>
              </w:rPr>
            </w:pPr>
            <w:r w:rsidRPr="00882766">
              <w:rPr>
                <w:color w:val="002060"/>
              </w:rPr>
              <w:t>0</w:t>
            </w:r>
          </w:p>
        </w:tc>
      </w:tr>
      <w:tr w:rsidR="008D571F" w:rsidRPr="00882766" w14:paraId="7AD516EF"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5C3B2" w14:textId="77777777" w:rsidR="008D571F" w:rsidRPr="00882766" w:rsidRDefault="008D571F" w:rsidP="00471F63">
            <w:pPr>
              <w:pStyle w:val="rowtabella0"/>
              <w:rPr>
                <w:color w:val="002060"/>
              </w:rPr>
            </w:pPr>
            <w:r w:rsidRPr="0088276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54CF" w14:textId="77777777" w:rsidR="008D571F" w:rsidRPr="00882766" w:rsidRDefault="008D571F" w:rsidP="00471F63">
            <w:pPr>
              <w:pStyle w:val="rowtabella0"/>
              <w:jc w:val="center"/>
              <w:rPr>
                <w:color w:val="002060"/>
              </w:rPr>
            </w:pPr>
            <w:r w:rsidRPr="008827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7E8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38FD"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3F58"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BC925"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0506E" w14:textId="77777777" w:rsidR="008D571F" w:rsidRPr="00882766" w:rsidRDefault="008D571F" w:rsidP="00471F63">
            <w:pPr>
              <w:pStyle w:val="rowtabella0"/>
              <w:jc w:val="center"/>
              <w:rPr>
                <w:color w:val="002060"/>
              </w:rPr>
            </w:pPr>
            <w:r w:rsidRPr="0088276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6A71" w14:textId="77777777" w:rsidR="008D571F" w:rsidRPr="00882766" w:rsidRDefault="008D571F" w:rsidP="00471F63">
            <w:pPr>
              <w:pStyle w:val="rowtabella0"/>
              <w:jc w:val="center"/>
              <w:rPr>
                <w:color w:val="002060"/>
              </w:rPr>
            </w:pPr>
            <w:r w:rsidRPr="008827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7334" w14:textId="77777777" w:rsidR="008D571F" w:rsidRPr="00882766" w:rsidRDefault="008D571F" w:rsidP="00471F63">
            <w:pPr>
              <w:pStyle w:val="rowtabella0"/>
              <w:jc w:val="center"/>
              <w:rPr>
                <w:color w:val="002060"/>
              </w:rPr>
            </w:pPr>
            <w:r w:rsidRPr="008827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58FF" w14:textId="77777777" w:rsidR="008D571F" w:rsidRPr="00882766" w:rsidRDefault="008D571F" w:rsidP="00471F63">
            <w:pPr>
              <w:pStyle w:val="rowtabella0"/>
              <w:jc w:val="center"/>
              <w:rPr>
                <w:color w:val="002060"/>
              </w:rPr>
            </w:pPr>
            <w:r w:rsidRPr="00882766">
              <w:rPr>
                <w:color w:val="002060"/>
              </w:rPr>
              <w:t>0</w:t>
            </w:r>
          </w:p>
        </w:tc>
      </w:tr>
      <w:tr w:rsidR="008D571F" w:rsidRPr="00882766" w14:paraId="6718D5B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DC908" w14:textId="77777777" w:rsidR="008D571F" w:rsidRPr="00882766" w:rsidRDefault="008D571F" w:rsidP="00471F63">
            <w:pPr>
              <w:pStyle w:val="rowtabella0"/>
              <w:rPr>
                <w:color w:val="002060"/>
              </w:rPr>
            </w:pPr>
            <w:r w:rsidRPr="0088276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61BA2" w14:textId="77777777" w:rsidR="008D571F" w:rsidRPr="00882766" w:rsidRDefault="008D571F" w:rsidP="00471F63">
            <w:pPr>
              <w:pStyle w:val="rowtabella0"/>
              <w:jc w:val="center"/>
              <w:rPr>
                <w:color w:val="002060"/>
              </w:rPr>
            </w:pPr>
            <w:r w:rsidRPr="008827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0CFC"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1868"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2718"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B157"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267A" w14:textId="77777777" w:rsidR="008D571F" w:rsidRPr="00882766" w:rsidRDefault="008D571F" w:rsidP="00471F63">
            <w:pPr>
              <w:pStyle w:val="rowtabella0"/>
              <w:jc w:val="center"/>
              <w:rPr>
                <w:color w:val="002060"/>
              </w:rPr>
            </w:pPr>
            <w:r w:rsidRPr="008827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0848" w14:textId="77777777" w:rsidR="008D571F" w:rsidRPr="00882766" w:rsidRDefault="008D571F" w:rsidP="00471F63">
            <w:pPr>
              <w:pStyle w:val="rowtabella0"/>
              <w:jc w:val="center"/>
              <w:rPr>
                <w:color w:val="002060"/>
              </w:rPr>
            </w:pPr>
            <w:r w:rsidRPr="008827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BCEC"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92DC" w14:textId="77777777" w:rsidR="008D571F" w:rsidRPr="00882766" w:rsidRDefault="008D571F" w:rsidP="00471F63">
            <w:pPr>
              <w:pStyle w:val="rowtabella0"/>
              <w:jc w:val="center"/>
              <w:rPr>
                <w:color w:val="002060"/>
              </w:rPr>
            </w:pPr>
            <w:r w:rsidRPr="00882766">
              <w:rPr>
                <w:color w:val="002060"/>
              </w:rPr>
              <w:t>0</w:t>
            </w:r>
          </w:p>
        </w:tc>
      </w:tr>
      <w:tr w:rsidR="008D571F" w:rsidRPr="00882766" w14:paraId="444A652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AC3FD" w14:textId="77777777" w:rsidR="008D571F" w:rsidRPr="00882766" w:rsidRDefault="008D571F" w:rsidP="00471F63">
            <w:pPr>
              <w:pStyle w:val="rowtabella0"/>
              <w:rPr>
                <w:color w:val="002060"/>
              </w:rPr>
            </w:pPr>
            <w:r w:rsidRPr="00882766">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8ED7" w14:textId="77777777" w:rsidR="008D571F" w:rsidRPr="00882766" w:rsidRDefault="008D571F" w:rsidP="00471F63">
            <w:pPr>
              <w:pStyle w:val="rowtabella0"/>
              <w:jc w:val="center"/>
              <w:rPr>
                <w:color w:val="002060"/>
              </w:rPr>
            </w:pPr>
            <w:r w:rsidRPr="008827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7DFB"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0902"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7144"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2E186"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7E6A" w14:textId="77777777" w:rsidR="008D571F" w:rsidRPr="00882766" w:rsidRDefault="008D571F" w:rsidP="00471F63">
            <w:pPr>
              <w:pStyle w:val="rowtabella0"/>
              <w:jc w:val="center"/>
              <w:rPr>
                <w:color w:val="002060"/>
              </w:rPr>
            </w:pPr>
            <w:r w:rsidRPr="0088276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86CD8" w14:textId="77777777" w:rsidR="008D571F" w:rsidRPr="00882766" w:rsidRDefault="008D571F" w:rsidP="00471F63">
            <w:pPr>
              <w:pStyle w:val="rowtabella0"/>
              <w:jc w:val="center"/>
              <w:rPr>
                <w:color w:val="002060"/>
              </w:rPr>
            </w:pPr>
            <w:r w:rsidRPr="008827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671F"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E322" w14:textId="77777777" w:rsidR="008D571F" w:rsidRPr="00882766" w:rsidRDefault="008D571F" w:rsidP="00471F63">
            <w:pPr>
              <w:pStyle w:val="rowtabella0"/>
              <w:jc w:val="center"/>
              <w:rPr>
                <w:color w:val="002060"/>
              </w:rPr>
            </w:pPr>
            <w:r w:rsidRPr="00882766">
              <w:rPr>
                <w:color w:val="002060"/>
              </w:rPr>
              <w:t>0</w:t>
            </w:r>
          </w:p>
        </w:tc>
      </w:tr>
      <w:tr w:rsidR="008D571F" w:rsidRPr="00882766" w14:paraId="6929D919"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71574" w14:textId="77777777" w:rsidR="008D571F" w:rsidRPr="00882766" w:rsidRDefault="008D571F" w:rsidP="00471F63">
            <w:pPr>
              <w:pStyle w:val="rowtabella0"/>
              <w:rPr>
                <w:color w:val="002060"/>
              </w:rPr>
            </w:pPr>
            <w:r w:rsidRPr="00882766">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EFB41" w14:textId="77777777" w:rsidR="008D571F" w:rsidRPr="00882766" w:rsidRDefault="008D571F" w:rsidP="00471F63">
            <w:pPr>
              <w:pStyle w:val="rowtabella0"/>
              <w:jc w:val="center"/>
              <w:rPr>
                <w:color w:val="002060"/>
              </w:rPr>
            </w:pPr>
            <w:r w:rsidRPr="008827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A6AF"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58A6"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A04F"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E5E5"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4AF3" w14:textId="77777777" w:rsidR="008D571F" w:rsidRPr="00882766" w:rsidRDefault="008D571F" w:rsidP="00471F63">
            <w:pPr>
              <w:pStyle w:val="rowtabella0"/>
              <w:jc w:val="center"/>
              <w:rPr>
                <w:color w:val="002060"/>
              </w:rPr>
            </w:pPr>
            <w:r w:rsidRPr="008827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F0E10" w14:textId="77777777" w:rsidR="008D571F" w:rsidRPr="00882766" w:rsidRDefault="008D571F" w:rsidP="00471F63">
            <w:pPr>
              <w:pStyle w:val="rowtabella0"/>
              <w:jc w:val="center"/>
              <w:rPr>
                <w:color w:val="002060"/>
              </w:rPr>
            </w:pPr>
            <w:r w:rsidRPr="008827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6815"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4D988" w14:textId="77777777" w:rsidR="008D571F" w:rsidRPr="00882766" w:rsidRDefault="008D571F" w:rsidP="00471F63">
            <w:pPr>
              <w:pStyle w:val="rowtabella0"/>
              <w:jc w:val="center"/>
              <w:rPr>
                <w:color w:val="002060"/>
              </w:rPr>
            </w:pPr>
            <w:r w:rsidRPr="00882766">
              <w:rPr>
                <w:color w:val="002060"/>
              </w:rPr>
              <w:t>0</w:t>
            </w:r>
          </w:p>
        </w:tc>
      </w:tr>
      <w:tr w:rsidR="008D571F" w:rsidRPr="00882766" w14:paraId="1A2255E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A71C0" w14:textId="77777777" w:rsidR="008D571F" w:rsidRPr="00882766" w:rsidRDefault="008D571F" w:rsidP="00471F63">
            <w:pPr>
              <w:pStyle w:val="rowtabella0"/>
              <w:rPr>
                <w:color w:val="002060"/>
              </w:rPr>
            </w:pPr>
            <w:r w:rsidRPr="00882766">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78D0"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A7E5"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B7FC"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166F"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A2FF"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0873" w14:textId="77777777" w:rsidR="008D571F" w:rsidRPr="00882766" w:rsidRDefault="008D571F" w:rsidP="00471F63">
            <w:pPr>
              <w:pStyle w:val="rowtabella0"/>
              <w:jc w:val="center"/>
              <w:rPr>
                <w:color w:val="002060"/>
              </w:rPr>
            </w:pPr>
            <w:r w:rsidRPr="008827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E843" w14:textId="77777777" w:rsidR="008D571F" w:rsidRPr="00882766" w:rsidRDefault="008D571F" w:rsidP="00471F63">
            <w:pPr>
              <w:pStyle w:val="rowtabella0"/>
              <w:jc w:val="center"/>
              <w:rPr>
                <w:color w:val="002060"/>
              </w:rPr>
            </w:pPr>
            <w:r w:rsidRPr="008827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2CED"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7118" w14:textId="77777777" w:rsidR="008D571F" w:rsidRPr="00882766" w:rsidRDefault="008D571F" w:rsidP="00471F63">
            <w:pPr>
              <w:pStyle w:val="rowtabella0"/>
              <w:jc w:val="center"/>
              <w:rPr>
                <w:color w:val="002060"/>
              </w:rPr>
            </w:pPr>
            <w:r w:rsidRPr="00882766">
              <w:rPr>
                <w:color w:val="002060"/>
              </w:rPr>
              <w:t>0</w:t>
            </w:r>
          </w:p>
        </w:tc>
      </w:tr>
      <w:tr w:rsidR="008D571F" w:rsidRPr="00882766" w14:paraId="234113C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62A87" w14:textId="77777777" w:rsidR="008D571F" w:rsidRPr="00882766" w:rsidRDefault="008D571F" w:rsidP="00471F63">
            <w:pPr>
              <w:pStyle w:val="rowtabella0"/>
              <w:rPr>
                <w:color w:val="002060"/>
              </w:rPr>
            </w:pPr>
            <w:r w:rsidRPr="00882766">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4BF1" w14:textId="77777777" w:rsidR="008D571F" w:rsidRPr="00882766" w:rsidRDefault="008D571F" w:rsidP="00471F63">
            <w:pPr>
              <w:pStyle w:val="rowtabella0"/>
              <w:jc w:val="center"/>
              <w:rPr>
                <w:color w:val="002060"/>
              </w:rPr>
            </w:pPr>
            <w:r w:rsidRPr="008827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40A7"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3A49"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C07D"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3734"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C9DC8" w14:textId="77777777" w:rsidR="008D571F" w:rsidRPr="00882766" w:rsidRDefault="008D571F" w:rsidP="00471F63">
            <w:pPr>
              <w:pStyle w:val="rowtabella0"/>
              <w:jc w:val="center"/>
              <w:rPr>
                <w:color w:val="002060"/>
              </w:rPr>
            </w:pPr>
            <w:r w:rsidRPr="008827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DDDF8" w14:textId="77777777" w:rsidR="008D571F" w:rsidRPr="00882766" w:rsidRDefault="008D571F" w:rsidP="00471F63">
            <w:pPr>
              <w:pStyle w:val="rowtabella0"/>
              <w:jc w:val="center"/>
              <w:rPr>
                <w:color w:val="002060"/>
              </w:rPr>
            </w:pPr>
            <w:r w:rsidRPr="008827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448B"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4CFA" w14:textId="77777777" w:rsidR="008D571F" w:rsidRPr="00882766" w:rsidRDefault="008D571F" w:rsidP="00471F63">
            <w:pPr>
              <w:pStyle w:val="rowtabella0"/>
              <w:jc w:val="center"/>
              <w:rPr>
                <w:color w:val="002060"/>
              </w:rPr>
            </w:pPr>
            <w:r w:rsidRPr="00882766">
              <w:rPr>
                <w:color w:val="002060"/>
              </w:rPr>
              <w:t>0</w:t>
            </w:r>
          </w:p>
        </w:tc>
      </w:tr>
      <w:tr w:rsidR="008D571F" w:rsidRPr="00882766" w14:paraId="4122AB6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05DA3" w14:textId="77777777" w:rsidR="008D571F" w:rsidRPr="00882766" w:rsidRDefault="008D571F" w:rsidP="00471F63">
            <w:pPr>
              <w:pStyle w:val="rowtabella0"/>
              <w:rPr>
                <w:color w:val="002060"/>
              </w:rPr>
            </w:pPr>
            <w:r w:rsidRPr="00882766">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4ED5D"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D6A2"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FA7D"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6DFF"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8848"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1849" w14:textId="77777777" w:rsidR="008D571F" w:rsidRPr="00882766" w:rsidRDefault="008D571F" w:rsidP="00471F63">
            <w:pPr>
              <w:pStyle w:val="rowtabella0"/>
              <w:jc w:val="center"/>
              <w:rPr>
                <w:color w:val="002060"/>
              </w:rPr>
            </w:pPr>
            <w:r w:rsidRPr="0088276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721A"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1128"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10D5" w14:textId="77777777" w:rsidR="008D571F" w:rsidRPr="00882766" w:rsidRDefault="008D571F" w:rsidP="00471F63">
            <w:pPr>
              <w:pStyle w:val="rowtabella0"/>
              <w:jc w:val="center"/>
              <w:rPr>
                <w:color w:val="002060"/>
              </w:rPr>
            </w:pPr>
            <w:r w:rsidRPr="00882766">
              <w:rPr>
                <w:color w:val="002060"/>
              </w:rPr>
              <w:t>0</w:t>
            </w:r>
          </w:p>
        </w:tc>
      </w:tr>
      <w:tr w:rsidR="008D571F" w:rsidRPr="00882766" w14:paraId="425A125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630BC" w14:textId="77777777" w:rsidR="008D571F" w:rsidRPr="00882766" w:rsidRDefault="008D571F" w:rsidP="00471F63">
            <w:pPr>
              <w:pStyle w:val="rowtabella0"/>
              <w:rPr>
                <w:color w:val="002060"/>
              </w:rPr>
            </w:pPr>
            <w:r w:rsidRPr="00882766">
              <w:rPr>
                <w:color w:val="002060"/>
              </w:rPr>
              <w:t xml:space="preserve">A.S.D. CALCIO </w:t>
            </w:r>
            <w:proofErr w:type="gramStart"/>
            <w:r w:rsidRPr="00882766">
              <w:rPr>
                <w:color w:val="002060"/>
              </w:rPr>
              <w:t>S.ELPIDIO</w:t>
            </w:r>
            <w:proofErr w:type="gramEnd"/>
            <w:r w:rsidRPr="00882766">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87D7A" w14:textId="77777777" w:rsidR="008D571F" w:rsidRPr="00882766" w:rsidRDefault="008D571F" w:rsidP="00471F63">
            <w:pPr>
              <w:pStyle w:val="rowtabella0"/>
              <w:jc w:val="center"/>
              <w:rPr>
                <w:color w:val="002060"/>
              </w:rPr>
            </w:pPr>
            <w:r w:rsidRPr="008827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A1B7"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AEA3"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9627"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4870"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A43D" w14:textId="77777777" w:rsidR="008D571F" w:rsidRPr="00882766" w:rsidRDefault="008D571F" w:rsidP="00471F63">
            <w:pPr>
              <w:pStyle w:val="rowtabella0"/>
              <w:jc w:val="center"/>
              <w:rPr>
                <w:color w:val="002060"/>
              </w:rPr>
            </w:pPr>
            <w:r w:rsidRPr="008827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90CC" w14:textId="77777777" w:rsidR="008D571F" w:rsidRPr="00882766" w:rsidRDefault="008D571F" w:rsidP="00471F63">
            <w:pPr>
              <w:pStyle w:val="rowtabella0"/>
              <w:jc w:val="center"/>
              <w:rPr>
                <w:color w:val="002060"/>
              </w:rPr>
            </w:pPr>
            <w:r w:rsidRPr="0088276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DDBE"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5909F" w14:textId="77777777" w:rsidR="008D571F" w:rsidRPr="00882766" w:rsidRDefault="008D571F" w:rsidP="00471F63">
            <w:pPr>
              <w:pStyle w:val="rowtabella0"/>
              <w:jc w:val="center"/>
              <w:rPr>
                <w:color w:val="002060"/>
              </w:rPr>
            </w:pPr>
            <w:r w:rsidRPr="00882766">
              <w:rPr>
                <w:color w:val="002060"/>
              </w:rPr>
              <w:t>0</w:t>
            </w:r>
          </w:p>
        </w:tc>
      </w:tr>
      <w:tr w:rsidR="008D571F" w:rsidRPr="00882766" w14:paraId="5493D5B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F0ACC" w14:textId="77777777" w:rsidR="008D571F" w:rsidRPr="00882766" w:rsidRDefault="008D571F" w:rsidP="00471F63">
            <w:pPr>
              <w:pStyle w:val="rowtabella0"/>
              <w:rPr>
                <w:color w:val="002060"/>
              </w:rPr>
            </w:pPr>
            <w:r w:rsidRPr="00882766">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F080"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47C6"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E58A3"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39A9"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FD711"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9CBD" w14:textId="77777777" w:rsidR="008D571F" w:rsidRPr="00882766" w:rsidRDefault="008D571F" w:rsidP="00471F63">
            <w:pPr>
              <w:pStyle w:val="rowtabella0"/>
              <w:jc w:val="center"/>
              <w:rPr>
                <w:color w:val="002060"/>
              </w:rPr>
            </w:pPr>
            <w:r w:rsidRPr="008827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D859" w14:textId="77777777" w:rsidR="008D571F" w:rsidRPr="00882766" w:rsidRDefault="008D571F" w:rsidP="00471F63">
            <w:pPr>
              <w:pStyle w:val="rowtabella0"/>
              <w:jc w:val="center"/>
              <w:rPr>
                <w:color w:val="002060"/>
              </w:rPr>
            </w:pPr>
            <w:r w:rsidRPr="0088276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7B86E"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3599" w14:textId="77777777" w:rsidR="008D571F" w:rsidRPr="00882766" w:rsidRDefault="008D571F" w:rsidP="00471F63">
            <w:pPr>
              <w:pStyle w:val="rowtabella0"/>
              <w:jc w:val="center"/>
              <w:rPr>
                <w:color w:val="002060"/>
              </w:rPr>
            </w:pPr>
            <w:r w:rsidRPr="00882766">
              <w:rPr>
                <w:color w:val="002060"/>
              </w:rPr>
              <w:t>0</w:t>
            </w:r>
          </w:p>
        </w:tc>
      </w:tr>
      <w:tr w:rsidR="008D571F" w:rsidRPr="00882766" w14:paraId="25031B2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9E076" w14:textId="77777777" w:rsidR="008D571F" w:rsidRPr="00882766" w:rsidRDefault="008D571F" w:rsidP="00471F63">
            <w:pPr>
              <w:pStyle w:val="rowtabella0"/>
              <w:rPr>
                <w:color w:val="002060"/>
                <w:lang w:val="es-ES"/>
              </w:rPr>
            </w:pPr>
            <w:r w:rsidRPr="00882766">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4E928"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78A6"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5F56"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106E"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F098E"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5767"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DF33" w14:textId="77777777" w:rsidR="008D571F" w:rsidRPr="00882766" w:rsidRDefault="008D571F" w:rsidP="00471F63">
            <w:pPr>
              <w:pStyle w:val="rowtabella0"/>
              <w:jc w:val="center"/>
              <w:rPr>
                <w:color w:val="002060"/>
              </w:rPr>
            </w:pPr>
            <w:r w:rsidRPr="0088276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8261" w14:textId="77777777" w:rsidR="008D571F" w:rsidRPr="00882766" w:rsidRDefault="008D571F" w:rsidP="00471F63">
            <w:pPr>
              <w:pStyle w:val="rowtabella0"/>
              <w:jc w:val="center"/>
              <w:rPr>
                <w:color w:val="002060"/>
              </w:rPr>
            </w:pPr>
            <w:r w:rsidRPr="008827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9313" w14:textId="77777777" w:rsidR="008D571F" w:rsidRPr="00882766" w:rsidRDefault="008D571F" w:rsidP="00471F63">
            <w:pPr>
              <w:pStyle w:val="rowtabella0"/>
              <w:jc w:val="center"/>
              <w:rPr>
                <w:color w:val="002060"/>
              </w:rPr>
            </w:pPr>
            <w:r w:rsidRPr="00882766">
              <w:rPr>
                <w:color w:val="002060"/>
              </w:rPr>
              <w:t>0</w:t>
            </w:r>
          </w:p>
        </w:tc>
      </w:tr>
      <w:tr w:rsidR="008D571F" w:rsidRPr="00882766" w14:paraId="6B2D8EA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5FD3E" w14:textId="77777777" w:rsidR="008D571F" w:rsidRPr="00882766" w:rsidRDefault="008D571F" w:rsidP="00471F63">
            <w:pPr>
              <w:pStyle w:val="rowtabella0"/>
              <w:rPr>
                <w:color w:val="002060"/>
              </w:rPr>
            </w:pPr>
            <w:r w:rsidRPr="00882766">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E4FA"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202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D7D3"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C16D"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2B2A"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EFC8" w14:textId="77777777" w:rsidR="008D571F" w:rsidRPr="00882766" w:rsidRDefault="008D571F" w:rsidP="00471F63">
            <w:pPr>
              <w:pStyle w:val="rowtabella0"/>
              <w:jc w:val="center"/>
              <w:rPr>
                <w:color w:val="002060"/>
              </w:rPr>
            </w:pPr>
            <w:r w:rsidRPr="008827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9983" w14:textId="77777777" w:rsidR="008D571F" w:rsidRPr="00882766" w:rsidRDefault="008D571F" w:rsidP="00471F63">
            <w:pPr>
              <w:pStyle w:val="rowtabella0"/>
              <w:jc w:val="center"/>
              <w:rPr>
                <w:color w:val="002060"/>
              </w:rPr>
            </w:pPr>
            <w:r w:rsidRPr="008827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CDF80" w14:textId="77777777" w:rsidR="008D571F" w:rsidRPr="00882766" w:rsidRDefault="008D571F" w:rsidP="00471F63">
            <w:pPr>
              <w:pStyle w:val="rowtabella0"/>
              <w:jc w:val="center"/>
              <w:rPr>
                <w:color w:val="002060"/>
              </w:rPr>
            </w:pPr>
            <w:r w:rsidRPr="008827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1214" w14:textId="77777777" w:rsidR="008D571F" w:rsidRPr="00882766" w:rsidRDefault="008D571F" w:rsidP="00471F63">
            <w:pPr>
              <w:pStyle w:val="rowtabella0"/>
              <w:jc w:val="center"/>
              <w:rPr>
                <w:color w:val="002060"/>
              </w:rPr>
            </w:pPr>
            <w:r w:rsidRPr="00882766">
              <w:rPr>
                <w:color w:val="002060"/>
              </w:rPr>
              <w:t>0</w:t>
            </w:r>
          </w:p>
        </w:tc>
      </w:tr>
      <w:tr w:rsidR="008D571F" w:rsidRPr="00882766" w14:paraId="1D50E86F"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C5E957" w14:textId="77777777" w:rsidR="008D571F" w:rsidRPr="00882766" w:rsidRDefault="008D571F" w:rsidP="00471F63">
            <w:pPr>
              <w:pStyle w:val="rowtabella0"/>
              <w:rPr>
                <w:color w:val="002060"/>
              </w:rPr>
            </w:pPr>
            <w:r w:rsidRPr="00882766">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9EA0"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28CE"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4804"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B1D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96FD"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5AED" w14:textId="77777777" w:rsidR="008D571F" w:rsidRPr="00882766" w:rsidRDefault="008D571F" w:rsidP="00471F63">
            <w:pPr>
              <w:pStyle w:val="rowtabella0"/>
              <w:jc w:val="center"/>
              <w:rPr>
                <w:color w:val="002060"/>
              </w:rPr>
            </w:pPr>
            <w:r w:rsidRPr="008827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08F8" w14:textId="77777777" w:rsidR="008D571F" w:rsidRPr="00882766" w:rsidRDefault="008D571F" w:rsidP="00471F63">
            <w:pPr>
              <w:pStyle w:val="rowtabella0"/>
              <w:jc w:val="center"/>
              <w:rPr>
                <w:color w:val="002060"/>
              </w:rPr>
            </w:pPr>
            <w:r w:rsidRPr="00882766">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E7E3"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C87B" w14:textId="77777777" w:rsidR="008D571F" w:rsidRPr="00882766" w:rsidRDefault="008D571F" w:rsidP="00471F63">
            <w:pPr>
              <w:pStyle w:val="rowtabella0"/>
              <w:jc w:val="center"/>
              <w:rPr>
                <w:color w:val="002060"/>
              </w:rPr>
            </w:pPr>
            <w:r w:rsidRPr="00882766">
              <w:rPr>
                <w:color w:val="002060"/>
              </w:rPr>
              <w:t>0</w:t>
            </w:r>
          </w:p>
        </w:tc>
      </w:tr>
    </w:tbl>
    <w:p w14:paraId="43F1A452" w14:textId="77777777" w:rsidR="008D571F" w:rsidRPr="00882766" w:rsidRDefault="008D571F" w:rsidP="008D571F">
      <w:pPr>
        <w:pStyle w:val="breakline"/>
        <w:rPr>
          <w:rFonts w:eastAsiaTheme="minorEastAsia"/>
          <w:color w:val="002060"/>
        </w:rPr>
      </w:pPr>
    </w:p>
    <w:p w14:paraId="2839A7E5" w14:textId="77777777" w:rsidR="008D571F" w:rsidRPr="00882766" w:rsidRDefault="008D571F" w:rsidP="008D571F">
      <w:pPr>
        <w:pStyle w:val="breakline"/>
        <w:rPr>
          <w:color w:val="002060"/>
        </w:rPr>
      </w:pPr>
    </w:p>
    <w:p w14:paraId="46EAC852" w14:textId="77777777" w:rsidR="008D571F" w:rsidRPr="00882766" w:rsidRDefault="008D571F" w:rsidP="008D571F">
      <w:pPr>
        <w:pStyle w:val="sottotitolocampionato10"/>
        <w:rPr>
          <w:color w:val="002060"/>
        </w:rPr>
      </w:pPr>
      <w:r w:rsidRPr="00882766">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226749A7"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3BA3F"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CCF29"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454A7"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4EB4"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82688"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B12C2"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B9722"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1DA88"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94B75"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075E3" w14:textId="77777777" w:rsidR="008D571F" w:rsidRPr="00882766" w:rsidRDefault="008D571F" w:rsidP="00471F63">
            <w:pPr>
              <w:pStyle w:val="headertabella0"/>
              <w:rPr>
                <w:color w:val="002060"/>
              </w:rPr>
            </w:pPr>
            <w:r w:rsidRPr="00882766">
              <w:rPr>
                <w:color w:val="002060"/>
              </w:rPr>
              <w:t>PE</w:t>
            </w:r>
          </w:p>
        </w:tc>
      </w:tr>
      <w:tr w:rsidR="008D571F" w:rsidRPr="00882766" w14:paraId="0D314AB8"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814A61" w14:textId="77777777" w:rsidR="008D571F" w:rsidRPr="00882766" w:rsidRDefault="008D571F" w:rsidP="00471F63">
            <w:pPr>
              <w:pStyle w:val="rowtabella0"/>
              <w:rPr>
                <w:color w:val="002060"/>
              </w:rPr>
            </w:pPr>
            <w:r w:rsidRPr="00882766">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6CB7"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7D86"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E5DBD"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F040"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CA3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DA06" w14:textId="77777777" w:rsidR="008D571F" w:rsidRPr="00882766" w:rsidRDefault="008D571F" w:rsidP="00471F63">
            <w:pPr>
              <w:pStyle w:val="rowtabella0"/>
              <w:jc w:val="center"/>
              <w:rPr>
                <w:color w:val="002060"/>
              </w:rPr>
            </w:pPr>
            <w:r w:rsidRPr="00882766">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18E8" w14:textId="77777777" w:rsidR="008D571F" w:rsidRPr="00882766" w:rsidRDefault="008D571F" w:rsidP="00471F63">
            <w:pPr>
              <w:pStyle w:val="rowtabella0"/>
              <w:jc w:val="center"/>
              <w:rPr>
                <w:color w:val="002060"/>
              </w:rPr>
            </w:pPr>
            <w:r w:rsidRPr="008827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5884" w14:textId="77777777" w:rsidR="008D571F" w:rsidRPr="00882766" w:rsidRDefault="008D571F" w:rsidP="00471F63">
            <w:pPr>
              <w:pStyle w:val="rowtabella0"/>
              <w:jc w:val="center"/>
              <w:rPr>
                <w:color w:val="002060"/>
              </w:rPr>
            </w:pPr>
            <w:r w:rsidRPr="00882766">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B0CC" w14:textId="77777777" w:rsidR="008D571F" w:rsidRPr="00882766" w:rsidRDefault="008D571F" w:rsidP="00471F63">
            <w:pPr>
              <w:pStyle w:val="rowtabella0"/>
              <w:jc w:val="center"/>
              <w:rPr>
                <w:color w:val="002060"/>
              </w:rPr>
            </w:pPr>
            <w:r w:rsidRPr="00882766">
              <w:rPr>
                <w:color w:val="002060"/>
              </w:rPr>
              <w:t>0</w:t>
            </w:r>
          </w:p>
        </w:tc>
      </w:tr>
      <w:tr w:rsidR="008D571F" w:rsidRPr="00882766" w14:paraId="54373ED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C28B2" w14:textId="77777777" w:rsidR="008D571F" w:rsidRPr="00882766" w:rsidRDefault="008D571F" w:rsidP="00471F63">
            <w:pPr>
              <w:pStyle w:val="rowtabella0"/>
              <w:rPr>
                <w:color w:val="002060"/>
              </w:rPr>
            </w:pPr>
            <w:r w:rsidRPr="0088276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02D0" w14:textId="77777777" w:rsidR="008D571F" w:rsidRPr="00882766" w:rsidRDefault="008D571F" w:rsidP="00471F63">
            <w:pPr>
              <w:pStyle w:val="rowtabella0"/>
              <w:jc w:val="center"/>
              <w:rPr>
                <w:color w:val="002060"/>
              </w:rPr>
            </w:pPr>
            <w:r w:rsidRPr="008827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D0B5"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A638"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6C7C"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CF73"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591A" w14:textId="77777777" w:rsidR="008D571F" w:rsidRPr="00882766" w:rsidRDefault="008D571F" w:rsidP="00471F63">
            <w:pPr>
              <w:pStyle w:val="rowtabella0"/>
              <w:jc w:val="center"/>
              <w:rPr>
                <w:color w:val="002060"/>
              </w:rPr>
            </w:pPr>
            <w:r w:rsidRPr="00882766">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0A9E" w14:textId="77777777" w:rsidR="008D571F" w:rsidRPr="00882766" w:rsidRDefault="008D571F" w:rsidP="00471F63">
            <w:pPr>
              <w:pStyle w:val="rowtabella0"/>
              <w:jc w:val="center"/>
              <w:rPr>
                <w:color w:val="002060"/>
              </w:rPr>
            </w:pPr>
            <w:r w:rsidRPr="008827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E36E0" w14:textId="77777777" w:rsidR="008D571F" w:rsidRPr="00882766" w:rsidRDefault="008D571F" w:rsidP="00471F63">
            <w:pPr>
              <w:pStyle w:val="rowtabella0"/>
              <w:jc w:val="center"/>
              <w:rPr>
                <w:color w:val="002060"/>
              </w:rPr>
            </w:pPr>
            <w:r w:rsidRPr="008827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034C" w14:textId="77777777" w:rsidR="008D571F" w:rsidRPr="00882766" w:rsidRDefault="008D571F" w:rsidP="00471F63">
            <w:pPr>
              <w:pStyle w:val="rowtabella0"/>
              <w:jc w:val="center"/>
              <w:rPr>
                <w:color w:val="002060"/>
              </w:rPr>
            </w:pPr>
            <w:r w:rsidRPr="00882766">
              <w:rPr>
                <w:color w:val="002060"/>
              </w:rPr>
              <w:t>0</w:t>
            </w:r>
          </w:p>
        </w:tc>
      </w:tr>
      <w:tr w:rsidR="008D571F" w:rsidRPr="00882766" w14:paraId="2CD1A34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3B6B1" w14:textId="77777777" w:rsidR="008D571F" w:rsidRPr="00882766" w:rsidRDefault="008D571F" w:rsidP="00471F63">
            <w:pPr>
              <w:pStyle w:val="rowtabella0"/>
              <w:rPr>
                <w:color w:val="002060"/>
              </w:rPr>
            </w:pPr>
            <w:r w:rsidRPr="0088276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A1A9" w14:textId="77777777" w:rsidR="008D571F" w:rsidRPr="00882766" w:rsidRDefault="008D571F" w:rsidP="00471F63">
            <w:pPr>
              <w:pStyle w:val="rowtabella0"/>
              <w:jc w:val="center"/>
              <w:rPr>
                <w:color w:val="002060"/>
              </w:rPr>
            </w:pPr>
            <w:r w:rsidRPr="008827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7F72"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3B51"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60E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5208"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E2E3" w14:textId="77777777" w:rsidR="008D571F" w:rsidRPr="00882766" w:rsidRDefault="008D571F" w:rsidP="00471F63">
            <w:pPr>
              <w:pStyle w:val="rowtabella0"/>
              <w:jc w:val="center"/>
              <w:rPr>
                <w:color w:val="002060"/>
              </w:rPr>
            </w:pPr>
            <w:r w:rsidRPr="00882766">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DA1B" w14:textId="77777777" w:rsidR="008D571F" w:rsidRPr="00882766" w:rsidRDefault="008D571F" w:rsidP="00471F63">
            <w:pPr>
              <w:pStyle w:val="rowtabella0"/>
              <w:jc w:val="center"/>
              <w:rPr>
                <w:color w:val="002060"/>
              </w:rPr>
            </w:pPr>
            <w:r w:rsidRPr="008827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2E20" w14:textId="77777777" w:rsidR="008D571F" w:rsidRPr="00882766" w:rsidRDefault="008D571F" w:rsidP="00471F63">
            <w:pPr>
              <w:pStyle w:val="rowtabella0"/>
              <w:jc w:val="center"/>
              <w:rPr>
                <w:color w:val="002060"/>
              </w:rPr>
            </w:pPr>
            <w:r w:rsidRPr="0088276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6641" w14:textId="77777777" w:rsidR="008D571F" w:rsidRPr="00882766" w:rsidRDefault="008D571F" w:rsidP="00471F63">
            <w:pPr>
              <w:pStyle w:val="rowtabella0"/>
              <w:jc w:val="center"/>
              <w:rPr>
                <w:color w:val="002060"/>
              </w:rPr>
            </w:pPr>
            <w:r w:rsidRPr="00882766">
              <w:rPr>
                <w:color w:val="002060"/>
              </w:rPr>
              <w:t>0</w:t>
            </w:r>
          </w:p>
        </w:tc>
      </w:tr>
      <w:tr w:rsidR="008D571F" w:rsidRPr="00882766" w14:paraId="69850DF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1C891" w14:textId="77777777" w:rsidR="008D571F" w:rsidRPr="00882766" w:rsidRDefault="008D571F" w:rsidP="00471F63">
            <w:pPr>
              <w:pStyle w:val="rowtabella0"/>
              <w:rPr>
                <w:color w:val="002060"/>
              </w:rPr>
            </w:pPr>
            <w:r w:rsidRPr="00882766">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1A20" w14:textId="77777777" w:rsidR="008D571F" w:rsidRPr="00882766" w:rsidRDefault="008D571F" w:rsidP="00471F63">
            <w:pPr>
              <w:pStyle w:val="rowtabella0"/>
              <w:jc w:val="center"/>
              <w:rPr>
                <w:color w:val="002060"/>
              </w:rPr>
            </w:pPr>
            <w:r w:rsidRPr="008827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00FC"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B433"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CB4B"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A9A6"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485A" w14:textId="77777777" w:rsidR="008D571F" w:rsidRPr="00882766" w:rsidRDefault="008D571F" w:rsidP="00471F63">
            <w:pPr>
              <w:pStyle w:val="rowtabella0"/>
              <w:jc w:val="center"/>
              <w:rPr>
                <w:color w:val="002060"/>
              </w:rPr>
            </w:pPr>
            <w:r w:rsidRPr="008827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9910" w14:textId="77777777" w:rsidR="008D571F" w:rsidRPr="00882766" w:rsidRDefault="008D571F" w:rsidP="00471F63">
            <w:pPr>
              <w:pStyle w:val="rowtabella0"/>
              <w:jc w:val="center"/>
              <w:rPr>
                <w:color w:val="002060"/>
              </w:rPr>
            </w:pPr>
            <w:r w:rsidRPr="008827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B1BD"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589B" w14:textId="77777777" w:rsidR="008D571F" w:rsidRPr="00882766" w:rsidRDefault="008D571F" w:rsidP="00471F63">
            <w:pPr>
              <w:pStyle w:val="rowtabella0"/>
              <w:jc w:val="center"/>
              <w:rPr>
                <w:color w:val="002060"/>
              </w:rPr>
            </w:pPr>
            <w:r w:rsidRPr="00882766">
              <w:rPr>
                <w:color w:val="002060"/>
              </w:rPr>
              <w:t>0</w:t>
            </w:r>
          </w:p>
        </w:tc>
      </w:tr>
      <w:tr w:rsidR="008D571F" w:rsidRPr="00882766" w14:paraId="2262155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4DC60" w14:textId="77777777" w:rsidR="008D571F" w:rsidRPr="00882766" w:rsidRDefault="008D571F" w:rsidP="00471F63">
            <w:pPr>
              <w:pStyle w:val="rowtabella0"/>
              <w:rPr>
                <w:color w:val="002060"/>
              </w:rPr>
            </w:pPr>
            <w:r w:rsidRPr="00882766">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1217" w14:textId="77777777" w:rsidR="008D571F" w:rsidRPr="00882766" w:rsidRDefault="008D571F" w:rsidP="00471F63">
            <w:pPr>
              <w:pStyle w:val="rowtabella0"/>
              <w:jc w:val="center"/>
              <w:rPr>
                <w:color w:val="002060"/>
              </w:rPr>
            </w:pPr>
            <w:r w:rsidRPr="008827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AD35"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AB495"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6203"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FB89"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86B8" w14:textId="77777777" w:rsidR="008D571F" w:rsidRPr="00882766" w:rsidRDefault="008D571F" w:rsidP="00471F63">
            <w:pPr>
              <w:pStyle w:val="rowtabella0"/>
              <w:jc w:val="center"/>
              <w:rPr>
                <w:color w:val="002060"/>
              </w:rPr>
            </w:pPr>
            <w:r w:rsidRPr="008827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136B" w14:textId="77777777" w:rsidR="008D571F" w:rsidRPr="00882766" w:rsidRDefault="008D571F" w:rsidP="00471F63">
            <w:pPr>
              <w:pStyle w:val="rowtabella0"/>
              <w:jc w:val="center"/>
              <w:rPr>
                <w:color w:val="002060"/>
              </w:rPr>
            </w:pPr>
            <w:r w:rsidRPr="008827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6A9CB"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C93E2" w14:textId="77777777" w:rsidR="008D571F" w:rsidRPr="00882766" w:rsidRDefault="008D571F" w:rsidP="00471F63">
            <w:pPr>
              <w:pStyle w:val="rowtabella0"/>
              <w:jc w:val="center"/>
              <w:rPr>
                <w:color w:val="002060"/>
              </w:rPr>
            </w:pPr>
            <w:r w:rsidRPr="00882766">
              <w:rPr>
                <w:color w:val="002060"/>
              </w:rPr>
              <w:t>0</w:t>
            </w:r>
          </w:p>
        </w:tc>
      </w:tr>
      <w:tr w:rsidR="008D571F" w:rsidRPr="00882766" w14:paraId="2715E09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9E5C7" w14:textId="77777777" w:rsidR="008D571F" w:rsidRPr="00882766" w:rsidRDefault="008D571F" w:rsidP="00471F63">
            <w:pPr>
              <w:pStyle w:val="rowtabella0"/>
              <w:rPr>
                <w:color w:val="002060"/>
              </w:rPr>
            </w:pPr>
            <w:r w:rsidRPr="00882766">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D317" w14:textId="77777777" w:rsidR="008D571F" w:rsidRPr="00882766" w:rsidRDefault="008D571F" w:rsidP="00471F63">
            <w:pPr>
              <w:pStyle w:val="rowtabella0"/>
              <w:jc w:val="center"/>
              <w:rPr>
                <w:color w:val="002060"/>
              </w:rPr>
            </w:pPr>
            <w:r w:rsidRPr="008827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F045A"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D938"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2218"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CA02"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A004" w14:textId="77777777" w:rsidR="008D571F" w:rsidRPr="00882766" w:rsidRDefault="008D571F" w:rsidP="00471F63">
            <w:pPr>
              <w:pStyle w:val="rowtabella0"/>
              <w:jc w:val="center"/>
              <w:rPr>
                <w:color w:val="002060"/>
              </w:rPr>
            </w:pPr>
            <w:r w:rsidRPr="008827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ABDF" w14:textId="77777777" w:rsidR="008D571F" w:rsidRPr="00882766" w:rsidRDefault="008D571F" w:rsidP="00471F63">
            <w:pPr>
              <w:pStyle w:val="rowtabella0"/>
              <w:jc w:val="center"/>
              <w:rPr>
                <w:color w:val="002060"/>
              </w:rPr>
            </w:pPr>
            <w:r w:rsidRPr="008827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4B92"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1DC5" w14:textId="77777777" w:rsidR="008D571F" w:rsidRPr="00882766" w:rsidRDefault="008D571F" w:rsidP="00471F63">
            <w:pPr>
              <w:pStyle w:val="rowtabella0"/>
              <w:jc w:val="center"/>
              <w:rPr>
                <w:color w:val="002060"/>
              </w:rPr>
            </w:pPr>
            <w:r w:rsidRPr="00882766">
              <w:rPr>
                <w:color w:val="002060"/>
              </w:rPr>
              <w:t>0</w:t>
            </w:r>
          </w:p>
        </w:tc>
      </w:tr>
      <w:tr w:rsidR="008D571F" w:rsidRPr="00882766" w14:paraId="35B1592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6BCE8" w14:textId="77777777" w:rsidR="008D571F" w:rsidRPr="00882766" w:rsidRDefault="008D571F" w:rsidP="00471F63">
            <w:pPr>
              <w:pStyle w:val="rowtabella0"/>
              <w:rPr>
                <w:color w:val="002060"/>
              </w:rPr>
            </w:pPr>
            <w:r w:rsidRPr="00882766">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C9E6" w14:textId="77777777" w:rsidR="008D571F" w:rsidRPr="00882766" w:rsidRDefault="008D571F" w:rsidP="00471F63">
            <w:pPr>
              <w:pStyle w:val="rowtabella0"/>
              <w:jc w:val="center"/>
              <w:rPr>
                <w:color w:val="002060"/>
              </w:rPr>
            </w:pPr>
            <w:r w:rsidRPr="008827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708B"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653B"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54F05"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2A56"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15F0" w14:textId="77777777" w:rsidR="008D571F" w:rsidRPr="00882766" w:rsidRDefault="008D571F" w:rsidP="00471F63">
            <w:pPr>
              <w:pStyle w:val="rowtabella0"/>
              <w:jc w:val="center"/>
              <w:rPr>
                <w:color w:val="002060"/>
              </w:rPr>
            </w:pPr>
            <w:r w:rsidRPr="0088276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52DA" w14:textId="77777777" w:rsidR="008D571F" w:rsidRPr="00882766" w:rsidRDefault="008D571F" w:rsidP="00471F63">
            <w:pPr>
              <w:pStyle w:val="rowtabella0"/>
              <w:jc w:val="center"/>
              <w:rPr>
                <w:color w:val="002060"/>
              </w:rPr>
            </w:pPr>
            <w:r w:rsidRPr="00882766">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7E04"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2D02" w14:textId="77777777" w:rsidR="008D571F" w:rsidRPr="00882766" w:rsidRDefault="008D571F" w:rsidP="00471F63">
            <w:pPr>
              <w:pStyle w:val="rowtabella0"/>
              <w:jc w:val="center"/>
              <w:rPr>
                <w:color w:val="002060"/>
              </w:rPr>
            </w:pPr>
            <w:r w:rsidRPr="00882766">
              <w:rPr>
                <w:color w:val="002060"/>
              </w:rPr>
              <w:t>0</w:t>
            </w:r>
          </w:p>
        </w:tc>
      </w:tr>
      <w:tr w:rsidR="008D571F" w:rsidRPr="00882766" w14:paraId="7FDEC53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511B0" w14:textId="77777777" w:rsidR="008D571F" w:rsidRPr="00882766" w:rsidRDefault="008D571F" w:rsidP="00471F63">
            <w:pPr>
              <w:pStyle w:val="rowtabella0"/>
              <w:rPr>
                <w:color w:val="002060"/>
              </w:rPr>
            </w:pPr>
            <w:r w:rsidRPr="00882766">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90D1" w14:textId="77777777" w:rsidR="008D571F" w:rsidRPr="00882766" w:rsidRDefault="008D571F" w:rsidP="00471F63">
            <w:pPr>
              <w:pStyle w:val="rowtabella0"/>
              <w:jc w:val="center"/>
              <w:rPr>
                <w:color w:val="002060"/>
              </w:rPr>
            </w:pPr>
            <w:r w:rsidRPr="008827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4969"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36C8"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773D"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3E3E"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BD9F" w14:textId="77777777" w:rsidR="008D571F" w:rsidRPr="00882766" w:rsidRDefault="008D571F" w:rsidP="00471F63">
            <w:pPr>
              <w:pStyle w:val="rowtabella0"/>
              <w:jc w:val="center"/>
              <w:rPr>
                <w:color w:val="002060"/>
              </w:rPr>
            </w:pPr>
            <w:r w:rsidRPr="0088276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4238" w14:textId="77777777" w:rsidR="008D571F" w:rsidRPr="00882766" w:rsidRDefault="008D571F" w:rsidP="00471F63">
            <w:pPr>
              <w:pStyle w:val="rowtabella0"/>
              <w:jc w:val="center"/>
              <w:rPr>
                <w:color w:val="002060"/>
              </w:rPr>
            </w:pPr>
            <w:r w:rsidRPr="0088276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A46CB"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BBAE" w14:textId="77777777" w:rsidR="008D571F" w:rsidRPr="00882766" w:rsidRDefault="008D571F" w:rsidP="00471F63">
            <w:pPr>
              <w:pStyle w:val="rowtabella0"/>
              <w:jc w:val="center"/>
              <w:rPr>
                <w:color w:val="002060"/>
              </w:rPr>
            </w:pPr>
            <w:r w:rsidRPr="00882766">
              <w:rPr>
                <w:color w:val="002060"/>
              </w:rPr>
              <w:t>0</w:t>
            </w:r>
          </w:p>
        </w:tc>
      </w:tr>
      <w:tr w:rsidR="008D571F" w:rsidRPr="00882766" w14:paraId="0B63423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FF7D7" w14:textId="77777777" w:rsidR="008D571F" w:rsidRPr="00882766" w:rsidRDefault="008D571F" w:rsidP="00471F63">
            <w:pPr>
              <w:pStyle w:val="rowtabella0"/>
              <w:rPr>
                <w:color w:val="002060"/>
              </w:rPr>
            </w:pPr>
            <w:r w:rsidRPr="0088276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C381" w14:textId="77777777" w:rsidR="008D571F" w:rsidRPr="00882766" w:rsidRDefault="008D571F" w:rsidP="00471F63">
            <w:pPr>
              <w:pStyle w:val="rowtabella0"/>
              <w:jc w:val="center"/>
              <w:rPr>
                <w:color w:val="002060"/>
              </w:rPr>
            </w:pPr>
            <w:r w:rsidRPr="008827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01E1"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02A8"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3D2DB"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DDB8"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C499"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CD282" w14:textId="77777777" w:rsidR="008D571F" w:rsidRPr="00882766" w:rsidRDefault="008D571F" w:rsidP="00471F63">
            <w:pPr>
              <w:pStyle w:val="rowtabella0"/>
              <w:jc w:val="center"/>
              <w:rPr>
                <w:color w:val="002060"/>
              </w:rPr>
            </w:pPr>
            <w:r w:rsidRPr="008827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B684"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E3D4" w14:textId="77777777" w:rsidR="008D571F" w:rsidRPr="00882766" w:rsidRDefault="008D571F" w:rsidP="00471F63">
            <w:pPr>
              <w:pStyle w:val="rowtabella0"/>
              <w:jc w:val="center"/>
              <w:rPr>
                <w:color w:val="002060"/>
              </w:rPr>
            </w:pPr>
            <w:r w:rsidRPr="00882766">
              <w:rPr>
                <w:color w:val="002060"/>
              </w:rPr>
              <w:t>0</w:t>
            </w:r>
          </w:p>
        </w:tc>
      </w:tr>
      <w:tr w:rsidR="008D571F" w:rsidRPr="00882766" w14:paraId="372EA83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FF7BE" w14:textId="77777777" w:rsidR="008D571F" w:rsidRPr="00882766" w:rsidRDefault="008D571F" w:rsidP="00471F63">
            <w:pPr>
              <w:pStyle w:val="rowtabella0"/>
              <w:rPr>
                <w:color w:val="002060"/>
              </w:rPr>
            </w:pPr>
            <w:r w:rsidRPr="0088276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23F8" w14:textId="77777777" w:rsidR="008D571F" w:rsidRPr="00882766" w:rsidRDefault="008D571F" w:rsidP="00471F63">
            <w:pPr>
              <w:pStyle w:val="rowtabella0"/>
              <w:jc w:val="center"/>
              <w:rPr>
                <w:color w:val="002060"/>
              </w:rPr>
            </w:pPr>
            <w:r w:rsidRPr="008827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A2F5"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5DE1"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6883"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5963"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DEBD"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E636" w14:textId="77777777" w:rsidR="008D571F" w:rsidRPr="00882766" w:rsidRDefault="008D571F" w:rsidP="00471F63">
            <w:pPr>
              <w:pStyle w:val="rowtabella0"/>
              <w:jc w:val="center"/>
              <w:rPr>
                <w:color w:val="002060"/>
              </w:rPr>
            </w:pPr>
            <w:r w:rsidRPr="008827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4850"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DC5C" w14:textId="77777777" w:rsidR="008D571F" w:rsidRPr="00882766" w:rsidRDefault="008D571F" w:rsidP="00471F63">
            <w:pPr>
              <w:pStyle w:val="rowtabella0"/>
              <w:jc w:val="center"/>
              <w:rPr>
                <w:color w:val="002060"/>
              </w:rPr>
            </w:pPr>
            <w:r w:rsidRPr="00882766">
              <w:rPr>
                <w:color w:val="002060"/>
              </w:rPr>
              <w:t>0</w:t>
            </w:r>
          </w:p>
        </w:tc>
      </w:tr>
      <w:tr w:rsidR="008D571F" w:rsidRPr="00882766" w14:paraId="1FAF57D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803F3" w14:textId="77777777" w:rsidR="008D571F" w:rsidRPr="00882766" w:rsidRDefault="008D571F" w:rsidP="00471F63">
            <w:pPr>
              <w:pStyle w:val="rowtabella0"/>
              <w:rPr>
                <w:color w:val="002060"/>
                <w:lang w:val="es-ES"/>
              </w:rPr>
            </w:pPr>
            <w:r w:rsidRPr="00882766">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3D12"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B36E"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5F45"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D1E1"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6939"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8A4C" w14:textId="77777777" w:rsidR="008D571F" w:rsidRPr="00882766" w:rsidRDefault="008D571F" w:rsidP="00471F63">
            <w:pPr>
              <w:pStyle w:val="rowtabella0"/>
              <w:jc w:val="center"/>
              <w:rPr>
                <w:color w:val="002060"/>
              </w:rPr>
            </w:pPr>
            <w:r w:rsidRPr="008827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5503E" w14:textId="77777777" w:rsidR="008D571F" w:rsidRPr="00882766" w:rsidRDefault="008D571F" w:rsidP="00471F63">
            <w:pPr>
              <w:pStyle w:val="rowtabella0"/>
              <w:jc w:val="center"/>
              <w:rPr>
                <w:color w:val="002060"/>
              </w:rPr>
            </w:pPr>
            <w:r w:rsidRPr="00882766">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0AB3" w14:textId="77777777" w:rsidR="008D571F" w:rsidRPr="00882766" w:rsidRDefault="008D571F" w:rsidP="00471F63">
            <w:pPr>
              <w:pStyle w:val="rowtabella0"/>
              <w:jc w:val="center"/>
              <w:rPr>
                <w:color w:val="002060"/>
              </w:rPr>
            </w:pPr>
            <w:r w:rsidRPr="008827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6D5D" w14:textId="77777777" w:rsidR="008D571F" w:rsidRPr="00882766" w:rsidRDefault="008D571F" w:rsidP="00471F63">
            <w:pPr>
              <w:pStyle w:val="rowtabella0"/>
              <w:jc w:val="center"/>
              <w:rPr>
                <w:color w:val="002060"/>
              </w:rPr>
            </w:pPr>
            <w:r w:rsidRPr="00882766">
              <w:rPr>
                <w:color w:val="002060"/>
              </w:rPr>
              <w:t>0</w:t>
            </w:r>
          </w:p>
        </w:tc>
      </w:tr>
      <w:tr w:rsidR="008D571F" w:rsidRPr="00882766" w14:paraId="500793F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9786C" w14:textId="77777777" w:rsidR="008D571F" w:rsidRPr="00882766" w:rsidRDefault="008D571F" w:rsidP="00471F63">
            <w:pPr>
              <w:pStyle w:val="rowtabella0"/>
              <w:rPr>
                <w:color w:val="002060"/>
              </w:rPr>
            </w:pPr>
            <w:r w:rsidRPr="00882766">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D8C3E"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0B86"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0E2F"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2209A"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93C7"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1F6C" w14:textId="77777777" w:rsidR="008D571F" w:rsidRPr="00882766" w:rsidRDefault="008D571F" w:rsidP="00471F63">
            <w:pPr>
              <w:pStyle w:val="rowtabella0"/>
              <w:jc w:val="center"/>
              <w:rPr>
                <w:color w:val="002060"/>
              </w:rPr>
            </w:pPr>
            <w:r w:rsidRPr="008827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3BD1" w14:textId="77777777" w:rsidR="008D571F" w:rsidRPr="00882766" w:rsidRDefault="008D571F" w:rsidP="00471F63">
            <w:pPr>
              <w:pStyle w:val="rowtabella0"/>
              <w:jc w:val="center"/>
              <w:rPr>
                <w:color w:val="002060"/>
              </w:rPr>
            </w:pPr>
            <w:r w:rsidRPr="00882766">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82A3" w14:textId="77777777" w:rsidR="008D571F" w:rsidRPr="00882766" w:rsidRDefault="008D571F" w:rsidP="00471F63">
            <w:pPr>
              <w:pStyle w:val="rowtabella0"/>
              <w:jc w:val="center"/>
              <w:rPr>
                <w:color w:val="002060"/>
              </w:rPr>
            </w:pPr>
            <w:r w:rsidRPr="008827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8C85" w14:textId="77777777" w:rsidR="008D571F" w:rsidRPr="00882766" w:rsidRDefault="008D571F" w:rsidP="00471F63">
            <w:pPr>
              <w:pStyle w:val="rowtabella0"/>
              <w:jc w:val="center"/>
              <w:rPr>
                <w:color w:val="002060"/>
              </w:rPr>
            </w:pPr>
            <w:r w:rsidRPr="00882766">
              <w:rPr>
                <w:color w:val="002060"/>
              </w:rPr>
              <w:t>0</w:t>
            </w:r>
          </w:p>
        </w:tc>
      </w:tr>
      <w:tr w:rsidR="008D571F" w:rsidRPr="00882766" w14:paraId="250185A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48023" w14:textId="77777777" w:rsidR="008D571F" w:rsidRPr="00882766" w:rsidRDefault="008D571F" w:rsidP="00471F63">
            <w:pPr>
              <w:pStyle w:val="rowtabella0"/>
              <w:rPr>
                <w:color w:val="002060"/>
              </w:rPr>
            </w:pPr>
            <w:r w:rsidRPr="00882766">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9FE7"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0495"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B3A7"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DA3F"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6ECB"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154B" w14:textId="77777777" w:rsidR="008D571F" w:rsidRPr="00882766" w:rsidRDefault="008D571F" w:rsidP="00471F63">
            <w:pPr>
              <w:pStyle w:val="rowtabella0"/>
              <w:jc w:val="center"/>
              <w:rPr>
                <w:color w:val="002060"/>
              </w:rPr>
            </w:pPr>
            <w:r w:rsidRPr="008827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DD41" w14:textId="77777777" w:rsidR="008D571F" w:rsidRPr="00882766" w:rsidRDefault="008D571F" w:rsidP="00471F63">
            <w:pPr>
              <w:pStyle w:val="rowtabella0"/>
              <w:jc w:val="center"/>
              <w:rPr>
                <w:color w:val="002060"/>
              </w:rPr>
            </w:pPr>
            <w:r w:rsidRPr="00882766">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C122" w14:textId="77777777" w:rsidR="008D571F" w:rsidRPr="00882766" w:rsidRDefault="008D571F" w:rsidP="00471F63">
            <w:pPr>
              <w:pStyle w:val="rowtabella0"/>
              <w:jc w:val="center"/>
              <w:rPr>
                <w:color w:val="002060"/>
              </w:rPr>
            </w:pPr>
            <w:r w:rsidRPr="008827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09DE" w14:textId="77777777" w:rsidR="008D571F" w:rsidRPr="00882766" w:rsidRDefault="008D571F" w:rsidP="00471F63">
            <w:pPr>
              <w:pStyle w:val="rowtabella0"/>
              <w:jc w:val="center"/>
              <w:rPr>
                <w:color w:val="002060"/>
              </w:rPr>
            </w:pPr>
            <w:r w:rsidRPr="00882766">
              <w:rPr>
                <w:color w:val="002060"/>
              </w:rPr>
              <w:t>0</w:t>
            </w:r>
          </w:p>
        </w:tc>
      </w:tr>
      <w:tr w:rsidR="008D571F" w:rsidRPr="00882766" w14:paraId="0D969C2F"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71492F" w14:textId="77777777" w:rsidR="008D571F" w:rsidRPr="00882766" w:rsidRDefault="008D571F" w:rsidP="00471F63">
            <w:pPr>
              <w:pStyle w:val="rowtabella0"/>
              <w:rPr>
                <w:color w:val="002060"/>
              </w:rPr>
            </w:pPr>
            <w:r w:rsidRPr="00882766">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7109"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1B65"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C33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F76F"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5117"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AB43" w14:textId="77777777" w:rsidR="008D571F" w:rsidRPr="00882766" w:rsidRDefault="008D571F" w:rsidP="00471F63">
            <w:pPr>
              <w:pStyle w:val="rowtabella0"/>
              <w:jc w:val="center"/>
              <w:rPr>
                <w:color w:val="002060"/>
              </w:rPr>
            </w:pPr>
            <w:r w:rsidRPr="008827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DCE4" w14:textId="77777777" w:rsidR="008D571F" w:rsidRPr="00882766" w:rsidRDefault="008D571F" w:rsidP="00471F63">
            <w:pPr>
              <w:pStyle w:val="rowtabella0"/>
              <w:jc w:val="center"/>
              <w:rPr>
                <w:color w:val="002060"/>
              </w:rPr>
            </w:pPr>
            <w:r w:rsidRPr="00882766">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EF79" w14:textId="77777777" w:rsidR="008D571F" w:rsidRPr="00882766" w:rsidRDefault="008D571F" w:rsidP="00471F63">
            <w:pPr>
              <w:pStyle w:val="rowtabella0"/>
              <w:jc w:val="center"/>
              <w:rPr>
                <w:color w:val="002060"/>
              </w:rPr>
            </w:pPr>
            <w:r w:rsidRPr="008827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BADE" w14:textId="77777777" w:rsidR="008D571F" w:rsidRPr="00882766" w:rsidRDefault="008D571F" w:rsidP="00471F63">
            <w:pPr>
              <w:pStyle w:val="rowtabella0"/>
              <w:jc w:val="center"/>
              <w:rPr>
                <w:color w:val="002060"/>
              </w:rPr>
            </w:pPr>
            <w:r w:rsidRPr="00882766">
              <w:rPr>
                <w:color w:val="002060"/>
              </w:rPr>
              <w:t>0</w:t>
            </w:r>
          </w:p>
        </w:tc>
      </w:tr>
    </w:tbl>
    <w:p w14:paraId="65F28021" w14:textId="77777777" w:rsidR="008D571F" w:rsidRPr="00882766" w:rsidRDefault="008D571F" w:rsidP="008D571F">
      <w:pPr>
        <w:pStyle w:val="breakline"/>
        <w:rPr>
          <w:rFonts w:eastAsiaTheme="minorEastAsia"/>
          <w:color w:val="002060"/>
        </w:rPr>
      </w:pPr>
    </w:p>
    <w:p w14:paraId="232A4FA7" w14:textId="77777777" w:rsidR="008D571F" w:rsidRPr="00882766" w:rsidRDefault="008D571F" w:rsidP="008D571F">
      <w:pPr>
        <w:pStyle w:val="titoloprinc0"/>
        <w:rPr>
          <w:color w:val="002060"/>
        </w:rPr>
      </w:pPr>
      <w:r>
        <w:rPr>
          <w:color w:val="002060"/>
        </w:rPr>
        <w:t>PROGRAMMA GARE</w:t>
      </w:r>
    </w:p>
    <w:p w14:paraId="293E6F18" w14:textId="77777777" w:rsidR="008D571F" w:rsidRDefault="008D571F" w:rsidP="008D571F">
      <w:pPr>
        <w:pStyle w:val="breakline"/>
        <w:rPr>
          <w:color w:val="002060"/>
        </w:rPr>
      </w:pPr>
    </w:p>
    <w:p w14:paraId="5B38B2C0" w14:textId="77777777" w:rsidR="008D571F" w:rsidRPr="00A035BE" w:rsidRDefault="008D571F" w:rsidP="008D571F">
      <w:pPr>
        <w:pStyle w:val="sottotitolocampionato10"/>
        <w:rPr>
          <w:color w:val="002060"/>
        </w:rPr>
      </w:pPr>
      <w:r w:rsidRPr="00A035BE">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0"/>
        <w:gridCol w:w="385"/>
        <w:gridCol w:w="898"/>
        <w:gridCol w:w="1192"/>
        <w:gridCol w:w="1562"/>
        <w:gridCol w:w="1546"/>
      </w:tblGrid>
      <w:tr w:rsidR="008D571F" w:rsidRPr="00A035BE" w14:paraId="56B23379"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E5115"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6A98"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B2C80"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6F7E6"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124BF"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B8656"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D47A3"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6909F5FB"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6D7B28" w14:textId="77777777" w:rsidR="008D571F" w:rsidRPr="00A035BE" w:rsidRDefault="008D571F" w:rsidP="00471F63">
            <w:pPr>
              <w:pStyle w:val="rowtabella0"/>
              <w:rPr>
                <w:color w:val="002060"/>
                <w:lang w:val="es-ES"/>
              </w:rPr>
            </w:pPr>
            <w:r w:rsidRPr="00A035BE">
              <w:rPr>
                <w:color w:val="002060"/>
                <w:lang w:val="es-ES"/>
              </w:rPr>
              <w:t>VALMISA FUTSAL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A6AF9" w14:textId="77777777" w:rsidR="008D571F" w:rsidRPr="00A035BE" w:rsidRDefault="008D571F" w:rsidP="00471F63">
            <w:pPr>
              <w:pStyle w:val="rowtabella0"/>
              <w:rPr>
                <w:color w:val="002060"/>
              </w:rPr>
            </w:pPr>
            <w:r w:rsidRPr="00A035BE">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6AA32"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C34E7" w14:textId="77777777" w:rsidR="008D571F" w:rsidRPr="00A035BE" w:rsidRDefault="008D571F" w:rsidP="00471F63">
            <w:pPr>
              <w:pStyle w:val="rowtabella0"/>
              <w:rPr>
                <w:color w:val="002060"/>
              </w:rPr>
            </w:pPr>
            <w:r w:rsidRPr="00A035BE">
              <w:rPr>
                <w:color w:val="002060"/>
              </w:rPr>
              <w:t>03/04/2024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65B9B" w14:textId="77777777" w:rsidR="008D571F" w:rsidRPr="00A035BE" w:rsidRDefault="008D571F" w:rsidP="00471F63">
            <w:pPr>
              <w:pStyle w:val="rowtabella0"/>
              <w:rPr>
                <w:color w:val="002060"/>
              </w:rPr>
            </w:pPr>
            <w:r w:rsidRPr="00A035BE">
              <w:rPr>
                <w:color w:val="002060"/>
              </w:rPr>
              <w:t>5017 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53369" w14:textId="77777777" w:rsidR="008D571F" w:rsidRPr="00A035BE" w:rsidRDefault="008D571F" w:rsidP="00471F63">
            <w:pPr>
              <w:pStyle w:val="rowtabella0"/>
              <w:rPr>
                <w:color w:val="002060"/>
              </w:rPr>
            </w:pPr>
            <w:r w:rsidRPr="00A035B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1FE69" w14:textId="77777777" w:rsidR="008D571F" w:rsidRPr="00A035BE" w:rsidRDefault="008D571F" w:rsidP="00471F63">
            <w:pPr>
              <w:pStyle w:val="rowtabella0"/>
              <w:rPr>
                <w:color w:val="002060"/>
              </w:rPr>
            </w:pPr>
            <w:r w:rsidRPr="00A035BE">
              <w:rPr>
                <w:color w:val="002060"/>
              </w:rPr>
              <w:t>VIA CELLINI, 13</w:t>
            </w:r>
          </w:p>
        </w:tc>
      </w:tr>
      <w:tr w:rsidR="008D571F" w:rsidRPr="00A035BE" w14:paraId="57C7FDA4"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2E977E" w14:textId="77777777" w:rsidR="008D571F" w:rsidRPr="00A035BE" w:rsidRDefault="008D571F" w:rsidP="00471F63">
            <w:pPr>
              <w:pStyle w:val="rowtabella0"/>
              <w:rPr>
                <w:color w:val="002060"/>
              </w:rPr>
            </w:pPr>
            <w:r w:rsidRPr="00A035BE">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6998A" w14:textId="77777777" w:rsidR="008D571F" w:rsidRPr="00A035BE" w:rsidRDefault="008D571F" w:rsidP="00471F63">
            <w:pPr>
              <w:pStyle w:val="rowtabella0"/>
              <w:rPr>
                <w:color w:val="002060"/>
              </w:rPr>
            </w:pPr>
            <w:r w:rsidRPr="00A035BE">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ECF1AB"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FFD8E0" w14:textId="77777777" w:rsidR="008D571F" w:rsidRPr="00A035BE" w:rsidRDefault="008D571F" w:rsidP="00471F63">
            <w:pPr>
              <w:pStyle w:val="rowtabella0"/>
              <w:rPr>
                <w:color w:val="002060"/>
              </w:rPr>
            </w:pPr>
            <w:r w:rsidRPr="00A035BE">
              <w:rPr>
                <w:color w:val="002060"/>
              </w:rPr>
              <w:t>05/04/2024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00C94" w14:textId="77777777" w:rsidR="008D571F" w:rsidRPr="00A035BE" w:rsidRDefault="008D571F" w:rsidP="00471F63">
            <w:pPr>
              <w:pStyle w:val="rowtabella0"/>
              <w:rPr>
                <w:color w:val="002060"/>
              </w:rPr>
            </w:pPr>
            <w:r w:rsidRPr="00A035BE">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F3F56" w14:textId="77777777" w:rsidR="008D571F" w:rsidRPr="00A035BE" w:rsidRDefault="008D571F" w:rsidP="00471F63">
            <w:pPr>
              <w:pStyle w:val="rowtabella0"/>
              <w:rPr>
                <w:color w:val="002060"/>
              </w:rPr>
            </w:pPr>
            <w:r w:rsidRPr="00A035BE">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DC194" w14:textId="77777777" w:rsidR="008D571F" w:rsidRPr="00A035BE" w:rsidRDefault="008D571F" w:rsidP="00471F63">
            <w:pPr>
              <w:pStyle w:val="rowtabella0"/>
              <w:rPr>
                <w:color w:val="002060"/>
              </w:rPr>
            </w:pPr>
            <w:r w:rsidRPr="00A035BE">
              <w:rPr>
                <w:color w:val="002060"/>
              </w:rPr>
              <w:t>VIA GIOVANNI XXIII</w:t>
            </w:r>
          </w:p>
        </w:tc>
      </w:tr>
      <w:tr w:rsidR="008D571F" w:rsidRPr="00A035BE" w14:paraId="03FCCB0A"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5A633B" w14:textId="77777777" w:rsidR="008D571F" w:rsidRPr="00A035BE" w:rsidRDefault="008D571F" w:rsidP="00471F63">
            <w:pPr>
              <w:pStyle w:val="rowtabella0"/>
              <w:rPr>
                <w:color w:val="002060"/>
              </w:rPr>
            </w:pPr>
            <w:r w:rsidRPr="00A035BE">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9DA26D" w14:textId="77777777" w:rsidR="008D571F" w:rsidRPr="00A035BE" w:rsidRDefault="008D571F" w:rsidP="00471F63">
            <w:pPr>
              <w:pStyle w:val="rowtabella0"/>
              <w:rPr>
                <w:color w:val="002060"/>
              </w:rPr>
            </w:pPr>
            <w:r w:rsidRPr="00A035BE">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6D2131"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F165D"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29C527" w14:textId="77777777" w:rsidR="008D571F" w:rsidRPr="00A035BE" w:rsidRDefault="008D571F" w:rsidP="00471F63">
            <w:pPr>
              <w:pStyle w:val="rowtabella0"/>
              <w:rPr>
                <w:color w:val="002060"/>
              </w:rPr>
            </w:pPr>
            <w:r w:rsidRPr="00A035BE">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D3B10" w14:textId="77777777" w:rsidR="008D571F" w:rsidRPr="00A035BE" w:rsidRDefault="008D571F" w:rsidP="00471F63">
            <w:pPr>
              <w:pStyle w:val="rowtabella0"/>
              <w:rPr>
                <w:color w:val="002060"/>
              </w:rPr>
            </w:pPr>
            <w:r w:rsidRPr="00A035BE">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4FC31B" w14:textId="77777777" w:rsidR="008D571F" w:rsidRPr="00A035BE" w:rsidRDefault="008D571F" w:rsidP="00471F63">
            <w:pPr>
              <w:pStyle w:val="rowtabella0"/>
              <w:rPr>
                <w:color w:val="002060"/>
              </w:rPr>
            </w:pPr>
            <w:r w:rsidRPr="00A035BE">
              <w:rPr>
                <w:color w:val="002060"/>
              </w:rPr>
              <w:t>VIA ROMA, SNC</w:t>
            </w:r>
          </w:p>
        </w:tc>
      </w:tr>
      <w:tr w:rsidR="008D571F" w:rsidRPr="00A035BE" w14:paraId="6F9B7EED"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5E539" w14:textId="77777777" w:rsidR="008D571F" w:rsidRPr="00A035BE" w:rsidRDefault="008D571F" w:rsidP="00471F63">
            <w:pPr>
              <w:pStyle w:val="rowtabella0"/>
              <w:rPr>
                <w:color w:val="002060"/>
              </w:rPr>
            </w:pPr>
            <w:r w:rsidRPr="00A035BE">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78417" w14:textId="77777777" w:rsidR="008D571F" w:rsidRPr="00A035BE" w:rsidRDefault="008D571F" w:rsidP="00471F63">
            <w:pPr>
              <w:pStyle w:val="rowtabella0"/>
              <w:rPr>
                <w:color w:val="002060"/>
              </w:rPr>
            </w:pPr>
            <w:r w:rsidRPr="00A035BE">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D32BAB"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3EF346" w14:textId="77777777" w:rsidR="008D571F" w:rsidRPr="00A035BE" w:rsidRDefault="008D571F" w:rsidP="00471F63">
            <w:pPr>
              <w:pStyle w:val="rowtabella0"/>
              <w:rPr>
                <w:color w:val="002060"/>
              </w:rPr>
            </w:pPr>
            <w:r w:rsidRPr="00A035BE">
              <w:rPr>
                <w:color w:val="002060"/>
              </w:rPr>
              <w:t>05/04/2024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078817" w14:textId="77777777" w:rsidR="008D571F" w:rsidRPr="00A035BE" w:rsidRDefault="008D571F" w:rsidP="00471F63">
            <w:pPr>
              <w:pStyle w:val="rowtabella0"/>
              <w:rPr>
                <w:color w:val="002060"/>
              </w:rPr>
            </w:pPr>
            <w:r w:rsidRPr="00A035BE">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CB505" w14:textId="77777777" w:rsidR="008D571F" w:rsidRPr="00A035BE" w:rsidRDefault="008D571F" w:rsidP="00471F63">
            <w:pPr>
              <w:pStyle w:val="rowtabella0"/>
              <w:rPr>
                <w:color w:val="002060"/>
              </w:rPr>
            </w:pPr>
            <w:r w:rsidRPr="00A035BE">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95269" w14:textId="77777777" w:rsidR="008D571F" w:rsidRPr="00A035BE" w:rsidRDefault="008D571F" w:rsidP="00471F63">
            <w:pPr>
              <w:pStyle w:val="rowtabella0"/>
              <w:rPr>
                <w:color w:val="002060"/>
              </w:rPr>
            </w:pPr>
            <w:r w:rsidRPr="00A035BE">
              <w:rPr>
                <w:color w:val="002060"/>
              </w:rPr>
              <w:t>VIA DEI PIOPPI 2</w:t>
            </w:r>
          </w:p>
        </w:tc>
      </w:tr>
      <w:tr w:rsidR="008D571F" w:rsidRPr="00A035BE" w14:paraId="634E3C91"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6142CF" w14:textId="77777777" w:rsidR="008D571F" w:rsidRPr="00A035BE" w:rsidRDefault="008D571F" w:rsidP="00471F63">
            <w:pPr>
              <w:pStyle w:val="rowtabella0"/>
              <w:rPr>
                <w:color w:val="002060"/>
              </w:rPr>
            </w:pPr>
            <w:r w:rsidRPr="00A035BE">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CCAA8" w14:textId="77777777" w:rsidR="008D571F" w:rsidRPr="00A035BE" w:rsidRDefault="008D571F" w:rsidP="00471F63">
            <w:pPr>
              <w:pStyle w:val="rowtabella0"/>
              <w:rPr>
                <w:color w:val="002060"/>
              </w:rPr>
            </w:pPr>
            <w:r w:rsidRPr="00A035BE">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073F23"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0DECB7" w14:textId="77777777" w:rsidR="008D571F" w:rsidRPr="00A035BE" w:rsidRDefault="008D571F" w:rsidP="00471F63">
            <w:pPr>
              <w:pStyle w:val="rowtabella0"/>
              <w:rPr>
                <w:color w:val="002060"/>
              </w:rPr>
            </w:pPr>
            <w:r w:rsidRPr="00A035BE">
              <w:rPr>
                <w:color w:val="002060"/>
              </w:rPr>
              <w:t>05/04/2024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3F21DD" w14:textId="77777777" w:rsidR="008D571F" w:rsidRPr="00A035BE" w:rsidRDefault="008D571F" w:rsidP="00471F63">
            <w:pPr>
              <w:pStyle w:val="rowtabella0"/>
              <w:rPr>
                <w:color w:val="002060"/>
              </w:rPr>
            </w:pPr>
            <w:r w:rsidRPr="00A035BE">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2FF05" w14:textId="77777777" w:rsidR="008D571F" w:rsidRPr="00A035BE" w:rsidRDefault="008D571F" w:rsidP="00471F63">
            <w:pPr>
              <w:pStyle w:val="rowtabella0"/>
              <w:rPr>
                <w:color w:val="002060"/>
              </w:rPr>
            </w:pPr>
            <w:r w:rsidRPr="00A035BE">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FE0D3A" w14:textId="77777777" w:rsidR="008D571F" w:rsidRPr="00A035BE" w:rsidRDefault="008D571F" w:rsidP="00471F63">
            <w:pPr>
              <w:pStyle w:val="rowtabella0"/>
              <w:rPr>
                <w:color w:val="002060"/>
              </w:rPr>
            </w:pPr>
            <w:r w:rsidRPr="00A035BE">
              <w:rPr>
                <w:color w:val="002060"/>
              </w:rPr>
              <w:t>VIA CAMPO SPORTIVO</w:t>
            </w:r>
          </w:p>
        </w:tc>
      </w:tr>
      <w:tr w:rsidR="008D571F" w:rsidRPr="00A035BE" w14:paraId="6B0119C5"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65FFD" w14:textId="77777777" w:rsidR="008D571F" w:rsidRPr="00A035BE" w:rsidRDefault="008D571F" w:rsidP="00471F63">
            <w:pPr>
              <w:pStyle w:val="rowtabella0"/>
              <w:rPr>
                <w:color w:val="002060"/>
              </w:rPr>
            </w:pPr>
            <w:r w:rsidRPr="00A035BE">
              <w:rPr>
                <w:color w:val="002060"/>
              </w:rPr>
              <w:lastRenderedPageBreak/>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D5A88" w14:textId="77777777" w:rsidR="008D571F" w:rsidRPr="00A035BE" w:rsidRDefault="008D571F" w:rsidP="00471F63">
            <w:pPr>
              <w:pStyle w:val="rowtabella0"/>
              <w:rPr>
                <w:color w:val="002060"/>
              </w:rPr>
            </w:pPr>
            <w:r w:rsidRPr="00A035BE">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6E349"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A0CC2" w14:textId="77777777" w:rsidR="008D571F" w:rsidRPr="00A035BE" w:rsidRDefault="008D571F" w:rsidP="00471F63">
            <w:pPr>
              <w:pStyle w:val="rowtabella0"/>
              <w:rPr>
                <w:color w:val="002060"/>
              </w:rPr>
            </w:pPr>
            <w:r w:rsidRPr="00A035BE">
              <w:rPr>
                <w:color w:val="002060"/>
              </w:rPr>
              <w:t>06/04/2024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852E1" w14:textId="77777777" w:rsidR="008D571F" w:rsidRPr="00A035BE" w:rsidRDefault="008D571F" w:rsidP="00471F63">
            <w:pPr>
              <w:pStyle w:val="rowtabella0"/>
              <w:rPr>
                <w:color w:val="002060"/>
              </w:rPr>
            </w:pPr>
            <w:r w:rsidRPr="00A035BE">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06ADD" w14:textId="77777777" w:rsidR="008D571F" w:rsidRPr="00A035BE" w:rsidRDefault="008D571F" w:rsidP="00471F63">
            <w:pPr>
              <w:pStyle w:val="rowtabella0"/>
              <w:rPr>
                <w:color w:val="002060"/>
              </w:rPr>
            </w:pPr>
            <w:r w:rsidRPr="00A035BE">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0740E" w14:textId="77777777" w:rsidR="008D571F" w:rsidRPr="00A035BE" w:rsidRDefault="008D571F" w:rsidP="00471F63">
            <w:pPr>
              <w:pStyle w:val="rowtabella0"/>
              <w:rPr>
                <w:color w:val="002060"/>
              </w:rPr>
            </w:pPr>
            <w:r w:rsidRPr="00A035BE">
              <w:rPr>
                <w:color w:val="002060"/>
              </w:rPr>
              <w:t>VIA MOLINELLO</w:t>
            </w:r>
          </w:p>
        </w:tc>
      </w:tr>
    </w:tbl>
    <w:p w14:paraId="24468EDB" w14:textId="77777777" w:rsidR="008D571F" w:rsidRPr="00A035BE" w:rsidRDefault="008D571F" w:rsidP="008D571F">
      <w:pPr>
        <w:pStyle w:val="breakline"/>
        <w:rPr>
          <w:rFonts w:eastAsiaTheme="minorEastAsia"/>
          <w:color w:val="002060"/>
        </w:rPr>
      </w:pPr>
    </w:p>
    <w:p w14:paraId="41E33DCD" w14:textId="77777777" w:rsidR="008D571F" w:rsidRPr="00A035BE" w:rsidRDefault="008D571F" w:rsidP="008D571F">
      <w:pPr>
        <w:pStyle w:val="breakline"/>
        <w:rPr>
          <w:color w:val="002060"/>
        </w:rPr>
      </w:pPr>
    </w:p>
    <w:p w14:paraId="45C6BDEF" w14:textId="77777777" w:rsidR="008D571F" w:rsidRPr="00A035BE" w:rsidRDefault="008D571F" w:rsidP="008D571F">
      <w:pPr>
        <w:pStyle w:val="breakline"/>
        <w:rPr>
          <w:color w:val="002060"/>
        </w:rPr>
      </w:pPr>
    </w:p>
    <w:p w14:paraId="74715934" w14:textId="77777777" w:rsidR="008D571F" w:rsidRPr="00A035BE" w:rsidRDefault="008D571F" w:rsidP="008D571F">
      <w:pPr>
        <w:pStyle w:val="sottotitolocampionato10"/>
        <w:rPr>
          <w:color w:val="002060"/>
        </w:rPr>
      </w:pPr>
      <w:r w:rsidRPr="00A035BE">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8D571F" w:rsidRPr="00A035BE" w14:paraId="7EDC3F60"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828DC"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45B43"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DDCEE"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143CA"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29876"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FDF47"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57CAA"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7E72FEBA"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7839DD" w14:textId="77777777" w:rsidR="008D571F" w:rsidRPr="00A035BE" w:rsidRDefault="008D571F" w:rsidP="00471F63">
            <w:pPr>
              <w:pStyle w:val="rowtabella0"/>
              <w:rPr>
                <w:color w:val="002060"/>
              </w:rPr>
            </w:pPr>
            <w:r w:rsidRPr="00A035BE">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0B405" w14:textId="77777777" w:rsidR="008D571F" w:rsidRPr="00A035BE" w:rsidRDefault="008D571F" w:rsidP="00471F63">
            <w:pPr>
              <w:pStyle w:val="rowtabella0"/>
              <w:rPr>
                <w:color w:val="002060"/>
              </w:rPr>
            </w:pPr>
            <w:r w:rsidRPr="00A035BE">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6EA66"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B28F0" w14:textId="77777777" w:rsidR="008D571F" w:rsidRPr="00A035BE" w:rsidRDefault="008D571F" w:rsidP="00471F63">
            <w:pPr>
              <w:pStyle w:val="rowtabella0"/>
              <w:rPr>
                <w:color w:val="002060"/>
              </w:rPr>
            </w:pPr>
            <w:r w:rsidRPr="00A035BE">
              <w:rPr>
                <w:color w:val="002060"/>
              </w:rPr>
              <w:t>05/04/2024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E6FE1" w14:textId="77777777" w:rsidR="008D571F" w:rsidRPr="00A035BE" w:rsidRDefault="008D571F" w:rsidP="00471F63">
            <w:pPr>
              <w:pStyle w:val="rowtabella0"/>
              <w:rPr>
                <w:color w:val="002060"/>
              </w:rPr>
            </w:pPr>
            <w:r w:rsidRPr="00A035BE">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6EBC4" w14:textId="77777777" w:rsidR="008D571F" w:rsidRPr="00A035BE" w:rsidRDefault="008D571F" w:rsidP="00471F63">
            <w:pPr>
              <w:pStyle w:val="rowtabella0"/>
              <w:rPr>
                <w:color w:val="002060"/>
              </w:rPr>
            </w:pPr>
            <w:r w:rsidRPr="00A035B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FC705" w14:textId="77777777" w:rsidR="008D571F" w:rsidRPr="00A035BE" w:rsidRDefault="008D571F" w:rsidP="00471F63">
            <w:pPr>
              <w:pStyle w:val="rowtabella0"/>
              <w:rPr>
                <w:color w:val="002060"/>
              </w:rPr>
            </w:pPr>
            <w:r w:rsidRPr="00A035BE">
              <w:rPr>
                <w:color w:val="002060"/>
              </w:rPr>
              <w:t>CONTRADA DEL POZZO</w:t>
            </w:r>
          </w:p>
        </w:tc>
      </w:tr>
      <w:tr w:rsidR="008D571F" w:rsidRPr="00A035BE" w14:paraId="200F20CE"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A325C6" w14:textId="77777777" w:rsidR="008D571F" w:rsidRPr="00A035BE" w:rsidRDefault="008D571F" w:rsidP="00471F63">
            <w:pPr>
              <w:pStyle w:val="rowtabella0"/>
              <w:rPr>
                <w:color w:val="002060"/>
              </w:rPr>
            </w:pPr>
            <w:r w:rsidRPr="00A035BE">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ECEEAD" w14:textId="77777777" w:rsidR="008D571F" w:rsidRPr="00A035BE" w:rsidRDefault="008D571F" w:rsidP="00471F63">
            <w:pPr>
              <w:pStyle w:val="rowtabella0"/>
              <w:rPr>
                <w:color w:val="002060"/>
              </w:rPr>
            </w:pPr>
            <w:r w:rsidRPr="00A035BE">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8D4334"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58125C"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C51F8C" w14:textId="77777777" w:rsidR="008D571F" w:rsidRPr="00A035BE" w:rsidRDefault="008D571F" w:rsidP="00471F63">
            <w:pPr>
              <w:pStyle w:val="rowtabella0"/>
              <w:rPr>
                <w:color w:val="002060"/>
              </w:rPr>
            </w:pPr>
            <w:r w:rsidRPr="00A035BE">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582CAE" w14:textId="77777777" w:rsidR="008D571F" w:rsidRPr="00A035BE" w:rsidRDefault="008D571F" w:rsidP="00471F63">
            <w:pPr>
              <w:pStyle w:val="rowtabella0"/>
              <w:rPr>
                <w:color w:val="002060"/>
              </w:rPr>
            </w:pPr>
            <w:r w:rsidRPr="00A035B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6DB7D" w14:textId="77777777" w:rsidR="008D571F" w:rsidRPr="00A035BE" w:rsidRDefault="008D571F" w:rsidP="00471F63">
            <w:pPr>
              <w:pStyle w:val="rowtabella0"/>
              <w:rPr>
                <w:color w:val="002060"/>
              </w:rPr>
            </w:pPr>
            <w:r w:rsidRPr="00A035BE">
              <w:rPr>
                <w:color w:val="002060"/>
              </w:rPr>
              <w:t xml:space="preserve">VIA CARPEGNA-VIA M.TE </w:t>
            </w:r>
            <w:proofErr w:type="gramStart"/>
            <w:r w:rsidRPr="00A035BE">
              <w:rPr>
                <w:color w:val="002060"/>
              </w:rPr>
              <w:t>S.VICINO</w:t>
            </w:r>
            <w:proofErr w:type="gramEnd"/>
          </w:p>
        </w:tc>
      </w:tr>
      <w:tr w:rsidR="008D571F" w:rsidRPr="00A035BE" w14:paraId="201B88E2"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6A42DE" w14:textId="77777777" w:rsidR="008D571F" w:rsidRPr="00A035BE" w:rsidRDefault="008D571F" w:rsidP="00471F63">
            <w:pPr>
              <w:pStyle w:val="rowtabella0"/>
              <w:rPr>
                <w:color w:val="002060"/>
              </w:rPr>
            </w:pPr>
            <w:r w:rsidRPr="00A035BE">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43C28" w14:textId="77777777" w:rsidR="008D571F" w:rsidRPr="00A035BE" w:rsidRDefault="008D571F" w:rsidP="00471F63">
            <w:pPr>
              <w:pStyle w:val="rowtabella0"/>
              <w:rPr>
                <w:color w:val="002060"/>
              </w:rPr>
            </w:pPr>
            <w:proofErr w:type="gramStart"/>
            <w:r w:rsidRPr="00A035BE">
              <w:rPr>
                <w:color w:val="002060"/>
              </w:rPr>
              <w:t>CITTA</w:t>
            </w:r>
            <w:proofErr w:type="gramEnd"/>
            <w:r w:rsidRPr="00A035BE">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D4879A"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62D3D8"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65E872" w14:textId="77777777" w:rsidR="008D571F" w:rsidRPr="00A035BE" w:rsidRDefault="008D571F" w:rsidP="00471F63">
            <w:pPr>
              <w:pStyle w:val="rowtabella0"/>
              <w:rPr>
                <w:color w:val="002060"/>
              </w:rPr>
            </w:pPr>
            <w:r w:rsidRPr="00A035BE">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35B98" w14:textId="77777777" w:rsidR="008D571F" w:rsidRPr="00A035BE" w:rsidRDefault="008D571F" w:rsidP="00471F63">
            <w:pPr>
              <w:pStyle w:val="rowtabella0"/>
              <w:rPr>
                <w:color w:val="002060"/>
              </w:rPr>
            </w:pPr>
            <w:r w:rsidRPr="00A035B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DAB91" w14:textId="77777777" w:rsidR="008D571F" w:rsidRPr="00A035BE" w:rsidRDefault="008D571F" w:rsidP="00471F63">
            <w:pPr>
              <w:pStyle w:val="rowtabella0"/>
              <w:rPr>
                <w:color w:val="002060"/>
              </w:rPr>
            </w:pPr>
            <w:r w:rsidRPr="00A035BE">
              <w:rPr>
                <w:color w:val="002060"/>
              </w:rPr>
              <w:t>VIA GROTTE DI POSATORA 19/A</w:t>
            </w:r>
          </w:p>
        </w:tc>
      </w:tr>
      <w:tr w:rsidR="008D571F" w:rsidRPr="00A035BE" w14:paraId="43EFE7E2"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5F0A36" w14:textId="77777777" w:rsidR="008D571F" w:rsidRPr="00A035BE" w:rsidRDefault="008D571F" w:rsidP="00471F63">
            <w:pPr>
              <w:pStyle w:val="rowtabella0"/>
              <w:rPr>
                <w:color w:val="002060"/>
              </w:rPr>
            </w:pPr>
            <w:r w:rsidRPr="00A035BE">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1797BA" w14:textId="77777777" w:rsidR="008D571F" w:rsidRPr="00A035BE" w:rsidRDefault="008D571F" w:rsidP="00471F63">
            <w:pPr>
              <w:pStyle w:val="rowtabella0"/>
              <w:rPr>
                <w:color w:val="002060"/>
              </w:rPr>
            </w:pPr>
            <w:r w:rsidRPr="00A035BE">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2499CD"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2D4881"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436099" w14:textId="77777777" w:rsidR="008D571F" w:rsidRPr="00A035BE" w:rsidRDefault="008D571F" w:rsidP="00471F63">
            <w:pPr>
              <w:pStyle w:val="rowtabella0"/>
              <w:rPr>
                <w:color w:val="002060"/>
              </w:rPr>
            </w:pPr>
            <w:r w:rsidRPr="00A035BE">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D77FE" w14:textId="77777777" w:rsidR="008D571F" w:rsidRPr="00A035BE" w:rsidRDefault="008D571F" w:rsidP="00471F63">
            <w:pPr>
              <w:pStyle w:val="rowtabella0"/>
              <w:rPr>
                <w:color w:val="002060"/>
              </w:rPr>
            </w:pPr>
            <w:r w:rsidRPr="00A035BE">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511DC4" w14:textId="77777777" w:rsidR="008D571F" w:rsidRPr="00A035BE" w:rsidRDefault="008D571F" w:rsidP="00471F63">
            <w:pPr>
              <w:pStyle w:val="rowtabella0"/>
              <w:rPr>
                <w:color w:val="002060"/>
              </w:rPr>
            </w:pPr>
            <w:r w:rsidRPr="00A035BE">
              <w:rPr>
                <w:color w:val="002060"/>
              </w:rPr>
              <w:t>VIA GAETANO RAVAGLI</w:t>
            </w:r>
          </w:p>
        </w:tc>
      </w:tr>
      <w:tr w:rsidR="008D571F" w:rsidRPr="00A035BE" w14:paraId="3BE7CF49"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9F905B" w14:textId="77777777" w:rsidR="008D571F" w:rsidRPr="00A035BE" w:rsidRDefault="008D571F" w:rsidP="00471F63">
            <w:pPr>
              <w:pStyle w:val="rowtabella0"/>
              <w:rPr>
                <w:color w:val="002060"/>
              </w:rPr>
            </w:pPr>
            <w:r w:rsidRPr="00A035BE">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71E94C" w14:textId="77777777" w:rsidR="008D571F" w:rsidRPr="00A035BE" w:rsidRDefault="008D571F" w:rsidP="00471F63">
            <w:pPr>
              <w:pStyle w:val="rowtabella0"/>
              <w:rPr>
                <w:color w:val="002060"/>
              </w:rPr>
            </w:pPr>
            <w:r w:rsidRPr="00A035BE">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0FD436"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4D0005"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06A8F1" w14:textId="77777777" w:rsidR="008D571F" w:rsidRPr="00A035BE" w:rsidRDefault="008D571F" w:rsidP="00471F63">
            <w:pPr>
              <w:pStyle w:val="rowtabella0"/>
              <w:rPr>
                <w:color w:val="002060"/>
              </w:rPr>
            </w:pPr>
            <w:r w:rsidRPr="00A035BE">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BF964" w14:textId="77777777" w:rsidR="008D571F" w:rsidRPr="00A035BE" w:rsidRDefault="008D571F" w:rsidP="00471F63">
            <w:pPr>
              <w:pStyle w:val="rowtabella0"/>
              <w:rPr>
                <w:color w:val="002060"/>
              </w:rPr>
            </w:pPr>
            <w:r w:rsidRPr="00A035B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B7B59" w14:textId="77777777" w:rsidR="008D571F" w:rsidRPr="00A035BE" w:rsidRDefault="008D571F" w:rsidP="00471F63">
            <w:pPr>
              <w:pStyle w:val="rowtabella0"/>
              <w:rPr>
                <w:color w:val="002060"/>
              </w:rPr>
            </w:pPr>
            <w:r w:rsidRPr="00A035BE">
              <w:rPr>
                <w:color w:val="002060"/>
              </w:rPr>
              <w:t>VIA DEI TESSITORI</w:t>
            </w:r>
          </w:p>
        </w:tc>
      </w:tr>
      <w:tr w:rsidR="008D571F" w:rsidRPr="00A035BE" w14:paraId="6E1BC320"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80813" w14:textId="77777777" w:rsidR="008D571F" w:rsidRPr="00A035BE" w:rsidRDefault="008D571F" w:rsidP="00471F63">
            <w:pPr>
              <w:pStyle w:val="rowtabella0"/>
              <w:rPr>
                <w:color w:val="002060"/>
              </w:rPr>
            </w:pPr>
            <w:r w:rsidRPr="00A035BE">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2A919A" w14:textId="77777777" w:rsidR="008D571F" w:rsidRPr="00A035BE" w:rsidRDefault="008D571F" w:rsidP="00471F63">
            <w:pPr>
              <w:pStyle w:val="rowtabella0"/>
              <w:rPr>
                <w:color w:val="002060"/>
              </w:rPr>
            </w:pPr>
            <w:r w:rsidRPr="00A035BE">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208C78"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B9DB64" w14:textId="77777777" w:rsidR="008D571F" w:rsidRPr="00A035BE" w:rsidRDefault="008D571F" w:rsidP="00471F63">
            <w:pPr>
              <w:pStyle w:val="rowtabella0"/>
              <w:rPr>
                <w:color w:val="002060"/>
              </w:rPr>
            </w:pPr>
            <w:r w:rsidRPr="00A035BE">
              <w:rPr>
                <w:color w:val="002060"/>
              </w:rPr>
              <w:t>06/04/2024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2278A7" w14:textId="77777777" w:rsidR="008D571F" w:rsidRPr="00A035BE" w:rsidRDefault="008D571F" w:rsidP="00471F63">
            <w:pPr>
              <w:pStyle w:val="rowtabella0"/>
              <w:rPr>
                <w:color w:val="002060"/>
              </w:rPr>
            </w:pPr>
            <w:r w:rsidRPr="00A035BE">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B52BD" w14:textId="77777777" w:rsidR="008D571F" w:rsidRPr="00A035BE" w:rsidRDefault="008D571F" w:rsidP="00471F63">
            <w:pPr>
              <w:pStyle w:val="rowtabella0"/>
              <w:rPr>
                <w:color w:val="002060"/>
              </w:rPr>
            </w:pPr>
            <w:r w:rsidRPr="00A035B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222615" w14:textId="77777777" w:rsidR="008D571F" w:rsidRPr="00A035BE" w:rsidRDefault="008D571F" w:rsidP="00471F63">
            <w:pPr>
              <w:pStyle w:val="rowtabella0"/>
              <w:rPr>
                <w:color w:val="002060"/>
              </w:rPr>
            </w:pPr>
            <w:r w:rsidRPr="00A035BE">
              <w:rPr>
                <w:color w:val="002060"/>
              </w:rPr>
              <w:t>LOCALITA' NONTESICURO</w:t>
            </w:r>
          </w:p>
        </w:tc>
      </w:tr>
      <w:tr w:rsidR="008D571F" w:rsidRPr="00A035BE" w14:paraId="6C0C8B0A"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19981D" w14:textId="77777777" w:rsidR="008D571F" w:rsidRPr="00A035BE" w:rsidRDefault="008D571F" w:rsidP="00471F63">
            <w:pPr>
              <w:pStyle w:val="rowtabella0"/>
              <w:rPr>
                <w:color w:val="002060"/>
              </w:rPr>
            </w:pPr>
            <w:r w:rsidRPr="00A035BE">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D632F" w14:textId="77777777" w:rsidR="008D571F" w:rsidRPr="00A035BE" w:rsidRDefault="008D571F" w:rsidP="00471F63">
            <w:pPr>
              <w:pStyle w:val="rowtabella0"/>
              <w:rPr>
                <w:color w:val="002060"/>
              </w:rPr>
            </w:pPr>
            <w:r w:rsidRPr="00A035BE">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2C2F6"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E3CBF" w14:textId="77777777" w:rsidR="008D571F" w:rsidRPr="00A035BE" w:rsidRDefault="008D571F" w:rsidP="00471F63">
            <w:pPr>
              <w:pStyle w:val="rowtabella0"/>
              <w:rPr>
                <w:color w:val="002060"/>
              </w:rPr>
            </w:pPr>
            <w:r w:rsidRPr="00A035BE">
              <w:rPr>
                <w:color w:val="002060"/>
              </w:rPr>
              <w:t>06/04/2024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D5303" w14:textId="77777777" w:rsidR="008D571F" w:rsidRPr="00A035BE" w:rsidRDefault="008D571F" w:rsidP="00471F63">
            <w:pPr>
              <w:pStyle w:val="rowtabella0"/>
              <w:rPr>
                <w:color w:val="002060"/>
              </w:rPr>
            </w:pPr>
            <w:r w:rsidRPr="00A035BE">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67BF3" w14:textId="77777777" w:rsidR="008D571F" w:rsidRPr="00A035BE" w:rsidRDefault="008D571F" w:rsidP="00471F63">
            <w:pPr>
              <w:pStyle w:val="rowtabella0"/>
              <w:rPr>
                <w:color w:val="002060"/>
              </w:rPr>
            </w:pPr>
            <w:r w:rsidRPr="00A035BE">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DD54C" w14:textId="77777777" w:rsidR="008D571F" w:rsidRPr="00A035BE" w:rsidRDefault="008D571F" w:rsidP="00471F63">
            <w:pPr>
              <w:pStyle w:val="rowtabella0"/>
              <w:rPr>
                <w:color w:val="002060"/>
              </w:rPr>
            </w:pPr>
            <w:r w:rsidRPr="00A035BE">
              <w:rPr>
                <w:color w:val="002060"/>
              </w:rPr>
              <w:t>VIA FONTE ANTICA 6</w:t>
            </w:r>
          </w:p>
        </w:tc>
      </w:tr>
    </w:tbl>
    <w:p w14:paraId="383EF4F2" w14:textId="77777777" w:rsidR="008D571F" w:rsidRPr="00A035BE" w:rsidRDefault="008D571F" w:rsidP="008D571F">
      <w:pPr>
        <w:pStyle w:val="breakline"/>
        <w:rPr>
          <w:rFonts w:eastAsiaTheme="minorEastAsia"/>
          <w:color w:val="002060"/>
        </w:rPr>
      </w:pPr>
    </w:p>
    <w:p w14:paraId="6247BA8F" w14:textId="77777777" w:rsidR="008D571F" w:rsidRPr="00A035BE" w:rsidRDefault="008D571F" w:rsidP="008D571F">
      <w:pPr>
        <w:pStyle w:val="breakline"/>
        <w:rPr>
          <w:color w:val="002060"/>
        </w:rPr>
      </w:pPr>
    </w:p>
    <w:p w14:paraId="74CCE733" w14:textId="77777777" w:rsidR="008D571F" w:rsidRPr="00A035BE" w:rsidRDefault="008D571F" w:rsidP="008D571F">
      <w:pPr>
        <w:pStyle w:val="breakline"/>
        <w:rPr>
          <w:color w:val="002060"/>
        </w:rPr>
      </w:pPr>
    </w:p>
    <w:p w14:paraId="73CE74E7" w14:textId="77777777" w:rsidR="008D571F" w:rsidRPr="00A035BE" w:rsidRDefault="008D571F" w:rsidP="008D571F">
      <w:pPr>
        <w:pStyle w:val="sottotitolocampionato10"/>
        <w:rPr>
          <w:color w:val="002060"/>
        </w:rPr>
      </w:pPr>
      <w:r w:rsidRPr="00A035BE">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8D571F" w:rsidRPr="00A035BE" w14:paraId="5D77027C"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7B8FA"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040C9"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2436D"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16F5C"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9F031"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0647D"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BDD56"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39E93956"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A72B82" w14:textId="77777777" w:rsidR="008D571F" w:rsidRPr="00A035BE" w:rsidRDefault="008D571F" w:rsidP="00471F63">
            <w:pPr>
              <w:pStyle w:val="rowtabella0"/>
              <w:rPr>
                <w:color w:val="002060"/>
              </w:rPr>
            </w:pPr>
            <w:r w:rsidRPr="00A035BE">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CF99C" w14:textId="77777777" w:rsidR="008D571F" w:rsidRPr="00A035BE" w:rsidRDefault="008D571F" w:rsidP="00471F63">
            <w:pPr>
              <w:pStyle w:val="rowtabella0"/>
              <w:rPr>
                <w:color w:val="002060"/>
              </w:rPr>
            </w:pPr>
            <w:r w:rsidRPr="00A035BE">
              <w:rPr>
                <w:color w:val="002060"/>
              </w:rPr>
              <w:t>VISSO-ALTONERA CALCIO1970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0B848"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A5721" w14:textId="77777777" w:rsidR="008D571F" w:rsidRPr="00A035BE" w:rsidRDefault="008D571F" w:rsidP="00471F63">
            <w:pPr>
              <w:pStyle w:val="rowtabella0"/>
              <w:rPr>
                <w:color w:val="002060"/>
              </w:rPr>
            </w:pPr>
            <w:r w:rsidRPr="00A035BE">
              <w:rPr>
                <w:color w:val="002060"/>
              </w:rPr>
              <w:t>05/04/2024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D76F0" w14:textId="77777777" w:rsidR="008D571F" w:rsidRPr="00A035BE" w:rsidRDefault="008D571F" w:rsidP="00471F63">
            <w:pPr>
              <w:pStyle w:val="rowtabella0"/>
              <w:rPr>
                <w:color w:val="002060"/>
              </w:rPr>
            </w:pPr>
            <w:r w:rsidRPr="00A035BE">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8A8E2" w14:textId="77777777" w:rsidR="008D571F" w:rsidRPr="00A035BE" w:rsidRDefault="008D571F" w:rsidP="00471F63">
            <w:pPr>
              <w:pStyle w:val="rowtabella0"/>
              <w:rPr>
                <w:color w:val="002060"/>
              </w:rPr>
            </w:pPr>
            <w:r w:rsidRPr="00A035BE">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3BBD3" w14:textId="77777777" w:rsidR="008D571F" w:rsidRPr="00A035BE" w:rsidRDefault="008D571F" w:rsidP="00471F63">
            <w:pPr>
              <w:pStyle w:val="rowtabella0"/>
              <w:rPr>
                <w:color w:val="002060"/>
              </w:rPr>
            </w:pPr>
            <w:r w:rsidRPr="00A035BE">
              <w:rPr>
                <w:color w:val="002060"/>
              </w:rPr>
              <w:t>LOCALITA' LE CALVIE</w:t>
            </w:r>
          </w:p>
        </w:tc>
      </w:tr>
      <w:tr w:rsidR="008D571F" w:rsidRPr="00A035BE" w14:paraId="666C4E48"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496E1C" w14:textId="77777777" w:rsidR="008D571F" w:rsidRPr="00A035BE" w:rsidRDefault="008D571F" w:rsidP="00471F63">
            <w:pPr>
              <w:pStyle w:val="rowtabella0"/>
              <w:rPr>
                <w:color w:val="002060"/>
              </w:rPr>
            </w:pPr>
            <w:r w:rsidRPr="00A035BE">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120827" w14:textId="77777777" w:rsidR="008D571F" w:rsidRPr="00A035BE" w:rsidRDefault="008D571F" w:rsidP="00471F63">
            <w:pPr>
              <w:pStyle w:val="rowtabella0"/>
              <w:rPr>
                <w:color w:val="002060"/>
              </w:rPr>
            </w:pPr>
            <w:r w:rsidRPr="00A035BE">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CFB429"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F4343"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44E4A" w14:textId="77777777" w:rsidR="008D571F" w:rsidRPr="00A035BE" w:rsidRDefault="008D571F" w:rsidP="00471F63">
            <w:pPr>
              <w:pStyle w:val="rowtabella0"/>
              <w:rPr>
                <w:color w:val="002060"/>
              </w:rPr>
            </w:pPr>
            <w:r w:rsidRPr="00A035BE">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C2467" w14:textId="77777777" w:rsidR="008D571F" w:rsidRPr="00A035BE" w:rsidRDefault="008D571F" w:rsidP="00471F63">
            <w:pPr>
              <w:pStyle w:val="rowtabella0"/>
              <w:rPr>
                <w:color w:val="002060"/>
              </w:rPr>
            </w:pPr>
            <w:r w:rsidRPr="00A035B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D741C" w14:textId="77777777" w:rsidR="008D571F" w:rsidRPr="00A035BE" w:rsidRDefault="008D571F" w:rsidP="00471F63">
            <w:pPr>
              <w:pStyle w:val="rowtabella0"/>
              <w:rPr>
                <w:color w:val="002060"/>
              </w:rPr>
            </w:pPr>
            <w:r w:rsidRPr="00A035BE">
              <w:rPr>
                <w:color w:val="002060"/>
              </w:rPr>
              <w:t>VIA DELLA REPUBBLICA</w:t>
            </w:r>
          </w:p>
        </w:tc>
      </w:tr>
      <w:tr w:rsidR="008D571F" w:rsidRPr="00A035BE" w14:paraId="6C4CD1A1"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040096" w14:textId="77777777" w:rsidR="008D571F" w:rsidRPr="00A035BE" w:rsidRDefault="008D571F" w:rsidP="00471F63">
            <w:pPr>
              <w:pStyle w:val="rowtabella0"/>
              <w:rPr>
                <w:color w:val="002060"/>
              </w:rPr>
            </w:pPr>
            <w:r w:rsidRPr="00A035BE">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771EE" w14:textId="77777777" w:rsidR="008D571F" w:rsidRPr="00A035BE" w:rsidRDefault="008D571F" w:rsidP="00471F63">
            <w:pPr>
              <w:pStyle w:val="rowtabella0"/>
              <w:rPr>
                <w:color w:val="002060"/>
              </w:rPr>
            </w:pPr>
            <w:r w:rsidRPr="00A035BE">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FA7F78"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F8E76E" w14:textId="77777777" w:rsidR="008D571F" w:rsidRPr="00A035BE" w:rsidRDefault="008D571F" w:rsidP="00471F63">
            <w:pPr>
              <w:pStyle w:val="rowtabella0"/>
              <w:rPr>
                <w:color w:val="002060"/>
              </w:rPr>
            </w:pPr>
            <w:r w:rsidRPr="00A035BE">
              <w:rPr>
                <w:color w:val="002060"/>
              </w:rPr>
              <w:t>05/04/2024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D3095A" w14:textId="77777777" w:rsidR="008D571F" w:rsidRPr="00A035BE" w:rsidRDefault="008D571F" w:rsidP="00471F63">
            <w:pPr>
              <w:pStyle w:val="rowtabella0"/>
              <w:rPr>
                <w:color w:val="002060"/>
              </w:rPr>
            </w:pPr>
            <w:r w:rsidRPr="00A035BE">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1AA9D8" w14:textId="77777777" w:rsidR="008D571F" w:rsidRPr="00A035BE" w:rsidRDefault="008D571F" w:rsidP="00471F63">
            <w:pPr>
              <w:pStyle w:val="rowtabella0"/>
              <w:rPr>
                <w:color w:val="002060"/>
              </w:rPr>
            </w:pPr>
            <w:r w:rsidRPr="00A035BE">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2AFBE" w14:textId="77777777" w:rsidR="008D571F" w:rsidRPr="00A035BE" w:rsidRDefault="008D571F" w:rsidP="00471F63">
            <w:pPr>
              <w:pStyle w:val="rowtabella0"/>
              <w:rPr>
                <w:color w:val="002060"/>
              </w:rPr>
            </w:pPr>
            <w:r w:rsidRPr="00A035BE">
              <w:rPr>
                <w:color w:val="002060"/>
              </w:rPr>
              <w:t>LOC. PIÃˆ DI GUALDO</w:t>
            </w:r>
          </w:p>
        </w:tc>
      </w:tr>
      <w:tr w:rsidR="008D571F" w:rsidRPr="00A035BE" w14:paraId="67346F26"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1303E0" w14:textId="77777777" w:rsidR="008D571F" w:rsidRPr="00A035BE" w:rsidRDefault="008D571F" w:rsidP="00471F63">
            <w:pPr>
              <w:pStyle w:val="rowtabella0"/>
              <w:rPr>
                <w:color w:val="002060"/>
              </w:rPr>
            </w:pPr>
            <w:r w:rsidRPr="00A035BE">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8881EB" w14:textId="77777777" w:rsidR="008D571F" w:rsidRPr="00A035BE" w:rsidRDefault="008D571F" w:rsidP="00471F63">
            <w:pPr>
              <w:pStyle w:val="rowtabella0"/>
              <w:rPr>
                <w:color w:val="002060"/>
              </w:rPr>
            </w:pPr>
            <w:r w:rsidRPr="00A035BE">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ECCA2B"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14BD7E" w14:textId="77777777" w:rsidR="008D571F" w:rsidRPr="00A035BE" w:rsidRDefault="008D571F" w:rsidP="00471F63">
            <w:pPr>
              <w:pStyle w:val="rowtabella0"/>
              <w:rPr>
                <w:color w:val="002060"/>
              </w:rPr>
            </w:pPr>
            <w:r w:rsidRPr="00A035BE">
              <w:rPr>
                <w:color w:val="002060"/>
              </w:rPr>
              <w:t>05/04/2024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B67DDE" w14:textId="77777777" w:rsidR="008D571F" w:rsidRPr="00A035BE" w:rsidRDefault="008D571F" w:rsidP="00471F63">
            <w:pPr>
              <w:pStyle w:val="rowtabella0"/>
              <w:rPr>
                <w:color w:val="002060"/>
              </w:rPr>
            </w:pPr>
            <w:r w:rsidRPr="00A035BE">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07611F" w14:textId="77777777" w:rsidR="008D571F" w:rsidRPr="00A035BE" w:rsidRDefault="008D571F" w:rsidP="00471F63">
            <w:pPr>
              <w:pStyle w:val="rowtabella0"/>
              <w:rPr>
                <w:color w:val="002060"/>
              </w:rPr>
            </w:pPr>
            <w:r w:rsidRPr="00A035BE">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5DA4D" w14:textId="77777777" w:rsidR="008D571F" w:rsidRPr="00A035BE" w:rsidRDefault="008D571F" w:rsidP="00471F63">
            <w:pPr>
              <w:pStyle w:val="rowtabella0"/>
              <w:rPr>
                <w:color w:val="002060"/>
              </w:rPr>
            </w:pPr>
            <w:r w:rsidRPr="00A035BE">
              <w:rPr>
                <w:color w:val="002060"/>
              </w:rPr>
              <w:t>VIALE MAZZINI</w:t>
            </w:r>
          </w:p>
        </w:tc>
      </w:tr>
      <w:tr w:rsidR="008D571F" w:rsidRPr="00A035BE" w14:paraId="5E954C8E"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98E0F7" w14:textId="77777777" w:rsidR="008D571F" w:rsidRPr="00A035BE" w:rsidRDefault="008D571F" w:rsidP="00471F63">
            <w:pPr>
              <w:pStyle w:val="rowtabella0"/>
              <w:rPr>
                <w:color w:val="002060"/>
              </w:rPr>
            </w:pPr>
            <w:r w:rsidRPr="00A035BE">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FB4D9B" w14:textId="77777777" w:rsidR="008D571F" w:rsidRPr="00A035BE" w:rsidRDefault="008D571F" w:rsidP="00471F63">
            <w:pPr>
              <w:pStyle w:val="rowtabella0"/>
              <w:rPr>
                <w:color w:val="002060"/>
              </w:rPr>
            </w:pPr>
            <w:r w:rsidRPr="00A035BE">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DD000A"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57331C" w14:textId="77777777" w:rsidR="008D571F" w:rsidRPr="00A035BE" w:rsidRDefault="008D571F" w:rsidP="00471F63">
            <w:pPr>
              <w:pStyle w:val="rowtabella0"/>
              <w:rPr>
                <w:color w:val="002060"/>
              </w:rPr>
            </w:pPr>
            <w:r w:rsidRPr="00A035BE">
              <w:rPr>
                <w:color w:val="002060"/>
              </w:rPr>
              <w:t>06/04/2024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508AD8" w14:textId="77777777" w:rsidR="008D571F" w:rsidRPr="00A035BE" w:rsidRDefault="008D571F" w:rsidP="00471F63">
            <w:pPr>
              <w:pStyle w:val="rowtabella0"/>
              <w:rPr>
                <w:color w:val="002060"/>
              </w:rPr>
            </w:pPr>
            <w:r w:rsidRPr="00A035BE">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B59DB" w14:textId="77777777" w:rsidR="008D571F" w:rsidRPr="00A035BE" w:rsidRDefault="008D571F" w:rsidP="00471F63">
            <w:pPr>
              <w:pStyle w:val="rowtabella0"/>
              <w:rPr>
                <w:color w:val="002060"/>
              </w:rPr>
            </w:pPr>
            <w:r w:rsidRPr="00A035BE">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E31B25" w14:textId="77777777" w:rsidR="008D571F" w:rsidRPr="00A035BE" w:rsidRDefault="008D571F" w:rsidP="00471F63">
            <w:pPr>
              <w:pStyle w:val="rowtabella0"/>
              <w:rPr>
                <w:color w:val="002060"/>
              </w:rPr>
            </w:pPr>
            <w:r w:rsidRPr="00A035BE">
              <w:rPr>
                <w:color w:val="002060"/>
              </w:rPr>
              <w:t>VIA GRAMSCI-VIA FEGGIANI</w:t>
            </w:r>
          </w:p>
        </w:tc>
      </w:tr>
      <w:tr w:rsidR="008D571F" w:rsidRPr="00A035BE" w14:paraId="53ADA8DE"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6D601" w14:textId="77777777" w:rsidR="008D571F" w:rsidRPr="00A035BE" w:rsidRDefault="008D571F" w:rsidP="00471F63">
            <w:pPr>
              <w:pStyle w:val="rowtabella0"/>
              <w:rPr>
                <w:color w:val="002060"/>
              </w:rPr>
            </w:pPr>
            <w:r w:rsidRPr="00A035BE">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CA5DA" w14:textId="77777777" w:rsidR="008D571F" w:rsidRPr="00A035BE" w:rsidRDefault="008D571F" w:rsidP="00471F63">
            <w:pPr>
              <w:pStyle w:val="rowtabella0"/>
              <w:rPr>
                <w:color w:val="002060"/>
              </w:rPr>
            </w:pPr>
            <w:r w:rsidRPr="00A035BE">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36C98"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9D93D" w14:textId="77777777" w:rsidR="008D571F" w:rsidRPr="00A035BE" w:rsidRDefault="008D571F" w:rsidP="00471F63">
            <w:pPr>
              <w:pStyle w:val="rowtabella0"/>
              <w:rPr>
                <w:color w:val="002060"/>
              </w:rPr>
            </w:pPr>
            <w:r w:rsidRPr="00A035BE">
              <w:rPr>
                <w:color w:val="002060"/>
              </w:rPr>
              <w:t>06/04/2024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FC0B7" w14:textId="77777777" w:rsidR="008D571F" w:rsidRPr="00A035BE" w:rsidRDefault="008D571F" w:rsidP="00471F63">
            <w:pPr>
              <w:pStyle w:val="rowtabella0"/>
              <w:rPr>
                <w:color w:val="002060"/>
              </w:rPr>
            </w:pPr>
            <w:r w:rsidRPr="00A035BE">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1183A" w14:textId="77777777" w:rsidR="008D571F" w:rsidRPr="00A035BE" w:rsidRDefault="008D571F" w:rsidP="00471F63">
            <w:pPr>
              <w:pStyle w:val="rowtabella0"/>
              <w:rPr>
                <w:color w:val="002060"/>
              </w:rPr>
            </w:pPr>
            <w:r w:rsidRPr="00A035BE">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B4AB4" w14:textId="77777777" w:rsidR="008D571F" w:rsidRPr="00A035BE" w:rsidRDefault="008D571F" w:rsidP="00471F63">
            <w:pPr>
              <w:pStyle w:val="rowtabella0"/>
              <w:rPr>
                <w:color w:val="002060"/>
              </w:rPr>
            </w:pPr>
            <w:r w:rsidRPr="00A035BE">
              <w:rPr>
                <w:color w:val="002060"/>
              </w:rPr>
              <w:t>VIA SAN SERGIO FZ. GROTTACCIA</w:t>
            </w:r>
          </w:p>
        </w:tc>
      </w:tr>
    </w:tbl>
    <w:p w14:paraId="48341F72" w14:textId="77777777" w:rsidR="008D571F" w:rsidRPr="00A035BE" w:rsidRDefault="008D571F" w:rsidP="008D571F">
      <w:pPr>
        <w:pStyle w:val="breakline"/>
        <w:rPr>
          <w:rFonts w:eastAsiaTheme="minorEastAsia"/>
          <w:color w:val="002060"/>
        </w:rPr>
      </w:pPr>
    </w:p>
    <w:p w14:paraId="12A7273E" w14:textId="77777777" w:rsidR="008D571F" w:rsidRPr="00A035BE" w:rsidRDefault="008D571F" w:rsidP="008D571F">
      <w:pPr>
        <w:pStyle w:val="breakline"/>
        <w:rPr>
          <w:color w:val="002060"/>
        </w:rPr>
      </w:pPr>
    </w:p>
    <w:p w14:paraId="31992C4C" w14:textId="77777777" w:rsidR="008D571F" w:rsidRPr="00A035BE" w:rsidRDefault="008D571F" w:rsidP="008D571F">
      <w:pPr>
        <w:pStyle w:val="breakline"/>
        <w:rPr>
          <w:color w:val="002060"/>
        </w:rPr>
      </w:pPr>
    </w:p>
    <w:p w14:paraId="5C4530FB" w14:textId="77777777" w:rsidR="008D571F" w:rsidRPr="00A035BE" w:rsidRDefault="008D571F" w:rsidP="008D571F">
      <w:pPr>
        <w:pStyle w:val="sottotitolocampionato10"/>
        <w:rPr>
          <w:color w:val="002060"/>
        </w:rPr>
      </w:pPr>
      <w:r w:rsidRPr="00A035BE">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2"/>
        <w:gridCol w:w="385"/>
        <w:gridCol w:w="898"/>
        <w:gridCol w:w="1198"/>
        <w:gridCol w:w="1558"/>
        <w:gridCol w:w="1541"/>
      </w:tblGrid>
      <w:tr w:rsidR="008D571F" w:rsidRPr="00A035BE" w14:paraId="223D8CE1"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4F110"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0D185"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2CBF0"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669E4"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9100A"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94E87"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648A4"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7AACAFC3"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524A4A" w14:textId="77777777" w:rsidR="008D571F" w:rsidRPr="00A035BE" w:rsidRDefault="008D571F" w:rsidP="00471F63">
            <w:pPr>
              <w:pStyle w:val="rowtabella0"/>
              <w:rPr>
                <w:color w:val="002060"/>
              </w:rPr>
            </w:pPr>
            <w:r w:rsidRPr="00A035BE">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8B55A" w14:textId="77777777" w:rsidR="008D571F" w:rsidRPr="00A035BE" w:rsidRDefault="008D571F" w:rsidP="00471F63">
            <w:pPr>
              <w:pStyle w:val="rowtabella0"/>
              <w:rPr>
                <w:color w:val="002060"/>
              </w:rPr>
            </w:pPr>
            <w:r w:rsidRPr="00A035BE">
              <w:rPr>
                <w:color w:val="002060"/>
              </w:rPr>
              <w:t>FROG 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20793"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96FFD" w14:textId="77777777" w:rsidR="008D571F" w:rsidRPr="00A035BE" w:rsidRDefault="008D571F" w:rsidP="00471F63">
            <w:pPr>
              <w:pStyle w:val="rowtabella0"/>
              <w:rPr>
                <w:color w:val="002060"/>
              </w:rPr>
            </w:pPr>
            <w:r w:rsidRPr="00A035BE">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A11BB" w14:textId="77777777" w:rsidR="008D571F" w:rsidRPr="00A035BE" w:rsidRDefault="008D571F" w:rsidP="00471F63">
            <w:pPr>
              <w:pStyle w:val="rowtabella0"/>
              <w:rPr>
                <w:color w:val="002060"/>
              </w:rPr>
            </w:pPr>
            <w:r w:rsidRPr="00A035BE">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6FE17" w14:textId="77777777" w:rsidR="008D571F" w:rsidRPr="00A035BE" w:rsidRDefault="008D571F" w:rsidP="00471F63">
            <w:pPr>
              <w:pStyle w:val="rowtabella0"/>
              <w:rPr>
                <w:color w:val="002060"/>
              </w:rPr>
            </w:pPr>
            <w:r w:rsidRPr="00A035BE">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E72F4" w14:textId="77777777" w:rsidR="008D571F" w:rsidRPr="00A035BE" w:rsidRDefault="008D571F" w:rsidP="00471F63">
            <w:pPr>
              <w:pStyle w:val="rowtabella0"/>
              <w:rPr>
                <w:color w:val="002060"/>
              </w:rPr>
            </w:pPr>
            <w:r w:rsidRPr="00A035BE">
              <w:rPr>
                <w:color w:val="002060"/>
              </w:rPr>
              <w:t xml:space="preserve">VIA </w:t>
            </w:r>
            <w:proofErr w:type="gramStart"/>
            <w:r w:rsidRPr="00A035BE">
              <w:rPr>
                <w:color w:val="002060"/>
              </w:rPr>
              <w:t>B.ROSSI</w:t>
            </w:r>
            <w:proofErr w:type="gramEnd"/>
            <w:r w:rsidRPr="00A035BE">
              <w:rPr>
                <w:color w:val="002060"/>
              </w:rPr>
              <w:t xml:space="preserve"> SNC</w:t>
            </w:r>
          </w:p>
        </w:tc>
      </w:tr>
      <w:tr w:rsidR="008D571F" w:rsidRPr="00A035BE" w14:paraId="09FA34B8"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DFC3B9" w14:textId="77777777" w:rsidR="008D571F" w:rsidRPr="00A035BE" w:rsidRDefault="008D571F" w:rsidP="00471F63">
            <w:pPr>
              <w:pStyle w:val="rowtabella0"/>
              <w:rPr>
                <w:color w:val="002060"/>
              </w:rPr>
            </w:pPr>
            <w:r w:rsidRPr="00A035BE">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648207" w14:textId="77777777" w:rsidR="008D571F" w:rsidRPr="00A035BE" w:rsidRDefault="008D571F" w:rsidP="00471F63">
            <w:pPr>
              <w:pStyle w:val="rowtabella0"/>
              <w:rPr>
                <w:color w:val="002060"/>
              </w:rPr>
            </w:pPr>
            <w:r w:rsidRPr="00A035BE">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DCF6A5"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EF094E"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44EEB8" w14:textId="77777777" w:rsidR="008D571F" w:rsidRPr="00A035BE" w:rsidRDefault="008D571F" w:rsidP="00471F63">
            <w:pPr>
              <w:pStyle w:val="rowtabella0"/>
              <w:rPr>
                <w:color w:val="002060"/>
              </w:rPr>
            </w:pPr>
            <w:r w:rsidRPr="00A035BE">
              <w:rPr>
                <w:color w:val="002060"/>
              </w:rPr>
              <w:t>5280 TENSOSTRUTTURA S.</w:t>
            </w:r>
            <w:proofErr w:type="gramStart"/>
            <w:r w:rsidRPr="00A035BE">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6EC92" w14:textId="77777777" w:rsidR="008D571F" w:rsidRPr="00A035BE" w:rsidRDefault="008D571F" w:rsidP="00471F63">
            <w:pPr>
              <w:pStyle w:val="rowtabella0"/>
              <w:rPr>
                <w:color w:val="002060"/>
              </w:rPr>
            </w:pPr>
            <w:r w:rsidRPr="00A035BE">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E9441" w14:textId="77777777" w:rsidR="008D571F" w:rsidRPr="00A035BE" w:rsidRDefault="008D571F" w:rsidP="00471F63">
            <w:pPr>
              <w:pStyle w:val="rowtabella0"/>
              <w:rPr>
                <w:color w:val="002060"/>
              </w:rPr>
            </w:pPr>
            <w:r w:rsidRPr="00A035BE">
              <w:rPr>
                <w:color w:val="002060"/>
              </w:rPr>
              <w:t>VIA LORENZO LOTTO</w:t>
            </w:r>
          </w:p>
        </w:tc>
      </w:tr>
      <w:tr w:rsidR="008D571F" w:rsidRPr="00A035BE" w14:paraId="156012FA"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C525AC" w14:textId="77777777" w:rsidR="008D571F" w:rsidRPr="00A035BE" w:rsidRDefault="008D571F" w:rsidP="00471F63">
            <w:pPr>
              <w:pStyle w:val="rowtabella0"/>
              <w:rPr>
                <w:color w:val="002060"/>
              </w:rPr>
            </w:pPr>
            <w:r w:rsidRPr="00A035BE">
              <w:rPr>
                <w:color w:val="002060"/>
              </w:rPr>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43257B" w14:textId="77777777" w:rsidR="008D571F" w:rsidRPr="00A035BE" w:rsidRDefault="008D571F" w:rsidP="00471F63">
            <w:pPr>
              <w:pStyle w:val="rowtabella0"/>
              <w:rPr>
                <w:color w:val="002060"/>
              </w:rPr>
            </w:pPr>
            <w:r w:rsidRPr="00A035BE">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01AC09"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31B2A2" w14:textId="77777777" w:rsidR="008D571F" w:rsidRPr="00A035BE" w:rsidRDefault="008D571F" w:rsidP="00471F63">
            <w:pPr>
              <w:pStyle w:val="rowtabella0"/>
              <w:rPr>
                <w:color w:val="002060"/>
              </w:rPr>
            </w:pPr>
            <w:r w:rsidRPr="00A035BE">
              <w:rPr>
                <w:color w:val="002060"/>
              </w:rPr>
              <w:t>05/04/2024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9EB0C4" w14:textId="77777777" w:rsidR="008D571F" w:rsidRPr="00A035BE" w:rsidRDefault="008D571F" w:rsidP="00471F63">
            <w:pPr>
              <w:pStyle w:val="rowtabella0"/>
              <w:rPr>
                <w:color w:val="002060"/>
              </w:rPr>
            </w:pPr>
            <w:r w:rsidRPr="00A035BE">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026B7" w14:textId="77777777" w:rsidR="008D571F" w:rsidRPr="00A035BE" w:rsidRDefault="008D571F" w:rsidP="00471F63">
            <w:pPr>
              <w:pStyle w:val="rowtabella0"/>
              <w:rPr>
                <w:color w:val="002060"/>
              </w:rPr>
            </w:pPr>
            <w:r w:rsidRPr="00A035B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A40AE" w14:textId="77777777" w:rsidR="008D571F" w:rsidRPr="00A035BE" w:rsidRDefault="008D571F" w:rsidP="00471F63">
            <w:pPr>
              <w:pStyle w:val="rowtabella0"/>
              <w:rPr>
                <w:color w:val="002060"/>
              </w:rPr>
            </w:pPr>
            <w:r w:rsidRPr="00A035BE">
              <w:rPr>
                <w:color w:val="002060"/>
              </w:rPr>
              <w:t>VIA VOLTURNO-PIEDIRIPA</w:t>
            </w:r>
          </w:p>
        </w:tc>
      </w:tr>
      <w:tr w:rsidR="008D571F" w:rsidRPr="00A035BE" w14:paraId="23C6AFF5"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C4CA67" w14:textId="77777777" w:rsidR="008D571F" w:rsidRPr="00A035BE" w:rsidRDefault="008D571F" w:rsidP="00471F63">
            <w:pPr>
              <w:pStyle w:val="rowtabella0"/>
              <w:rPr>
                <w:color w:val="002060"/>
              </w:rPr>
            </w:pPr>
            <w:r w:rsidRPr="00A035BE">
              <w:rPr>
                <w:color w:val="002060"/>
              </w:rPr>
              <w:t xml:space="preserve">CALCIO </w:t>
            </w:r>
            <w:proofErr w:type="gramStart"/>
            <w:r w:rsidRPr="00A035BE">
              <w:rPr>
                <w:color w:val="002060"/>
              </w:rPr>
              <w:t>S.ELPIDIO</w:t>
            </w:r>
            <w:proofErr w:type="gramEnd"/>
            <w:r w:rsidRPr="00A035BE">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959322" w14:textId="77777777" w:rsidR="008D571F" w:rsidRPr="00A035BE" w:rsidRDefault="008D571F" w:rsidP="00471F63">
            <w:pPr>
              <w:pStyle w:val="rowtabella0"/>
              <w:rPr>
                <w:color w:val="002060"/>
              </w:rPr>
            </w:pPr>
            <w:r w:rsidRPr="00A035BE">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3A3E4B"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748CE7"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4E4299" w14:textId="77777777" w:rsidR="008D571F" w:rsidRPr="00A035BE" w:rsidRDefault="008D571F" w:rsidP="00471F63">
            <w:pPr>
              <w:pStyle w:val="rowtabella0"/>
              <w:rPr>
                <w:color w:val="002060"/>
              </w:rPr>
            </w:pPr>
            <w:r w:rsidRPr="00A035BE">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5DC8C3" w14:textId="77777777" w:rsidR="008D571F" w:rsidRPr="00A035BE" w:rsidRDefault="008D571F" w:rsidP="00471F63">
            <w:pPr>
              <w:pStyle w:val="rowtabella0"/>
              <w:rPr>
                <w:color w:val="002060"/>
              </w:rPr>
            </w:pPr>
            <w:r w:rsidRPr="00A035BE">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EBD13B" w14:textId="77777777" w:rsidR="008D571F" w:rsidRPr="00A035BE" w:rsidRDefault="008D571F" w:rsidP="00471F63">
            <w:pPr>
              <w:pStyle w:val="rowtabella0"/>
              <w:rPr>
                <w:color w:val="002060"/>
              </w:rPr>
            </w:pPr>
            <w:r w:rsidRPr="00A035BE">
              <w:rPr>
                <w:color w:val="002060"/>
              </w:rPr>
              <w:t>VIA CARDUCCI</w:t>
            </w:r>
          </w:p>
        </w:tc>
      </w:tr>
      <w:tr w:rsidR="008D571F" w:rsidRPr="00A035BE" w14:paraId="7CCB46AD"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591695" w14:textId="77777777" w:rsidR="008D571F" w:rsidRPr="00A035BE" w:rsidRDefault="008D571F" w:rsidP="00471F63">
            <w:pPr>
              <w:pStyle w:val="rowtabella0"/>
              <w:rPr>
                <w:color w:val="002060"/>
              </w:rPr>
            </w:pPr>
            <w:r w:rsidRPr="00A035BE">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C41E08" w14:textId="77777777" w:rsidR="008D571F" w:rsidRPr="00A035BE" w:rsidRDefault="008D571F" w:rsidP="00471F63">
            <w:pPr>
              <w:pStyle w:val="rowtabella0"/>
              <w:rPr>
                <w:color w:val="002060"/>
              </w:rPr>
            </w:pPr>
            <w:r w:rsidRPr="00A035BE">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C0F2D1"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303AEE"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5191CD" w14:textId="77777777" w:rsidR="008D571F" w:rsidRPr="00A035BE" w:rsidRDefault="008D571F" w:rsidP="00471F63">
            <w:pPr>
              <w:pStyle w:val="rowtabella0"/>
              <w:rPr>
                <w:color w:val="002060"/>
              </w:rPr>
            </w:pPr>
            <w:r w:rsidRPr="00A035BE">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536168" w14:textId="77777777" w:rsidR="008D571F" w:rsidRPr="00A035BE" w:rsidRDefault="008D571F" w:rsidP="00471F63">
            <w:pPr>
              <w:pStyle w:val="rowtabella0"/>
              <w:rPr>
                <w:color w:val="002060"/>
              </w:rPr>
            </w:pPr>
            <w:r w:rsidRPr="00A035BE">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C970B" w14:textId="77777777" w:rsidR="008D571F" w:rsidRPr="00A035BE" w:rsidRDefault="008D571F" w:rsidP="00471F63">
            <w:pPr>
              <w:pStyle w:val="rowtabella0"/>
              <w:rPr>
                <w:color w:val="002060"/>
              </w:rPr>
            </w:pPr>
            <w:r w:rsidRPr="00A035BE">
              <w:rPr>
                <w:color w:val="002060"/>
              </w:rPr>
              <w:t>VIA MANZONI</w:t>
            </w:r>
          </w:p>
        </w:tc>
      </w:tr>
      <w:tr w:rsidR="008D571F" w:rsidRPr="00A035BE" w14:paraId="5E70BD8C"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635835" w14:textId="77777777" w:rsidR="008D571F" w:rsidRPr="00A035BE" w:rsidRDefault="008D571F" w:rsidP="00471F63">
            <w:pPr>
              <w:pStyle w:val="rowtabella0"/>
              <w:rPr>
                <w:color w:val="002060"/>
              </w:rPr>
            </w:pPr>
            <w:r w:rsidRPr="00A035BE">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B9863" w14:textId="77777777" w:rsidR="008D571F" w:rsidRPr="00A035BE" w:rsidRDefault="008D571F" w:rsidP="00471F63">
            <w:pPr>
              <w:pStyle w:val="rowtabella0"/>
              <w:rPr>
                <w:color w:val="002060"/>
              </w:rPr>
            </w:pPr>
            <w:r w:rsidRPr="00A035BE">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1CB1C"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9AD0B" w14:textId="77777777" w:rsidR="008D571F" w:rsidRPr="00A035BE" w:rsidRDefault="008D571F" w:rsidP="00471F63">
            <w:pPr>
              <w:pStyle w:val="rowtabella0"/>
              <w:rPr>
                <w:color w:val="002060"/>
              </w:rPr>
            </w:pPr>
            <w:r w:rsidRPr="00A035BE">
              <w:rPr>
                <w:color w:val="002060"/>
              </w:rPr>
              <w:t>07/04/2024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0377E" w14:textId="77777777" w:rsidR="008D571F" w:rsidRPr="00A035BE" w:rsidRDefault="008D571F" w:rsidP="00471F63">
            <w:pPr>
              <w:pStyle w:val="rowtabella0"/>
              <w:rPr>
                <w:color w:val="002060"/>
              </w:rPr>
            </w:pPr>
            <w:r w:rsidRPr="00A035BE">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DB4F8" w14:textId="77777777" w:rsidR="008D571F" w:rsidRPr="00A035BE" w:rsidRDefault="008D571F" w:rsidP="00471F63">
            <w:pPr>
              <w:pStyle w:val="rowtabella0"/>
              <w:rPr>
                <w:color w:val="002060"/>
              </w:rPr>
            </w:pPr>
            <w:r w:rsidRPr="00A035BE">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4398D" w14:textId="77777777" w:rsidR="008D571F" w:rsidRPr="00A035BE" w:rsidRDefault="008D571F" w:rsidP="00471F63">
            <w:pPr>
              <w:pStyle w:val="rowtabella0"/>
              <w:rPr>
                <w:color w:val="002060"/>
              </w:rPr>
            </w:pPr>
            <w:r w:rsidRPr="00A035BE">
              <w:rPr>
                <w:color w:val="002060"/>
              </w:rPr>
              <w:t>VIA ALESSANDRO MANZONI</w:t>
            </w:r>
          </w:p>
        </w:tc>
      </w:tr>
    </w:tbl>
    <w:p w14:paraId="26249BD2" w14:textId="77777777" w:rsidR="008D571F" w:rsidRPr="00A035BE" w:rsidRDefault="008D571F" w:rsidP="008D571F">
      <w:pPr>
        <w:pStyle w:val="breakline"/>
        <w:rPr>
          <w:rFonts w:eastAsiaTheme="minorEastAsia"/>
          <w:color w:val="002060"/>
        </w:rPr>
      </w:pPr>
    </w:p>
    <w:p w14:paraId="657A99B5" w14:textId="77777777" w:rsidR="008D571F" w:rsidRPr="00A035BE" w:rsidRDefault="008D571F" w:rsidP="008D571F">
      <w:pPr>
        <w:pStyle w:val="breakline"/>
        <w:rPr>
          <w:color w:val="002060"/>
        </w:rPr>
      </w:pPr>
    </w:p>
    <w:p w14:paraId="2B67AD77" w14:textId="77777777" w:rsidR="008D571F" w:rsidRPr="00A035BE" w:rsidRDefault="008D571F" w:rsidP="008D571F">
      <w:pPr>
        <w:pStyle w:val="breakline"/>
        <w:rPr>
          <w:color w:val="002060"/>
        </w:rPr>
      </w:pPr>
    </w:p>
    <w:p w14:paraId="4376799C" w14:textId="77777777" w:rsidR="008D571F" w:rsidRPr="00A035BE" w:rsidRDefault="008D571F" w:rsidP="008D571F">
      <w:pPr>
        <w:pStyle w:val="sottotitolocampionato10"/>
        <w:rPr>
          <w:color w:val="002060"/>
        </w:rPr>
      </w:pPr>
      <w:r w:rsidRPr="00A035BE">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5"/>
        <w:gridCol w:w="1548"/>
        <w:gridCol w:w="1566"/>
      </w:tblGrid>
      <w:tr w:rsidR="008D571F" w:rsidRPr="00A035BE" w14:paraId="7C9E48C3"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4252C"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2D81D"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97CD1"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6452E"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8B4B9"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A1431"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586B9"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2E15024E"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5A4DB6" w14:textId="77777777" w:rsidR="008D571F" w:rsidRPr="00A035BE" w:rsidRDefault="008D571F" w:rsidP="00471F63">
            <w:pPr>
              <w:pStyle w:val="rowtabella0"/>
              <w:rPr>
                <w:color w:val="002060"/>
              </w:rPr>
            </w:pPr>
            <w:r w:rsidRPr="00A035BE">
              <w:rPr>
                <w:color w:val="002060"/>
              </w:rPr>
              <w:t>ATLETICO ASCOLI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4161C" w14:textId="77777777" w:rsidR="008D571F" w:rsidRPr="00A035BE" w:rsidRDefault="008D571F" w:rsidP="00471F63">
            <w:pPr>
              <w:pStyle w:val="rowtabella0"/>
              <w:rPr>
                <w:color w:val="002060"/>
              </w:rPr>
            </w:pPr>
            <w:r w:rsidRPr="00A035BE">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10597"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04E64" w14:textId="77777777" w:rsidR="008D571F" w:rsidRPr="00A035BE" w:rsidRDefault="008D571F" w:rsidP="00471F63">
            <w:pPr>
              <w:pStyle w:val="rowtabella0"/>
              <w:rPr>
                <w:color w:val="002060"/>
              </w:rPr>
            </w:pPr>
            <w:r w:rsidRPr="00A035BE">
              <w:rPr>
                <w:color w:val="002060"/>
              </w:rPr>
              <w:t>05/04/2024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C38AE" w14:textId="77777777" w:rsidR="008D571F" w:rsidRPr="00A035BE" w:rsidRDefault="008D571F" w:rsidP="00471F63">
            <w:pPr>
              <w:pStyle w:val="rowtabella0"/>
              <w:rPr>
                <w:color w:val="002060"/>
              </w:rPr>
            </w:pPr>
            <w:r w:rsidRPr="00A035BE">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749B2" w14:textId="77777777" w:rsidR="008D571F" w:rsidRPr="00A035BE" w:rsidRDefault="008D571F" w:rsidP="00471F63">
            <w:pPr>
              <w:pStyle w:val="rowtabella0"/>
              <w:rPr>
                <w:color w:val="002060"/>
              </w:rPr>
            </w:pPr>
            <w:r w:rsidRPr="00A035BE">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30D60" w14:textId="77777777" w:rsidR="008D571F" w:rsidRPr="00A035BE" w:rsidRDefault="008D571F" w:rsidP="00471F63">
            <w:pPr>
              <w:pStyle w:val="rowtabella0"/>
              <w:rPr>
                <w:color w:val="002060"/>
              </w:rPr>
            </w:pPr>
            <w:r w:rsidRPr="00A035BE">
              <w:rPr>
                <w:color w:val="002060"/>
              </w:rPr>
              <w:t xml:space="preserve">LOC.MONTEROCCO VIA </w:t>
            </w:r>
            <w:proofErr w:type="gramStart"/>
            <w:r w:rsidRPr="00A035BE">
              <w:rPr>
                <w:color w:val="002060"/>
              </w:rPr>
              <w:t>A.MANCINI</w:t>
            </w:r>
            <w:proofErr w:type="gramEnd"/>
          </w:p>
        </w:tc>
      </w:tr>
      <w:tr w:rsidR="008D571F" w:rsidRPr="00A035BE" w14:paraId="7387C587"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6296C" w14:textId="77777777" w:rsidR="008D571F" w:rsidRPr="00A035BE" w:rsidRDefault="008D571F" w:rsidP="00471F63">
            <w:pPr>
              <w:pStyle w:val="rowtabella0"/>
              <w:rPr>
                <w:color w:val="002060"/>
              </w:rPr>
            </w:pPr>
            <w:r w:rsidRPr="00A035BE">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701230" w14:textId="77777777" w:rsidR="008D571F" w:rsidRPr="00A035BE" w:rsidRDefault="008D571F" w:rsidP="00471F63">
            <w:pPr>
              <w:pStyle w:val="rowtabella0"/>
              <w:rPr>
                <w:color w:val="002060"/>
              </w:rPr>
            </w:pPr>
            <w:r w:rsidRPr="00A035BE">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76A250"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3DBFF6"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FA2598" w14:textId="77777777" w:rsidR="008D571F" w:rsidRPr="00A035BE" w:rsidRDefault="008D571F" w:rsidP="00471F63">
            <w:pPr>
              <w:pStyle w:val="rowtabella0"/>
              <w:rPr>
                <w:color w:val="002060"/>
              </w:rPr>
            </w:pPr>
            <w:r w:rsidRPr="00A035BE">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12144" w14:textId="77777777" w:rsidR="008D571F" w:rsidRPr="00A035BE" w:rsidRDefault="008D571F" w:rsidP="00471F63">
            <w:pPr>
              <w:pStyle w:val="rowtabella0"/>
              <w:rPr>
                <w:color w:val="002060"/>
              </w:rPr>
            </w:pPr>
            <w:r w:rsidRPr="00A035BE">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620DF" w14:textId="77777777" w:rsidR="008D571F" w:rsidRPr="00A035BE" w:rsidRDefault="008D571F" w:rsidP="00471F63">
            <w:pPr>
              <w:pStyle w:val="rowtabella0"/>
              <w:rPr>
                <w:color w:val="002060"/>
              </w:rPr>
            </w:pPr>
            <w:r w:rsidRPr="00A035BE">
              <w:rPr>
                <w:color w:val="002060"/>
              </w:rPr>
              <w:t xml:space="preserve">TRAVERSA VIA </w:t>
            </w:r>
            <w:proofErr w:type="gramStart"/>
            <w:r w:rsidRPr="00A035BE">
              <w:rPr>
                <w:color w:val="002060"/>
              </w:rPr>
              <w:t>U.T</w:t>
            </w:r>
            <w:proofErr w:type="gramEnd"/>
            <w:r w:rsidRPr="00A035BE">
              <w:rPr>
                <w:color w:val="002060"/>
              </w:rPr>
              <w:t>0MEI</w:t>
            </w:r>
          </w:p>
        </w:tc>
      </w:tr>
      <w:tr w:rsidR="008D571F" w:rsidRPr="00A035BE" w14:paraId="6DB46A08"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B1C6ED" w14:textId="77777777" w:rsidR="008D571F" w:rsidRPr="00A035BE" w:rsidRDefault="008D571F" w:rsidP="00471F63">
            <w:pPr>
              <w:pStyle w:val="rowtabella0"/>
              <w:rPr>
                <w:color w:val="002060"/>
              </w:rPr>
            </w:pPr>
            <w:r w:rsidRPr="00A035BE">
              <w:rPr>
                <w:color w:val="002060"/>
              </w:rPr>
              <w:lastRenderedPageBreak/>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2947BD" w14:textId="77777777" w:rsidR="008D571F" w:rsidRPr="00A035BE" w:rsidRDefault="008D571F" w:rsidP="00471F63">
            <w:pPr>
              <w:pStyle w:val="rowtabella0"/>
              <w:rPr>
                <w:color w:val="002060"/>
              </w:rPr>
            </w:pPr>
            <w:r w:rsidRPr="00A035BE">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B20F1A"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FA326F"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6DABEF" w14:textId="77777777" w:rsidR="008D571F" w:rsidRPr="00A035BE" w:rsidRDefault="008D571F" w:rsidP="00471F63">
            <w:pPr>
              <w:pStyle w:val="rowtabella0"/>
              <w:rPr>
                <w:color w:val="002060"/>
              </w:rPr>
            </w:pPr>
            <w:r w:rsidRPr="00A035BE">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9C0FA" w14:textId="77777777" w:rsidR="008D571F" w:rsidRPr="00A035BE" w:rsidRDefault="008D571F" w:rsidP="00471F63">
            <w:pPr>
              <w:pStyle w:val="rowtabella0"/>
              <w:rPr>
                <w:color w:val="002060"/>
              </w:rPr>
            </w:pPr>
            <w:r w:rsidRPr="00A035BE">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CDF6F" w14:textId="77777777" w:rsidR="008D571F" w:rsidRPr="00A035BE" w:rsidRDefault="008D571F" w:rsidP="00471F63">
            <w:pPr>
              <w:pStyle w:val="rowtabella0"/>
              <w:rPr>
                <w:color w:val="002060"/>
              </w:rPr>
            </w:pPr>
            <w:r w:rsidRPr="00A035BE">
              <w:rPr>
                <w:color w:val="002060"/>
              </w:rPr>
              <w:t>VIA DELL IRIS</w:t>
            </w:r>
          </w:p>
        </w:tc>
      </w:tr>
      <w:tr w:rsidR="008D571F" w:rsidRPr="00A035BE" w14:paraId="16ED8D5F"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54A466" w14:textId="77777777" w:rsidR="008D571F" w:rsidRPr="00A035BE" w:rsidRDefault="008D571F" w:rsidP="00471F63">
            <w:pPr>
              <w:pStyle w:val="rowtabella0"/>
              <w:rPr>
                <w:color w:val="002060"/>
              </w:rPr>
            </w:pPr>
            <w:r w:rsidRPr="00A035BE">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33C1AE" w14:textId="77777777" w:rsidR="008D571F" w:rsidRPr="00A035BE" w:rsidRDefault="008D571F" w:rsidP="00471F63">
            <w:pPr>
              <w:pStyle w:val="rowtabella0"/>
              <w:rPr>
                <w:color w:val="002060"/>
              </w:rPr>
            </w:pPr>
            <w:r w:rsidRPr="00A035BE">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9A2E3E"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ECC814" w14:textId="77777777" w:rsidR="008D571F" w:rsidRPr="00A035BE" w:rsidRDefault="008D571F" w:rsidP="00471F63">
            <w:pPr>
              <w:pStyle w:val="rowtabella0"/>
              <w:rPr>
                <w:color w:val="002060"/>
              </w:rPr>
            </w:pPr>
            <w:r w:rsidRPr="00A035BE">
              <w:rPr>
                <w:color w:val="002060"/>
              </w:rPr>
              <w:t>05/04/2024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C49303" w14:textId="77777777" w:rsidR="008D571F" w:rsidRPr="00A035BE" w:rsidRDefault="008D571F" w:rsidP="00471F63">
            <w:pPr>
              <w:pStyle w:val="rowtabella0"/>
              <w:rPr>
                <w:color w:val="002060"/>
              </w:rPr>
            </w:pPr>
            <w:r w:rsidRPr="00A035BE">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8BBB8" w14:textId="77777777" w:rsidR="008D571F" w:rsidRPr="00A035BE" w:rsidRDefault="008D571F" w:rsidP="00471F63">
            <w:pPr>
              <w:pStyle w:val="rowtabella0"/>
              <w:rPr>
                <w:color w:val="002060"/>
              </w:rPr>
            </w:pPr>
            <w:r w:rsidRPr="00A035BE">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5675AF" w14:textId="77777777" w:rsidR="008D571F" w:rsidRPr="00A035BE" w:rsidRDefault="008D571F" w:rsidP="00471F63">
            <w:pPr>
              <w:pStyle w:val="rowtabella0"/>
              <w:rPr>
                <w:color w:val="002060"/>
              </w:rPr>
            </w:pPr>
            <w:r w:rsidRPr="00A035BE">
              <w:rPr>
                <w:color w:val="002060"/>
              </w:rPr>
              <w:t>VIA MARTIRI DELLA RESISTENZA</w:t>
            </w:r>
          </w:p>
        </w:tc>
      </w:tr>
      <w:tr w:rsidR="008D571F" w:rsidRPr="00A035BE" w14:paraId="4EB87A4B"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554456" w14:textId="77777777" w:rsidR="008D571F" w:rsidRPr="00A035BE" w:rsidRDefault="008D571F" w:rsidP="00471F63">
            <w:pPr>
              <w:pStyle w:val="rowtabella0"/>
              <w:rPr>
                <w:color w:val="002060"/>
              </w:rPr>
            </w:pPr>
            <w:r w:rsidRPr="00A035BE">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2B7462" w14:textId="77777777" w:rsidR="008D571F" w:rsidRPr="00A035BE" w:rsidRDefault="008D571F" w:rsidP="00471F63">
            <w:pPr>
              <w:pStyle w:val="rowtabella0"/>
              <w:rPr>
                <w:color w:val="002060"/>
              </w:rPr>
            </w:pPr>
            <w:r w:rsidRPr="00A035BE">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1C7E9B"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320A8D"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BA202" w14:textId="77777777" w:rsidR="008D571F" w:rsidRPr="00A035BE" w:rsidRDefault="008D571F" w:rsidP="00471F63">
            <w:pPr>
              <w:pStyle w:val="rowtabella0"/>
              <w:rPr>
                <w:color w:val="002060"/>
              </w:rPr>
            </w:pPr>
            <w:r w:rsidRPr="00A035BE">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2F7F3" w14:textId="77777777" w:rsidR="008D571F" w:rsidRPr="00A035BE" w:rsidRDefault="008D571F" w:rsidP="00471F63">
            <w:pPr>
              <w:pStyle w:val="rowtabella0"/>
              <w:rPr>
                <w:color w:val="002060"/>
              </w:rPr>
            </w:pPr>
            <w:r w:rsidRPr="00A035BE">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EFB39" w14:textId="77777777" w:rsidR="008D571F" w:rsidRPr="00A035BE" w:rsidRDefault="008D571F" w:rsidP="00471F63">
            <w:pPr>
              <w:pStyle w:val="rowtabella0"/>
              <w:rPr>
                <w:color w:val="002060"/>
              </w:rPr>
            </w:pPr>
            <w:r w:rsidRPr="00A035BE">
              <w:rPr>
                <w:color w:val="002060"/>
              </w:rPr>
              <w:t>VIA SALVO D'ACQUISTO</w:t>
            </w:r>
          </w:p>
        </w:tc>
      </w:tr>
      <w:tr w:rsidR="008D571F" w:rsidRPr="00A035BE" w14:paraId="59FF2D9A"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387F1E" w14:textId="77777777" w:rsidR="008D571F" w:rsidRPr="00A035BE" w:rsidRDefault="008D571F" w:rsidP="00471F63">
            <w:pPr>
              <w:pStyle w:val="rowtabella0"/>
              <w:rPr>
                <w:color w:val="002060"/>
              </w:rPr>
            </w:pPr>
            <w:r w:rsidRPr="00A035BE">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715CA5" w14:textId="77777777" w:rsidR="008D571F" w:rsidRPr="00A035BE" w:rsidRDefault="008D571F" w:rsidP="00471F63">
            <w:pPr>
              <w:pStyle w:val="rowtabella0"/>
              <w:rPr>
                <w:color w:val="002060"/>
              </w:rPr>
            </w:pPr>
            <w:r w:rsidRPr="00A035BE">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FBE900"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694A5" w14:textId="77777777" w:rsidR="008D571F" w:rsidRPr="00A035BE" w:rsidRDefault="008D571F" w:rsidP="00471F63">
            <w:pPr>
              <w:pStyle w:val="rowtabella0"/>
              <w:rPr>
                <w:color w:val="002060"/>
              </w:rPr>
            </w:pPr>
            <w:r w:rsidRPr="00A035BE">
              <w:rPr>
                <w:color w:val="002060"/>
              </w:rPr>
              <w:t>05/04/2024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214A25" w14:textId="77777777" w:rsidR="008D571F" w:rsidRPr="00A035BE" w:rsidRDefault="008D571F" w:rsidP="00471F63">
            <w:pPr>
              <w:pStyle w:val="rowtabella0"/>
              <w:rPr>
                <w:color w:val="002060"/>
              </w:rPr>
            </w:pPr>
            <w:r w:rsidRPr="00A035BE">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63CDF" w14:textId="77777777" w:rsidR="008D571F" w:rsidRPr="00A035BE" w:rsidRDefault="008D571F" w:rsidP="00471F63">
            <w:pPr>
              <w:pStyle w:val="rowtabella0"/>
              <w:rPr>
                <w:color w:val="002060"/>
              </w:rPr>
            </w:pPr>
            <w:r w:rsidRPr="00A035BE">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9D8CE" w14:textId="77777777" w:rsidR="008D571F" w:rsidRPr="00A035BE" w:rsidRDefault="008D571F" w:rsidP="00471F63">
            <w:pPr>
              <w:pStyle w:val="rowtabella0"/>
              <w:rPr>
                <w:color w:val="002060"/>
              </w:rPr>
            </w:pPr>
            <w:r w:rsidRPr="00A035BE">
              <w:rPr>
                <w:color w:val="002060"/>
              </w:rPr>
              <w:t>VIA SGATTONI - CONTR.RAGNOLA</w:t>
            </w:r>
          </w:p>
        </w:tc>
      </w:tr>
      <w:tr w:rsidR="008D571F" w:rsidRPr="00A035BE" w14:paraId="577F6E62"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8553D3" w14:textId="77777777" w:rsidR="008D571F" w:rsidRPr="00A035BE" w:rsidRDefault="008D571F" w:rsidP="00471F63">
            <w:pPr>
              <w:pStyle w:val="rowtabella0"/>
              <w:rPr>
                <w:color w:val="002060"/>
              </w:rPr>
            </w:pPr>
            <w:r w:rsidRPr="00A035BE">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D8830" w14:textId="77777777" w:rsidR="008D571F" w:rsidRPr="00A035BE" w:rsidRDefault="008D571F" w:rsidP="00471F63">
            <w:pPr>
              <w:pStyle w:val="rowtabella0"/>
              <w:rPr>
                <w:color w:val="002060"/>
              </w:rPr>
            </w:pPr>
            <w:r w:rsidRPr="00A035BE">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E7EAB"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E28E2"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339E0" w14:textId="77777777" w:rsidR="008D571F" w:rsidRPr="00A035BE" w:rsidRDefault="008D571F" w:rsidP="00471F63">
            <w:pPr>
              <w:pStyle w:val="rowtabella0"/>
              <w:rPr>
                <w:color w:val="002060"/>
              </w:rPr>
            </w:pPr>
            <w:r w:rsidRPr="00A035BE">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FFCB3" w14:textId="77777777" w:rsidR="008D571F" w:rsidRPr="00A035BE" w:rsidRDefault="008D571F" w:rsidP="00471F63">
            <w:pPr>
              <w:pStyle w:val="rowtabella0"/>
              <w:rPr>
                <w:color w:val="002060"/>
              </w:rPr>
            </w:pPr>
            <w:r w:rsidRPr="00A035BE">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E2CF5" w14:textId="77777777" w:rsidR="008D571F" w:rsidRPr="00A035BE" w:rsidRDefault="008D571F" w:rsidP="00471F63">
            <w:pPr>
              <w:pStyle w:val="rowtabella0"/>
              <w:rPr>
                <w:color w:val="002060"/>
              </w:rPr>
            </w:pPr>
            <w:r w:rsidRPr="00A035BE">
              <w:rPr>
                <w:color w:val="002060"/>
              </w:rPr>
              <w:t>VIA ADIGE, 35</w:t>
            </w:r>
          </w:p>
        </w:tc>
      </w:tr>
    </w:tbl>
    <w:p w14:paraId="4EBA90B6" w14:textId="77777777" w:rsidR="008D571F" w:rsidRPr="00882766" w:rsidRDefault="008D571F" w:rsidP="008D571F">
      <w:pPr>
        <w:pStyle w:val="breakline"/>
        <w:rPr>
          <w:color w:val="002060"/>
        </w:rPr>
      </w:pPr>
    </w:p>
    <w:p w14:paraId="664E75E0" w14:textId="77777777" w:rsidR="008D571F" w:rsidRPr="00882766" w:rsidRDefault="008D571F" w:rsidP="008D571F">
      <w:pPr>
        <w:pStyle w:val="titolocampionato0"/>
        <w:shd w:val="clear" w:color="auto" w:fill="CCCCCC"/>
        <w:spacing w:before="80" w:after="40"/>
        <w:rPr>
          <w:color w:val="002060"/>
        </w:rPr>
      </w:pPr>
      <w:r w:rsidRPr="00882766">
        <w:rPr>
          <w:color w:val="002060"/>
        </w:rPr>
        <w:t>REGIONALE CALCIO A 5 FEMMINILE</w:t>
      </w:r>
    </w:p>
    <w:p w14:paraId="189C911F" w14:textId="77777777" w:rsidR="008D571F" w:rsidRPr="00882766" w:rsidRDefault="008D571F" w:rsidP="008D571F">
      <w:pPr>
        <w:pStyle w:val="titoloprinc0"/>
        <w:rPr>
          <w:color w:val="002060"/>
        </w:rPr>
      </w:pPr>
      <w:r w:rsidRPr="00882766">
        <w:rPr>
          <w:color w:val="002060"/>
        </w:rPr>
        <w:t>CLASSIFICA</w:t>
      </w:r>
    </w:p>
    <w:p w14:paraId="49780D88" w14:textId="77777777" w:rsidR="008D571F" w:rsidRPr="00882766" w:rsidRDefault="008D571F" w:rsidP="008D571F">
      <w:pPr>
        <w:pStyle w:val="breakline"/>
        <w:rPr>
          <w:color w:val="002060"/>
        </w:rPr>
      </w:pPr>
    </w:p>
    <w:p w14:paraId="1DABE7E2" w14:textId="77777777" w:rsidR="008D571F" w:rsidRPr="00882766" w:rsidRDefault="008D571F" w:rsidP="008D571F">
      <w:pPr>
        <w:pStyle w:val="breakline"/>
        <w:rPr>
          <w:color w:val="002060"/>
        </w:rPr>
      </w:pPr>
    </w:p>
    <w:p w14:paraId="66EB9BE5"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420CD795"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89560"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7875F"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13F52"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717A2"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2A2CD"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C838A"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F22B9"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3C1AA"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961E8"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E089A" w14:textId="77777777" w:rsidR="008D571F" w:rsidRPr="00882766" w:rsidRDefault="008D571F" w:rsidP="00471F63">
            <w:pPr>
              <w:pStyle w:val="headertabella0"/>
              <w:rPr>
                <w:color w:val="002060"/>
              </w:rPr>
            </w:pPr>
            <w:r w:rsidRPr="00882766">
              <w:rPr>
                <w:color w:val="002060"/>
              </w:rPr>
              <w:t>PE</w:t>
            </w:r>
          </w:p>
        </w:tc>
      </w:tr>
      <w:tr w:rsidR="008D571F" w:rsidRPr="00882766" w14:paraId="5950099A"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B74E97" w14:textId="77777777" w:rsidR="008D571F" w:rsidRPr="00882766" w:rsidRDefault="008D571F" w:rsidP="00471F63">
            <w:pPr>
              <w:pStyle w:val="rowtabella0"/>
              <w:rPr>
                <w:color w:val="002060"/>
              </w:rPr>
            </w:pPr>
            <w:r w:rsidRPr="00882766">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BA10" w14:textId="77777777" w:rsidR="008D571F" w:rsidRPr="00882766" w:rsidRDefault="008D571F" w:rsidP="00471F63">
            <w:pPr>
              <w:pStyle w:val="rowtabella0"/>
              <w:jc w:val="center"/>
              <w:rPr>
                <w:color w:val="002060"/>
              </w:rPr>
            </w:pPr>
            <w:r w:rsidRPr="008827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F566"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FEBB"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1A0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A2E9"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7280" w14:textId="77777777" w:rsidR="008D571F" w:rsidRPr="00882766" w:rsidRDefault="008D571F" w:rsidP="00471F63">
            <w:pPr>
              <w:pStyle w:val="rowtabella0"/>
              <w:jc w:val="center"/>
              <w:rPr>
                <w:color w:val="002060"/>
              </w:rPr>
            </w:pPr>
            <w:r w:rsidRPr="00882766">
              <w:rPr>
                <w:color w:val="002060"/>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78A3"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C5E1" w14:textId="77777777" w:rsidR="008D571F" w:rsidRPr="00882766" w:rsidRDefault="008D571F" w:rsidP="00471F63">
            <w:pPr>
              <w:pStyle w:val="rowtabella0"/>
              <w:jc w:val="center"/>
              <w:rPr>
                <w:color w:val="002060"/>
              </w:rPr>
            </w:pPr>
            <w:r w:rsidRPr="00882766">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1937" w14:textId="77777777" w:rsidR="008D571F" w:rsidRPr="00882766" w:rsidRDefault="008D571F" w:rsidP="00471F63">
            <w:pPr>
              <w:pStyle w:val="rowtabella0"/>
              <w:jc w:val="center"/>
              <w:rPr>
                <w:color w:val="002060"/>
              </w:rPr>
            </w:pPr>
            <w:r w:rsidRPr="00882766">
              <w:rPr>
                <w:color w:val="002060"/>
              </w:rPr>
              <w:t>0</w:t>
            </w:r>
          </w:p>
        </w:tc>
      </w:tr>
      <w:tr w:rsidR="008D571F" w:rsidRPr="00882766" w14:paraId="3E595EB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D42BE" w14:textId="77777777" w:rsidR="008D571F" w:rsidRPr="00882766" w:rsidRDefault="008D571F" w:rsidP="00471F63">
            <w:pPr>
              <w:pStyle w:val="rowtabella0"/>
              <w:rPr>
                <w:color w:val="002060"/>
              </w:rPr>
            </w:pPr>
            <w:r w:rsidRPr="00882766">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65F25"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EC79"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DC96"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3F6F"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501B"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D9ED" w14:textId="77777777" w:rsidR="008D571F" w:rsidRPr="00882766" w:rsidRDefault="008D571F" w:rsidP="00471F63">
            <w:pPr>
              <w:pStyle w:val="rowtabella0"/>
              <w:jc w:val="center"/>
              <w:rPr>
                <w:color w:val="002060"/>
              </w:rPr>
            </w:pPr>
            <w:r w:rsidRPr="008827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22D3"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EEAA" w14:textId="77777777" w:rsidR="008D571F" w:rsidRPr="00882766" w:rsidRDefault="008D571F" w:rsidP="00471F63">
            <w:pPr>
              <w:pStyle w:val="rowtabella0"/>
              <w:jc w:val="center"/>
              <w:rPr>
                <w:color w:val="002060"/>
              </w:rPr>
            </w:pPr>
            <w:r w:rsidRPr="008827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7CCD2" w14:textId="77777777" w:rsidR="008D571F" w:rsidRPr="00882766" w:rsidRDefault="008D571F" w:rsidP="00471F63">
            <w:pPr>
              <w:pStyle w:val="rowtabella0"/>
              <w:jc w:val="center"/>
              <w:rPr>
                <w:color w:val="002060"/>
              </w:rPr>
            </w:pPr>
            <w:r w:rsidRPr="00882766">
              <w:rPr>
                <w:color w:val="002060"/>
              </w:rPr>
              <w:t>0</w:t>
            </w:r>
          </w:p>
        </w:tc>
      </w:tr>
      <w:tr w:rsidR="008D571F" w:rsidRPr="00882766" w14:paraId="10CBAA1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2944E" w14:textId="77777777" w:rsidR="008D571F" w:rsidRPr="00882766" w:rsidRDefault="008D571F" w:rsidP="00471F63">
            <w:pPr>
              <w:pStyle w:val="rowtabella0"/>
              <w:rPr>
                <w:color w:val="002060"/>
              </w:rPr>
            </w:pPr>
            <w:r w:rsidRPr="0088276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02C4E" w14:textId="77777777" w:rsidR="008D571F" w:rsidRPr="00882766" w:rsidRDefault="008D571F" w:rsidP="00471F63">
            <w:pPr>
              <w:pStyle w:val="rowtabella0"/>
              <w:jc w:val="center"/>
              <w:rPr>
                <w:color w:val="002060"/>
              </w:rPr>
            </w:pPr>
            <w:r w:rsidRPr="008827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A07A"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30A1"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4ED4"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F9A6"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3EF5" w14:textId="77777777" w:rsidR="008D571F" w:rsidRPr="00882766" w:rsidRDefault="008D571F" w:rsidP="00471F63">
            <w:pPr>
              <w:pStyle w:val="rowtabella0"/>
              <w:jc w:val="center"/>
              <w:rPr>
                <w:color w:val="002060"/>
              </w:rPr>
            </w:pPr>
            <w:r w:rsidRPr="00882766">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F4D3" w14:textId="77777777" w:rsidR="008D571F" w:rsidRPr="00882766" w:rsidRDefault="008D571F" w:rsidP="00471F63">
            <w:pPr>
              <w:pStyle w:val="rowtabella0"/>
              <w:jc w:val="center"/>
              <w:rPr>
                <w:color w:val="002060"/>
              </w:rPr>
            </w:pPr>
            <w:r w:rsidRPr="008827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928DC" w14:textId="77777777" w:rsidR="008D571F" w:rsidRPr="00882766" w:rsidRDefault="008D571F" w:rsidP="00471F63">
            <w:pPr>
              <w:pStyle w:val="rowtabella0"/>
              <w:jc w:val="center"/>
              <w:rPr>
                <w:color w:val="002060"/>
              </w:rPr>
            </w:pPr>
            <w:r w:rsidRPr="008827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411C" w14:textId="77777777" w:rsidR="008D571F" w:rsidRPr="00882766" w:rsidRDefault="008D571F" w:rsidP="00471F63">
            <w:pPr>
              <w:pStyle w:val="rowtabella0"/>
              <w:jc w:val="center"/>
              <w:rPr>
                <w:color w:val="002060"/>
              </w:rPr>
            </w:pPr>
            <w:r w:rsidRPr="00882766">
              <w:rPr>
                <w:color w:val="002060"/>
              </w:rPr>
              <w:t>0</w:t>
            </w:r>
          </w:p>
        </w:tc>
      </w:tr>
      <w:tr w:rsidR="008D571F" w:rsidRPr="00882766" w14:paraId="2B12112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7E7F3" w14:textId="77777777" w:rsidR="008D571F" w:rsidRPr="00882766" w:rsidRDefault="008D571F" w:rsidP="00471F63">
            <w:pPr>
              <w:pStyle w:val="rowtabella0"/>
              <w:rPr>
                <w:color w:val="002060"/>
              </w:rPr>
            </w:pPr>
            <w:r w:rsidRPr="00882766">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41B4" w14:textId="77777777" w:rsidR="008D571F" w:rsidRPr="00882766" w:rsidRDefault="008D571F" w:rsidP="00471F63">
            <w:pPr>
              <w:pStyle w:val="rowtabella0"/>
              <w:jc w:val="center"/>
              <w:rPr>
                <w:color w:val="002060"/>
              </w:rPr>
            </w:pPr>
            <w:r w:rsidRPr="008827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4392"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2630"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B35E"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CBE8"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43F2" w14:textId="77777777" w:rsidR="008D571F" w:rsidRPr="00882766" w:rsidRDefault="008D571F" w:rsidP="00471F63">
            <w:pPr>
              <w:pStyle w:val="rowtabella0"/>
              <w:jc w:val="center"/>
              <w:rPr>
                <w:color w:val="002060"/>
              </w:rPr>
            </w:pPr>
            <w:r w:rsidRPr="00882766">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76DB"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C5E29"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54A58" w14:textId="77777777" w:rsidR="008D571F" w:rsidRPr="00882766" w:rsidRDefault="008D571F" w:rsidP="00471F63">
            <w:pPr>
              <w:pStyle w:val="rowtabella0"/>
              <w:jc w:val="center"/>
              <w:rPr>
                <w:color w:val="002060"/>
              </w:rPr>
            </w:pPr>
            <w:r w:rsidRPr="00882766">
              <w:rPr>
                <w:color w:val="002060"/>
              </w:rPr>
              <w:t>0</w:t>
            </w:r>
          </w:p>
        </w:tc>
      </w:tr>
      <w:tr w:rsidR="008D571F" w:rsidRPr="00882766" w14:paraId="16C0DA1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7B577" w14:textId="77777777" w:rsidR="008D571F" w:rsidRPr="00882766" w:rsidRDefault="008D571F" w:rsidP="00471F63">
            <w:pPr>
              <w:pStyle w:val="rowtabella0"/>
              <w:rPr>
                <w:color w:val="002060"/>
              </w:rPr>
            </w:pPr>
            <w:r w:rsidRPr="0088276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82F3" w14:textId="77777777" w:rsidR="008D571F" w:rsidRPr="00882766" w:rsidRDefault="008D571F" w:rsidP="00471F63">
            <w:pPr>
              <w:pStyle w:val="rowtabella0"/>
              <w:jc w:val="center"/>
              <w:rPr>
                <w:color w:val="002060"/>
              </w:rPr>
            </w:pPr>
            <w:r w:rsidRPr="008827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93B3"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F153"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D8F2"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05C95"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A177"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0F4C" w14:textId="77777777" w:rsidR="008D571F" w:rsidRPr="00882766" w:rsidRDefault="008D571F" w:rsidP="00471F63">
            <w:pPr>
              <w:pStyle w:val="rowtabella0"/>
              <w:jc w:val="center"/>
              <w:rPr>
                <w:color w:val="002060"/>
              </w:rPr>
            </w:pPr>
            <w:r w:rsidRPr="008827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6B1E0"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9AFD" w14:textId="77777777" w:rsidR="008D571F" w:rsidRPr="00882766" w:rsidRDefault="008D571F" w:rsidP="00471F63">
            <w:pPr>
              <w:pStyle w:val="rowtabella0"/>
              <w:jc w:val="center"/>
              <w:rPr>
                <w:color w:val="002060"/>
              </w:rPr>
            </w:pPr>
            <w:r w:rsidRPr="00882766">
              <w:rPr>
                <w:color w:val="002060"/>
              </w:rPr>
              <w:t>0</w:t>
            </w:r>
          </w:p>
        </w:tc>
      </w:tr>
      <w:tr w:rsidR="008D571F" w:rsidRPr="00882766" w14:paraId="0B77528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B79B2" w14:textId="77777777" w:rsidR="008D571F" w:rsidRPr="00882766" w:rsidRDefault="008D571F" w:rsidP="00471F63">
            <w:pPr>
              <w:pStyle w:val="rowtabella0"/>
              <w:rPr>
                <w:color w:val="002060"/>
              </w:rPr>
            </w:pPr>
            <w:r w:rsidRPr="0088276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9D99" w14:textId="77777777" w:rsidR="008D571F" w:rsidRPr="00882766" w:rsidRDefault="008D571F" w:rsidP="00471F63">
            <w:pPr>
              <w:pStyle w:val="rowtabella0"/>
              <w:jc w:val="center"/>
              <w:rPr>
                <w:color w:val="002060"/>
              </w:rPr>
            </w:pPr>
            <w:r w:rsidRPr="008827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BAD7"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B626"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CD29"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7351"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A09A" w14:textId="77777777" w:rsidR="008D571F" w:rsidRPr="00882766" w:rsidRDefault="008D571F" w:rsidP="00471F63">
            <w:pPr>
              <w:pStyle w:val="rowtabella0"/>
              <w:jc w:val="center"/>
              <w:rPr>
                <w:color w:val="002060"/>
              </w:rPr>
            </w:pPr>
            <w:r w:rsidRPr="00882766">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F3EE" w14:textId="77777777" w:rsidR="008D571F" w:rsidRPr="00882766" w:rsidRDefault="008D571F" w:rsidP="00471F63">
            <w:pPr>
              <w:pStyle w:val="rowtabella0"/>
              <w:jc w:val="center"/>
              <w:rPr>
                <w:color w:val="002060"/>
              </w:rPr>
            </w:pPr>
            <w:r w:rsidRPr="008827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F64E" w14:textId="77777777" w:rsidR="008D571F" w:rsidRPr="00882766" w:rsidRDefault="008D571F" w:rsidP="00471F63">
            <w:pPr>
              <w:pStyle w:val="rowtabella0"/>
              <w:jc w:val="center"/>
              <w:rPr>
                <w:color w:val="002060"/>
              </w:rPr>
            </w:pPr>
            <w:r w:rsidRPr="008827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107D" w14:textId="77777777" w:rsidR="008D571F" w:rsidRPr="00882766" w:rsidRDefault="008D571F" w:rsidP="00471F63">
            <w:pPr>
              <w:pStyle w:val="rowtabella0"/>
              <w:jc w:val="center"/>
              <w:rPr>
                <w:color w:val="002060"/>
              </w:rPr>
            </w:pPr>
            <w:r w:rsidRPr="00882766">
              <w:rPr>
                <w:color w:val="002060"/>
              </w:rPr>
              <w:t>0</w:t>
            </w:r>
          </w:p>
        </w:tc>
      </w:tr>
      <w:tr w:rsidR="008D571F" w:rsidRPr="00882766" w14:paraId="5C693214"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57A40" w14:textId="77777777" w:rsidR="008D571F" w:rsidRPr="00882766" w:rsidRDefault="008D571F" w:rsidP="00471F63">
            <w:pPr>
              <w:pStyle w:val="rowtabella0"/>
              <w:rPr>
                <w:color w:val="002060"/>
              </w:rPr>
            </w:pPr>
            <w:r w:rsidRPr="00882766">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E376" w14:textId="77777777" w:rsidR="008D571F" w:rsidRPr="00882766" w:rsidRDefault="008D571F" w:rsidP="00471F63">
            <w:pPr>
              <w:pStyle w:val="rowtabella0"/>
              <w:jc w:val="center"/>
              <w:rPr>
                <w:color w:val="002060"/>
              </w:rPr>
            </w:pPr>
            <w:r w:rsidRPr="008827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E33D"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4592"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C48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9516"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3440" w14:textId="77777777" w:rsidR="008D571F" w:rsidRPr="00882766" w:rsidRDefault="008D571F" w:rsidP="00471F63">
            <w:pPr>
              <w:pStyle w:val="rowtabella0"/>
              <w:jc w:val="center"/>
              <w:rPr>
                <w:color w:val="002060"/>
              </w:rPr>
            </w:pPr>
            <w:r w:rsidRPr="008827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4B1F" w14:textId="77777777" w:rsidR="008D571F" w:rsidRPr="00882766" w:rsidRDefault="008D571F" w:rsidP="00471F63">
            <w:pPr>
              <w:pStyle w:val="rowtabella0"/>
              <w:jc w:val="center"/>
              <w:rPr>
                <w:color w:val="002060"/>
              </w:rPr>
            </w:pPr>
            <w:r w:rsidRPr="008827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D63B"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5379" w14:textId="77777777" w:rsidR="008D571F" w:rsidRPr="00882766" w:rsidRDefault="008D571F" w:rsidP="00471F63">
            <w:pPr>
              <w:pStyle w:val="rowtabella0"/>
              <w:jc w:val="center"/>
              <w:rPr>
                <w:color w:val="002060"/>
              </w:rPr>
            </w:pPr>
            <w:r w:rsidRPr="00882766">
              <w:rPr>
                <w:color w:val="002060"/>
              </w:rPr>
              <w:t>0</w:t>
            </w:r>
          </w:p>
        </w:tc>
      </w:tr>
      <w:tr w:rsidR="008D571F" w:rsidRPr="00882766" w14:paraId="1082CB4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32366" w14:textId="77777777" w:rsidR="008D571F" w:rsidRPr="00882766" w:rsidRDefault="008D571F" w:rsidP="00471F63">
            <w:pPr>
              <w:pStyle w:val="rowtabella0"/>
              <w:rPr>
                <w:color w:val="002060"/>
              </w:rPr>
            </w:pPr>
            <w:r w:rsidRPr="00882766">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DCBD" w14:textId="77777777" w:rsidR="008D571F" w:rsidRPr="00882766" w:rsidRDefault="008D571F" w:rsidP="00471F63">
            <w:pPr>
              <w:pStyle w:val="rowtabella0"/>
              <w:jc w:val="center"/>
              <w:rPr>
                <w:color w:val="002060"/>
              </w:rPr>
            </w:pPr>
            <w:r w:rsidRPr="008827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32F3"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6A86"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4CC7"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24DAD"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C874" w14:textId="77777777" w:rsidR="008D571F" w:rsidRPr="00882766" w:rsidRDefault="008D571F" w:rsidP="00471F63">
            <w:pPr>
              <w:pStyle w:val="rowtabella0"/>
              <w:jc w:val="center"/>
              <w:rPr>
                <w:color w:val="002060"/>
              </w:rPr>
            </w:pPr>
            <w:r w:rsidRPr="008827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E57A" w14:textId="77777777" w:rsidR="008D571F" w:rsidRPr="00882766" w:rsidRDefault="008D571F" w:rsidP="00471F63">
            <w:pPr>
              <w:pStyle w:val="rowtabella0"/>
              <w:jc w:val="center"/>
              <w:rPr>
                <w:color w:val="002060"/>
              </w:rPr>
            </w:pPr>
            <w:r w:rsidRPr="008827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6345"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21E9" w14:textId="77777777" w:rsidR="008D571F" w:rsidRPr="00882766" w:rsidRDefault="008D571F" w:rsidP="00471F63">
            <w:pPr>
              <w:pStyle w:val="rowtabella0"/>
              <w:jc w:val="center"/>
              <w:rPr>
                <w:color w:val="002060"/>
              </w:rPr>
            </w:pPr>
            <w:r w:rsidRPr="00882766">
              <w:rPr>
                <w:color w:val="002060"/>
              </w:rPr>
              <w:t>0</w:t>
            </w:r>
          </w:p>
        </w:tc>
      </w:tr>
      <w:tr w:rsidR="008D571F" w:rsidRPr="00882766" w14:paraId="603E9AD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E12C8" w14:textId="77777777" w:rsidR="008D571F" w:rsidRPr="00882766" w:rsidRDefault="008D571F" w:rsidP="00471F63">
            <w:pPr>
              <w:pStyle w:val="rowtabella0"/>
              <w:rPr>
                <w:color w:val="002060"/>
              </w:rPr>
            </w:pPr>
            <w:r w:rsidRPr="0088276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32EA"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ED96"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5E46"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618C"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0196"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CD82" w14:textId="77777777" w:rsidR="008D571F" w:rsidRPr="00882766" w:rsidRDefault="008D571F" w:rsidP="00471F63">
            <w:pPr>
              <w:pStyle w:val="rowtabella0"/>
              <w:jc w:val="center"/>
              <w:rPr>
                <w:color w:val="002060"/>
              </w:rPr>
            </w:pPr>
            <w:r w:rsidRPr="008827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AAEC" w14:textId="77777777" w:rsidR="008D571F" w:rsidRPr="00882766" w:rsidRDefault="008D571F" w:rsidP="00471F63">
            <w:pPr>
              <w:pStyle w:val="rowtabella0"/>
              <w:jc w:val="center"/>
              <w:rPr>
                <w:color w:val="002060"/>
              </w:rPr>
            </w:pPr>
            <w:r w:rsidRPr="008827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1080"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E680" w14:textId="77777777" w:rsidR="008D571F" w:rsidRPr="00882766" w:rsidRDefault="008D571F" w:rsidP="00471F63">
            <w:pPr>
              <w:pStyle w:val="rowtabella0"/>
              <w:jc w:val="center"/>
              <w:rPr>
                <w:color w:val="002060"/>
              </w:rPr>
            </w:pPr>
            <w:r w:rsidRPr="00882766">
              <w:rPr>
                <w:color w:val="002060"/>
              </w:rPr>
              <w:t>0</w:t>
            </w:r>
          </w:p>
        </w:tc>
      </w:tr>
      <w:tr w:rsidR="008D571F" w:rsidRPr="00882766" w14:paraId="1AB5A1F7"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6D184" w14:textId="77777777" w:rsidR="008D571F" w:rsidRPr="00882766" w:rsidRDefault="008D571F" w:rsidP="00471F63">
            <w:pPr>
              <w:pStyle w:val="rowtabella0"/>
              <w:rPr>
                <w:color w:val="002060"/>
              </w:rPr>
            </w:pPr>
            <w:r w:rsidRPr="00882766">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A39F"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EF77"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86DE"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B5F0"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7003"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E2EE" w14:textId="77777777" w:rsidR="008D571F" w:rsidRPr="00882766" w:rsidRDefault="008D571F" w:rsidP="00471F63">
            <w:pPr>
              <w:pStyle w:val="rowtabella0"/>
              <w:jc w:val="center"/>
              <w:rPr>
                <w:color w:val="002060"/>
              </w:rPr>
            </w:pPr>
            <w:r w:rsidRPr="008827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9502" w14:textId="77777777" w:rsidR="008D571F" w:rsidRPr="00882766" w:rsidRDefault="008D571F" w:rsidP="00471F63">
            <w:pPr>
              <w:pStyle w:val="rowtabella0"/>
              <w:jc w:val="center"/>
              <w:rPr>
                <w:color w:val="002060"/>
              </w:rPr>
            </w:pPr>
            <w:r w:rsidRPr="008827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251AE"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465E3" w14:textId="77777777" w:rsidR="008D571F" w:rsidRPr="00882766" w:rsidRDefault="008D571F" w:rsidP="00471F63">
            <w:pPr>
              <w:pStyle w:val="rowtabella0"/>
              <w:jc w:val="center"/>
              <w:rPr>
                <w:color w:val="002060"/>
              </w:rPr>
            </w:pPr>
            <w:r w:rsidRPr="00882766">
              <w:rPr>
                <w:color w:val="002060"/>
              </w:rPr>
              <w:t>0</w:t>
            </w:r>
          </w:p>
        </w:tc>
      </w:tr>
      <w:tr w:rsidR="008D571F" w:rsidRPr="00882766" w14:paraId="0824CBA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334CE" w14:textId="77777777" w:rsidR="008D571F" w:rsidRPr="00882766" w:rsidRDefault="008D571F" w:rsidP="00471F63">
            <w:pPr>
              <w:pStyle w:val="rowtabella0"/>
              <w:rPr>
                <w:color w:val="002060"/>
              </w:rPr>
            </w:pPr>
            <w:r w:rsidRPr="00882766">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A5E5"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FA9D" w14:textId="77777777" w:rsidR="008D571F" w:rsidRPr="00882766" w:rsidRDefault="008D571F" w:rsidP="00471F63">
            <w:pPr>
              <w:pStyle w:val="rowtabella0"/>
              <w:jc w:val="center"/>
              <w:rPr>
                <w:color w:val="002060"/>
              </w:rPr>
            </w:pPr>
            <w:r w:rsidRPr="008827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2A42"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FBE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4D53" w14:textId="77777777" w:rsidR="008D571F" w:rsidRPr="00882766" w:rsidRDefault="008D571F" w:rsidP="00471F63">
            <w:pPr>
              <w:pStyle w:val="rowtabella0"/>
              <w:jc w:val="center"/>
              <w:rPr>
                <w:color w:val="002060"/>
              </w:rPr>
            </w:pPr>
            <w:r w:rsidRPr="008827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32A8" w14:textId="77777777" w:rsidR="008D571F" w:rsidRPr="00882766" w:rsidRDefault="008D571F" w:rsidP="00471F63">
            <w:pPr>
              <w:pStyle w:val="rowtabella0"/>
              <w:jc w:val="center"/>
              <w:rPr>
                <w:color w:val="002060"/>
              </w:rPr>
            </w:pPr>
            <w:r w:rsidRPr="008827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3823" w14:textId="77777777" w:rsidR="008D571F" w:rsidRPr="00882766" w:rsidRDefault="008D571F" w:rsidP="00471F63">
            <w:pPr>
              <w:pStyle w:val="rowtabella0"/>
              <w:jc w:val="center"/>
              <w:rPr>
                <w:color w:val="002060"/>
              </w:rPr>
            </w:pPr>
            <w:r w:rsidRPr="00882766">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8023" w14:textId="77777777" w:rsidR="008D571F" w:rsidRPr="00882766" w:rsidRDefault="008D571F" w:rsidP="00471F63">
            <w:pPr>
              <w:pStyle w:val="rowtabella0"/>
              <w:jc w:val="center"/>
              <w:rPr>
                <w:color w:val="002060"/>
              </w:rPr>
            </w:pPr>
            <w:r w:rsidRPr="008827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AE5C" w14:textId="77777777" w:rsidR="008D571F" w:rsidRPr="00882766" w:rsidRDefault="008D571F" w:rsidP="00471F63">
            <w:pPr>
              <w:pStyle w:val="rowtabella0"/>
              <w:jc w:val="center"/>
              <w:rPr>
                <w:color w:val="002060"/>
              </w:rPr>
            </w:pPr>
            <w:r w:rsidRPr="00882766">
              <w:rPr>
                <w:color w:val="002060"/>
              </w:rPr>
              <w:t>0</w:t>
            </w:r>
          </w:p>
        </w:tc>
      </w:tr>
      <w:tr w:rsidR="008D571F" w:rsidRPr="00882766" w14:paraId="7F5692F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4888E" w14:textId="77777777" w:rsidR="008D571F" w:rsidRPr="00882766" w:rsidRDefault="008D571F" w:rsidP="00471F63">
            <w:pPr>
              <w:pStyle w:val="rowtabella0"/>
              <w:rPr>
                <w:color w:val="002060"/>
              </w:rPr>
            </w:pPr>
            <w:r w:rsidRPr="00882766">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75160"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CD02"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8663"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27ACD"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E79D"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1D0B" w14:textId="77777777" w:rsidR="008D571F" w:rsidRPr="00882766" w:rsidRDefault="008D571F" w:rsidP="00471F63">
            <w:pPr>
              <w:pStyle w:val="rowtabella0"/>
              <w:jc w:val="center"/>
              <w:rPr>
                <w:color w:val="002060"/>
              </w:rPr>
            </w:pPr>
            <w:r w:rsidRPr="008827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12E0" w14:textId="77777777" w:rsidR="008D571F" w:rsidRPr="00882766" w:rsidRDefault="008D571F" w:rsidP="00471F63">
            <w:pPr>
              <w:pStyle w:val="rowtabella0"/>
              <w:jc w:val="center"/>
              <w:rPr>
                <w:color w:val="002060"/>
              </w:rPr>
            </w:pPr>
            <w:r w:rsidRPr="0088276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EFA15" w14:textId="77777777" w:rsidR="008D571F" w:rsidRPr="00882766" w:rsidRDefault="008D571F" w:rsidP="00471F63">
            <w:pPr>
              <w:pStyle w:val="rowtabella0"/>
              <w:jc w:val="center"/>
              <w:rPr>
                <w:color w:val="002060"/>
              </w:rPr>
            </w:pPr>
            <w:r w:rsidRPr="008827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E83F" w14:textId="77777777" w:rsidR="008D571F" w:rsidRPr="00882766" w:rsidRDefault="008D571F" w:rsidP="00471F63">
            <w:pPr>
              <w:pStyle w:val="rowtabella0"/>
              <w:jc w:val="center"/>
              <w:rPr>
                <w:color w:val="002060"/>
              </w:rPr>
            </w:pPr>
            <w:r w:rsidRPr="00882766">
              <w:rPr>
                <w:color w:val="002060"/>
              </w:rPr>
              <w:t>0</w:t>
            </w:r>
          </w:p>
        </w:tc>
      </w:tr>
      <w:tr w:rsidR="008D571F" w:rsidRPr="00882766" w14:paraId="467EB6A9"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505ADB" w14:textId="77777777" w:rsidR="008D571F" w:rsidRPr="00882766" w:rsidRDefault="008D571F" w:rsidP="00471F63">
            <w:pPr>
              <w:pStyle w:val="rowtabella0"/>
              <w:rPr>
                <w:color w:val="002060"/>
              </w:rPr>
            </w:pPr>
            <w:r w:rsidRPr="00882766">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50A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39B7"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DE8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D7C20"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943E" w14:textId="77777777" w:rsidR="008D571F" w:rsidRPr="00882766" w:rsidRDefault="008D571F" w:rsidP="00471F63">
            <w:pPr>
              <w:pStyle w:val="rowtabella0"/>
              <w:jc w:val="center"/>
              <w:rPr>
                <w:color w:val="002060"/>
              </w:rPr>
            </w:pPr>
            <w:r w:rsidRPr="008827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E657" w14:textId="77777777" w:rsidR="008D571F" w:rsidRPr="00882766" w:rsidRDefault="008D571F" w:rsidP="00471F63">
            <w:pPr>
              <w:pStyle w:val="rowtabella0"/>
              <w:jc w:val="center"/>
              <w:rPr>
                <w:color w:val="002060"/>
              </w:rPr>
            </w:pPr>
            <w:r w:rsidRPr="008827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6CF3" w14:textId="77777777" w:rsidR="008D571F" w:rsidRPr="00882766" w:rsidRDefault="008D571F" w:rsidP="00471F63">
            <w:pPr>
              <w:pStyle w:val="rowtabella0"/>
              <w:jc w:val="center"/>
              <w:rPr>
                <w:color w:val="002060"/>
              </w:rPr>
            </w:pPr>
            <w:r w:rsidRPr="00882766">
              <w:rPr>
                <w:color w:val="002060"/>
              </w:rPr>
              <w:t>215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7BD9"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F7F1" w14:textId="77777777" w:rsidR="008D571F" w:rsidRPr="00882766" w:rsidRDefault="008D571F" w:rsidP="00471F63">
            <w:pPr>
              <w:pStyle w:val="rowtabella0"/>
              <w:jc w:val="center"/>
              <w:rPr>
                <w:color w:val="002060"/>
              </w:rPr>
            </w:pPr>
            <w:r w:rsidRPr="00882766">
              <w:rPr>
                <w:color w:val="002060"/>
              </w:rPr>
              <w:t>1</w:t>
            </w:r>
          </w:p>
        </w:tc>
      </w:tr>
    </w:tbl>
    <w:p w14:paraId="063250A2" w14:textId="77777777" w:rsidR="008D571F" w:rsidRDefault="008D571F" w:rsidP="008D571F">
      <w:pPr>
        <w:pStyle w:val="breakline"/>
        <w:rPr>
          <w:color w:val="002060"/>
        </w:rPr>
      </w:pPr>
    </w:p>
    <w:p w14:paraId="534C0528" w14:textId="77777777" w:rsidR="008D571F" w:rsidRPr="00882766" w:rsidRDefault="008D571F" w:rsidP="008D571F">
      <w:pPr>
        <w:pStyle w:val="titoloprinc0"/>
        <w:rPr>
          <w:color w:val="002060"/>
        </w:rPr>
      </w:pPr>
      <w:r>
        <w:rPr>
          <w:color w:val="002060"/>
        </w:rPr>
        <w:t>PROGRAMMA GARE</w:t>
      </w:r>
    </w:p>
    <w:p w14:paraId="266EB31D" w14:textId="77777777" w:rsidR="008D571F" w:rsidRDefault="008D571F" w:rsidP="008D571F">
      <w:pPr>
        <w:pStyle w:val="breakline"/>
        <w:rPr>
          <w:color w:val="002060"/>
        </w:rPr>
      </w:pPr>
    </w:p>
    <w:p w14:paraId="7FDA225E" w14:textId="77777777" w:rsidR="008D571F" w:rsidRPr="00A035BE" w:rsidRDefault="008D571F" w:rsidP="008D571F">
      <w:pPr>
        <w:pStyle w:val="sottotitolocampionato10"/>
        <w:rPr>
          <w:color w:val="002060"/>
        </w:rPr>
      </w:pPr>
      <w:r w:rsidRPr="00A035BE">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5"/>
        <w:gridCol w:w="385"/>
        <w:gridCol w:w="898"/>
        <w:gridCol w:w="1177"/>
        <w:gridCol w:w="1551"/>
        <w:gridCol w:w="1548"/>
      </w:tblGrid>
      <w:tr w:rsidR="008D571F" w:rsidRPr="00A035BE" w14:paraId="152548EE"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5713F"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67CE4"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20C2C"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9C98E"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610B1"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B5AC6"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63D2B"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510D0A19"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6B8FAD" w14:textId="77777777" w:rsidR="008D571F" w:rsidRPr="00A035BE" w:rsidRDefault="008D571F" w:rsidP="00471F63">
            <w:pPr>
              <w:pStyle w:val="rowtabella0"/>
              <w:rPr>
                <w:color w:val="002060"/>
              </w:rPr>
            </w:pPr>
            <w:r w:rsidRPr="00A035BE">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3C90D" w14:textId="77777777" w:rsidR="008D571F" w:rsidRPr="00A035BE" w:rsidRDefault="008D571F" w:rsidP="00471F63">
            <w:pPr>
              <w:pStyle w:val="rowtabella0"/>
              <w:rPr>
                <w:color w:val="002060"/>
              </w:rPr>
            </w:pPr>
            <w:r w:rsidRPr="00A035BE">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4AC1A"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B13A6" w14:textId="77777777" w:rsidR="008D571F" w:rsidRPr="00A035BE" w:rsidRDefault="008D571F" w:rsidP="00471F63">
            <w:pPr>
              <w:pStyle w:val="rowtabella0"/>
              <w:rPr>
                <w:color w:val="002060"/>
              </w:rPr>
            </w:pPr>
            <w:r w:rsidRPr="00A035BE">
              <w:rPr>
                <w:color w:val="002060"/>
              </w:rPr>
              <w:t>05/04/2024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D959B" w14:textId="77777777" w:rsidR="008D571F" w:rsidRPr="00A035BE" w:rsidRDefault="008D571F" w:rsidP="00471F63">
            <w:pPr>
              <w:pStyle w:val="rowtabella0"/>
              <w:rPr>
                <w:color w:val="002060"/>
              </w:rPr>
            </w:pPr>
            <w:r w:rsidRPr="00A035BE">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12E07" w14:textId="77777777" w:rsidR="008D571F" w:rsidRPr="00A035BE" w:rsidRDefault="008D571F" w:rsidP="00471F63">
            <w:pPr>
              <w:pStyle w:val="rowtabella0"/>
              <w:rPr>
                <w:color w:val="002060"/>
              </w:rPr>
            </w:pPr>
            <w:r w:rsidRPr="00A035BE">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FB0C3" w14:textId="77777777" w:rsidR="008D571F" w:rsidRPr="00A035BE" w:rsidRDefault="008D571F" w:rsidP="00471F63">
            <w:pPr>
              <w:pStyle w:val="rowtabella0"/>
              <w:rPr>
                <w:color w:val="002060"/>
              </w:rPr>
            </w:pPr>
            <w:r w:rsidRPr="00A035BE">
              <w:rPr>
                <w:color w:val="002060"/>
              </w:rPr>
              <w:t>VIA DELLO SPORT</w:t>
            </w:r>
          </w:p>
        </w:tc>
      </w:tr>
      <w:tr w:rsidR="008D571F" w:rsidRPr="00A035BE" w14:paraId="74D3017F"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49323A" w14:textId="77777777" w:rsidR="008D571F" w:rsidRPr="00A035BE" w:rsidRDefault="008D571F" w:rsidP="00471F63">
            <w:pPr>
              <w:pStyle w:val="rowtabella0"/>
              <w:rPr>
                <w:color w:val="002060"/>
              </w:rPr>
            </w:pPr>
            <w:r w:rsidRPr="00A035BE">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18D069" w14:textId="77777777" w:rsidR="008D571F" w:rsidRPr="00A035BE" w:rsidRDefault="008D571F" w:rsidP="00471F63">
            <w:pPr>
              <w:pStyle w:val="rowtabella0"/>
              <w:rPr>
                <w:color w:val="002060"/>
              </w:rPr>
            </w:pPr>
            <w:r w:rsidRPr="00A035BE">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001102"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992A6F"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D9A59" w14:textId="77777777" w:rsidR="008D571F" w:rsidRPr="00A035BE" w:rsidRDefault="008D571F" w:rsidP="00471F63">
            <w:pPr>
              <w:pStyle w:val="rowtabella0"/>
              <w:rPr>
                <w:color w:val="002060"/>
              </w:rPr>
            </w:pPr>
            <w:r w:rsidRPr="00A035BE">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720BF" w14:textId="77777777" w:rsidR="008D571F" w:rsidRPr="00A035BE" w:rsidRDefault="008D571F" w:rsidP="00471F63">
            <w:pPr>
              <w:pStyle w:val="rowtabella0"/>
              <w:rPr>
                <w:color w:val="002060"/>
              </w:rPr>
            </w:pPr>
            <w:r w:rsidRPr="00A035BE">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0261D" w14:textId="77777777" w:rsidR="008D571F" w:rsidRPr="00A035BE" w:rsidRDefault="008D571F" w:rsidP="00471F63">
            <w:pPr>
              <w:pStyle w:val="rowtabella0"/>
              <w:rPr>
                <w:color w:val="002060"/>
              </w:rPr>
            </w:pPr>
            <w:r w:rsidRPr="00A035BE">
              <w:rPr>
                <w:color w:val="002060"/>
              </w:rPr>
              <w:t>VIA ROSSINI</w:t>
            </w:r>
          </w:p>
        </w:tc>
      </w:tr>
      <w:tr w:rsidR="008D571F" w:rsidRPr="00A035BE" w14:paraId="0A87F22B"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D529B" w14:textId="77777777" w:rsidR="008D571F" w:rsidRPr="00A035BE" w:rsidRDefault="008D571F" w:rsidP="00471F63">
            <w:pPr>
              <w:pStyle w:val="rowtabella0"/>
              <w:rPr>
                <w:color w:val="002060"/>
              </w:rPr>
            </w:pPr>
            <w:r w:rsidRPr="00A035BE">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86ECAE" w14:textId="77777777" w:rsidR="008D571F" w:rsidRPr="00A035BE" w:rsidRDefault="008D571F" w:rsidP="00471F63">
            <w:pPr>
              <w:pStyle w:val="rowtabella0"/>
              <w:rPr>
                <w:color w:val="002060"/>
              </w:rPr>
            </w:pPr>
            <w:r w:rsidRPr="00A035BE">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32D062"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71457F" w14:textId="77777777" w:rsidR="008D571F" w:rsidRPr="00A035BE" w:rsidRDefault="008D571F" w:rsidP="00471F63">
            <w:pPr>
              <w:pStyle w:val="rowtabella0"/>
              <w:rPr>
                <w:color w:val="002060"/>
              </w:rPr>
            </w:pPr>
            <w:r w:rsidRPr="00A035BE">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8409C1" w14:textId="77777777" w:rsidR="008D571F" w:rsidRPr="00A035BE" w:rsidRDefault="008D571F" w:rsidP="00471F63">
            <w:pPr>
              <w:pStyle w:val="rowtabella0"/>
              <w:rPr>
                <w:color w:val="002060"/>
              </w:rPr>
            </w:pPr>
            <w:r w:rsidRPr="00A035BE">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70B40" w14:textId="77777777" w:rsidR="008D571F" w:rsidRPr="00A035BE" w:rsidRDefault="008D571F" w:rsidP="00471F63">
            <w:pPr>
              <w:pStyle w:val="rowtabella0"/>
              <w:rPr>
                <w:color w:val="002060"/>
              </w:rPr>
            </w:pPr>
            <w:r w:rsidRPr="00A035BE">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783CC" w14:textId="77777777" w:rsidR="008D571F" w:rsidRPr="00A035BE" w:rsidRDefault="008D571F" w:rsidP="00471F63">
            <w:pPr>
              <w:pStyle w:val="rowtabella0"/>
              <w:rPr>
                <w:color w:val="002060"/>
              </w:rPr>
            </w:pPr>
            <w:r w:rsidRPr="00A035BE">
              <w:rPr>
                <w:color w:val="002060"/>
              </w:rPr>
              <w:t>VIA PIAVE 8</w:t>
            </w:r>
          </w:p>
        </w:tc>
      </w:tr>
      <w:tr w:rsidR="008D571F" w:rsidRPr="00A035BE" w14:paraId="72439488"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6212EC" w14:textId="77777777" w:rsidR="008D571F" w:rsidRPr="00A035BE" w:rsidRDefault="008D571F" w:rsidP="00471F63">
            <w:pPr>
              <w:pStyle w:val="rowtabella0"/>
              <w:rPr>
                <w:color w:val="002060"/>
              </w:rPr>
            </w:pPr>
            <w:r w:rsidRPr="00A035BE">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7C9D28" w14:textId="77777777" w:rsidR="008D571F" w:rsidRPr="00A035BE" w:rsidRDefault="008D571F" w:rsidP="00471F63">
            <w:pPr>
              <w:pStyle w:val="rowtabella0"/>
              <w:rPr>
                <w:color w:val="002060"/>
              </w:rPr>
            </w:pPr>
            <w:r w:rsidRPr="00A035BE">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A5F4ED"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B2096E" w14:textId="77777777" w:rsidR="008D571F" w:rsidRPr="00A035BE" w:rsidRDefault="008D571F" w:rsidP="00471F63">
            <w:pPr>
              <w:pStyle w:val="rowtabella0"/>
              <w:rPr>
                <w:color w:val="002060"/>
              </w:rPr>
            </w:pPr>
            <w:r w:rsidRPr="00A035BE">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2098ED" w14:textId="77777777" w:rsidR="008D571F" w:rsidRPr="00A035BE" w:rsidRDefault="008D571F" w:rsidP="00471F63">
            <w:pPr>
              <w:pStyle w:val="rowtabella0"/>
              <w:rPr>
                <w:color w:val="002060"/>
              </w:rPr>
            </w:pPr>
            <w:r w:rsidRPr="00A035BE">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79F61" w14:textId="77777777" w:rsidR="008D571F" w:rsidRPr="00A035BE" w:rsidRDefault="008D571F" w:rsidP="00471F63">
            <w:pPr>
              <w:pStyle w:val="rowtabella0"/>
              <w:rPr>
                <w:color w:val="002060"/>
              </w:rPr>
            </w:pPr>
            <w:r w:rsidRPr="00A035BE">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A1990" w14:textId="77777777" w:rsidR="008D571F" w:rsidRPr="00A035BE" w:rsidRDefault="008D571F" w:rsidP="00471F63">
            <w:pPr>
              <w:pStyle w:val="rowtabella0"/>
              <w:rPr>
                <w:color w:val="002060"/>
              </w:rPr>
            </w:pPr>
            <w:r w:rsidRPr="00A035BE">
              <w:rPr>
                <w:color w:val="002060"/>
              </w:rPr>
              <w:t>VIA DELLO SPORT</w:t>
            </w:r>
          </w:p>
        </w:tc>
      </w:tr>
      <w:tr w:rsidR="008D571F" w:rsidRPr="00A035BE" w14:paraId="2A539819"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A622D7" w14:textId="77777777" w:rsidR="008D571F" w:rsidRPr="00A035BE" w:rsidRDefault="008D571F" w:rsidP="00471F63">
            <w:pPr>
              <w:pStyle w:val="rowtabella0"/>
              <w:rPr>
                <w:color w:val="002060"/>
              </w:rPr>
            </w:pPr>
            <w:r w:rsidRPr="00A035BE">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934847" w14:textId="77777777" w:rsidR="008D571F" w:rsidRPr="00A035BE" w:rsidRDefault="008D571F" w:rsidP="00471F63">
            <w:pPr>
              <w:pStyle w:val="rowtabella0"/>
              <w:rPr>
                <w:color w:val="002060"/>
              </w:rPr>
            </w:pPr>
            <w:r w:rsidRPr="00A035BE">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48B225"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E71414" w14:textId="77777777" w:rsidR="008D571F" w:rsidRPr="00A035BE" w:rsidRDefault="008D571F" w:rsidP="00471F63">
            <w:pPr>
              <w:pStyle w:val="rowtabella0"/>
              <w:rPr>
                <w:color w:val="002060"/>
              </w:rPr>
            </w:pPr>
            <w:r w:rsidRPr="00A035BE">
              <w:rPr>
                <w:color w:val="002060"/>
              </w:rPr>
              <w:t>06/04/2024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FA068D" w14:textId="77777777" w:rsidR="008D571F" w:rsidRPr="00A035BE" w:rsidRDefault="008D571F" w:rsidP="00471F63">
            <w:pPr>
              <w:pStyle w:val="rowtabella0"/>
              <w:rPr>
                <w:color w:val="002060"/>
              </w:rPr>
            </w:pPr>
            <w:r w:rsidRPr="00A035BE">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A2D68" w14:textId="77777777" w:rsidR="008D571F" w:rsidRPr="00A035BE" w:rsidRDefault="008D571F" w:rsidP="00471F63">
            <w:pPr>
              <w:pStyle w:val="rowtabella0"/>
              <w:rPr>
                <w:color w:val="002060"/>
              </w:rPr>
            </w:pPr>
            <w:r w:rsidRPr="00A035BE">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0CD4FB" w14:textId="77777777" w:rsidR="008D571F" w:rsidRPr="00A035BE" w:rsidRDefault="008D571F" w:rsidP="00471F63">
            <w:pPr>
              <w:pStyle w:val="rowtabella0"/>
              <w:rPr>
                <w:color w:val="002060"/>
              </w:rPr>
            </w:pPr>
            <w:r w:rsidRPr="00A035BE">
              <w:rPr>
                <w:color w:val="002060"/>
              </w:rPr>
              <w:t>VIA TAVULLIA</w:t>
            </w:r>
          </w:p>
        </w:tc>
      </w:tr>
      <w:tr w:rsidR="008D571F" w:rsidRPr="00A035BE" w14:paraId="334A29AE"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EB4BF" w14:textId="77777777" w:rsidR="008D571F" w:rsidRPr="00A035BE" w:rsidRDefault="008D571F" w:rsidP="00471F63">
            <w:pPr>
              <w:pStyle w:val="rowtabella0"/>
              <w:rPr>
                <w:color w:val="002060"/>
              </w:rPr>
            </w:pPr>
            <w:r w:rsidRPr="00A035BE">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8F009" w14:textId="77777777" w:rsidR="008D571F" w:rsidRPr="00A035BE" w:rsidRDefault="008D571F" w:rsidP="00471F63">
            <w:pPr>
              <w:pStyle w:val="rowtabella0"/>
              <w:rPr>
                <w:color w:val="002060"/>
              </w:rPr>
            </w:pPr>
            <w:r w:rsidRPr="00A035BE">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D4B47"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DE3F8" w14:textId="77777777" w:rsidR="008D571F" w:rsidRPr="00A035BE" w:rsidRDefault="008D571F" w:rsidP="00471F63">
            <w:pPr>
              <w:pStyle w:val="rowtabella0"/>
              <w:rPr>
                <w:color w:val="002060"/>
              </w:rPr>
            </w:pPr>
            <w:r w:rsidRPr="00A035BE">
              <w:rPr>
                <w:color w:val="002060"/>
              </w:rPr>
              <w:t>06/04/2024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F80A1" w14:textId="77777777" w:rsidR="008D571F" w:rsidRPr="00A035BE" w:rsidRDefault="008D571F" w:rsidP="00471F63">
            <w:pPr>
              <w:pStyle w:val="rowtabella0"/>
              <w:rPr>
                <w:color w:val="002060"/>
              </w:rPr>
            </w:pPr>
            <w:r w:rsidRPr="00A035BE">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66AAB" w14:textId="77777777" w:rsidR="008D571F" w:rsidRPr="00A035BE" w:rsidRDefault="008D571F" w:rsidP="00471F63">
            <w:pPr>
              <w:pStyle w:val="rowtabella0"/>
              <w:rPr>
                <w:color w:val="002060"/>
              </w:rPr>
            </w:pPr>
            <w:r w:rsidRPr="00A035BE">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6F537" w14:textId="77777777" w:rsidR="008D571F" w:rsidRPr="00A035BE" w:rsidRDefault="008D571F" w:rsidP="00471F63">
            <w:pPr>
              <w:pStyle w:val="rowtabella0"/>
              <w:rPr>
                <w:color w:val="002060"/>
              </w:rPr>
            </w:pPr>
            <w:r w:rsidRPr="00A035BE">
              <w:rPr>
                <w:color w:val="002060"/>
              </w:rPr>
              <w:t>VIA CARDUCCI</w:t>
            </w:r>
          </w:p>
        </w:tc>
      </w:tr>
    </w:tbl>
    <w:p w14:paraId="3F2DC4DD" w14:textId="77777777" w:rsidR="008D571F" w:rsidRPr="00882766" w:rsidRDefault="008D571F" w:rsidP="008D571F">
      <w:pPr>
        <w:pStyle w:val="breakline"/>
        <w:rPr>
          <w:rFonts w:eastAsiaTheme="minorEastAsia"/>
          <w:color w:val="002060"/>
        </w:rPr>
      </w:pPr>
    </w:p>
    <w:p w14:paraId="59E62528" w14:textId="77777777" w:rsidR="008D571F" w:rsidRPr="00882766" w:rsidRDefault="008D571F" w:rsidP="008D571F">
      <w:pPr>
        <w:pStyle w:val="breakline"/>
        <w:rPr>
          <w:color w:val="002060"/>
        </w:rPr>
      </w:pPr>
    </w:p>
    <w:p w14:paraId="6D2C4552" w14:textId="77777777" w:rsidR="008D571F" w:rsidRPr="00882766" w:rsidRDefault="008D571F" w:rsidP="008D571F">
      <w:pPr>
        <w:pStyle w:val="breakline"/>
        <w:rPr>
          <w:color w:val="002060"/>
        </w:rPr>
      </w:pPr>
    </w:p>
    <w:p w14:paraId="566C5A2B" w14:textId="77777777" w:rsidR="008D571F" w:rsidRPr="00882766" w:rsidRDefault="008D571F" w:rsidP="008D571F">
      <w:pPr>
        <w:pStyle w:val="titolocampionato0"/>
        <w:shd w:val="clear" w:color="auto" w:fill="CCCCCC"/>
        <w:spacing w:before="80" w:after="40"/>
        <w:rPr>
          <w:color w:val="002060"/>
        </w:rPr>
      </w:pPr>
      <w:r w:rsidRPr="00882766">
        <w:rPr>
          <w:color w:val="002060"/>
        </w:rPr>
        <w:t>UNDER 21 CALCIO A 5 REGIONALE</w:t>
      </w:r>
    </w:p>
    <w:p w14:paraId="5F6CE172" w14:textId="77777777" w:rsidR="008D571F" w:rsidRPr="00882766" w:rsidRDefault="008D571F" w:rsidP="008D571F">
      <w:pPr>
        <w:pStyle w:val="titoloprinc0"/>
        <w:rPr>
          <w:color w:val="002060"/>
        </w:rPr>
      </w:pPr>
      <w:r>
        <w:rPr>
          <w:color w:val="002060"/>
        </w:rPr>
        <w:t>PROGRAMMA GARE</w:t>
      </w:r>
    </w:p>
    <w:p w14:paraId="6F11C667" w14:textId="77777777" w:rsidR="008D571F" w:rsidRDefault="008D571F" w:rsidP="008D571F">
      <w:pPr>
        <w:pStyle w:val="breakline"/>
        <w:rPr>
          <w:color w:val="002060"/>
        </w:rPr>
      </w:pPr>
    </w:p>
    <w:p w14:paraId="17F53E27" w14:textId="77777777" w:rsidR="008D571F" w:rsidRPr="00A035BE" w:rsidRDefault="008D571F" w:rsidP="008D571F">
      <w:pPr>
        <w:pStyle w:val="sottotitolocampionato10"/>
        <w:rPr>
          <w:color w:val="002060"/>
        </w:rPr>
      </w:pPr>
      <w:r w:rsidRPr="00A035B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D571F" w:rsidRPr="00A035BE" w14:paraId="148FC105"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E24D4"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79781"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C1C70"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BAFBA"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177DD"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05EE3"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4D8D9"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2E8E7B06"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EC9B87" w14:textId="77777777" w:rsidR="008D571F" w:rsidRPr="00A035BE" w:rsidRDefault="008D571F" w:rsidP="00471F63">
            <w:pPr>
              <w:pStyle w:val="rowtabella0"/>
              <w:rPr>
                <w:color w:val="002060"/>
              </w:rPr>
            </w:pPr>
            <w:r w:rsidRPr="00A035BE">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78B85" w14:textId="77777777" w:rsidR="008D571F" w:rsidRPr="00A035BE" w:rsidRDefault="008D571F" w:rsidP="00471F63">
            <w:pPr>
              <w:pStyle w:val="rowtabella0"/>
              <w:rPr>
                <w:color w:val="002060"/>
              </w:rPr>
            </w:pPr>
            <w:r w:rsidRPr="00A035BE">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0425C" w14:textId="77777777" w:rsidR="008D571F" w:rsidRPr="00A035BE" w:rsidRDefault="008D571F" w:rsidP="00471F63">
            <w:pPr>
              <w:pStyle w:val="rowtabella0"/>
              <w:jc w:val="center"/>
              <w:rPr>
                <w:color w:val="002060"/>
              </w:rPr>
            </w:pPr>
            <w:r w:rsidRPr="00A035B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EA37C" w14:textId="77777777" w:rsidR="008D571F" w:rsidRPr="00A035BE" w:rsidRDefault="008D571F" w:rsidP="00471F63">
            <w:pPr>
              <w:pStyle w:val="rowtabella0"/>
              <w:rPr>
                <w:color w:val="002060"/>
              </w:rPr>
            </w:pPr>
            <w:r w:rsidRPr="00A035BE">
              <w:rPr>
                <w:color w:val="002060"/>
              </w:rPr>
              <w:t>06/04/2024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27A47" w14:textId="77777777" w:rsidR="008D571F" w:rsidRPr="00A035BE" w:rsidRDefault="008D571F" w:rsidP="00471F63">
            <w:pPr>
              <w:pStyle w:val="rowtabella0"/>
              <w:rPr>
                <w:color w:val="002060"/>
              </w:rPr>
            </w:pPr>
            <w:r w:rsidRPr="00A035BE">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9D268" w14:textId="77777777" w:rsidR="008D571F" w:rsidRPr="00A035BE" w:rsidRDefault="008D571F" w:rsidP="00471F63">
            <w:pPr>
              <w:pStyle w:val="rowtabella0"/>
              <w:rPr>
                <w:color w:val="002060"/>
              </w:rPr>
            </w:pPr>
            <w:r w:rsidRPr="00A035BE">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9A6BE" w14:textId="77777777" w:rsidR="008D571F" w:rsidRPr="00A035BE" w:rsidRDefault="008D571F" w:rsidP="00471F63">
            <w:pPr>
              <w:pStyle w:val="rowtabella0"/>
              <w:rPr>
                <w:color w:val="002060"/>
              </w:rPr>
            </w:pPr>
            <w:r w:rsidRPr="00A035BE">
              <w:rPr>
                <w:color w:val="002060"/>
              </w:rPr>
              <w:t>VIA NAZARIO SAURO</w:t>
            </w:r>
          </w:p>
        </w:tc>
      </w:tr>
      <w:tr w:rsidR="008D571F" w:rsidRPr="00A035BE" w14:paraId="34ACEEE1"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127145" w14:textId="77777777" w:rsidR="008D571F" w:rsidRPr="00A035BE" w:rsidRDefault="008D571F" w:rsidP="00471F63">
            <w:pPr>
              <w:pStyle w:val="rowtabella0"/>
              <w:rPr>
                <w:color w:val="002060"/>
              </w:rPr>
            </w:pPr>
            <w:r w:rsidRPr="00A035B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0209B" w14:textId="77777777" w:rsidR="008D571F" w:rsidRPr="00A035BE" w:rsidRDefault="008D571F" w:rsidP="00471F63">
            <w:pPr>
              <w:pStyle w:val="rowtabella0"/>
              <w:rPr>
                <w:color w:val="002060"/>
              </w:rPr>
            </w:pPr>
            <w:r w:rsidRPr="00A035BE">
              <w:rPr>
                <w:color w:val="002060"/>
              </w:rPr>
              <w:t xml:space="preserve">AUDAX 1970 </w:t>
            </w:r>
            <w:proofErr w:type="gramStart"/>
            <w:r w:rsidRPr="00A035BE">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FD186"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5B4DB" w14:textId="77777777" w:rsidR="008D571F" w:rsidRPr="00A035BE" w:rsidRDefault="008D571F" w:rsidP="00471F63">
            <w:pPr>
              <w:pStyle w:val="rowtabella0"/>
              <w:rPr>
                <w:color w:val="002060"/>
              </w:rPr>
            </w:pPr>
            <w:r w:rsidRPr="00A035BE">
              <w:rPr>
                <w:color w:val="002060"/>
              </w:rPr>
              <w:t>06/04/2024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811B8" w14:textId="77777777" w:rsidR="008D571F" w:rsidRPr="00A035BE" w:rsidRDefault="008D571F" w:rsidP="00471F63">
            <w:pPr>
              <w:pStyle w:val="rowtabella0"/>
              <w:rPr>
                <w:color w:val="002060"/>
              </w:rPr>
            </w:pPr>
            <w:r w:rsidRPr="00A035B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CA9B7" w14:textId="77777777" w:rsidR="008D571F" w:rsidRPr="00A035BE" w:rsidRDefault="008D571F" w:rsidP="00471F63">
            <w:pPr>
              <w:pStyle w:val="rowtabella0"/>
              <w:rPr>
                <w:color w:val="002060"/>
              </w:rPr>
            </w:pPr>
            <w:r w:rsidRPr="00A035B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7C491" w14:textId="77777777" w:rsidR="008D571F" w:rsidRPr="00A035BE" w:rsidRDefault="008D571F" w:rsidP="00471F63">
            <w:pPr>
              <w:pStyle w:val="rowtabella0"/>
              <w:rPr>
                <w:color w:val="002060"/>
              </w:rPr>
            </w:pPr>
            <w:r w:rsidRPr="00A035BE">
              <w:rPr>
                <w:color w:val="002060"/>
              </w:rPr>
              <w:t xml:space="preserve">VIA </w:t>
            </w:r>
            <w:proofErr w:type="gramStart"/>
            <w:r w:rsidRPr="00A035BE">
              <w:rPr>
                <w:color w:val="002060"/>
              </w:rPr>
              <w:t>B.BUOZZI</w:t>
            </w:r>
            <w:proofErr w:type="gramEnd"/>
          </w:p>
        </w:tc>
      </w:tr>
    </w:tbl>
    <w:p w14:paraId="6954FF7C" w14:textId="77777777" w:rsidR="008D571F" w:rsidRPr="00882766" w:rsidRDefault="008D571F" w:rsidP="008D571F">
      <w:pPr>
        <w:pStyle w:val="breakline"/>
        <w:rPr>
          <w:color w:val="002060"/>
        </w:rPr>
      </w:pPr>
    </w:p>
    <w:p w14:paraId="7CDA1867" w14:textId="77777777" w:rsidR="008D571F" w:rsidRPr="00882766" w:rsidRDefault="008D571F" w:rsidP="008D571F">
      <w:pPr>
        <w:pStyle w:val="titolocampionato0"/>
        <w:shd w:val="clear" w:color="auto" w:fill="CCCCCC"/>
        <w:spacing w:before="80" w:after="40"/>
        <w:rPr>
          <w:color w:val="002060"/>
        </w:rPr>
      </w:pPr>
      <w:r w:rsidRPr="00882766">
        <w:rPr>
          <w:color w:val="002060"/>
        </w:rPr>
        <w:t>UNDER 19 CALCIO A 5 REGIONALE</w:t>
      </w:r>
    </w:p>
    <w:p w14:paraId="55E717E2" w14:textId="77777777" w:rsidR="008D571F" w:rsidRPr="00882766" w:rsidRDefault="008D571F" w:rsidP="008D571F">
      <w:pPr>
        <w:pStyle w:val="titoloprinc0"/>
        <w:rPr>
          <w:color w:val="002060"/>
        </w:rPr>
      </w:pPr>
      <w:r w:rsidRPr="00882766">
        <w:rPr>
          <w:color w:val="002060"/>
        </w:rPr>
        <w:lastRenderedPageBreak/>
        <w:t>VARIAZIONI AL PROGRAMMA GARE</w:t>
      </w:r>
    </w:p>
    <w:p w14:paraId="1D8C2BAB" w14:textId="77777777" w:rsidR="008D571F" w:rsidRPr="00882766" w:rsidRDefault="008D571F" w:rsidP="008D571F">
      <w:pPr>
        <w:pStyle w:val="breakline"/>
        <w:rPr>
          <w:color w:val="002060"/>
        </w:rPr>
      </w:pPr>
    </w:p>
    <w:p w14:paraId="25740E8C" w14:textId="77777777" w:rsidR="008D571F" w:rsidRPr="00882766" w:rsidRDefault="008D571F" w:rsidP="008D571F">
      <w:pPr>
        <w:pStyle w:val="breakline"/>
        <w:rPr>
          <w:color w:val="002060"/>
        </w:rPr>
      </w:pPr>
    </w:p>
    <w:p w14:paraId="7A9878FC"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571F" w:rsidRPr="00882766" w14:paraId="346E2722" w14:textId="77777777" w:rsidTr="008D57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64F89" w14:textId="77777777" w:rsidR="008D571F" w:rsidRPr="00882766" w:rsidRDefault="008D571F" w:rsidP="00471F63">
            <w:pPr>
              <w:pStyle w:val="headertabella0"/>
              <w:rPr>
                <w:color w:val="002060"/>
              </w:rPr>
            </w:pPr>
            <w:r w:rsidRPr="0088276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61B80" w14:textId="77777777" w:rsidR="008D571F" w:rsidRPr="00882766" w:rsidRDefault="008D571F" w:rsidP="00471F63">
            <w:pPr>
              <w:pStyle w:val="headertabella0"/>
              <w:rPr>
                <w:color w:val="002060"/>
              </w:rPr>
            </w:pPr>
            <w:r w:rsidRPr="00882766">
              <w:rPr>
                <w:color w:val="002060"/>
              </w:rPr>
              <w:t xml:space="preserve">N° </w:t>
            </w:r>
            <w:proofErr w:type="spellStart"/>
            <w:r w:rsidRPr="00882766">
              <w:rPr>
                <w:color w:val="002060"/>
              </w:rPr>
              <w:t>Gior</w:t>
            </w:r>
            <w:proofErr w:type="spellEnd"/>
            <w:r w:rsidRPr="0088276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9EA73" w14:textId="77777777" w:rsidR="008D571F" w:rsidRPr="00882766" w:rsidRDefault="008D571F" w:rsidP="00471F63">
            <w:pPr>
              <w:pStyle w:val="headertabella0"/>
              <w:rPr>
                <w:color w:val="002060"/>
              </w:rPr>
            </w:pPr>
            <w:r w:rsidRPr="0088276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3F54D" w14:textId="77777777" w:rsidR="008D571F" w:rsidRPr="00882766" w:rsidRDefault="008D571F" w:rsidP="00471F63">
            <w:pPr>
              <w:pStyle w:val="headertabella0"/>
              <w:rPr>
                <w:color w:val="002060"/>
              </w:rPr>
            </w:pPr>
            <w:r w:rsidRPr="008827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6554D" w14:textId="77777777" w:rsidR="008D571F" w:rsidRPr="00882766" w:rsidRDefault="008D571F" w:rsidP="00471F63">
            <w:pPr>
              <w:pStyle w:val="headertabella0"/>
              <w:rPr>
                <w:color w:val="002060"/>
              </w:rPr>
            </w:pPr>
            <w:r w:rsidRPr="00882766">
              <w:rPr>
                <w:color w:val="002060"/>
              </w:rPr>
              <w:t xml:space="preserve">Data </w:t>
            </w:r>
            <w:proofErr w:type="spellStart"/>
            <w:r w:rsidRPr="00882766">
              <w:rPr>
                <w:color w:val="002060"/>
              </w:rPr>
              <w:t>Orig</w:t>
            </w:r>
            <w:proofErr w:type="spellEnd"/>
            <w:r w:rsidRPr="0088276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34C01" w14:textId="77777777" w:rsidR="008D571F" w:rsidRPr="00882766" w:rsidRDefault="008D571F" w:rsidP="00471F63">
            <w:pPr>
              <w:pStyle w:val="headertabella0"/>
              <w:rPr>
                <w:color w:val="002060"/>
              </w:rPr>
            </w:pPr>
            <w:r w:rsidRPr="008827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7A4D3" w14:textId="77777777" w:rsidR="008D571F" w:rsidRPr="00882766" w:rsidRDefault="008D571F" w:rsidP="00471F63">
            <w:pPr>
              <w:pStyle w:val="headertabella0"/>
              <w:rPr>
                <w:color w:val="002060"/>
              </w:rPr>
            </w:pPr>
            <w:r w:rsidRPr="00882766">
              <w:rPr>
                <w:color w:val="002060"/>
              </w:rPr>
              <w:t xml:space="preserve">Ora </w:t>
            </w:r>
            <w:proofErr w:type="spellStart"/>
            <w:r w:rsidRPr="00882766">
              <w:rPr>
                <w:color w:val="002060"/>
              </w:rPr>
              <w:t>Orig</w:t>
            </w:r>
            <w:proofErr w:type="spellEnd"/>
            <w:r w:rsidRPr="0088276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AD9B2" w14:textId="77777777" w:rsidR="008D571F" w:rsidRPr="00882766" w:rsidRDefault="008D571F" w:rsidP="00471F63">
            <w:pPr>
              <w:pStyle w:val="headertabella0"/>
              <w:rPr>
                <w:color w:val="002060"/>
              </w:rPr>
            </w:pPr>
            <w:r w:rsidRPr="00882766">
              <w:rPr>
                <w:color w:val="002060"/>
              </w:rPr>
              <w:t>Impianto</w:t>
            </w:r>
          </w:p>
        </w:tc>
      </w:tr>
      <w:tr w:rsidR="008D571F" w:rsidRPr="00882766" w14:paraId="0E216DE2" w14:textId="77777777" w:rsidTr="008D57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05D9" w14:textId="77777777" w:rsidR="008D571F" w:rsidRPr="008D571F" w:rsidRDefault="008D571F" w:rsidP="00471F63">
            <w:pPr>
              <w:pStyle w:val="rowtabella0"/>
              <w:rPr>
                <w:color w:val="002060"/>
                <w:highlight w:val="yellow"/>
              </w:rPr>
            </w:pPr>
            <w:r w:rsidRPr="008D571F">
              <w:rPr>
                <w:color w:val="002060"/>
                <w:highlight w:val="yellow"/>
              </w:rPr>
              <w:t>06/04/2024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173E" w14:textId="77777777" w:rsidR="008D571F" w:rsidRPr="008D571F" w:rsidRDefault="008D571F" w:rsidP="00471F63">
            <w:pPr>
              <w:pStyle w:val="rowtabella0"/>
              <w:jc w:val="center"/>
              <w:rPr>
                <w:color w:val="002060"/>
                <w:highlight w:val="yellow"/>
              </w:rPr>
            </w:pPr>
            <w:r w:rsidRPr="008D571F">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B9551" w14:textId="77777777" w:rsidR="008D571F" w:rsidRPr="008D571F" w:rsidRDefault="008D571F" w:rsidP="00471F63">
            <w:pPr>
              <w:pStyle w:val="rowtabella0"/>
              <w:rPr>
                <w:color w:val="002060"/>
                <w:highlight w:val="yellow"/>
              </w:rPr>
            </w:pPr>
            <w:r w:rsidRPr="008D571F">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1E90" w14:textId="77777777" w:rsidR="008D571F" w:rsidRPr="008D571F" w:rsidRDefault="008D571F" w:rsidP="00471F63">
            <w:pPr>
              <w:pStyle w:val="rowtabella0"/>
              <w:rPr>
                <w:color w:val="002060"/>
                <w:highlight w:val="yellow"/>
              </w:rPr>
            </w:pPr>
            <w:r w:rsidRPr="008D571F">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D67DD" w14:textId="77777777" w:rsidR="008D571F" w:rsidRPr="00882766" w:rsidRDefault="008D571F" w:rsidP="00471F63">
            <w:pPr>
              <w:pStyle w:val="rowtabella0"/>
              <w:rPr>
                <w:color w:val="002060"/>
              </w:rPr>
            </w:pPr>
            <w:r w:rsidRPr="00882766">
              <w:rPr>
                <w:color w:val="002060"/>
              </w:rPr>
              <w:t>05/04/2024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2BD4" w14:textId="77777777" w:rsidR="008D571F" w:rsidRPr="00882766" w:rsidRDefault="008D571F" w:rsidP="00471F63">
            <w:pPr>
              <w:pStyle w:val="rowtabella0"/>
              <w:jc w:val="center"/>
              <w:rPr>
                <w:color w:val="002060"/>
              </w:rPr>
            </w:pPr>
            <w:r w:rsidRPr="008D571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33BD" w14:textId="77777777" w:rsidR="008D571F" w:rsidRPr="00882766" w:rsidRDefault="008D571F" w:rsidP="00471F6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D4B1" w14:textId="77777777" w:rsidR="008D571F" w:rsidRPr="00882766" w:rsidRDefault="008D571F" w:rsidP="00471F63">
            <w:pPr>
              <w:pStyle w:val="rowtabella0"/>
              <w:rPr>
                <w:color w:val="002060"/>
              </w:rPr>
            </w:pPr>
            <w:r w:rsidRPr="008D571F">
              <w:rPr>
                <w:color w:val="002060"/>
                <w:highlight w:val="yellow"/>
              </w:rPr>
              <w:t>CAMPO SCOPERTO NUOVO ANTISTADI FABRIANO VIA BRUNO BUOZZI</w:t>
            </w:r>
          </w:p>
        </w:tc>
      </w:tr>
    </w:tbl>
    <w:p w14:paraId="65ED723B" w14:textId="77777777" w:rsidR="008D571F" w:rsidRPr="00882766" w:rsidRDefault="008D571F" w:rsidP="008D571F">
      <w:pPr>
        <w:pStyle w:val="breakline"/>
        <w:rPr>
          <w:rFonts w:eastAsiaTheme="minorEastAsia"/>
          <w:color w:val="002060"/>
        </w:rPr>
      </w:pPr>
    </w:p>
    <w:p w14:paraId="61442097" w14:textId="77777777" w:rsidR="008D571F" w:rsidRPr="00882766" w:rsidRDefault="008D571F" w:rsidP="008D571F">
      <w:pPr>
        <w:pStyle w:val="breakline"/>
        <w:rPr>
          <w:color w:val="002060"/>
        </w:rPr>
      </w:pPr>
    </w:p>
    <w:p w14:paraId="0DA334EC" w14:textId="77777777" w:rsidR="008D571F" w:rsidRPr="00882766" w:rsidRDefault="008D571F" w:rsidP="008D571F">
      <w:pPr>
        <w:pStyle w:val="titoloprinc0"/>
        <w:rPr>
          <w:color w:val="002060"/>
        </w:rPr>
      </w:pPr>
      <w:r w:rsidRPr="00882766">
        <w:rPr>
          <w:color w:val="002060"/>
        </w:rPr>
        <w:t>CLASSIFICA</w:t>
      </w:r>
    </w:p>
    <w:p w14:paraId="49320312" w14:textId="77777777" w:rsidR="008D571F" w:rsidRPr="00882766" w:rsidRDefault="008D571F" w:rsidP="008D571F">
      <w:pPr>
        <w:pStyle w:val="breakline"/>
        <w:rPr>
          <w:color w:val="002060"/>
        </w:rPr>
      </w:pPr>
    </w:p>
    <w:p w14:paraId="1EACB25E" w14:textId="77777777" w:rsidR="008D571F" w:rsidRPr="00882766" w:rsidRDefault="008D571F" w:rsidP="008D571F">
      <w:pPr>
        <w:pStyle w:val="breakline"/>
        <w:rPr>
          <w:color w:val="002060"/>
        </w:rPr>
      </w:pPr>
    </w:p>
    <w:p w14:paraId="6243780B"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1AF91FE8"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2B2A"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1DD0D"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9F9B1"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CB718"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8EB9D"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3B2FE"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65C4A"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F6E8F"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12F1A"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D967" w14:textId="77777777" w:rsidR="008D571F" w:rsidRPr="00882766" w:rsidRDefault="008D571F" w:rsidP="00471F63">
            <w:pPr>
              <w:pStyle w:val="headertabella0"/>
              <w:rPr>
                <w:color w:val="002060"/>
              </w:rPr>
            </w:pPr>
            <w:r w:rsidRPr="00882766">
              <w:rPr>
                <w:color w:val="002060"/>
              </w:rPr>
              <w:t>PE</w:t>
            </w:r>
          </w:p>
        </w:tc>
      </w:tr>
      <w:tr w:rsidR="008D571F" w:rsidRPr="00882766" w14:paraId="21C575DF"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49D8CD" w14:textId="77777777" w:rsidR="008D571F" w:rsidRPr="00882766" w:rsidRDefault="008D571F" w:rsidP="00471F63">
            <w:pPr>
              <w:pStyle w:val="rowtabella0"/>
              <w:rPr>
                <w:color w:val="002060"/>
              </w:rPr>
            </w:pPr>
            <w:r w:rsidRPr="0088276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224A" w14:textId="77777777" w:rsidR="008D571F" w:rsidRPr="00882766" w:rsidRDefault="008D571F" w:rsidP="00471F63">
            <w:pPr>
              <w:pStyle w:val="rowtabella0"/>
              <w:jc w:val="center"/>
              <w:rPr>
                <w:color w:val="002060"/>
              </w:rPr>
            </w:pPr>
            <w:r w:rsidRPr="008827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34759"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12B4"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300C"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2017"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E322" w14:textId="77777777" w:rsidR="008D571F" w:rsidRPr="00882766" w:rsidRDefault="008D571F" w:rsidP="00471F63">
            <w:pPr>
              <w:pStyle w:val="rowtabella0"/>
              <w:jc w:val="center"/>
              <w:rPr>
                <w:color w:val="002060"/>
              </w:rPr>
            </w:pPr>
            <w:r w:rsidRPr="00882766">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3B7C" w14:textId="77777777" w:rsidR="008D571F" w:rsidRPr="00882766" w:rsidRDefault="008D571F" w:rsidP="00471F63">
            <w:pPr>
              <w:pStyle w:val="rowtabella0"/>
              <w:jc w:val="center"/>
              <w:rPr>
                <w:color w:val="002060"/>
              </w:rPr>
            </w:pPr>
            <w:r w:rsidRPr="008827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DD5D" w14:textId="77777777" w:rsidR="008D571F" w:rsidRPr="00882766" w:rsidRDefault="008D571F" w:rsidP="00471F63">
            <w:pPr>
              <w:pStyle w:val="rowtabella0"/>
              <w:jc w:val="center"/>
              <w:rPr>
                <w:color w:val="002060"/>
              </w:rPr>
            </w:pPr>
            <w:r w:rsidRPr="0088276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000A" w14:textId="77777777" w:rsidR="008D571F" w:rsidRPr="00882766" w:rsidRDefault="008D571F" w:rsidP="00471F63">
            <w:pPr>
              <w:pStyle w:val="rowtabella0"/>
              <w:jc w:val="center"/>
              <w:rPr>
                <w:color w:val="002060"/>
              </w:rPr>
            </w:pPr>
            <w:r w:rsidRPr="00882766">
              <w:rPr>
                <w:color w:val="002060"/>
              </w:rPr>
              <w:t>0</w:t>
            </w:r>
          </w:p>
        </w:tc>
      </w:tr>
      <w:tr w:rsidR="008D571F" w:rsidRPr="00882766" w14:paraId="5F59BD29"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7B79E" w14:textId="77777777" w:rsidR="008D571F" w:rsidRPr="00882766" w:rsidRDefault="008D571F" w:rsidP="00471F63">
            <w:pPr>
              <w:pStyle w:val="rowtabella0"/>
              <w:rPr>
                <w:color w:val="002060"/>
              </w:rPr>
            </w:pPr>
            <w:r w:rsidRPr="00882766">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E670" w14:textId="77777777" w:rsidR="008D571F" w:rsidRPr="00882766" w:rsidRDefault="008D571F" w:rsidP="00471F63">
            <w:pPr>
              <w:pStyle w:val="rowtabella0"/>
              <w:jc w:val="center"/>
              <w:rPr>
                <w:color w:val="002060"/>
              </w:rPr>
            </w:pPr>
            <w:r w:rsidRPr="008827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3FCF"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E269"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A9383"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D95C"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9748" w14:textId="77777777" w:rsidR="008D571F" w:rsidRPr="00882766" w:rsidRDefault="008D571F" w:rsidP="00471F63">
            <w:pPr>
              <w:pStyle w:val="rowtabella0"/>
              <w:jc w:val="center"/>
              <w:rPr>
                <w:color w:val="002060"/>
              </w:rPr>
            </w:pPr>
            <w:r w:rsidRPr="00882766">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C7E79" w14:textId="77777777" w:rsidR="008D571F" w:rsidRPr="00882766" w:rsidRDefault="008D571F" w:rsidP="00471F63">
            <w:pPr>
              <w:pStyle w:val="rowtabella0"/>
              <w:jc w:val="center"/>
              <w:rPr>
                <w:color w:val="002060"/>
              </w:rPr>
            </w:pPr>
            <w:r w:rsidRPr="008827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CAF37" w14:textId="77777777" w:rsidR="008D571F" w:rsidRPr="00882766" w:rsidRDefault="008D571F" w:rsidP="00471F63">
            <w:pPr>
              <w:pStyle w:val="rowtabella0"/>
              <w:jc w:val="center"/>
              <w:rPr>
                <w:color w:val="002060"/>
              </w:rPr>
            </w:pPr>
            <w:r w:rsidRPr="008827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A0DA" w14:textId="77777777" w:rsidR="008D571F" w:rsidRPr="00882766" w:rsidRDefault="008D571F" w:rsidP="00471F63">
            <w:pPr>
              <w:pStyle w:val="rowtabella0"/>
              <w:jc w:val="center"/>
              <w:rPr>
                <w:color w:val="002060"/>
              </w:rPr>
            </w:pPr>
            <w:r w:rsidRPr="00882766">
              <w:rPr>
                <w:color w:val="002060"/>
              </w:rPr>
              <w:t>0</w:t>
            </w:r>
          </w:p>
        </w:tc>
      </w:tr>
      <w:tr w:rsidR="008D571F" w:rsidRPr="00882766" w14:paraId="2087C9B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AB260" w14:textId="77777777" w:rsidR="008D571F" w:rsidRPr="00882766" w:rsidRDefault="008D571F" w:rsidP="00471F63">
            <w:pPr>
              <w:pStyle w:val="rowtabella0"/>
              <w:rPr>
                <w:color w:val="002060"/>
              </w:rPr>
            </w:pPr>
            <w:r w:rsidRPr="00882766">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D69A" w14:textId="77777777" w:rsidR="008D571F" w:rsidRPr="00882766" w:rsidRDefault="008D571F" w:rsidP="00471F63">
            <w:pPr>
              <w:pStyle w:val="rowtabella0"/>
              <w:jc w:val="center"/>
              <w:rPr>
                <w:color w:val="002060"/>
              </w:rPr>
            </w:pPr>
            <w:r w:rsidRPr="008827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C7F5"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DF10"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5995"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6AC4" w14:textId="77777777" w:rsidR="008D571F" w:rsidRPr="00882766" w:rsidRDefault="008D571F" w:rsidP="00471F63">
            <w:pPr>
              <w:pStyle w:val="rowtabella0"/>
              <w:jc w:val="center"/>
              <w:rPr>
                <w:color w:val="002060"/>
              </w:rPr>
            </w:pPr>
            <w:r w:rsidRPr="008827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BF8A" w14:textId="77777777" w:rsidR="008D571F" w:rsidRPr="00882766" w:rsidRDefault="008D571F" w:rsidP="00471F63">
            <w:pPr>
              <w:pStyle w:val="rowtabella0"/>
              <w:jc w:val="center"/>
              <w:rPr>
                <w:color w:val="002060"/>
              </w:rPr>
            </w:pPr>
            <w:r w:rsidRPr="00882766">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DEE8" w14:textId="77777777" w:rsidR="008D571F" w:rsidRPr="00882766" w:rsidRDefault="008D571F" w:rsidP="00471F63">
            <w:pPr>
              <w:pStyle w:val="rowtabella0"/>
              <w:jc w:val="center"/>
              <w:rPr>
                <w:color w:val="002060"/>
              </w:rPr>
            </w:pPr>
            <w:r w:rsidRPr="008827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58F4" w14:textId="77777777" w:rsidR="008D571F" w:rsidRPr="00882766" w:rsidRDefault="008D571F" w:rsidP="00471F63">
            <w:pPr>
              <w:pStyle w:val="rowtabella0"/>
              <w:jc w:val="center"/>
              <w:rPr>
                <w:color w:val="002060"/>
              </w:rPr>
            </w:pPr>
            <w:r w:rsidRPr="008827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9470E" w14:textId="77777777" w:rsidR="008D571F" w:rsidRPr="00882766" w:rsidRDefault="008D571F" w:rsidP="00471F63">
            <w:pPr>
              <w:pStyle w:val="rowtabella0"/>
              <w:jc w:val="center"/>
              <w:rPr>
                <w:color w:val="002060"/>
              </w:rPr>
            </w:pPr>
            <w:r w:rsidRPr="00882766">
              <w:rPr>
                <w:color w:val="002060"/>
              </w:rPr>
              <w:t>0</w:t>
            </w:r>
          </w:p>
        </w:tc>
      </w:tr>
      <w:tr w:rsidR="008D571F" w:rsidRPr="00882766" w14:paraId="3AFF2C6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14A78" w14:textId="77777777" w:rsidR="008D571F" w:rsidRPr="00882766" w:rsidRDefault="008D571F" w:rsidP="00471F63">
            <w:pPr>
              <w:pStyle w:val="rowtabella0"/>
              <w:rPr>
                <w:color w:val="002060"/>
              </w:rPr>
            </w:pPr>
            <w:r w:rsidRPr="0088276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95CB" w14:textId="77777777" w:rsidR="008D571F" w:rsidRPr="00882766" w:rsidRDefault="008D571F" w:rsidP="00471F63">
            <w:pPr>
              <w:pStyle w:val="rowtabella0"/>
              <w:jc w:val="center"/>
              <w:rPr>
                <w:color w:val="002060"/>
              </w:rPr>
            </w:pPr>
            <w:r w:rsidRPr="008827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4911"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4CD1E"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DDBA"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FCA4"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BF1C6" w14:textId="77777777" w:rsidR="008D571F" w:rsidRPr="00882766" w:rsidRDefault="008D571F" w:rsidP="00471F63">
            <w:pPr>
              <w:pStyle w:val="rowtabella0"/>
              <w:jc w:val="center"/>
              <w:rPr>
                <w:color w:val="002060"/>
              </w:rPr>
            </w:pPr>
            <w:r w:rsidRPr="00882766">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1CBD" w14:textId="77777777" w:rsidR="008D571F" w:rsidRPr="00882766" w:rsidRDefault="008D571F" w:rsidP="00471F63">
            <w:pPr>
              <w:pStyle w:val="rowtabella0"/>
              <w:jc w:val="center"/>
              <w:rPr>
                <w:color w:val="002060"/>
              </w:rPr>
            </w:pPr>
            <w:r w:rsidRPr="008827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300B" w14:textId="77777777" w:rsidR="008D571F" w:rsidRPr="00882766" w:rsidRDefault="008D571F" w:rsidP="00471F63">
            <w:pPr>
              <w:pStyle w:val="rowtabella0"/>
              <w:jc w:val="center"/>
              <w:rPr>
                <w:color w:val="002060"/>
              </w:rPr>
            </w:pPr>
            <w:r w:rsidRPr="008827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BE02" w14:textId="77777777" w:rsidR="008D571F" w:rsidRPr="00882766" w:rsidRDefault="008D571F" w:rsidP="00471F63">
            <w:pPr>
              <w:pStyle w:val="rowtabella0"/>
              <w:jc w:val="center"/>
              <w:rPr>
                <w:color w:val="002060"/>
              </w:rPr>
            </w:pPr>
            <w:r w:rsidRPr="00882766">
              <w:rPr>
                <w:color w:val="002060"/>
              </w:rPr>
              <w:t>0</w:t>
            </w:r>
          </w:p>
        </w:tc>
      </w:tr>
      <w:tr w:rsidR="008D571F" w:rsidRPr="00882766" w14:paraId="4869170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7C89B" w14:textId="77777777" w:rsidR="008D571F" w:rsidRPr="00882766" w:rsidRDefault="008D571F" w:rsidP="00471F63">
            <w:pPr>
              <w:pStyle w:val="rowtabella0"/>
              <w:rPr>
                <w:color w:val="002060"/>
              </w:rPr>
            </w:pPr>
            <w:r w:rsidRPr="0088276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C3F1" w14:textId="77777777" w:rsidR="008D571F" w:rsidRPr="00882766" w:rsidRDefault="008D571F" w:rsidP="00471F63">
            <w:pPr>
              <w:pStyle w:val="rowtabella0"/>
              <w:jc w:val="center"/>
              <w:rPr>
                <w:color w:val="002060"/>
              </w:rPr>
            </w:pPr>
            <w:r w:rsidRPr="008827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C207"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5956"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2D6D"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B21A"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3A87" w14:textId="77777777" w:rsidR="008D571F" w:rsidRPr="00882766" w:rsidRDefault="008D571F" w:rsidP="00471F63">
            <w:pPr>
              <w:pStyle w:val="rowtabella0"/>
              <w:jc w:val="center"/>
              <w:rPr>
                <w:color w:val="002060"/>
              </w:rPr>
            </w:pPr>
            <w:r w:rsidRPr="00882766">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37E5" w14:textId="77777777" w:rsidR="008D571F" w:rsidRPr="00882766" w:rsidRDefault="008D571F" w:rsidP="00471F63">
            <w:pPr>
              <w:pStyle w:val="rowtabella0"/>
              <w:jc w:val="center"/>
              <w:rPr>
                <w:color w:val="002060"/>
              </w:rPr>
            </w:pPr>
            <w:r w:rsidRPr="008827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0ECD"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BAAC" w14:textId="77777777" w:rsidR="008D571F" w:rsidRPr="00882766" w:rsidRDefault="008D571F" w:rsidP="00471F63">
            <w:pPr>
              <w:pStyle w:val="rowtabella0"/>
              <w:jc w:val="center"/>
              <w:rPr>
                <w:color w:val="002060"/>
              </w:rPr>
            </w:pPr>
            <w:r w:rsidRPr="00882766">
              <w:rPr>
                <w:color w:val="002060"/>
              </w:rPr>
              <w:t>0</w:t>
            </w:r>
          </w:p>
        </w:tc>
      </w:tr>
      <w:tr w:rsidR="008D571F" w:rsidRPr="00882766" w14:paraId="21A02B2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61AE7" w14:textId="77777777" w:rsidR="008D571F" w:rsidRPr="00882766" w:rsidRDefault="008D571F" w:rsidP="00471F63">
            <w:pPr>
              <w:pStyle w:val="rowtabella0"/>
              <w:rPr>
                <w:color w:val="002060"/>
                <w:lang w:val="es-ES"/>
              </w:rPr>
            </w:pPr>
            <w:r w:rsidRPr="0088276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C6D7" w14:textId="77777777" w:rsidR="008D571F" w:rsidRPr="00882766" w:rsidRDefault="008D571F" w:rsidP="00471F63">
            <w:pPr>
              <w:pStyle w:val="rowtabella0"/>
              <w:jc w:val="center"/>
              <w:rPr>
                <w:color w:val="002060"/>
              </w:rPr>
            </w:pPr>
            <w:r w:rsidRPr="008827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056B"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A625"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D633"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2690"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33974" w14:textId="77777777" w:rsidR="008D571F" w:rsidRPr="00882766" w:rsidRDefault="008D571F" w:rsidP="00471F63">
            <w:pPr>
              <w:pStyle w:val="rowtabella0"/>
              <w:jc w:val="center"/>
              <w:rPr>
                <w:color w:val="002060"/>
              </w:rPr>
            </w:pPr>
            <w:r w:rsidRPr="0088276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05F6" w14:textId="77777777" w:rsidR="008D571F" w:rsidRPr="00882766" w:rsidRDefault="008D571F" w:rsidP="00471F63">
            <w:pPr>
              <w:pStyle w:val="rowtabella0"/>
              <w:jc w:val="center"/>
              <w:rPr>
                <w:color w:val="002060"/>
              </w:rPr>
            </w:pPr>
            <w:r w:rsidRPr="008827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7AB8"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C234" w14:textId="77777777" w:rsidR="008D571F" w:rsidRPr="00882766" w:rsidRDefault="008D571F" w:rsidP="00471F63">
            <w:pPr>
              <w:pStyle w:val="rowtabella0"/>
              <w:jc w:val="center"/>
              <w:rPr>
                <w:color w:val="002060"/>
              </w:rPr>
            </w:pPr>
            <w:r w:rsidRPr="00882766">
              <w:rPr>
                <w:color w:val="002060"/>
              </w:rPr>
              <w:t>0</w:t>
            </w:r>
          </w:p>
        </w:tc>
      </w:tr>
      <w:tr w:rsidR="008D571F" w:rsidRPr="00882766" w14:paraId="5720287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4E824" w14:textId="77777777" w:rsidR="008D571F" w:rsidRPr="00882766" w:rsidRDefault="008D571F" w:rsidP="00471F63">
            <w:pPr>
              <w:pStyle w:val="rowtabella0"/>
              <w:rPr>
                <w:color w:val="002060"/>
              </w:rPr>
            </w:pPr>
            <w:r w:rsidRPr="0088276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668D" w14:textId="77777777" w:rsidR="008D571F" w:rsidRPr="00882766" w:rsidRDefault="008D571F" w:rsidP="00471F63">
            <w:pPr>
              <w:pStyle w:val="rowtabella0"/>
              <w:jc w:val="center"/>
              <w:rPr>
                <w:color w:val="002060"/>
              </w:rPr>
            </w:pPr>
            <w:r w:rsidRPr="008827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EEE9"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499F"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1E98"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9225" w14:textId="77777777" w:rsidR="008D571F" w:rsidRPr="00882766" w:rsidRDefault="008D571F" w:rsidP="00471F63">
            <w:pPr>
              <w:pStyle w:val="rowtabella0"/>
              <w:jc w:val="center"/>
              <w:rPr>
                <w:color w:val="002060"/>
              </w:rPr>
            </w:pPr>
            <w:r w:rsidRPr="008827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88FC" w14:textId="77777777" w:rsidR="008D571F" w:rsidRPr="00882766" w:rsidRDefault="008D571F" w:rsidP="00471F63">
            <w:pPr>
              <w:pStyle w:val="rowtabella0"/>
              <w:jc w:val="center"/>
              <w:rPr>
                <w:color w:val="002060"/>
              </w:rPr>
            </w:pPr>
            <w:r w:rsidRPr="0088276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E278" w14:textId="77777777" w:rsidR="008D571F" w:rsidRPr="00882766" w:rsidRDefault="008D571F" w:rsidP="00471F63">
            <w:pPr>
              <w:pStyle w:val="rowtabella0"/>
              <w:jc w:val="center"/>
              <w:rPr>
                <w:color w:val="002060"/>
              </w:rPr>
            </w:pPr>
            <w:r w:rsidRPr="008827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F4E7"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348E" w14:textId="77777777" w:rsidR="008D571F" w:rsidRPr="00882766" w:rsidRDefault="008D571F" w:rsidP="00471F63">
            <w:pPr>
              <w:pStyle w:val="rowtabella0"/>
              <w:jc w:val="center"/>
              <w:rPr>
                <w:color w:val="002060"/>
              </w:rPr>
            </w:pPr>
            <w:r w:rsidRPr="00882766">
              <w:rPr>
                <w:color w:val="002060"/>
              </w:rPr>
              <w:t>0</w:t>
            </w:r>
          </w:p>
        </w:tc>
      </w:tr>
      <w:tr w:rsidR="008D571F" w:rsidRPr="00882766" w14:paraId="1736E4BF"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E3BD3" w14:textId="77777777" w:rsidR="008D571F" w:rsidRPr="00882766" w:rsidRDefault="008D571F" w:rsidP="00471F63">
            <w:pPr>
              <w:pStyle w:val="rowtabella0"/>
              <w:rPr>
                <w:color w:val="002060"/>
              </w:rPr>
            </w:pPr>
            <w:r w:rsidRPr="0088276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9BD29" w14:textId="77777777" w:rsidR="008D571F" w:rsidRPr="00882766" w:rsidRDefault="008D571F" w:rsidP="00471F63">
            <w:pPr>
              <w:pStyle w:val="rowtabella0"/>
              <w:jc w:val="center"/>
              <w:rPr>
                <w:color w:val="002060"/>
              </w:rPr>
            </w:pPr>
            <w:r w:rsidRPr="008827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8784"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A094" w14:textId="77777777" w:rsidR="008D571F" w:rsidRPr="00882766" w:rsidRDefault="008D571F" w:rsidP="00471F63">
            <w:pPr>
              <w:pStyle w:val="rowtabella0"/>
              <w:jc w:val="center"/>
              <w:rPr>
                <w:color w:val="002060"/>
              </w:rPr>
            </w:pPr>
            <w:r w:rsidRPr="008827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2E7F"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AB16" w14:textId="77777777" w:rsidR="008D571F" w:rsidRPr="00882766" w:rsidRDefault="008D571F" w:rsidP="00471F63">
            <w:pPr>
              <w:pStyle w:val="rowtabella0"/>
              <w:jc w:val="center"/>
              <w:rPr>
                <w:color w:val="002060"/>
              </w:rPr>
            </w:pPr>
            <w:r w:rsidRPr="008827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2284" w14:textId="77777777" w:rsidR="008D571F" w:rsidRPr="00882766" w:rsidRDefault="008D571F" w:rsidP="00471F63">
            <w:pPr>
              <w:pStyle w:val="rowtabella0"/>
              <w:jc w:val="center"/>
              <w:rPr>
                <w:color w:val="002060"/>
              </w:rPr>
            </w:pPr>
            <w:r w:rsidRPr="008827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EC49" w14:textId="77777777" w:rsidR="008D571F" w:rsidRPr="00882766" w:rsidRDefault="008D571F" w:rsidP="00471F63">
            <w:pPr>
              <w:pStyle w:val="rowtabella0"/>
              <w:jc w:val="center"/>
              <w:rPr>
                <w:color w:val="002060"/>
              </w:rPr>
            </w:pPr>
            <w:r w:rsidRPr="00882766">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672F" w14:textId="77777777" w:rsidR="008D571F" w:rsidRPr="00882766" w:rsidRDefault="008D571F" w:rsidP="00471F63">
            <w:pPr>
              <w:pStyle w:val="rowtabella0"/>
              <w:jc w:val="center"/>
              <w:rPr>
                <w:color w:val="002060"/>
              </w:rPr>
            </w:pPr>
            <w:r w:rsidRPr="008827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7EE4" w14:textId="77777777" w:rsidR="008D571F" w:rsidRPr="00882766" w:rsidRDefault="008D571F" w:rsidP="00471F63">
            <w:pPr>
              <w:pStyle w:val="rowtabella0"/>
              <w:jc w:val="center"/>
              <w:rPr>
                <w:color w:val="002060"/>
              </w:rPr>
            </w:pPr>
            <w:r w:rsidRPr="00882766">
              <w:rPr>
                <w:color w:val="002060"/>
              </w:rPr>
              <w:t>0</w:t>
            </w:r>
          </w:p>
        </w:tc>
      </w:tr>
      <w:tr w:rsidR="008D571F" w:rsidRPr="00882766" w14:paraId="3B20AF7B"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226DD" w14:textId="77777777" w:rsidR="008D571F" w:rsidRPr="00882766" w:rsidRDefault="008D571F" w:rsidP="00471F63">
            <w:pPr>
              <w:pStyle w:val="rowtabella0"/>
              <w:rPr>
                <w:color w:val="002060"/>
              </w:rPr>
            </w:pPr>
            <w:r w:rsidRPr="0088276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BDF4" w14:textId="77777777" w:rsidR="008D571F" w:rsidRPr="00882766" w:rsidRDefault="008D571F" w:rsidP="00471F63">
            <w:pPr>
              <w:pStyle w:val="rowtabella0"/>
              <w:jc w:val="center"/>
              <w:rPr>
                <w:color w:val="002060"/>
              </w:rPr>
            </w:pPr>
            <w:r w:rsidRPr="008827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3966"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A5FE"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D3FF"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A57F" w14:textId="77777777" w:rsidR="008D571F" w:rsidRPr="00882766" w:rsidRDefault="008D571F" w:rsidP="00471F63">
            <w:pPr>
              <w:pStyle w:val="rowtabella0"/>
              <w:jc w:val="center"/>
              <w:rPr>
                <w:color w:val="002060"/>
              </w:rPr>
            </w:pPr>
            <w:r w:rsidRPr="008827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B407" w14:textId="77777777" w:rsidR="008D571F" w:rsidRPr="00882766" w:rsidRDefault="008D571F" w:rsidP="00471F63">
            <w:pPr>
              <w:pStyle w:val="rowtabella0"/>
              <w:jc w:val="center"/>
              <w:rPr>
                <w:color w:val="002060"/>
              </w:rPr>
            </w:pPr>
            <w:r w:rsidRPr="008827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67E7" w14:textId="77777777" w:rsidR="008D571F" w:rsidRPr="00882766" w:rsidRDefault="008D571F" w:rsidP="00471F63">
            <w:pPr>
              <w:pStyle w:val="rowtabella0"/>
              <w:jc w:val="center"/>
              <w:rPr>
                <w:color w:val="002060"/>
              </w:rPr>
            </w:pPr>
            <w:r w:rsidRPr="008827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F051"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46BD" w14:textId="77777777" w:rsidR="008D571F" w:rsidRPr="00882766" w:rsidRDefault="008D571F" w:rsidP="00471F63">
            <w:pPr>
              <w:pStyle w:val="rowtabella0"/>
              <w:jc w:val="center"/>
              <w:rPr>
                <w:color w:val="002060"/>
              </w:rPr>
            </w:pPr>
            <w:r w:rsidRPr="00882766">
              <w:rPr>
                <w:color w:val="002060"/>
              </w:rPr>
              <w:t>0</w:t>
            </w:r>
          </w:p>
        </w:tc>
      </w:tr>
      <w:tr w:rsidR="008D571F" w:rsidRPr="00882766" w14:paraId="04B47E7D"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8CDF5" w14:textId="77777777" w:rsidR="008D571F" w:rsidRPr="00882766" w:rsidRDefault="008D571F" w:rsidP="00471F63">
            <w:pPr>
              <w:pStyle w:val="rowtabella0"/>
              <w:rPr>
                <w:color w:val="002060"/>
              </w:rPr>
            </w:pPr>
            <w:r w:rsidRPr="0088276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2CC3" w14:textId="77777777" w:rsidR="008D571F" w:rsidRPr="00882766" w:rsidRDefault="008D571F" w:rsidP="00471F63">
            <w:pPr>
              <w:pStyle w:val="rowtabella0"/>
              <w:jc w:val="center"/>
              <w:rPr>
                <w:color w:val="002060"/>
              </w:rPr>
            </w:pPr>
            <w:r w:rsidRPr="008827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F8F3"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6063" w14:textId="77777777" w:rsidR="008D571F" w:rsidRPr="00882766" w:rsidRDefault="008D571F" w:rsidP="00471F63">
            <w:pPr>
              <w:pStyle w:val="rowtabella0"/>
              <w:jc w:val="center"/>
              <w:rPr>
                <w:color w:val="002060"/>
              </w:rPr>
            </w:pPr>
            <w:r w:rsidRPr="008827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953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9A32" w14:textId="77777777" w:rsidR="008D571F" w:rsidRPr="00882766" w:rsidRDefault="008D571F" w:rsidP="00471F63">
            <w:pPr>
              <w:pStyle w:val="rowtabella0"/>
              <w:jc w:val="center"/>
              <w:rPr>
                <w:color w:val="002060"/>
              </w:rPr>
            </w:pPr>
            <w:r w:rsidRPr="008827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53BF" w14:textId="77777777" w:rsidR="008D571F" w:rsidRPr="00882766" w:rsidRDefault="008D571F" w:rsidP="00471F63">
            <w:pPr>
              <w:pStyle w:val="rowtabella0"/>
              <w:jc w:val="center"/>
              <w:rPr>
                <w:color w:val="002060"/>
              </w:rPr>
            </w:pPr>
            <w:r w:rsidRPr="008827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98939" w14:textId="77777777" w:rsidR="008D571F" w:rsidRPr="00882766" w:rsidRDefault="008D571F" w:rsidP="00471F63">
            <w:pPr>
              <w:pStyle w:val="rowtabella0"/>
              <w:jc w:val="center"/>
              <w:rPr>
                <w:color w:val="002060"/>
              </w:rPr>
            </w:pPr>
            <w:r w:rsidRPr="008827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2A73"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2FFA" w14:textId="77777777" w:rsidR="008D571F" w:rsidRPr="00882766" w:rsidRDefault="008D571F" w:rsidP="00471F63">
            <w:pPr>
              <w:pStyle w:val="rowtabella0"/>
              <w:jc w:val="center"/>
              <w:rPr>
                <w:color w:val="002060"/>
              </w:rPr>
            </w:pPr>
            <w:r w:rsidRPr="00882766">
              <w:rPr>
                <w:color w:val="002060"/>
              </w:rPr>
              <w:t>0</w:t>
            </w:r>
          </w:p>
        </w:tc>
      </w:tr>
      <w:tr w:rsidR="008D571F" w:rsidRPr="00882766" w14:paraId="2FD6899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52DD8" w14:textId="77777777" w:rsidR="008D571F" w:rsidRPr="00882766" w:rsidRDefault="008D571F" w:rsidP="00471F63">
            <w:pPr>
              <w:pStyle w:val="rowtabella0"/>
              <w:rPr>
                <w:color w:val="002060"/>
              </w:rPr>
            </w:pPr>
            <w:r w:rsidRPr="0088276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864C"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C861"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C28F9" w14:textId="77777777" w:rsidR="008D571F" w:rsidRPr="00882766" w:rsidRDefault="008D571F" w:rsidP="00471F63">
            <w:pPr>
              <w:pStyle w:val="rowtabella0"/>
              <w:jc w:val="center"/>
              <w:rPr>
                <w:color w:val="002060"/>
              </w:rPr>
            </w:pPr>
            <w:r w:rsidRPr="008827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BC7D" w14:textId="77777777" w:rsidR="008D571F" w:rsidRPr="00882766" w:rsidRDefault="008D571F" w:rsidP="00471F63">
            <w:pPr>
              <w:pStyle w:val="rowtabella0"/>
              <w:jc w:val="center"/>
              <w:rPr>
                <w:color w:val="002060"/>
              </w:rPr>
            </w:pPr>
            <w:r w:rsidRPr="008827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CDC5" w14:textId="77777777" w:rsidR="008D571F" w:rsidRPr="00882766" w:rsidRDefault="008D571F" w:rsidP="00471F63">
            <w:pPr>
              <w:pStyle w:val="rowtabella0"/>
              <w:jc w:val="center"/>
              <w:rPr>
                <w:color w:val="002060"/>
              </w:rPr>
            </w:pPr>
            <w:r w:rsidRPr="008827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C78D" w14:textId="77777777" w:rsidR="008D571F" w:rsidRPr="00882766" w:rsidRDefault="008D571F" w:rsidP="00471F63">
            <w:pPr>
              <w:pStyle w:val="rowtabella0"/>
              <w:jc w:val="center"/>
              <w:rPr>
                <w:color w:val="002060"/>
              </w:rPr>
            </w:pPr>
            <w:r w:rsidRPr="008827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1C8E" w14:textId="77777777" w:rsidR="008D571F" w:rsidRPr="00882766" w:rsidRDefault="008D571F" w:rsidP="00471F63">
            <w:pPr>
              <w:pStyle w:val="rowtabella0"/>
              <w:jc w:val="center"/>
              <w:rPr>
                <w:color w:val="002060"/>
              </w:rPr>
            </w:pPr>
            <w:r w:rsidRPr="0088276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2D22" w14:textId="77777777" w:rsidR="008D571F" w:rsidRPr="00882766" w:rsidRDefault="008D571F" w:rsidP="00471F63">
            <w:pPr>
              <w:pStyle w:val="rowtabella0"/>
              <w:jc w:val="center"/>
              <w:rPr>
                <w:color w:val="002060"/>
              </w:rPr>
            </w:pPr>
            <w:r w:rsidRPr="008827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3803" w14:textId="77777777" w:rsidR="008D571F" w:rsidRPr="00882766" w:rsidRDefault="008D571F" w:rsidP="00471F63">
            <w:pPr>
              <w:pStyle w:val="rowtabella0"/>
              <w:jc w:val="center"/>
              <w:rPr>
                <w:color w:val="002060"/>
              </w:rPr>
            </w:pPr>
            <w:r w:rsidRPr="00882766">
              <w:rPr>
                <w:color w:val="002060"/>
              </w:rPr>
              <w:t>0</w:t>
            </w:r>
          </w:p>
        </w:tc>
      </w:tr>
      <w:tr w:rsidR="008D571F" w:rsidRPr="00882766" w14:paraId="4F6F459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8DF56" w14:textId="77777777" w:rsidR="008D571F" w:rsidRPr="00882766" w:rsidRDefault="008D571F" w:rsidP="00471F63">
            <w:pPr>
              <w:pStyle w:val="rowtabella0"/>
              <w:rPr>
                <w:color w:val="002060"/>
              </w:rPr>
            </w:pPr>
            <w:r w:rsidRPr="0088276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C7A6" w14:textId="77777777" w:rsidR="008D571F" w:rsidRPr="00882766" w:rsidRDefault="008D571F" w:rsidP="00471F63">
            <w:pPr>
              <w:pStyle w:val="rowtabella0"/>
              <w:jc w:val="center"/>
              <w:rPr>
                <w:color w:val="002060"/>
              </w:rPr>
            </w:pPr>
            <w:r w:rsidRPr="008827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40A3D"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A551" w14:textId="77777777" w:rsidR="008D571F" w:rsidRPr="00882766" w:rsidRDefault="008D571F" w:rsidP="00471F63">
            <w:pPr>
              <w:pStyle w:val="rowtabella0"/>
              <w:jc w:val="center"/>
              <w:rPr>
                <w:color w:val="002060"/>
              </w:rPr>
            </w:pPr>
            <w:r w:rsidRPr="008827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087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A8B30"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79DF" w14:textId="77777777" w:rsidR="008D571F" w:rsidRPr="00882766" w:rsidRDefault="008D571F" w:rsidP="00471F63">
            <w:pPr>
              <w:pStyle w:val="rowtabella0"/>
              <w:jc w:val="center"/>
              <w:rPr>
                <w:color w:val="002060"/>
              </w:rPr>
            </w:pPr>
            <w:r w:rsidRPr="008827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13C9" w14:textId="77777777" w:rsidR="008D571F" w:rsidRPr="00882766" w:rsidRDefault="008D571F" w:rsidP="00471F63">
            <w:pPr>
              <w:pStyle w:val="rowtabella0"/>
              <w:jc w:val="center"/>
              <w:rPr>
                <w:color w:val="002060"/>
              </w:rPr>
            </w:pPr>
            <w:r w:rsidRPr="00882766">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DF391" w14:textId="77777777" w:rsidR="008D571F" w:rsidRPr="00882766" w:rsidRDefault="008D571F" w:rsidP="00471F63">
            <w:pPr>
              <w:pStyle w:val="rowtabella0"/>
              <w:jc w:val="center"/>
              <w:rPr>
                <w:color w:val="002060"/>
              </w:rPr>
            </w:pPr>
            <w:r w:rsidRPr="008827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CABA" w14:textId="77777777" w:rsidR="008D571F" w:rsidRPr="00882766" w:rsidRDefault="008D571F" w:rsidP="00471F63">
            <w:pPr>
              <w:pStyle w:val="rowtabella0"/>
              <w:jc w:val="center"/>
              <w:rPr>
                <w:color w:val="002060"/>
              </w:rPr>
            </w:pPr>
            <w:r w:rsidRPr="00882766">
              <w:rPr>
                <w:color w:val="002060"/>
              </w:rPr>
              <w:t>0</w:t>
            </w:r>
          </w:p>
        </w:tc>
      </w:tr>
      <w:tr w:rsidR="008D571F" w:rsidRPr="00882766" w14:paraId="674517C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DB427" w14:textId="77777777" w:rsidR="008D571F" w:rsidRPr="00882766" w:rsidRDefault="008D571F" w:rsidP="00471F63">
            <w:pPr>
              <w:pStyle w:val="rowtabella0"/>
              <w:rPr>
                <w:color w:val="002060"/>
              </w:rPr>
            </w:pPr>
            <w:r w:rsidRPr="00882766">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3780" w14:textId="77777777" w:rsidR="008D571F" w:rsidRPr="00882766" w:rsidRDefault="008D571F" w:rsidP="00471F63">
            <w:pPr>
              <w:pStyle w:val="rowtabella0"/>
              <w:jc w:val="center"/>
              <w:rPr>
                <w:color w:val="002060"/>
              </w:rPr>
            </w:pPr>
            <w:r w:rsidRPr="008827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02BD"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F350" w14:textId="77777777" w:rsidR="008D571F" w:rsidRPr="00882766" w:rsidRDefault="008D571F" w:rsidP="00471F63">
            <w:pPr>
              <w:pStyle w:val="rowtabella0"/>
              <w:jc w:val="center"/>
              <w:rPr>
                <w:color w:val="002060"/>
              </w:rPr>
            </w:pPr>
            <w:r w:rsidRPr="008827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180E"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C2AD" w14:textId="77777777" w:rsidR="008D571F" w:rsidRPr="00882766" w:rsidRDefault="008D571F" w:rsidP="00471F63">
            <w:pPr>
              <w:pStyle w:val="rowtabella0"/>
              <w:jc w:val="center"/>
              <w:rPr>
                <w:color w:val="002060"/>
              </w:rPr>
            </w:pPr>
            <w:r w:rsidRPr="008827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4EC6" w14:textId="77777777" w:rsidR="008D571F" w:rsidRPr="00882766" w:rsidRDefault="008D571F" w:rsidP="00471F63">
            <w:pPr>
              <w:pStyle w:val="rowtabella0"/>
              <w:jc w:val="center"/>
              <w:rPr>
                <w:color w:val="002060"/>
              </w:rPr>
            </w:pPr>
            <w:r w:rsidRPr="008827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5D94C" w14:textId="77777777" w:rsidR="008D571F" w:rsidRPr="00882766" w:rsidRDefault="008D571F" w:rsidP="00471F63">
            <w:pPr>
              <w:pStyle w:val="rowtabella0"/>
              <w:jc w:val="center"/>
              <w:rPr>
                <w:color w:val="002060"/>
              </w:rPr>
            </w:pPr>
            <w:r w:rsidRPr="0088276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0A82" w14:textId="77777777" w:rsidR="008D571F" w:rsidRPr="00882766" w:rsidRDefault="008D571F" w:rsidP="00471F63">
            <w:pPr>
              <w:pStyle w:val="rowtabella0"/>
              <w:jc w:val="center"/>
              <w:rPr>
                <w:color w:val="002060"/>
              </w:rPr>
            </w:pPr>
            <w:r w:rsidRPr="008827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E528" w14:textId="77777777" w:rsidR="008D571F" w:rsidRPr="00882766" w:rsidRDefault="008D571F" w:rsidP="00471F63">
            <w:pPr>
              <w:pStyle w:val="rowtabella0"/>
              <w:jc w:val="center"/>
              <w:rPr>
                <w:color w:val="002060"/>
              </w:rPr>
            </w:pPr>
            <w:r w:rsidRPr="00882766">
              <w:rPr>
                <w:color w:val="002060"/>
              </w:rPr>
              <w:t>0</w:t>
            </w:r>
          </w:p>
        </w:tc>
      </w:tr>
      <w:tr w:rsidR="008D571F" w:rsidRPr="00882766" w14:paraId="09E8226E"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AD3A5A" w14:textId="77777777" w:rsidR="008D571F" w:rsidRPr="00882766" w:rsidRDefault="008D571F" w:rsidP="00471F63">
            <w:pPr>
              <w:pStyle w:val="rowtabella0"/>
              <w:rPr>
                <w:color w:val="002060"/>
                <w:lang w:val="es-ES"/>
              </w:rPr>
            </w:pPr>
            <w:r w:rsidRPr="00882766">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7678" w14:textId="77777777" w:rsidR="008D571F" w:rsidRPr="00882766" w:rsidRDefault="008D571F" w:rsidP="00471F63">
            <w:pPr>
              <w:pStyle w:val="rowtabella0"/>
              <w:jc w:val="center"/>
              <w:rPr>
                <w:color w:val="002060"/>
              </w:rPr>
            </w:pPr>
            <w:r w:rsidRPr="008827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C962" w14:textId="77777777" w:rsidR="008D571F" w:rsidRPr="00882766" w:rsidRDefault="008D571F" w:rsidP="00471F63">
            <w:pPr>
              <w:pStyle w:val="rowtabella0"/>
              <w:jc w:val="center"/>
              <w:rPr>
                <w:color w:val="002060"/>
              </w:rPr>
            </w:pPr>
            <w:r w:rsidRPr="008827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B51A"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9410" w14:textId="77777777" w:rsidR="008D571F" w:rsidRPr="00882766" w:rsidRDefault="008D571F" w:rsidP="00471F63">
            <w:pPr>
              <w:pStyle w:val="rowtabella0"/>
              <w:jc w:val="center"/>
              <w:rPr>
                <w:color w:val="002060"/>
              </w:rPr>
            </w:pPr>
            <w:r w:rsidRPr="008827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2020" w14:textId="77777777" w:rsidR="008D571F" w:rsidRPr="00882766" w:rsidRDefault="008D571F" w:rsidP="00471F63">
            <w:pPr>
              <w:pStyle w:val="rowtabella0"/>
              <w:jc w:val="center"/>
              <w:rPr>
                <w:color w:val="002060"/>
              </w:rPr>
            </w:pPr>
            <w:r w:rsidRPr="008827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3E45" w14:textId="77777777" w:rsidR="008D571F" w:rsidRPr="00882766" w:rsidRDefault="008D571F" w:rsidP="00471F63">
            <w:pPr>
              <w:pStyle w:val="rowtabella0"/>
              <w:jc w:val="center"/>
              <w:rPr>
                <w:color w:val="002060"/>
              </w:rPr>
            </w:pPr>
            <w:r w:rsidRPr="008827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C452" w14:textId="77777777" w:rsidR="008D571F" w:rsidRPr="00882766" w:rsidRDefault="008D571F" w:rsidP="00471F63">
            <w:pPr>
              <w:pStyle w:val="rowtabella0"/>
              <w:jc w:val="center"/>
              <w:rPr>
                <w:color w:val="002060"/>
              </w:rPr>
            </w:pPr>
            <w:r w:rsidRPr="00882766">
              <w:rPr>
                <w:color w:val="002060"/>
              </w:rPr>
              <w:t>185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3CCF" w14:textId="77777777" w:rsidR="008D571F" w:rsidRPr="00882766" w:rsidRDefault="008D571F" w:rsidP="00471F63">
            <w:pPr>
              <w:pStyle w:val="rowtabella0"/>
              <w:jc w:val="center"/>
              <w:rPr>
                <w:color w:val="002060"/>
              </w:rPr>
            </w:pPr>
            <w:r w:rsidRPr="008827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7B75" w14:textId="77777777" w:rsidR="008D571F" w:rsidRPr="00882766" w:rsidRDefault="008D571F" w:rsidP="00471F63">
            <w:pPr>
              <w:pStyle w:val="rowtabella0"/>
              <w:jc w:val="center"/>
              <w:rPr>
                <w:color w:val="002060"/>
              </w:rPr>
            </w:pPr>
            <w:r w:rsidRPr="00882766">
              <w:rPr>
                <w:color w:val="002060"/>
              </w:rPr>
              <w:t>1</w:t>
            </w:r>
          </w:p>
        </w:tc>
      </w:tr>
    </w:tbl>
    <w:p w14:paraId="297D913B" w14:textId="77777777" w:rsidR="008D571F" w:rsidRDefault="008D571F" w:rsidP="008D571F">
      <w:pPr>
        <w:pStyle w:val="breakline"/>
        <w:rPr>
          <w:color w:val="002060"/>
        </w:rPr>
      </w:pPr>
    </w:p>
    <w:p w14:paraId="513951E9" w14:textId="77777777" w:rsidR="008D571F" w:rsidRPr="00882766" w:rsidRDefault="008D571F" w:rsidP="008D571F">
      <w:pPr>
        <w:pStyle w:val="titoloprinc0"/>
        <w:rPr>
          <w:color w:val="002060"/>
        </w:rPr>
      </w:pPr>
      <w:r>
        <w:rPr>
          <w:color w:val="002060"/>
        </w:rPr>
        <w:t>PROGRAMMA GARE</w:t>
      </w:r>
    </w:p>
    <w:p w14:paraId="1F082A71" w14:textId="77777777" w:rsidR="008D571F" w:rsidRDefault="008D571F" w:rsidP="008D571F">
      <w:pPr>
        <w:pStyle w:val="breakline"/>
        <w:rPr>
          <w:color w:val="002060"/>
        </w:rPr>
      </w:pPr>
    </w:p>
    <w:p w14:paraId="1750FFE1" w14:textId="77777777" w:rsidR="008D571F" w:rsidRPr="00A035BE" w:rsidRDefault="008D571F" w:rsidP="008D571F">
      <w:pPr>
        <w:pStyle w:val="sottotitolocampionato10"/>
        <w:rPr>
          <w:color w:val="002060"/>
        </w:rPr>
      </w:pPr>
      <w:r w:rsidRPr="00A035BE">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98"/>
        <w:gridCol w:w="1556"/>
        <w:gridCol w:w="1547"/>
      </w:tblGrid>
      <w:tr w:rsidR="008D571F" w:rsidRPr="00A035BE" w14:paraId="611F099B"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51183"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D9FF6"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E843F"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44399"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20ED6"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001CE"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2226A"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6AB23413"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C07BFC" w14:textId="77777777" w:rsidR="008D571F" w:rsidRPr="00A035BE" w:rsidRDefault="008D571F" w:rsidP="00471F63">
            <w:pPr>
              <w:pStyle w:val="rowtabella0"/>
              <w:rPr>
                <w:color w:val="002060"/>
              </w:rPr>
            </w:pPr>
            <w:r w:rsidRPr="00A035BE">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17C57" w14:textId="77777777" w:rsidR="008D571F" w:rsidRPr="00A035BE" w:rsidRDefault="008D571F" w:rsidP="00471F63">
            <w:pPr>
              <w:pStyle w:val="rowtabella0"/>
              <w:rPr>
                <w:color w:val="002060"/>
              </w:rPr>
            </w:pPr>
            <w:r w:rsidRPr="00A035BE">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BF0F1"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73780" w14:textId="77777777" w:rsidR="008D571F" w:rsidRPr="00A035BE" w:rsidRDefault="008D571F" w:rsidP="00471F63">
            <w:pPr>
              <w:pStyle w:val="rowtabella0"/>
              <w:rPr>
                <w:color w:val="002060"/>
              </w:rPr>
            </w:pPr>
            <w:r w:rsidRPr="00A035BE">
              <w:rPr>
                <w:color w:val="002060"/>
              </w:rPr>
              <w:t>06/04/2024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8FD58" w14:textId="77777777" w:rsidR="008D571F" w:rsidRPr="00A035BE" w:rsidRDefault="008D571F" w:rsidP="00471F63">
            <w:pPr>
              <w:pStyle w:val="rowtabella0"/>
              <w:rPr>
                <w:color w:val="002060"/>
              </w:rPr>
            </w:pPr>
            <w:r w:rsidRPr="00A035BE">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BFCA0" w14:textId="77777777" w:rsidR="008D571F" w:rsidRPr="00A035BE" w:rsidRDefault="008D571F" w:rsidP="00471F63">
            <w:pPr>
              <w:pStyle w:val="rowtabella0"/>
              <w:rPr>
                <w:color w:val="002060"/>
              </w:rPr>
            </w:pPr>
            <w:r w:rsidRPr="00A035BE">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74FED" w14:textId="77777777" w:rsidR="008D571F" w:rsidRPr="00A035BE" w:rsidRDefault="008D571F" w:rsidP="00471F63">
            <w:pPr>
              <w:pStyle w:val="rowtabella0"/>
              <w:rPr>
                <w:color w:val="002060"/>
              </w:rPr>
            </w:pPr>
            <w:r w:rsidRPr="00A035BE">
              <w:rPr>
                <w:color w:val="002060"/>
              </w:rPr>
              <w:t>VIA ROSSINI</w:t>
            </w:r>
          </w:p>
        </w:tc>
      </w:tr>
      <w:tr w:rsidR="008D571F" w:rsidRPr="00A035BE" w14:paraId="6296A1C8"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84BC34" w14:textId="77777777" w:rsidR="008D571F" w:rsidRPr="00A035BE" w:rsidRDefault="008D571F" w:rsidP="00471F63">
            <w:pPr>
              <w:pStyle w:val="rowtabella0"/>
              <w:rPr>
                <w:color w:val="002060"/>
              </w:rPr>
            </w:pPr>
            <w:r w:rsidRPr="00A035BE">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350808" w14:textId="77777777" w:rsidR="008D571F" w:rsidRPr="00A035BE" w:rsidRDefault="008D571F" w:rsidP="00471F63">
            <w:pPr>
              <w:pStyle w:val="rowtabella0"/>
              <w:rPr>
                <w:color w:val="002060"/>
              </w:rPr>
            </w:pPr>
            <w:r w:rsidRPr="00A035BE">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81FF63"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2F42C6" w14:textId="77777777" w:rsidR="008D571F" w:rsidRPr="00A035BE" w:rsidRDefault="008D571F" w:rsidP="00471F63">
            <w:pPr>
              <w:pStyle w:val="rowtabella0"/>
              <w:rPr>
                <w:color w:val="002060"/>
              </w:rPr>
            </w:pPr>
            <w:r w:rsidRPr="00A035BE">
              <w:rPr>
                <w:color w:val="002060"/>
              </w:rPr>
              <w:t>06/04/2024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1562E" w14:textId="77777777" w:rsidR="008D571F" w:rsidRPr="00A035BE" w:rsidRDefault="008D571F" w:rsidP="00471F63">
            <w:pPr>
              <w:pStyle w:val="rowtabella0"/>
              <w:rPr>
                <w:color w:val="002060"/>
              </w:rPr>
            </w:pPr>
            <w:r w:rsidRPr="00A035BE">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F42204" w14:textId="77777777" w:rsidR="008D571F" w:rsidRPr="00A035BE" w:rsidRDefault="008D571F" w:rsidP="00471F63">
            <w:pPr>
              <w:pStyle w:val="rowtabella0"/>
              <w:rPr>
                <w:color w:val="002060"/>
              </w:rPr>
            </w:pPr>
            <w:r w:rsidRPr="00A035B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C9BE4E" w14:textId="77777777" w:rsidR="008D571F" w:rsidRPr="00A035BE" w:rsidRDefault="008D571F" w:rsidP="00471F63">
            <w:pPr>
              <w:pStyle w:val="rowtabella0"/>
              <w:rPr>
                <w:color w:val="002060"/>
              </w:rPr>
            </w:pPr>
            <w:r w:rsidRPr="00A035BE">
              <w:rPr>
                <w:color w:val="002060"/>
              </w:rPr>
              <w:t>VIA DELLA REPUBBLICA</w:t>
            </w:r>
          </w:p>
        </w:tc>
      </w:tr>
      <w:tr w:rsidR="008D571F" w:rsidRPr="00A035BE" w14:paraId="7E6CB522"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C961C7" w14:textId="77777777" w:rsidR="008D571F" w:rsidRPr="00A035BE" w:rsidRDefault="008D571F" w:rsidP="00471F63">
            <w:pPr>
              <w:pStyle w:val="rowtabella0"/>
              <w:rPr>
                <w:color w:val="002060"/>
              </w:rPr>
            </w:pPr>
            <w:r w:rsidRPr="00A035BE">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B8ED42" w14:textId="77777777" w:rsidR="008D571F" w:rsidRPr="00A035BE" w:rsidRDefault="008D571F" w:rsidP="00471F63">
            <w:pPr>
              <w:pStyle w:val="rowtabella0"/>
              <w:rPr>
                <w:color w:val="002060"/>
              </w:rPr>
            </w:pPr>
            <w:r w:rsidRPr="00A035BE">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72A7E9"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A0728F" w14:textId="77777777" w:rsidR="008D571F" w:rsidRPr="00A035BE" w:rsidRDefault="008D571F" w:rsidP="00471F63">
            <w:pPr>
              <w:pStyle w:val="rowtabella0"/>
              <w:rPr>
                <w:color w:val="002060"/>
              </w:rPr>
            </w:pPr>
            <w:r w:rsidRPr="00A035BE">
              <w:rPr>
                <w:color w:val="002060"/>
              </w:rPr>
              <w:t>06/04/2024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57946B" w14:textId="77777777" w:rsidR="008D571F" w:rsidRPr="00A035BE" w:rsidRDefault="008D571F" w:rsidP="00471F63">
            <w:pPr>
              <w:pStyle w:val="rowtabella0"/>
              <w:rPr>
                <w:color w:val="002060"/>
              </w:rPr>
            </w:pPr>
            <w:r w:rsidRPr="00A035BE">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596BF" w14:textId="77777777" w:rsidR="008D571F" w:rsidRPr="00A035BE" w:rsidRDefault="008D571F" w:rsidP="00471F63">
            <w:pPr>
              <w:pStyle w:val="rowtabella0"/>
              <w:rPr>
                <w:color w:val="002060"/>
              </w:rPr>
            </w:pPr>
            <w:r w:rsidRPr="00A035B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52157" w14:textId="77777777" w:rsidR="008D571F" w:rsidRPr="00A035BE" w:rsidRDefault="008D571F" w:rsidP="00471F63">
            <w:pPr>
              <w:pStyle w:val="rowtabella0"/>
              <w:rPr>
                <w:color w:val="002060"/>
              </w:rPr>
            </w:pPr>
            <w:r w:rsidRPr="00A035BE">
              <w:rPr>
                <w:color w:val="002060"/>
              </w:rPr>
              <w:t>VIA DELLO STADIO</w:t>
            </w:r>
          </w:p>
        </w:tc>
      </w:tr>
      <w:tr w:rsidR="008D571F" w:rsidRPr="00A035BE" w14:paraId="21C744FA"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6DD1D6" w14:textId="77777777" w:rsidR="008D571F" w:rsidRPr="00A035BE" w:rsidRDefault="008D571F" w:rsidP="00471F63">
            <w:pPr>
              <w:pStyle w:val="rowtabella0"/>
              <w:rPr>
                <w:color w:val="002060"/>
              </w:rPr>
            </w:pPr>
            <w:r w:rsidRPr="00A035BE">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17DB94" w14:textId="77777777" w:rsidR="008D571F" w:rsidRPr="00A035BE" w:rsidRDefault="008D571F" w:rsidP="00471F63">
            <w:pPr>
              <w:pStyle w:val="rowtabella0"/>
              <w:rPr>
                <w:color w:val="002060"/>
              </w:rPr>
            </w:pPr>
            <w:r w:rsidRPr="00A035BE">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F98A1"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9F267E" w14:textId="77777777" w:rsidR="008D571F" w:rsidRPr="00A035BE" w:rsidRDefault="008D571F" w:rsidP="00471F63">
            <w:pPr>
              <w:pStyle w:val="rowtabella0"/>
              <w:rPr>
                <w:color w:val="002060"/>
              </w:rPr>
            </w:pPr>
            <w:r w:rsidRPr="00A035BE">
              <w:rPr>
                <w:color w:val="002060"/>
              </w:rPr>
              <w:t>06/04/2024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94669E" w14:textId="77777777" w:rsidR="008D571F" w:rsidRPr="00A035BE" w:rsidRDefault="008D571F" w:rsidP="00471F63">
            <w:pPr>
              <w:pStyle w:val="rowtabella0"/>
              <w:rPr>
                <w:color w:val="002060"/>
              </w:rPr>
            </w:pPr>
            <w:r w:rsidRPr="00A035BE">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1BA1B" w14:textId="77777777" w:rsidR="008D571F" w:rsidRPr="00A035BE" w:rsidRDefault="008D571F" w:rsidP="00471F63">
            <w:pPr>
              <w:pStyle w:val="rowtabella0"/>
              <w:rPr>
                <w:color w:val="002060"/>
              </w:rPr>
            </w:pPr>
            <w:r w:rsidRPr="00A035BE">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D5734" w14:textId="77777777" w:rsidR="008D571F" w:rsidRPr="00A035BE" w:rsidRDefault="008D571F" w:rsidP="00471F63">
            <w:pPr>
              <w:pStyle w:val="rowtabella0"/>
              <w:rPr>
                <w:color w:val="002060"/>
              </w:rPr>
            </w:pPr>
            <w:r w:rsidRPr="00A035BE">
              <w:rPr>
                <w:color w:val="002060"/>
              </w:rPr>
              <w:t xml:space="preserve">VIA </w:t>
            </w:r>
            <w:proofErr w:type="gramStart"/>
            <w:r w:rsidRPr="00A035BE">
              <w:rPr>
                <w:color w:val="002060"/>
              </w:rPr>
              <w:t>B.ROSSI</w:t>
            </w:r>
            <w:proofErr w:type="gramEnd"/>
            <w:r w:rsidRPr="00A035BE">
              <w:rPr>
                <w:color w:val="002060"/>
              </w:rPr>
              <w:t xml:space="preserve"> SNC</w:t>
            </w:r>
          </w:p>
        </w:tc>
      </w:tr>
      <w:tr w:rsidR="008D571F" w:rsidRPr="00A035BE" w14:paraId="08EFB9CA"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ADF18D" w14:textId="77777777" w:rsidR="008D571F" w:rsidRPr="00A035BE" w:rsidRDefault="008D571F" w:rsidP="00471F63">
            <w:pPr>
              <w:pStyle w:val="rowtabella0"/>
              <w:rPr>
                <w:color w:val="002060"/>
              </w:rPr>
            </w:pPr>
            <w:r w:rsidRPr="00A035BE">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189A0B" w14:textId="77777777" w:rsidR="008D571F" w:rsidRPr="00A035BE" w:rsidRDefault="008D571F" w:rsidP="00471F63">
            <w:pPr>
              <w:pStyle w:val="rowtabella0"/>
              <w:rPr>
                <w:color w:val="002060"/>
              </w:rPr>
            </w:pPr>
            <w:r w:rsidRPr="00A035BE">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DA8085"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815712" w14:textId="77777777" w:rsidR="008D571F" w:rsidRPr="00A035BE" w:rsidRDefault="008D571F" w:rsidP="00471F63">
            <w:pPr>
              <w:pStyle w:val="rowtabella0"/>
              <w:rPr>
                <w:color w:val="002060"/>
              </w:rPr>
            </w:pPr>
            <w:r w:rsidRPr="00A035BE">
              <w:rPr>
                <w:color w:val="002060"/>
              </w:rPr>
              <w:t>06/04/2024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F5FE77" w14:textId="77777777" w:rsidR="008D571F" w:rsidRPr="00A035BE" w:rsidRDefault="008D571F" w:rsidP="00471F63">
            <w:pPr>
              <w:pStyle w:val="rowtabella0"/>
              <w:rPr>
                <w:color w:val="002060"/>
              </w:rPr>
            </w:pPr>
            <w:r w:rsidRPr="00A035BE">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00C86" w14:textId="77777777" w:rsidR="008D571F" w:rsidRPr="00A035BE" w:rsidRDefault="008D571F" w:rsidP="00471F63">
            <w:pPr>
              <w:pStyle w:val="rowtabella0"/>
              <w:rPr>
                <w:color w:val="002060"/>
              </w:rPr>
            </w:pPr>
            <w:r w:rsidRPr="00A035B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D3CBB" w14:textId="77777777" w:rsidR="008D571F" w:rsidRPr="00A035BE" w:rsidRDefault="008D571F" w:rsidP="00471F63">
            <w:pPr>
              <w:pStyle w:val="rowtabella0"/>
              <w:rPr>
                <w:color w:val="002060"/>
              </w:rPr>
            </w:pPr>
            <w:r w:rsidRPr="00A035BE">
              <w:rPr>
                <w:color w:val="002060"/>
              </w:rPr>
              <w:t>VIA MONTEPELAGO</w:t>
            </w:r>
          </w:p>
        </w:tc>
      </w:tr>
      <w:tr w:rsidR="008D571F" w:rsidRPr="00A035BE" w14:paraId="6A5297CC"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72491" w14:textId="77777777" w:rsidR="008D571F" w:rsidRPr="00A035BE" w:rsidRDefault="008D571F" w:rsidP="00471F63">
            <w:pPr>
              <w:pStyle w:val="rowtabella0"/>
              <w:rPr>
                <w:color w:val="002060"/>
              </w:rPr>
            </w:pPr>
            <w:r w:rsidRPr="00A035B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02B2A1" w14:textId="77777777" w:rsidR="008D571F" w:rsidRPr="00A035BE" w:rsidRDefault="008D571F" w:rsidP="00471F63">
            <w:pPr>
              <w:pStyle w:val="rowtabella0"/>
              <w:rPr>
                <w:color w:val="002060"/>
              </w:rPr>
            </w:pPr>
            <w:r w:rsidRPr="00A035B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8BB050"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F7E77F" w14:textId="77777777" w:rsidR="008D571F" w:rsidRPr="00A035BE" w:rsidRDefault="008D571F" w:rsidP="00471F63">
            <w:pPr>
              <w:pStyle w:val="rowtabella0"/>
              <w:rPr>
                <w:color w:val="002060"/>
              </w:rPr>
            </w:pPr>
            <w:r w:rsidRPr="00A035BE">
              <w:rPr>
                <w:color w:val="002060"/>
              </w:rPr>
              <w:t>06/04/2024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78C554" w14:textId="77777777" w:rsidR="008D571F" w:rsidRPr="00A035BE" w:rsidRDefault="008D571F" w:rsidP="00471F63">
            <w:pPr>
              <w:pStyle w:val="rowtabella0"/>
              <w:rPr>
                <w:color w:val="002060"/>
              </w:rPr>
            </w:pPr>
            <w:r w:rsidRPr="00A035BE">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3731AF" w14:textId="77777777" w:rsidR="008D571F" w:rsidRPr="00A035BE" w:rsidRDefault="008D571F" w:rsidP="00471F63">
            <w:pPr>
              <w:pStyle w:val="rowtabella0"/>
              <w:rPr>
                <w:color w:val="002060"/>
              </w:rPr>
            </w:pPr>
            <w:r w:rsidRPr="00A035B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9DE50" w14:textId="77777777" w:rsidR="008D571F" w:rsidRPr="00A035BE" w:rsidRDefault="008D571F" w:rsidP="00471F63">
            <w:pPr>
              <w:pStyle w:val="rowtabella0"/>
              <w:rPr>
                <w:color w:val="002060"/>
              </w:rPr>
            </w:pPr>
            <w:r w:rsidRPr="00A035BE">
              <w:rPr>
                <w:color w:val="002060"/>
              </w:rPr>
              <w:t>VIA BRUNO BUOZZI</w:t>
            </w:r>
          </w:p>
        </w:tc>
      </w:tr>
      <w:tr w:rsidR="008D571F" w:rsidRPr="00A035BE" w14:paraId="1BCF5AC9"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966D4F" w14:textId="77777777" w:rsidR="008D571F" w:rsidRPr="00A035BE" w:rsidRDefault="008D571F" w:rsidP="00471F63">
            <w:pPr>
              <w:pStyle w:val="rowtabella0"/>
              <w:rPr>
                <w:color w:val="002060"/>
              </w:rPr>
            </w:pPr>
            <w:r w:rsidRPr="00A035BE">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C67BD" w14:textId="77777777" w:rsidR="008D571F" w:rsidRPr="00A035BE" w:rsidRDefault="008D571F" w:rsidP="00471F63">
            <w:pPr>
              <w:pStyle w:val="rowtabella0"/>
              <w:rPr>
                <w:color w:val="002060"/>
              </w:rPr>
            </w:pPr>
            <w:r w:rsidRPr="00A035BE">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470D7"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99DE8" w14:textId="77777777" w:rsidR="008D571F" w:rsidRPr="00A035BE" w:rsidRDefault="008D571F" w:rsidP="00471F63">
            <w:pPr>
              <w:pStyle w:val="rowtabella0"/>
              <w:rPr>
                <w:color w:val="002060"/>
              </w:rPr>
            </w:pPr>
            <w:r w:rsidRPr="00A035BE">
              <w:rPr>
                <w:color w:val="002060"/>
              </w:rPr>
              <w:t>07/04/2024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B90CA" w14:textId="77777777" w:rsidR="008D571F" w:rsidRPr="00A035BE" w:rsidRDefault="008D571F" w:rsidP="00471F63">
            <w:pPr>
              <w:pStyle w:val="rowtabella0"/>
              <w:rPr>
                <w:color w:val="002060"/>
              </w:rPr>
            </w:pPr>
            <w:r w:rsidRPr="00A035BE">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E8879" w14:textId="77777777" w:rsidR="008D571F" w:rsidRPr="00A035BE" w:rsidRDefault="008D571F" w:rsidP="00471F63">
            <w:pPr>
              <w:pStyle w:val="rowtabella0"/>
              <w:rPr>
                <w:color w:val="002060"/>
              </w:rPr>
            </w:pPr>
            <w:r w:rsidRPr="00A035B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663CC" w14:textId="77777777" w:rsidR="008D571F" w:rsidRPr="00A035BE" w:rsidRDefault="008D571F" w:rsidP="00471F63">
            <w:pPr>
              <w:pStyle w:val="rowtabella0"/>
              <w:rPr>
                <w:color w:val="002060"/>
              </w:rPr>
            </w:pPr>
            <w:r w:rsidRPr="00A035BE">
              <w:rPr>
                <w:color w:val="002060"/>
              </w:rPr>
              <w:t>VIA MADRE TERESA DI CALCUTTA</w:t>
            </w:r>
          </w:p>
        </w:tc>
      </w:tr>
    </w:tbl>
    <w:p w14:paraId="7CDA840B" w14:textId="77777777" w:rsidR="008D571F" w:rsidRPr="00882766" w:rsidRDefault="008D571F" w:rsidP="008D571F">
      <w:pPr>
        <w:pStyle w:val="breakline"/>
        <w:rPr>
          <w:rFonts w:eastAsiaTheme="minorEastAsia"/>
          <w:color w:val="002060"/>
        </w:rPr>
      </w:pPr>
    </w:p>
    <w:p w14:paraId="66088E95" w14:textId="77777777" w:rsidR="008D571F" w:rsidRPr="00882766" w:rsidRDefault="008D571F" w:rsidP="008D571F">
      <w:pPr>
        <w:pStyle w:val="breakline"/>
        <w:rPr>
          <w:color w:val="002060"/>
        </w:rPr>
      </w:pPr>
    </w:p>
    <w:p w14:paraId="7152DC3E" w14:textId="77777777" w:rsidR="008D571F" w:rsidRPr="00882766" w:rsidRDefault="008D571F" w:rsidP="008D571F">
      <w:pPr>
        <w:pStyle w:val="titolocampionato0"/>
        <w:shd w:val="clear" w:color="auto" w:fill="CCCCCC"/>
        <w:spacing w:before="80" w:after="40"/>
        <w:rPr>
          <w:color w:val="002060"/>
        </w:rPr>
      </w:pPr>
      <w:r w:rsidRPr="00882766">
        <w:rPr>
          <w:color w:val="002060"/>
        </w:rPr>
        <w:t>UNDER 17 C5 REGIONALI MASCHILI</w:t>
      </w:r>
    </w:p>
    <w:p w14:paraId="12D828DE" w14:textId="77777777" w:rsidR="008D571F" w:rsidRPr="00882766" w:rsidRDefault="008D571F" w:rsidP="008D571F">
      <w:pPr>
        <w:pStyle w:val="titoloprinc0"/>
        <w:rPr>
          <w:color w:val="002060"/>
        </w:rPr>
      </w:pPr>
      <w:r w:rsidRPr="00882766">
        <w:rPr>
          <w:color w:val="002060"/>
        </w:rPr>
        <w:t>VARIAZIONI AL PROGRAMMA GARE</w:t>
      </w:r>
    </w:p>
    <w:p w14:paraId="09A48752" w14:textId="77777777" w:rsidR="008D571F" w:rsidRPr="00882766" w:rsidRDefault="008D571F" w:rsidP="008D571F">
      <w:pPr>
        <w:pStyle w:val="breakline"/>
        <w:rPr>
          <w:color w:val="002060"/>
        </w:rPr>
      </w:pPr>
    </w:p>
    <w:p w14:paraId="07E810E3" w14:textId="77777777" w:rsidR="008D571F" w:rsidRPr="00882766" w:rsidRDefault="008D571F" w:rsidP="008D571F">
      <w:pPr>
        <w:pStyle w:val="breakline"/>
        <w:rPr>
          <w:color w:val="002060"/>
        </w:rPr>
      </w:pPr>
    </w:p>
    <w:p w14:paraId="74D729A5" w14:textId="77777777" w:rsidR="008D571F" w:rsidRPr="00882766" w:rsidRDefault="008D571F" w:rsidP="008D571F">
      <w:pPr>
        <w:pStyle w:val="sottotitolocampionato10"/>
        <w:rPr>
          <w:color w:val="002060"/>
        </w:rPr>
      </w:pPr>
      <w:r w:rsidRPr="00882766">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571F" w:rsidRPr="00882766" w14:paraId="5649411D" w14:textId="77777777" w:rsidTr="00471F6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59A32" w14:textId="77777777" w:rsidR="008D571F" w:rsidRPr="00882766" w:rsidRDefault="008D571F" w:rsidP="00471F63">
            <w:pPr>
              <w:pStyle w:val="headertabella0"/>
              <w:rPr>
                <w:color w:val="002060"/>
              </w:rPr>
            </w:pPr>
            <w:r w:rsidRPr="0088276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968B9" w14:textId="77777777" w:rsidR="008D571F" w:rsidRPr="00882766" w:rsidRDefault="008D571F" w:rsidP="00471F63">
            <w:pPr>
              <w:pStyle w:val="headertabella0"/>
              <w:rPr>
                <w:color w:val="002060"/>
              </w:rPr>
            </w:pPr>
            <w:r w:rsidRPr="00882766">
              <w:rPr>
                <w:color w:val="002060"/>
              </w:rPr>
              <w:t xml:space="preserve">N° </w:t>
            </w:r>
            <w:proofErr w:type="spellStart"/>
            <w:r w:rsidRPr="00882766">
              <w:rPr>
                <w:color w:val="002060"/>
              </w:rPr>
              <w:t>Gior</w:t>
            </w:r>
            <w:proofErr w:type="spellEnd"/>
            <w:r w:rsidRPr="0088276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6516" w14:textId="77777777" w:rsidR="008D571F" w:rsidRPr="00882766" w:rsidRDefault="008D571F" w:rsidP="00471F63">
            <w:pPr>
              <w:pStyle w:val="headertabella0"/>
              <w:rPr>
                <w:color w:val="002060"/>
              </w:rPr>
            </w:pPr>
            <w:r w:rsidRPr="0088276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9DBB4" w14:textId="77777777" w:rsidR="008D571F" w:rsidRPr="00882766" w:rsidRDefault="008D571F" w:rsidP="00471F63">
            <w:pPr>
              <w:pStyle w:val="headertabella0"/>
              <w:rPr>
                <w:color w:val="002060"/>
              </w:rPr>
            </w:pPr>
            <w:r w:rsidRPr="008827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E52A6" w14:textId="77777777" w:rsidR="008D571F" w:rsidRPr="00882766" w:rsidRDefault="008D571F" w:rsidP="00471F63">
            <w:pPr>
              <w:pStyle w:val="headertabella0"/>
              <w:rPr>
                <w:color w:val="002060"/>
              </w:rPr>
            </w:pPr>
            <w:r w:rsidRPr="00882766">
              <w:rPr>
                <w:color w:val="002060"/>
              </w:rPr>
              <w:t xml:space="preserve">Data </w:t>
            </w:r>
            <w:proofErr w:type="spellStart"/>
            <w:r w:rsidRPr="00882766">
              <w:rPr>
                <w:color w:val="002060"/>
              </w:rPr>
              <w:t>Orig</w:t>
            </w:r>
            <w:proofErr w:type="spellEnd"/>
            <w:r w:rsidRPr="0088276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55E02" w14:textId="77777777" w:rsidR="008D571F" w:rsidRPr="00882766" w:rsidRDefault="008D571F" w:rsidP="00471F63">
            <w:pPr>
              <w:pStyle w:val="headertabella0"/>
              <w:rPr>
                <w:color w:val="002060"/>
              </w:rPr>
            </w:pPr>
            <w:r w:rsidRPr="008827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432F1" w14:textId="77777777" w:rsidR="008D571F" w:rsidRPr="00882766" w:rsidRDefault="008D571F" w:rsidP="00471F63">
            <w:pPr>
              <w:pStyle w:val="headertabella0"/>
              <w:rPr>
                <w:color w:val="002060"/>
              </w:rPr>
            </w:pPr>
            <w:r w:rsidRPr="00882766">
              <w:rPr>
                <w:color w:val="002060"/>
              </w:rPr>
              <w:t xml:space="preserve">Ora </w:t>
            </w:r>
            <w:proofErr w:type="spellStart"/>
            <w:r w:rsidRPr="00882766">
              <w:rPr>
                <w:color w:val="002060"/>
              </w:rPr>
              <w:t>Orig</w:t>
            </w:r>
            <w:proofErr w:type="spellEnd"/>
            <w:r w:rsidRPr="0088276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31493" w14:textId="77777777" w:rsidR="008D571F" w:rsidRPr="00882766" w:rsidRDefault="008D571F" w:rsidP="00471F63">
            <w:pPr>
              <w:pStyle w:val="headertabella0"/>
              <w:rPr>
                <w:color w:val="002060"/>
              </w:rPr>
            </w:pPr>
            <w:r w:rsidRPr="00882766">
              <w:rPr>
                <w:color w:val="002060"/>
              </w:rPr>
              <w:t>Impianto</w:t>
            </w:r>
          </w:p>
        </w:tc>
      </w:tr>
      <w:tr w:rsidR="008D571F" w:rsidRPr="00882766" w14:paraId="2F8174CE" w14:textId="77777777" w:rsidTr="00471F6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3DD16" w14:textId="77777777" w:rsidR="008D571F" w:rsidRPr="008D571F" w:rsidRDefault="008D571F" w:rsidP="00471F63">
            <w:pPr>
              <w:pStyle w:val="rowtabella0"/>
              <w:rPr>
                <w:color w:val="002060"/>
                <w:highlight w:val="yellow"/>
              </w:rPr>
            </w:pPr>
            <w:r w:rsidRPr="008D571F">
              <w:rPr>
                <w:color w:val="002060"/>
                <w:highlight w:val="yellow"/>
              </w:rPr>
              <w:t>06/04/2024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6FE1" w14:textId="77777777" w:rsidR="008D571F" w:rsidRPr="008D571F" w:rsidRDefault="008D571F" w:rsidP="00471F63">
            <w:pPr>
              <w:pStyle w:val="rowtabella0"/>
              <w:jc w:val="center"/>
              <w:rPr>
                <w:color w:val="002060"/>
                <w:highlight w:val="yellow"/>
              </w:rPr>
            </w:pPr>
            <w:r w:rsidRPr="008D571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F13E" w14:textId="77777777" w:rsidR="008D571F" w:rsidRPr="008D571F" w:rsidRDefault="008D571F" w:rsidP="00471F63">
            <w:pPr>
              <w:pStyle w:val="rowtabella0"/>
              <w:rPr>
                <w:color w:val="002060"/>
                <w:highlight w:val="yellow"/>
              </w:rPr>
            </w:pPr>
            <w:r w:rsidRPr="008D571F">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9D95" w14:textId="77777777" w:rsidR="008D571F" w:rsidRPr="008D571F" w:rsidRDefault="008D571F" w:rsidP="00471F63">
            <w:pPr>
              <w:pStyle w:val="rowtabella0"/>
              <w:rPr>
                <w:color w:val="002060"/>
                <w:highlight w:val="yellow"/>
              </w:rPr>
            </w:pPr>
            <w:r w:rsidRPr="008D571F">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A309A" w14:textId="77777777" w:rsidR="008D571F" w:rsidRPr="00882766" w:rsidRDefault="008D571F" w:rsidP="00471F6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744C3" w14:textId="77777777" w:rsidR="008D571F" w:rsidRPr="008D571F" w:rsidRDefault="008D571F" w:rsidP="00471F63">
            <w:pPr>
              <w:pStyle w:val="rowtabella0"/>
              <w:jc w:val="center"/>
              <w:rPr>
                <w:color w:val="002060"/>
                <w:highlight w:val="yellow"/>
              </w:rPr>
            </w:pPr>
            <w:r w:rsidRPr="008D571F">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A4E3" w14:textId="77777777" w:rsidR="008D571F" w:rsidRPr="00882766" w:rsidRDefault="008D571F" w:rsidP="00471F63">
            <w:pPr>
              <w:pStyle w:val="rowtabella0"/>
              <w:jc w:val="center"/>
              <w:rPr>
                <w:color w:val="002060"/>
              </w:rPr>
            </w:pPr>
            <w:r w:rsidRPr="00882766">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6D35" w14:textId="77777777" w:rsidR="008D571F" w:rsidRPr="00882766" w:rsidRDefault="008D571F" w:rsidP="00471F63">
            <w:pPr>
              <w:rPr>
                <w:color w:val="002060"/>
              </w:rPr>
            </w:pPr>
          </w:p>
        </w:tc>
      </w:tr>
      <w:tr w:rsidR="008D571F" w:rsidRPr="00882766" w14:paraId="27399290" w14:textId="77777777" w:rsidTr="00471F6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C18E" w14:textId="77777777" w:rsidR="008D571F" w:rsidRPr="008D571F" w:rsidRDefault="008D571F" w:rsidP="00471F63">
            <w:pPr>
              <w:pStyle w:val="rowtabella0"/>
              <w:rPr>
                <w:color w:val="002060"/>
                <w:highlight w:val="yellow"/>
              </w:rPr>
            </w:pPr>
            <w:r w:rsidRPr="008D571F">
              <w:rPr>
                <w:color w:val="002060"/>
                <w:highlight w:val="yellow"/>
              </w:rPr>
              <w:t>06/04/2024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1955" w14:textId="77777777" w:rsidR="008D571F" w:rsidRPr="008D571F" w:rsidRDefault="008D571F" w:rsidP="00471F63">
            <w:pPr>
              <w:pStyle w:val="rowtabella0"/>
              <w:jc w:val="center"/>
              <w:rPr>
                <w:color w:val="002060"/>
                <w:highlight w:val="yellow"/>
              </w:rPr>
            </w:pPr>
            <w:r w:rsidRPr="008D571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CD49" w14:textId="77777777" w:rsidR="008D571F" w:rsidRPr="008D571F" w:rsidRDefault="008D571F" w:rsidP="00471F63">
            <w:pPr>
              <w:pStyle w:val="rowtabella0"/>
              <w:rPr>
                <w:color w:val="002060"/>
                <w:highlight w:val="yellow"/>
              </w:rPr>
            </w:pPr>
            <w:r w:rsidRPr="008D571F">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4995" w14:textId="77777777" w:rsidR="008D571F" w:rsidRPr="008D571F" w:rsidRDefault="008D571F" w:rsidP="00471F63">
            <w:pPr>
              <w:pStyle w:val="rowtabella0"/>
              <w:rPr>
                <w:color w:val="002060"/>
                <w:highlight w:val="yellow"/>
              </w:rPr>
            </w:pPr>
            <w:r w:rsidRPr="008D571F">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875D" w14:textId="3C1C8115" w:rsidR="008D571F" w:rsidRPr="008D571F" w:rsidRDefault="008D571F" w:rsidP="00471F63">
            <w:pPr>
              <w:rPr>
                <w:rFonts w:ascii="Arial" w:hAnsi="Arial" w:cs="Arial"/>
                <w:color w:val="002060"/>
                <w:sz w:val="12"/>
                <w:szCs w:val="12"/>
              </w:rPr>
            </w:pPr>
            <w:r w:rsidRPr="008D571F">
              <w:rPr>
                <w:rFonts w:ascii="Arial" w:hAnsi="Arial" w:cs="Arial"/>
                <w:color w:val="002060"/>
                <w:sz w:val="12"/>
                <w:szCs w:val="12"/>
              </w:rPr>
              <w:t>07/04/2024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B108" w14:textId="77777777" w:rsidR="008D571F" w:rsidRPr="008D571F" w:rsidRDefault="008D571F" w:rsidP="00471F63">
            <w:pPr>
              <w:pStyle w:val="rowtabella0"/>
              <w:jc w:val="center"/>
              <w:rPr>
                <w:color w:val="002060"/>
                <w:highlight w:val="yellow"/>
              </w:rPr>
            </w:pPr>
            <w:r w:rsidRPr="008D571F">
              <w:rPr>
                <w:color w:val="002060"/>
                <w:highlight w:val="yellow"/>
              </w:rPr>
              <w:t>14:45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6D39" w14:textId="77777777" w:rsidR="008D571F" w:rsidRPr="00882766" w:rsidRDefault="008D571F" w:rsidP="00471F63">
            <w:pPr>
              <w:pStyle w:val="rowtabella0"/>
              <w:jc w:val="center"/>
              <w:rPr>
                <w:color w:val="002060"/>
              </w:rPr>
            </w:pPr>
            <w:r w:rsidRPr="00882766">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246F" w14:textId="77777777" w:rsidR="008D571F" w:rsidRPr="00882766" w:rsidRDefault="008D571F" w:rsidP="00471F63">
            <w:pPr>
              <w:pStyle w:val="rowtabella0"/>
              <w:rPr>
                <w:color w:val="002060"/>
              </w:rPr>
            </w:pPr>
            <w:r w:rsidRPr="008D571F">
              <w:rPr>
                <w:color w:val="002060"/>
                <w:highlight w:val="yellow"/>
              </w:rPr>
              <w:t>PALAFIERA CAMPANARA PESARO VIA DELLE ESPOSIZIONI, 33</w:t>
            </w:r>
          </w:p>
        </w:tc>
      </w:tr>
    </w:tbl>
    <w:p w14:paraId="66B868CA" w14:textId="77777777" w:rsidR="008D571F" w:rsidRPr="00882766" w:rsidRDefault="008D571F" w:rsidP="008D571F">
      <w:pPr>
        <w:pStyle w:val="breakline"/>
        <w:rPr>
          <w:rFonts w:eastAsiaTheme="minorEastAsia"/>
          <w:color w:val="002060"/>
        </w:rPr>
      </w:pPr>
    </w:p>
    <w:p w14:paraId="4B98FC5A" w14:textId="77777777" w:rsidR="008D571F" w:rsidRPr="00882766" w:rsidRDefault="008D571F" w:rsidP="008D571F">
      <w:pPr>
        <w:pStyle w:val="breakline"/>
        <w:rPr>
          <w:color w:val="002060"/>
        </w:rPr>
      </w:pPr>
    </w:p>
    <w:p w14:paraId="4715E2E9" w14:textId="77777777" w:rsidR="008D571F" w:rsidRPr="00882766" w:rsidRDefault="008D571F" w:rsidP="008D571F">
      <w:pPr>
        <w:pStyle w:val="titoloprinc0"/>
        <w:rPr>
          <w:color w:val="002060"/>
        </w:rPr>
      </w:pPr>
      <w:r>
        <w:rPr>
          <w:color w:val="002060"/>
        </w:rPr>
        <w:lastRenderedPageBreak/>
        <w:t>PROGRAMMA GARE</w:t>
      </w:r>
    </w:p>
    <w:p w14:paraId="2DAED2CC" w14:textId="77777777" w:rsidR="008D571F" w:rsidRDefault="008D571F" w:rsidP="008D571F">
      <w:pPr>
        <w:pStyle w:val="breakline"/>
        <w:rPr>
          <w:color w:val="002060"/>
        </w:rPr>
      </w:pPr>
    </w:p>
    <w:p w14:paraId="26D9A0E5" w14:textId="77777777" w:rsidR="008D571F" w:rsidRPr="00A035BE" w:rsidRDefault="008D571F" w:rsidP="008D571F">
      <w:pPr>
        <w:pStyle w:val="sottotitolocampionato10"/>
        <w:rPr>
          <w:color w:val="002060"/>
        </w:rPr>
      </w:pPr>
      <w:r w:rsidRPr="00A035B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8D571F" w:rsidRPr="00A035BE" w14:paraId="05969D8B"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E414B"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B9465"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8985E"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A3866"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26A69"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91150"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A1BBB"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370B8C5B"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269158" w14:textId="77777777" w:rsidR="008D571F" w:rsidRPr="00A035BE" w:rsidRDefault="008D571F" w:rsidP="00471F63">
            <w:pPr>
              <w:pStyle w:val="rowtabella0"/>
              <w:rPr>
                <w:color w:val="002060"/>
              </w:rPr>
            </w:pPr>
            <w:r w:rsidRPr="00A035B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2D17C" w14:textId="77777777" w:rsidR="008D571F" w:rsidRPr="00A035BE" w:rsidRDefault="008D571F" w:rsidP="00471F63">
            <w:pPr>
              <w:pStyle w:val="rowtabella0"/>
              <w:rPr>
                <w:color w:val="002060"/>
              </w:rPr>
            </w:pPr>
            <w:r w:rsidRPr="00A035BE">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B46E9" w14:textId="77777777" w:rsidR="008D571F" w:rsidRPr="00A035BE" w:rsidRDefault="008D571F" w:rsidP="00471F63">
            <w:pPr>
              <w:pStyle w:val="rowtabella0"/>
              <w:jc w:val="center"/>
              <w:rPr>
                <w:color w:val="002060"/>
              </w:rPr>
            </w:pPr>
            <w:r w:rsidRPr="00A035B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C095A" w14:textId="77777777" w:rsidR="008D571F" w:rsidRPr="00A035BE" w:rsidRDefault="008D571F" w:rsidP="00471F63">
            <w:pPr>
              <w:pStyle w:val="rowtabella0"/>
              <w:rPr>
                <w:color w:val="002060"/>
              </w:rPr>
            </w:pPr>
            <w:r w:rsidRPr="00A035BE">
              <w:rPr>
                <w:color w:val="002060"/>
              </w:rPr>
              <w:t>06/04/2024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F77B8" w14:textId="77777777" w:rsidR="008D571F" w:rsidRPr="00A035BE" w:rsidRDefault="008D571F" w:rsidP="00471F63">
            <w:pPr>
              <w:pStyle w:val="rowtabella0"/>
              <w:rPr>
                <w:color w:val="002060"/>
              </w:rPr>
            </w:pPr>
            <w:r w:rsidRPr="00A035BE">
              <w:rPr>
                <w:color w:val="002060"/>
              </w:rPr>
              <w:t xml:space="preserve">5429 PAL.COM. </w:t>
            </w:r>
            <w:proofErr w:type="gramStart"/>
            <w:r w:rsidRPr="00A035BE">
              <w:rPr>
                <w:color w:val="002060"/>
              </w:rPr>
              <w:t>S.MICHELE</w:t>
            </w:r>
            <w:proofErr w:type="gramEnd"/>
            <w:r w:rsidRPr="00A035BE">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0A643" w14:textId="77777777" w:rsidR="008D571F" w:rsidRPr="00A035BE" w:rsidRDefault="008D571F" w:rsidP="00471F63">
            <w:pPr>
              <w:pStyle w:val="rowtabella0"/>
              <w:rPr>
                <w:color w:val="002060"/>
              </w:rPr>
            </w:pPr>
            <w:r w:rsidRPr="00A035BE">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718B3" w14:textId="77777777" w:rsidR="008D571F" w:rsidRPr="00A035BE" w:rsidRDefault="008D571F" w:rsidP="00471F63">
            <w:pPr>
              <w:pStyle w:val="rowtabella0"/>
              <w:rPr>
                <w:color w:val="002060"/>
              </w:rPr>
            </w:pPr>
            <w:r w:rsidRPr="00A035BE">
              <w:rPr>
                <w:color w:val="002060"/>
              </w:rPr>
              <w:t>VIA LORETO</w:t>
            </w:r>
          </w:p>
        </w:tc>
      </w:tr>
      <w:tr w:rsidR="008D571F" w:rsidRPr="00A035BE" w14:paraId="184BE9C8"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144651" w14:textId="77777777" w:rsidR="008D571F" w:rsidRPr="00A035BE" w:rsidRDefault="008D571F" w:rsidP="00471F63">
            <w:pPr>
              <w:pStyle w:val="rowtabella0"/>
              <w:rPr>
                <w:color w:val="002060"/>
              </w:rPr>
            </w:pPr>
            <w:r w:rsidRPr="00A035B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A614D" w14:textId="77777777" w:rsidR="008D571F" w:rsidRPr="00A035BE" w:rsidRDefault="008D571F" w:rsidP="00471F63">
            <w:pPr>
              <w:pStyle w:val="rowtabella0"/>
              <w:rPr>
                <w:color w:val="002060"/>
              </w:rPr>
            </w:pPr>
            <w:r w:rsidRPr="00A035BE">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39294"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AF5CF" w14:textId="77777777" w:rsidR="008D571F" w:rsidRPr="00A035BE" w:rsidRDefault="008D571F" w:rsidP="00471F63">
            <w:pPr>
              <w:pStyle w:val="rowtabella0"/>
              <w:rPr>
                <w:color w:val="002060"/>
              </w:rPr>
            </w:pPr>
            <w:r w:rsidRPr="00A035BE">
              <w:rPr>
                <w:color w:val="002060"/>
              </w:rPr>
              <w:t>06/04/2024 14:45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4C8F7" w14:textId="77777777" w:rsidR="008D571F" w:rsidRPr="00A035BE" w:rsidRDefault="008D571F" w:rsidP="00471F63">
            <w:pPr>
              <w:pStyle w:val="rowtabella0"/>
              <w:rPr>
                <w:color w:val="002060"/>
              </w:rPr>
            </w:pPr>
            <w:r w:rsidRPr="00A035BE">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E7025" w14:textId="77777777" w:rsidR="008D571F" w:rsidRPr="00A035BE" w:rsidRDefault="008D571F" w:rsidP="00471F63">
            <w:pPr>
              <w:pStyle w:val="rowtabella0"/>
              <w:rPr>
                <w:color w:val="002060"/>
              </w:rPr>
            </w:pPr>
            <w:r w:rsidRPr="00A035BE">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0E8B2" w14:textId="77777777" w:rsidR="008D571F" w:rsidRPr="00A035BE" w:rsidRDefault="008D571F" w:rsidP="00471F63">
            <w:pPr>
              <w:pStyle w:val="rowtabella0"/>
              <w:rPr>
                <w:color w:val="002060"/>
              </w:rPr>
            </w:pPr>
            <w:r w:rsidRPr="00A035BE">
              <w:rPr>
                <w:color w:val="002060"/>
              </w:rPr>
              <w:t>VIA DELLE ESPOSIZIONI, 33</w:t>
            </w:r>
          </w:p>
        </w:tc>
      </w:tr>
    </w:tbl>
    <w:p w14:paraId="33544D76" w14:textId="77777777" w:rsidR="008D571F" w:rsidRDefault="008D571F" w:rsidP="008D571F">
      <w:pPr>
        <w:pStyle w:val="breakline"/>
        <w:rPr>
          <w:color w:val="002060"/>
        </w:rPr>
      </w:pPr>
    </w:p>
    <w:p w14:paraId="77A2F291" w14:textId="77777777" w:rsidR="008D571F" w:rsidRPr="00882766" w:rsidRDefault="008D571F" w:rsidP="008D571F">
      <w:pPr>
        <w:pStyle w:val="breakline"/>
        <w:rPr>
          <w:color w:val="002060"/>
        </w:rPr>
      </w:pPr>
    </w:p>
    <w:p w14:paraId="442C7D5C" w14:textId="77777777" w:rsidR="008D571F" w:rsidRPr="00882766" w:rsidRDefault="008D571F" w:rsidP="008D571F">
      <w:pPr>
        <w:pStyle w:val="titolocampionato0"/>
        <w:shd w:val="clear" w:color="auto" w:fill="CCCCCC"/>
        <w:spacing w:before="80" w:after="40"/>
        <w:rPr>
          <w:color w:val="002060"/>
        </w:rPr>
      </w:pPr>
      <w:r w:rsidRPr="00882766">
        <w:rPr>
          <w:color w:val="002060"/>
        </w:rPr>
        <w:t>UNDER 15 C5 REGIONALI MASCHILI</w:t>
      </w:r>
    </w:p>
    <w:p w14:paraId="79D215EC" w14:textId="77777777" w:rsidR="008D571F" w:rsidRPr="00882766" w:rsidRDefault="008D571F" w:rsidP="008D571F">
      <w:pPr>
        <w:pStyle w:val="titoloprinc0"/>
        <w:rPr>
          <w:color w:val="002060"/>
        </w:rPr>
      </w:pPr>
      <w:r>
        <w:rPr>
          <w:color w:val="002060"/>
        </w:rPr>
        <w:t>PROGRAMMA GARE</w:t>
      </w:r>
    </w:p>
    <w:p w14:paraId="0BA00755" w14:textId="77777777" w:rsidR="008D571F" w:rsidRDefault="008D571F" w:rsidP="008D571F">
      <w:pPr>
        <w:pStyle w:val="breakline"/>
        <w:rPr>
          <w:color w:val="002060"/>
        </w:rPr>
      </w:pPr>
    </w:p>
    <w:p w14:paraId="15460074" w14:textId="77777777" w:rsidR="008D571F" w:rsidRPr="00A035BE" w:rsidRDefault="008D571F" w:rsidP="008D571F">
      <w:pPr>
        <w:pStyle w:val="sottotitolocampionato10"/>
        <w:rPr>
          <w:color w:val="002060"/>
        </w:rPr>
      </w:pPr>
      <w:r w:rsidRPr="00A035B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8D571F" w:rsidRPr="00A035BE" w14:paraId="3B72AAE8"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C1AF0"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236E3"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08A2B"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15616"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041E4"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C8EA2"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8CFA4"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157C9B6B"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136870" w14:textId="77777777" w:rsidR="008D571F" w:rsidRPr="00A035BE" w:rsidRDefault="008D571F" w:rsidP="00471F63">
            <w:pPr>
              <w:pStyle w:val="rowtabella0"/>
              <w:rPr>
                <w:color w:val="002060"/>
              </w:rPr>
            </w:pPr>
            <w:r w:rsidRPr="00A035B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A6894" w14:textId="77777777" w:rsidR="008D571F" w:rsidRPr="00A035BE" w:rsidRDefault="008D571F" w:rsidP="00471F63">
            <w:pPr>
              <w:pStyle w:val="rowtabella0"/>
              <w:rPr>
                <w:color w:val="002060"/>
              </w:rPr>
            </w:pPr>
            <w:r w:rsidRPr="00A035BE">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AD215" w14:textId="77777777" w:rsidR="008D571F" w:rsidRPr="00A035BE" w:rsidRDefault="008D571F" w:rsidP="00471F63">
            <w:pPr>
              <w:pStyle w:val="rowtabella0"/>
              <w:jc w:val="center"/>
              <w:rPr>
                <w:color w:val="002060"/>
              </w:rPr>
            </w:pPr>
            <w:r w:rsidRPr="00A035B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A1AB7" w14:textId="77777777" w:rsidR="008D571F" w:rsidRPr="00A035BE" w:rsidRDefault="008D571F" w:rsidP="00471F63">
            <w:pPr>
              <w:pStyle w:val="rowtabella0"/>
              <w:rPr>
                <w:color w:val="002060"/>
              </w:rPr>
            </w:pPr>
            <w:r w:rsidRPr="00A035BE">
              <w:rPr>
                <w:color w:val="002060"/>
              </w:rPr>
              <w:t>07/04/2024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FA2F7" w14:textId="77777777" w:rsidR="008D571F" w:rsidRPr="00A035BE" w:rsidRDefault="008D571F" w:rsidP="00471F63">
            <w:pPr>
              <w:pStyle w:val="rowtabella0"/>
              <w:rPr>
                <w:color w:val="002060"/>
              </w:rPr>
            </w:pPr>
            <w:r w:rsidRPr="00A035BE">
              <w:rPr>
                <w:color w:val="002060"/>
              </w:rPr>
              <w:t xml:space="preserve">5429 PAL.COM. </w:t>
            </w:r>
            <w:proofErr w:type="gramStart"/>
            <w:r w:rsidRPr="00A035BE">
              <w:rPr>
                <w:color w:val="002060"/>
              </w:rPr>
              <w:t>S.MICHELE</w:t>
            </w:r>
            <w:proofErr w:type="gramEnd"/>
            <w:r w:rsidRPr="00A035BE">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BB853" w14:textId="77777777" w:rsidR="008D571F" w:rsidRPr="00A035BE" w:rsidRDefault="008D571F" w:rsidP="00471F63">
            <w:pPr>
              <w:pStyle w:val="rowtabella0"/>
              <w:rPr>
                <w:color w:val="002060"/>
              </w:rPr>
            </w:pPr>
            <w:r w:rsidRPr="00A035BE">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AEC6A" w14:textId="77777777" w:rsidR="008D571F" w:rsidRPr="00A035BE" w:rsidRDefault="008D571F" w:rsidP="00471F63">
            <w:pPr>
              <w:pStyle w:val="rowtabella0"/>
              <w:rPr>
                <w:color w:val="002060"/>
              </w:rPr>
            </w:pPr>
            <w:r w:rsidRPr="00A035BE">
              <w:rPr>
                <w:color w:val="002060"/>
              </w:rPr>
              <w:t>VIA LORETO</w:t>
            </w:r>
          </w:p>
        </w:tc>
      </w:tr>
      <w:tr w:rsidR="008D571F" w:rsidRPr="00A035BE" w14:paraId="57FB9C77"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63038D" w14:textId="77777777" w:rsidR="008D571F" w:rsidRPr="00A035BE" w:rsidRDefault="008D571F" w:rsidP="00471F63">
            <w:pPr>
              <w:pStyle w:val="rowtabella0"/>
              <w:rPr>
                <w:color w:val="002060"/>
              </w:rPr>
            </w:pPr>
            <w:r w:rsidRPr="00A035BE">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C3474" w14:textId="77777777" w:rsidR="008D571F" w:rsidRPr="00A035BE" w:rsidRDefault="008D571F" w:rsidP="00471F63">
            <w:pPr>
              <w:pStyle w:val="rowtabella0"/>
              <w:rPr>
                <w:color w:val="002060"/>
              </w:rPr>
            </w:pPr>
            <w:r w:rsidRPr="00A035BE">
              <w:rPr>
                <w:color w:val="002060"/>
              </w:rPr>
              <w:t xml:space="preserve">AUDAX 1970 </w:t>
            </w:r>
            <w:proofErr w:type="gramStart"/>
            <w:r w:rsidRPr="00A035BE">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5261F"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46740" w14:textId="77777777" w:rsidR="008D571F" w:rsidRPr="00A035BE" w:rsidRDefault="008D571F" w:rsidP="00471F63">
            <w:pPr>
              <w:pStyle w:val="rowtabella0"/>
              <w:rPr>
                <w:color w:val="002060"/>
              </w:rPr>
            </w:pPr>
            <w:r w:rsidRPr="00A035BE">
              <w:rPr>
                <w:color w:val="002060"/>
              </w:rPr>
              <w:t>07/04/2024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9E2FB" w14:textId="77777777" w:rsidR="008D571F" w:rsidRPr="00A035BE" w:rsidRDefault="008D571F" w:rsidP="00471F63">
            <w:pPr>
              <w:pStyle w:val="rowtabella0"/>
              <w:rPr>
                <w:color w:val="002060"/>
              </w:rPr>
            </w:pPr>
            <w:r w:rsidRPr="00A035BE">
              <w:rPr>
                <w:color w:val="002060"/>
              </w:rPr>
              <w:t xml:space="preserve">5623 PALESTRA </w:t>
            </w:r>
            <w:proofErr w:type="gramStart"/>
            <w:r w:rsidRPr="00A035BE">
              <w:rPr>
                <w:color w:val="002060"/>
              </w:rPr>
              <w:t>SC.MEDIA</w:t>
            </w:r>
            <w:proofErr w:type="gramEnd"/>
            <w:r w:rsidRPr="00A035BE">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5A435" w14:textId="77777777" w:rsidR="008D571F" w:rsidRPr="00A035BE" w:rsidRDefault="008D571F" w:rsidP="00471F63">
            <w:pPr>
              <w:pStyle w:val="rowtabella0"/>
              <w:rPr>
                <w:color w:val="002060"/>
              </w:rPr>
            </w:pPr>
            <w:r w:rsidRPr="00A035B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943D2" w14:textId="77777777" w:rsidR="008D571F" w:rsidRPr="00A035BE" w:rsidRDefault="008D571F" w:rsidP="00471F63">
            <w:pPr>
              <w:pStyle w:val="rowtabella0"/>
              <w:rPr>
                <w:color w:val="002060"/>
              </w:rPr>
            </w:pPr>
            <w:r w:rsidRPr="00A035BE">
              <w:rPr>
                <w:color w:val="002060"/>
              </w:rPr>
              <w:t>VIA PIRANDELLO</w:t>
            </w:r>
          </w:p>
        </w:tc>
      </w:tr>
    </w:tbl>
    <w:p w14:paraId="6AAE5E84" w14:textId="77777777" w:rsidR="008D571F" w:rsidRDefault="008D571F" w:rsidP="008D571F">
      <w:pPr>
        <w:pStyle w:val="breakline"/>
        <w:rPr>
          <w:color w:val="002060"/>
        </w:rPr>
      </w:pPr>
    </w:p>
    <w:p w14:paraId="6F0B5EF9" w14:textId="77777777" w:rsidR="008D571F" w:rsidRDefault="008D571F" w:rsidP="008D571F">
      <w:pPr>
        <w:pStyle w:val="breakline"/>
        <w:rPr>
          <w:color w:val="002060"/>
        </w:rPr>
      </w:pPr>
    </w:p>
    <w:p w14:paraId="22477C48" w14:textId="77777777" w:rsidR="008D571F" w:rsidRPr="00882766" w:rsidRDefault="008D571F" w:rsidP="008D571F">
      <w:pPr>
        <w:pStyle w:val="titolocampionato0"/>
        <w:shd w:val="clear" w:color="auto" w:fill="CCCCCC"/>
        <w:spacing w:before="80" w:after="40"/>
        <w:rPr>
          <w:color w:val="002060"/>
        </w:rPr>
      </w:pPr>
      <w:r w:rsidRPr="00882766">
        <w:rPr>
          <w:color w:val="002060"/>
        </w:rPr>
        <w:t>CALCIO A 5 UNDER 15 FEM. REG.</w:t>
      </w:r>
    </w:p>
    <w:p w14:paraId="2B779985" w14:textId="77777777" w:rsidR="008D571F" w:rsidRPr="00882766" w:rsidRDefault="008D571F" w:rsidP="008D571F">
      <w:pPr>
        <w:pStyle w:val="titoloprinc0"/>
        <w:rPr>
          <w:color w:val="002060"/>
        </w:rPr>
      </w:pPr>
      <w:r w:rsidRPr="00882766">
        <w:rPr>
          <w:color w:val="002060"/>
        </w:rPr>
        <w:t>VARIAZIONI AL PROGRAMMA GARE</w:t>
      </w:r>
    </w:p>
    <w:p w14:paraId="2649421C" w14:textId="77777777" w:rsidR="008D571F" w:rsidRPr="00882766" w:rsidRDefault="008D571F" w:rsidP="008D571F">
      <w:pPr>
        <w:pStyle w:val="breakline"/>
        <w:rPr>
          <w:color w:val="002060"/>
        </w:rPr>
      </w:pPr>
    </w:p>
    <w:p w14:paraId="6379E7E3" w14:textId="77777777" w:rsidR="008D571F" w:rsidRPr="00882766" w:rsidRDefault="008D571F" w:rsidP="008D571F">
      <w:pPr>
        <w:pStyle w:val="breakline"/>
        <w:rPr>
          <w:color w:val="002060"/>
        </w:rPr>
      </w:pPr>
    </w:p>
    <w:p w14:paraId="10AC39D0"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571F" w:rsidRPr="00882766" w14:paraId="01A82319" w14:textId="77777777" w:rsidTr="00471F6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2A965" w14:textId="77777777" w:rsidR="008D571F" w:rsidRPr="00882766" w:rsidRDefault="008D571F" w:rsidP="00471F63">
            <w:pPr>
              <w:pStyle w:val="headertabella0"/>
              <w:rPr>
                <w:color w:val="002060"/>
              </w:rPr>
            </w:pPr>
            <w:r w:rsidRPr="0088276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95072" w14:textId="77777777" w:rsidR="008D571F" w:rsidRPr="00882766" w:rsidRDefault="008D571F" w:rsidP="00471F63">
            <w:pPr>
              <w:pStyle w:val="headertabella0"/>
              <w:rPr>
                <w:color w:val="002060"/>
              </w:rPr>
            </w:pPr>
            <w:r w:rsidRPr="00882766">
              <w:rPr>
                <w:color w:val="002060"/>
              </w:rPr>
              <w:t xml:space="preserve">N° </w:t>
            </w:r>
            <w:proofErr w:type="spellStart"/>
            <w:r w:rsidRPr="00882766">
              <w:rPr>
                <w:color w:val="002060"/>
              </w:rPr>
              <w:t>Gior</w:t>
            </w:r>
            <w:proofErr w:type="spellEnd"/>
            <w:r w:rsidRPr="0088276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00D90" w14:textId="77777777" w:rsidR="008D571F" w:rsidRPr="00882766" w:rsidRDefault="008D571F" w:rsidP="00471F63">
            <w:pPr>
              <w:pStyle w:val="headertabella0"/>
              <w:rPr>
                <w:color w:val="002060"/>
              </w:rPr>
            </w:pPr>
            <w:r w:rsidRPr="0088276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53996" w14:textId="77777777" w:rsidR="008D571F" w:rsidRPr="00882766" w:rsidRDefault="008D571F" w:rsidP="00471F63">
            <w:pPr>
              <w:pStyle w:val="headertabella0"/>
              <w:rPr>
                <w:color w:val="002060"/>
              </w:rPr>
            </w:pPr>
            <w:r w:rsidRPr="008827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EF506" w14:textId="77777777" w:rsidR="008D571F" w:rsidRPr="00882766" w:rsidRDefault="008D571F" w:rsidP="00471F63">
            <w:pPr>
              <w:pStyle w:val="headertabella0"/>
              <w:rPr>
                <w:color w:val="002060"/>
              </w:rPr>
            </w:pPr>
            <w:r w:rsidRPr="00882766">
              <w:rPr>
                <w:color w:val="002060"/>
              </w:rPr>
              <w:t xml:space="preserve">Data </w:t>
            </w:r>
            <w:proofErr w:type="spellStart"/>
            <w:r w:rsidRPr="00882766">
              <w:rPr>
                <w:color w:val="002060"/>
              </w:rPr>
              <w:t>Orig</w:t>
            </w:r>
            <w:proofErr w:type="spellEnd"/>
            <w:r w:rsidRPr="0088276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AD69A" w14:textId="77777777" w:rsidR="008D571F" w:rsidRPr="00882766" w:rsidRDefault="008D571F" w:rsidP="00471F63">
            <w:pPr>
              <w:pStyle w:val="headertabella0"/>
              <w:rPr>
                <w:color w:val="002060"/>
              </w:rPr>
            </w:pPr>
            <w:r w:rsidRPr="008827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7893E" w14:textId="77777777" w:rsidR="008D571F" w:rsidRPr="00882766" w:rsidRDefault="008D571F" w:rsidP="00471F63">
            <w:pPr>
              <w:pStyle w:val="headertabella0"/>
              <w:rPr>
                <w:color w:val="002060"/>
              </w:rPr>
            </w:pPr>
            <w:r w:rsidRPr="00882766">
              <w:rPr>
                <w:color w:val="002060"/>
              </w:rPr>
              <w:t xml:space="preserve">Ora </w:t>
            </w:r>
            <w:proofErr w:type="spellStart"/>
            <w:r w:rsidRPr="00882766">
              <w:rPr>
                <w:color w:val="002060"/>
              </w:rPr>
              <w:t>Orig</w:t>
            </w:r>
            <w:proofErr w:type="spellEnd"/>
            <w:r w:rsidRPr="0088276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8EB4F" w14:textId="77777777" w:rsidR="008D571F" w:rsidRPr="00882766" w:rsidRDefault="008D571F" w:rsidP="00471F63">
            <w:pPr>
              <w:pStyle w:val="headertabella0"/>
              <w:rPr>
                <w:color w:val="002060"/>
              </w:rPr>
            </w:pPr>
            <w:r w:rsidRPr="00882766">
              <w:rPr>
                <w:color w:val="002060"/>
              </w:rPr>
              <w:t>Impianto</w:t>
            </w:r>
          </w:p>
        </w:tc>
      </w:tr>
      <w:tr w:rsidR="008D571F" w:rsidRPr="00882766" w14:paraId="59E8EBA4" w14:textId="77777777" w:rsidTr="00471F6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310D" w14:textId="77777777" w:rsidR="008D571F" w:rsidRPr="008D571F" w:rsidRDefault="008D571F" w:rsidP="00471F63">
            <w:pPr>
              <w:pStyle w:val="rowtabella0"/>
              <w:rPr>
                <w:color w:val="002060"/>
                <w:highlight w:val="yellow"/>
              </w:rPr>
            </w:pPr>
            <w:r w:rsidRPr="008D571F">
              <w:rPr>
                <w:color w:val="002060"/>
                <w:highlight w:val="yellow"/>
              </w:rPr>
              <w:t>09/04/2024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97B0" w14:textId="77777777" w:rsidR="008D571F" w:rsidRPr="008D571F" w:rsidRDefault="008D571F" w:rsidP="00471F63">
            <w:pPr>
              <w:pStyle w:val="rowtabella0"/>
              <w:jc w:val="center"/>
              <w:rPr>
                <w:color w:val="002060"/>
                <w:highlight w:val="yellow"/>
              </w:rPr>
            </w:pPr>
            <w:r w:rsidRPr="008D571F">
              <w:rPr>
                <w:color w:val="002060"/>
                <w:highlight w:val="yellow"/>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29B8" w14:textId="77777777" w:rsidR="008D571F" w:rsidRPr="008D571F" w:rsidRDefault="008D571F" w:rsidP="00471F63">
            <w:pPr>
              <w:pStyle w:val="rowtabella0"/>
              <w:rPr>
                <w:color w:val="002060"/>
                <w:highlight w:val="yellow"/>
              </w:rPr>
            </w:pPr>
            <w:proofErr w:type="gramStart"/>
            <w:r w:rsidRPr="008D571F">
              <w:rPr>
                <w:color w:val="002060"/>
                <w:highlight w:val="yellow"/>
              </w:rPr>
              <w:t>CITTA</w:t>
            </w:r>
            <w:proofErr w:type="gramEnd"/>
            <w:r w:rsidRPr="008D571F">
              <w:rPr>
                <w:color w:val="002060"/>
                <w:highlight w:val="yellow"/>
              </w:rPr>
              <w:t xml:space="preserve"> DI FALCONARA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53EF" w14:textId="77777777" w:rsidR="008D571F" w:rsidRPr="008D571F" w:rsidRDefault="008D571F" w:rsidP="00471F63">
            <w:pPr>
              <w:pStyle w:val="rowtabella0"/>
              <w:rPr>
                <w:color w:val="002060"/>
                <w:highlight w:val="yellow"/>
              </w:rPr>
            </w:pPr>
            <w:r w:rsidRPr="008D571F">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B45D" w14:textId="754BCE53" w:rsidR="008D571F" w:rsidRPr="00882766" w:rsidRDefault="008D571F" w:rsidP="00471F63">
            <w:pPr>
              <w:rPr>
                <w:color w:val="002060"/>
              </w:rPr>
            </w:pPr>
            <w:r w:rsidRPr="008D571F">
              <w:rPr>
                <w:rFonts w:ascii="Arial" w:hAnsi="Arial" w:cs="Arial"/>
                <w:color w:val="002060"/>
                <w:sz w:val="12"/>
                <w:szCs w:val="12"/>
              </w:rPr>
              <w:t>0</w:t>
            </w:r>
            <w:r>
              <w:rPr>
                <w:rFonts w:ascii="Arial" w:hAnsi="Arial" w:cs="Arial"/>
                <w:color w:val="002060"/>
                <w:sz w:val="12"/>
                <w:szCs w:val="12"/>
              </w:rPr>
              <w:t>6</w:t>
            </w:r>
            <w:r w:rsidRPr="008D571F">
              <w:rPr>
                <w:rFonts w:ascii="Arial" w:hAnsi="Arial" w:cs="Arial"/>
                <w:color w:val="002060"/>
                <w:sz w:val="12"/>
                <w:szCs w:val="12"/>
              </w:rPr>
              <w:t>/04/2024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4B00" w14:textId="77777777" w:rsidR="008D571F" w:rsidRPr="00882766" w:rsidRDefault="008D571F" w:rsidP="00471F63">
            <w:pPr>
              <w:pStyle w:val="rowtabella0"/>
              <w:jc w:val="center"/>
              <w:rPr>
                <w:color w:val="002060"/>
              </w:rPr>
            </w:pPr>
            <w:r w:rsidRPr="008D571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091A" w14:textId="77777777" w:rsidR="008D571F" w:rsidRPr="00882766" w:rsidRDefault="008D571F" w:rsidP="00471F63">
            <w:pPr>
              <w:pStyle w:val="rowtabella0"/>
              <w:jc w:val="center"/>
              <w:rPr>
                <w:color w:val="002060"/>
              </w:rPr>
            </w:pPr>
            <w:r w:rsidRPr="00882766">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1CF0" w14:textId="77777777" w:rsidR="008D571F" w:rsidRPr="00882766" w:rsidRDefault="008D571F" w:rsidP="00471F63">
            <w:pPr>
              <w:rPr>
                <w:color w:val="002060"/>
              </w:rPr>
            </w:pPr>
          </w:p>
        </w:tc>
      </w:tr>
    </w:tbl>
    <w:p w14:paraId="57A4E538" w14:textId="77777777" w:rsidR="008D571F" w:rsidRPr="00882766" w:rsidRDefault="008D571F" w:rsidP="008D571F">
      <w:pPr>
        <w:pStyle w:val="breakline"/>
        <w:rPr>
          <w:rFonts w:eastAsiaTheme="minorEastAsia"/>
          <w:color w:val="002060"/>
        </w:rPr>
      </w:pPr>
    </w:p>
    <w:p w14:paraId="6BFA6BBC" w14:textId="77777777" w:rsidR="008D571F" w:rsidRDefault="008D571F" w:rsidP="008D571F">
      <w:pPr>
        <w:pStyle w:val="breakline"/>
        <w:rPr>
          <w:color w:val="002060"/>
        </w:rPr>
      </w:pPr>
    </w:p>
    <w:p w14:paraId="0103F5B3" w14:textId="77777777" w:rsidR="008D571F" w:rsidRPr="00426066" w:rsidRDefault="008D571F" w:rsidP="008D571F">
      <w:pPr>
        <w:pStyle w:val="titoloprinc0"/>
        <w:rPr>
          <w:color w:val="002060"/>
        </w:rPr>
      </w:pPr>
      <w:r w:rsidRPr="00426066">
        <w:rPr>
          <w:color w:val="002060"/>
        </w:rPr>
        <w:t>CLASSIFICA</w:t>
      </w:r>
    </w:p>
    <w:p w14:paraId="0FF584CF" w14:textId="77777777" w:rsidR="008D571F" w:rsidRDefault="008D571F" w:rsidP="008D571F">
      <w:pPr>
        <w:pStyle w:val="breakline"/>
        <w:rPr>
          <w:rFonts w:eastAsiaTheme="minorEastAsia"/>
          <w:color w:val="002060"/>
        </w:rPr>
      </w:pPr>
    </w:p>
    <w:p w14:paraId="58F4B631" w14:textId="77777777" w:rsidR="008D571F" w:rsidRPr="00581B3A" w:rsidRDefault="008D571F" w:rsidP="008D571F">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581B3A" w14:paraId="1C4AAB55"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E5599" w14:textId="77777777" w:rsidR="008D571F" w:rsidRPr="00581B3A" w:rsidRDefault="008D571F" w:rsidP="00471F6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69E02" w14:textId="77777777" w:rsidR="008D571F" w:rsidRPr="00581B3A" w:rsidRDefault="008D571F" w:rsidP="00471F6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87AE1" w14:textId="77777777" w:rsidR="008D571F" w:rsidRPr="00581B3A" w:rsidRDefault="008D571F" w:rsidP="00471F6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F06DF" w14:textId="77777777" w:rsidR="008D571F" w:rsidRPr="00581B3A" w:rsidRDefault="008D571F" w:rsidP="00471F6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75986" w14:textId="77777777" w:rsidR="008D571F" w:rsidRPr="00581B3A" w:rsidRDefault="008D571F" w:rsidP="00471F6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25295" w14:textId="77777777" w:rsidR="008D571F" w:rsidRPr="00581B3A" w:rsidRDefault="008D571F" w:rsidP="00471F6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6DCFE" w14:textId="77777777" w:rsidR="008D571F" w:rsidRPr="00581B3A" w:rsidRDefault="008D571F" w:rsidP="00471F6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8E552" w14:textId="77777777" w:rsidR="008D571F" w:rsidRPr="00581B3A" w:rsidRDefault="008D571F" w:rsidP="00471F6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26DF5" w14:textId="77777777" w:rsidR="008D571F" w:rsidRPr="00581B3A" w:rsidRDefault="008D571F" w:rsidP="00471F6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10A74" w14:textId="77777777" w:rsidR="008D571F" w:rsidRPr="00581B3A" w:rsidRDefault="008D571F" w:rsidP="00471F63">
            <w:pPr>
              <w:pStyle w:val="headertabella0"/>
              <w:rPr>
                <w:color w:val="002060"/>
              </w:rPr>
            </w:pPr>
            <w:r w:rsidRPr="00581B3A">
              <w:rPr>
                <w:color w:val="002060"/>
              </w:rPr>
              <w:t>PE</w:t>
            </w:r>
          </w:p>
        </w:tc>
      </w:tr>
      <w:tr w:rsidR="008D571F" w:rsidRPr="00581B3A" w14:paraId="30B604F4"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9B8F47" w14:textId="77777777" w:rsidR="008D571F" w:rsidRPr="001B77AD" w:rsidRDefault="008D571F" w:rsidP="00471F63">
            <w:pPr>
              <w:pStyle w:val="rowtabella0"/>
              <w:rPr>
                <w:color w:val="002060"/>
              </w:rPr>
            </w:pPr>
            <w:proofErr w:type="gramStart"/>
            <w:r w:rsidRPr="001B77AD">
              <w:rPr>
                <w:color w:val="002060"/>
              </w:rPr>
              <w:t>CITTA</w:t>
            </w:r>
            <w:proofErr w:type="gramEnd"/>
            <w:r w:rsidRPr="001B77AD">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487DD" w14:textId="77777777" w:rsidR="008D571F" w:rsidRPr="001B77AD" w:rsidRDefault="008D571F" w:rsidP="00471F6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CE081" w14:textId="77777777" w:rsidR="008D571F" w:rsidRPr="001B77AD" w:rsidRDefault="008D571F" w:rsidP="00471F6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DB00C" w14:textId="77777777" w:rsidR="008D571F" w:rsidRPr="001B77AD" w:rsidRDefault="008D571F" w:rsidP="00471F6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78783" w14:textId="77777777" w:rsidR="008D571F" w:rsidRPr="001B77AD" w:rsidRDefault="008D571F" w:rsidP="00471F6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68D8D" w14:textId="77777777" w:rsidR="008D571F" w:rsidRPr="001B77AD" w:rsidRDefault="008D571F" w:rsidP="00471F6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10F59" w14:textId="77777777" w:rsidR="008D571F" w:rsidRPr="001B77AD" w:rsidRDefault="008D571F" w:rsidP="00471F6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69ADA" w14:textId="77777777" w:rsidR="008D571F" w:rsidRPr="001B77AD" w:rsidRDefault="008D571F" w:rsidP="00471F6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F8F03" w14:textId="77777777" w:rsidR="008D571F" w:rsidRPr="001B77AD" w:rsidRDefault="008D571F" w:rsidP="00471F6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E3C90" w14:textId="77777777" w:rsidR="008D571F" w:rsidRPr="001B77AD" w:rsidRDefault="008D571F" w:rsidP="00471F63">
            <w:pPr>
              <w:pStyle w:val="rowtabella0"/>
              <w:jc w:val="center"/>
              <w:rPr>
                <w:color w:val="002060"/>
              </w:rPr>
            </w:pPr>
            <w:r w:rsidRPr="001B77AD">
              <w:rPr>
                <w:color w:val="002060"/>
              </w:rPr>
              <w:t>0</w:t>
            </w:r>
          </w:p>
        </w:tc>
      </w:tr>
      <w:tr w:rsidR="008D571F" w:rsidRPr="00581B3A" w14:paraId="2D3C029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tcPr>
          <w:p w14:paraId="51E8D7A9" w14:textId="77777777" w:rsidR="008D571F" w:rsidRPr="001B77AD" w:rsidRDefault="008D571F" w:rsidP="00471F63">
            <w:pPr>
              <w:pStyle w:val="rowtabella0"/>
              <w:rPr>
                <w:color w:val="002060"/>
              </w:rPr>
            </w:pPr>
            <w:r w:rsidRPr="001B77AD">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6521F" w14:textId="77777777" w:rsidR="008D571F" w:rsidRPr="001B77AD" w:rsidRDefault="008D571F" w:rsidP="00471F6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96666" w14:textId="77777777" w:rsidR="008D571F" w:rsidRPr="001B77AD" w:rsidRDefault="008D571F" w:rsidP="00471F6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A29B3" w14:textId="77777777" w:rsidR="008D571F" w:rsidRPr="001B77AD" w:rsidRDefault="008D571F" w:rsidP="00471F6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E9F47" w14:textId="77777777" w:rsidR="008D571F" w:rsidRPr="001B77AD" w:rsidRDefault="008D571F" w:rsidP="00471F6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14C2C" w14:textId="77777777" w:rsidR="008D571F" w:rsidRPr="001B77AD" w:rsidRDefault="008D571F" w:rsidP="00471F6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4049C" w14:textId="77777777" w:rsidR="008D571F" w:rsidRPr="001B77AD" w:rsidRDefault="008D571F" w:rsidP="00471F6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1993B" w14:textId="77777777" w:rsidR="008D571F" w:rsidRPr="001B77AD" w:rsidRDefault="008D571F" w:rsidP="00471F6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04DFE" w14:textId="77777777" w:rsidR="008D571F" w:rsidRPr="001B77AD" w:rsidRDefault="008D571F" w:rsidP="00471F6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CCFC7" w14:textId="77777777" w:rsidR="008D571F" w:rsidRPr="001B77AD" w:rsidRDefault="008D571F" w:rsidP="00471F63">
            <w:pPr>
              <w:pStyle w:val="rowtabella0"/>
              <w:jc w:val="center"/>
              <w:rPr>
                <w:color w:val="002060"/>
              </w:rPr>
            </w:pPr>
            <w:r w:rsidRPr="001B77AD">
              <w:rPr>
                <w:color w:val="002060"/>
              </w:rPr>
              <w:t>0</w:t>
            </w:r>
          </w:p>
        </w:tc>
      </w:tr>
      <w:tr w:rsidR="008D571F" w:rsidRPr="00581B3A" w14:paraId="7F8E70D9"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tcPr>
          <w:p w14:paraId="723B8FD9" w14:textId="77777777" w:rsidR="008D571F" w:rsidRPr="001B77AD" w:rsidRDefault="008D571F" w:rsidP="00471F63">
            <w:pPr>
              <w:pStyle w:val="rowtabella0"/>
              <w:rPr>
                <w:color w:val="002060"/>
              </w:rPr>
            </w:pPr>
            <w:r w:rsidRPr="001B77AD">
              <w:rPr>
                <w:color w:val="002060"/>
              </w:rPr>
              <w:t>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A7EDA" w14:textId="77777777" w:rsidR="008D571F" w:rsidRPr="001B77AD" w:rsidRDefault="008D571F" w:rsidP="00471F6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15753" w14:textId="77777777" w:rsidR="008D571F" w:rsidRPr="001B77AD" w:rsidRDefault="008D571F" w:rsidP="00471F6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FD4CF" w14:textId="77777777" w:rsidR="008D571F" w:rsidRPr="001B77AD" w:rsidRDefault="008D571F" w:rsidP="00471F6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3D1E2" w14:textId="77777777" w:rsidR="008D571F" w:rsidRPr="001B77AD" w:rsidRDefault="008D571F" w:rsidP="00471F6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785EC" w14:textId="77777777" w:rsidR="008D571F" w:rsidRPr="001B77AD" w:rsidRDefault="008D571F" w:rsidP="00471F6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978C3" w14:textId="77777777" w:rsidR="008D571F" w:rsidRPr="001B77AD" w:rsidRDefault="008D571F" w:rsidP="00471F6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ABC5D" w14:textId="77777777" w:rsidR="008D571F" w:rsidRPr="001B77AD" w:rsidRDefault="008D571F" w:rsidP="00471F6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9085C" w14:textId="77777777" w:rsidR="008D571F" w:rsidRPr="001B77AD" w:rsidRDefault="008D571F" w:rsidP="00471F6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42A3B1" w14:textId="77777777" w:rsidR="008D571F" w:rsidRPr="001B77AD" w:rsidRDefault="008D571F" w:rsidP="00471F63">
            <w:pPr>
              <w:pStyle w:val="rowtabella0"/>
              <w:jc w:val="center"/>
              <w:rPr>
                <w:color w:val="002060"/>
              </w:rPr>
            </w:pPr>
            <w:r w:rsidRPr="001B77AD">
              <w:rPr>
                <w:color w:val="002060"/>
              </w:rPr>
              <w:t>0</w:t>
            </w:r>
          </w:p>
        </w:tc>
      </w:tr>
      <w:tr w:rsidR="008D571F" w:rsidRPr="00581B3A" w14:paraId="4F7AD2E8"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8C33D7" w14:textId="77777777" w:rsidR="008D571F" w:rsidRPr="001B77AD" w:rsidRDefault="008D571F" w:rsidP="00471F63">
            <w:pPr>
              <w:pStyle w:val="rowtabella0"/>
              <w:rPr>
                <w:color w:val="002060"/>
              </w:rPr>
            </w:pPr>
            <w:r w:rsidRPr="001B77AD">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D6E17" w14:textId="77777777" w:rsidR="008D571F" w:rsidRPr="001B77AD" w:rsidRDefault="008D571F" w:rsidP="00471F6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65178F" w14:textId="77777777" w:rsidR="008D571F" w:rsidRPr="001B77AD" w:rsidRDefault="008D571F" w:rsidP="00471F6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5B36D" w14:textId="77777777" w:rsidR="008D571F" w:rsidRPr="001B77AD" w:rsidRDefault="008D571F" w:rsidP="00471F6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11459" w14:textId="77777777" w:rsidR="008D571F" w:rsidRPr="001B77AD" w:rsidRDefault="008D571F" w:rsidP="00471F6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65335" w14:textId="77777777" w:rsidR="008D571F" w:rsidRPr="001B77AD" w:rsidRDefault="008D571F" w:rsidP="00471F6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2C690" w14:textId="77777777" w:rsidR="008D571F" w:rsidRPr="001B77AD" w:rsidRDefault="008D571F" w:rsidP="00471F6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83F88" w14:textId="77777777" w:rsidR="008D571F" w:rsidRPr="001B77AD" w:rsidRDefault="008D571F" w:rsidP="00471F6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A073E" w14:textId="77777777" w:rsidR="008D571F" w:rsidRPr="001B77AD" w:rsidRDefault="008D571F" w:rsidP="00471F6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4B043" w14:textId="77777777" w:rsidR="008D571F" w:rsidRPr="001B77AD" w:rsidRDefault="008D571F" w:rsidP="00471F63">
            <w:pPr>
              <w:pStyle w:val="rowtabella0"/>
              <w:jc w:val="center"/>
              <w:rPr>
                <w:color w:val="002060"/>
              </w:rPr>
            </w:pPr>
            <w:r w:rsidRPr="001B77AD">
              <w:rPr>
                <w:color w:val="002060"/>
              </w:rPr>
              <w:t>0</w:t>
            </w:r>
          </w:p>
        </w:tc>
      </w:tr>
    </w:tbl>
    <w:p w14:paraId="35F9DC95" w14:textId="77777777" w:rsidR="008D571F" w:rsidRDefault="008D571F" w:rsidP="008D571F">
      <w:pPr>
        <w:pStyle w:val="breakline"/>
        <w:rPr>
          <w:rFonts w:eastAsiaTheme="minorEastAsia"/>
          <w:color w:val="002060"/>
        </w:rPr>
      </w:pPr>
    </w:p>
    <w:p w14:paraId="4D9012D9" w14:textId="77777777" w:rsidR="008D571F" w:rsidRDefault="008D571F" w:rsidP="008D571F">
      <w:pPr>
        <w:pStyle w:val="breakline"/>
        <w:rPr>
          <w:color w:val="002060"/>
        </w:rPr>
      </w:pPr>
    </w:p>
    <w:p w14:paraId="2B2FFD0E" w14:textId="77777777" w:rsidR="008D571F" w:rsidRPr="00882766" w:rsidRDefault="008D571F" w:rsidP="008D571F">
      <w:pPr>
        <w:pStyle w:val="titoloprinc0"/>
        <w:rPr>
          <w:color w:val="002060"/>
        </w:rPr>
      </w:pPr>
      <w:r>
        <w:rPr>
          <w:color w:val="002060"/>
        </w:rPr>
        <w:t>PROGRAMMA GARE</w:t>
      </w:r>
    </w:p>
    <w:p w14:paraId="6B0BBCFA" w14:textId="77777777" w:rsidR="008D571F" w:rsidRDefault="008D571F" w:rsidP="008D571F">
      <w:pPr>
        <w:pStyle w:val="breakline"/>
        <w:rPr>
          <w:color w:val="002060"/>
        </w:rPr>
      </w:pPr>
    </w:p>
    <w:p w14:paraId="3C5DBA2E" w14:textId="77777777" w:rsidR="008D571F" w:rsidRPr="00A035BE" w:rsidRDefault="008D571F" w:rsidP="008D571F">
      <w:pPr>
        <w:pStyle w:val="sottotitolocampionato10"/>
        <w:rPr>
          <w:color w:val="002060"/>
        </w:rPr>
      </w:pPr>
      <w:r w:rsidRPr="00A035BE">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8D571F" w:rsidRPr="00A035BE" w14:paraId="18E33BFB"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C5E2F"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62B5C"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A2CAF"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0FB43"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3E9F8"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A483"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B1221"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013A3858"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80C44E" w14:textId="77777777" w:rsidR="008D571F" w:rsidRPr="00A035BE" w:rsidRDefault="008D571F" w:rsidP="00471F63">
            <w:pPr>
              <w:pStyle w:val="rowtabella0"/>
              <w:rPr>
                <w:color w:val="002060"/>
              </w:rPr>
            </w:pPr>
            <w:r w:rsidRPr="00A035BE">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7C00C" w14:textId="77777777" w:rsidR="008D571F" w:rsidRPr="00A035BE" w:rsidRDefault="008D571F" w:rsidP="00471F63">
            <w:pPr>
              <w:pStyle w:val="rowtabella0"/>
              <w:rPr>
                <w:color w:val="002060"/>
              </w:rPr>
            </w:pPr>
            <w:r w:rsidRPr="00A035BE">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F72CA" w14:textId="77777777" w:rsidR="008D571F" w:rsidRPr="00A035BE" w:rsidRDefault="008D571F" w:rsidP="00471F63">
            <w:pPr>
              <w:pStyle w:val="rowtabella0"/>
              <w:jc w:val="center"/>
              <w:rPr>
                <w:color w:val="002060"/>
              </w:rPr>
            </w:pPr>
            <w:r w:rsidRPr="00A035B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336E78" w14:textId="77777777" w:rsidR="008D571F" w:rsidRPr="00A035BE" w:rsidRDefault="008D571F" w:rsidP="00471F63">
            <w:pPr>
              <w:pStyle w:val="rowtabella0"/>
              <w:rPr>
                <w:color w:val="002060"/>
              </w:rPr>
            </w:pPr>
            <w:r w:rsidRPr="00A035BE">
              <w:rPr>
                <w:color w:val="002060"/>
              </w:rPr>
              <w:t>03/04/2024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1EF8C" w14:textId="77777777" w:rsidR="008D571F" w:rsidRPr="00A035BE" w:rsidRDefault="008D571F" w:rsidP="00471F63">
            <w:pPr>
              <w:pStyle w:val="rowtabella0"/>
              <w:rPr>
                <w:color w:val="002060"/>
              </w:rPr>
            </w:pPr>
            <w:r w:rsidRPr="00A035BE">
              <w:rPr>
                <w:color w:val="002060"/>
              </w:rPr>
              <w:t>5241 CAMPO SCOPERTO C5 "</w:t>
            </w:r>
            <w:proofErr w:type="gramStart"/>
            <w:r w:rsidRPr="00A035BE">
              <w:rPr>
                <w:color w:val="002060"/>
              </w:rPr>
              <w:t>N.CESELLI</w:t>
            </w:r>
            <w:proofErr w:type="gramEnd"/>
            <w:r w:rsidRPr="00A035BE">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FB4BC" w14:textId="77777777" w:rsidR="008D571F" w:rsidRPr="00A035BE" w:rsidRDefault="008D571F" w:rsidP="00471F63">
            <w:pPr>
              <w:pStyle w:val="rowtabella0"/>
              <w:rPr>
                <w:color w:val="002060"/>
              </w:rPr>
            </w:pPr>
            <w:r w:rsidRPr="00A035BE">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57946" w14:textId="77777777" w:rsidR="008D571F" w:rsidRPr="00A035BE" w:rsidRDefault="008D571F" w:rsidP="00471F63">
            <w:pPr>
              <w:pStyle w:val="rowtabella0"/>
              <w:rPr>
                <w:color w:val="002060"/>
              </w:rPr>
            </w:pPr>
            <w:r w:rsidRPr="00A035BE">
              <w:rPr>
                <w:color w:val="002060"/>
              </w:rPr>
              <w:t>BEATO FRANCESCO PIANO</w:t>
            </w:r>
          </w:p>
        </w:tc>
      </w:tr>
      <w:tr w:rsidR="008D571F" w:rsidRPr="00A035BE" w14:paraId="077DAEEF"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902724" w14:textId="77777777" w:rsidR="008D571F" w:rsidRPr="00A035BE" w:rsidRDefault="008D571F" w:rsidP="00471F63">
            <w:pPr>
              <w:pStyle w:val="rowtabella0"/>
              <w:rPr>
                <w:color w:val="002060"/>
              </w:rPr>
            </w:pPr>
            <w:proofErr w:type="gramStart"/>
            <w:r w:rsidRPr="00A035BE">
              <w:rPr>
                <w:color w:val="002060"/>
              </w:rPr>
              <w:t>CITTA</w:t>
            </w:r>
            <w:proofErr w:type="gramEnd"/>
            <w:r w:rsidRPr="00A035BE">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A5923" w14:textId="77777777" w:rsidR="008D571F" w:rsidRPr="00A035BE" w:rsidRDefault="008D571F" w:rsidP="00471F63">
            <w:pPr>
              <w:pStyle w:val="rowtabella0"/>
              <w:rPr>
                <w:color w:val="002060"/>
              </w:rPr>
            </w:pPr>
            <w:r w:rsidRPr="00A035BE">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A5684" w14:textId="77777777" w:rsidR="008D571F" w:rsidRPr="00A035BE" w:rsidRDefault="008D571F" w:rsidP="00471F63">
            <w:pPr>
              <w:pStyle w:val="rowtabella0"/>
              <w:jc w:val="center"/>
              <w:rPr>
                <w:color w:val="002060"/>
              </w:rPr>
            </w:pPr>
            <w:r w:rsidRPr="00A035B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5CA07" w14:textId="77777777" w:rsidR="008D571F" w:rsidRPr="00A035BE" w:rsidRDefault="008D571F" w:rsidP="00471F63">
            <w:pPr>
              <w:pStyle w:val="rowtabella0"/>
              <w:rPr>
                <w:color w:val="002060"/>
              </w:rPr>
            </w:pPr>
            <w:r w:rsidRPr="00A035BE">
              <w:rPr>
                <w:color w:val="002060"/>
              </w:rPr>
              <w:t>09/04/2024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44CFE" w14:textId="77777777" w:rsidR="008D571F" w:rsidRPr="00A035BE" w:rsidRDefault="008D571F" w:rsidP="00471F63">
            <w:pPr>
              <w:pStyle w:val="rowtabella0"/>
              <w:rPr>
                <w:color w:val="002060"/>
              </w:rPr>
            </w:pPr>
            <w:r w:rsidRPr="00A035BE">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A715C" w14:textId="77777777" w:rsidR="008D571F" w:rsidRPr="00A035BE" w:rsidRDefault="008D571F" w:rsidP="00471F63">
            <w:pPr>
              <w:pStyle w:val="rowtabella0"/>
              <w:rPr>
                <w:color w:val="002060"/>
              </w:rPr>
            </w:pPr>
            <w:r w:rsidRPr="00A035BE">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B9C07" w14:textId="77777777" w:rsidR="008D571F" w:rsidRPr="00A035BE" w:rsidRDefault="008D571F" w:rsidP="00471F63">
            <w:pPr>
              <w:pStyle w:val="rowtabella0"/>
              <w:rPr>
                <w:color w:val="002060"/>
              </w:rPr>
            </w:pPr>
            <w:r w:rsidRPr="00A035BE">
              <w:rPr>
                <w:color w:val="002060"/>
              </w:rPr>
              <w:t>VIA DELLO STADIO</w:t>
            </w:r>
          </w:p>
        </w:tc>
      </w:tr>
    </w:tbl>
    <w:p w14:paraId="7BACB9FF" w14:textId="77777777" w:rsidR="008D571F" w:rsidRPr="00882766" w:rsidRDefault="008D571F" w:rsidP="008D571F">
      <w:pPr>
        <w:pStyle w:val="breakline"/>
        <w:rPr>
          <w:color w:val="002060"/>
        </w:rPr>
      </w:pPr>
    </w:p>
    <w:p w14:paraId="2C686E2A" w14:textId="77777777" w:rsidR="008D571F" w:rsidRPr="00882766" w:rsidRDefault="008D571F" w:rsidP="008D571F">
      <w:pPr>
        <w:pStyle w:val="breakline"/>
        <w:rPr>
          <w:color w:val="002060"/>
        </w:rPr>
      </w:pPr>
    </w:p>
    <w:p w14:paraId="6BE5CB16" w14:textId="2D543D31" w:rsidR="00C73D86" w:rsidRPr="00882766" w:rsidRDefault="00C73D86" w:rsidP="00C73D86">
      <w:pPr>
        <w:pStyle w:val="titolocampionato0"/>
        <w:shd w:val="clear" w:color="auto" w:fill="CCCCCC"/>
        <w:spacing w:before="80" w:after="40"/>
        <w:rPr>
          <w:color w:val="002060"/>
        </w:rPr>
      </w:pPr>
      <w:r>
        <w:rPr>
          <w:color w:val="002060"/>
        </w:rPr>
        <w:t xml:space="preserve">TORNEO PRIMAVERILE </w:t>
      </w:r>
      <w:r w:rsidRPr="00882766">
        <w:rPr>
          <w:color w:val="002060"/>
        </w:rPr>
        <w:t>UNDER 1</w:t>
      </w:r>
      <w:r>
        <w:rPr>
          <w:color w:val="002060"/>
        </w:rPr>
        <w:t>7</w:t>
      </w:r>
      <w:r w:rsidRPr="00882766">
        <w:rPr>
          <w:color w:val="002060"/>
        </w:rPr>
        <w:t xml:space="preserve"> CALCIO A 5</w:t>
      </w:r>
    </w:p>
    <w:p w14:paraId="4E648609" w14:textId="77777777" w:rsidR="008D571F" w:rsidRPr="00882766" w:rsidRDefault="008D571F" w:rsidP="008D571F">
      <w:pPr>
        <w:pStyle w:val="titoloprinc0"/>
        <w:rPr>
          <w:color w:val="002060"/>
        </w:rPr>
      </w:pPr>
      <w:r w:rsidRPr="00882766">
        <w:rPr>
          <w:color w:val="002060"/>
        </w:rPr>
        <w:t>VARIAZIONI AL PROGRAMMA GARE</w:t>
      </w:r>
    </w:p>
    <w:p w14:paraId="0176D8DF" w14:textId="77777777" w:rsidR="008D571F" w:rsidRPr="00882766" w:rsidRDefault="008D571F" w:rsidP="008D571F">
      <w:pPr>
        <w:pStyle w:val="breakline"/>
        <w:rPr>
          <w:color w:val="002060"/>
        </w:rPr>
      </w:pPr>
    </w:p>
    <w:p w14:paraId="476A8F12" w14:textId="77777777" w:rsidR="008D571F" w:rsidRPr="00882766" w:rsidRDefault="008D571F" w:rsidP="008D571F">
      <w:pPr>
        <w:pStyle w:val="breakline"/>
        <w:rPr>
          <w:color w:val="002060"/>
        </w:rPr>
      </w:pPr>
    </w:p>
    <w:p w14:paraId="6EE7757D" w14:textId="77777777" w:rsidR="008D571F" w:rsidRPr="00882766" w:rsidRDefault="008D571F" w:rsidP="008D571F">
      <w:pPr>
        <w:pStyle w:val="sottotitolocampionato10"/>
        <w:rPr>
          <w:color w:val="002060"/>
        </w:rPr>
      </w:pPr>
      <w:r w:rsidRPr="00882766">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571F" w:rsidRPr="00882766" w14:paraId="00D3FAB3" w14:textId="77777777" w:rsidTr="008D57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32203" w14:textId="77777777" w:rsidR="008D571F" w:rsidRPr="00882766" w:rsidRDefault="008D571F" w:rsidP="00471F63">
            <w:pPr>
              <w:pStyle w:val="headertabella0"/>
              <w:rPr>
                <w:color w:val="002060"/>
              </w:rPr>
            </w:pPr>
            <w:r w:rsidRPr="0088276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CB29E" w14:textId="77777777" w:rsidR="008D571F" w:rsidRPr="00882766" w:rsidRDefault="008D571F" w:rsidP="00471F63">
            <w:pPr>
              <w:pStyle w:val="headertabella0"/>
              <w:rPr>
                <w:color w:val="002060"/>
              </w:rPr>
            </w:pPr>
            <w:r w:rsidRPr="00882766">
              <w:rPr>
                <w:color w:val="002060"/>
              </w:rPr>
              <w:t xml:space="preserve">N° </w:t>
            </w:r>
            <w:proofErr w:type="spellStart"/>
            <w:r w:rsidRPr="00882766">
              <w:rPr>
                <w:color w:val="002060"/>
              </w:rPr>
              <w:t>Gior</w:t>
            </w:r>
            <w:proofErr w:type="spellEnd"/>
            <w:r w:rsidRPr="0088276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D35F6" w14:textId="77777777" w:rsidR="008D571F" w:rsidRPr="00882766" w:rsidRDefault="008D571F" w:rsidP="00471F63">
            <w:pPr>
              <w:pStyle w:val="headertabella0"/>
              <w:rPr>
                <w:color w:val="002060"/>
              </w:rPr>
            </w:pPr>
            <w:r w:rsidRPr="0088276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BDAAF" w14:textId="77777777" w:rsidR="008D571F" w:rsidRPr="00882766" w:rsidRDefault="008D571F" w:rsidP="00471F63">
            <w:pPr>
              <w:pStyle w:val="headertabella0"/>
              <w:rPr>
                <w:color w:val="002060"/>
              </w:rPr>
            </w:pPr>
            <w:r w:rsidRPr="008827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14DE0" w14:textId="77777777" w:rsidR="008D571F" w:rsidRPr="00882766" w:rsidRDefault="008D571F" w:rsidP="00471F63">
            <w:pPr>
              <w:pStyle w:val="headertabella0"/>
              <w:rPr>
                <w:color w:val="002060"/>
              </w:rPr>
            </w:pPr>
            <w:r w:rsidRPr="00882766">
              <w:rPr>
                <w:color w:val="002060"/>
              </w:rPr>
              <w:t xml:space="preserve">Data </w:t>
            </w:r>
            <w:proofErr w:type="spellStart"/>
            <w:r w:rsidRPr="00882766">
              <w:rPr>
                <w:color w:val="002060"/>
              </w:rPr>
              <w:t>Orig</w:t>
            </w:r>
            <w:proofErr w:type="spellEnd"/>
            <w:r w:rsidRPr="0088276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59690" w14:textId="77777777" w:rsidR="008D571F" w:rsidRPr="00882766" w:rsidRDefault="008D571F" w:rsidP="00471F63">
            <w:pPr>
              <w:pStyle w:val="headertabella0"/>
              <w:rPr>
                <w:color w:val="002060"/>
              </w:rPr>
            </w:pPr>
            <w:r w:rsidRPr="008827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E0CD3" w14:textId="77777777" w:rsidR="008D571F" w:rsidRPr="00882766" w:rsidRDefault="008D571F" w:rsidP="00471F63">
            <w:pPr>
              <w:pStyle w:val="headertabella0"/>
              <w:rPr>
                <w:color w:val="002060"/>
              </w:rPr>
            </w:pPr>
            <w:r w:rsidRPr="00882766">
              <w:rPr>
                <w:color w:val="002060"/>
              </w:rPr>
              <w:t xml:space="preserve">Ora </w:t>
            </w:r>
            <w:proofErr w:type="spellStart"/>
            <w:r w:rsidRPr="00882766">
              <w:rPr>
                <w:color w:val="002060"/>
              </w:rPr>
              <w:t>Orig</w:t>
            </w:r>
            <w:proofErr w:type="spellEnd"/>
            <w:r w:rsidRPr="0088276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EAD87" w14:textId="77777777" w:rsidR="008D571F" w:rsidRPr="00882766" w:rsidRDefault="008D571F" w:rsidP="00471F63">
            <w:pPr>
              <w:pStyle w:val="headertabella0"/>
              <w:rPr>
                <w:color w:val="002060"/>
              </w:rPr>
            </w:pPr>
            <w:r w:rsidRPr="00882766">
              <w:rPr>
                <w:color w:val="002060"/>
              </w:rPr>
              <w:t>Impianto</w:t>
            </w:r>
          </w:p>
        </w:tc>
      </w:tr>
      <w:tr w:rsidR="008D571F" w:rsidRPr="00882766" w14:paraId="4ACADF97" w14:textId="77777777" w:rsidTr="008D57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52CF" w14:textId="77777777" w:rsidR="008D571F" w:rsidRPr="008D571F" w:rsidRDefault="008D571F" w:rsidP="00471F63">
            <w:pPr>
              <w:pStyle w:val="rowtabella0"/>
              <w:rPr>
                <w:color w:val="002060"/>
                <w:highlight w:val="yellow"/>
              </w:rPr>
            </w:pPr>
            <w:r w:rsidRPr="008D571F">
              <w:rPr>
                <w:color w:val="002060"/>
                <w:highlight w:val="yellow"/>
              </w:rPr>
              <w:t>06/04/2024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A85F" w14:textId="77777777" w:rsidR="008D571F" w:rsidRPr="008D571F" w:rsidRDefault="008D571F" w:rsidP="00471F63">
            <w:pPr>
              <w:pStyle w:val="rowtabella0"/>
              <w:jc w:val="center"/>
              <w:rPr>
                <w:color w:val="002060"/>
                <w:highlight w:val="yellow"/>
              </w:rPr>
            </w:pPr>
            <w:r w:rsidRPr="008D57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E2EF" w14:textId="77777777" w:rsidR="008D571F" w:rsidRPr="008D571F" w:rsidRDefault="008D571F" w:rsidP="00471F63">
            <w:pPr>
              <w:pStyle w:val="rowtabella0"/>
              <w:rPr>
                <w:color w:val="002060"/>
                <w:highlight w:val="yellow"/>
              </w:rPr>
            </w:pPr>
            <w:r w:rsidRPr="008D571F">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BAEC" w14:textId="77777777" w:rsidR="008D571F" w:rsidRPr="008D571F" w:rsidRDefault="008D571F" w:rsidP="00471F63">
            <w:pPr>
              <w:pStyle w:val="rowtabella0"/>
              <w:rPr>
                <w:color w:val="002060"/>
                <w:highlight w:val="yellow"/>
              </w:rPr>
            </w:pPr>
            <w:r w:rsidRPr="008D571F">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DBBF" w14:textId="77777777" w:rsidR="008D571F" w:rsidRPr="00882766" w:rsidRDefault="008D571F" w:rsidP="00471F6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EEAC" w14:textId="77777777" w:rsidR="008D571F" w:rsidRPr="008D571F" w:rsidRDefault="008D571F" w:rsidP="00471F63">
            <w:pPr>
              <w:pStyle w:val="rowtabella0"/>
              <w:jc w:val="center"/>
              <w:rPr>
                <w:color w:val="002060"/>
                <w:highlight w:val="yellow"/>
              </w:rPr>
            </w:pPr>
            <w:r w:rsidRPr="008D571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36D8" w14:textId="77777777" w:rsidR="008D571F" w:rsidRPr="00882766" w:rsidRDefault="008D571F" w:rsidP="00471F63">
            <w:pPr>
              <w:pStyle w:val="rowtabella0"/>
              <w:jc w:val="center"/>
              <w:rPr>
                <w:color w:val="002060"/>
              </w:rPr>
            </w:pPr>
            <w:r w:rsidRPr="0088276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C7B2" w14:textId="77777777" w:rsidR="008D571F" w:rsidRPr="00882766" w:rsidRDefault="008D571F" w:rsidP="00471F63">
            <w:pPr>
              <w:rPr>
                <w:color w:val="002060"/>
              </w:rPr>
            </w:pPr>
          </w:p>
        </w:tc>
      </w:tr>
      <w:tr w:rsidR="008D571F" w:rsidRPr="00882766" w14:paraId="679D47D6" w14:textId="77777777" w:rsidTr="008D57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7B4B" w14:textId="77777777" w:rsidR="008D571F" w:rsidRPr="008D571F" w:rsidRDefault="008D571F" w:rsidP="00471F63">
            <w:pPr>
              <w:pStyle w:val="rowtabella0"/>
              <w:rPr>
                <w:color w:val="002060"/>
                <w:highlight w:val="yellow"/>
              </w:rPr>
            </w:pPr>
            <w:r w:rsidRPr="008D571F">
              <w:rPr>
                <w:color w:val="002060"/>
                <w:highlight w:val="yellow"/>
              </w:rPr>
              <w:t>06/04/2024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EB7A" w14:textId="77777777" w:rsidR="008D571F" w:rsidRPr="008D571F" w:rsidRDefault="008D571F" w:rsidP="00471F63">
            <w:pPr>
              <w:pStyle w:val="rowtabella0"/>
              <w:jc w:val="center"/>
              <w:rPr>
                <w:color w:val="002060"/>
                <w:highlight w:val="yellow"/>
              </w:rPr>
            </w:pPr>
            <w:r w:rsidRPr="008D57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6B21" w14:textId="77777777" w:rsidR="008D571F" w:rsidRPr="008D571F" w:rsidRDefault="008D571F" w:rsidP="00471F63">
            <w:pPr>
              <w:pStyle w:val="rowtabella0"/>
              <w:rPr>
                <w:color w:val="002060"/>
                <w:highlight w:val="yellow"/>
              </w:rPr>
            </w:pPr>
            <w:r w:rsidRPr="008D571F">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B997" w14:textId="77777777" w:rsidR="008D571F" w:rsidRPr="008D571F" w:rsidRDefault="008D571F" w:rsidP="00471F63">
            <w:pPr>
              <w:pStyle w:val="rowtabella0"/>
              <w:rPr>
                <w:color w:val="002060"/>
                <w:highlight w:val="yellow"/>
              </w:rPr>
            </w:pPr>
            <w:r w:rsidRPr="008D571F">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9F35" w14:textId="77777777" w:rsidR="008D571F" w:rsidRPr="00882766" w:rsidRDefault="008D571F" w:rsidP="00471F6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ADCA" w14:textId="77777777" w:rsidR="008D571F" w:rsidRPr="008D571F" w:rsidRDefault="008D571F" w:rsidP="00471F63">
            <w:pPr>
              <w:pStyle w:val="rowtabella0"/>
              <w:jc w:val="center"/>
              <w:rPr>
                <w:color w:val="002060"/>
                <w:highlight w:val="yellow"/>
              </w:rPr>
            </w:pPr>
            <w:r w:rsidRPr="008D571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E9B0" w14:textId="77777777" w:rsidR="008D571F" w:rsidRPr="00882766" w:rsidRDefault="008D571F" w:rsidP="00471F63">
            <w:pPr>
              <w:pStyle w:val="rowtabella0"/>
              <w:jc w:val="center"/>
              <w:rPr>
                <w:color w:val="002060"/>
              </w:rPr>
            </w:pPr>
            <w:r w:rsidRPr="0088276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CD78" w14:textId="77777777" w:rsidR="008D571F" w:rsidRPr="00882766" w:rsidRDefault="008D571F" w:rsidP="00471F63">
            <w:pPr>
              <w:rPr>
                <w:color w:val="002060"/>
              </w:rPr>
            </w:pPr>
          </w:p>
        </w:tc>
      </w:tr>
      <w:tr w:rsidR="00E462D6" w:rsidRPr="00882766" w14:paraId="4A8DFD2D" w14:textId="77777777" w:rsidTr="008D57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9D14A" w14:textId="3479BE17" w:rsidR="00E462D6" w:rsidRPr="008D571F" w:rsidRDefault="00E462D6" w:rsidP="00E462D6">
            <w:pPr>
              <w:pStyle w:val="rowtabella0"/>
              <w:rPr>
                <w:color w:val="002060"/>
                <w:highlight w:val="yellow"/>
              </w:rPr>
            </w:pPr>
            <w:r w:rsidRPr="008D571F">
              <w:rPr>
                <w:color w:val="002060"/>
                <w:highlight w:val="yellow"/>
              </w:rPr>
              <w:t>0</w:t>
            </w:r>
            <w:r>
              <w:rPr>
                <w:color w:val="002060"/>
                <w:highlight w:val="yellow"/>
              </w:rPr>
              <w:t>8</w:t>
            </w:r>
            <w:r w:rsidRPr="008D571F">
              <w:rPr>
                <w:color w:val="002060"/>
                <w:highlight w:val="yellow"/>
              </w:rPr>
              <w:t>/04/2024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5ECCF1" w14:textId="3F676FAD" w:rsidR="00E462D6" w:rsidRPr="008D571F" w:rsidRDefault="00E462D6" w:rsidP="00E462D6">
            <w:pPr>
              <w:pStyle w:val="rowtabella0"/>
              <w:jc w:val="center"/>
              <w:rPr>
                <w:color w:val="002060"/>
                <w:highlight w:val="yellow"/>
              </w:rPr>
            </w:pPr>
            <w:r w:rsidRPr="008D57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8F0D8" w14:textId="6481066F" w:rsidR="00E462D6" w:rsidRPr="008D571F" w:rsidRDefault="00E462D6" w:rsidP="00E462D6">
            <w:pPr>
              <w:pStyle w:val="rowtabella0"/>
              <w:rPr>
                <w:color w:val="002060"/>
                <w:highlight w:val="yellow"/>
              </w:rPr>
            </w:pPr>
            <w:r>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C909F" w14:textId="5F474377" w:rsidR="00E462D6" w:rsidRPr="008D571F" w:rsidRDefault="00E462D6" w:rsidP="00E462D6">
            <w:pPr>
              <w:pStyle w:val="rowtabella0"/>
              <w:rPr>
                <w:color w:val="002060"/>
                <w:highlight w:val="yellow"/>
              </w:rPr>
            </w:pPr>
            <w:r>
              <w:rPr>
                <w:color w:val="002060"/>
                <w:highlight w:val="yellow"/>
              </w:rPr>
              <w:t>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4EADF" w14:textId="0E531B3F" w:rsidR="00E462D6" w:rsidRPr="00882766" w:rsidRDefault="00E462D6" w:rsidP="00E462D6">
            <w:pPr>
              <w:pStyle w:val="rowtabella0"/>
              <w:rPr>
                <w:color w:val="002060"/>
              </w:rPr>
            </w:pPr>
            <w:r>
              <w:rPr>
                <w:color w:val="002060"/>
              </w:rPr>
              <w:t>06/04/2024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32EF4" w14:textId="08CBEDF6" w:rsidR="00E462D6" w:rsidRPr="008D571F" w:rsidRDefault="00E462D6" w:rsidP="00E462D6">
            <w:pPr>
              <w:pStyle w:val="rowtabella0"/>
              <w:jc w:val="center"/>
              <w:rPr>
                <w:color w:val="002060"/>
                <w:highlight w:val="yellow"/>
              </w:rPr>
            </w:pPr>
            <w:r>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CF420" w14:textId="69DE930A" w:rsidR="00E462D6" w:rsidRPr="00E462D6" w:rsidRDefault="00E462D6" w:rsidP="00E462D6">
            <w:pPr>
              <w:jc w:val="center"/>
              <w:rPr>
                <w:rFonts w:ascii="Arial" w:hAnsi="Arial" w:cs="Arial"/>
                <w:color w:val="002060"/>
                <w:sz w:val="12"/>
                <w:szCs w:val="12"/>
              </w:rPr>
            </w:pPr>
            <w:r w:rsidRPr="00E462D6">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E2CEA" w14:textId="77777777" w:rsidR="00E462D6" w:rsidRPr="00882766" w:rsidRDefault="00E462D6" w:rsidP="00E462D6">
            <w:pPr>
              <w:rPr>
                <w:color w:val="002060"/>
              </w:rPr>
            </w:pPr>
          </w:p>
        </w:tc>
      </w:tr>
      <w:tr w:rsidR="008D571F" w:rsidRPr="00882766" w14:paraId="33B072EF" w14:textId="77777777" w:rsidTr="008D57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AC8C" w14:textId="77777777" w:rsidR="008D571F" w:rsidRPr="008D571F" w:rsidRDefault="008D571F" w:rsidP="00471F63">
            <w:pPr>
              <w:pStyle w:val="rowtabella0"/>
              <w:rPr>
                <w:color w:val="002060"/>
                <w:highlight w:val="yellow"/>
              </w:rPr>
            </w:pPr>
            <w:r w:rsidRPr="008D571F">
              <w:rPr>
                <w:color w:val="002060"/>
                <w:highlight w:val="yellow"/>
              </w:rPr>
              <w:t>27/04/2024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4337" w14:textId="77777777" w:rsidR="008D571F" w:rsidRPr="008D571F" w:rsidRDefault="008D571F" w:rsidP="00471F63">
            <w:pPr>
              <w:pStyle w:val="rowtabella0"/>
              <w:jc w:val="center"/>
              <w:rPr>
                <w:color w:val="002060"/>
                <w:highlight w:val="yellow"/>
              </w:rPr>
            </w:pPr>
            <w:r w:rsidRPr="008D57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4BFA" w14:textId="77777777" w:rsidR="008D571F" w:rsidRPr="008D571F" w:rsidRDefault="008D571F" w:rsidP="00471F63">
            <w:pPr>
              <w:pStyle w:val="rowtabella0"/>
              <w:rPr>
                <w:color w:val="002060"/>
                <w:highlight w:val="yellow"/>
              </w:rPr>
            </w:pPr>
            <w:r w:rsidRPr="008D571F">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9C19" w14:textId="77777777" w:rsidR="008D571F" w:rsidRPr="008D571F" w:rsidRDefault="008D571F" w:rsidP="00471F63">
            <w:pPr>
              <w:pStyle w:val="rowtabella0"/>
              <w:rPr>
                <w:color w:val="002060"/>
                <w:highlight w:val="yellow"/>
              </w:rPr>
            </w:pPr>
            <w:r w:rsidRPr="008D571F">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429A" w14:textId="77777777" w:rsidR="008D571F" w:rsidRPr="00882766" w:rsidRDefault="008D571F" w:rsidP="00471F63">
            <w:pPr>
              <w:pStyle w:val="rowtabella0"/>
              <w:rPr>
                <w:color w:val="002060"/>
              </w:rPr>
            </w:pPr>
            <w:r w:rsidRPr="00882766">
              <w:rPr>
                <w:color w:val="002060"/>
              </w:rPr>
              <w:t>06/04/2024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C76A" w14:textId="77777777" w:rsidR="008D571F" w:rsidRPr="00882766" w:rsidRDefault="008D571F" w:rsidP="00471F63">
            <w:pPr>
              <w:pStyle w:val="rowtabella0"/>
              <w:jc w:val="center"/>
              <w:rPr>
                <w:color w:val="002060"/>
              </w:rPr>
            </w:pPr>
            <w:r w:rsidRPr="008D571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1390" w14:textId="77777777" w:rsidR="008D571F" w:rsidRPr="00882766" w:rsidRDefault="008D571F" w:rsidP="00471F6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3DED" w14:textId="77777777" w:rsidR="008D571F" w:rsidRPr="00882766" w:rsidRDefault="008D571F" w:rsidP="00471F63">
            <w:pPr>
              <w:rPr>
                <w:color w:val="002060"/>
              </w:rPr>
            </w:pPr>
          </w:p>
        </w:tc>
      </w:tr>
    </w:tbl>
    <w:p w14:paraId="1335F964" w14:textId="77777777" w:rsidR="008D571F" w:rsidRPr="00882766" w:rsidRDefault="008D571F" w:rsidP="008D571F">
      <w:pPr>
        <w:pStyle w:val="breakline"/>
        <w:rPr>
          <w:rFonts w:eastAsiaTheme="minorEastAsia"/>
          <w:color w:val="002060"/>
        </w:rPr>
      </w:pPr>
    </w:p>
    <w:p w14:paraId="18AD3E82" w14:textId="77777777" w:rsidR="008D571F" w:rsidRPr="00882766" w:rsidRDefault="008D571F" w:rsidP="008D571F">
      <w:pPr>
        <w:pStyle w:val="breakline"/>
        <w:rPr>
          <w:color w:val="002060"/>
        </w:rPr>
      </w:pPr>
    </w:p>
    <w:p w14:paraId="4943B826" w14:textId="77777777" w:rsidR="008D571F" w:rsidRPr="00882766" w:rsidRDefault="008D571F" w:rsidP="008D571F">
      <w:pPr>
        <w:pStyle w:val="titoloprinc0"/>
        <w:rPr>
          <w:color w:val="002060"/>
        </w:rPr>
      </w:pPr>
      <w:r w:rsidRPr="00882766">
        <w:rPr>
          <w:color w:val="002060"/>
        </w:rPr>
        <w:t>CLASSIFICA</w:t>
      </w:r>
    </w:p>
    <w:p w14:paraId="45FC691D" w14:textId="77777777" w:rsidR="008D571F" w:rsidRPr="00882766" w:rsidRDefault="008D571F" w:rsidP="008D571F">
      <w:pPr>
        <w:pStyle w:val="breakline"/>
        <w:rPr>
          <w:color w:val="002060"/>
        </w:rPr>
      </w:pPr>
    </w:p>
    <w:p w14:paraId="7F59592B" w14:textId="77777777" w:rsidR="008D571F" w:rsidRPr="00882766" w:rsidRDefault="008D571F" w:rsidP="008D571F">
      <w:pPr>
        <w:pStyle w:val="breakline"/>
        <w:rPr>
          <w:color w:val="002060"/>
        </w:rPr>
      </w:pPr>
    </w:p>
    <w:p w14:paraId="21BECC72"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42109AFC"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5F4C7"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C3515"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D48B6"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B3F1D"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122F0"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61E23"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F1376"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A5B54"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E679B"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960BA" w14:textId="77777777" w:rsidR="008D571F" w:rsidRPr="00882766" w:rsidRDefault="008D571F" w:rsidP="00471F63">
            <w:pPr>
              <w:pStyle w:val="headertabella0"/>
              <w:rPr>
                <w:color w:val="002060"/>
              </w:rPr>
            </w:pPr>
            <w:r w:rsidRPr="00882766">
              <w:rPr>
                <w:color w:val="002060"/>
              </w:rPr>
              <w:t>PE</w:t>
            </w:r>
          </w:p>
        </w:tc>
      </w:tr>
      <w:tr w:rsidR="008D571F" w:rsidRPr="00882766" w14:paraId="4FBE6C79"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16801B" w14:textId="77777777" w:rsidR="008D571F" w:rsidRPr="00882766" w:rsidRDefault="008D571F" w:rsidP="00471F63">
            <w:pPr>
              <w:pStyle w:val="rowtabella0"/>
              <w:rPr>
                <w:color w:val="002060"/>
              </w:rPr>
            </w:pPr>
            <w:proofErr w:type="spellStart"/>
            <w:proofErr w:type="gramStart"/>
            <w:r w:rsidRPr="00882766">
              <w:rPr>
                <w:color w:val="002060"/>
              </w:rPr>
              <w:t>sq</w:t>
            </w:r>
            <w:proofErr w:type="spellEnd"/>
            <w:r w:rsidRPr="00882766">
              <w:rPr>
                <w:color w:val="002060"/>
              </w:rPr>
              <w:t>..</w:t>
            </w:r>
            <w:proofErr w:type="gramEnd"/>
            <w:r w:rsidRPr="00882766">
              <w:rPr>
                <w:color w:val="002060"/>
              </w:rPr>
              <w:t xml:space="preserve"> CARISSIMI 2016 </w:t>
            </w:r>
            <w:proofErr w:type="spellStart"/>
            <w:proofErr w:type="gramStart"/>
            <w:r w:rsidRPr="00882766">
              <w:rPr>
                <w:color w:val="002060"/>
              </w:rPr>
              <w:t>sq</w:t>
            </w:r>
            <w:proofErr w:type="spellEnd"/>
            <w:r w:rsidRPr="00882766">
              <w:rPr>
                <w:color w:val="002060"/>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350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D6E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772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944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16C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706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298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575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5D49" w14:textId="77777777" w:rsidR="008D571F" w:rsidRPr="00882766" w:rsidRDefault="008D571F" w:rsidP="00471F63">
            <w:pPr>
              <w:pStyle w:val="rowtabella0"/>
              <w:jc w:val="center"/>
              <w:rPr>
                <w:color w:val="002060"/>
              </w:rPr>
            </w:pPr>
            <w:r w:rsidRPr="00882766">
              <w:rPr>
                <w:color w:val="002060"/>
              </w:rPr>
              <w:t>0</w:t>
            </w:r>
          </w:p>
        </w:tc>
      </w:tr>
      <w:tr w:rsidR="008D571F" w:rsidRPr="00882766" w14:paraId="0F488B3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43C35" w14:textId="77777777" w:rsidR="008D571F" w:rsidRPr="00882766" w:rsidRDefault="008D571F" w:rsidP="00471F63">
            <w:pPr>
              <w:pStyle w:val="rowtabella0"/>
              <w:rPr>
                <w:color w:val="002060"/>
              </w:rPr>
            </w:pPr>
            <w:r w:rsidRPr="0088276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69B2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7E6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3CD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DA0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BF3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932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E8E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EC8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D801D" w14:textId="77777777" w:rsidR="008D571F" w:rsidRPr="00882766" w:rsidRDefault="008D571F" w:rsidP="00471F63">
            <w:pPr>
              <w:pStyle w:val="rowtabella0"/>
              <w:jc w:val="center"/>
              <w:rPr>
                <w:color w:val="002060"/>
              </w:rPr>
            </w:pPr>
            <w:r w:rsidRPr="00882766">
              <w:rPr>
                <w:color w:val="002060"/>
              </w:rPr>
              <w:t>0</w:t>
            </w:r>
          </w:p>
        </w:tc>
      </w:tr>
      <w:tr w:rsidR="008D571F" w:rsidRPr="00882766" w14:paraId="5131F61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0822F" w14:textId="77777777" w:rsidR="008D571F" w:rsidRPr="00882766" w:rsidRDefault="008D571F" w:rsidP="00471F63">
            <w:pPr>
              <w:pStyle w:val="rowtabella0"/>
              <w:rPr>
                <w:color w:val="002060"/>
              </w:rPr>
            </w:pPr>
            <w:r w:rsidRPr="0088276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256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DD9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50D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BB9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833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D73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006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111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81BD" w14:textId="77777777" w:rsidR="008D571F" w:rsidRPr="00882766" w:rsidRDefault="008D571F" w:rsidP="00471F63">
            <w:pPr>
              <w:pStyle w:val="rowtabella0"/>
              <w:jc w:val="center"/>
              <w:rPr>
                <w:color w:val="002060"/>
              </w:rPr>
            </w:pPr>
            <w:r w:rsidRPr="00882766">
              <w:rPr>
                <w:color w:val="002060"/>
              </w:rPr>
              <w:t>0</w:t>
            </w:r>
          </w:p>
        </w:tc>
      </w:tr>
      <w:tr w:rsidR="008D571F" w:rsidRPr="00882766" w14:paraId="51EBC15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AC6AC" w14:textId="77777777" w:rsidR="008D571F" w:rsidRPr="00882766" w:rsidRDefault="008D571F" w:rsidP="00471F63">
            <w:pPr>
              <w:pStyle w:val="rowtabella0"/>
              <w:rPr>
                <w:color w:val="002060"/>
              </w:rPr>
            </w:pPr>
            <w:r w:rsidRPr="0088276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460B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469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ABA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0FB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A4B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FA3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1C9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B13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3A3C" w14:textId="77777777" w:rsidR="008D571F" w:rsidRPr="00882766" w:rsidRDefault="008D571F" w:rsidP="00471F63">
            <w:pPr>
              <w:pStyle w:val="rowtabella0"/>
              <w:jc w:val="center"/>
              <w:rPr>
                <w:color w:val="002060"/>
              </w:rPr>
            </w:pPr>
            <w:r w:rsidRPr="00882766">
              <w:rPr>
                <w:color w:val="002060"/>
              </w:rPr>
              <w:t>0</w:t>
            </w:r>
          </w:p>
        </w:tc>
      </w:tr>
      <w:tr w:rsidR="008D571F" w:rsidRPr="00882766" w14:paraId="5FF043C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46976" w14:textId="77777777" w:rsidR="008D571F" w:rsidRPr="00882766" w:rsidRDefault="008D571F" w:rsidP="00471F63">
            <w:pPr>
              <w:pStyle w:val="rowtabella0"/>
              <w:rPr>
                <w:color w:val="002060"/>
              </w:rPr>
            </w:pPr>
            <w:r w:rsidRPr="0088276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CBA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96B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054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593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761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3C3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2CA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C34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847B" w14:textId="77777777" w:rsidR="008D571F" w:rsidRPr="00882766" w:rsidRDefault="008D571F" w:rsidP="00471F63">
            <w:pPr>
              <w:pStyle w:val="rowtabella0"/>
              <w:jc w:val="center"/>
              <w:rPr>
                <w:color w:val="002060"/>
              </w:rPr>
            </w:pPr>
            <w:r w:rsidRPr="00882766">
              <w:rPr>
                <w:color w:val="002060"/>
              </w:rPr>
              <w:t>0</w:t>
            </w:r>
          </w:p>
        </w:tc>
      </w:tr>
      <w:tr w:rsidR="008D571F" w:rsidRPr="00882766" w14:paraId="49F13A84"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585CF" w14:textId="77777777" w:rsidR="008D571F" w:rsidRPr="00882766" w:rsidRDefault="008D571F" w:rsidP="00471F63">
            <w:pPr>
              <w:pStyle w:val="rowtabella0"/>
              <w:rPr>
                <w:color w:val="002060"/>
              </w:rPr>
            </w:pPr>
            <w:r w:rsidRPr="0088276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1F7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7DE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3CE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BEF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A05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1AF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D6F6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E8A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37CB" w14:textId="77777777" w:rsidR="008D571F" w:rsidRPr="00882766" w:rsidRDefault="008D571F" w:rsidP="00471F63">
            <w:pPr>
              <w:pStyle w:val="rowtabella0"/>
              <w:jc w:val="center"/>
              <w:rPr>
                <w:color w:val="002060"/>
              </w:rPr>
            </w:pPr>
            <w:r w:rsidRPr="00882766">
              <w:rPr>
                <w:color w:val="002060"/>
              </w:rPr>
              <w:t>0</w:t>
            </w:r>
          </w:p>
        </w:tc>
      </w:tr>
      <w:tr w:rsidR="008D571F" w:rsidRPr="00882766" w14:paraId="4378508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EB6A4" w14:textId="77777777" w:rsidR="008D571F" w:rsidRPr="00882766" w:rsidRDefault="008D571F" w:rsidP="00471F63">
            <w:pPr>
              <w:pStyle w:val="rowtabella0"/>
              <w:rPr>
                <w:color w:val="002060"/>
                <w:lang w:val="es-ES"/>
              </w:rPr>
            </w:pPr>
            <w:r w:rsidRPr="0088276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7F8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4E1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3E4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BC9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2A2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E0B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DD8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EA2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86BF" w14:textId="77777777" w:rsidR="008D571F" w:rsidRPr="00882766" w:rsidRDefault="008D571F" w:rsidP="00471F63">
            <w:pPr>
              <w:pStyle w:val="rowtabella0"/>
              <w:jc w:val="center"/>
              <w:rPr>
                <w:color w:val="002060"/>
              </w:rPr>
            </w:pPr>
            <w:r w:rsidRPr="00882766">
              <w:rPr>
                <w:color w:val="002060"/>
              </w:rPr>
              <w:t>0</w:t>
            </w:r>
          </w:p>
        </w:tc>
      </w:tr>
      <w:tr w:rsidR="008D571F" w:rsidRPr="00882766" w14:paraId="5C3C0A1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586A1" w14:textId="77777777" w:rsidR="008D571F" w:rsidRPr="00882766" w:rsidRDefault="008D571F" w:rsidP="00471F63">
            <w:pPr>
              <w:pStyle w:val="rowtabella0"/>
              <w:rPr>
                <w:color w:val="002060"/>
                <w:lang w:val="es-ES"/>
              </w:rPr>
            </w:pPr>
            <w:r w:rsidRPr="0088276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D4E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6C36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978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61A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B83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AAD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DA3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31C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3EA6" w14:textId="77777777" w:rsidR="008D571F" w:rsidRPr="00882766" w:rsidRDefault="008D571F" w:rsidP="00471F63">
            <w:pPr>
              <w:pStyle w:val="rowtabella0"/>
              <w:jc w:val="center"/>
              <w:rPr>
                <w:color w:val="002060"/>
              </w:rPr>
            </w:pPr>
            <w:r w:rsidRPr="00882766">
              <w:rPr>
                <w:color w:val="002060"/>
              </w:rPr>
              <w:t>0</w:t>
            </w:r>
          </w:p>
        </w:tc>
      </w:tr>
      <w:tr w:rsidR="008D571F" w:rsidRPr="00882766" w14:paraId="4380E1C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D1A5D" w14:textId="77777777" w:rsidR="008D571F" w:rsidRPr="00882766" w:rsidRDefault="008D571F" w:rsidP="00471F63">
            <w:pPr>
              <w:pStyle w:val="rowtabella0"/>
              <w:rPr>
                <w:color w:val="002060"/>
              </w:rPr>
            </w:pPr>
            <w:r w:rsidRPr="0088276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16C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FA6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FB4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41F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D72C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122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8EE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1B7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7F64" w14:textId="77777777" w:rsidR="008D571F" w:rsidRPr="00882766" w:rsidRDefault="008D571F" w:rsidP="00471F63">
            <w:pPr>
              <w:pStyle w:val="rowtabella0"/>
              <w:jc w:val="center"/>
              <w:rPr>
                <w:color w:val="002060"/>
              </w:rPr>
            </w:pPr>
            <w:r w:rsidRPr="00882766">
              <w:rPr>
                <w:color w:val="002060"/>
              </w:rPr>
              <w:t>0</w:t>
            </w:r>
          </w:p>
        </w:tc>
      </w:tr>
      <w:tr w:rsidR="008D571F" w:rsidRPr="00882766" w14:paraId="77E73C9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2E0A5" w14:textId="77777777" w:rsidR="008D571F" w:rsidRPr="00882766" w:rsidRDefault="008D571F" w:rsidP="00471F63">
            <w:pPr>
              <w:pStyle w:val="rowtabella0"/>
              <w:rPr>
                <w:color w:val="002060"/>
              </w:rPr>
            </w:pPr>
            <w:r w:rsidRPr="0088276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0E0B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F22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98CA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AB0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1D4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22E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AF8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525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D48E" w14:textId="77777777" w:rsidR="008D571F" w:rsidRPr="00882766" w:rsidRDefault="008D571F" w:rsidP="00471F63">
            <w:pPr>
              <w:pStyle w:val="rowtabella0"/>
              <w:jc w:val="center"/>
              <w:rPr>
                <w:color w:val="002060"/>
              </w:rPr>
            </w:pPr>
            <w:r w:rsidRPr="00882766">
              <w:rPr>
                <w:color w:val="002060"/>
              </w:rPr>
              <w:t>0</w:t>
            </w:r>
          </w:p>
        </w:tc>
      </w:tr>
      <w:tr w:rsidR="008D571F" w:rsidRPr="00882766" w14:paraId="50C69C6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BD04E" w14:textId="77777777" w:rsidR="008D571F" w:rsidRPr="00882766" w:rsidRDefault="008D571F" w:rsidP="00471F63">
            <w:pPr>
              <w:pStyle w:val="rowtabella0"/>
              <w:rPr>
                <w:color w:val="002060"/>
              </w:rPr>
            </w:pPr>
            <w:r w:rsidRPr="0088276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38B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CD5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F67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D231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573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B5D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A89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58EE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1D29" w14:textId="77777777" w:rsidR="008D571F" w:rsidRPr="00882766" w:rsidRDefault="008D571F" w:rsidP="00471F63">
            <w:pPr>
              <w:pStyle w:val="rowtabella0"/>
              <w:jc w:val="center"/>
              <w:rPr>
                <w:color w:val="002060"/>
              </w:rPr>
            </w:pPr>
            <w:r w:rsidRPr="00882766">
              <w:rPr>
                <w:color w:val="002060"/>
              </w:rPr>
              <w:t>0</w:t>
            </w:r>
          </w:p>
        </w:tc>
      </w:tr>
      <w:tr w:rsidR="008D571F" w:rsidRPr="00882766" w14:paraId="0CFAE5A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B6546" w14:textId="77777777" w:rsidR="008D571F" w:rsidRPr="00882766" w:rsidRDefault="008D571F" w:rsidP="00471F63">
            <w:pPr>
              <w:pStyle w:val="rowtabella0"/>
              <w:rPr>
                <w:color w:val="002060"/>
              </w:rPr>
            </w:pPr>
            <w:r w:rsidRPr="00882766">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154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3A5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D4E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43A1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847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9A2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848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429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ADF9" w14:textId="77777777" w:rsidR="008D571F" w:rsidRPr="00882766" w:rsidRDefault="008D571F" w:rsidP="00471F63">
            <w:pPr>
              <w:pStyle w:val="rowtabella0"/>
              <w:jc w:val="center"/>
              <w:rPr>
                <w:color w:val="002060"/>
              </w:rPr>
            </w:pPr>
            <w:r w:rsidRPr="00882766">
              <w:rPr>
                <w:color w:val="002060"/>
              </w:rPr>
              <w:t>0</w:t>
            </w:r>
          </w:p>
        </w:tc>
      </w:tr>
      <w:tr w:rsidR="008D571F" w:rsidRPr="00882766" w14:paraId="415DBA1E"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7FF80" w14:textId="77777777" w:rsidR="008D571F" w:rsidRPr="00882766" w:rsidRDefault="008D571F" w:rsidP="00471F63">
            <w:pPr>
              <w:pStyle w:val="rowtabella0"/>
              <w:rPr>
                <w:color w:val="002060"/>
              </w:rPr>
            </w:pPr>
            <w:r w:rsidRPr="0088276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17E5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D7F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EBD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6A9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709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BC4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BEF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C9C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5633" w14:textId="77777777" w:rsidR="008D571F" w:rsidRPr="00882766" w:rsidRDefault="008D571F" w:rsidP="00471F63">
            <w:pPr>
              <w:pStyle w:val="rowtabella0"/>
              <w:jc w:val="center"/>
              <w:rPr>
                <w:color w:val="002060"/>
              </w:rPr>
            </w:pPr>
            <w:r w:rsidRPr="00882766">
              <w:rPr>
                <w:color w:val="002060"/>
              </w:rPr>
              <w:t>0</w:t>
            </w:r>
          </w:p>
        </w:tc>
      </w:tr>
      <w:tr w:rsidR="008D571F" w:rsidRPr="00882766" w14:paraId="16A11F6C"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9F7B3" w14:textId="77777777" w:rsidR="008D571F" w:rsidRPr="00882766" w:rsidRDefault="008D571F" w:rsidP="00471F63">
            <w:pPr>
              <w:pStyle w:val="rowtabella0"/>
              <w:rPr>
                <w:color w:val="002060"/>
              </w:rPr>
            </w:pPr>
            <w:r w:rsidRPr="00882766">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06FF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F35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AC5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88D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48C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5F6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9D9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3285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5936" w14:textId="77777777" w:rsidR="008D571F" w:rsidRPr="00882766" w:rsidRDefault="008D571F" w:rsidP="00471F63">
            <w:pPr>
              <w:pStyle w:val="rowtabella0"/>
              <w:jc w:val="center"/>
              <w:rPr>
                <w:color w:val="002060"/>
              </w:rPr>
            </w:pPr>
            <w:r w:rsidRPr="00882766">
              <w:rPr>
                <w:color w:val="002060"/>
              </w:rPr>
              <w:t>0</w:t>
            </w:r>
          </w:p>
        </w:tc>
      </w:tr>
      <w:tr w:rsidR="008D571F" w:rsidRPr="00882766" w14:paraId="0B9DBFF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F2B8E" w14:textId="77777777" w:rsidR="008D571F" w:rsidRPr="00882766" w:rsidRDefault="008D571F" w:rsidP="00471F63">
            <w:pPr>
              <w:pStyle w:val="rowtabella0"/>
              <w:rPr>
                <w:color w:val="002060"/>
              </w:rPr>
            </w:pPr>
            <w:r w:rsidRPr="0088276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BEB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ECA3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97F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F11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E93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2E9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1448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85F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6B44" w14:textId="77777777" w:rsidR="008D571F" w:rsidRPr="00882766" w:rsidRDefault="008D571F" w:rsidP="00471F63">
            <w:pPr>
              <w:pStyle w:val="rowtabella0"/>
              <w:jc w:val="center"/>
              <w:rPr>
                <w:color w:val="002060"/>
              </w:rPr>
            </w:pPr>
            <w:r w:rsidRPr="00882766">
              <w:rPr>
                <w:color w:val="002060"/>
              </w:rPr>
              <w:t>0</w:t>
            </w:r>
          </w:p>
        </w:tc>
      </w:tr>
      <w:tr w:rsidR="008D571F" w:rsidRPr="00882766" w14:paraId="4265D748"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D9F2F2" w14:textId="77777777" w:rsidR="008D571F" w:rsidRPr="00882766" w:rsidRDefault="008D571F" w:rsidP="00471F63">
            <w:pPr>
              <w:pStyle w:val="rowtabella0"/>
              <w:rPr>
                <w:color w:val="002060"/>
              </w:rPr>
            </w:pPr>
            <w:r w:rsidRPr="0088276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F8B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82C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FC7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117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9AF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A6B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926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DC9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CF99" w14:textId="77777777" w:rsidR="008D571F" w:rsidRPr="00882766" w:rsidRDefault="008D571F" w:rsidP="00471F63">
            <w:pPr>
              <w:pStyle w:val="rowtabella0"/>
              <w:jc w:val="center"/>
              <w:rPr>
                <w:color w:val="002060"/>
              </w:rPr>
            </w:pPr>
            <w:r w:rsidRPr="00882766">
              <w:rPr>
                <w:color w:val="002060"/>
              </w:rPr>
              <w:t>0</w:t>
            </w:r>
          </w:p>
        </w:tc>
      </w:tr>
    </w:tbl>
    <w:p w14:paraId="5800AF8F" w14:textId="77777777" w:rsidR="008D571F" w:rsidRDefault="008D571F" w:rsidP="008D571F">
      <w:pPr>
        <w:pStyle w:val="breakline"/>
        <w:rPr>
          <w:color w:val="002060"/>
        </w:rPr>
      </w:pPr>
    </w:p>
    <w:p w14:paraId="2D5BE8F3" w14:textId="77777777" w:rsidR="008D571F" w:rsidRPr="00882766" w:rsidRDefault="008D571F" w:rsidP="008D571F">
      <w:pPr>
        <w:pStyle w:val="titoloprinc0"/>
        <w:rPr>
          <w:color w:val="002060"/>
        </w:rPr>
      </w:pPr>
      <w:r>
        <w:rPr>
          <w:color w:val="002060"/>
        </w:rPr>
        <w:t>PROGRAMMA GARE</w:t>
      </w:r>
    </w:p>
    <w:p w14:paraId="3A04909D" w14:textId="77777777" w:rsidR="008D571F" w:rsidRPr="00882766" w:rsidRDefault="008D571F" w:rsidP="008D571F">
      <w:pPr>
        <w:pStyle w:val="breakline"/>
        <w:rPr>
          <w:rFonts w:eastAsiaTheme="minorEastAsia"/>
          <w:color w:val="002060"/>
        </w:rPr>
      </w:pPr>
    </w:p>
    <w:p w14:paraId="5C2CA4CF" w14:textId="77777777" w:rsidR="008D571F" w:rsidRPr="00A035BE" w:rsidRDefault="008D571F" w:rsidP="008D571F">
      <w:pPr>
        <w:pStyle w:val="sottotitolocampionato10"/>
        <w:rPr>
          <w:color w:val="002060"/>
        </w:rPr>
      </w:pPr>
      <w:r w:rsidRPr="00A035BE">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8D571F" w:rsidRPr="00A035BE" w14:paraId="66D67BEC"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B87DE"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8345A"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D3F54"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3632A"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02072"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97540"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40F29"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3F192E6A"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5CF961" w14:textId="77777777" w:rsidR="008D571F" w:rsidRPr="00A035BE" w:rsidRDefault="008D571F" w:rsidP="00471F63">
            <w:pPr>
              <w:pStyle w:val="rowtabella0"/>
              <w:rPr>
                <w:color w:val="002060"/>
              </w:rPr>
            </w:pPr>
            <w:r w:rsidRPr="00A035BE">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7E69E" w14:textId="77777777" w:rsidR="008D571F" w:rsidRPr="00A035BE" w:rsidRDefault="008D571F" w:rsidP="00471F63">
            <w:pPr>
              <w:pStyle w:val="rowtabella0"/>
              <w:rPr>
                <w:color w:val="002060"/>
              </w:rPr>
            </w:pPr>
            <w:r w:rsidRPr="00A035BE">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6EFD9" w14:textId="77777777" w:rsidR="008D571F" w:rsidRPr="00A035BE" w:rsidRDefault="008D571F" w:rsidP="00471F63">
            <w:pPr>
              <w:pStyle w:val="rowtabella0"/>
              <w:jc w:val="center"/>
              <w:rPr>
                <w:color w:val="002060"/>
              </w:rPr>
            </w:pPr>
            <w:r w:rsidRPr="00A035B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C375F" w14:textId="77777777" w:rsidR="008D571F" w:rsidRPr="00A035BE" w:rsidRDefault="008D571F" w:rsidP="00471F63">
            <w:pPr>
              <w:pStyle w:val="rowtabella0"/>
              <w:rPr>
                <w:color w:val="002060"/>
              </w:rPr>
            </w:pPr>
            <w:r w:rsidRPr="00A035BE">
              <w:rPr>
                <w:color w:val="002060"/>
              </w:rPr>
              <w:t>06/04/2024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4F255" w14:textId="77777777" w:rsidR="008D571F" w:rsidRPr="00A035BE" w:rsidRDefault="008D571F" w:rsidP="00471F63">
            <w:pPr>
              <w:pStyle w:val="rowtabella0"/>
              <w:rPr>
                <w:color w:val="002060"/>
              </w:rPr>
            </w:pPr>
            <w:r w:rsidRPr="00A035BE">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170E9" w14:textId="77777777" w:rsidR="008D571F" w:rsidRPr="00A035BE" w:rsidRDefault="008D571F" w:rsidP="00471F63">
            <w:pPr>
              <w:pStyle w:val="rowtabella0"/>
              <w:rPr>
                <w:color w:val="002060"/>
              </w:rPr>
            </w:pPr>
            <w:r w:rsidRPr="00A035BE">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55FCE" w14:textId="77777777" w:rsidR="008D571F" w:rsidRPr="00A035BE" w:rsidRDefault="008D571F" w:rsidP="00471F63">
            <w:pPr>
              <w:pStyle w:val="rowtabella0"/>
              <w:rPr>
                <w:color w:val="002060"/>
              </w:rPr>
            </w:pPr>
            <w:r w:rsidRPr="00A035BE">
              <w:rPr>
                <w:color w:val="002060"/>
              </w:rPr>
              <w:t>VIA NAZARIO SAURO</w:t>
            </w:r>
          </w:p>
        </w:tc>
      </w:tr>
      <w:tr w:rsidR="008D571F" w:rsidRPr="00A035BE" w14:paraId="412D6202"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166469" w14:textId="77777777" w:rsidR="008D571F" w:rsidRPr="00A035BE" w:rsidRDefault="008D571F" w:rsidP="00471F63">
            <w:pPr>
              <w:pStyle w:val="rowtabella0"/>
              <w:rPr>
                <w:color w:val="002060"/>
              </w:rPr>
            </w:pPr>
            <w:r w:rsidRPr="00A035BE">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6EA0F" w14:textId="77777777" w:rsidR="008D571F" w:rsidRPr="00A035BE" w:rsidRDefault="008D571F" w:rsidP="00471F63">
            <w:pPr>
              <w:pStyle w:val="rowtabella0"/>
              <w:rPr>
                <w:color w:val="002060"/>
              </w:rPr>
            </w:pPr>
            <w:r w:rsidRPr="00A035B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E1A17"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DBB9A0" w14:textId="77777777" w:rsidR="008D571F" w:rsidRPr="00A035BE" w:rsidRDefault="008D571F" w:rsidP="00471F63">
            <w:pPr>
              <w:pStyle w:val="rowtabella0"/>
              <w:rPr>
                <w:color w:val="002060"/>
              </w:rPr>
            </w:pPr>
            <w:r w:rsidRPr="00A035BE">
              <w:rPr>
                <w:color w:val="002060"/>
              </w:rPr>
              <w:t>06/04/2024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6CFDBA" w14:textId="77777777" w:rsidR="008D571F" w:rsidRPr="00A035BE" w:rsidRDefault="008D571F" w:rsidP="00471F63">
            <w:pPr>
              <w:pStyle w:val="rowtabella0"/>
              <w:rPr>
                <w:color w:val="002060"/>
              </w:rPr>
            </w:pPr>
            <w:r w:rsidRPr="00A035BE">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E90CE" w14:textId="77777777" w:rsidR="008D571F" w:rsidRPr="00A035BE" w:rsidRDefault="008D571F" w:rsidP="00471F63">
            <w:pPr>
              <w:pStyle w:val="rowtabella0"/>
              <w:rPr>
                <w:color w:val="002060"/>
              </w:rPr>
            </w:pPr>
            <w:r w:rsidRPr="00A035B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5E634" w14:textId="77777777" w:rsidR="008D571F" w:rsidRPr="00A035BE" w:rsidRDefault="008D571F" w:rsidP="00471F63">
            <w:pPr>
              <w:pStyle w:val="rowtabella0"/>
              <w:rPr>
                <w:color w:val="002060"/>
              </w:rPr>
            </w:pPr>
            <w:r w:rsidRPr="00A035BE">
              <w:rPr>
                <w:color w:val="002060"/>
              </w:rPr>
              <w:t>VIA GROTTE DI POSATORA 19/A</w:t>
            </w:r>
          </w:p>
        </w:tc>
      </w:tr>
      <w:tr w:rsidR="008D571F" w:rsidRPr="00A035BE" w14:paraId="7962384D"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15D028" w14:textId="77777777" w:rsidR="008D571F" w:rsidRPr="00A035BE" w:rsidRDefault="008D571F" w:rsidP="00471F63">
            <w:pPr>
              <w:pStyle w:val="rowtabella0"/>
              <w:rPr>
                <w:color w:val="002060"/>
              </w:rPr>
            </w:pPr>
            <w:r w:rsidRPr="00A035BE">
              <w:rPr>
                <w:color w:val="002060"/>
              </w:rPr>
              <w:t xml:space="preserve">CARISSIMI 2016 </w:t>
            </w:r>
            <w:proofErr w:type="spellStart"/>
            <w:proofErr w:type="gramStart"/>
            <w:r w:rsidRPr="00A035BE">
              <w:rPr>
                <w:color w:val="002060"/>
              </w:rPr>
              <w:t>sq</w:t>
            </w:r>
            <w:proofErr w:type="spellEnd"/>
            <w:r w:rsidRPr="00A035BE">
              <w:rPr>
                <w:color w:val="002060"/>
              </w:rPr>
              <w:t>..</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DF3173" w14:textId="77777777" w:rsidR="008D571F" w:rsidRPr="00A035BE" w:rsidRDefault="008D571F" w:rsidP="00471F63">
            <w:pPr>
              <w:pStyle w:val="rowtabella0"/>
              <w:rPr>
                <w:color w:val="002060"/>
              </w:rPr>
            </w:pPr>
            <w:r w:rsidRPr="00A035BE">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78D4FA"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8F709C" w14:textId="77777777" w:rsidR="008D571F" w:rsidRPr="00A035BE" w:rsidRDefault="008D571F" w:rsidP="00471F63">
            <w:pPr>
              <w:pStyle w:val="rowtabella0"/>
              <w:rPr>
                <w:color w:val="002060"/>
              </w:rPr>
            </w:pPr>
            <w:r w:rsidRPr="00A035BE">
              <w:rPr>
                <w:color w:val="002060"/>
              </w:rPr>
              <w:t>06/04/2024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DFD8D4" w14:textId="77777777" w:rsidR="008D571F" w:rsidRPr="00A035BE" w:rsidRDefault="008D571F" w:rsidP="00471F63">
            <w:pPr>
              <w:pStyle w:val="rowtabella0"/>
              <w:rPr>
                <w:color w:val="002060"/>
              </w:rPr>
            </w:pPr>
            <w:r w:rsidRPr="00A035BE">
              <w:rPr>
                <w:color w:val="002060"/>
              </w:rPr>
              <w:t xml:space="preserve">5454 </w:t>
            </w:r>
            <w:proofErr w:type="gramStart"/>
            <w:r w:rsidRPr="00A035BE">
              <w:rPr>
                <w:color w:val="002060"/>
              </w:rPr>
              <w:t>C.COPERTO</w:t>
            </w:r>
            <w:proofErr w:type="gramEnd"/>
            <w:r w:rsidRPr="00A035B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8E13C9" w14:textId="77777777" w:rsidR="008D571F" w:rsidRPr="00A035BE" w:rsidRDefault="008D571F" w:rsidP="00471F63">
            <w:pPr>
              <w:pStyle w:val="rowtabella0"/>
              <w:rPr>
                <w:color w:val="002060"/>
              </w:rPr>
            </w:pPr>
            <w:r w:rsidRPr="00A035B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9C688" w14:textId="77777777" w:rsidR="008D571F" w:rsidRPr="00A035BE" w:rsidRDefault="008D571F" w:rsidP="00471F63">
            <w:pPr>
              <w:pStyle w:val="rowtabella0"/>
              <w:rPr>
                <w:color w:val="002060"/>
              </w:rPr>
            </w:pPr>
            <w:r w:rsidRPr="00A035BE">
              <w:rPr>
                <w:color w:val="002060"/>
              </w:rPr>
              <w:t>VIA VILLA TOMBARI</w:t>
            </w:r>
          </w:p>
        </w:tc>
      </w:tr>
      <w:tr w:rsidR="008D571F" w:rsidRPr="00A035BE" w14:paraId="2ECC5AC4"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16ED90" w14:textId="77777777" w:rsidR="008D571F" w:rsidRPr="00A035BE" w:rsidRDefault="008D571F" w:rsidP="00471F63">
            <w:pPr>
              <w:pStyle w:val="rowtabella0"/>
              <w:rPr>
                <w:color w:val="002060"/>
              </w:rPr>
            </w:pPr>
            <w:r w:rsidRPr="00A035BE">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A49670" w14:textId="77777777" w:rsidR="008D571F" w:rsidRPr="00A035BE" w:rsidRDefault="008D571F" w:rsidP="00471F63">
            <w:pPr>
              <w:pStyle w:val="rowtabella0"/>
              <w:rPr>
                <w:color w:val="002060"/>
              </w:rPr>
            </w:pPr>
            <w:r w:rsidRPr="00A035BE">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2C1A74"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FFD732" w14:textId="77777777" w:rsidR="008D571F" w:rsidRPr="00A035BE" w:rsidRDefault="008D571F" w:rsidP="00471F63">
            <w:pPr>
              <w:pStyle w:val="rowtabella0"/>
              <w:rPr>
                <w:color w:val="002060"/>
              </w:rPr>
            </w:pPr>
            <w:r w:rsidRPr="00A035BE">
              <w:rPr>
                <w:color w:val="002060"/>
              </w:rPr>
              <w:t>06/04/2024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EF40CD" w14:textId="77777777" w:rsidR="008D571F" w:rsidRPr="00A035BE" w:rsidRDefault="008D571F" w:rsidP="00471F63">
            <w:pPr>
              <w:pStyle w:val="rowtabella0"/>
              <w:rPr>
                <w:color w:val="002060"/>
              </w:rPr>
            </w:pPr>
            <w:r w:rsidRPr="00A035BE">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5D5B0" w14:textId="77777777" w:rsidR="008D571F" w:rsidRPr="00A035BE" w:rsidRDefault="008D571F" w:rsidP="00471F63">
            <w:pPr>
              <w:pStyle w:val="rowtabella0"/>
              <w:rPr>
                <w:color w:val="002060"/>
              </w:rPr>
            </w:pPr>
            <w:r w:rsidRPr="00A035B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372E9" w14:textId="77777777" w:rsidR="008D571F" w:rsidRPr="00A035BE" w:rsidRDefault="008D571F" w:rsidP="00471F63">
            <w:pPr>
              <w:pStyle w:val="rowtabella0"/>
              <w:rPr>
                <w:color w:val="002060"/>
              </w:rPr>
            </w:pPr>
            <w:r w:rsidRPr="00A035BE">
              <w:rPr>
                <w:color w:val="002060"/>
              </w:rPr>
              <w:t>VIA DEI TESSITORI</w:t>
            </w:r>
          </w:p>
        </w:tc>
      </w:tr>
      <w:tr w:rsidR="008D571F" w:rsidRPr="00A035BE" w14:paraId="0B53C565"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C2F06F" w14:textId="77777777" w:rsidR="008D571F" w:rsidRPr="00A035BE" w:rsidRDefault="008D571F" w:rsidP="00471F63">
            <w:pPr>
              <w:pStyle w:val="rowtabella0"/>
              <w:rPr>
                <w:color w:val="002060"/>
              </w:rPr>
            </w:pPr>
            <w:r w:rsidRPr="00A035BE">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8ECD5C" w14:textId="77777777" w:rsidR="008D571F" w:rsidRPr="00A035BE" w:rsidRDefault="008D571F" w:rsidP="00471F63">
            <w:pPr>
              <w:pStyle w:val="rowtabella0"/>
              <w:rPr>
                <w:color w:val="002060"/>
              </w:rPr>
            </w:pPr>
            <w:r w:rsidRPr="00A035BE">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68FFC9"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29B927" w14:textId="6D4218E9" w:rsidR="008D571F" w:rsidRPr="00A035BE" w:rsidRDefault="008D571F" w:rsidP="00471F63">
            <w:pPr>
              <w:pStyle w:val="rowtabella0"/>
              <w:rPr>
                <w:color w:val="002060"/>
              </w:rPr>
            </w:pPr>
            <w:r w:rsidRPr="00A035BE">
              <w:rPr>
                <w:color w:val="002060"/>
              </w:rPr>
              <w:t>0</w:t>
            </w:r>
            <w:r w:rsidR="00E462D6">
              <w:rPr>
                <w:color w:val="002060"/>
              </w:rPr>
              <w:t>8</w:t>
            </w:r>
            <w:r w:rsidRPr="00A035BE">
              <w:rPr>
                <w:color w:val="002060"/>
              </w:rPr>
              <w:t>/04/2024 1</w:t>
            </w:r>
            <w:r w:rsidR="00E462D6">
              <w:rPr>
                <w:color w:val="002060"/>
              </w:rPr>
              <w:t>8</w:t>
            </w:r>
            <w:r w:rsidRPr="00A035BE">
              <w:rPr>
                <w:color w:val="002060"/>
              </w:rPr>
              <w:t>:</w:t>
            </w:r>
            <w:r w:rsidR="00E462D6">
              <w:rPr>
                <w:color w:val="002060"/>
              </w:rPr>
              <w:t>3</w:t>
            </w:r>
            <w:r w:rsidRPr="00A035BE">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B1117E" w14:textId="77777777" w:rsidR="008D571F" w:rsidRPr="00A035BE" w:rsidRDefault="008D571F" w:rsidP="00471F63">
            <w:pPr>
              <w:pStyle w:val="rowtabella0"/>
              <w:rPr>
                <w:color w:val="002060"/>
              </w:rPr>
            </w:pPr>
            <w:r w:rsidRPr="00A035BE">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8E038" w14:textId="77777777" w:rsidR="008D571F" w:rsidRPr="00A035BE" w:rsidRDefault="008D571F" w:rsidP="00471F63">
            <w:pPr>
              <w:pStyle w:val="rowtabella0"/>
              <w:rPr>
                <w:color w:val="002060"/>
              </w:rPr>
            </w:pPr>
            <w:r w:rsidRPr="00A035B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BEAF32" w14:textId="77777777" w:rsidR="008D571F" w:rsidRPr="00A035BE" w:rsidRDefault="008D571F" w:rsidP="00471F63">
            <w:pPr>
              <w:pStyle w:val="rowtabella0"/>
              <w:rPr>
                <w:color w:val="002060"/>
              </w:rPr>
            </w:pPr>
            <w:r w:rsidRPr="00A035BE">
              <w:rPr>
                <w:color w:val="002060"/>
              </w:rPr>
              <w:t>VIA VESCOVARA, 7</w:t>
            </w:r>
          </w:p>
        </w:tc>
      </w:tr>
      <w:tr w:rsidR="008D571F" w:rsidRPr="00A035BE" w14:paraId="5884FD9F"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C857F6" w14:textId="77777777" w:rsidR="008D571F" w:rsidRPr="00A035BE" w:rsidRDefault="008D571F" w:rsidP="00471F63">
            <w:pPr>
              <w:pStyle w:val="rowtabella0"/>
              <w:rPr>
                <w:color w:val="002060"/>
              </w:rPr>
            </w:pPr>
            <w:r w:rsidRPr="00A035B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33F8A" w14:textId="77777777" w:rsidR="008D571F" w:rsidRPr="00A035BE" w:rsidRDefault="008D571F" w:rsidP="00471F63">
            <w:pPr>
              <w:pStyle w:val="rowtabella0"/>
              <w:rPr>
                <w:color w:val="002060"/>
              </w:rPr>
            </w:pPr>
            <w:r w:rsidRPr="00A035BE">
              <w:rPr>
                <w:color w:val="002060"/>
              </w:rPr>
              <w:t xml:space="preserve">AUDAX 1970 </w:t>
            </w:r>
            <w:proofErr w:type="gramStart"/>
            <w:r w:rsidRPr="00A035BE">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097127"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6C96C" w14:textId="77777777" w:rsidR="008D571F" w:rsidRPr="00A035BE" w:rsidRDefault="008D571F" w:rsidP="00471F63">
            <w:pPr>
              <w:pStyle w:val="rowtabella0"/>
              <w:rPr>
                <w:color w:val="002060"/>
              </w:rPr>
            </w:pPr>
            <w:r w:rsidRPr="00A035BE">
              <w:rPr>
                <w:color w:val="002060"/>
              </w:rPr>
              <w:t>06/04/2024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AA0F6C" w14:textId="77777777" w:rsidR="008D571F" w:rsidRPr="00A035BE" w:rsidRDefault="008D571F" w:rsidP="00471F63">
            <w:pPr>
              <w:pStyle w:val="rowtabella0"/>
              <w:rPr>
                <w:color w:val="002060"/>
              </w:rPr>
            </w:pPr>
            <w:r w:rsidRPr="00A035BE">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1E7E3F" w14:textId="77777777" w:rsidR="008D571F" w:rsidRPr="00A035BE" w:rsidRDefault="008D571F" w:rsidP="00471F63">
            <w:pPr>
              <w:pStyle w:val="rowtabella0"/>
              <w:rPr>
                <w:color w:val="002060"/>
              </w:rPr>
            </w:pPr>
            <w:r w:rsidRPr="00A035B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E12D2" w14:textId="77777777" w:rsidR="008D571F" w:rsidRPr="00A035BE" w:rsidRDefault="008D571F" w:rsidP="00471F63">
            <w:pPr>
              <w:pStyle w:val="rowtabella0"/>
              <w:rPr>
                <w:color w:val="002060"/>
              </w:rPr>
            </w:pPr>
            <w:r w:rsidRPr="00A035BE">
              <w:rPr>
                <w:color w:val="002060"/>
              </w:rPr>
              <w:t xml:space="preserve">VIA </w:t>
            </w:r>
            <w:proofErr w:type="gramStart"/>
            <w:r w:rsidRPr="00A035BE">
              <w:rPr>
                <w:color w:val="002060"/>
              </w:rPr>
              <w:t>B.BUOZZI</w:t>
            </w:r>
            <w:proofErr w:type="gramEnd"/>
          </w:p>
        </w:tc>
      </w:tr>
      <w:tr w:rsidR="008D571F" w:rsidRPr="00A035BE" w14:paraId="538FAE50"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29601" w14:textId="77777777" w:rsidR="008D571F" w:rsidRPr="00A035BE" w:rsidRDefault="008D571F" w:rsidP="00471F63">
            <w:pPr>
              <w:pStyle w:val="rowtabella0"/>
              <w:rPr>
                <w:color w:val="002060"/>
              </w:rPr>
            </w:pPr>
            <w:r w:rsidRPr="00A035BE">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164A7" w14:textId="77777777" w:rsidR="008D571F" w:rsidRPr="00A035BE" w:rsidRDefault="008D571F" w:rsidP="00471F63">
            <w:pPr>
              <w:pStyle w:val="rowtabella0"/>
              <w:rPr>
                <w:color w:val="002060"/>
              </w:rPr>
            </w:pPr>
            <w:r w:rsidRPr="00A035BE">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F2EA9"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E0674" w14:textId="77777777" w:rsidR="008D571F" w:rsidRPr="00A035BE" w:rsidRDefault="008D571F" w:rsidP="00471F63">
            <w:pPr>
              <w:pStyle w:val="rowtabella0"/>
              <w:rPr>
                <w:color w:val="002060"/>
              </w:rPr>
            </w:pPr>
            <w:r w:rsidRPr="00A035BE">
              <w:rPr>
                <w:color w:val="002060"/>
              </w:rPr>
              <w:t>07/04/2024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A49C2" w14:textId="77777777" w:rsidR="008D571F" w:rsidRPr="00A035BE" w:rsidRDefault="008D571F" w:rsidP="00471F63">
            <w:pPr>
              <w:pStyle w:val="rowtabella0"/>
              <w:rPr>
                <w:color w:val="002060"/>
              </w:rPr>
            </w:pPr>
            <w:r w:rsidRPr="00A035BE">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C8B77" w14:textId="77777777" w:rsidR="008D571F" w:rsidRPr="00A035BE" w:rsidRDefault="008D571F" w:rsidP="00471F63">
            <w:pPr>
              <w:pStyle w:val="rowtabella0"/>
              <w:rPr>
                <w:color w:val="002060"/>
              </w:rPr>
            </w:pPr>
            <w:r w:rsidRPr="00A035BE">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F34F6" w14:textId="77777777" w:rsidR="008D571F" w:rsidRPr="00A035BE" w:rsidRDefault="008D571F" w:rsidP="00471F63">
            <w:pPr>
              <w:pStyle w:val="rowtabella0"/>
              <w:rPr>
                <w:color w:val="002060"/>
              </w:rPr>
            </w:pPr>
            <w:r w:rsidRPr="00A035BE">
              <w:rPr>
                <w:color w:val="002060"/>
              </w:rPr>
              <w:t xml:space="preserve">LOC.MONTEROCCO VIA </w:t>
            </w:r>
            <w:proofErr w:type="gramStart"/>
            <w:r w:rsidRPr="00A035BE">
              <w:rPr>
                <w:color w:val="002060"/>
              </w:rPr>
              <w:t>A.MANCINI</w:t>
            </w:r>
            <w:proofErr w:type="gramEnd"/>
          </w:p>
        </w:tc>
      </w:tr>
    </w:tbl>
    <w:p w14:paraId="4A1F10F3" w14:textId="77777777" w:rsidR="008D571F" w:rsidRPr="00A035BE" w:rsidRDefault="008D571F" w:rsidP="008D571F">
      <w:pPr>
        <w:pStyle w:val="breakline"/>
        <w:rPr>
          <w:rFonts w:eastAsiaTheme="minorEastAsia"/>
          <w:color w:val="002060"/>
        </w:rPr>
      </w:pPr>
    </w:p>
    <w:p w14:paraId="24DA049C" w14:textId="77777777" w:rsidR="008D571F" w:rsidRPr="00882766" w:rsidRDefault="008D571F" w:rsidP="008D571F">
      <w:pPr>
        <w:pStyle w:val="breakline"/>
        <w:rPr>
          <w:color w:val="002060"/>
        </w:rPr>
      </w:pPr>
    </w:p>
    <w:p w14:paraId="5AEF8F57" w14:textId="74097B61" w:rsidR="008D571F" w:rsidRPr="00882766" w:rsidRDefault="00C73D86" w:rsidP="008D571F">
      <w:pPr>
        <w:pStyle w:val="titolocampionato0"/>
        <w:shd w:val="clear" w:color="auto" w:fill="CCCCCC"/>
        <w:spacing w:before="80" w:after="40"/>
        <w:rPr>
          <w:color w:val="002060"/>
        </w:rPr>
      </w:pPr>
      <w:r>
        <w:rPr>
          <w:color w:val="002060"/>
        </w:rPr>
        <w:t xml:space="preserve">TORNEO PRIMAVERILE </w:t>
      </w:r>
      <w:r w:rsidR="008D571F" w:rsidRPr="00882766">
        <w:rPr>
          <w:color w:val="002060"/>
        </w:rPr>
        <w:t>UNDER 15 CALCIO A 5</w:t>
      </w:r>
    </w:p>
    <w:p w14:paraId="335ADF10" w14:textId="77777777" w:rsidR="008D571F" w:rsidRPr="00882766" w:rsidRDefault="008D571F" w:rsidP="008D571F">
      <w:pPr>
        <w:pStyle w:val="titoloprinc0"/>
        <w:rPr>
          <w:color w:val="002060"/>
        </w:rPr>
      </w:pPr>
      <w:r w:rsidRPr="00882766">
        <w:rPr>
          <w:color w:val="002060"/>
        </w:rPr>
        <w:t>VARIAZIONI AL PROGRAMMA GARE</w:t>
      </w:r>
    </w:p>
    <w:p w14:paraId="402C3637" w14:textId="77777777" w:rsidR="008D571F" w:rsidRPr="00882766" w:rsidRDefault="008D571F" w:rsidP="008D571F">
      <w:pPr>
        <w:pStyle w:val="breakline"/>
        <w:rPr>
          <w:color w:val="002060"/>
        </w:rPr>
      </w:pPr>
    </w:p>
    <w:p w14:paraId="7B28A7CE" w14:textId="77777777" w:rsidR="008D571F" w:rsidRPr="00882766" w:rsidRDefault="008D571F" w:rsidP="008D571F">
      <w:pPr>
        <w:pStyle w:val="breakline"/>
        <w:rPr>
          <w:color w:val="002060"/>
        </w:rPr>
      </w:pPr>
    </w:p>
    <w:p w14:paraId="77C15507"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571F" w:rsidRPr="00882766" w14:paraId="4F3BD672" w14:textId="77777777" w:rsidTr="008D57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7F11E" w14:textId="77777777" w:rsidR="008D571F" w:rsidRPr="00882766" w:rsidRDefault="008D571F" w:rsidP="00471F63">
            <w:pPr>
              <w:pStyle w:val="headertabella0"/>
              <w:rPr>
                <w:color w:val="002060"/>
              </w:rPr>
            </w:pPr>
            <w:r w:rsidRPr="0088276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9E43D" w14:textId="77777777" w:rsidR="008D571F" w:rsidRPr="00882766" w:rsidRDefault="008D571F" w:rsidP="00471F63">
            <w:pPr>
              <w:pStyle w:val="headertabella0"/>
              <w:rPr>
                <w:color w:val="002060"/>
              </w:rPr>
            </w:pPr>
            <w:r w:rsidRPr="00882766">
              <w:rPr>
                <w:color w:val="002060"/>
              </w:rPr>
              <w:t xml:space="preserve">N° </w:t>
            </w:r>
            <w:proofErr w:type="spellStart"/>
            <w:r w:rsidRPr="00882766">
              <w:rPr>
                <w:color w:val="002060"/>
              </w:rPr>
              <w:t>Gior</w:t>
            </w:r>
            <w:proofErr w:type="spellEnd"/>
            <w:r w:rsidRPr="0088276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5D7EC" w14:textId="77777777" w:rsidR="008D571F" w:rsidRPr="00882766" w:rsidRDefault="008D571F" w:rsidP="00471F63">
            <w:pPr>
              <w:pStyle w:val="headertabella0"/>
              <w:rPr>
                <w:color w:val="002060"/>
              </w:rPr>
            </w:pPr>
            <w:r w:rsidRPr="0088276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93175" w14:textId="77777777" w:rsidR="008D571F" w:rsidRPr="00882766" w:rsidRDefault="008D571F" w:rsidP="00471F63">
            <w:pPr>
              <w:pStyle w:val="headertabella0"/>
              <w:rPr>
                <w:color w:val="002060"/>
              </w:rPr>
            </w:pPr>
            <w:r w:rsidRPr="008827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B1C3D" w14:textId="77777777" w:rsidR="008D571F" w:rsidRPr="00882766" w:rsidRDefault="008D571F" w:rsidP="00471F63">
            <w:pPr>
              <w:pStyle w:val="headertabella0"/>
              <w:rPr>
                <w:color w:val="002060"/>
              </w:rPr>
            </w:pPr>
            <w:r w:rsidRPr="00882766">
              <w:rPr>
                <w:color w:val="002060"/>
              </w:rPr>
              <w:t xml:space="preserve">Data </w:t>
            </w:r>
            <w:proofErr w:type="spellStart"/>
            <w:r w:rsidRPr="00882766">
              <w:rPr>
                <w:color w:val="002060"/>
              </w:rPr>
              <w:t>Orig</w:t>
            </w:r>
            <w:proofErr w:type="spellEnd"/>
            <w:r w:rsidRPr="0088276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7159F" w14:textId="77777777" w:rsidR="008D571F" w:rsidRPr="00882766" w:rsidRDefault="008D571F" w:rsidP="00471F63">
            <w:pPr>
              <w:pStyle w:val="headertabella0"/>
              <w:rPr>
                <w:color w:val="002060"/>
              </w:rPr>
            </w:pPr>
            <w:r w:rsidRPr="008827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536DA" w14:textId="77777777" w:rsidR="008D571F" w:rsidRPr="00882766" w:rsidRDefault="008D571F" w:rsidP="00471F63">
            <w:pPr>
              <w:pStyle w:val="headertabella0"/>
              <w:rPr>
                <w:color w:val="002060"/>
              </w:rPr>
            </w:pPr>
            <w:r w:rsidRPr="00882766">
              <w:rPr>
                <w:color w:val="002060"/>
              </w:rPr>
              <w:t xml:space="preserve">Ora </w:t>
            </w:r>
            <w:proofErr w:type="spellStart"/>
            <w:r w:rsidRPr="00882766">
              <w:rPr>
                <w:color w:val="002060"/>
              </w:rPr>
              <w:t>Orig</w:t>
            </w:r>
            <w:proofErr w:type="spellEnd"/>
            <w:r w:rsidRPr="0088276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6049E" w14:textId="77777777" w:rsidR="008D571F" w:rsidRPr="00882766" w:rsidRDefault="008D571F" w:rsidP="00471F63">
            <w:pPr>
              <w:pStyle w:val="headertabella0"/>
              <w:rPr>
                <w:color w:val="002060"/>
              </w:rPr>
            </w:pPr>
            <w:r w:rsidRPr="00882766">
              <w:rPr>
                <w:color w:val="002060"/>
              </w:rPr>
              <w:t>Impianto</w:t>
            </w:r>
          </w:p>
        </w:tc>
      </w:tr>
      <w:tr w:rsidR="008D571F" w:rsidRPr="00882766" w14:paraId="7A08125E" w14:textId="77777777" w:rsidTr="008D57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0EDF" w14:textId="77777777" w:rsidR="008D571F" w:rsidRPr="008D571F" w:rsidRDefault="008D571F" w:rsidP="00471F63">
            <w:pPr>
              <w:pStyle w:val="rowtabella0"/>
              <w:rPr>
                <w:color w:val="002060"/>
                <w:highlight w:val="yellow"/>
              </w:rPr>
            </w:pPr>
            <w:r w:rsidRPr="008D571F">
              <w:rPr>
                <w:color w:val="002060"/>
                <w:highlight w:val="yellow"/>
              </w:rPr>
              <w:t>07/04/2024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6D49" w14:textId="77777777" w:rsidR="008D571F" w:rsidRPr="008D571F" w:rsidRDefault="008D571F" w:rsidP="00471F63">
            <w:pPr>
              <w:pStyle w:val="rowtabella0"/>
              <w:jc w:val="center"/>
              <w:rPr>
                <w:color w:val="002060"/>
                <w:highlight w:val="yellow"/>
              </w:rPr>
            </w:pPr>
            <w:r w:rsidRPr="008D57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C4F0E" w14:textId="77777777" w:rsidR="008D571F" w:rsidRPr="008D571F" w:rsidRDefault="008D571F" w:rsidP="00471F63">
            <w:pPr>
              <w:pStyle w:val="rowtabella0"/>
              <w:rPr>
                <w:color w:val="002060"/>
                <w:highlight w:val="yellow"/>
              </w:rPr>
            </w:pPr>
            <w:r w:rsidRPr="008D571F">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9524" w14:textId="77777777" w:rsidR="008D571F" w:rsidRPr="008D571F" w:rsidRDefault="008D571F" w:rsidP="00471F63">
            <w:pPr>
              <w:pStyle w:val="rowtabella0"/>
              <w:rPr>
                <w:color w:val="002060"/>
                <w:highlight w:val="yellow"/>
              </w:rPr>
            </w:pPr>
            <w:r w:rsidRPr="008D571F">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363BD" w14:textId="016E1C3A" w:rsidR="008D571F" w:rsidRPr="00882766" w:rsidRDefault="008D571F" w:rsidP="00471F6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2573" w14:textId="77777777" w:rsidR="008D571F" w:rsidRPr="008D571F" w:rsidRDefault="008D571F" w:rsidP="00471F63">
            <w:pPr>
              <w:pStyle w:val="rowtabella0"/>
              <w:jc w:val="center"/>
              <w:rPr>
                <w:color w:val="002060"/>
                <w:highlight w:val="yellow"/>
              </w:rPr>
            </w:pPr>
            <w:r w:rsidRPr="008D571F">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73D0" w14:textId="77777777" w:rsidR="008D571F" w:rsidRPr="00882766" w:rsidRDefault="008D571F" w:rsidP="00471F6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AD88" w14:textId="77777777" w:rsidR="008D571F" w:rsidRPr="008D571F" w:rsidRDefault="008D571F" w:rsidP="00471F63">
            <w:pPr>
              <w:pStyle w:val="rowtabella0"/>
              <w:rPr>
                <w:color w:val="002060"/>
                <w:highlight w:val="yellow"/>
              </w:rPr>
            </w:pPr>
            <w:r w:rsidRPr="008D571F">
              <w:rPr>
                <w:color w:val="002060"/>
                <w:highlight w:val="yellow"/>
              </w:rPr>
              <w:t xml:space="preserve">C.COPERTO </w:t>
            </w:r>
            <w:proofErr w:type="gramStart"/>
            <w:r w:rsidRPr="008D571F">
              <w:rPr>
                <w:color w:val="002060"/>
                <w:highlight w:val="yellow"/>
              </w:rPr>
              <w:t>C.TENNIS</w:t>
            </w:r>
            <w:proofErr w:type="gramEnd"/>
            <w:r w:rsidRPr="008D571F">
              <w:rPr>
                <w:color w:val="002060"/>
                <w:highlight w:val="yellow"/>
              </w:rPr>
              <w:t xml:space="preserve"> LA TRAVE FANO VIA VILLA TOMBARI</w:t>
            </w:r>
          </w:p>
        </w:tc>
      </w:tr>
      <w:tr w:rsidR="008D571F" w:rsidRPr="00882766" w14:paraId="5DE9BE5D" w14:textId="77777777" w:rsidTr="008D57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A9CB" w14:textId="77777777" w:rsidR="008D571F" w:rsidRPr="008D571F" w:rsidRDefault="008D571F" w:rsidP="00471F63">
            <w:pPr>
              <w:pStyle w:val="rowtabella0"/>
              <w:rPr>
                <w:color w:val="002060"/>
                <w:highlight w:val="yellow"/>
              </w:rPr>
            </w:pPr>
            <w:r w:rsidRPr="008D571F">
              <w:rPr>
                <w:color w:val="002060"/>
                <w:highlight w:val="yellow"/>
              </w:rPr>
              <w:t>07/04/2024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9E26" w14:textId="77777777" w:rsidR="008D571F" w:rsidRPr="008D571F" w:rsidRDefault="008D571F" w:rsidP="00471F63">
            <w:pPr>
              <w:pStyle w:val="rowtabella0"/>
              <w:jc w:val="center"/>
              <w:rPr>
                <w:color w:val="002060"/>
                <w:highlight w:val="yellow"/>
              </w:rPr>
            </w:pPr>
            <w:r w:rsidRPr="008D571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E3A2" w14:textId="77777777" w:rsidR="008D571F" w:rsidRPr="008D571F" w:rsidRDefault="008D571F" w:rsidP="00471F63">
            <w:pPr>
              <w:pStyle w:val="rowtabella0"/>
              <w:rPr>
                <w:color w:val="002060"/>
                <w:highlight w:val="yellow"/>
              </w:rPr>
            </w:pPr>
            <w:r w:rsidRPr="008D571F">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90CC" w14:textId="77777777" w:rsidR="008D571F" w:rsidRPr="008D571F" w:rsidRDefault="008D571F" w:rsidP="00471F63">
            <w:pPr>
              <w:pStyle w:val="rowtabella0"/>
              <w:rPr>
                <w:color w:val="002060"/>
                <w:highlight w:val="yellow"/>
              </w:rPr>
            </w:pPr>
            <w:r w:rsidRPr="008D571F">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BEDE" w14:textId="77777777" w:rsidR="008D571F" w:rsidRPr="00882766" w:rsidRDefault="008D571F" w:rsidP="00471F63">
            <w:pPr>
              <w:pStyle w:val="rowtabella0"/>
              <w:rPr>
                <w:color w:val="002060"/>
              </w:rPr>
            </w:pPr>
            <w:r w:rsidRPr="00882766">
              <w:rPr>
                <w:color w:val="002060"/>
              </w:rPr>
              <w:t>06/04/2024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545E7" w14:textId="77777777" w:rsidR="008D571F" w:rsidRPr="008D571F" w:rsidRDefault="008D571F" w:rsidP="00471F63">
            <w:pPr>
              <w:pStyle w:val="rowtabella0"/>
              <w:jc w:val="center"/>
              <w:rPr>
                <w:color w:val="002060"/>
                <w:highlight w:val="yellow"/>
              </w:rPr>
            </w:pPr>
            <w:r w:rsidRPr="008D571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A77B" w14:textId="77777777" w:rsidR="008D571F" w:rsidRPr="00882766" w:rsidRDefault="008D571F" w:rsidP="00471F6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D720" w14:textId="77777777" w:rsidR="008D571F" w:rsidRPr="008D571F" w:rsidRDefault="008D571F" w:rsidP="00471F63">
            <w:pPr>
              <w:pStyle w:val="rowtabella0"/>
              <w:rPr>
                <w:color w:val="002060"/>
                <w:highlight w:val="yellow"/>
              </w:rPr>
            </w:pPr>
            <w:r w:rsidRPr="008D571F">
              <w:rPr>
                <w:color w:val="002060"/>
                <w:highlight w:val="yellow"/>
              </w:rPr>
              <w:t>PALACARIFAC DI CERRETO D'ESI CERRETO D'ESI VIA VERDI</w:t>
            </w:r>
          </w:p>
        </w:tc>
      </w:tr>
      <w:tr w:rsidR="005A40E2" w:rsidRPr="005A40E2" w14:paraId="7DFB5A6C" w14:textId="77777777" w:rsidTr="008D57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DF710" w14:textId="05ADE29D" w:rsidR="005A40E2" w:rsidRPr="008D571F" w:rsidRDefault="005A40E2" w:rsidP="00471F63">
            <w:pPr>
              <w:pStyle w:val="rowtabella0"/>
              <w:rPr>
                <w:color w:val="002060"/>
                <w:highlight w:val="yellow"/>
              </w:rPr>
            </w:pPr>
            <w:r>
              <w:rPr>
                <w:color w:val="002060"/>
                <w:highlight w:val="yellow"/>
              </w:rPr>
              <w:lastRenderedPageBreak/>
              <w:t>10/04/2024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C1A80" w14:textId="35F6BAC1" w:rsidR="005A40E2" w:rsidRPr="008D571F" w:rsidRDefault="005A40E2" w:rsidP="00471F63">
            <w:pPr>
              <w:pStyle w:val="rowtabella0"/>
              <w:jc w:val="center"/>
              <w:rPr>
                <w:color w:val="002060"/>
                <w:highlight w:val="yellow"/>
              </w:rPr>
            </w:pPr>
            <w:r>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115361" w14:textId="3C20AB17" w:rsidR="005A40E2" w:rsidRPr="005A40E2" w:rsidRDefault="005A40E2" w:rsidP="00471F63">
            <w:pPr>
              <w:pStyle w:val="rowtabella0"/>
              <w:rPr>
                <w:color w:val="002060"/>
                <w:highlight w:val="yellow"/>
              </w:rPr>
            </w:pPr>
            <w:r w:rsidRPr="005A40E2">
              <w:rPr>
                <w:color w:val="002060"/>
                <w:highlight w:val="yellow"/>
              </w:rPr>
              <w:t>BULDOG T.N.T. LUCREZI</w:t>
            </w:r>
            <w:r>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87086" w14:textId="6C6CEA49" w:rsidR="005A40E2" w:rsidRPr="005A40E2" w:rsidRDefault="005A40E2" w:rsidP="00471F63">
            <w:pPr>
              <w:pStyle w:val="rowtabella0"/>
              <w:rPr>
                <w:color w:val="002060"/>
                <w:highlight w:val="yellow"/>
              </w:rPr>
            </w:pPr>
            <w:r>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1BF0A" w14:textId="7D2C938E" w:rsidR="005A40E2" w:rsidRPr="005A40E2" w:rsidRDefault="005A40E2" w:rsidP="00471F63">
            <w:pPr>
              <w:pStyle w:val="rowtabella0"/>
              <w:rPr>
                <w:color w:val="002060"/>
              </w:rPr>
            </w:pPr>
            <w:r>
              <w:rPr>
                <w:color w:val="002060"/>
              </w:rPr>
              <w:t>07/04/2024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AADDC" w14:textId="5ED1BECF" w:rsidR="005A40E2" w:rsidRPr="005A40E2" w:rsidRDefault="005A40E2" w:rsidP="00471F63">
            <w:pPr>
              <w:pStyle w:val="rowtabella0"/>
              <w:jc w:val="center"/>
              <w:rPr>
                <w:color w:val="002060"/>
                <w:highlight w:val="yellow"/>
              </w:rPr>
            </w:pPr>
            <w:r>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CB8D9" w14:textId="0301525C" w:rsidR="005A40E2" w:rsidRPr="005A40E2" w:rsidRDefault="005A40E2" w:rsidP="005A40E2">
            <w:pPr>
              <w:jc w:val="center"/>
              <w:rPr>
                <w:rFonts w:ascii="Arial" w:hAnsi="Arial" w:cs="Arial"/>
                <w:color w:val="002060"/>
                <w:sz w:val="12"/>
                <w:szCs w:val="12"/>
              </w:rPr>
            </w:pPr>
            <w:r w:rsidRPr="005A40E2">
              <w:rPr>
                <w:rFonts w:ascii="Arial" w:hAnsi="Arial" w:cs="Arial"/>
                <w:color w:val="002060"/>
                <w:sz w:val="12"/>
                <w:szCs w:val="12"/>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C3432" w14:textId="77777777" w:rsidR="005A40E2" w:rsidRPr="005A40E2" w:rsidRDefault="005A40E2" w:rsidP="00471F63">
            <w:pPr>
              <w:pStyle w:val="rowtabella0"/>
              <w:rPr>
                <w:color w:val="002060"/>
                <w:highlight w:val="yellow"/>
              </w:rPr>
            </w:pPr>
          </w:p>
        </w:tc>
      </w:tr>
    </w:tbl>
    <w:p w14:paraId="6A8FA1FB" w14:textId="77777777" w:rsidR="008D571F" w:rsidRPr="005A40E2" w:rsidRDefault="008D571F" w:rsidP="008D571F">
      <w:pPr>
        <w:pStyle w:val="breakline"/>
        <w:rPr>
          <w:rFonts w:eastAsiaTheme="minorEastAsia"/>
          <w:color w:val="002060"/>
        </w:rPr>
      </w:pPr>
    </w:p>
    <w:p w14:paraId="234603AF" w14:textId="77777777" w:rsidR="008D571F" w:rsidRPr="005A40E2" w:rsidRDefault="008D571F" w:rsidP="008D571F">
      <w:pPr>
        <w:pStyle w:val="breakline"/>
        <w:rPr>
          <w:color w:val="002060"/>
        </w:rPr>
      </w:pPr>
    </w:p>
    <w:p w14:paraId="500820D2" w14:textId="77777777" w:rsidR="008D571F" w:rsidRPr="00882766" w:rsidRDefault="008D571F" w:rsidP="008D571F">
      <w:pPr>
        <w:pStyle w:val="titoloprinc0"/>
        <w:rPr>
          <w:color w:val="002060"/>
        </w:rPr>
      </w:pPr>
      <w:r w:rsidRPr="00882766">
        <w:rPr>
          <w:color w:val="002060"/>
        </w:rPr>
        <w:t>CLASSIFICA</w:t>
      </w:r>
    </w:p>
    <w:p w14:paraId="62E006BB" w14:textId="77777777" w:rsidR="008D571F" w:rsidRPr="00882766" w:rsidRDefault="008D571F" w:rsidP="008D571F">
      <w:pPr>
        <w:pStyle w:val="breakline"/>
        <w:rPr>
          <w:color w:val="002060"/>
        </w:rPr>
      </w:pPr>
    </w:p>
    <w:p w14:paraId="476F2A18" w14:textId="77777777" w:rsidR="008D571F" w:rsidRPr="00882766" w:rsidRDefault="008D571F" w:rsidP="008D571F">
      <w:pPr>
        <w:pStyle w:val="breakline"/>
        <w:rPr>
          <w:color w:val="002060"/>
        </w:rPr>
      </w:pPr>
    </w:p>
    <w:p w14:paraId="0EAEC5B8" w14:textId="77777777" w:rsidR="008D571F" w:rsidRPr="00882766" w:rsidRDefault="008D571F" w:rsidP="008D571F">
      <w:pPr>
        <w:pStyle w:val="sottotitolocampionato10"/>
        <w:rPr>
          <w:color w:val="002060"/>
        </w:rPr>
      </w:pPr>
      <w:r w:rsidRPr="008827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571F" w:rsidRPr="00882766" w14:paraId="0D8943AD" w14:textId="77777777" w:rsidTr="00471F6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3E601" w14:textId="77777777" w:rsidR="008D571F" w:rsidRPr="00882766" w:rsidRDefault="008D571F" w:rsidP="00471F63">
            <w:pPr>
              <w:pStyle w:val="headertabella0"/>
              <w:rPr>
                <w:color w:val="002060"/>
              </w:rPr>
            </w:pPr>
            <w:r w:rsidRPr="008827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B9D1C" w14:textId="77777777" w:rsidR="008D571F" w:rsidRPr="00882766" w:rsidRDefault="008D571F" w:rsidP="00471F63">
            <w:pPr>
              <w:pStyle w:val="headertabella0"/>
              <w:rPr>
                <w:color w:val="002060"/>
              </w:rPr>
            </w:pPr>
            <w:r w:rsidRPr="008827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738D4" w14:textId="77777777" w:rsidR="008D571F" w:rsidRPr="00882766" w:rsidRDefault="008D571F" w:rsidP="00471F63">
            <w:pPr>
              <w:pStyle w:val="headertabella0"/>
              <w:rPr>
                <w:color w:val="002060"/>
              </w:rPr>
            </w:pPr>
            <w:r w:rsidRPr="008827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BE806" w14:textId="77777777" w:rsidR="008D571F" w:rsidRPr="00882766" w:rsidRDefault="008D571F" w:rsidP="00471F63">
            <w:pPr>
              <w:pStyle w:val="headertabella0"/>
              <w:rPr>
                <w:color w:val="002060"/>
              </w:rPr>
            </w:pPr>
            <w:r w:rsidRPr="008827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0DAD7" w14:textId="77777777" w:rsidR="008D571F" w:rsidRPr="00882766" w:rsidRDefault="008D571F" w:rsidP="00471F63">
            <w:pPr>
              <w:pStyle w:val="headertabella0"/>
              <w:rPr>
                <w:color w:val="002060"/>
              </w:rPr>
            </w:pPr>
            <w:r w:rsidRPr="008827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82778" w14:textId="77777777" w:rsidR="008D571F" w:rsidRPr="00882766" w:rsidRDefault="008D571F" w:rsidP="00471F63">
            <w:pPr>
              <w:pStyle w:val="headertabella0"/>
              <w:rPr>
                <w:color w:val="002060"/>
              </w:rPr>
            </w:pPr>
            <w:r w:rsidRPr="008827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F1DBB" w14:textId="77777777" w:rsidR="008D571F" w:rsidRPr="00882766" w:rsidRDefault="008D571F" w:rsidP="00471F63">
            <w:pPr>
              <w:pStyle w:val="headertabella0"/>
              <w:rPr>
                <w:color w:val="002060"/>
              </w:rPr>
            </w:pPr>
            <w:r w:rsidRPr="008827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4616D" w14:textId="77777777" w:rsidR="008D571F" w:rsidRPr="00882766" w:rsidRDefault="008D571F" w:rsidP="00471F63">
            <w:pPr>
              <w:pStyle w:val="headertabella0"/>
              <w:rPr>
                <w:color w:val="002060"/>
              </w:rPr>
            </w:pPr>
            <w:r w:rsidRPr="008827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A9246" w14:textId="77777777" w:rsidR="008D571F" w:rsidRPr="00882766" w:rsidRDefault="008D571F" w:rsidP="00471F63">
            <w:pPr>
              <w:pStyle w:val="headertabella0"/>
              <w:rPr>
                <w:color w:val="002060"/>
              </w:rPr>
            </w:pPr>
            <w:r w:rsidRPr="008827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A750D" w14:textId="77777777" w:rsidR="008D571F" w:rsidRPr="00882766" w:rsidRDefault="008D571F" w:rsidP="00471F63">
            <w:pPr>
              <w:pStyle w:val="headertabella0"/>
              <w:rPr>
                <w:color w:val="002060"/>
              </w:rPr>
            </w:pPr>
            <w:r w:rsidRPr="00882766">
              <w:rPr>
                <w:color w:val="002060"/>
              </w:rPr>
              <w:t>PE</w:t>
            </w:r>
          </w:p>
        </w:tc>
      </w:tr>
      <w:tr w:rsidR="008D571F" w:rsidRPr="00882766" w14:paraId="7B329ADB" w14:textId="77777777" w:rsidTr="00471F6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5F00E" w14:textId="77777777" w:rsidR="008D571F" w:rsidRPr="00882766" w:rsidRDefault="008D571F" w:rsidP="00471F63">
            <w:pPr>
              <w:pStyle w:val="rowtabella0"/>
              <w:rPr>
                <w:color w:val="002060"/>
              </w:rPr>
            </w:pPr>
            <w:r w:rsidRPr="0088276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7295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AE4A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848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403A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871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901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627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E5B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74C6" w14:textId="77777777" w:rsidR="008D571F" w:rsidRPr="00882766" w:rsidRDefault="008D571F" w:rsidP="00471F63">
            <w:pPr>
              <w:pStyle w:val="rowtabella0"/>
              <w:jc w:val="center"/>
              <w:rPr>
                <w:color w:val="002060"/>
              </w:rPr>
            </w:pPr>
            <w:r w:rsidRPr="00882766">
              <w:rPr>
                <w:color w:val="002060"/>
              </w:rPr>
              <w:t>0</w:t>
            </w:r>
          </w:p>
        </w:tc>
      </w:tr>
      <w:tr w:rsidR="008D571F" w:rsidRPr="00882766" w14:paraId="25DF853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BB5F9" w14:textId="77777777" w:rsidR="008D571F" w:rsidRPr="00882766" w:rsidRDefault="008D571F" w:rsidP="00471F63">
            <w:pPr>
              <w:pStyle w:val="rowtabella0"/>
              <w:rPr>
                <w:color w:val="002060"/>
              </w:rPr>
            </w:pPr>
            <w:r w:rsidRPr="0088276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F96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FBF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2AF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1A4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050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068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99C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13C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BB7E" w14:textId="77777777" w:rsidR="008D571F" w:rsidRPr="00882766" w:rsidRDefault="008D571F" w:rsidP="00471F63">
            <w:pPr>
              <w:pStyle w:val="rowtabella0"/>
              <w:jc w:val="center"/>
              <w:rPr>
                <w:color w:val="002060"/>
              </w:rPr>
            </w:pPr>
            <w:r w:rsidRPr="00882766">
              <w:rPr>
                <w:color w:val="002060"/>
              </w:rPr>
              <w:t>0</w:t>
            </w:r>
          </w:p>
        </w:tc>
      </w:tr>
      <w:tr w:rsidR="008D571F" w:rsidRPr="00882766" w14:paraId="1214F50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6BB3F" w14:textId="77777777" w:rsidR="008D571F" w:rsidRPr="00882766" w:rsidRDefault="008D571F" w:rsidP="00471F63">
            <w:pPr>
              <w:pStyle w:val="rowtabella0"/>
              <w:rPr>
                <w:color w:val="002060"/>
              </w:rPr>
            </w:pPr>
            <w:r w:rsidRPr="0088276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03B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CE37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F6B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9CA0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B49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6E8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061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5A0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27951" w14:textId="77777777" w:rsidR="008D571F" w:rsidRPr="00882766" w:rsidRDefault="008D571F" w:rsidP="00471F63">
            <w:pPr>
              <w:pStyle w:val="rowtabella0"/>
              <w:jc w:val="center"/>
              <w:rPr>
                <w:color w:val="002060"/>
              </w:rPr>
            </w:pPr>
            <w:r w:rsidRPr="00882766">
              <w:rPr>
                <w:color w:val="002060"/>
              </w:rPr>
              <w:t>0</w:t>
            </w:r>
          </w:p>
        </w:tc>
      </w:tr>
      <w:tr w:rsidR="008D571F" w:rsidRPr="00882766" w14:paraId="52A983C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94797" w14:textId="77777777" w:rsidR="008D571F" w:rsidRPr="00882766" w:rsidRDefault="008D571F" w:rsidP="00471F63">
            <w:pPr>
              <w:pStyle w:val="rowtabella0"/>
              <w:rPr>
                <w:color w:val="002060"/>
              </w:rPr>
            </w:pPr>
            <w:proofErr w:type="spellStart"/>
            <w:proofErr w:type="gramStart"/>
            <w:r w:rsidRPr="00882766">
              <w:rPr>
                <w:color w:val="002060"/>
              </w:rPr>
              <w:t>sq.B</w:t>
            </w:r>
            <w:proofErr w:type="spellEnd"/>
            <w:proofErr w:type="gramEnd"/>
            <w:r w:rsidRPr="00882766">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463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AE6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694D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D97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B69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072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B7B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8D7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1207" w14:textId="77777777" w:rsidR="008D571F" w:rsidRPr="00882766" w:rsidRDefault="008D571F" w:rsidP="00471F63">
            <w:pPr>
              <w:pStyle w:val="rowtabella0"/>
              <w:jc w:val="center"/>
              <w:rPr>
                <w:color w:val="002060"/>
              </w:rPr>
            </w:pPr>
            <w:r w:rsidRPr="00882766">
              <w:rPr>
                <w:color w:val="002060"/>
              </w:rPr>
              <w:t>0</w:t>
            </w:r>
          </w:p>
        </w:tc>
      </w:tr>
      <w:tr w:rsidR="008D571F" w:rsidRPr="00882766" w14:paraId="5AFD7F9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31AFC7" w14:textId="77777777" w:rsidR="008D571F" w:rsidRPr="00882766" w:rsidRDefault="008D571F" w:rsidP="00471F63">
            <w:pPr>
              <w:pStyle w:val="rowtabella0"/>
              <w:rPr>
                <w:color w:val="002060"/>
              </w:rPr>
            </w:pPr>
            <w:r w:rsidRPr="0088276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458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220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614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2A88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09E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766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099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93D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4CFF" w14:textId="77777777" w:rsidR="008D571F" w:rsidRPr="00882766" w:rsidRDefault="008D571F" w:rsidP="00471F63">
            <w:pPr>
              <w:pStyle w:val="rowtabella0"/>
              <w:jc w:val="center"/>
              <w:rPr>
                <w:color w:val="002060"/>
              </w:rPr>
            </w:pPr>
            <w:r w:rsidRPr="00882766">
              <w:rPr>
                <w:color w:val="002060"/>
              </w:rPr>
              <w:t>0</w:t>
            </w:r>
          </w:p>
        </w:tc>
      </w:tr>
      <w:tr w:rsidR="008D571F" w:rsidRPr="00882766" w14:paraId="45A47336"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4C375" w14:textId="77777777" w:rsidR="008D571F" w:rsidRPr="00882766" w:rsidRDefault="008D571F" w:rsidP="00471F63">
            <w:pPr>
              <w:pStyle w:val="rowtabella0"/>
              <w:rPr>
                <w:color w:val="002060"/>
              </w:rPr>
            </w:pPr>
            <w:r w:rsidRPr="0088276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462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408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464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ACF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63A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5C7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7C4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96F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6069" w14:textId="77777777" w:rsidR="008D571F" w:rsidRPr="00882766" w:rsidRDefault="008D571F" w:rsidP="00471F63">
            <w:pPr>
              <w:pStyle w:val="rowtabella0"/>
              <w:jc w:val="center"/>
              <w:rPr>
                <w:color w:val="002060"/>
              </w:rPr>
            </w:pPr>
            <w:r w:rsidRPr="00882766">
              <w:rPr>
                <w:color w:val="002060"/>
              </w:rPr>
              <w:t>0</w:t>
            </w:r>
          </w:p>
        </w:tc>
      </w:tr>
      <w:tr w:rsidR="008D571F" w:rsidRPr="00882766" w14:paraId="4DE380F5"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4BB01" w14:textId="77777777" w:rsidR="008D571F" w:rsidRPr="00882766" w:rsidRDefault="008D571F" w:rsidP="00471F63">
            <w:pPr>
              <w:pStyle w:val="rowtabella0"/>
              <w:rPr>
                <w:color w:val="002060"/>
              </w:rPr>
            </w:pPr>
            <w:r w:rsidRPr="0088276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EDC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D20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E4D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73A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F20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F12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538C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460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C620" w14:textId="77777777" w:rsidR="008D571F" w:rsidRPr="00882766" w:rsidRDefault="008D571F" w:rsidP="00471F63">
            <w:pPr>
              <w:pStyle w:val="rowtabella0"/>
              <w:jc w:val="center"/>
              <w:rPr>
                <w:color w:val="002060"/>
              </w:rPr>
            </w:pPr>
            <w:r w:rsidRPr="00882766">
              <w:rPr>
                <w:color w:val="002060"/>
              </w:rPr>
              <w:t>0</w:t>
            </w:r>
          </w:p>
        </w:tc>
      </w:tr>
      <w:tr w:rsidR="008D571F" w:rsidRPr="00882766" w14:paraId="10200030"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70DD9" w14:textId="77777777" w:rsidR="008D571F" w:rsidRPr="00882766" w:rsidRDefault="008D571F" w:rsidP="00471F63">
            <w:pPr>
              <w:pStyle w:val="rowtabella0"/>
              <w:rPr>
                <w:color w:val="002060"/>
              </w:rPr>
            </w:pPr>
            <w:r w:rsidRPr="0088276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055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B2D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C7C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302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1229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775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099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CF74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9B49" w14:textId="77777777" w:rsidR="008D571F" w:rsidRPr="00882766" w:rsidRDefault="008D571F" w:rsidP="00471F63">
            <w:pPr>
              <w:pStyle w:val="rowtabella0"/>
              <w:jc w:val="center"/>
              <w:rPr>
                <w:color w:val="002060"/>
              </w:rPr>
            </w:pPr>
            <w:r w:rsidRPr="00882766">
              <w:rPr>
                <w:color w:val="002060"/>
              </w:rPr>
              <w:t>0</w:t>
            </w:r>
          </w:p>
        </w:tc>
      </w:tr>
      <w:tr w:rsidR="008D571F" w:rsidRPr="00882766" w14:paraId="0F90E7E2"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3DB8C" w14:textId="77777777" w:rsidR="008D571F" w:rsidRPr="00882766" w:rsidRDefault="008D571F" w:rsidP="00471F63">
            <w:pPr>
              <w:pStyle w:val="rowtabella0"/>
              <w:rPr>
                <w:color w:val="002060"/>
              </w:rPr>
            </w:pPr>
            <w:r w:rsidRPr="0088276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66D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8564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5AD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2E9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0E7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6F9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6ED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014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F243" w14:textId="77777777" w:rsidR="008D571F" w:rsidRPr="00882766" w:rsidRDefault="008D571F" w:rsidP="00471F63">
            <w:pPr>
              <w:pStyle w:val="rowtabella0"/>
              <w:jc w:val="center"/>
              <w:rPr>
                <w:color w:val="002060"/>
              </w:rPr>
            </w:pPr>
            <w:r w:rsidRPr="00882766">
              <w:rPr>
                <w:color w:val="002060"/>
              </w:rPr>
              <w:t>0</w:t>
            </w:r>
          </w:p>
        </w:tc>
      </w:tr>
      <w:tr w:rsidR="008D571F" w:rsidRPr="00882766" w14:paraId="63A9B251"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C8006" w14:textId="77777777" w:rsidR="008D571F" w:rsidRPr="00882766" w:rsidRDefault="008D571F" w:rsidP="00471F63">
            <w:pPr>
              <w:pStyle w:val="rowtabella0"/>
              <w:rPr>
                <w:color w:val="002060"/>
              </w:rPr>
            </w:pPr>
            <w:r w:rsidRPr="0088276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457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A80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B3E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225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699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E4A1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DB53"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D4D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410E" w14:textId="77777777" w:rsidR="008D571F" w:rsidRPr="00882766" w:rsidRDefault="008D571F" w:rsidP="00471F63">
            <w:pPr>
              <w:pStyle w:val="rowtabella0"/>
              <w:jc w:val="center"/>
              <w:rPr>
                <w:color w:val="002060"/>
              </w:rPr>
            </w:pPr>
            <w:r w:rsidRPr="00882766">
              <w:rPr>
                <w:color w:val="002060"/>
              </w:rPr>
              <w:t>0</w:t>
            </w:r>
          </w:p>
        </w:tc>
      </w:tr>
      <w:tr w:rsidR="008D571F" w:rsidRPr="00882766" w14:paraId="744D1EB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AAD90" w14:textId="77777777" w:rsidR="008D571F" w:rsidRPr="00882766" w:rsidRDefault="008D571F" w:rsidP="00471F63">
            <w:pPr>
              <w:pStyle w:val="rowtabella0"/>
              <w:rPr>
                <w:color w:val="002060"/>
              </w:rPr>
            </w:pPr>
            <w:r w:rsidRPr="00882766">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1228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5D41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FF56"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52A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4E7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73E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6FB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9BC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8C31" w14:textId="77777777" w:rsidR="008D571F" w:rsidRPr="00882766" w:rsidRDefault="008D571F" w:rsidP="00471F63">
            <w:pPr>
              <w:pStyle w:val="rowtabella0"/>
              <w:jc w:val="center"/>
              <w:rPr>
                <w:color w:val="002060"/>
              </w:rPr>
            </w:pPr>
            <w:r w:rsidRPr="00882766">
              <w:rPr>
                <w:color w:val="002060"/>
              </w:rPr>
              <w:t>0</w:t>
            </w:r>
          </w:p>
        </w:tc>
      </w:tr>
      <w:tr w:rsidR="008D571F" w:rsidRPr="00882766" w14:paraId="06DBBD58"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080C3" w14:textId="77777777" w:rsidR="008D571F" w:rsidRPr="00882766" w:rsidRDefault="008D571F" w:rsidP="00471F63">
            <w:pPr>
              <w:pStyle w:val="rowtabella0"/>
              <w:rPr>
                <w:color w:val="002060"/>
              </w:rPr>
            </w:pPr>
            <w:r w:rsidRPr="00882766">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A5D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CDC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1180"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3CE9"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6F3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702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E2C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D3F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A01A" w14:textId="77777777" w:rsidR="008D571F" w:rsidRPr="00882766" w:rsidRDefault="008D571F" w:rsidP="00471F63">
            <w:pPr>
              <w:pStyle w:val="rowtabella0"/>
              <w:jc w:val="center"/>
              <w:rPr>
                <w:color w:val="002060"/>
              </w:rPr>
            </w:pPr>
            <w:r w:rsidRPr="00882766">
              <w:rPr>
                <w:color w:val="002060"/>
              </w:rPr>
              <w:t>0</w:t>
            </w:r>
          </w:p>
        </w:tc>
      </w:tr>
      <w:tr w:rsidR="008D571F" w:rsidRPr="00882766" w14:paraId="5E9F7C1A"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B9FC7" w14:textId="77777777" w:rsidR="008D571F" w:rsidRPr="00882766" w:rsidRDefault="008D571F" w:rsidP="00471F63">
            <w:pPr>
              <w:pStyle w:val="rowtabella0"/>
              <w:rPr>
                <w:color w:val="002060"/>
              </w:rPr>
            </w:pPr>
            <w:r w:rsidRPr="0088276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D61B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B42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DE3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C2D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8A4C"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576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6FE4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22D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6B27" w14:textId="77777777" w:rsidR="008D571F" w:rsidRPr="00882766" w:rsidRDefault="008D571F" w:rsidP="00471F63">
            <w:pPr>
              <w:pStyle w:val="rowtabella0"/>
              <w:jc w:val="center"/>
              <w:rPr>
                <w:color w:val="002060"/>
              </w:rPr>
            </w:pPr>
            <w:r w:rsidRPr="00882766">
              <w:rPr>
                <w:color w:val="002060"/>
              </w:rPr>
              <w:t>0</w:t>
            </w:r>
          </w:p>
        </w:tc>
      </w:tr>
      <w:tr w:rsidR="008D571F" w:rsidRPr="00882766" w14:paraId="40381C0C"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8CF7B" w14:textId="77777777" w:rsidR="008D571F" w:rsidRPr="00882766" w:rsidRDefault="008D571F" w:rsidP="00471F63">
            <w:pPr>
              <w:pStyle w:val="rowtabella0"/>
              <w:rPr>
                <w:color w:val="002060"/>
              </w:rPr>
            </w:pPr>
            <w:r w:rsidRPr="0088276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79F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3811"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C77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EA0D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D03D"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8B3A"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0C7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BCE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6A18" w14:textId="77777777" w:rsidR="008D571F" w:rsidRPr="00882766" w:rsidRDefault="008D571F" w:rsidP="00471F63">
            <w:pPr>
              <w:pStyle w:val="rowtabella0"/>
              <w:jc w:val="center"/>
              <w:rPr>
                <w:color w:val="002060"/>
              </w:rPr>
            </w:pPr>
            <w:r w:rsidRPr="00882766">
              <w:rPr>
                <w:color w:val="002060"/>
              </w:rPr>
              <w:t>0</w:t>
            </w:r>
          </w:p>
        </w:tc>
      </w:tr>
      <w:tr w:rsidR="008D571F" w:rsidRPr="00882766" w14:paraId="37C7F423" w14:textId="77777777" w:rsidTr="00471F6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8BF9E" w14:textId="77777777" w:rsidR="008D571F" w:rsidRPr="00882766" w:rsidRDefault="008D571F" w:rsidP="00471F63">
            <w:pPr>
              <w:pStyle w:val="rowtabella0"/>
              <w:rPr>
                <w:color w:val="002060"/>
              </w:rPr>
            </w:pPr>
            <w:r w:rsidRPr="0088276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BE04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7A90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7C4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CBD4"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317F"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B8C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0D8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B0D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010C" w14:textId="77777777" w:rsidR="008D571F" w:rsidRPr="00882766" w:rsidRDefault="008D571F" w:rsidP="00471F63">
            <w:pPr>
              <w:pStyle w:val="rowtabella0"/>
              <w:jc w:val="center"/>
              <w:rPr>
                <w:color w:val="002060"/>
              </w:rPr>
            </w:pPr>
            <w:r w:rsidRPr="00882766">
              <w:rPr>
                <w:color w:val="002060"/>
              </w:rPr>
              <w:t>0</w:t>
            </w:r>
          </w:p>
        </w:tc>
      </w:tr>
      <w:tr w:rsidR="008D571F" w:rsidRPr="00882766" w14:paraId="657B7D9A" w14:textId="77777777" w:rsidTr="00471F6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DC732" w14:textId="77777777" w:rsidR="008D571F" w:rsidRPr="00882766" w:rsidRDefault="008D571F" w:rsidP="00471F63">
            <w:pPr>
              <w:pStyle w:val="rowtabella0"/>
              <w:rPr>
                <w:color w:val="002060"/>
                <w:lang w:val="es-ES"/>
              </w:rPr>
            </w:pPr>
            <w:r w:rsidRPr="00882766">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92E5"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2AD8"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572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D707"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E92E"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680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26222"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A12B" w14:textId="77777777" w:rsidR="008D571F" w:rsidRPr="00882766" w:rsidRDefault="008D571F" w:rsidP="00471F63">
            <w:pPr>
              <w:pStyle w:val="rowtabella0"/>
              <w:jc w:val="center"/>
              <w:rPr>
                <w:color w:val="002060"/>
              </w:rPr>
            </w:pPr>
            <w:r w:rsidRPr="008827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E156" w14:textId="77777777" w:rsidR="008D571F" w:rsidRPr="00882766" w:rsidRDefault="008D571F" w:rsidP="00471F63">
            <w:pPr>
              <w:pStyle w:val="rowtabella0"/>
              <w:jc w:val="center"/>
              <w:rPr>
                <w:color w:val="002060"/>
              </w:rPr>
            </w:pPr>
            <w:r w:rsidRPr="00882766">
              <w:rPr>
                <w:color w:val="002060"/>
              </w:rPr>
              <w:t>0</w:t>
            </w:r>
          </w:p>
        </w:tc>
      </w:tr>
    </w:tbl>
    <w:p w14:paraId="4D8E6339" w14:textId="77777777" w:rsidR="008D571F" w:rsidRPr="00882766" w:rsidRDefault="008D571F" w:rsidP="008D571F">
      <w:pPr>
        <w:pStyle w:val="breakline"/>
        <w:rPr>
          <w:rFonts w:eastAsiaTheme="minorEastAsia"/>
          <w:color w:val="002060"/>
        </w:rPr>
      </w:pPr>
    </w:p>
    <w:p w14:paraId="6A815939" w14:textId="77777777" w:rsidR="008D571F" w:rsidRPr="00882766" w:rsidRDefault="008D571F" w:rsidP="008D571F">
      <w:pPr>
        <w:pStyle w:val="titoloprinc0"/>
        <w:rPr>
          <w:color w:val="002060"/>
        </w:rPr>
      </w:pPr>
      <w:r>
        <w:rPr>
          <w:color w:val="002060"/>
        </w:rPr>
        <w:t>PROGRAMMA GARE</w:t>
      </w:r>
    </w:p>
    <w:p w14:paraId="7F48BF89" w14:textId="77777777" w:rsidR="008D571F" w:rsidRPr="00A035BE" w:rsidRDefault="008D571F" w:rsidP="008D571F">
      <w:pPr>
        <w:pStyle w:val="sottotitolocampionato10"/>
        <w:rPr>
          <w:color w:val="002060"/>
        </w:rPr>
      </w:pPr>
      <w:r w:rsidRPr="00A035BE">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9"/>
        <w:gridCol w:w="1547"/>
        <w:gridCol w:w="1549"/>
      </w:tblGrid>
      <w:tr w:rsidR="008D571F" w:rsidRPr="00A035BE" w14:paraId="6035C57A" w14:textId="77777777" w:rsidTr="00471F6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8F730" w14:textId="77777777" w:rsidR="008D571F" w:rsidRPr="00A035BE" w:rsidRDefault="008D571F" w:rsidP="00471F63">
            <w:pPr>
              <w:pStyle w:val="headertabella0"/>
              <w:rPr>
                <w:color w:val="002060"/>
              </w:rPr>
            </w:pPr>
            <w:r w:rsidRPr="00A035B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FAF34" w14:textId="77777777" w:rsidR="008D571F" w:rsidRPr="00A035BE" w:rsidRDefault="008D571F" w:rsidP="00471F63">
            <w:pPr>
              <w:pStyle w:val="headertabella0"/>
              <w:rPr>
                <w:color w:val="002060"/>
              </w:rPr>
            </w:pPr>
            <w:r w:rsidRPr="00A035B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10B4D" w14:textId="77777777" w:rsidR="008D571F" w:rsidRPr="00A035BE" w:rsidRDefault="008D571F" w:rsidP="00471F63">
            <w:pPr>
              <w:pStyle w:val="headertabella0"/>
              <w:rPr>
                <w:color w:val="002060"/>
              </w:rPr>
            </w:pPr>
            <w:r w:rsidRPr="00A035B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B3F4B" w14:textId="77777777" w:rsidR="008D571F" w:rsidRPr="00A035BE" w:rsidRDefault="008D571F" w:rsidP="00471F63">
            <w:pPr>
              <w:pStyle w:val="headertabella0"/>
              <w:rPr>
                <w:color w:val="002060"/>
              </w:rPr>
            </w:pPr>
            <w:r w:rsidRPr="00A035B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81488" w14:textId="77777777" w:rsidR="008D571F" w:rsidRPr="00A035BE" w:rsidRDefault="008D571F" w:rsidP="00471F63">
            <w:pPr>
              <w:pStyle w:val="headertabella0"/>
              <w:rPr>
                <w:color w:val="002060"/>
              </w:rPr>
            </w:pPr>
            <w:r w:rsidRPr="00A035B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8A203" w14:textId="77777777" w:rsidR="008D571F" w:rsidRPr="00A035BE" w:rsidRDefault="008D571F" w:rsidP="00471F63">
            <w:pPr>
              <w:pStyle w:val="headertabella0"/>
              <w:rPr>
                <w:color w:val="002060"/>
              </w:rPr>
            </w:pPr>
            <w:proofErr w:type="spellStart"/>
            <w:r w:rsidRPr="00A035BE">
              <w:rPr>
                <w:color w:val="002060"/>
              </w:rPr>
              <w:t>Localita'</w:t>
            </w:r>
            <w:proofErr w:type="spellEnd"/>
            <w:r w:rsidRPr="00A035B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C29A0" w14:textId="77777777" w:rsidR="008D571F" w:rsidRPr="00A035BE" w:rsidRDefault="008D571F" w:rsidP="00471F63">
            <w:pPr>
              <w:pStyle w:val="headertabella0"/>
              <w:rPr>
                <w:color w:val="002060"/>
              </w:rPr>
            </w:pPr>
            <w:r w:rsidRPr="00A035BE">
              <w:rPr>
                <w:color w:val="002060"/>
              </w:rPr>
              <w:t>Indirizzo Impianto</w:t>
            </w:r>
          </w:p>
        </w:tc>
      </w:tr>
      <w:tr w:rsidR="008D571F" w:rsidRPr="00A035BE" w14:paraId="757CC1EB" w14:textId="77777777" w:rsidTr="00471F6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E5B7F5" w14:textId="77777777" w:rsidR="008D571F" w:rsidRPr="00A035BE" w:rsidRDefault="008D571F" w:rsidP="00471F63">
            <w:pPr>
              <w:pStyle w:val="rowtabella0"/>
              <w:rPr>
                <w:color w:val="002060"/>
              </w:rPr>
            </w:pPr>
            <w:r w:rsidRPr="00A035BE">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EF54A" w14:textId="77777777" w:rsidR="008D571F" w:rsidRPr="00A035BE" w:rsidRDefault="008D571F" w:rsidP="00471F63">
            <w:pPr>
              <w:pStyle w:val="rowtabella0"/>
              <w:rPr>
                <w:color w:val="002060"/>
              </w:rPr>
            </w:pPr>
            <w:r w:rsidRPr="00A035BE">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4F611" w14:textId="77777777" w:rsidR="008D571F" w:rsidRPr="00A035BE" w:rsidRDefault="008D571F" w:rsidP="00471F63">
            <w:pPr>
              <w:pStyle w:val="rowtabella0"/>
              <w:jc w:val="center"/>
              <w:rPr>
                <w:color w:val="002060"/>
              </w:rPr>
            </w:pPr>
            <w:r w:rsidRPr="00A035B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0D060" w14:textId="77777777" w:rsidR="008D571F" w:rsidRPr="00A035BE" w:rsidRDefault="008D571F" w:rsidP="00471F63">
            <w:pPr>
              <w:pStyle w:val="rowtabella0"/>
              <w:rPr>
                <w:color w:val="002060"/>
              </w:rPr>
            </w:pPr>
            <w:r w:rsidRPr="00A035BE">
              <w:rPr>
                <w:color w:val="002060"/>
              </w:rPr>
              <w:t>06/04/2024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6E9CA" w14:textId="77777777" w:rsidR="008D571F" w:rsidRPr="00A035BE" w:rsidRDefault="008D571F" w:rsidP="00471F63">
            <w:pPr>
              <w:pStyle w:val="rowtabella0"/>
              <w:rPr>
                <w:color w:val="002060"/>
              </w:rPr>
            </w:pPr>
            <w:r w:rsidRPr="00A035BE">
              <w:rPr>
                <w:color w:val="002060"/>
              </w:rPr>
              <w:t xml:space="preserve">5429 PAL.COM. </w:t>
            </w:r>
            <w:proofErr w:type="gramStart"/>
            <w:r w:rsidRPr="00A035BE">
              <w:rPr>
                <w:color w:val="002060"/>
              </w:rPr>
              <w:t>S.MICHELE</w:t>
            </w:r>
            <w:proofErr w:type="gramEnd"/>
            <w:r w:rsidRPr="00A035BE">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3A7F8" w14:textId="77777777" w:rsidR="008D571F" w:rsidRPr="00A035BE" w:rsidRDefault="008D571F" w:rsidP="00471F63">
            <w:pPr>
              <w:pStyle w:val="rowtabella0"/>
              <w:rPr>
                <w:color w:val="002060"/>
              </w:rPr>
            </w:pPr>
            <w:r w:rsidRPr="00A035BE">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FE122" w14:textId="77777777" w:rsidR="008D571F" w:rsidRPr="00A035BE" w:rsidRDefault="008D571F" w:rsidP="00471F63">
            <w:pPr>
              <w:pStyle w:val="rowtabella0"/>
              <w:rPr>
                <w:color w:val="002060"/>
              </w:rPr>
            </w:pPr>
            <w:r w:rsidRPr="00A035BE">
              <w:rPr>
                <w:color w:val="002060"/>
              </w:rPr>
              <w:t>VIA LORETO</w:t>
            </w:r>
          </w:p>
        </w:tc>
      </w:tr>
      <w:tr w:rsidR="008D571F" w:rsidRPr="00A035BE" w14:paraId="3795B2A4"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285C24" w14:textId="77777777" w:rsidR="008D571F" w:rsidRPr="00A035BE" w:rsidRDefault="008D571F" w:rsidP="00471F63">
            <w:pPr>
              <w:pStyle w:val="rowtabella0"/>
              <w:rPr>
                <w:color w:val="002060"/>
              </w:rPr>
            </w:pPr>
            <w:r w:rsidRPr="00A035BE">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63B002" w14:textId="77777777" w:rsidR="008D571F" w:rsidRPr="00A035BE" w:rsidRDefault="008D571F" w:rsidP="00471F63">
            <w:pPr>
              <w:pStyle w:val="rowtabella0"/>
              <w:rPr>
                <w:color w:val="002060"/>
              </w:rPr>
            </w:pPr>
            <w:r w:rsidRPr="00A035BE">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4423F"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4E5F1A" w14:textId="77777777" w:rsidR="008D571F" w:rsidRPr="00A035BE" w:rsidRDefault="008D571F" w:rsidP="00471F63">
            <w:pPr>
              <w:pStyle w:val="rowtabella0"/>
              <w:rPr>
                <w:color w:val="002060"/>
              </w:rPr>
            </w:pPr>
            <w:r w:rsidRPr="00A035BE">
              <w:rPr>
                <w:color w:val="002060"/>
              </w:rPr>
              <w:t>06/04/2024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A337CB" w14:textId="77777777" w:rsidR="008D571F" w:rsidRPr="00A035BE" w:rsidRDefault="008D571F" w:rsidP="00471F63">
            <w:pPr>
              <w:pStyle w:val="rowtabella0"/>
              <w:rPr>
                <w:color w:val="002060"/>
              </w:rPr>
            </w:pPr>
            <w:r w:rsidRPr="00A035BE">
              <w:rPr>
                <w:color w:val="002060"/>
              </w:rPr>
              <w:t>5299 CENTRO SP. POL. "</w:t>
            </w:r>
            <w:proofErr w:type="gramStart"/>
            <w:r w:rsidRPr="00A035BE">
              <w:rPr>
                <w:color w:val="002060"/>
              </w:rPr>
              <w:t>R.GATTARI</w:t>
            </w:r>
            <w:proofErr w:type="gramEnd"/>
            <w:r w:rsidRPr="00A035B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04E4D" w14:textId="77777777" w:rsidR="008D571F" w:rsidRPr="00A035BE" w:rsidRDefault="008D571F" w:rsidP="00471F63">
            <w:pPr>
              <w:pStyle w:val="rowtabella0"/>
              <w:rPr>
                <w:color w:val="002060"/>
              </w:rPr>
            </w:pPr>
            <w:r w:rsidRPr="00A035B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E89480" w14:textId="77777777" w:rsidR="008D571F" w:rsidRPr="00A035BE" w:rsidRDefault="008D571F" w:rsidP="00471F63">
            <w:pPr>
              <w:pStyle w:val="rowtabella0"/>
              <w:rPr>
                <w:color w:val="002060"/>
              </w:rPr>
            </w:pPr>
            <w:r w:rsidRPr="00A035BE">
              <w:rPr>
                <w:color w:val="002060"/>
              </w:rPr>
              <w:t>VIA TAGLIAMENTO</w:t>
            </w:r>
          </w:p>
        </w:tc>
      </w:tr>
      <w:tr w:rsidR="008D571F" w:rsidRPr="00A035BE" w14:paraId="3D11A1DA"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F303A4" w14:textId="77777777" w:rsidR="008D571F" w:rsidRPr="00A035BE" w:rsidRDefault="008D571F" w:rsidP="00471F63">
            <w:pPr>
              <w:pStyle w:val="rowtabella0"/>
              <w:rPr>
                <w:color w:val="002060"/>
              </w:rPr>
            </w:pPr>
            <w:r w:rsidRPr="00A035BE">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DF57AF" w14:textId="77777777" w:rsidR="008D571F" w:rsidRPr="00A035BE" w:rsidRDefault="008D571F" w:rsidP="00471F63">
            <w:pPr>
              <w:pStyle w:val="rowtabella0"/>
              <w:rPr>
                <w:color w:val="002060"/>
              </w:rPr>
            </w:pPr>
            <w:r w:rsidRPr="00A035BE">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33BBC1"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B6933C" w14:textId="77777777" w:rsidR="008D571F" w:rsidRPr="00A035BE" w:rsidRDefault="008D571F" w:rsidP="00471F63">
            <w:pPr>
              <w:pStyle w:val="rowtabella0"/>
              <w:rPr>
                <w:color w:val="002060"/>
              </w:rPr>
            </w:pPr>
            <w:r w:rsidRPr="00A035BE">
              <w:rPr>
                <w:color w:val="002060"/>
              </w:rPr>
              <w:t>06/04/2024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3B4082" w14:textId="77777777" w:rsidR="008D571F" w:rsidRPr="00A035BE" w:rsidRDefault="008D571F" w:rsidP="00471F63">
            <w:pPr>
              <w:pStyle w:val="rowtabella0"/>
              <w:rPr>
                <w:color w:val="002060"/>
              </w:rPr>
            </w:pPr>
            <w:r w:rsidRPr="00A035BE">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26A1A7" w14:textId="77777777" w:rsidR="008D571F" w:rsidRPr="00A035BE" w:rsidRDefault="008D571F" w:rsidP="00471F63">
            <w:pPr>
              <w:pStyle w:val="rowtabella0"/>
              <w:rPr>
                <w:color w:val="002060"/>
              </w:rPr>
            </w:pPr>
            <w:r w:rsidRPr="00A035B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4691F" w14:textId="77777777" w:rsidR="008D571F" w:rsidRPr="00A035BE" w:rsidRDefault="008D571F" w:rsidP="00471F63">
            <w:pPr>
              <w:pStyle w:val="rowtabella0"/>
              <w:rPr>
                <w:color w:val="002060"/>
              </w:rPr>
            </w:pPr>
            <w:r w:rsidRPr="00A035BE">
              <w:rPr>
                <w:color w:val="002060"/>
              </w:rPr>
              <w:t>VIA SAN SERGIO FZ. GROTTACCIA</w:t>
            </w:r>
          </w:p>
        </w:tc>
      </w:tr>
      <w:tr w:rsidR="008D571F" w:rsidRPr="00A035BE" w14:paraId="10C011D6"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7B0EFF" w14:textId="77777777" w:rsidR="008D571F" w:rsidRPr="00A035BE" w:rsidRDefault="008D571F" w:rsidP="00471F63">
            <w:pPr>
              <w:pStyle w:val="rowtabella0"/>
              <w:rPr>
                <w:color w:val="002060"/>
              </w:rPr>
            </w:pPr>
            <w:r w:rsidRPr="00A035BE">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FB2E91" w14:textId="77777777" w:rsidR="008D571F" w:rsidRPr="00A035BE" w:rsidRDefault="008D571F" w:rsidP="00471F63">
            <w:pPr>
              <w:pStyle w:val="rowtabella0"/>
              <w:rPr>
                <w:color w:val="002060"/>
              </w:rPr>
            </w:pPr>
            <w:r w:rsidRPr="00A035BE">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365A06"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2880DB" w14:textId="6F6C2520" w:rsidR="008D571F" w:rsidRPr="00A035BE" w:rsidRDefault="005A40E2" w:rsidP="00471F63">
            <w:pPr>
              <w:pStyle w:val="rowtabella0"/>
              <w:rPr>
                <w:color w:val="002060"/>
              </w:rPr>
            </w:pPr>
            <w:r>
              <w:rPr>
                <w:color w:val="002060"/>
              </w:rPr>
              <w:t>10</w:t>
            </w:r>
            <w:r w:rsidR="008D571F" w:rsidRPr="00A035BE">
              <w:rPr>
                <w:color w:val="002060"/>
              </w:rPr>
              <w:t>/04/2024 1</w:t>
            </w:r>
            <w:r>
              <w:rPr>
                <w:color w:val="002060"/>
              </w:rPr>
              <w:t>7</w:t>
            </w:r>
            <w:r w:rsidR="008D571F" w:rsidRPr="00A035BE">
              <w:rPr>
                <w:color w:val="002060"/>
              </w:rPr>
              <w:t>:</w:t>
            </w:r>
            <w:r>
              <w:rPr>
                <w:color w:val="002060"/>
              </w:rPr>
              <w:t>3</w:t>
            </w:r>
            <w:r w:rsidR="008D571F" w:rsidRPr="00A035BE">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E421E3" w14:textId="77777777" w:rsidR="008D571F" w:rsidRPr="00A035BE" w:rsidRDefault="008D571F" w:rsidP="00471F63">
            <w:pPr>
              <w:pStyle w:val="rowtabella0"/>
              <w:rPr>
                <w:color w:val="002060"/>
              </w:rPr>
            </w:pPr>
            <w:r w:rsidRPr="00A035BE">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F4AA28" w14:textId="77777777" w:rsidR="008D571F" w:rsidRPr="00A035BE" w:rsidRDefault="008D571F" w:rsidP="00471F63">
            <w:pPr>
              <w:pStyle w:val="rowtabella0"/>
              <w:rPr>
                <w:color w:val="002060"/>
              </w:rPr>
            </w:pPr>
            <w:r w:rsidRPr="00A035B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065D9" w14:textId="77777777" w:rsidR="008D571F" w:rsidRPr="00A035BE" w:rsidRDefault="008D571F" w:rsidP="00471F63">
            <w:pPr>
              <w:pStyle w:val="rowtabella0"/>
              <w:rPr>
                <w:color w:val="002060"/>
              </w:rPr>
            </w:pPr>
            <w:r w:rsidRPr="00A035BE">
              <w:rPr>
                <w:color w:val="002060"/>
              </w:rPr>
              <w:t>VIA NAZARIO SAURO</w:t>
            </w:r>
          </w:p>
        </w:tc>
      </w:tr>
      <w:tr w:rsidR="008D571F" w:rsidRPr="00A035BE" w14:paraId="6C74B40D"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790B65" w14:textId="77777777" w:rsidR="008D571F" w:rsidRPr="00A035BE" w:rsidRDefault="008D571F" w:rsidP="00471F63">
            <w:pPr>
              <w:pStyle w:val="rowtabella0"/>
              <w:rPr>
                <w:color w:val="002060"/>
              </w:rPr>
            </w:pPr>
            <w:r w:rsidRPr="00A035BE">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B6F490" w14:textId="77777777" w:rsidR="008D571F" w:rsidRPr="00A035BE" w:rsidRDefault="008D571F" w:rsidP="00471F63">
            <w:pPr>
              <w:pStyle w:val="rowtabella0"/>
              <w:rPr>
                <w:color w:val="002060"/>
              </w:rPr>
            </w:pPr>
            <w:r w:rsidRPr="00A035BE">
              <w:rPr>
                <w:color w:val="002060"/>
              </w:rPr>
              <w:t xml:space="preserve">ITALSERVICE C5 </w:t>
            </w:r>
            <w:proofErr w:type="gramStart"/>
            <w:r w:rsidRPr="00A035BE">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10E1C"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16FAD2" w14:textId="77777777" w:rsidR="008D571F" w:rsidRPr="00A035BE" w:rsidRDefault="008D571F" w:rsidP="00471F63">
            <w:pPr>
              <w:pStyle w:val="rowtabella0"/>
              <w:rPr>
                <w:color w:val="002060"/>
              </w:rPr>
            </w:pPr>
            <w:r w:rsidRPr="00A035BE">
              <w:rPr>
                <w:color w:val="002060"/>
              </w:rPr>
              <w:t>07/04/2024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A14267" w14:textId="77777777" w:rsidR="008D571F" w:rsidRPr="00A035BE" w:rsidRDefault="008D571F" w:rsidP="00471F63">
            <w:pPr>
              <w:pStyle w:val="rowtabella0"/>
              <w:rPr>
                <w:color w:val="002060"/>
              </w:rPr>
            </w:pPr>
            <w:r w:rsidRPr="00A035BE">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D237D" w14:textId="77777777" w:rsidR="008D571F" w:rsidRPr="00A035BE" w:rsidRDefault="008D571F" w:rsidP="00471F63">
            <w:pPr>
              <w:pStyle w:val="rowtabella0"/>
              <w:rPr>
                <w:color w:val="002060"/>
              </w:rPr>
            </w:pPr>
            <w:r w:rsidRPr="00A035B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7437B" w14:textId="77777777" w:rsidR="008D571F" w:rsidRPr="00A035BE" w:rsidRDefault="008D571F" w:rsidP="00471F63">
            <w:pPr>
              <w:pStyle w:val="rowtabella0"/>
              <w:rPr>
                <w:color w:val="002060"/>
              </w:rPr>
            </w:pPr>
            <w:r w:rsidRPr="00A035BE">
              <w:rPr>
                <w:color w:val="002060"/>
              </w:rPr>
              <w:t>VIA DELLA REPUBBLICA</w:t>
            </w:r>
          </w:p>
        </w:tc>
      </w:tr>
      <w:tr w:rsidR="008D571F" w:rsidRPr="00A035BE" w14:paraId="13248962"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2C45FE" w14:textId="77777777" w:rsidR="008D571F" w:rsidRPr="00A035BE" w:rsidRDefault="008D571F" w:rsidP="00471F63">
            <w:pPr>
              <w:pStyle w:val="rowtabella0"/>
              <w:rPr>
                <w:color w:val="002060"/>
              </w:rPr>
            </w:pPr>
            <w:r w:rsidRPr="00A035BE">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85F113" w14:textId="77777777" w:rsidR="008D571F" w:rsidRPr="00A035BE" w:rsidRDefault="008D571F" w:rsidP="00471F63">
            <w:pPr>
              <w:pStyle w:val="rowtabella0"/>
              <w:rPr>
                <w:color w:val="002060"/>
              </w:rPr>
            </w:pPr>
            <w:r w:rsidRPr="00A035BE">
              <w:rPr>
                <w:color w:val="002060"/>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7E2A89"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32B24B" w14:textId="77777777" w:rsidR="008D571F" w:rsidRPr="00A035BE" w:rsidRDefault="008D571F" w:rsidP="00471F63">
            <w:pPr>
              <w:pStyle w:val="rowtabella0"/>
              <w:rPr>
                <w:color w:val="002060"/>
              </w:rPr>
            </w:pPr>
            <w:r w:rsidRPr="00A035BE">
              <w:rPr>
                <w:color w:val="002060"/>
              </w:rPr>
              <w:t>07/04/2024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EECFFE" w14:textId="77777777" w:rsidR="008D571F" w:rsidRPr="00A035BE" w:rsidRDefault="008D571F" w:rsidP="00471F63">
            <w:pPr>
              <w:pStyle w:val="rowtabella0"/>
              <w:rPr>
                <w:color w:val="002060"/>
              </w:rPr>
            </w:pPr>
            <w:r w:rsidRPr="00A035BE">
              <w:rPr>
                <w:color w:val="002060"/>
              </w:rPr>
              <w:t xml:space="preserve">5295 TENSOSTRUTTURA VIA </w:t>
            </w:r>
            <w:proofErr w:type="gramStart"/>
            <w:r w:rsidRPr="00A035BE">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AE40EE" w14:textId="77777777" w:rsidR="008D571F" w:rsidRPr="00A035BE" w:rsidRDefault="008D571F" w:rsidP="00471F63">
            <w:pPr>
              <w:pStyle w:val="rowtabella0"/>
              <w:rPr>
                <w:color w:val="002060"/>
              </w:rPr>
            </w:pPr>
            <w:r w:rsidRPr="00A035BE">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DB564" w14:textId="77777777" w:rsidR="008D571F" w:rsidRPr="00A035BE" w:rsidRDefault="008D571F" w:rsidP="00471F63">
            <w:pPr>
              <w:pStyle w:val="rowtabella0"/>
              <w:rPr>
                <w:color w:val="002060"/>
              </w:rPr>
            </w:pPr>
            <w:r w:rsidRPr="00A035BE">
              <w:rPr>
                <w:color w:val="002060"/>
              </w:rPr>
              <w:t xml:space="preserve">VIA </w:t>
            </w:r>
            <w:proofErr w:type="gramStart"/>
            <w:r w:rsidRPr="00A035BE">
              <w:rPr>
                <w:color w:val="002060"/>
              </w:rPr>
              <w:t>E.MATTEI</w:t>
            </w:r>
            <w:proofErr w:type="gramEnd"/>
          </w:p>
        </w:tc>
      </w:tr>
      <w:tr w:rsidR="008D571F" w:rsidRPr="00A035BE" w14:paraId="602E3692" w14:textId="77777777" w:rsidTr="00471F6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B73616" w14:textId="77777777" w:rsidR="008D571F" w:rsidRPr="00A035BE" w:rsidRDefault="008D571F" w:rsidP="00471F63">
            <w:pPr>
              <w:pStyle w:val="rowtabella0"/>
              <w:rPr>
                <w:color w:val="002060"/>
              </w:rPr>
            </w:pPr>
            <w:r w:rsidRPr="00A035BE">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A2E0C1" w14:textId="77777777" w:rsidR="008D571F" w:rsidRPr="00A035BE" w:rsidRDefault="008D571F" w:rsidP="00471F63">
            <w:pPr>
              <w:pStyle w:val="rowtabella0"/>
              <w:rPr>
                <w:color w:val="002060"/>
              </w:rPr>
            </w:pPr>
            <w:r w:rsidRPr="00A035BE">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952236"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4E19C8" w14:textId="77777777" w:rsidR="008D571F" w:rsidRPr="00A035BE" w:rsidRDefault="008D571F" w:rsidP="00471F63">
            <w:pPr>
              <w:pStyle w:val="rowtabella0"/>
              <w:rPr>
                <w:color w:val="002060"/>
              </w:rPr>
            </w:pPr>
            <w:r w:rsidRPr="00A035BE">
              <w:rPr>
                <w:color w:val="002060"/>
              </w:rPr>
              <w:t>07/04/2024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3FCEEC" w14:textId="77777777" w:rsidR="008D571F" w:rsidRPr="00A035BE" w:rsidRDefault="008D571F" w:rsidP="00471F63">
            <w:pPr>
              <w:pStyle w:val="rowtabella0"/>
              <w:rPr>
                <w:color w:val="002060"/>
              </w:rPr>
            </w:pPr>
            <w:r w:rsidRPr="00A035BE">
              <w:rPr>
                <w:color w:val="002060"/>
              </w:rPr>
              <w:t xml:space="preserve">5454 </w:t>
            </w:r>
            <w:proofErr w:type="gramStart"/>
            <w:r w:rsidRPr="00A035BE">
              <w:rPr>
                <w:color w:val="002060"/>
              </w:rPr>
              <w:t>C.COPERTO</w:t>
            </w:r>
            <w:proofErr w:type="gramEnd"/>
            <w:r w:rsidRPr="00A035B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1EF3B" w14:textId="77777777" w:rsidR="008D571F" w:rsidRPr="00A035BE" w:rsidRDefault="008D571F" w:rsidP="00471F63">
            <w:pPr>
              <w:pStyle w:val="rowtabella0"/>
              <w:rPr>
                <w:color w:val="002060"/>
              </w:rPr>
            </w:pPr>
            <w:r w:rsidRPr="00A035B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736674" w14:textId="77777777" w:rsidR="008D571F" w:rsidRPr="00A035BE" w:rsidRDefault="008D571F" w:rsidP="00471F63">
            <w:pPr>
              <w:pStyle w:val="rowtabella0"/>
              <w:rPr>
                <w:color w:val="002060"/>
              </w:rPr>
            </w:pPr>
            <w:r w:rsidRPr="00A035BE">
              <w:rPr>
                <w:color w:val="002060"/>
              </w:rPr>
              <w:t>VIA VILLA TOMBARI</w:t>
            </w:r>
          </w:p>
        </w:tc>
      </w:tr>
      <w:tr w:rsidR="008D571F" w:rsidRPr="00A035BE" w14:paraId="70D995A4" w14:textId="77777777" w:rsidTr="00471F6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07559" w14:textId="77777777" w:rsidR="008D571F" w:rsidRPr="00A035BE" w:rsidRDefault="008D571F" w:rsidP="00471F63">
            <w:pPr>
              <w:pStyle w:val="rowtabella0"/>
              <w:rPr>
                <w:color w:val="002060"/>
              </w:rPr>
            </w:pPr>
            <w:r w:rsidRPr="00A035BE">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2D045" w14:textId="77777777" w:rsidR="008D571F" w:rsidRPr="00A035BE" w:rsidRDefault="008D571F" w:rsidP="00471F63">
            <w:pPr>
              <w:pStyle w:val="rowtabella0"/>
              <w:rPr>
                <w:color w:val="002060"/>
              </w:rPr>
            </w:pPr>
            <w:r w:rsidRPr="00A035BE">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CA0FC" w14:textId="77777777" w:rsidR="008D571F" w:rsidRPr="00A035BE" w:rsidRDefault="008D571F" w:rsidP="00471F63">
            <w:pPr>
              <w:pStyle w:val="rowtabella0"/>
              <w:jc w:val="center"/>
              <w:rPr>
                <w:color w:val="002060"/>
              </w:rPr>
            </w:pPr>
            <w:r w:rsidRPr="00A035B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8CD0B" w14:textId="77777777" w:rsidR="008D571F" w:rsidRPr="00A035BE" w:rsidRDefault="008D571F" w:rsidP="00471F63">
            <w:pPr>
              <w:pStyle w:val="rowtabella0"/>
              <w:rPr>
                <w:color w:val="002060"/>
              </w:rPr>
            </w:pPr>
            <w:r w:rsidRPr="00A035BE">
              <w:rPr>
                <w:color w:val="002060"/>
              </w:rPr>
              <w:t>07/04/2024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F159C" w14:textId="77777777" w:rsidR="008D571F" w:rsidRPr="00A035BE" w:rsidRDefault="008D571F" w:rsidP="00471F63">
            <w:pPr>
              <w:pStyle w:val="rowtabella0"/>
              <w:rPr>
                <w:color w:val="002060"/>
              </w:rPr>
            </w:pPr>
            <w:r w:rsidRPr="00A035BE">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CC9C1" w14:textId="77777777" w:rsidR="008D571F" w:rsidRPr="00A035BE" w:rsidRDefault="008D571F" w:rsidP="00471F63">
            <w:pPr>
              <w:pStyle w:val="rowtabella0"/>
              <w:rPr>
                <w:color w:val="002060"/>
              </w:rPr>
            </w:pPr>
            <w:r w:rsidRPr="00A035B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4C0E9" w14:textId="77777777" w:rsidR="008D571F" w:rsidRPr="00A035BE" w:rsidRDefault="008D571F" w:rsidP="00471F63">
            <w:pPr>
              <w:pStyle w:val="rowtabella0"/>
              <w:rPr>
                <w:color w:val="002060"/>
              </w:rPr>
            </w:pPr>
            <w:r w:rsidRPr="00A035BE">
              <w:rPr>
                <w:color w:val="002060"/>
              </w:rPr>
              <w:t>VIA VERDI</w:t>
            </w:r>
          </w:p>
        </w:tc>
      </w:tr>
    </w:tbl>
    <w:p w14:paraId="664E9D1A" w14:textId="77777777" w:rsidR="008D571F" w:rsidRPr="00882766" w:rsidRDefault="008D571F" w:rsidP="008D571F">
      <w:pPr>
        <w:pStyle w:val="breakline"/>
        <w:rPr>
          <w:color w:val="002060"/>
        </w:rPr>
      </w:pPr>
    </w:p>
    <w:p w14:paraId="4D61E132" w14:textId="77777777" w:rsidR="00713CB2" w:rsidRDefault="00713CB2" w:rsidP="00713CB2">
      <w:pPr>
        <w:pStyle w:val="breakline"/>
        <w:jc w:val="both"/>
        <w:rPr>
          <w:rFonts w:ascii="Arial" w:hAnsi="Arial" w:cs="Arial"/>
          <w:color w:val="002060"/>
          <w:sz w:val="22"/>
          <w:szCs w:val="22"/>
        </w:rPr>
      </w:pPr>
    </w:p>
    <w:p w14:paraId="21DAA80D" w14:textId="43396D20" w:rsidR="0061378D" w:rsidRPr="00273944" w:rsidRDefault="0061378D" w:rsidP="0061378D">
      <w:pPr>
        <w:pStyle w:val="TITOLOCAMPIONATO"/>
        <w:shd w:val="clear" w:color="auto" w:fill="002060"/>
        <w:spacing w:before="0" w:beforeAutospacing="0" w:after="0" w:afterAutospacing="0"/>
        <w:rPr>
          <w:color w:val="FFFFFF" w:themeColor="background1"/>
        </w:rPr>
      </w:pPr>
      <w:r>
        <w:rPr>
          <w:color w:val="FFFFFF" w:themeColor="background1"/>
        </w:rPr>
        <w:t>ERRATA CORRIGE</w:t>
      </w:r>
    </w:p>
    <w:p w14:paraId="2608275B" w14:textId="77777777" w:rsidR="0061378D" w:rsidRDefault="0061378D" w:rsidP="00713CB2">
      <w:pPr>
        <w:pStyle w:val="breakline"/>
        <w:jc w:val="both"/>
        <w:rPr>
          <w:rFonts w:ascii="Arial" w:hAnsi="Arial" w:cs="Arial"/>
          <w:color w:val="002060"/>
          <w:sz w:val="22"/>
          <w:szCs w:val="22"/>
        </w:rPr>
      </w:pPr>
    </w:p>
    <w:p w14:paraId="4925C14D" w14:textId="242A8D06" w:rsidR="0061378D" w:rsidRPr="00DE1EF7" w:rsidRDefault="0061378D" w:rsidP="0061378D">
      <w:pPr>
        <w:pStyle w:val="LndNormale1"/>
        <w:rPr>
          <w:b/>
          <w:color w:val="002060"/>
          <w:sz w:val="28"/>
          <w:szCs w:val="28"/>
        </w:rPr>
      </w:pPr>
      <w:r>
        <w:rPr>
          <w:b/>
          <w:color w:val="002060"/>
          <w:sz w:val="28"/>
          <w:szCs w:val="28"/>
        </w:rPr>
        <w:t>CAMPIONATO CALCIO A CINQUE SERIE D, GIRONE “D”</w:t>
      </w:r>
    </w:p>
    <w:p w14:paraId="48758382" w14:textId="77777777" w:rsidR="0061378D" w:rsidRDefault="0061378D" w:rsidP="0061378D">
      <w:pPr>
        <w:pStyle w:val="LndNormale1"/>
        <w:rPr>
          <w:rFonts w:cs="Arial"/>
          <w:color w:val="002060"/>
        </w:rPr>
      </w:pPr>
    </w:p>
    <w:p w14:paraId="5F42F894" w14:textId="3FF51472" w:rsidR="0061378D" w:rsidRDefault="0061378D" w:rsidP="0061378D">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immissione dati, </w:t>
      </w:r>
      <w:r w:rsidRPr="002922A5">
        <w:rPr>
          <w:rFonts w:ascii="Arial" w:hAnsi="Arial" w:cs="Arial"/>
          <w:color w:val="002060"/>
          <w:sz w:val="22"/>
          <w:szCs w:val="22"/>
        </w:rPr>
        <w:t xml:space="preserve">nel Comunicato Ufficiale n° </w:t>
      </w:r>
      <w:r>
        <w:rPr>
          <w:rFonts w:ascii="Arial" w:hAnsi="Arial" w:cs="Arial"/>
          <w:color w:val="002060"/>
          <w:sz w:val="22"/>
          <w:szCs w:val="22"/>
        </w:rPr>
        <w:t>98</w:t>
      </w:r>
      <w:r w:rsidRPr="002922A5">
        <w:rPr>
          <w:rFonts w:ascii="Arial" w:hAnsi="Arial" w:cs="Arial"/>
          <w:color w:val="002060"/>
          <w:sz w:val="22"/>
          <w:szCs w:val="22"/>
        </w:rPr>
        <w:t xml:space="preserve"> del </w:t>
      </w:r>
      <w:r>
        <w:rPr>
          <w:rFonts w:ascii="Arial" w:hAnsi="Arial" w:cs="Arial"/>
          <w:color w:val="002060"/>
          <w:sz w:val="22"/>
          <w:szCs w:val="22"/>
        </w:rPr>
        <w:t>27</w:t>
      </w:r>
      <w:r w:rsidRPr="002922A5">
        <w:rPr>
          <w:rFonts w:ascii="Arial" w:hAnsi="Arial" w:cs="Arial"/>
          <w:color w:val="002060"/>
          <w:sz w:val="22"/>
          <w:szCs w:val="22"/>
        </w:rPr>
        <w:t>/</w:t>
      </w:r>
      <w:r>
        <w:rPr>
          <w:rFonts w:ascii="Arial" w:hAnsi="Arial" w:cs="Arial"/>
          <w:color w:val="002060"/>
          <w:sz w:val="22"/>
          <w:szCs w:val="22"/>
        </w:rPr>
        <w:t>0</w:t>
      </w:r>
      <w:r>
        <w:rPr>
          <w:rFonts w:ascii="Arial" w:hAnsi="Arial" w:cs="Arial"/>
          <w:color w:val="002060"/>
          <w:sz w:val="22"/>
          <w:szCs w:val="22"/>
        </w:rPr>
        <w:t>3</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 xml:space="preserve">la squalifica per </w:t>
      </w:r>
      <w:r>
        <w:rPr>
          <w:rFonts w:ascii="Arial" w:hAnsi="Arial" w:cs="Arial"/>
          <w:color w:val="002060"/>
          <w:sz w:val="22"/>
          <w:szCs w:val="22"/>
        </w:rPr>
        <w:t>due gare effettive</w:t>
      </w:r>
      <w:r w:rsidRPr="00A111B9">
        <w:rPr>
          <w:rFonts w:ascii="Arial" w:hAnsi="Arial" w:cs="Arial"/>
          <w:color w:val="002060"/>
          <w:sz w:val="22"/>
          <w:szCs w:val="22"/>
        </w:rPr>
        <w:t xml:space="preserve"> il calciatore della Società </w:t>
      </w:r>
      <w:r>
        <w:rPr>
          <w:rFonts w:ascii="Arial" w:hAnsi="Arial" w:cs="Arial"/>
          <w:color w:val="002060"/>
          <w:sz w:val="22"/>
          <w:szCs w:val="22"/>
        </w:rPr>
        <w:t>FROG’S CLUB SPORT</w:t>
      </w:r>
      <w:r w:rsidRPr="00A111B9">
        <w:rPr>
          <w:rFonts w:ascii="Arial" w:hAnsi="Arial" w:cs="Arial"/>
          <w:color w:val="002060"/>
          <w:sz w:val="22"/>
          <w:szCs w:val="22"/>
        </w:rPr>
        <w:t xml:space="preserve"> Sig. </w:t>
      </w:r>
      <w:r>
        <w:rPr>
          <w:rFonts w:ascii="Arial" w:hAnsi="Arial" w:cs="Arial"/>
          <w:b/>
          <w:bCs/>
          <w:color w:val="002060"/>
          <w:sz w:val="22"/>
          <w:szCs w:val="22"/>
        </w:rPr>
        <w:t>BASILI FEDERICO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Pr>
          <w:rFonts w:ascii="Arial" w:hAnsi="Arial" w:cs="Arial"/>
          <w:color w:val="002060"/>
          <w:sz w:val="22"/>
          <w:szCs w:val="22"/>
        </w:rPr>
        <w:t xml:space="preserve">il </w:t>
      </w:r>
      <w:r w:rsidRPr="0061378D">
        <w:rPr>
          <w:rFonts w:ascii="Arial" w:hAnsi="Arial" w:cs="Arial"/>
          <w:b/>
          <w:bCs/>
          <w:color w:val="002060"/>
          <w:sz w:val="22"/>
          <w:szCs w:val="22"/>
        </w:rPr>
        <w:t xml:space="preserve">medesimo calciatore </w:t>
      </w:r>
      <w:r w:rsidRPr="0061378D">
        <w:rPr>
          <w:rFonts w:ascii="Arial" w:hAnsi="Arial" w:cs="Arial"/>
          <w:b/>
          <w:bCs/>
          <w:color w:val="002060"/>
          <w:sz w:val="22"/>
          <w:szCs w:val="22"/>
        </w:rPr>
        <w:t xml:space="preserve">viene sanzionato con la squalifica per </w:t>
      </w:r>
      <w:r w:rsidRPr="0061378D">
        <w:rPr>
          <w:rFonts w:ascii="Arial" w:hAnsi="Arial" w:cs="Arial"/>
          <w:b/>
          <w:bCs/>
          <w:color w:val="002060"/>
          <w:sz w:val="22"/>
          <w:szCs w:val="22"/>
        </w:rPr>
        <w:t>una</w:t>
      </w:r>
      <w:r w:rsidRPr="0061378D">
        <w:rPr>
          <w:rFonts w:ascii="Arial" w:hAnsi="Arial" w:cs="Arial"/>
          <w:b/>
          <w:bCs/>
          <w:color w:val="002060"/>
          <w:sz w:val="22"/>
          <w:szCs w:val="22"/>
        </w:rPr>
        <w:t xml:space="preserve"> gar</w:t>
      </w:r>
      <w:r w:rsidRPr="0061378D">
        <w:rPr>
          <w:rFonts w:ascii="Arial" w:hAnsi="Arial" w:cs="Arial"/>
          <w:b/>
          <w:bCs/>
          <w:color w:val="002060"/>
          <w:sz w:val="22"/>
          <w:szCs w:val="22"/>
        </w:rPr>
        <w:t>a</w:t>
      </w:r>
      <w:r w:rsidRPr="0061378D">
        <w:rPr>
          <w:rFonts w:ascii="Arial" w:hAnsi="Arial" w:cs="Arial"/>
          <w:b/>
          <w:bCs/>
          <w:color w:val="002060"/>
          <w:sz w:val="22"/>
          <w:szCs w:val="22"/>
        </w:rPr>
        <w:t xml:space="preserve"> effettiv</w:t>
      </w:r>
      <w:r w:rsidRPr="0061378D">
        <w:rPr>
          <w:rFonts w:ascii="Arial" w:hAnsi="Arial" w:cs="Arial"/>
          <w:b/>
          <w:bCs/>
          <w:color w:val="002060"/>
          <w:sz w:val="22"/>
          <w:szCs w:val="22"/>
        </w:rPr>
        <w:t>a</w:t>
      </w:r>
      <w:r w:rsidRPr="00A111B9">
        <w:rPr>
          <w:rFonts w:ascii="Arial" w:hAnsi="Arial" w:cs="Arial"/>
          <w:color w:val="002060"/>
          <w:sz w:val="22"/>
          <w:szCs w:val="22"/>
        </w:rPr>
        <w:t xml:space="preserve"> </w:t>
      </w:r>
      <w:r>
        <w:rPr>
          <w:rFonts w:ascii="Arial" w:hAnsi="Arial" w:cs="Arial"/>
          <w:color w:val="002060"/>
          <w:sz w:val="22"/>
          <w:szCs w:val="22"/>
        </w:rPr>
        <w:t>come</w:t>
      </w:r>
      <w:r w:rsidRPr="00A111B9">
        <w:rPr>
          <w:rFonts w:ascii="Arial" w:hAnsi="Arial" w:cs="Arial"/>
          <w:color w:val="002060"/>
          <w:sz w:val="22"/>
          <w:szCs w:val="22"/>
        </w:rPr>
        <w:t xml:space="preserve"> da relativo paragrafo del presente Comunicato Ufficiale.</w:t>
      </w:r>
    </w:p>
    <w:p w14:paraId="391DD94A" w14:textId="77777777" w:rsidR="0061378D" w:rsidRPr="00A74068" w:rsidRDefault="0061378D" w:rsidP="00713CB2">
      <w:pPr>
        <w:pStyle w:val="breakline"/>
        <w:jc w:val="both"/>
        <w:rPr>
          <w:rFonts w:ascii="Arial" w:hAnsi="Arial" w:cs="Arial"/>
          <w:color w:val="002060"/>
          <w:sz w:val="22"/>
          <w:szCs w:val="22"/>
        </w:rPr>
      </w:pPr>
    </w:p>
    <w:p w14:paraId="226A4119" w14:textId="77777777" w:rsidR="00713CB2" w:rsidRPr="005E447C" w:rsidRDefault="00713CB2"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17FA932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19069F">
        <w:rPr>
          <w:rFonts w:ascii="Arial" w:hAnsi="Arial" w:cs="Arial"/>
          <w:b/>
          <w:bCs/>
          <w:color w:val="002060"/>
        </w:rPr>
        <w:t>15</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3DB5C9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19069F">
        <w:rPr>
          <w:b/>
          <w:color w:val="002060"/>
          <w:u w:val="single"/>
        </w:rPr>
        <w:t>0</w:t>
      </w:r>
      <w:r w:rsidR="00EE7F4B">
        <w:rPr>
          <w:b/>
          <w:color w:val="002060"/>
          <w:u w:val="single"/>
        </w:rPr>
        <w:t>3</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973B9D">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4C17A" w14:textId="77777777" w:rsidR="00973B9D" w:rsidRDefault="00973B9D">
      <w:r>
        <w:separator/>
      </w:r>
    </w:p>
  </w:endnote>
  <w:endnote w:type="continuationSeparator" w:id="0">
    <w:p w14:paraId="0CC66DBF" w14:textId="77777777" w:rsidR="00973B9D" w:rsidRDefault="0097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14C774B"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101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A9F30" w14:textId="77777777" w:rsidR="00973B9D" w:rsidRDefault="00973B9D">
      <w:r>
        <w:separator/>
      </w:r>
    </w:p>
  </w:footnote>
  <w:footnote w:type="continuationSeparator" w:id="0">
    <w:p w14:paraId="15674754" w14:textId="77777777" w:rsidR="00973B9D" w:rsidRDefault="00973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7"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2"/>
  </w:num>
  <w:num w:numId="4" w16cid:durableId="564266614">
    <w:abstractNumId w:val="11"/>
  </w:num>
  <w:num w:numId="5" w16cid:durableId="1296596829">
    <w:abstractNumId w:val="12"/>
  </w:num>
  <w:num w:numId="6" w16cid:durableId="1765223722">
    <w:abstractNumId w:val="13"/>
  </w:num>
  <w:num w:numId="7" w16cid:durableId="578828920">
    <w:abstractNumId w:val="9"/>
  </w:num>
  <w:num w:numId="8" w16cid:durableId="1349720069">
    <w:abstractNumId w:val="4"/>
  </w:num>
  <w:num w:numId="9" w16cid:durableId="1617785738">
    <w:abstractNumId w:val="7"/>
  </w:num>
  <w:num w:numId="10" w16cid:durableId="1197428540">
    <w:abstractNumId w:val="6"/>
  </w:num>
  <w:num w:numId="11" w16cid:durableId="745029327">
    <w:abstractNumId w:val="8"/>
  </w:num>
  <w:num w:numId="12" w16cid:durableId="815953687">
    <w:abstractNumId w:val="1"/>
  </w:num>
  <w:num w:numId="13" w16cid:durableId="797530386">
    <w:abstractNumId w:val="10"/>
  </w:num>
  <w:num w:numId="14" w16cid:durableId="1651130942">
    <w:abstractNumId w:val="5"/>
  </w:num>
  <w:num w:numId="15"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250</TotalTime>
  <Pages>13</Pages>
  <Words>4599</Words>
  <Characters>26217</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30755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19</cp:revision>
  <cp:lastPrinted>2024-04-03T16:00:00Z</cp:lastPrinted>
  <dcterms:created xsi:type="dcterms:W3CDTF">2024-04-03T08:34:00Z</dcterms:created>
  <dcterms:modified xsi:type="dcterms:W3CDTF">2024-04-03T16:01:00Z</dcterms:modified>
</cp:coreProperties>
</file>