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48BF7F42"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F3774">
              <w:rPr>
                <w:rFonts w:ascii="Arial" w:hAnsi="Arial" w:cs="Arial"/>
                <w:color w:val="002060"/>
                <w:sz w:val="40"/>
                <w:szCs w:val="40"/>
              </w:rPr>
              <w:t>10</w:t>
            </w:r>
            <w:r w:rsidR="002F3774">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2F3774">
              <w:rPr>
                <w:rFonts w:ascii="Arial" w:hAnsi="Arial" w:cs="Arial"/>
                <w:color w:val="002060"/>
                <w:sz w:val="40"/>
                <w:szCs w:val="40"/>
              </w:rPr>
              <w:t>10</w:t>
            </w:r>
            <w:r w:rsidR="00CF4C7D" w:rsidRPr="00DE1EF7">
              <w:rPr>
                <w:rFonts w:ascii="Arial" w:hAnsi="Arial" w:cs="Arial"/>
                <w:color w:val="002060"/>
                <w:sz w:val="40"/>
                <w:szCs w:val="40"/>
              </w:rPr>
              <w:t>/</w:t>
            </w:r>
            <w:r w:rsidR="00370AC6">
              <w:rPr>
                <w:rFonts w:ascii="Arial" w:hAnsi="Arial" w:cs="Arial"/>
                <w:color w:val="002060"/>
                <w:sz w:val="40"/>
                <w:szCs w:val="40"/>
              </w:rPr>
              <w:t>0</w:t>
            </w:r>
            <w:r w:rsidR="002216B2">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04F23C6"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533CE8">
          <w:rPr>
            <w:noProof/>
            <w:webHidden/>
            <w:color w:val="002060"/>
          </w:rPr>
          <w:t>1</w:t>
        </w:r>
        <w:r w:rsidR="00AC19D9" w:rsidRPr="00DE1EF7">
          <w:rPr>
            <w:noProof/>
            <w:webHidden/>
            <w:color w:val="002060"/>
          </w:rPr>
          <w:fldChar w:fldCharType="end"/>
        </w:r>
      </w:hyperlink>
    </w:p>
    <w:p w14:paraId="112EDB38" w14:textId="16A0EDB8"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533CE8">
          <w:rPr>
            <w:noProof/>
            <w:webHidden/>
            <w:color w:val="002060"/>
          </w:rPr>
          <w:t>1</w:t>
        </w:r>
        <w:r w:rsidR="00AC19D9" w:rsidRPr="00DE1EF7">
          <w:rPr>
            <w:noProof/>
            <w:webHidden/>
            <w:color w:val="002060"/>
          </w:rPr>
          <w:fldChar w:fldCharType="end"/>
        </w:r>
      </w:hyperlink>
    </w:p>
    <w:p w14:paraId="4D9CAD43" w14:textId="5D850F8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533CE8">
          <w:rPr>
            <w:noProof/>
            <w:webHidden/>
            <w:color w:val="002060"/>
          </w:rPr>
          <w:t>1</w:t>
        </w:r>
        <w:r w:rsidR="00AC19D9" w:rsidRPr="00DE1EF7">
          <w:rPr>
            <w:noProof/>
            <w:webHidden/>
            <w:color w:val="002060"/>
          </w:rPr>
          <w:fldChar w:fldCharType="end"/>
        </w:r>
      </w:hyperlink>
    </w:p>
    <w:p w14:paraId="0EAFCCD8" w14:textId="286EE1C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533CE8">
          <w:rPr>
            <w:noProof/>
            <w:webHidden/>
            <w:color w:val="002060"/>
          </w:rPr>
          <w:t>1</w:t>
        </w:r>
        <w:r w:rsidR="00AC19D9" w:rsidRPr="00DE1EF7">
          <w:rPr>
            <w:noProof/>
            <w:webHidden/>
            <w:color w:val="002060"/>
          </w:rPr>
          <w:fldChar w:fldCharType="end"/>
        </w:r>
      </w:hyperlink>
    </w:p>
    <w:p w14:paraId="0952245B" w14:textId="734D4AF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533CE8">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063D3F0" w14:textId="77777777" w:rsidR="006F31B2" w:rsidRDefault="006F31B2"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629A700" w14:textId="77777777" w:rsidR="009B0D1A" w:rsidRDefault="009B0D1A" w:rsidP="008B5F73">
      <w:pPr>
        <w:rPr>
          <w:rFonts w:ascii="Arial" w:hAnsi="Arial" w:cs="Arial"/>
          <w:b/>
          <w:bCs/>
          <w:color w:val="002060"/>
          <w:sz w:val="22"/>
          <w:szCs w:val="22"/>
        </w:rPr>
      </w:pPr>
    </w:p>
    <w:p w14:paraId="12A70956" w14:textId="77777777" w:rsidR="00846FC1" w:rsidRDefault="00846FC1" w:rsidP="008B5F73">
      <w:pPr>
        <w:rPr>
          <w:rFonts w:ascii="Arial" w:hAnsi="Arial" w:cs="Arial"/>
          <w:b/>
          <w:bCs/>
          <w:color w:val="002060"/>
          <w:sz w:val="22"/>
          <w:szCs w:val="22"/>
        </w:rPr>
      </w:pPr>
    </w:p>
    <w:p w14:paraId="1D4C1F93" w14:textId="77777777" w:rsidR="00846FC1" w:rsidRPr="00846FC1" w:rsidRDefault="00846FC1" w:rsidP="00846FC1">
      <w:pPr>
        <w:rPr>
          <w:rFonts w:ascii="Arial" w:hAnsi="Arial" w:cs="Arial"/>
          <w:b/>
          <w:color w:val="002060"/>
          <w:sz w:val="28"/>
          <w:szCs w:val="28"/>
        </w:rPr>
      </w:pPr>
      <w:r w:rsidRPr="00846FC1">
        <w:rPr>
          <w:rFonts w:ascii="Arial" w:hAnsi="Arial" w:cs="Arial"/>
          <w:b/>
          <w:color w:val="002060"/>
          <w:sz w:val="28"/>
          <w:szCs w:val="28"/>
        </w:rPr>
        <w:t>TESSERAMENTI ANNUALI – COMUNICAZIONE DIPARTIMENTO DELLO SPORT</w:t>
      </w:r>
    </w:p>
    <w:p w14:paraId="0C63FD5B" w14:textId="77777777" w:rsidR="00846FC1" w:rsidRPr="00846FC1" w:rsidRDefault="00846FC1" w:rsidP="00846FC1">
      <w:pPr>
        <w:rPr>
          <w:rFonts w:ascii="Arial" w:hAnsi="Arial" w:cs="Arial"/>
          <w:color w:val="002060"/>
          <w:sz w:val="22"/>
          <w:szCs w:val="22"/>
        </w:rPr>
      </w:pPr>
    </w:p>
    <w:p w14:paraId="1D15CB6C" w14:textId="77777777" w:rsidR="00846FC1" w:rsidRPr="00846FC1" w:rsidRDefault="00846FC1" w:rsidP="00846FC1">
      <w:pPr>
        <w:rPr>
          <w:rFonts w:ascii="Arial" w:hAnsi="Arial" w:cs="Arial"/>
          <w:color w:val="002060"/>
          <w:sz w:val="22"/>
          <w:szCs w:val="22"/>
        </w:rPr>
      </w:pPr>
      <w:r w:rsidRPr="00846FC1">
        <w:rPr>
          <w:rFonts w:ascii="Arial" w:hAnsi="Arial" w:cs="Arial"/>
          <w:color w:val="002060"/>
          <w:sz w:val="22"/>
          <w:szCs w:val="22"/>
        </w:rPr>
        <w:t>Con riferimento all’oggetto, si informa che il Dipartimento per lo Sport per il tramite della FIGC, ha comunicato che il </w:t>
      </w:r>
      <w:r w:rsidRPr="00846FC1">
        <w:rPr>
          <w:rFonts w:ascii="Arial" w:hAnsi="Arial" w:cs="Arial"/>
          <w:color w:val="002060"/>
          <w:sz w:val="22"/>
          <w:szCs w:val="22"/>
          <w:u w:val="single"/>
        </w:rPr>
        <w:t>15 Aprile 2024</w:t>
      </w:r>
      <w:r w:rsidRPr="00846FC1">
        <w:rPr>
          <w:rFonts w:ascii="Arial" w:hAnsi="Arial" w:cs="Arial"/>
          <w:color w:val="002060"/>
          <w:sz w:val="22"/>
          <w:szCs w:val="22"/>
        </w:rPr>
        <w:t> scade il termine per comunicare i dati corretti relativi ai tesseramenti in capo a ciascuna ASD registrata al RASD e riferiti all’annualità 2023.</w:t>
      </w:r>
    </w:p>
    <w:p w14:paraId="6829B2F1" w14:textId="77777777" w:rsidR="00846FC1" w:rsidRPr="00846FC1" w:rsidRDefault="00846FC1" w:rsidP="00846FC1">
      <w:pPr>
        <w:rPr>
          <w:rFonts w:ascii="Arial" w:hAnsi="Arial" w:cs="Arial"/>
          <w:color w:val="002060"/>
          <w:sz w:val="22"/>
          <w:szCs w:val="22"/>
        </w:rPr>
      </w:pPr>
    </w:p>
    <w:p w14:paraId="22C2B70C" w14:textId="295C4EFD" w:rsidR="00846FC1" w:rsidRPr="00846FC1" w:rsidRDefault="00846FC1" w:rsidP="00846FC1">
      <w:pPr>
        <w:rPr>
          <w:rFonts w:ascii="Arial" w:hAnsi="Arial" w:cs="Arial"/>
          <w:color w:val="002060"/>
          <w:sz w:val="22"/>
          <w:szCs w:val="22"/>
        </w:rPr>
      </w:pPr>
      <w:r w:rsidRPr="00846FC1">
        <w:rPr>
          <w:rFonts w:ascii="Arial" w:hAnsi="Arial" w:cs="Arial"/>
          <w:color w:val="002060"/>
          <w:sz w:val="22"/>
          <w:szCs w:val="22"/>
        </w:rPr>
        <w:t xml:space="preserve">Al riguardo, si comunica che ad ogni Società con tesseramenti annuali che presentano errori nel codice fiscale perverrà, via </w:t>
      </w:r>
      <w:r>
        <w:rPr>
          <w:rFonts w:ascii="Arial" w:hAnsi="Arial" w:cs="Arial"/>
          <w:color w:val="002060"/>
          <w:sz w:val="22"/>
          <w:szCs w:val="22"/>
        </w:rPr>
        <w:t>email</w:t>
      </w:r>
      <w:r w:rsidRPr="00846FC1">
        <w:rPr>
          <w:rFonts w:ascii="Arial" w:hAnsi="Arial" w:cs="Arial"/>
          <w:color w:val="002060"/>
          <w:sz w:val="22"/>
          <w:szCs w:val="22"/>
        </w:rPr>
        <w:t xml:space="preserve">, l’elenco di tali tesseramenti con preghiera di correggere, entro la data </w:t>
      </w:r>
      <w:r w:rsidRPr="00846FC1">
        <w:rPr>
          <w:rFonts w:ascii="Arial" w:hAnsi="Arial" w:cs="Arial"/>
          <w:b/>
          <w:color w:val="002060"/>
          <w:sz w:val="22"/>
          <w:szCs w:val="22"/>
          <w:u w:val="single"/>
        </w:rPr>
        <w:t>dell’11.04.2024</w:t>
      </w:r>
      <w:r w:rsidRPr="00846FC1">
        <w:rPr>
          <w:rFonts w:ascii="Arial" w:hAnsi="Arial" w:cs="Arial"/>
          <w:color w:val="002060"/>
          <w:sz w:val="22"/>
          <w:szCs w:val="22"/>
        </w:rPr>
        <w:t>, i dati nei seguenti due modi:</w:t>
      </w:r>
    </w:p>
    <w:p w14:paraId="22F505A0" w14:textId="77777777" w:rsidR="00846FC1" w:rsidRPr="00846FC1" w:rsidRDefault="00846FC1" w:rsidP="00846FC1">
      <w:pPr>
        <w:rPr>
          <w:rFonts w:ascii="Arial" w:hAnsi="Arial" w:cs="Arial"/>
          <w:color w:val="002060"/>
          <w:sz w:val="22"/>
          <w:szCs w:val="22"/>
        </w:rPr>
      </w:pPr>
      <w:r w:rsidRPr="00846FC1">
        <w:rPr>
          <w:rFonts w:ascii="Arial" w:hAnsi="Arial" w:cs="Arial"/>
          <w:color w:val="002060"/>
          <w:sz w:val="22"/>
          <w:szCs w:val="22"/>
        </w:rPr>
        <w:br/>
        <w:t>1.        </w:t>
      </w:r>
      <w:r w:rsidRPr="00846FC1">
        <w:rPr>
          <w:rFonts w:ascii="Arial" w:hAnsi="Arial" w:cs="Arial"/>
          <w:b/>
          <w:color w:val="002060"/>
          <w:sz w:val="22"/>
          <w:szCs w:val="22"/>
          <w:u w:val="single"/>
        </w:rPr>
        <w:t>se trattasi di dirigente</w:t>
      </w:r>
      <w:r w:rsidRPr="00846FC1">
        <w:rPr>
          <w:rFonts w:ascii="Arial" w:hAnsi="Arial" w:cs="Arial"/>
          <w:color w:val="002060"/>
          <w:sz w:val="22"/>
          <w:szCs w:val="22"/>
        </w:rPr>
        <w:t xml:space="preserve">: </w:t>
      </w:r>
    </w:p>
    <w:p w14:paraId="2CE5A2CB" w14:textId="77777777" w:rsidR="00846FC1" w:rsidRPr="00846FC1" w:rsidRDefault="00846FC1" w:rsidP="00846FC1">
      <w:pPr>
        <w:rPr>
          <w:rFonts w:ascii="Arial" w:hAnsi="Arial" w:cs="Arial"/>
          <w:color w:val="002060"/>
          <w:sz w:val="22"/>
          <w:szCs w:val="22"/>
        </w:rPr>
      </w:pPr>
      <w:r w:rsidRPr="00846FC1">
        <w:rPr>
          <w:rFonts w:ascii="Arial" w:hAnsi="Arial" w:cs="Arial"/>
          <w:color w:val="002060"/>
          <w:sz w:val="22"/>
          <w:szCs w:val="22"/>
        </w:rPr>
        <w:t>le Società potranno effettuare la correzione sul portale web dell’Anagrafe federale, attraverso una variazione organigramma (eliminando il dirigente e reinserendolo con i dati corretti);</w:t>
      </w:r>
      <w:r w:rsidRPr="00846FC1">
        <w:rPr>
          <w:rFonts w:ascii="Arial" w:hAnsi="Arial" w:cs="Arial"/>
          <w:color w:val="002060"/>
          <w:sz w:val="22"/>
          <w:szCs w:val="22"/>
        </w:rPr>
        <w:br/>
        <w:t>2.        </w:t>
      </w:r>
      <w:r w:rsidRPr="00846FC1">
        <w:rPr>
          <w:rFonts w:ascii="Arial" w:hAnsi="Arial" w:cs="Arial"/>
          <w:b/>
          <w:color w:val="002060"/>
          <w:sz w:val="22"/>
          <w:szCs w:val="22"/>
          <w:u w:val="single"/>
        </w:rPr>
        <w:t>se trattasi di calciatore</w:t>
      </w:r>
      <w:r w:rsidRPr="00846FC1">
        <w:rPr>
          <w:rFonts w:ascii="Arial" w:hAnsi="Arial" w:cs="Arial"/>
          <w:color w:val="002060"/>
          <w:sz w:val="22"/>
          <w:szCs w:val="22"/>
        </w:rPr>
        <w:t xml:space="preserve">: </w:t>
      </w:r>
    </w:p>
    <w:p w14:paraId="00A30D28" w14:textId="77777777" w:rsidR="00846FC1" w:rsidRPr="00846FC1" w:rsidRDefault="00846FC1" w:rsidP="00846FC1">
      <w:pPr>
        <w:rPr>
          <w:rFonts w:ascii="Arial" w:hAnsi="Arial" w:cs="Arial"/>
          <w:color w:val="002060"/>
          <w:sz w:val="22"/>
          <w:szCs w:val="22"/>
        </w:rPr>
      </w:pPr>
      <w:r w:rsidRPr="00846FC1">
        <w:rPr>
          <w:rFonts w:ascii="Arial" w:hAnsi="Arial" w:cs="Arial"/>
          <w:color w:val="002060"/>
          <w:sz w:val="22"/>
          <w:szCs w:val="22"/>
        </w:rPr>
        <w:t xml:space="preserve">le Società dovranno aprire una segnalazione sul portale Società LND allegando copia leggibile di documento d’identità e codice fiscale, il Comitato Regionale, a sua volta, assegnerà il ticket ai Sistemi Informativi LND. </w:t>
      </w:r>
    </w:p>
    <w:p w14:paraId="0A3C6EFB" w14:textId="77777777" w:rsidR="00846FC1" w:rsidRPr="00846FC1" w:rsidRDefault="00846FC1" w:rsidP="00846FC1">
      <w:pPr>
        <w:rPr>
          <w:rFonts w:ascii="Arial" w:hAnsi="Arial" w:cs="Arial"/>
          <w:color w:val="002060"/>
          <w:sz w:val="22"/>
          <w:szCs w:val="22"/>
        </w:rPr>
      </w:pPr>
    </w:p>
    <w:p w14:paraId="4B7A568C" w14:textId="77777777" w:rsidR="00846FC1" w:rsidRPr="00846FC1" w:rsidRDefault="00846FC1" w:rsidP="00846FC1">
      <w:pPr>
        <w:rPr>
          <w:rFonts w:ascii="Arial" w:hAnsi="Arial" w:cs="Arial"/>
          <w:b/>
          <w:bCs/>
          <w:color w:val="002060"/>
          <w:sz w:val="22"/>
          <w:szCs w:val="22"/>
          <w:u w:val="single"/>
        </w:rPr>
      </w:pPr>
      <w:r w:rsidRPr="00846FC1">
        <w:rPr>
          <w:rFonts w:ascii="Arial" w:hAnsi="Arial" w:cs="Arial"/>
          <w:b/>
          <w:bCs/>
          <w:color w:val="002060"/>
          <w:sz w:val="22"/>
          <w:szCs w:val="22"/>
          <w:u w:val="single"/>
        </w:rPr>
        <w:t>Si ribadisce che le Società Sportive sono tenute a correggere i propri dati entro e non oltre</w:t>
      </w:r>
      <w:r w:rsidRPr="00846FC1">
        <w:rPr>
          <w:rFonts w:ascii="Arial" w:hAnsi="Arial" w:cs="Arial"/>
          <w:b/>
          <w:bCs/>
          <w:color w:val="002060"/>
          <w:sz w:val="22"/>
          <w:szCs w:val="22"/>
          <w:u w:val="single"/>
        </w:rPr>
        <w:br/>
        <w:t>il giorno 11 aprile 2024, al fine di assicurare i tempi tecnici necessari</w:t>
      </w:r>
      <w:r w:rsidRPr="00846FC1">
        <w:rPr>
          <w:rFonts w:ascii="Arial" w:hAnsi="Arial" w:cs="Arial"/>
          <w:b/>
          <w:bCs/>
          <w:color w:val="002060"/>
          <w:sz w:val="22"/>
          <w:szCs w:val="22"/>
          <w:u w:val="single"/>
        </w:rPr>
        <w:br/>
        <w:t>per l’invio dei dati al RASD, da parte della FIGC.</w:t>
      </w:r>
    </w:p>
    <w:p w14:paraId="76DD26DF" w14:textId="77777777" w:rsidR="00846FC1" w:rsidRPr="00846FC1" w:rsidRDefault="00846FC1" w:rsidP="00846FC1">
      <w:pPr>
        <w:rPr>
          <w:rFonts w:ascii="Arial" w:hAnsi="Arial" w:cs="Arial"/>
          <w:color w:val="002060"/>
          <w:sz w:val="22"/>
          <w:szCs w:val="22"/>
          <w:u w:val="single"/>
        </w:rPr>
      </w:pPr>
    </w:p>
    <w:p w14:paraId="1D2922E3" w14:textId="77777777" w:rsidR="00846FC1" w:rsidRPr="00846FC1" w:rsidRDefault="00846FC1" w:rsidP="00846FC1">
      <w:pPr>
        <w:rPr>
          <w:rFonts w:ascii="Arial" w:hAnsi="Arial" w:cs="Arial"/>
          <w:color w:val="002060"/>
          <w:sz w:val="22"/>
          <w:szCs w:val="22"/>
        </w:rPr>
      </w:pPr>
    </w:p>
    <w:p w14:paraId="4E2C2B44" w14:textId="77777777" w:rsidR="00846FC1" w:rsidRPr="00846FC1" w:rsidRDefault="00846FC1" w:rsidP="00846FC1">
      <w:pPr>
        <w:pStyle w:val="LndNormale1"/>
        <w:rPr>
          <w:b/>
          <w:color w:val="002060"/>
          <w:sz w:val="28"/>
          <w:szCs w:val="28"/>
        </w:rPr>
      </w:pPr>
      <w:r w:rsidRPr="00846FC1">
        <w:rPr>
          <w:b/>
          <w:color w:val="002060"/>
          <w:sz w:val="28"/>
          <w:szCs w:val="28"/>
        </w:rPr>
        <w:t>SVINCOLI EX ART. 117 BIS NOIF</w:t>
      </w:r>
    </w:p>
    <w:p w14:paraId="0F84B084" w14:textId="77777777" w:rsidR="00846FC1" w:rsidRPr="00846FC1" w:rsidRDefault="00846FC1" w:rsidP="00846FC1">
      <w:pPr>
        <w:pStyle w:val="LndNormale1"/>
        <w:rPr>
          <w:b/>
          <w:color w:val="002060"/>
        </w:rPr>
      </w:pPr>
    </w:p>
    <w:p w14:paraId="70745F23" w14:textId="77777777" w:rsidR="00846FC1" w:rsidRPr="00846FC1" w:rsidRDefault="00846FC1" w:rsidP="00846FC1">
      <w:pPr>
        <w:pStyle w:val="LndNormale1"/>
        <w:rPr>
          <w:color w:val="002060"/>
        </w:rPr>
      </w:pPr>
      <w:r w:rsidRPr="00846FC1">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dalla data del presente Comunicato Ufficiale, i seguenti calciatori:</w:t>
      </w:r>
    </w:p>
    <w:p w14:paraId="3B72C1D8" w14:textId="77777777" w:rsidR="00846FC1" w:rsidRPr="00846FC1" w:rsidRDefault="00846FC1" w:rsidP="00846FC1">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846FC1" w:rsidRPr="00846FC1" w14:paraId="5065ADDA" w14:textId="77777777" w:rsidTr="006F21E6">
        <w:tc>
          <w:tcPr>
            <w:tcW w:w="1265" w:type="dxa"/>
          </w:tcPr>
          <w:p w14:paraId="3C834653" w14:textId="77777777" w:rsidR="00846FC1" w:rsidRPr="00846FC1" w:rsidRDefault="00846FC1" w:rsidP="006F21E6">
            <w:pPr>
              <w:pStyle w:val="LndNormale1"/>
              <w:jc w:val="center"/>
              <w:rPr>
                <w:b/>
                <w:color w:val="002060"/>
              </w:rPr>
            </w:pPr>
            <w:r w:rsidRPr="00846FC1">
              <w:rPr>
                <w:b/>
                <w:color w:val="002060"/>
              </w:rPr>
              <w:t>Matricola</w:t>
            </w:r>
          </w:p>
        </w:tc>
        <w:tc>
          <w:tcPr>
            <w:tcW w:w="2756" w:type="dxa"/>
          </w:tcPr>
          <w:p w14:paraId="132DA33D" w14:textId="77777777" w:rsidR="00846FC1" w:rsidRPr="00846FC1" w:rsidRDefault="00846FC1" w:rsidP="006F21E6">
            <w:pPr>
              <w:pStyle w:val="LndNormale1"/>
              <w:jc w:val="center"/>
              <w:rPr>
                <w:b/>
                <w:color w:val="002060"/>
              </w:rPr>
            </w:pPr>
            <w:r w:rsidRPr="00846FC1">
              <w:rPr>
                <w:b/>
                <w:color w:val="002060"/>
              </w:rPr>
              <w:t>Calciatore</w:t>
            </w:r>
          </w:p>
        </w:tc>
        <w:tc>
          <w:tcPr>
            <w:tcW w:w="1273" w:type="dxa"/>
          </w:tcPr>
          <w:p w14:paraId="58DC20C4" w14:textId="77777777" w:rsidR="00846FC1" w:rsidRPr="00846FC1" w:rsidRDefault="00846FC1" w:rsidP="006F21E6">
            <w:pPr>
              <w:pStyle w:val="LndNormale1"/>
              <w:jc w:val="center"/>
              <w:rPr>
                <w:b/>
                <w:color w:val="002060"/>
              </w:rPr>
            </w:pPr>
            <w:r w:rsidRPr="00846FC1">
              <w:rPr>
                <w:b/>
                <w:color w:val="002060"/>
              </w:rPr>
              <w:t>Nascita</w:t>
            </w:r>
          </w:p>
        </w:tc>
        <w:tc>
          <w:tcPr>
            <w:tcW w:w="1182" w:type="dxa"/>
          </w:tcPr>
          <w:p w14:paraId="0FE1F598" w14:textId="77777777" w:rsidR="00846FC1" w:rsidRPr="00846FC1" w:rsidRDefault="00846FC1" w:rsidP="006F21E6">
            <w:pPr>
              <w:pStyle w:val="LndNormale1"/>
              <w:jc w:val="center"/>
              <w:rPr>
                <w:b/>
                <w:color w:val="002060"/>
              </w:rPr>
            </w:pPr>
            <w:r w:rsidRPr="00846FC1">
              <w:rPr>
                <w:b/>
                <w:color w:val="002060"/>
              </w:rPr>
              <w:t>Matricola</w:t>
            </w:r>
          </w:p>
        </w:tc>
        <w:tc>
          <w:tcPr>
            <w:tcW w:w="3436" w:type="dxa"/>
          </w:tcPr>
          <w:p w14:paraId="6A977B64" w14:textId="77777777" w:rsidR="00846FC1" w:rsidRPr="00846FC1" w:rsidRDefault="00846FC1" w:rsidP="006F21E6">
            <w:pPr>
              <w:pStyle w:val="LndNormale1"/>
              <w:jc w:val="center"/>
              <w:rPr>
                <w:b/>
                <w:color w:val="002060"/>
              </w:rPr>
            </w:pPr>
            <w:r w:rsidRPr="00846FC1">
              <w:rPr>
                <w:b/>
                <w:color w:val="002060"/>
              </w:rPr>
              <w:t>Società</w:t>
            </w:r>
          </w:p>
        </w:tc>
      </w:tr>
      <w:tr w:rsidR="00846FC1" w:rsidRPr="00846FC1" w14:paraId="09BFE590" w14:textId="77777777" w:rsidTr="006F21E6">
        <w:tc>
          <w:tcPr>
            <w:tcW w:w="1265" w:type="dxa"/>
          </w:tcPr>
          <w:p w14:paraId="67CB6E11" w14:textId="77777777" w:rsidR="00846FC1" w:rsidRPr="00846FC1" w:rsidRDefault="00846FC1" w:rsidP="006F21E6">
            <w:pPr>
              <w:pStyle w:val="LndNormale1"/>
              <w:rPr>
                <w:color w:val="002060"/>
                <w:sz w:val="20"/>
              </w:rPr>
            </w:pPr>
            <w:r w:rsidRPr="00846FC1">
              <w:rPr>
                <w:color w:val="002060"/>
                <w:sz w:val="20"/>
              </w:rPr>
              <w:t>5746785</w:t>
            </w:r>
          </w:p>
        </w:tc>
        <w:tc>
          <w:tcPr>
            <w:tcW w:w="2756" w:type="dxa"/>
          </w:tcPr>
          <w:p w14:paraId="024A7545" w14:textId="77777777" w:rsidR="00846FC1" w:rsidRPr="00846FC1" w:rsidRDefault="00846FC1" w:rsidP="006F21E6">
            <w:pPr>
              <w:pStyle w:val="LndNormale1"/>
              <w:rPr>
                <w:color w:val="002060"/>
                <w:sz w:val="20"/>
              </w:rPr>
            </w:pPr>
            <w:r w:rsidRPr="00846FC1">
              <w:rPr>
                <w:color w:val="002060"/>
                <w:sz w:val="20"/>
              </w:rPr>
              <w:t>STEBNER EXZEQUIEL</w:t>
            </w:r>
          </w:p>
        </w:tc>
        <w:tc>
          <w:tcPr>
            <w:tcW w:w="1273" w:type="dxa"/>
          </w:tcPr>
          <w:p w14:paraId="7D818B8A" w14:textId="77777777" w:rsidR="00846FC1" w:rsidRPr="00846FC1" w:rsidRDefault="00846FC1" w:rsidP="006F21E6">
            <w:pPr>
              <w:pStyle w:val="LndNormale1"/>
              <w:rPr>
                <w:color w:val="002060"/>
                <w:sz w:val="20"/>
              </w:rPr>
            </w:pPr>
            <w:r w:rsidRPr="00846FC1">
              <w:rPr>
                <w:color w:val="002060"/>
                <w:sz w:val="20"/>
              </w:rPr>
              <w:t>23.07.2002</w:t>
            </w:r>
          </w:p>
        </w:tc>
        <w:tc>
          <w:tcPr>
            <w:tcW w:w="1182" w:type="dxa"/>
          </w:tcPr>
          <w:p w14:paraId="6DD3252B" w14:textId="77777777" w:rsidR="00846FC1" w:rsidRPr="00846FC1" w:rsidRDefault="00846FC1" w:rsidP="006F21E6">
            <w:pPr>
              <w:pStyle w:val="LndNormale1"/>
              <w:rPr>
                <w:color w:val="002060"/>
                <w:sz w:val="20"/>
              </w:rPr>
            </w:pPr>
            <w:r w:rsidRPr="00846FC1">
              <w:rPr>
                <w:color w:val="002060"/>
                <w:sz w:val="20"/>
              </w:rPr>
              <w:t>700.113</w:t>
            </w:r>
          </w:p>
        </w:tc>
        <w:tc>
          <w:tcPr>
            <w:tcW w:w="3436" w:type="dxa"/>
          </w:tcPr>
          <w:p w14:paraId="5845D316" w14:textId="77777777" w:rsidR="00846FC1" w:rsidRPr="00846FC1" w:rsidRDefault="00846FC1" w:rsidP="006F21E6">
            <w:pPr>
              <w:pStyle w:val="LndNormale1"/>
              <w:rPr>
                <w:color w:val="002060"/>
                <w:sz w:val="20"/>
              </w:rPr>
            </w:pPr>
            <w:r w:rsidRPr="00846FC1">
              <w:rPr>
                <w:color w:val="002060"/>
                <w:sz w:val="20"/>
              </w:rPr>
              <w:t>A.S.D. FUTURA 96</w:t>
            </w:r>
          </w:p>
        </w:tc>
      </w:tr>
    </w:tbl>
    <w:p w14:paraId="6ED62441" w14:textId="77777777" w:rsidR="00846FC1" w:rsidRPr="00846FC1" w:rsidRDefault="00846FC1" w:rsidP="008B5F73">
      <w:pPr>
        <w:rPr>
          <w:rFonts w:ascii="Arial" w:hAnsi="Arial" w:cs="Arial"/>
          <w:b/>
          <w:bCs/>
          <w:color w:val="002060"/>
          <w:sz w:val="22"/>
          <w:szCs w:val="22"/>
        </w:rPr>
      </w:pPr>
    </w:p>
    <w:p w14:paraId="4A33AFF4" w14:textId="77777777" w:rsidR="00BC7A88" w:rsidRDefault="00BC7A88"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7A344D91" w14:textId="77777777" w:rsidR="008D571F" w:rsidRDefault="008D571F" w:rsidP="008D571F">
      <w:pPr>
        <w:pStyle w:val="breakline"/>
        <w:rPr>
          <w:color w:val="002060"/>
        </w:rPr>
      </w:pPr>
    </w:p>
    <w:p w14:paraId="11EF8968" w14:textId="77777777" w:rsidR="00256A44" w:rsidRPr="00280F9C" w:rsidRDefault="00256A44" w:rsidP="00256A44">
      <w:pPr>
        <w:pStyle w:val="titolocampionato0"/>
        <w:shd w:val="clear" w:color="auto" w:fill="CCCCCC"/>
        <w:spacing w:before="80" w:after="40"/>
        <w:rPr>
          <w:color w:val="002060"/>
        </w:rPr>
      </w:pPr>
      <w:r w:rsidRPr="00280F9C">
        <w:rPr>
          <w:color w:val="002060"/>
        </w:rPr>
        <w:t>PLAY OFF CALCIO 5 SERIE C1</w:t>
      </w:r>
    </w:p>
    <w:p w14:paraId="04295CCD" w14:textId="77777777" w:rsidR="00256A44" w:rsidRPr="00912934" w:rsidRDefault="00256A44" w:rsidP="00256A44">
      <w:pPr>
        <w:pStyle w:val="titoloprinc0"/>
        <w:rPr>
          <w:color w:val="002060"/>
        </w:rPr>
      </w:pPr>
      <w:r w:rsidRPr="00912934">
        <w:rPr>
          <w:color w:val="002060"/>
        </w:rPr>
        <w:t>PROGRAMMA GARE</w:t>
      </w:r>
    </w:p>
    <w:p w14:paraId="2D771D78" w14:textId="77777777" w:rsidR="00256A44" w:rsidRPr="00280F9C" w:rsidRDefault="00256A44" w:rsidP="00256A44">
      <w:pPr>
        <w:pStyle w:val="breakline"/>
        <w:rPr>
          <w:color w:val="002060"/>
        </w:rPr>
      </w:pPr>
    </w:p>
    <w:p w14:paraId="4DB25165" w14:textId="77777777" w:rsidR="00256A44" w:rsidRPr="00280F9C" w:rsidRDefault="00256A44" w:rsidP="00256A44">
      <w:pPr>
        <w:pStyle w:val="breakline"/>
        <w:rPr>
          <w:color w:val="002060"/>
        </w:rPr>
      </w:pPr>
    </w:p>
    <w:p w14:paraId="4CE97080" w14:textId="77777777" w:rsidR="00256A44" w:rsidRPr="00280F9C" w:rsidRDefault="00256A44" w:rsidP="00256A44">
      <w:pPr>
        <w:pStyle w:val="sottotitolocampionato10"/>
        <w:rPr>
          <w:color w:val="002060"/>
        </w:rPr>
      </w:pPr>
      <w:r w:rsidRPr="00280F9C">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56A44" w:rsidRPr="00280F9C" w14:paraId="066FCCF4" w14:textId="77777777" w:rsidTr="006F21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DAC0D" w14:textId="77777777" w:rsidR="00256A44" w:rsidRPr="00280F9C" w:rsidRDefault="00256A44" w:rsidP="006F21E6">
            <w:pPr>
              <w:pStyle w:val="headertabella0"/>
              <w:rPr>
                <w:color w:val="002060"/>
              </w:rPr>
            </w:pPr>
            <w:r w:rsidRPr="00280F9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E487E" w14:textId="77777777" w:rsidR="00256A44" w:rsidRPr="00280F9C" w:rsidRDefault="00256A44" w:rsidP="006F21E6">
            <w:pPr>
              <w:pStyle w:val="headertabella0"/>
              <w:rPr>
                <w:color w:val="002060"/>
              </w:rPr>
            </w:pPr>
            <w:r w:rsidRPr="00280F9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FAE1D" w14:textId="77777777" w:rsidR="00256A44" w:rsidRPr="00280F9C" w:rsidRDefault="00256A44" w:rsidP="006F21E6">
            <w:pPr>
              <w:pStyle w:val="headertabella0"/>
              <w:rPr>
                <w:color w:val="002060"/>
              </w:rPr>
            </w:pPr>
            <w:r w:rsidRPr="00280F9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76C0B" w14:textId="77777777" w:rsidR="00256A44" w:rsidRPr="00280F9C" w:rsidRDefault="00256A44" w:rsidP="006F21E6">
            <w:pPr>
              <w:pStyle w:val="headertabella0"/>
              <w:rPr>
                <w:color w:val="002060"/>
              </w:rPr>
            </w:pPr>
            <w:r w:rsidRPr="00280F9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8E3DA" w14:textId="77777777" w:rsidR="00256A44" w:rsidRPr="00280F9C" w:rsidRDefault="00256A44" w:rsidP="006F21E6">
            <w:pPr>
              <w:pStyle w:val="headertabella0"/>
              <w:rPr>
                <w:color w:val="002060"/>
              </w:rPr>
            </w:pPr>
            <w:r w:rsidRPr="00280F9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9CD6E" w14:textId="77777777" w:rsidR="00256A44" w:rsidRPr="00280F9C" w:rsidRDefault="00256A44" w:rsidP="006F21E6">
            <w:pPr>
              <w:pStyle w:val="headertabella0"/>
              <w:rPr>
                <w:color w:val="002060"/>
              </w:rPr>
            </w:pPr>
            <w:r w:rsidRPr="00280F9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AC761" w14:textId="77777777" w:rsidR="00256A44" w:rsidRPr="00280F9C" w:rsidRDefault="00256A44" w:rsidP="006F21E6">
            <w:pPr>
              <w:pStyle w:val="headertabella0"/>
              <w:rPr>
                <w:color w:val="002060"/>
              </w:rPr>
            </w:pPr>
            <w:r w:rsidRPr="00280F9C">
              <w:rPr>
                <w:color w:val="002060"/>
              </w:rPr>
              <w:t>Indirizzo Impianto</w:t>
            </w:r>
          </w:p>
        </w:tc>
      </w:tr>
      <w:tr w:rsidR="00256A44" w:rsidRPr="00280F9C" w14:paraId="5EEA43FC" w14:textId="77777777" w:rsidTr="006F21E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1651A9" w14:textId="77777777" w:rsidR="00256A44" w:rsidRPr="00280F9C" w:rsidRDefault="00256A44" w:rsidP="006F21E6">
            <w:pPr>
              <w:pStyle w:val="rowtabella0"/>
              <w:rPr>
                <w:color w:val="002060"/>
              </w:rPr>
            </w:pPr>
            <w:r w:rsidRPr="00280F9C">
              <w:rPr>
                <w:color w:val="002060"/>
              </w:rPr>
              <w:t>ALMA JUVENTUS FANO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476988" w14:textId="77777777" w:rsidR="00256A44" w:rsidRPr="00280F9C" w:rsidRDefault="00256A44" w:rsidP="006F21E6">
            <w:pPr>
              <w:pStyle w:val="rowtabella0"/>
              <w:rPr>
                <w:color w:val="002060"/>
              </w:rPr>
            </w:pPr>
            <w:r w:rsidRPr="00280F9C">
              <w:rPr>
                <w:color w:val="002060"/>
              </w:rPr>
              <w:t>TRE TORRI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A85587" w14:textId="77777777" w:rsidR="00256A44" w:rsidRPr="00280F9C" w:rsidRDefault="00256A44" w:rsidP="006F21E6">
            <w:pPr>
              <w:pStyle w:val="rowtabella0"/>
              <w:jc w:val="center"/>
              <w:rPr>
                <w:color w:val="002060"/>
              </w:rPr>
            </w:pPr>
            <w:r w:rsidRPr="00280F9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E6150E" w14:textId="77777777" w:rsidR="00256A44" w:rsidRPr="00280F9C" w:rsidRDefault="00256A44" w:rsidP="006F21E6">
            <w:pPr>
              <w:pStyle w:val="rowtabella0"/>
              <w:rPr>
                <w:color w:val="002060"/>
              </w:rPr>
            </w:pPr>
            <w:r w:rsidRPr="00280F9C">
              <w:rPr>
                <w:color w:val="002060"/>
              </w:rPr>
              <w:t>12/04/2024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C27B0D" w14:textId="77777777" w:rsidR="00256A44" w:rsidRPr="00280F9C" w:rsidRDefault="00256A44" w:rsidP="006F21E6">
            <w:pPr>
              <w:pStyle w:val="rowtabella0"/>
              <w:rPr>
                <w:color w:val="002060"/>
              </w:rPr>
            </w:pPr>
            <w:r w:rsidRPr="00280F9C">
              <w:rPr>
                <w:color w:val="002060"/>
              </w:rPr>
              <w:t>5454 C.COPERTO C.TENNIS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F767B4" w14:textId="77777777" w:rsidR="00256A44" w:rsidRPr="00280F9C" w:rsidRDefault="00256A44" w:rsidP="006F21E6">
            <w:pPr>
              <w:pStyle w:val="rowtabella0"/>
              <w:rPr>
                <w:color w:val="002060"/>
              </w:rPr>
            </w:pPr>
            <w:r w:rsidRPr="00280F9C">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525741" w14:textId="77777777" w:rsidR="00256A44" w:rsidRPr="00280F9C" w:rsidRDefault="00256A44" w:rsidP="006F21E6">
            <w:pPr>
              <w:pStyle w:val="rowtabella0"/>
              <w:rPr>
                <w:color w:val="002060"/>
              </w:rPr>
            </w:pPr>
            <w:r w:rsidRPr="00280F9C">
              <w:rPr>
                <w:color w:val="002060"/>
              </w:rPr>
              <w:t>VIA VILLA TOMBARI</w:t>
            </w:r>
          </w:p>
        </w:tc>
      </w:tr>
    </w:tbl>
    <w:p w14:paraId="5C3EFF8C" w14:textId="77777777" w:rsidR="00256A44" w:rsidRDefault="00256A44" w:rsidP="00256A44">
      <w:pPr>
        <w:pStyle w:val="breakline"/>
        <w:rPr>
          <w:rFonts w:eastAsiaTheme="minorEastAsia"/>
          <w:color w:val="002060"/>
        </w:rPr>
      </w:pPr>
    </w:p>
    <w:p w14:paraId="0AD71901" w14:textId="77777777" w:rsidR="00256A44" w:rsidRPr="00280F9C" w:rsidRDefault="00256A44" w:rsidP="00256A44">
      <w:pPr>
        <w:pStyle w:val="breakline"/>
        <w:rPr>
          <w:rFonts w:eastAsiaTheme="minorEastAsia"/>
          <w:color w:val="002060"/>
        </w:rPr>
      </w:pPr>
    </w:p>
    <w:p w14:paraId="77DE985D" w14:textId="77777777" w:rsidR="00256A44" w:rsidRPr="00280F9C" w:rsidRDefault="00256A44" w:rsidP="00256A44">
      <w:pPr>
        <w:pStyle w:val="titolocampionato0"/>
        <w:shd w:val="clear" w:color="auto" w:fill="CCCCCC"/>
        <w:spacing w:before="80" w:after="40"/>
        <w:rPr>
          <w:color w:val="002060"/>
        </w:rPr>
      </w:pPr>
      <w:r w:rsidRPr="00280F9C">
        <w:rPr>
          <w:color w:val="002060"/>
        </w:rPr>
        <w:t>PLAY OUT CALCIO 5 SERIE C1</w:t>
      </w:r>
    </w:p>
    <w:p w14:paraId="41D9C537" w14:textId="77777777" w:rsidR="00256A44" w:rsidRPr="00912934" w:rsidRDefault="00256A44" w:rsidP="00256A44">
      <w:pPr>
        <w:pStyle w:val="titoloprinc0"/>
        <w:rPr>
          <w:color w:val="002060"/>
        </w:rPr>
      </w:pPr>
      <w:r w:rsidRPr="00912934">
        <w:rPr>
          <w:color w:val="002060"/>
        </w:rPr>
        <w:t>PROGRAMMA GARE</w:t>
      </w:r>
    </w:p>
    <w:p w14:paraId="31882750" w14:textId="77777777" w:rsidR="00256A44" w:rsidRPr="00280F9C" w:rsidRDefault="00256A44" w:rsidP="00256A44">
      <w:pPr>
        <w:pStyle w:val="breakline"/>
        <w:rPr>
          <w:color w:val="002060"/>
        </w:rPr>
      </w:pPr>
    </w:p>
    <w:p w14:paraId="4F5907E5" w14:textId="77777777" w:rsidR="00256A44" w:rsidRPr="00280F9C" w:rsidRDefault="00256A44" w:rsidP="00256A44">
      <w:pPr>
        <w:pStyle w:val="breakline"/>
        <w:rPr>
          <w:color w:val="002060"/>
        </w:rPr>
      </w:pPr>
    </w:p>
    <w:p w14:paraId="2590C23F" w14:textId="77777777" w:rsidR="00256A44" w:rsidRPr="00280F9C" w:rsidRDefault="00256A44" w:rsidP="00256A44">
      <w:pPr>
        <w:pStyle w:val="sottotitolocampionato10"/>
        <w:rPr>
          <w:color w:val="002060"/>
        </w:rPr>
      </w:pPr>
      <w:r w:rsidRPr="00280F9C">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6"/>
        <w:gridCol w:w="385"/>
        <w:gridCol w:w="898"/>
        <w:gridCol w:w="1176"/>
        <w:gridCol w:w="1564"/>
        <w:gridCol w:w="1546"/>
      </w:tblGrid>
      <w:tr w:rsidR="00256A44" w:rsidRPr="00280F9C" w14:paraId="6B925080" w14:textId="77777777" w:rsidTr="006F21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8AD80" w14:textId="77777777" w:rsidR="00256A44" w:rsidRPr="00280F9C" w:rsidRDefault="00256A44" w:rsidP="006F21E6">
            <w:pPr>
              <w:pStyle w:val="headertabella0"/>
              <w:rPr>
                <w:color w:val="002060"/>
              </w:rPr>
            </w:pPr>
            <w:r w:rsidRPr="00280F9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4CD55" w14:textId="77777777" w:rsidR="00256A44" w:rsidRPr="00280F9C" w:rsidRDefault="00256A44" w:rsidP="006F21E6">
            <w:pPr>
              <w:pStyle w:val="headertabella0"/>
              <w:rPr>
                <w:color w:val="002060"/>
              </w:rPr>
            </w:pPr>
            <w:r w:rsidRPr="00280F9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61ACF" w14:textId="77777777" w:rsidR="00256A44" w:rsidRPr="00280F9C" w:rsidRDefault="00256A44" w:rsidP="006F21E6">
            <w:pPr>
              <w:pStyle w:val="headertabella0"/>
              <w:rPr>
                <w:color w:val="002060"/>
              </w:rPr>
            </w:pPr>
            <w:r w:rsidRPr="00280F9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F4460" w14:textId="77777777" w:rsidR="00256A44" w:rsidRPr="00280F9C" w:rsidRDefault="00256A44" w:rsidP="006F21E6">
            <w:pPr>
              <w:pStyle w:val="headertabella0"/>
              <w:rPr>
                <w:color w:val="002060"/>
              </w:rPr>
            </w:pPr>
            <w:r w:rsidRPr="00280F9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EF429" w14:textId="77777777" w:rsidR="00256A44" w:rsidRPr="00280F9C" w:rsidRDefault="00256A44" w:rsidP="006F21E6">
            <w:pPr>
              <w:pStyle w:val="headertabella0"/>
              <w:rPr>
                <w:color w:val="002060"/>
              </w:rPr>
            </w:pPr>
            <w:r w:rsidRPr="00280F9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9A834" w14:textId="77777777" w:rsidR="00256A44" w:rsidRPr="00280F9C" w:rsidRDefault="00256A44" w:rsidP="006F21E6">
            <w:pPr>
              <w:pStyle w:val="headertabella0"/>
              <w:rPr>
                <w:color w:val="002060"/>
              </w:rPr>
            </w:pPr>
            <w:r w:rsidRPr="00280F9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6AE88" w14:textId="77777777" w:rsidR="00256A44" w:rsidRPr="00280F9C" w:rsidRDefault="00256A44" w:rsidP="006F21E6">
            <w:pPr>
              <w:pStyle w:val="headertabella0"/>
              <w:rPr>
                <w:color w:val="002060"/>
              </w:rPr>
            </w:pPr>
            <w:r w:rsidRPr="00280F9C">
              <w:rPr>
                <w:color w:val="002060"/>
              </w:rPr>
              <w:t>Indirizzo Impianto</w:t>
            </w:r>
          </w:p>
        </w:tc>
      </w:tr>
      <w:tr w:rsidR="00256A44" w:rsidRPr="00280F9C" w14:paraId="47899BFB" w14:textId="77777777" w:rsidTr="006F21E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272812" w14:textId="77777777" w:rsidR="00256A44" w:rsidRPr="00280F9C" w:rsidRDefault="00256A44" w:rsidP="006F21E6">
            <w:pPr>
              <w:pStyle w:val="rowtabella0"/>
              <w:rPr>
                <w:color w:val="002060"/>
              </w:rPr>
            </w:pPr>
            <w:r w:rsidRPr="00280F9C">
              <w:rPr>
                <w:color w:val="002060"/>
              </w:rPr>
              <w:t>FUTSAL MONTEMARCIANO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393831" w14:textId="77777777" w:rsidR="00256A44" w:rsidRPr="00280F9C" w:rsidRDefault="00256A44" w:rsidP="006F21E6">
            <w:pPr>
              <w:pStyle w:val="rowtabella0"/>
              <w:rPr>
                <w:color w:val="002060"/>
              </w:rPr>
            </w:pPr>
            <w:r w:rsidRPr="00280F9C">
              <w:rPr>
                <w:color w:val="002060"/>
              </w:rPr>
              <w:t>FUTSAL MONTURANO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2DA119" w14:textId="77777777" w:rsidR="00256A44" w:rsidRPr="00280F9C" w:rsidRDefault="00256A44" w:rsidP="006F21E6">
            <w:pPr>
              <w:pStyle w:val="rowtabella0"/>
              <w:jc w:val="center"/>
              <w:rPr>
                <w:color w:val="002060"/>
              </w:rPr>
            </w:pPr>
            <w:r w:rsidRPr="00280F9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89E1C6" w14:textId="77777777" w:rsidR="00256A44" w:rsidRPr="00280F9C" w:rsidRDefault="00256A44" w:rsidP="006F21E6">
            <w:pPr>
              <w:pStyle w:val="rowtabella0"/>
              <w:rPr>
                <w:color w:val="002060"/>
              </w:rPr>
            </w:pPr>
            <w:r w:rsidRPr="00280F9C">
              <w:rPr>
                <w:color w:val="002060"/>
              </w:rPr>
              <w:t>12/04/2024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A72A6B" w14:textId="77777777" w:rsidR="00256A44" w:rsidRPr="00280F9C" w:rsidRDefault="00256A44" w:rsidP="006F21E6">
            <w:pPr>
              <w:pStyle w:val="rowtabella0"/>
              <w:rPr>
                <w:color w:val="002060"/>
              </w:rPr>
            </w:pPr>
            <w:r w:rsidRPr="00280F9C">
              <w:rPr>
                <w:color w:val="002060"/>
              </w:rPr>
              <w:t>5041 PALLONE GEODETICO LOC. MARINA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133246" w14:textId="77777777" w:rsidR="00256A44" w:rsidRPr="00280F9C" w:rsidRDefault="00256A44" w:rsidP="006F21E6">
            <w:pPr>
              <w:pStyle w:val="rowtabella0"/>
              <w:rPr>
                <w:color w:val="002060"/>
              </w:rPr>
            </w:pPr>
            <w:r w:rsidRPr="00280F9C">
              <w:rPr>
                <w:color w:val="002060"/>
              </w:rPr>
              <w:t>MONTEMARCIANO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7C7462" w14:textId="77777777" w:rsidR="00256A44" w:rsidRPr="00280F9C" w:rsidRDefault="00256A44" w:rsidP="006F21E6">
            <w:pPr>
              <w:pStyle w:val="rowtabella0"/>
              <w:rPr>
                <w:color w:val="002060"/>
              </w:rPr>
            </w:pPr>
            <w:r w:rsidRPr="00280F9C">
              <w:rPr>
                <w:color w:val="002060"/>
              </w:rPr>
              <w:t>VIA GRAZIA DELEDDA</w:t>
            </w:r>
          </w:p>
        </w:tc>
      </w:tr>
    </w:tbl>
    <w:p w14:paraId="62C3F088" w14:textId="77777777" w:rsidR="00256A44" w:rsidRDefault="00256A44" w:rsidP="008D571F">
      <w:pPr>
        <w:pStyle w:val="breakline"/>
        <w:rPr>
          <w:color w:val="002060"/>
        </w:rPr>
      </w:pPr>
    </w:p>
    <w:p w14:paraId="4FDE0ED6" w14:textId="77777777" w:rsidR="00256A44" w:rsidRPr="00882766" w:rsidRDefault="00256A44" w:rsidP="008D571F">
      <w:pPr>
        <w:pStyle w:val="breakline"/>
        <w:rPr>
          <w:color w:val="002060"/>
        </w:rPr>
      </w:pPr>
    </w:p>
    <w:p w14:paraId="576311B1" w14:textId="77777777" w:rsidR="000C56BA" w:rsidRPr="007918F3" w:rsidRDefault="000C56BA" w:rsidP="000C56BA">
      <w:pPr>
        <w:pStyle w:val="titolocampionato0"/>
        <w:shd w:val="clear" w:color="auto" w:fill="CCCCCC"/>
        <w:spacing w:before="80" w:after="40"/>
        <w:rPr>
          <w:color w:val="002060"/>
        </w:rPr>
      </w:pPr>
      <w:r w:rsidRPr="007918F3">
        <w:rPr>
          <w:color w:val="002060"/>
        </w:rPr>
        <w:t>CALCIO A CINQUE SERIE C2</w:t>
      </w:r>
    </w:p>
    <w:p w14:paraId="0EAAA066" w14:textId="77777777" w:rsidR="000C56BA" w:rsidRPr="00046569" w:rsidRDefault="000C56BA" w:rsidP="000C56BA">
      <w:pPr>
        <w:pStyle w:val="titoloprinc0"/>
        <w:rPr>
          <w:color w:val="002060"/>
        </w:rPr>
      </w:pPr>
      <w:r>
        <w:rPr>
          <w:color w:val="002060"/>
        </w:rPr>
        <w:t>TITOLO REGIONALE</w:t>
      </w:r>
    </w:p>
    <w:p w14:paraId="42D82E83" w14:textId="77777777" w:rsidR="000C56BA" w:rsidRDefault="000C56BA" w:rsidP="000C56BA">
      <w:pPr>
        <w:pStyle w:val="LndNormale1"/>
        <w:rPr>
          <w:color w:val="002060"/>
        </w:rPr>
      </w:pPr>
    </w:p>
    <w:p w14:paraId="7A7D4009" w14:textId="77777777" w:rsidR="000C56BA" w:rsidRDefault="000C56BA" w:rsidP="000C56BA">
      <w:pPr>
        <w:pStyle w:val="LndNormale1"/>
        <w:rPr>
          <w:color w:val="002060"/>
        </w:rPr>
      </w:pPr>
      <w:r>
        <w:rPr>
          <w:color w:val="002060"/>
        </w:rPr>
        <w:t>Ad integrazione di quanto pubblicato nel Comunicato Ufficiale n° 27 del 16/10/2023, si ufficializzano gli abbinamenti per la disputa del Titolo Regionale di Calcio a Cinque Serie C2:</w:t>
      </w:r>
    </w:p>
    <w:p w14:paraId="320EA16A" w14:textId="77777777" w:rsidR="000C56BA" w:rsidRDefault="000C56BA" w:rsidP="000C56BA">
      <w:pPr>
        <w:pStyle w:val="breakline"/>
        <w:jc w:val="both"/>
        <w:rPr>
          <w:rFonts w:ascii="Arial" w:hAnsi="Arial" w:cs="Arial"/>
          <w:color w:val="002060"/>
          <w:sz w:val="22"/>
          <w:szCs w:val="22"/>
        </w:rPr>
      </w:pPr>
    </w:p>
    <w:p w14:paraId="76533AFE" w14:textId="77777777" w:rsidR="000C56BA" w:rsidRPr="00624B3A" w:rsidRDefault="000C56BA" w:rsidP="000C56BA">
      <w:pPr>
        <w:pStyle w:val="breakline"/>
        <w:jc w:val="both"/>
        <w:rPr>
          <w:rFonts w:ascii="Arial" w:hAnsi="Arial" w:cs="Arial"/>
          <w:b/>
          <w:bCs/>
          <w:color w:val="002060"/>
          <w:sz w:val="22"/>
          <w:szCs w:val="22"/>
        </w:rPr>
      </w:pPr>
      <w:r w:rsidRPr="00624B3A">
        <w:rPr>
          <w:rFonts w:ascii="Arial" w:hAnsi="Arial" w:cs="Arial"/>
          <w:b/>
          <w:bCs/>
          <w:color w:val="002060"/>
          <w:sz w:val="22"/>
          <w:szCs w:val="22"/>
        </w:rPr>
        <w:t>VINCENTE GIRONE “A”</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 xml:space="preserve">vincente spareggio AMICI CSS/CHIARAVALLE </w:t>
      </w:r>
    </w:p>
    <w:p w14:paraId="720B1A28" w14:textId="77777777" w:rsidR="000C56BA" w:rsidRPr="00624B3A" w:rsidRDefault="000C56BA" w:rsidP="000C56BA">
      <w:pPr>
        <w:pStyle w:val="breakline"/>
        <w:jc w:val="both"/>
        <w:rPr>
          <w:rFonts w:ascii="Arial" w:hAnsi="Arial" w:cs="Arial"/>
          <w:b/>
          <w:bCs/>
          <w:color w:val="002060"/>
          <w:sz w:val="22"/>
          <w:szCs w:val="22"/>
        </w:rPr>
      </w:pPr>
      <w:r w:rsidRPr="00624B3A">
        <w:rPr>
          <w:rFonts w:ascii="Arial" w:hAnsi="Arial" w:cs="Arial"/>
          <w:b/>
          <w:bCs/>
          <w:color w:val="002060"/>
          <w:sz w:val="22"/>
          <w:szCs w:val="22"/>
        </w:rPr>
        <w:t>VINCENTE GIRONE “B”</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GAGLIOLE F.C.</w:t>
      </w:r>
    </w:p>
    <w:p w14:paraId="2EF76259" w14:textId="77777777" w:rsidR="000C56BA" w:rsidRPr="00624B3A" w:rsidRDefault="000C56BA" w:rsidP="000C56BA">
      <w:pPr>
        <w:pStyle w:val="breakline"/>
        <w:jc w:val="both"/>
        <w:rPr>
          <w:rFonts w:ascii="Arial" w:hAnsi="Arial" w:cs="Arial"/>
          <w:b/>
          <w:bCs/>
          <w:color w:val="002060"/>
          <w:sz w:val="22"/>
          <w:szCs w:val="22"/>
        </w:rPr>
      </w:pPr>
      <w:r w:rsidRPr="00624B3A">
        <w:rPr>
          <w:rFonts w:ascii="Arial" w:hAnsi="Arial" w:cs="Arial"/>
          <w:b/>
          <w:bCs/>
          <w:color w:val="002060"/>
          <w:sz w:val="22"/>
          <w:szCs w:val="22"/>
        </w:rPr>
        <w:t>VINCENTE GIRONE “C”</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FERMANA FUTSAL 2022</w:t>
      </w:r>
    </w:p>
    <w:p w14:paraId="6384C6DF" w14:textId="77777777" w:rsidR="000C56BA" w:rsidRDefault="000C56BA" w:rsidP="000C56BA">
      <w:pPr>
        <w:pStyle w:val="LndNormale1"/>
        <w:rPr>
          <w:color w:val="002060"/>
        </w:rPr>
      </w:pPr>
    </w:p>
    <w:p w14:paraId="77CE5158" w14:textId="77777777" w:rsidR="000C56BA" w:rsidRPr="000F41BE" w:rsidRDefault="000C56BA" w:rsidP="000C56BA">
      <w:pPr>
        <w:pStyle w:val="breakline"/>
        <w:jc w:val="both"/>
        <w:rPr>
          <w:rFonts w:ascii="Arial" w:hAnsi="Arial" w:cs="Arial"/>
          <w:b/>
          <w:bCs/>
          <w:color w:val="002060"/>
          <w:sz w:val="22"/>
          <w:szCs w:val="22"/>
        </w:rPr>
      </w:pPr>
      <w:r w:rsidRPr="000F41BE">
        <w:rPr>
          <w:rFonts w:ascii="Arial" w:hAnsi="Arial" w:cs="Arial"/>
          <w:b/>
          <w:bCs/>
          <w:color w:val="002060"/>
          <w:sz w:val="22"/>
          <w:szCs w:val="22"/>
        </w:rPr>
        <w:t>I^ giornata</w:t>
      </w:r>
      <w:r w:rsidRPr="000F41BE">
        <w:rPr>
          <w:rFonts w:ascii="Arial" w:hAnsi="Arial" w:cs="Arial"/>
          <w:b/>
          <w:bCs/>
          <w:color w:val="002060"/>
          <w:sz w:val="22"/>
          <w:szCs w:val="22"/>
        </w:rPr>
        <w:tab/>
        <w:t xml:space="preserve">Venerdì </w:t>
      </w:r>
      <w:r>
        <w:rPr>
          <w:rFonts w:ascii="Arial" w:hAnsi="Arial" w:cs="Arial"/>
          <w:b/>
          <w:bCs/>
          <w:color w:val="002060"/>
          <w:sz w:val="22"/>
          <w:szCs w:val="22"/>
        </w:rPr>
        <w:t>12</w:t>
      </w:r>
      <w:r w:rsidRPr="000F41BE">
        <w:rPr>
          <w:rFonts w:ascii="Arial" w:hAnsi="Arial" w:cs="Arial"/>
          <w:b/>
          <w:bCs/>
          <w:color w:val="002060"/>
          <w:sz w:val="22"/>
          <w:szCs w:val="22"/>
        </w:rPr>
        <w:t>/04/202</w:t>
      </w:r>
      <w:r>
        <w:rPr>
          <w:rFonts w:ascii="Arial" w:hAnsi="Arial" w:cs="Arial"/>
          <w:b/>
          <w:bCs/>
          <w:color w:val="002060"/>
          <w:sz w:val="22"/>
          <w:szCs w:val="22"/>
        </w:rPr>
        <w:t>4</w:t>
      </w:r>
      <w:r w:rsidRPr="000F41BE">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FERMANA FUTSAL 2022 – GAGLIOLE F.C.</w:t>
      </w:r>
    </w:p>
    <w:p w14:paraId="4113923B" w14:textId="77777777" w:rsidR="000C56BA" w:rsidRPr="000F41BE" w:rsidRDefault="000C56BA" w:rsidP="000C56BA">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bCs/>
          <w:color w:val="002060"/>
          <w:sz w:val="22"/>
          <w:szCs w:val="22"/>
        </w:rPr>
        <w:t>o</w:t>
      </w:r>
      <w:r w:rsidRPr="00051FA6">
        <w:rPr>
          <w:rFonts w:ascii="Arial" w:hAnsi="Arial" w:cs="Arial"/>
          <w:b/>
          <w:bCs/>
          <w:color w:val="002060"/>
          <w:sz w:val="22"/>
          <w:szCs w:val="22"/>
        </w:rPr>
        <w:t>re 21:30</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0F41BE">
        <w:rPr>
          <w:rFonts w:ascii="Arial" w:hAnsi="Arial" w:cs="Arial"/>
          <w:b/>
          <w:bCs/>
          <w:i/>
          <w:iCs/>
          <w:color w:val="002060"/>
          <w:sz w:val="22"/>
          <w:szCs w:val="22"/>
        </w:rPr>
        <w:t>Riposa: VINCENTE girone “A”</w:t>
      </w:r>
    </w:p>
    <w:p w14:paraId="26DDC59D" w14:textId="77777777" w:rsidR="000C56BA" w:rsidRDefault="000C56BA" w:rsidP="000C56BA">
      <w:pPr>
        <w:pStyle w:val="breakline"/>
        <w:jc w:val="both"/>
        <w:rPr>
          <w:rFonts w:ascii="Arial" w:hAnsi="Arial" w:cs="Arial"/>
          <w:color w:val="002060"/>
          <w:sz w:val="22"/>
          <w:szCs w:val="22"/>
        </w:rPr>
      </w:pPr>
      <w:r>
        <w:rPr>
          <w:rFonts w:ascii="Arial" w:hAnsi="Arial" w:cs="Arial"/>
          <w:color w:val="002060"/>
          <w:sz w:val="22"/>
          <w:szCs w:val="22"/>
        </w:rPr>
        <w:tab/>
      </w:r>
    </w:p>
    <w:p w14:paraId="24F2EC42" w14:textId="77777777" w:rsidR="000C56BA" w:rsidRDefault="000C56BA" w:rsidP="000C56BA">
      <w:pPr>
        <w:pStyle w:val="LndNormale1"/>
        <w:rPr>
          <w:i/>
          <w:iCs/>
          <w:color w:val="002060"/>
        </w:rPr>
      </w:pPr>
      <w:r w:rsidRPr="000F41BE">
        <w:rPr>
          <w:rFonts w:cs="Arial"/>
          <w:b/>
          <w:bCs/>
          <w:color w:val="002060"/>
          <w:szCs w:val="22"/>
        </w:rPr>
        <w:t>II^ giornata</w:t>
      </w:r>
      <w:r w:rsidRPr="000F41BE">
        <w:rPr>
          <w:rFonts w:cs="Arial"/>
          <w:b/>
          <w:bCs/>
          <w:color w:val="002060"/>
          <w:szCs w:val="22"/>
        </w:rPr>
        <w:tab/>
      </w:r>
      <w:r>
        <w:rPr>
          <w:rFonts w:cs="Arial"/>
          <w:b/>
          <w:bCs/>
          <w:color w:val="002060"/>
          <w:szCs w:val="22"/>
        </w:rPr>
        <w:tab/>
      </w:r>
      <w:r>
        <w:rPr>
          <w:rFonts w:cs="Arial"/>
          <w:b/>
          <w:bCs/>
          <w:color w:val="002060"/>
          <w:szCs w:val="22"/>
        </w:rPr>
        <w:tab/>
      </w:r>
      <w:r>
        <w:rPr>
          <w:rFonts w:cs="Arial"/>
          <w:b/>
          <w:bCs/>
          <w:color w:val="002060"/>
          <w:szCs w:val="22"/>
        </w:rPr>
        <w:tab/>
      </w:r>
      <w:r>
        <w:rPr>
          <w:rFonts w:cs="Arial"/>
          <w:b/>
          <w:bCs/>
          <w:color w:val="002060"/>
          <w:szCs w:val="22"/>
        </w:rPr>
        <w:tab/>
      </w:r>
      <w:r w:rsidRPr="000C5A61">
        <w:rPr>
          <w:i/>
          <w:iCs/>
          <w:color w:val="002060"/>
        </w:rPr>
        <w:t xml:space="preserve">Nella seconda giornata riposerà la squadra che ha vinto la </w:t>
      </w:r>
    </w:p>
    <w:p w14:paraId="165E59C0" w14:textId="77777777" w:rsidR="000C56BA" w:rsidRPr="000C5A61" w:rsidRDefault="000C56BA" w:rsidP="000C56BA">
      <w:pPr>
        <w:pStyle w:val="LndNormale1"/>
        <w:ind w:left="4248"/>
        <w:rPr>
          <w:i/>
          <w:iCs/>
          <w:color w:val="002060"/>
        </w:rPr>
      </w:pPr>
      <w:r w:rsidRPr="000C5A61">
        <w:rPr>
          <w:i/>
          <w:iCs/>
          <w:color w:val="002060"/>
        </w:rPr>
        <w:t>prima gara o, in caso di pareggio, quella che ha disputato la prima gara in trasferta;</w:t>
      </w:r>
    </w:p>
    <w:p w14:paraId="3CA5CFF3" w14:textId="77777777" w:rsidR="000C56BA" w:rsidRPr="000F41BE" w:rsidRDefault="000C56BA" w:rsidP="000C56BA">
      <w:pPr>
        <w:pStyle w:val="breakline"/>
        <w:jc w:val="both"/>
        <w:rPr>
          <w:rFonts w:ascii="Arial" w:hAnsi="Arial" w:cs="Arial"/>
          <w:b/>
          <w:bCs/>
          <w:color w:val="002060"/>
          <w:sz w:val="22"/>
          <w:szCs w:val="22"/>
        </w:rPr>
      </w:pPr>
    </w:p>
    <w:p w14:paraId="402775C5" w14:textId="77777777" w:rsidR="000C56BA" w:rsidRPr="00060960" w:rsidRDefault="000C56BA" w:rsidP="000C56BA">
      <w:pPr>
        <w:pStyle w:val="breakline"/>
        <w:ind w:left="4253" w:hanging="4248"/>
        <w:jc w:val="both"/>
        <w:rPr>
          <w:rFonts w:ascii="Arial" w:hAnsi="Arial" w:cs="Arial"/>
          <w:i/>
          <w:iCs/>
          <w:color w:val="002060"/>
          <w:sz w:val="22"/>
          <w:szCs w:val="22"/>
        </w:rPr>
      </w:pPr>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 giornata</w:t>
      </w:r>
      <w:r>
        <w:rPr>
          <w:rFonts w:ascii="Arial" w:hAnsi="Arial" w:cs="Arial"/>
          <w:b/>
          <w:bCs/>
          <w:color w:val="002060"/>
          <w:sz w:val="22"/>
          <w:szCs w:val="22"/>
        </w:rPr>
        <w:t xml:space="preserve">   </w:t>
      </w:r>
      <w:r>
        <w:rPr>
          <w:rFonts w:ascii="Arial" w:hAnsi="Arial" w:cs="Arial"/>
          <w:b/>
          <w:bCs/>
          <w:color w:val="002060"/>
          <w:sz w:val="22"/>
          <w:szCs w:val="22"/>
        </w:rPr>
        <w:tab/>
      </w:r>
      <w:r w:rsidRPr="00060960">
        <w:rPr>
          <w:rFonts w:ascii="Arial" w:hAnsi="Arial" w:cs="Arial"/>
          <w:i/>
          <w:iCs/>
          <w:color w:val="002060"/>
          <w:sz w:val="22"/>
          <w:szCs w:val="22"/>
        </w:rPr>
        <w:t>Nella terza giornata si svolgerà la gara che vedr</w:t>
      </w:r>
      <w:r>
        <w:rPr>
          <w:rFonts w:ascii="Arial" w:hAnsi="Arial" w:cs="Arial"/>
          <w:i/>
          <w:iCs/>
          <w:color w:val="002060"/>
          <w:sz w:val="22"/>
          <w:szCs w:val="22"/>
        </w:rPr>
        <w:t>à i</w:t>
      </w:r>
      <w:r w:rsidRPr="00060960">
        <w:rPr>
          <w:rFonts w:ascii="Arial" w:hAnsi="Arial" w:cs="Arial"/>
          <w:i/>
          <w:iCs/>
          <w:color w:val="002060"/>
          <w:sz w:val="22"/>
          <w:szCs w:val="22"/>
        </w:rPr>
        <w:t>mpegnate le due squadre che non si sono incontrate e giocherà in casa quella che ha disputato la precedente gara in trasferta.</w:t>
      </w:r>
    </w:p>
    <w:p w14:paraId="44DDCDE6" w14:textId="77777777" w:rsidR="000C56BA" w:rsidRDefault="000C56BA" w:rsidP="000C56BA">
      <w:pPr>
        <w:pStyle w:val="breakline"/>
        <w:rPr>
          <w:color w:val="002060"/>
          <w:sz w:val="22"/>
          <w:szCs w:val="22"/>
        </w:rPr>
      </w:pPr>
    </w:p>
    <w:p w14:paraId="0C30C766" w14:textId="77777777" w:rsidR="000C56BA" w:rsidRPr="000C5A61" w:rsidRDefault="000C56BA" w:rsidP="000C56BA">
      <w:pPr>
        <w:pStyle w:val="Nessunaspaziatura"/>
        <w:jc w:val="both"/>
        <w:rPr>
          <w:rFonts w:ascii="Arial" w:hAnsi="Arial" w:cs="Arial"/>
          <w:b/>
          <w:bCs/>
          <w:i/>
          <w:iCs/>
          <w:color w:val="002060"/>
        </w:rPr>
      </w:pPr>
      <w:r w:rsidRPr="000C5A61">
        <w:rPr>
          <w:rFonts w:ascii="Arial" w:hAnsi="Arial" w:cs="Arial"/>
          <w:b/>
          <w:bCs/>
          <w:i/>
          <w:iCs/>
          <w:color w:val="002060"/>
        </w:rPr>
        <w:t>N.B.: nel triangolare per la promozione saranno mantenuti l’orario e il campo di giuoco dove la squadra ospitante ha disputato la regular season.</w:t>
      </w:r>
    </w:p>
    <w:p w14:paraId="465E5B89" w14:textId="77777777" w:rsidR="000C56BA" w:rsidRPr="000C5A61" w:rsidRDefault="000C56BA" w:rsidP="000C56BA">
      <w:pPr>
        <w:pStyle w:val="LndNormale1"/>
        <w:rPr>
          <w:color w:val="002060"/>
        </w:rPr>
      </w:pPr>
    </w:p>
    <w:p w14:paraId="2CEA7B8D" w14:textId="77777777" w:rsidR="000C56BA" w:rsidRPr="000C5A61" w:rsidRDefault="000C56BA" w:rsidP="000C56BA">
      <w:pPr>
        <w:pStyle w:val="LndNormale1"/>
        <w:rPr>
          <w:color w:val="002060"/>
        </w:rPr>
      </w:pPr>
      <w:r w:rsidRPr="000C5A61">
        <w:rPr>
          <w:color w:val="002060"/>
        </w:rPr>
        <w:t>Per la compilazione della classifica verranno attribuiti i seguenti punteggi:</w:t>
      </w:r>
    </w:p>
    <w:p w14:paraId="3A928F76" w14:textId="77777777" w:rsidR="000C56BA" w:rsidRPr="000C5A61" w:rsidRDefault="000C56BA" w:rsidP="000C56BA">
      <w:pPr>
        <w:pStyle w:val="LndNormale1"/>
        <w:rPr>
          <w:color w:val="002060"/>
        </w:rPr>
      </w:pPr>
      <w:r w:rsidRPr="000C5A61">
        <w:rPr>
          <w:color w:val="002060"/>
        </w:rPr>
        <w:t>vittoria</w:t>
      </w:r>
      <w:r w:rsidRPr="000C5A61">
        <w:rPr>
          <w:color w:val="002060"/>
        </w:rPr>
        <w:tab/>
      </w:r>
      <w:r w:rsidRPr="000C5A61">
        <w:rPr>
          <w:color w:val="002060"/>
        </w:rPr>
        <w:tab/>
        <w:t>punti 3</w:t>
      </w:r>
    </w:p>
    <w:p w14:paraId="23968766" w14:textId="77777777" w:rsidR="000C56BA" w:rsidRPr="000C5A61" w:rsidRDefault="000C56BA" w:rsidP="000C56BA">
      <w:pPr>
        <w:pStyle w:val="LndNormale1"/>
        <w:rPr>
          <w:color w:val="002060"/>
        </w:rPr>
      </w:pPr>
      <w:r w:rsidRPr="000C5A61">
        <w:rPr>
          <w:color w:val="002060"/>
        </w:rPr>
        <w:t>pareggio</w:t>
      </w:r>
      <w:r w:rsidRPr="000C5A61">
        <w:rPr>
          <w:color w:val="002060"/>
        </w:rPr>
        <w:tab/>
        <w:t>punti 1</w:t>
      </w:r>
    </w:p>
    <w:p w14:paraId="60D50C40" w14:textId="77777777" w:rsidR="000C56BA" w:rsidRPr="000C5A61" w:rsidRDefault="000C56BA" w:rsidP="000C56BA">
      <w:pPr>
        <w:pStyle w:val="LndNormale1"/>
        <w:rPr>
          <w:color w:val="002060"/>
        </w:rPr>
      </w:pPr>
      <w:r w:rsidRPr="000C5A61">
        <w:rPr>
          <w:color w:val="002060"/>
        </w:rPr>
        <w:t>sconfitta</w:t>
      </w:r>
      <w:r w:rsidRPr="000C5A61">
        <w:rPr>
          <w:color w:val="002060"/>
        </w:rPr>
        <w:tab/>
        <w:t>punti 0</w:t>
      </w:r>
    </w:p>
    <w:p w14:paraId="6843D5EE" w14:textId="77777777" w:rsidR="000C56BA" w:rsidRPr="000C5A61" w:rsidRDefault="000C56BA" w:rsidP="000C56BA">
      <w:pPr>
        <w:pStyle w:val="LndNormale1"/>
        <w:rPr>
          <w:color w:val="002060"/>
        </w:rPr>
      </w:pPr>
    </w:p>
    <w:p w14:paraId="0D72EDC5" w14:textId="77777777" w:rsidR="000C56BA" w:rsidRPr="000C5A61" w:rsidRDefault="000C56BA" w:rsidP="000C56BA">
      <w:pPr>
        <w:pStyle w:val="LndNormale1"/>
        <w:rPr>
          <w:color w:val="002060"/>
        </w:rPr>
      </w:pPr>
      <w:r w:rsidRPr="000C5A61">
        <w:rPr>
          <w:color w:val="002060"/>
        </w:rPr>
        <w:t>Per la classifica di ogni girone si terrà conto:</w:t>
      </w:r>
    </w:p>
    <w:p w14:paraId="0D185E09" w14:textId="77777777" w:rsidR="000C56BA" w:rsidRPr="000C5A61" w:rsidRDefault="000C56BA" w:rsidP="000C56BA">
      <w:pPr>
        <w:pStyle w:val="LndNormale1"/>
        <w:rPr>
          <w:color w:val="002060"/>
        </w:rPr>
      </w:pPr>
      <w:r w:rsidRPr="000C5A61">
        <w:rPr>
          <w:color w:val="002060"/>
        </w:rPr>
        <w:t>a) dei punti ottenuti negli incontri disputati;</w:t>
      </w:r>
    </w:p>
    <w:p w14:paraId="7ADC2CF9" w14:textId="77777777" w:rsidR="000C56BA" w:rsidRPr="000C5A61" w:rsidRDefault="000C56BA" w:rsidP="000C56BA">
      <w:pPr>
        <w:pStyle w:val="LndNormale1"/>
        <w:rPr>
          <w:color w:val="002060"/>
        </w:rPr>
      </w:pPr>
      <w:r w:rsidRPr="000C5A61">
        <w:rPr>
          <w:color w:val="002060"/>
        </w:rPr>
        <w:t>b) della migliore differenza reti;</w:t>
      </w:r>
    </w:p>
    <w:p w14:paraId="6BB64504" w14:textId="77777777" w:rsidR="000C56BA" w:rsidRDefault="000C56BA" w:rsidP="000C56BA">
      <w:pPr>
        <w:pStyle w:val="LndNormale1"/>
        <w:rPr>
          <w:color w:val="002060"/>
        </w:rPr>
      </w:pPr>
      <w:r w:rsidRPr="000C5A61">
        <w:rPr>
          <w:color w:val="002060"/>
        </w:rPr>
        <w:t>c) del maggior numero di reti segnate;</w:t>
      </w:r>
    </w:p>
    <w:p w14:paraId="4A828E55" w14:textId="77777777" w:rsidR="000C56BA" w:rsidRDefault="000C56BA" w:rsidP="000C56BA">
      <w:pPr>
        <w:pStyle w:val="LndNormale1"/>
        <w:rPr>
          <w:color w:val="002060"/>
        </w:rPr>
      </w:pPr>
      <w:r>
        <w:rPr>
          <w:color w:val="002060"/>
        </w:rPr>
        <w:t>d) della graduatoria della Coppa Disciplina del Triangolare per il Titolo Regionale;</w:t>
      </w:r>
    </w:p>
    <w:p w14:paraId="0D9B31AB" w14:textId="77777777" w:rsidR="000C56BA" w:rsidRDefault="000C56BA" w:rsidP="000C56BA">
      <w:pPr>
        <w:pStyle w:val="LndNormale1"/>
        <w:rPr>
          <w:color w:val="002060"/>
        </w:rPr>
      </w:pPr>
      <w:r>
        <w:rPr>
          <w:color w:val="002060"/>
        </w:rPr>
        <w:lastRenderedPageBreak/>
        <w:t>e</w:t>
      </w:r>
      <w:r w:rsidRPr="000C5A61">
        <w:rPr>
          <w:color w:val="002060"/>
        </w:rPr>
        <w:t xml:space="preserve">) </w:t>
      </w:r>
      <w:r>
        <w:rPr>
          <w:color w:val="002060"/>
        </w:rPr>
        <w:t>della maggiore anzianità di affiliazione.</w:t>
      </w:r>
    </w:p>
    <w:p w14:paraId="15CD17FC" w14:textId="77777777" w:rsidR="000C56BA" w:rsidRDefault="000C56BA" w:rsidP="000C56BA">
      <w:pPr>
        <w:pStyle w:val="LndNormale1"/>
        <w:rPr>
          <w:color w:val="002060"/>
        </w:rPr>
      </w:pPr>
    </w:p>
    <w:p w14:paraId="21D2D5D9" w14:textId="77777777" w:rsidR="00256A44" w:rsidRPr="00912934" w:rsidRDefault="00256A44" w:rsidP="00256A44">
      <w:pPr>
        <w:pStyle w:val="titoloprinc0"/>
        <w:rPr>
          <w:color w:val="002060"/>
        </w:rPr>
      </w:pPr>
      <w:r w:rsidRPr="00912934">
        <w:rPr>
          <w:color w:val="002060"/>
        </w:rPr>
        <w:t>PROGRAMMA GARE</w:t>
      </w:r>
    </w:p>
    <w:p w14:paraId="3DC3F676" w14:textId="77777777" w:rsidR="00256A44" w:rsidRDefault="00256A44" w:rsidP="000C56BA">
      <w:pPr>
        <w:pStyle w:val="LndNormale1"/>
        <w:rPr>
          <w:color w:val="002060"/>
        </w:rPr>
      </w:pPr>
    </w:p>
    <w:p w14:paraId="1CABCE19" w14:textId="77777777" w:rsidR="00256A44" w:rsidRPr="00280F9C" w:rsidRDefault="00256A44" w:rsidP="00256A44">
      <w:pPr>
        <w:pStyle w:val="sottotitolocampionato10"/>
        <w:rPr>
          <w:color w:val="002060"/>
        </w:rPr>
      </w:pPr>
      <w:r w:rsidRPr="00280F9C">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56A44" w:rsidRPr="00280F9C" w14:paraId="299AAA88" w14:textId="77777777" w:rsidTr="006F21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E620A" w14:textId="77777777" w:rsidR="00256A44" w:rsidRPr="00280F9C" w:rsidRDefault="00256A44" w:rsidP="006F21E6">
            <w:pPr>
              <w:pStyle w:val="headertabella0"/>
              <w:rPr>
                <w:color w:val="002060"/>
              </w:rPr>
            </w:pPr>
            <w:r w:rsidRPr="00280F9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3BBA6" w14:textId="77777777" w:rsidR="00256A44" w:rsidRPr="00280F9C" w:rsidRDefault="00256A44" w:rsidP="006F21E6">
            <w:pPr>
              <w:pStyle w:val="headertabella0"/>
              <w:rPr>
                <w:color w:val="002060"/>
              </w:rPr>
            </w:pPr>
            <w:r w:rsidRPr="00280F9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2BAFB" w14:textId="77777777" w:rsidR="00256A44" w:rsidRPr="00280F9C" w:rsidRDefault="00256A44" w:rsidP="006F21E6">
            <w:pPr>
              <w:pStyle w:val="headertabella0"/>
              <w:rPr>
                <w:color w:val="002060"/>
              </w:rPr>
            </w:pPr>
            <w:r w:rsidRPr="00280F9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BE36A" w14:textId="77777777" w:rsidR="00256A44" w:rsidRPr="00280F9C" w:rsidRDefault="00256A44" w:rsidP="006F21E6">
            <w:pPr>
              <w:pStyle w:val="headertabella0"/>
              <w:rPr>
                <w:color w:val="002060"/>
              </w:rPr>
            </w:pPr>
            <w:r w:rsidRPr="00280F9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FFDC5" w14:textId="77777777" w:rsidR="00256A44" w:rsidRPr="00280F9C" w:rsidRDefault="00256A44" w:rsidP="006F21E6">
            <w:pPr>
              <w:pStyle w:val="headertabella0"/>
              <w:rPr>
                <w:color w:val="002060"/>
              </w:rPr>
            </w:pPr>
            <w:r w:rsidRPr="00280F9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76B7A" w14:textId="77777777" w:rsidR="00256A44" w:rsidRPr="00280F9C" w:rsidRDefault="00256A44" w:rsidP="006F21E6">
            <w:pPr>
              <w:pStyle w:val="headertabella0"/>
              <w:rPr>
                <w:color w:val="002060"/>
              </w:rPr>
            </w:pPr>
            <w:r w:rsidRPr="00280F9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2E150" w14:textId="77777777" w:rsidR="00256A44" w:rsidRPr="00280F9C" w:rsidRDefault="00256A44" w:rsidP="006F21E6">
            <w:pPr>
              <w:pStyle w:val="headertabella0"/>
              <w:rPr>
                <w:color w:val="002060"/>
              </w:rPr>
            </w:pPr>
            <w:r w:rsidRPr="00280F9C">
              <w:rPr>
                <w:color w:val="002060"/>
              </w:rPr>
              <w:t>Indirizzo Impianto</w:t>
            </w:r>
          </w:p>
        </w:tc>
      </w:tr>
      <w:tr w:rsidR="00256A44" w:rsidRPr="00280F9C" w14:paraId="789B14F9" w14:textId="77777777" w:rsidTr="006F21E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D8CEF9C" w14:textId="77777777" w:rsidR="00256A44" w:rsidRPr="00280F9C" w:rsidRDefault="00256A44" w:rsidP="006F21E6">
            <w:pPr>
              <w:pStyle w:val="rowtabella0"/>
              <w:rPr>
                <w:color w:val="002060"/>
              </w:rPr>
            </w:pPr>
            <w:r w:rsidRPr="00280F9C">
              <w:rPr>
                <w:color w:val="002060"/>
              </w:rPr>
              <w:t>FERMANA FUTSAL 2022</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D10319" w14:textId="77777777" w:rsidR="00256A44" w:rsidRPr="00280F9C" w:rsidRDefault="00256A44" w:rsidP="006F21E6">
            <w:pPr>
              <w:pStyle w:val="rowtabella0"/>
              <w:rPr>
                <w:color w:val="002060"/>
              </w:rPr>
            </w:pPr>
            <w:r w:rsidRPr="00280F9C">
              <w:rPr>
                <w:color w:val="002060"/>
              </w:rPr>
              <w:t>GAGLIOLE 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709E3C" w14:textId="77777777" w:rsidR="00256A44" w:rsidRPr="00280F9C" w:rsidRDefault="00256A44" w:rsidP="006F21E6">
            <w:pPr>
              <w:pStyle w:val="rowtabella0"/>
              <w:jc w:val="center"/>
              <w:rPr>
                <w:color w:val="002060"/>
              </w:rPr>
            </w:pPr>
            <w:r w:rsidRPr="00280F9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7360EE" w14:textId="77777777" w:rsidR="00256A44" w:rsidRPr="00280F9C" w:rsidRDefault="00256A44" w:rsidP="006F21E6">
            <w:pPr>
              <w:pStyle w:val="rowtabella0"/>
              <w:rPr>
                <w:color w:val="002060"/>
              </w:rPr>
            </w:pPr>
            <w:r w:rsidRPr="00280F9C">
              <w:rPr>
                <w:color w:val="002060"/>
              </w:rPr>
              <w:t>12/04/2024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5A4B21" w14:textId="77777777" w:rsidR="00256A44" w:rsidRPr="00280F9C" w:rsidRDefault="00256A44" w:rsidP="006F21E6">
            <w:pPr>
              <w:pStyle w:val="rowtabella0"/>
              <w:rPr>
                <w:color w:val="002060"/>
              </w:rPr>
            </w:pPr>
            <w:r w:rsidRPr="00280F9C">
              <w:rPr>
                <w:color w:val="002060"/>
              </w:rPr>
              <w:t>5712 PALESTRA "ITIS" MONTANI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00DB19" w14:textId="77777777" w:rsidR="00256A44" w:rsidRPr="00280F9C" w:rsidRDefault="00256A44" w:rsidP="006F21E6">
            <w:pPr>
              <w:pStyle w:val="rowtabella0"/>
              <w:rPr>
                <w:color w:val="002060"/>
              </w:rPr>
            </w:pPr>
            <w:r w:rsidRPr="00280F9C">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E22B11" w14:textId="77777777" w:rsidR="00256A44" w:rsidRPr="00280F9C" w:rsidRDefault="00256A44" w:rsidP="006F21E6">
            <w:pPr>
              <w:pStyle w:val="rowtabella0"/>
              <w:rPr>
                <w:color w:val="002060"/>
              </w:rPr>
            </w:pPr>
            <w:r w:rsidRPr="00280F9C">
              <w:rPr>
                <w:color w:val="002060"/>
              </w:rPr>
              <w:t>VIA SALVO D'ACQUISTO</w:t>
            </w:r>
          </w:p>
        </w:tc>
      </w:tr>
    </w:tbl>
    <w:p w14:paraId="6C58907C" w14:textId="77777777" w:rsidR="00256A44" w:rsidRDefault="00256A44" w:rsidP="000C56BA">
      <w:pPr>
        <w:pStyle w:val="LndNormale1"/>
        <w:rPr>
          <w:color w:val="002060"/>
        </w:rPr>
      </w:pPr>
    </w:p>
    <w:p w14:paraId="67B93709" w14:textId="77777777" w:rsidR="00256A44" w:rsidRPr="00280F9C" w:rsidRDefault="00256A44" w:rsidP="00256A44">
      <w:pPr>
        <w:pStyle w:val="titolocampionato0"/>
        <w:shd w:val="clear" w:color="auto" w:fill="CCCCCC"/>
        <w:spacing w:before="80" w:after="40"/>
        <w:rPr>
          <w:color w:val="002060"/>
        </w:rPr>
      </w:pPr>
      <w:r>
        <w:rPr>
          <w:color w:val="002060"/>
        </w:rPr>
        <w:t xml:space="preserve">SPAREGGI </w:t>
      </w:r>
      <w:r w:rsidRPr="00280F9C">
        <w:rPr>
          <w:color w:val="002060"/>
        </w:rPr>
        <w:t>CALCIO A CINQUE SERIE C2</w:t>
      </w:r>
    </w:p>
    <w:p w14:paraId="78E9A094" w14:textId="77777777" w:rsidR="00256A44" w:rsidRPr="00912934" w:rsidRDefault="00256A44" w:rsidP="00256A44">
      <w:pPr>
        <w:pStyle w:val="titoloprinc0"/>
        <w:rPr>
          <w:color w:val="002060"/>
        </w:rPr>
      </w:pPr>
      <w:r w:rsidRPr="00912934">
        <w:rPr>
          <w:color w:val="002060"/>
        </w:rPr>
        <w:t>PROGRAMMA GARE</w:t>
      </w:r>
    </w:p>
    <w:p w14:paraId="2823ECB2" w14:textId="77777777" w:rsidR="00256A44" w:rsidRDefault="00256A44" w:rsidP="00256A44">
      <w:pPr>
        <w:pStyle w:val="sottotitolocampionato10"/>
        <w:rPr>
          <w:color w:val="002060"/>
        </w:rPr>
      </w:pPr>
    </w:p>
    <w:p w14:paraId="38329B5D" w14:textId="35917435" w:rsidR="00256A44" w:rsidRPr="00280F9C" w:rsidRDefault="00256A44" w:rsidP="00256A44">
      <w:pPr>
        <w:pStyle w:val="sottotitolocampionato10"/>
        <w:rPr>
          <w:color w:val="002060"/>
        </w:rPr>
      </w:pPr>
      <w:r w:rsidRPr="00280F9C">
        <w:rPr>
          <w:color w:val="002060"/>
        </w:rPr>
        <w:t>GIRONE SP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6"/>
        <w:gridCol w:w="385"/>
        <w:gridCol w:w="898"/>
        <w:gridCol w:w="1178"/>
        <w:gridCol w:w="1551"/>
        <w:gridCol w:w="1551"/>
      </w:tblGrid>
      <w:tr w:rsidR="00256A44" w:rsidRPr="00280F9C" w14:paraId="341B694E" w14:textId="77777777" w:rsidTr="006F21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F2298" w14:textId="77777777" w:rsidR="00256A44" w:rsidRPr="00280F9C" w:rsidRDefault="00256A44" w:rsidP="006F21E6">
            <w:pPr>
              <w:pStyle w:val="headertabella0"/>
              <w:rPr>
                <w:color w:val="002060"/>
              </w:rPr>
            </w:pPr>
            <w:r w:rsidRPr="00280F9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ED29A" w14:textId="77777777" w:rsidR="00256A44" w:rsidRPr="00280F9C" w:rsidRDefault="00256A44" w:rsidP="006F21E6">
            <w:pPr>
              <w:pStyle w:val="headertabella0"/>
              <w:rPr>
                <w:color w:val="002060"/>
              </w:rPr>
            </w:pPr>
            <w:r w:rsidRPr="00280F9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205F6" w14:textId="77777777" w:rsidR="00256A44" w:rsidRPr="00280F9C" w:rsidRDefault="00256A44" w:rsidP="006F21E6">
            <w:pPr>
              <w:pStyle w:val="headertabella0"/>
              <w:rPr>
                <w:color w:val="002060"/>
              </w:rPr>
            </w:pPr>
            <w:r w:rsidRPr="00280F9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B61B1" w14:textId="77777777" w:rsidR="00256A44" w:rsidRPr="00280F9C" w:rsidRDefault="00256A44" w:rsidP="006F21E6">
            <w:pPr>
              <w:pStyle w:val="headertabella0"/>
              <w:rPr>
                <w:color w:val="002060"/>
              </w:rPr>
            </w:pPr>
            <w:r w:rsidRPr="00280F9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FAD67" w14:textId="77777777" w:rsidR="00256A44" w:rsidRPr="00280F9C" w:rsidRDefault="00256A44" w:rsidP="006F21E6">
            <w:pPr>
              <w:pStyle w:val="headertabella0"/>
              <w:rPr>
                <w:color w:val="002060"/>
              </w:rPr>
            </w:pPr>
            <w:r w:rsidRPr="00280F9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C03B1" w14:textId="77777777" w:rsidR="00256A44" w:rsidRPr="00280F9C" w:rsidRDefault="00256A44" w:rsidP="006F21E6">
            <w:pPr>
              <w:pStyle w:val="headertabella0"/>
              <w:rPr>
                <w:color w:val="002060"/>
              </w:rPr>
            </w:pPr>
            <w:r w:rsidRPr="00280F9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6446B" w14:textId="77777777" w:rsidR="00256A44" w:rsidRPr="00280F9C" w:rsidRDefault="00256A44" w:rsidP="006F21E6">
            <w:pPr>
              <w:pStyle w:val="headertabella0"/>
              <w:rPr>
                <w:color w:val="002060"/>
              </w:rPr>
            </w:pPr>
            <w:r w:rsidRPr="00280F9C">
              <w:rPr>
                <w:color w:val="002060"/>
              </w:rPr>
              <w:t>Indirizzo Impianto</w:t>
            </w:r>
          </w:p>
        </w:tc>
      </w:tr>
      <w:tr w:rsidR="00256A44" w:rsidRPr="00280F9C" w14:paraId="4C838336" w14:textId="77777777" w:rsidTr="006F21E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AA3A42A" w14:textId="77777777" w:rsidR="00256A44" w:rsidRPr="00280F9C" w:rsidRDefault="00256A44" w:rsidP="006F21E6">
            <w:pPr>
              <w:pStyle w:val="rowtabella0"/>
              <w:rPr>
                <w:color w:val="002060"/>
              </w:rPr>
            </w:pPr>
            <w:r w:rsidRPr="00280F9C">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DDA189" w14:textId="77777777" w:rsidR="00256A44" w:rsidRPr="00280F9C" w:rsidRDefault="00256A44" w:rsidP="006F21E6">
            <w:pPr>
              <w:pStyle w:val="rowtabella0"/>
              <w:rPr>
                <w:color w:val="002060"/>
              </w:rPr>
            </w:pPr>
            <w:r w:rsidRPr="00280F9C">
              <w:rPr>
                <w:color w:val="002060"/>
              </w:rPr>
              <w:t>CHIARAVALLE FUTSAL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8ABE6D" w14:textId="77777777" w:rsidR="00256A44" w:rsidRPr="00280F9C" w:rsidRDefault="00256A44" w:rsidP="006F21E6">
            <w:pPr>
              <w:pStyle w:val="rowtabella0"/>
              <w:jc w:val="center"/>
              <w:rPr>
                <w:color w:val="002060"/>
              </w:rPr>
            </w:pPr>
            <w:r w:rsidRPr="00280F9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B83FE3" w14:textId="77777777" w:rsidR="00256A44" w:rsidRPr="00280F9C" w:rsidRDefault="00256A44" w:rsidP="006F21E6">
            <w:pPr>
              <w:pStyle w:val="rowtabella0"/>
              <w:rPr>
                <w:color w:val="002060"/>
              </w:rPr>
            </w:pPr>
            <w:r w:rsidRPr="00280F9C">
              <w:rPr>
                <w:color w:val="002060"/>
              </w:rPr>
              <w:t>12/04/2024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77D95B" w14:textId="77777777" w:rsidR="00256A44" w:rsidRPr="00280F9C" w:rsidRDefault="00256A44" w:rsidP="006F21E6">
            <w:pPr>
              <w:pStyle w:val="rowtabella0"/>
              <w:rPr>
                <w:color w:val="002060"/>
              </w:rPr>
            </w:pPr>
            <w:r w:rsidRPr="00280F9C">
              <w:rPr>
                <w:color w:val="002060"/>
              </w:rPr>
              <w:t>5631 PALASPORT " PALASAVELLI"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DA557F" w14:textId="77777777" w:rsidR="00256A44" w:rsidRPr="00280F9C" w:rsidRDefault="00256A44" w:rsidP="006F21E6">
            <w:pPr>
              <w:pStyle w:val="rowtabella0"/>
              <w:rPr>
                <w:color w:val="002060"/>
              </w:rPr>
            </w:pPr>
            <w:r w:rsidRPr="00280F9C">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0EB006" w14:textId="77777777" w:rsidR="00256A44" w:rsidRPr="00280F9C" w:rsidRDefault="00256A44" w:rsidP="006F21E6">
            <w:pPr>
              <w:pStyle w:val="rowtabella0"/>
              <w:rPr>
                <w:color w:val="002060"/>
              </w:rPr>
            </w:pPr>
            <w:r w:rsidRPr="00280F9C">
              <w:rPr>
                <w:color w:val="002060"/>
              </w:rPr>
              <w:t>VIA S.VITTORIA, 5</w:t>
            </w:r>
          </w:p>
        </w:tc>
      </w:tr>
    </w:tbl>
    <w:p w14:paraId="6C4D8ED3" w14:textId="77777777" w:rsidR="00256A44" w:rsidRPr="00280F9C" w:rsidRDefault="00256A44" w:rsidP="00256A44">
      <w:pPr>
        <w:pStyle w:val="breakline"/>
        <w:rPr>
          <w:rFonts w:eastAsiaTheme="minorEastAsia"/>
          <w:color w:val="002060"/>
        </w:rPr>
      </w:pPr>
    </w:p>
    <w:p w14:paraId="766D172E" w14:textId="77777777" w:rsidR="00256A44" w:rsidRPr="00280F9C" w:rsidRDefault="00256A44" w:rsidP="00256A44">
      <w:pPr>
        <w:pStyle w:val="breakline"/>
        <w:rPr>
          <w:color w:val="002060"/>
        </w:rPr>
      </w:pPr>
    </w:p>
    <w:p w14:paraId="521F3A85" w14:textId="77777777" w:rsidR="00256A44" w:rsidRPr="00280F9C" w:rsidRDefault="00256A44" w:rsidP="00256A44">
      <w:pPr>
        <w:pStyle w:val="breakline"/>
        <w:rPr>
          <w:color w:val="002060"/>
        </w:rPr>
      </w:pPr>
    </w:p>
    <w:p w14:paraId="1314CF12" w14:textId="77777777" w:rsidR="00256A44" w:rsidRPr="00280F9C" w:rsidRDefault="00256A44" w:rsidP="00256A44">
      <w:pPr>
        <w:pStyle w:val="sottotitolocampionato10"/>
        <w:rPr>
          <w:color w:val="002060"/>
        </w:rPr>
      </w:pPr>
      <w:r w:rsidRPr="00280F9C">
        <w:rPr>
          <w:color w:val="002060"/>
        </w:rPr>
        <w:t>GIRONE SR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5"/>
        <w:gridCol w:w="385"/>
        <w:gridCol w:w="898"/>
        <w:gridCol w:w="1177"/>
        <w:gridCol w:w="1558"/>
        <w:gridCol w:w="1558"/>
      </w:tblGrid>
      <w:tr w:rsidR="00256A44" w:rsidRPr="00280F9C" w14:paraId="190E8C45" w14:textId="77777777" w:rsidTr="006F21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89558" w14:textId="77777777" w:rsidR="00256A44" w:rsidRPr="00280F9C" w:rsidRDefault="00256A44" w:rsidP="006F21E6">
            <w:pPr>
              <w:pStyle w:val="headertabella0"/>
              <w:rPr>
                <w:color w:val="002060"/>
              </w:rPr>
            </w:pPr>
            <w:r w:rsidRPr="00280F9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62677" w14:textId="77777777" w:rsidR="00256A44" w:rsidRPr="00280F9C" w:rsidRDefault="00256A44" w:rsidP="006F21E6">
            <w:pPr>
              <w:pStyle w:val="headertabella0"/>
              <w:rPr>
                <w:color w:val="002060"/>
              </w:rPr>
            </w:pPr>
            <w:r w:rsidRPr="00280F9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E605F" w14:textId="77777777" w:rsidR="00256A44" w:rsidRPr="00280F9C" w:rsidRDefault="00256A44" w:rsidP="006F21E6">
            <w:pPr>
              <w:pStyle w:val="headertabella0"/>
              <w:rPr>
                <w:color w:val="002060"/>
              </w:rPr>
            </w:pPr>
            <w:r w:rsidRPr="00280F9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3FEBE" w14:textId="77777777" w:rsidR="00256A44" w:rsidRPr="00280F9C" w:rsidRDefault="00256A44" w:rsidP="006F21E6">
            <w:pPr>
              <w:pStyle w:val="headertabella0"/>
              <w:rPr>
                <w:color w:val="002060"/>
              </w:rPr>
            </w:pPr>
            <w:r w:rsidRPr="00280F9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0A958" w14:textId="77777777" w:rsidR="00256A44" w:rsidRPr="00280F9C" w:rsidRDefault="00256A44" w:rsidP="006F21E6">
            <w:pPr>
              <w:pStyle w:val="headertabella0"/>
              <w:rPr>
                <w:color w:val="002060"/>
              </w:rPr>
            </w:pPr>
            <w:r w:rsidRPr="00280F9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D8B82" w14:textId="77777777" w:rsidR="00256A44" w:rsidRPr="00280F9C" w:rsidRDefault="00256A44" w:rsidP="006F21E6">
            <w:pPr>
              <w:pStyle w:val="headertabella0"/>
              <w:rPr>
                <w:color w:val="002060"/>
              </w:rPr>
            </w:pPr>
            <w:r w:rsidRPr="00280F9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DBB7D" w14:textId="77777777" w:rsidR="00256A44" w:rsidRPr="00280F9C" w:rsidRDefault="00256A44" w:rsidP="006F21E6">
            <w:pPr>
              <w:pStyle w:val="headertabella0"/>
              <w:rPr>
                <w:color w:val="002060"/>
              </w:rPr>
            </w:pPr>
            <w:r w:rsidRPr="00280F9C">
              <w:rPr>
                <w:color w:val="002060"/>
              </w:rPr>
              <w:t>Indirizzo Impianto</w:t>
            </w:r>
          </w:p>
        </w:tc>
      </w:tr>
      <w:tr w:rsidR="00256A44" w:rsidRPr="00280F9C" w14:paraId="58D5FD0A" w14:textId="77777777" w:rsidTr="006F21E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27EF15" w14:textId="77777777" w:rsidR="00256A44" w:rsidRPr="00280F9C" w:rsidRDefault="00256A44" w:rsidP="006F21E6">
            <w:pPr>
              <w:pStyle w:val="rowtabella0"/>
              <w:rPr>
                <w:color w:val="002060"/>
              </w:rPr>
            </w:pPr>
            <w:r w:rsidRPr="00280F9C">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0BE56D" w14:textId="77777777" w:rsidR="00256A44" w:rsidRPr="00280F9C" w:rsidRDefault="00256A44" w:rsidP="006F21E6">
            <w:pPr>
              <w:pStyle w:val="rowtabella0"/>
              <w:rPr>
                <w:color w:val="002060"/>
              </w:rPr>
            </w:pPr>
            <w:r w:rsidRPr="00280F9C">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6D568D" w14:textId="77777777" w:rsidR="00256A44" w:rsidRPr="00280F9C" w:rsidRDefault="00256A44" w:rsidP="006F21E6">
            <w:pPr>
              <w:pStyle w:val="rowtabella0"/>
              <w:jc w:val="center"/>
              <w:rPr>
                <w:color w:val="002060"/>
              </w:rPr>
            </w:pPr>
            <w:r w:rsidRPr="00280F9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9E0B6E" w14:textId="77777777" w:rsidR="00256A44" w:rsidRPr="00280F9C" w:rsidRDefault="00256A44" w:rsidP="006F21E6">
            <w:pPr>
              <w:pStyle w:val="rowtabella0"/>
              <w:rPr>
                <w:color w:val="002060"/>
              </w:rPr>
            </w:pPr>
            <w:r w:rsidRPr="00280F9C">
              <w:rPr>
                <w:color w:val="002060"/>
              </w:rPr>
              <w:t>12/04/2024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295B3F" w14:textId="77777777" w:rsidR="00256A44" w:rsidRPr="00280F9C" w:rsidRDefault="00256A44" w:rsidP="006F21E6">
            <w:pPr>
              <w:pStyle w:val="rowtabella0"/>
              <w:rPr>
                <w:color w:val="002060"/>
              </w:rPr>
            </w:pPr>
            <w:r w:rsidRPr="00280F9C">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9E4307" w14:textId="77777777" w:rsidR="00256A44" w:rsidRPr="00280F9C" w:rsidRDefault="00256A44" w:rsidP="006F21E6">
            <w:pPr>
              <w:pStyle w:val="rowtabella0"/>
              <w:rPr>
                <w:color w:val="002060"/>
              </w:rPr>
            </w:pPr>
            <w:r w:rsidRPr="00280F9C">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E0D6E" w14:textId="77777777" w:rsidR="00256A44" w:rsidRPr="00280F9C" w:rsidRDefault="00256A44" w:rsidP="006F21E6">
            <w:pPr>
              <w:pStyle w:val="rowtabella0"/>
              <w:rPr>
                <w:color w:val="002060"/>
              </w:rPr>
            </w:pPr>
            <w:r w:rsidRPr="00280F9C">
              <w:rPr>
                <w:color w:val="002060"/>
              </w:rPr>
              <w:t>VIA FALCONARA</w:t>
            </w:r>
          </w:p>
        </w:tc>
      </w:tr>
      <w:tr w:rsidR="00256A44" w:rsidRPr="00280F9C" w14:paraId="536B4D44" w14:textId="77777777" w:rsidTr="006F21E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595ECC" w14:textId="77777777" w:rsidR="00256A44" w:rsidRPr="00280F9C" w:rsidRDefault="00256A44" w:rsidP="006F21E6">
            <w:pPr>
              <w:pStyle w:val="rowtabella0"/>
              <w:rPr>
                <w:color w:val="002060"/>
              </w:rPr>
            </w:pPr>
            <w:r w:rsidRPr="00280F9C">
              <w:rPr>
                <w:color w:val="002060"/>
              </w:rPr>
              <w:t>NUOVA OTTRANO 98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967CBF" w14:textId="77777777" w:rsidR="00256A44" w:rsidRPr="00280F9C" w:rsidRDefault="00256A44" w:rsidP="006F21E6">
            <w:pPr>
              <w:pStyle w:val="rowtabella0"/>
              <w:rPr>
                <w:color w:val="002060"/>
              </w:rPr>
            </w:pPr>
            <w:r w:rsidRPr="00280F9C">
              <w:rPr>
                <w:color w:val="002060"/>
              </w:rPr>
              <w:t>POLISPORTIVA UROBORO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3C6D8D" w14:textId="77777777" w:rsidR="00256A44" w:rsidRPr="00280F9C" w:rsidRDefault="00256A44" w:rsidP="006F21E6">
            <w:pPr>
              <w:pStyle w:val="rowtabella0"/>
              <w:jc w:val="center"/>
              <w:rPr>
                <w:color w:val="002060"/>
              </w:rPr>
            </w:pPr>
            <w:r w:rsidRPr="00280F9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437C9D" w14:textId="77777777" w:rsidR="00256A44" w:rsidRPr="00280F9C" w:rsidRDefault="00256A44" w:rsidP="006F21E6">
            <w:pPr>
              <w:pStyle w:val="rowtabella0"/>
              <w:rPr>
                <w:color w:val="002060"/>
              </w:rPr>
            </w:pPr>
            <w:r w:rsidRPr="00280F9C">
              <w:rPr>
                <w:color w:val="002060"/>
              </w:rPr>
              <w:t>12/04/2024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1043F6" w14:textId="77777777" w:rsidR="00256A44" w:rsidRPr="00280F9C" w:rsidRDefault="00256A44" w:rsidP="006F21E6">
            <w:pPr>
              <w:pStyle w:val="rowtabella0"/>
              <w:rPr>
                <w:color w:val="002060"/>
              </w:rPr>
            </w:pPr>
            <w:r w:rsidRPr="00280F9C">
              <w:rPr>
                <w:color w:val="002060"/>
              </w:rPr>
              <w:t>5043 PALASPORT "MARTARELLI"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0C25A8" w14:textId="77777777" w:rsidR="00256A44" w:rsidRPr="00280F9C" w:rsidRDefault="00256A44" w:rsidP="006F21E6">
            <w:pPr>
              <w:pStyle w:val="rowtabella0"/>
              <w:rPr>
                <w:color w:val="002060"/>
              </w:rPr>
            </w:pPr>
            <w:r w:rsidRPr="00280F9C">
              <w:rPr>
                <w:color w:val="002060"/>
              </w:rPr>
              <w:t>CASTELBELLINO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0D9072" w14:textId="77777777" w:rsidR="00256A44" w:rsidRPr="00280F9C" w:rsidRDefault="00256A44" w:rsidP="006F21E6">
            <w:pPr>
              <w:pStyle w:val="rowtabella0"/>
              <w:rPr>
                <w:color w:val="002060"/>
              </w:rPr>
            </w:pPr>
            <w:r w:rsidRPr="00280F9C">
              <w:rPr>
                <w:color w:val="002060"/>
              </w:rPr>
              <w:t>VIA TOBAGI STAZ. CASTELBELLINO</w:t>
            </w:r>
          </w:p>
        </w:tc>
      </w:tr>
    </w:tbl>
    <w:p w14:paraId="7919A418" w14:textId="77777777" w:rsidR="00256A44" w:rsidRPr="000C5A61" w:rsidRDefault="00256A44" w:rsidP="000C56BA">
      <w:pPr>
        <w:pStyle w:val="LndNormale1"/>
        <w:rPr>
          <w:color w:val="002060"/>
        </w:rPr>
      </w:pPr>
    </w:p>
    <w:p w14:paraId="781DCE20" w14:textId="77777777" w:rsidR="000C56BA" w:rsidRPr="00912934" w:rsidRDefault="000C56BA" w:rsidP="000C56BA">
      <w:pPr>
        <w:pStyle w:val="titolocampionato0"/>
        <w:shd w:val="clear" w:color="auto" w:fill="CCCCCC"/>
        <w:spacing w:before="80" w:after="40"/>
        <w:rPr>
          <w:color w:val="002060"/>
        </w:rPr>
      </w:pPr>
      <w:r w:rsidRPr="00912934">
        <w:rPr>
          <w:color w:val="002060"/>
        </w:rPr>
        <w:t>PLAY OFF CALCIO 5 SERIE C2</w:t>
      </w:r>
    </w:p>
    <w:p w14:paraId="2A798894" w14:textId="77777777" w:rsidR="000C56BA" w:rsidRPr="00912934" w:rsidRDefault="000C56BA" w:rsidP="000C56BA">
      <w:pPr>
        <w:pStyle w:val="titoloprinc0"/>
        <w:rPr>
          <w:color w:val="002060"/>
        </w:rPr>
      </w:pPr>
      <w:r w:rsidRPr="00912934">
        <w:rPr>
          <w:color w:val="002060"/>
        </w:rPr>
        <w:t>VARIAZIONI AL PROGRAMMA GARE</w:t>
      </w:r>
    </w:p>
    <w:p w14:paraId="13795F6C" w14:textId="77777777" w:rsidR="000C56BA" w:rsidRPr="00912934" w:rsidRDefault="000C56BA" w:rsidP="000C56BA">
      <w:pPr>
        <w:pStyle w:val="breakline"/>
        <w:rPr>
          <w:color w:val="002060"/>
        </w:rPr>
      </w:pPr>
    </w:p>
    <w:p w14:paraId="324E7AEA" w14:textId="77777777" w:rsidR="000C56BA" w:rsidRPr="00912934" w:rsidRDefault="000C56BA" w:rsidP="000C56BA">
      <w:pPr>
        <w:pStyle w:val="breakline"/>
        <w:rPr>
          <w:color w:val="002060"/>
        </w:rPr>
      </w:pPr>
    </w:p>
    <w:p w14:paraId="32CFA7B6" w14:textId="77777777" w:rsidR="000C56BA" w:rsidRPr="00912934" w:rsidRDefault="000C56BA" w:rsidP="000C56BA">
      <w:pPr>
        <w:pStyle w:val="sottotitolocampionato10"/>
        <w:rPr>
          <w:color w:val="002060"/>
        </w:rPr>
      </w:pPr>
      <w:r w:rsidRPr="00912934">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C56BA" w:rsidRPr="00912934" w14:paraId="78782A1B" w14:textId="77777777" w:rsidTr="006F21E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1BD05" w14:textId="77777777" w:rsidR="000C56BA" w:rsidRPr="00912934" w:rsidRDefault="000C56BA" w:rsidP="006F21E6">
            <w:pPr>
              <w:pStyle w:val="headertabella0"/>
              <w:rPr>
                <w:color w:val="002060"/>
              </w:rPr>
            </w:pPr>
            <w:r w:rsidRPr="0091293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D42BB" w14:textId="77777777" w:rsidR="000C56BA" w:rsidRPr="00912934" w:rsidRDefault="000C56BA" w:rsidP="006F21E6">
            <w:pPr>
              <w:pStyle w:val="headertabella0"/>
              <w:rPr>
                <w:color w:val="002060"/>
              </w:rPr>
            </w:pPr>
            <w:r w:rsidRPr="00912934">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5D893" w14:textId="77777777" w:rsidR="000C56BA" w:rsidRPr="00912934" w:rsidRDefault="000C56BA" w:rsidP="006F21E6">
            <w:pPr>
              <w:pStyle w:val="headertabella0"/>
              <w:rPr>
                <w:color w:val="002060"/>
              </w:rPr>
            </w:pPr>
            <w:r w:rsidRPr="0091293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254AD" w14:textId="77777777" w:rsidR="000C56BA" w:rsidRPr="00912934" w:rsidRDefault="000C56BA" w:rsidP="006F21E6">
            <w:pPr>
              <w:pStyle w:val="headertabella0"/>
              <w:rPr>
                <w:color w:val="002060"/>
              </w:rPr>
            </w:pPr>
            <w:r w:rsidRPr="0091293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71916" w14:textId="77777777" w:rsidR="000C56BA" w:rsidRPr="00912934" w:rsidRDefault="000C56BA" w:rsidP="006F21E6">
            <w:pPr>
              <w:pStyle w:val="headertabella0"/>
              <w:rPr>
                <w:color w:val="002060"/>
              </w:rPr>
            </w:pPr>
            <w:r w:rsidRPr="0091293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A2939" w14:textId="77777777" w:rsidR="000C56BA" w:rsidRPr="00912934" w:rsidRDefault="000C56BA" w:rsidP="006F21E6">
            <w:pPr>
              <w:pStyle w:val="headertabella0"/>
              <w:rPr>
                <w:color w:val="002060"/>
              </w:rPr>
            </w:pPr>
            <w:r w:rsidRPr="0091293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C4D72" w14:textId="77777777" w:rsidR="000C56BA" w:rsidRPr="00912934" w:rsidRDefault="000C56BA" w:rsidP="006F21E6">
            <w:pPr>
              <w:pStyle w:val="headertabella0"/>
              <w:rPr>
                <w:color w:val="002060"/>
              </w:rPr>
            </w:pPr>
            <w:r w:rsidRPr="00912934">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3CACE" w14:textId="77777777" w:rsidR="000C56BA" w:rsidRPr="00912934" w:rsidRDefault="000C56BA" w:rsidP="006F21E6">
            <w:pPr>
              <w:pStyle w:val="headertabella0"/>
              <w:rPr>
                <w:color w:val="002060"/>
              </w:rPr>
            </w:pPr>
            <w:r w:rsidRPr="00912934">
              <w:rPr>
                <w:color w:val="002060"/>
              </w:rPr>
              <w:t>Impianto</w:t>
            </w:r>
          </w:p>
        </w:tc>
      </w:tr>
      <w:tr w:rsidR="000C56BA" w:rsidRPr="00912934" w14:paraId="57A79D15" w14:textId="77777777" w:rsidTr="006F21E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455E1" w14:textId="77777777" w:rsidR="000C56BA" w:rsidRPr="000C56BA" w:rsidRDefault="000C56BA" w:rsidP="006F21E6">
            <w:pPr>
              <w:pStyle w:val="rowtabella0"/>
              <w:rPr>
                <w:color w:val="002060"/>
                <w:highlight w:val="yellow"/>
              </w:rPr>
            </w:pPr>
            <w:r w:rsidRPr="000C56BA">
              <w:rPr>
                <w:color w:val="002060"/>
                <w:highlight w:val="yellow"/>
              </w:rPr>
              <w:t>13/04/2024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F6D2F" w14:textId="77777777" w:rsidR="000C56BA" w:rsidRPr="000C56BA" w:rsidRDefault="000C56BA" w:rsidP="006F21E6">
            <w:pPr>
              <w:pStyle w:val="rowtabella0"/>
              <w:jc w:val="center"/>
              <w:rPr>
                <w:color w:val="002060"/>
                <w:highlight w:val="yellow"/>
              </w:rPr>
            </w:pPr>
            <w:r w:rsidRPr="000C56BA">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C72C0" w14:textId="77777777" w:rsidR="000C56BA" w:rsidRPr="000C56BA" w:rsidRDefault="000C56BA" w:rsidP="006F21E6">
            <w:pPr>
              <w:pStyle w:val="rowtabella0"/>
              <w:rPr>
                <w:color w:val="002060"/>
                <w:highlight w:val="yellow"/>
              </w:rPr>
            </w:pPr>
            <w:r w:rsidRPr="000C56BA">
              <w:rPr>
                <w:color w:val="002060"/>
                <w:highlight w:val="yellow"/>
              </w:rPr>
              <w:t>ACLI VILLA MUSONE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AFEF4" w14:textId="77777777" w:rsidR="000C56BA" w:rsidRPr="000C56BA" w:rsidRDefault="000C56BA" w:rsidP="006F21E6">
            <w:pPr>
              <w:pStyle w:val="rowtabella0"/>
              <w:rPr>
                <w:color w:val="002060"/>
                <w:highlight w:val="yellow"/>
              </w:rPr>
            </w:pPr>
            <w:r w:rsidRPr="000C56BA">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389E4" w14:textId="77777777" w:rsidR="000C56BA" w:rsidRPr="00912934" w:rsidRDefault="000C56BA" w:rsidP="006F21E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DD2F5" w14:textId="77777777" w:rsidR="000C56BA" w:rsidRPr="00912934" w:rsidRDefault="000C56BA" w:rsidP="006F21E6">
            <w:pPr>
              <w:pStyle w:val="rowtabella0"/>
              <w:jc w:val="center"/>
              <w:rPr>
                <w:color w:val="002060"/>
              </w:rPr>
            </w:pPr>
            <w:r w:rsidRPr="000C56BA">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2E6C2" w14:textId="77777777" w:rsidR="000C56BA" w:rsidRPr="00912934" w:rsidRDefault="000C56BA" w:rsidP="006F21E6">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B6D94" w14:textId="77777777" w:rsidR="000C56BA" w:rsidRPr="00912934" w:rsidRDefault="000C56BA" w:rsidP="006F21E6">
            <w:pPr>
              <w:pStyle w:val="rowtabella0"/>
              <w:rPr>
                <w:color w:val="002060"/>
              </w:rPr>
            </w:pPr>
            <w:r w:rsidRPr="000C56BA">
              <w:rPr>
                <w:color w:val="002060"/>
                <w:highlight w:val="yellow"/>
              </w:rPr>
              <w:t>PALLONE GEODETICO F.I.G.C. ANCONA LOC. BARACCOLA VIA SCHIAVONI</w:t>
            </w:r>
          </w:p>
        </w:tc>
      </w:tr>
    </w:tbl>
    <w:p w14:paraId="5442120F" w14:textId="77777777" w:rsidR="000C56BA" w:rsidRDefault="000C56BA" w:rsidP="000C56BA">
      <w:pPr>
        <w:pStyle w:val="breakline"/>
        <w:rPr>
          <w:color w:val="002060"/>
        </w:rPr>
      </w:pPr>
    </w:p>
    <w:p w14:paraId="77BD914A" w14:textId="77777777" w:rsidR="00256A44" w:rsidRDefault="00256A44" w:rsidP="000C56BA">
      <w:pPr>
        <w:pStyle w:val="breakline"/>
        <w:rPr>
          <w:color w:val="002060"/>
        </w:rPr>
      </w:pPr>
    </w:p>
    <w:p w14:paraId="7B28F791" w14:textId="6DAE7E45" w:rsidR="00256A44" w:rsidRPr="00912934" w:rsidRDefault="00256A44" w:rsidP="00256A44">
      <w:pPr>
        <w:pStyle w:val="titoloprinc0"/>
        <w:rPr>
          <w:color w:val="002060"/>
        </w:rPr>
      </w:pPr>
      <w:r w:rsidRPr="00912934">
        <w:rPr>
          <w:color w:val="002060"/>
        </w:rPr>
        <w:t>PROGRAMMA GARE</w:t>
      </w:r>
    </w:p>
    <w:p w14:paraId="5E22E145" w14:textId="77777777" w:rsidR="00256A44" w:rsidRDefault="00256A44" w:rsidP="000C56BA">
      <w:pPr>
        <w:pStyle w:val="breakline"/>
        <w:rPr>
          <w:color w:val="002060"/>
        </w:rPr>
      </w:pPr>
    </w:p>
    <w:p w14:paraId="51E06B58" w14:textId="77777777" w:rsidR="00256A44" w:rsidRPr="00280F9C" w:rsidRDefault="00256A44" w:rsidP="00256A44">
      <w:pPr>
        <w:pStyle w:val="sottotitolocampionato10"/>
        <w:rPr>
          <w:color w:val="002060"/>
        </w:rPr>
      </w:pPr>
      <w:r w:rsidRPr="00280F9C">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7"/>
        <w:gridCol w:w="385"/>
        <w:gridCol w:w="898"/>
        <w:gridCol w:w="1178"/>
        <w:gridCol w:w="1551"/>
        <w:gridCol w:w="1551"/>
      </w:tblGrid>
      <w:tr w:rsidR="00256A44" w:rsidRPr="00280F9C" w14:paraId="01EFFD8A" w14:textId="77777777" w:rsidTr="006F21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2DEEB" w14:textId="77777777" w:rsidR="00256A44" w:rsidRPr="00280F9C" w:rsidRDefault="00256A44" w:rsidP="006F21E6">
            <w:pPr>
              <w:pStyle w:val="headertabella0"/>
              <w:rPr>
                <w:color w:val="002060"/>
              </w:rPr>
            </w:pPr>
            <w:r w:rsidRPr="00280F9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EAFF2" w14:textId="77777777" w:rsidR="00256A44" w:rsidRPr="00280F9C" w:rsidRDefault="00256A44" w:rsidP="006F21E6">
            <w:pPr>
              <w:pStyle w:val="headertabella0"/>
              <w:rPr>
                <w:color w:val="002060"/>
              </w:rPr>
            </w:pPr>
            <w:r w:rsidRPr="00280F9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090D5" w14:textId="77777777" w:rsidR="00256A44" w:rsidRPr="00280F9C" w:rsidRDefault="00256A44" w:rsidP="006F21E6">
            <w:pPr>
              <w:pStyle w:val="headertabella0"/>
              <w:rPr>
                <w:color w:val="002060"/>
              </w:rPr>
            </w:pPr>
            <w:r w:rsidRPr="00280F9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124E1" w14:textId="77777777" w:rsidR="00256A44" w:rsidRPr="00280F9C" w:rsidRDefault="00256A44" w:rsidP="006F21E6">
            <w:pPr>
              <w:pStyle w:val="headertabella0"/>
              <w:rPr>
                <w:color w:val="002060"/>
              </w:rPr>
            </w:pPr>
            <w:r w:rsidRPr="00280F9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09BFD" w14:textId="77777777" w:rsidR="00256A44" w:rsidRPr="00280F9C" w:rsidRDefault="00256A44" w:rsidP="006F21E6">
            <w:pPr>
              <w:pStyle w:val="headertabella0"/>
              <w:rPr>
                <w:color w:val="002060"/>
              </w:rPr>
            </w:pPr>
            <w:r w:rsidRPr="00280F9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D00FD" w14:textId="77777777" w:rsidR="00256A44" w:rsidRPr="00280F9C" w:rsidRDefault="00256A44" w:rsidP="006F21E6">
            <w:pPr>
              <w:pStyle w:val="headertabella0"/>
              <w:rPr>
                <w:color w:val="002060"/>
              </w:rPr>
            </w:pPr>
            <w:r w:rsidRPr="00280F9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BE013" w14:textId="77777777" w:rsidR="00256A44" w:rsidRPr="00280F9C" w:rsidRDefault="00256A44" w:rsidP="006F21E6">
            <w:pPr>
              <w:pStyle w:val="headertabella0"/>
              <w:rPr>
                <w:color w:val="002060"/>
              </w:rPr>
            </w:pPr>
            <w:r w:rsidRPr="00280F9C">
              <w:rPr>
                <w:color w:val="002060"/>
              </w:rPr>
              <w:t>Indirizzo Impianto</w:t>
            </w:r>
          </w:p>
        </w:tc>
      </w:tr>
      <w:tr w:rsidR="00256A44" w:rsidRPr="00280F9C" w14:paraId="6BADCC9C" w14:textId="77777777" w:rsidTr="006F21E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DE594B" w14:textId="77777777" w:rsidR="00256A44" w:rsidRPr="00280F9C" w:rsidRDefault="00256A44" w:rsidP="006F21E6">
            <w:pPr>
              <w:pStyle w:val="rowtabella0"/>
              <w:rPr>
                <w:color w:val="002060"/>
              </w:rPr>
            </w:pPr>
            <w:r w:rsidRPr="00280F9C">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147AFF" w14:textId="77777777" w:rsidR="00256A44" w:rsidRPr="00280F9C" w:rsidRDefault="00256A44" w:rsidP="006F21E6">
            <w:pPr>
              <w:pStyle w:val="rowtabella0"/>
              <w:rPr>
                <w:color w:val="002060"/>
              </w:rPr>
            </w:pPr>
            <w:r w:rsidRPr="00280F9C">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BF7702" w14:textId="77777777" w:rsidR="00256A44" w:rsidRPr="00280F9C" w:rsidRDefault="00256A44" w:rsidP="006F21E6">
            <w:pPr>
              <w:pStyle w:val="rowtabella0"/>
              <w:jc w:val="center"/>
              <w:rPr>
                <w:color w:val="002060"/>
              </w:rPr>
            </w:pPr>
            <w:r w:rsidRPr="00280F9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455090" w14:textId="77777777" w:rsidR="00256A44" w:rsidRPr="00280F9C" w:rsidRDefault="00256A44" w:rsidP="006F21E6">
            <w:pPr>
              <w:pStyle w:val="rowtabella0"/>
              <w:rPr>
                <w:color w:val="002060"/>
              </w:rPr>
            </w:pPr>
            <w:r w:rsidRPr="00280F9C">
              <w:rPr>
                <w:color w:val="002060"/>
              </w:rPr>
              <w:t>12/04/2024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3046B5" w14:textId="77777777" w:rsidR="00256A44" w:rsidRPr="00280F9C" w:rsidRDefault="00256A44" w:rsidP="006F21E6">
            <w:pPr>
              <w:pStyle w:val="rowtabella0"/>
              <w:rPr>
                <w:color w:val="002060"/>
              </w:rPr>
            </w:pPr>
            <w:r w:rsidRPr="00280F9C">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154F8A" w14:textId="77777777" w:rsidR="00256A44" w:rsidRPr="00280F9C" w:rsidRDefault="00256A44" w:rsidP="006F21E6">
            <w:pPr>
              <w:pStyle w:val="rowtabella0"/>
              <w:rPr>
                <w:color w:val="002060"/>
              </w:rPr>
            </w:pPr>
            <w:r w:rsidRPr="00280F9C">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996468" w14:textId="77777777" w:rsidR="00256A44" w:rsidRPr="00280F9C" w:rsidRDefault="00256A44" w:rsidP="006F21E6">
            <w:pPr>
              <w:pStyle w:val="rowtabella0"/>
              <w:rPr>
                <w:color w:val="002060"/>
              </w:rPr>
            </w:pPr>
            <w:r w:rsidRPr="00280F9C">
              <w:rPr>
                <w:color w:val="002060"/>
              </w:rPr>
              <w:t>VIA DELL IRIS</w:t>
            </w:r>
          </w:p>
        </w:tc>
      </w:tr>
      <w:tr w:rsidR="00256A44" w:rsidRPr="00280F9C" w14:paraId="6BA97BBE"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8F6CEB" w14:textId="77777777" w:rsidR="00256A44" w:rsidRPr="00280F9C" w:rsidRDefault="00256A44" w:rsidP="006F21E6">
            <w:pPr>
              <w:pStyle w:val="rowtabella0"/>
              <w:rPr>
                <w:color w:val="002060"/>
              </w:rPr>
            </w:pPr>
            <w:r w:rsidRPr="00280F9C">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522ABE" w14:textId="77777777" w:rsidR="00256A44" w:rsidRPr="00280F9C" w:rsidRDefault="00256A44" w:rsidP="006F21E6">
            <w:pPr>
              <w:pStyle w:val="rowtabella0"/>
              <w:rPr>
                <w:color w:val="002060"/>
              </w:rPr>
            </w:pPr>
            <w:r w:rsidRPr="00280F9C">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3E9DC7" w14:textId="77777777" w:rsidR="00256A44" w:rsidRPr="00280F9C" w:rsidRDefault="00256A44" w:rsidP="006F21E6">
            <w:pPr>
              <w:pStyle w:val="rowtabella0"/>
              <w:jc w:val="center"/>
              <w:rPr>
                <w:color w:val="002060"/>
              </w:rPr>
            </w:pPr>
            <w:r w:rsidRPr="00280F9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37C492" w14:textId="77777777" w:rsidR="00256A44" w:rsidRPr="00280F9C" w:rsidRDefault="00256A44" w:rsidP="006F21E6">
            <w:pPr>
              <w:pStyle w:val="rowtabella0"/>
              <w:rPr>
                <w:color w:val="002060"/>
              </w:rPr>
            </w:pPr>
            <w:r w:rsidRPr="00280F9C">
              <w:rPr>
                <w:color w:val="002060"/>
              </w:rPr>
              <w:t>12/04/2024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7CD074" w14:textId="77777777" w:rsidR="00256A44" w:rsidRPr="00280F9C" w:rsidRDefault="00256A44" w:rsidP="006F21E6">
            <w:pPr>
              <w:pStyle w:val="rowtabella0"/>
              <w:rPr>
                <w:color w:val="002060"/>
              </w:rPr>
            </w:pPr>
            <w:r w:rsidRPr="00280F9C">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55F3EA" w14:textId="77777777" w:rsidR="00256A44" w:rsidRPr="00280F9C" w:rsidRDefault="00256A44" w:rsidP="006F21E6">
            <w:pPr>
              <w:pStyle w:val="rowtabella0"/>
              <w:rPr>
                <w:color w:val="002060"/>
              </w:rPr>
            </w:pPr>
            <w:r w:rsidRPr="00280F9C">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7B48ED" w14:textId="77777777" w:rsidR="00256A44" w:rsidRPr="00280F9C" w:rsidRDefault="00256A44" w:rsidP="006F21E6">
            <w:pPr>
              <w:pStyle w:val="rowtabella0"/>
              <w:rPr>
                <w:color w:val="002060"/>
              </w:rPr>
            </w:pPr>
            <w:r w:rsidRPr="00280F9C">
              <w:rPr>
                <w:color w:val="002060"/>
              </w:rPr>
              <w:t>VIA CERQUATTI</w:t>
            </w:r>
          </w:p>
        </w:tc>
      </w:tr>
      <w:tr w:rsidR="00256A44" w:rsidRPr="00280F9C" w14:paraId="51E9EC51"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FD2B72" w14:textId="77777777" w:rsidR="00256A44" w:rsidRPr="00280F9C" w:rsidRDefault="00256A44" w:rsidP="006F21E6">
            <w:pPr>
              <w:pStyle w:val="rowtabella0"/>
              <w:rPr>
                <w:color w:val="002060"/>
              </w:rPr>
            </w:pPr>
            <w:r w:rsidRPr="00280F9C">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78A556" w14:textId="77777777" w:rsidR="00256A44" w:rsidRPr="00280F9C" w:rsidRDefault="00256A44" w:rsidP="006F21E6">
            <w:pPr>
              <w:pStyle w:val="rowtabella0"/>
              <w:rPr>
                <w:color w:val="002060"/>
              </w:rPr>
            </w:pPr>
            <w:r w:rsidRPr="00280F9C">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6B7D74" w14:textId="77777777" w:rsidR="00256A44" w:rsidRPr="00280F9C" w:rsidRDefault="00256A44" w:rsidP="006F21E6">
            <w:pPr>
              <w:pStyle w:val="rowtabella0"/>
              <w:jc w:val="center"/>
              <w:rPr>
                <w:color w:val="002060"/>
              </w:rPr>
            </w:pPr>
            <w:r w:rsidRPr="00280F9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B8A13C" w14:textId="77777777" w:rsidR="00256A44" w:rsidRPr="00280F9C" w:rsidRDefault="00256A44" w:rsidP="006F21E6">
            <w:pPr>
              <w:pStyle w:val="rowtabella0"/>
              <w:rPr>
                <w:color w:val="002060"/>
              </w:rPr>
            </w:pPr>
            <w:r w:rsidRPr="00280F9C">
              <w:rPr>
                <w:color w:val="002060"/>
              </w:rPr>
              <w:t>13/04/2024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0E4953" w14:textId="77777777" w:rsidR="00256A44" w:rsidRPr="00280F9C" w:rsidRDefault="00256A44" w:rsidP="006F21E6">
            <w:pPr>
              <w:pStyle w:val="rowtabella0"/>
              <w:rPr>
                <w:color w:val="002060"/>
              </w:rPr>
            </w:pPr>
            <w:r w:rsidRPr="00280F9C">
              <w:rPr>
                <w:color w:val="002060"/>
              </w:rPr>
              <w:t>5056 PALLONE GEODETICO F.I.G.C.</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1FB66A" w14:textId="77777777" w:rsidR="00256A44" w:rsidRPr="00280F9C" w:rsidRDefault="00256A44" w:rsidP="006F21E6">
            <w:pPr>
              <w:pStyle w:val="rowtabella0"/>
              <w:rPr>
                <w:color w:val="002060"/>
              </w:rPr>
            </w:pPr>
            <w:r w:rsidRPr="00280F9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A5E25E" w14:textId="77777777" w:rsidR="00256A44" w:rsidRPr="00280F9C" w:rsidRDefault="00256A44" w:rsidP="006F21E6">
            <w:pPr>
              <w:pStyle w:val="rowtabella0"/>
              <w:rPr>
                <w:color w:val="002060"/>
              </w:rPr>
            </w:pPr>
            <w:r w:rsidRPr="00280F9C">
              <w:rPr>
                <w:color w:val="002060"/>
              </w:rPr>
              <w:t>LOC. BARACCOLA VIA SCHIAVONI</w:t>
            </w:r>
          </w:p>
        </w:tc>
      </w:tr>
      <w:tr w:rsidR="00256A44" w:rsidRPr="00280F9C" w14:paraId="56EA0C99" w14:textId="77777777" w:rsidTr="006F21E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1BB3CC" w14:textId="77777777" w:rsidR="00256A44" w:rsidRPr="00280F9C" w:rsidRDefault="00256A44" w:rsidP="006F21E6">
            <w:pPr>
              <w:pStyle w:val="rowtabella0"/>
              <w:rPr>
                <w:color w:val="002060"/>
              </w:rPr>
            </w:pPr>
            <w:r w:rsidRPr="00280F9C">
              <w:rPr>
                <w:color w:val="002060"/>
              </w:rPr>
              <w:t>CARISSIMI 2016</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CD60D1" w14:textId="77777777" w:rsidR="00256A44" w:rsidRPr="00280F9C" w:rsidRDefault="00256A44" w:rsidP="006F21E6">
            <w:pPr>
              <w:pStyle w:val="rowtabella0"/>
              <w:rPr>
                <w:color w:val="002060"/>
              </w:rPr>
            </w:pPr>
            <w:r w:rsidRPr="00280F9C">
              <w:rPr>
                <w:color w:val="002060"/>
              </w:rPr>
              <w:t>LUCREZIA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08053F" w14:textId="77777777" w:rsidR="00256A44" w:rsidRPr="00280F9C" w:rsidRDefault="00256A44" w:rsidP="006F21E6">
            <w:pPr>
              <w:pStyle w:val="rowtabella0"/>
              <w:jc w:val="center"/>
              <w:rPr>
                <w:color w:val="002060"/>
              </w:rPr>
            </w:pPr>
            <w:r w:rsidRPr="00280F9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BE1B20" w14:textId="77777777" w:rsidR="00256A44" w:rsidRPr="00280F9C" w:rsidRDefault="00256A44" w:rsidP="006F21E6">
            <w:pPr>
              <w:pStyle w:val="rowtabella0"/>
              <w:rPr>
                <w:color w:val="002060"/>
              </w:rPr>
            </w:pPr>
            <w:r w:rsidRPr="00280F9C">
              <w:rPr>
                <w:color w:val="002060"/>
              </w:rPr>
              <w:t>13/04/2024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238148" w14:textId="77777777" w:rsidR="00256A44" w:rsidRPr="00280F9C" w:rsidRDefault="00256A44" w:rsidP="006F21E6">
            <w:pPr>
              <w:pStyle w:val="rowtabella0"/>
              <w:rPr>
                <w:color w:val="002060"/>
              </w:rPr>
            </w:pPr>
            <w:r w:rsidRPr="00280F9C">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2354CA" w14:textId="77777777" w:rsidR="00256A44" w:rsidRPr="00280F9C" w:rsidRDefault="00256A44" w:rsidP="006F21E6">
            <w:pPr>
              <w:pStyle w:val="rowtabella0"/>
              <w:rPr>
                <w:color w:val="002060"/>
              </w:rPr>
            </w:pPr>
            <w:r w:rsidRPr="00280F9C">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78949D" w14:textId="77777777" w:rsidR="00256A44" w:rsidRPr="00280F9C" w:rsidRDefault="00256A44" w:rsidP="006F21E6">
            <w:pPr>
              <w:pStyle w:val="rowtabella0"/>
              <w:rPr>
                <w:color w:val="002060"/>
              </w:rPr>
            </w:pPr>
            <w:r w:rsidRPr="00280F9C">
              <w:rPr>
                <w:color w:val="002060"/>
              </w:rPr>
              <w:t>VIA VILLA TOMBARI</w:t>
            </w:r>
          </w:p>
        </w:tc>
      </w:tr>
    </w:tbl>
    <w:p w14:paraId="426B887C" w14:textId="77777777" w:rsidR="00256A44" w:rsidRDefault="00256A44" w:rsidP="000C56BA">
      <w:pPr>
        <w:pStyle w:val="breakline"/>
        <w:rPr>
          <w:color w:val="002060"/>
        </w:rPr>
      </w:pPr>
    </w:p>
    <w:p w14:paraId="57866B3C" w14:textId="77777777" w:rsidR="00256A44" w:rsidRPr="00912934" w:rsidRDefault="00256A44" w:rsidP="000C56BA">
      <w:pPr>
        <w:pStyle w:val="breakline"/>
        <w:rPr>
          <w:color w:val="002060"/>
        </w:rPr>
      </w:pPr>
    </w:p>
    <w:p w14:paraId="53253FE6" w14:textId="77777777" w:rsidR="000C56BA" w:rsidRPr="00912934" w:rsidRDefault="000C56BA" w:rsidP="000C56BA">
      <w:pPr>
        <w:pStyle w:val="titolocampionato0"/>
        <w:shd w:val="clear" w:color="auto" w:fill="CCCCCC"/>
        <w:spacing w:before="80" w:after="40"/>
        <w:rPr>
          <w:color w:val="002060"/>
        </w:rPr>
      </w:pPr>
      <w:r w:rsidRPr="00912934">
        <w:rPr>
          <w:color w:val="002060"/>
        </w:rPr>
        <w:t>CALCIO A CINQUE SERIE D</w:t>
      </w:r>
    </w:p>
    <w:p w14:paraId="57112FE6" w14:textId="77777777" w:rsidR="000C56BA" w:rsidRPr="00912934" w:rsidRDefault="000C56BA" w:rsidP="000C56BA">
      <w:pPr>
        <w:pStyle w:val="titoloprinc0"/>
        <w:rPr>
          <w:color w:val="002060"/>
        </w:rPr>
      </w:pPr>
      <w:r w:rsidRPr="00912934">
        <w:rPr>
          <w:color w:val="002060"/>
        </w:rPr>
        <w:lastRenderedPageBreak/>
        <w:t>VARIAZIONI AL PROGRAMMA GARE</w:t>
      </w:r>
    </w:p>
    <w:p w14:paraId="4967601F" w14:textId="77777777" w:rsidR="000C56BA" w:rsidRPr="00912934" w:rsidRDefault="000C56BA" w:rsidP="000C56BA">
      <w:pPr>
        <w:pStyle w:val="breakline"/>
        <w:rPr>
          <w:color w:val="002060"/>
        </w:rPr>
      </w:pPr>
    </w:p>
    <w:p w14:paraId="1DDF6FBD" w14:textId="77777777" w:rsidR="000C56BA" w:rsidRPr="00912934" w:rsidRDefault="000C56BA" w:rsidP="000C56BA">
      <w:pPr>
        <w:pStyle w:val="breakline"/>
        <w:rPr>
          <w:color w:val="002060"/>
        </w:rPr>
      </w:pPr>
    </w:p>
    <w:p w14:paraId="74E626BD" w14:textId="77777777" w:rsidR="000C56BA" w:rsidRPr="00912934" w:rsidRDefault="000C56BA" w:rsidP="000C56BA">
      <w:pPr>
        <w:pStyle w:val="sottotitolocampionato10"/>
        <w:rPr>
          <w:color w:val="002060"/>
        </w:rPr>
      </w:pPr>
      <w:r w:rsidRPr="0091293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C56BA" w:rsidRPr="00912934" w14:paraId="0EDF3ADE" w14:textId="77777777" w:rsidTr="000C56B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92210" w14:textId="77777777" w:rsidR="000C56BA" w:rsidRPr="00912934" w:rsidRDefault="000C56BA" w:rsidP="006F21E6">
            <w:pPr>
              <w:pStyle w:val="headertabella0"/>
              <w:rPr>
                <w:color w:val="002060"/>
              </w:rPr>
            </w:pPr>
            <w:r w:rsidRPr="0091293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C8DF7" w14:textId="77777777" w:rsidR="000C56BA" w:rsidRPr="00912934" w:rsidRDefault="000C56BA" w:rsidP="006F21E6">
            <w:pPr>
              <w:pStyle w:val="headertabella0"/>
              <w:rPr>
                <w:color w:val="002060"/>
              </w:rPr>
            </w:pPr>
            <w:r w:rsidRPr="00912934">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F0184" w14:textId="77777777" w:rsidR="000C56BA" w:rsidRPr="00912934" w:rsidRDefault="000C56BA" w:rsidP="006F21E6">
            <w:pPr>
              <w:pStyle w:val="headertabella0"/>
              <w:rPr>
                <w:color w:val="002060"/>
              </w:rPr>
            </w:pPr>
            <w:r w:rsidRPr="0091293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9F50D" w14:textId="77777777" w:rsidR="000C56BA" w:rsidRPr="00912934" w:rsidRDefault="000C56BA" w:rsidP="006F21E6">
            <w:pPr>
              <w:pStyle w:val="headertabella0"/>
              <w:rPr>
                <w:color w:val="002060"/>
              </w:rPr>
            </w:pPr>
            <w:r w:rsidRPr="0091293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AD43A" w14:textId="77777777" w:rsidR="000C56BA" w:rsidRPr="00912934" w:rsidRDefault="000C56BA" w:rsidP="006F21E6">
            <w:pPr>
              <w:pStyle w:val="headertabella0"/>
              <w:rPr>
                <w:color w:val="002060"/>
              </w:rPr>
            </w:pPr>
            <w:r w:rsidRPr="0091293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CB379" w14:textId="77777777" w:rsidR="000C56BA" w:rsidRPr="00912934" w:rsidRDefault="000C56BA" w:rsidP="006F21E6">
            <w:pPr>
              <w:pStyle w:val="headertabella0"/>
              <w:rPr>
                <w:color w:val="002060"/>
              </w:rPr>
            </w:pPr>
            <w:r w:rsidRPr="0091293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E1348" w14:textId="77777777" w:rsidR="000C56BA" w:rsidRPr="00912934" w:rsidRDefault="000C56BA" w:rsidP="006F21E6">
            <w:pPr>
              <w:pStyle w:val="headertabella0"/>
              <w:rPr>
                <w:color w:val="002060"/>
              </w:rPr>
            </w:pPr>
            <w:r w:rsidRPr="00912934">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68168" w14:textId="77777777" w:rsidR="000C56BA" w:rsidRPr="00912934" w:rsidRDefault="000C56BA" w:rsidP="006F21E6">
            <w:pPr>
              <w:pStyle w:val="headertabella0"/>
              <w:rPr>
                <w:color w:val="002060"/>
              </w:rPr>
            </w:pPr>
            <w:r w:rsidRPr="00912934">
              <w:rPr>
                <w:color w:val="002060"/>
              </w:rPr>
              <w:t>Impianto</w:t>
            </w:r>
          </w:p>
        </w:tc>
      </w:tr>
      <w:tr w:rsidR="000C56BA" w:rsidRPr="00912934" w14:paraId="3D6F8FD7" w14:textId="77777777" w:rsidTr="000C56B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33E98" w14:textId="77777777" w:rsidR="000C56BA" w:rsidRPr="000C56BA" w:rsidRDefault="000C56BA" w:rsidP="006F21E6">
            <w:pPr>
              <w:pStyle w:val="rowtabella0"/>
              <w:rPr>
                <w:color w:val="002060"/>
                <w:highlight w:val="yellow"/>
              </w:rPr>
            </w:pPr>
            <w:r w:rsidRPr="000C56BA">
              <w:rPr>
                <w:color w:val="002060"/>
                <w:highlight w:val="yellow"/>
              </w:rPr>
              <w:t>13/04/2024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53B23" w14:textId="77777777" w:rsidR="000C56BA" w:rsidRPr="000C56BA" w:rsidRDefault="000C56BA" w:rsidP="006F21E6">
            <w:pPr>
              <w:pStyle w:val="rowtabella0"/>
              <w:jc w:val="center"/>
              <w:rPr>
                <w:color w:val="002060"/>
                <w:highlight w:val="yellow"/>
              </w:rPr>
            </w:pPr>
            <w:r w:rsidRPr="000C56BA">
              <w:rPr>
                <w:color w:val="002060"/>
                <w:highlight w:val="yellow"/>
              </w:rPr>
              <w:t>12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A9977" w14:textId="77777777" w:rsidR="000C56BA" w:rsidRPr="000C56BA" w:rsidRDefault="000C56BA" w:rsidP="006F21E6">
            <w:pPr>
              <w:pStyle w:val="rowtabella0"/>
              <w:rPr>
                <w:color w:val="002060"/>
                <w:highlight w:val="yellow"/>
              </w:rPr>
            </w:pPr>
            <w:r w:rsidRPr="000C56BA">
              <w:rPr>
                <w:color w:val="002060"/>
                <w:highlight w:val="yellow"/>
              </w:rPr>
              <w:t>CASENUOVE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E257F" w14:textId="77777777" w:rsidR="000C56BA" w:rsidRPr="000C56BA" w:rsidRDefault="000C56BA" w:rsidP="006F21E6">
            <w:pPr>
              <w:pStyle w:val="rowtabella0"/>
              <w:rPr>
                <w:color w:val="002060"/>
                <w:highlight w:val="yellow"/>
              </w:rPr>
            </w:pPr>
            <w:r w:rsidRPr="000C56BA">
              <w:rPr>
                <w:color w:val="002060"/>
                <w:highlight w:val="yellow"/>
              </w:rPr>
              <w:t>CALCETTO NUMANA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16CFA" w14:textId="77777777" w:rsidR="000C56BA" w:rsidRPr="00912934" w:rsidRDefault="000C56BA" w:rsidP="006F21E6">
            <w:pPr>
              <w:pStyle w:val="rowtabella0"/>
              <w:rPr>
                <w:color w:val="002060"/>
              </w:rPr>
            </w:pPr>
            <w:r w:rsidRPr="00912934">
              <w:rPr>
                <w:color w:val="002060"/>
              </w:rPr>
              <w:t>12/04/2024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E859E" w14:textId="77777777" w:rsidR="000C56BA" w:rsidRPr="00912934" w:rsidRDefault="000C56BA" w:rsidP="006F21E6">
            <w:pPr>
              <w:pStyle w:val="rowtabella0"/>
              <w:jc w:val="center"/>
              <w:rPr>
                <w:color w:val="002060"/>
              </w:rPr>
            </w:pPr>
            <w:r w:rsidRPr="000C56BA">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8CD39" w14:textId="77777777" w:rsidR="000C56BA" w:rsidRPr="00912934" w:rsidRDefault="000C56BA" w:rsidP="006F21E6">
            <w:pPr>
              <w:pStyle w:val="rowtabella0"/>
              <w:jc w:val="center"/>
              <w:rPr>
                <w:color w:val="002060"/>
              </w:rPr>
            </w:pPr>
            <w:r w:rsidRPr="00912934">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5E0D7" w14:textId="77777777" w:rsidR="000C56BA" w:rsidRPr="00912934" w:rsidRDefault="000C56BA" w:rsidP="006F21E6">
            <w:pPr>
              <w:rPr>
                <w:color w:val="002060"/>
              </w:rPr>
            </w:pPr>
          </w:p>
        </w:tc>
      </w:tr>
    </w:tbl>
    <w:p w14:paraId="571FAE35" w14:textId="77777777" w:rsidR="000C56BA" w:rsidRPr="00912934" w:rsidRDefault="000C56BA" w:rsidP="000C56BA">
      <w:pPr>
        <w:pStyle w:val="breakline"/>
        <w:rPr>
          <w:rFonts w:eastAsiaTheme="minorEastAsia"/>
          <w:color w:val="002060"/>
        </w:rPr>
      </w:pPr>
    </w:p>
    <w:p w14:paraId="756B1865" w14:textId="77777777" w:rsidR="000C56BA" w:rsidRPr="00912934" w:rsidRDefault="000C56BA" w:rsidP="000C56BA">
      <w:pPr>
        <w:pStyle w:val="breakline"/>
        <w:rPr>
          <w:color w:val="002060"/>
        </w:rPr>
      </w:pPr>
    </w:p>
    <w:p w14:paraId="2893BF2C" w14:textId="77777777" w:rsidR="000C56BA" w:rsidRPr="00912934" w:rsidRDefault="000C56BA" w:rsidP="000C56BA">
      <w:pPr>
        <w:pStyle w:val="sottotitolocampionato10"/>
        <w:rPr>
          <w:color w:val="002060"/>
        </w:rPr>
      </w:pPr>
      <w:r w:rsidRPr="0091293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C56BA" w:rsidRPr="00912934" w14:paraId="2E1C8B55" w14:textId="77777777" w:rsidTr="000C56B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9C4CA" w14:textId="77777777" w:rsidR="000C56BA" w:rsidRPr="00912934" w:rsidRDefault="000C56BA" w:rsidP="006F21E6">
            <w:pPr>
              <w:pStyle w:val="headertabella0"/>
              <w:rPr>
                <w:color w:val="002060"/>
              </w:rPr>
            </w:pPr>
            <w:r w:rsidRPr="0091293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F5000" w14:textId="77777777" w:rsidR="000C56BA" w:rsidRPr="00912934" w:rsidRDefault="000C56BA" w:rsidP="006F21E6">
            <w:pPr>
              <w:pStyle w:val="headertabella0"/>
              <w:rPr>
                <w:color w:val="002060"/>
              </w:rPr>
            </w:pPr>
            <w:r w:rsidRPr="00912934">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CE8F0" w14:textId="77777777" w:rsidR="000C56BA" w:rsidRPr="00912934" w:rsidRDefault="000C56BA" w:rsidP="006F21E6">
            <w:pPr>
              <w:pStyle w:val="headertabella0"/>
              <w:rPr>
                <w:color w:val="002060"/>
              </w:rPr>
            </w:pPr>
            <w:r w:rsidRPr="0091293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13054" w14:textId="77777777" w:rsidR="000C56BA" w:rsidRPr="00912934" w:rsidRDefault="000C56BA" w:rsidP="006F21E6">
            <w:pPr>
              <w:pStyle w:val="headertabella0"/>
              <w:rPr>
                <w:color w:val="002060"/>
              </w:rPr>
            </w:pPr>
            <w:r w:rsidRPr="0091293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7EB25" w14:textId="77777777" w:rsidR="000C56BA" w:rsidRPr="00912934" w:rsidRDefault="000C56BA" w:rsidP="006F21E6">
            <w:pPr>
              <w:pStyle w:val="headertabella0"/>
              <w:rPr>
                <w:color w:val="002060"/>
              </w:rPr>
            </w:pPr>
            <w:r w:rsidRPr="0091293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4C22E" w14:textId="77777777" w:rsidR="000C56BA" w:rsidRPr="00912934" w:rsidRDefault="000C56BA" w:rsidP="006F21E6">
            <w:pPr>
              <w:pStyle w:val="headertabella0"/>
              <w:rPr>
                <w:color w:val="002060"/>
              </w:rPr>
            </w:pPr>
            <w:r w:rsidRPr="0091293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A5373" w14:textId="77777777" w:rsidR="000C56BA" w:rsidRPr="00912934" w:rsidRDefault="000C56BA" w:rsidP="006F21E6">
            <w:pPr>
              <w:pStyle w:val="headertabella0"/>
              <w:rPr>
                <w:color w:val="002060"/>
              </w:rPr>
            </w:pPr>
            <w:r w:rsidRPr="00912934">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03C78" w14:textId="77777777" w:rsidR="000C56BA" w:rsidRPr="00912934" w:rsidRDefault="000C56BA" w:rsidP="006F21E6">
            <w:pPr>
              <w:pStyle w:val="headertabella0"/>
              <w:rPr>
                <w:color w:val="002060"/>
              </w:rPr>
            </w:pPr>
            <w:r w:rsidRPr="00912934">
              <w:rPr>
                <w:color w:val="002060"/>
              </w:rPr>
              <w:t>Impianto</w:t>
            </w:r>
          </w:p>
        </w:tc>
      </w:tr>
      <w:tr w:rsidR="000C56BA" w:rsidRPr="00912934" w14:paraId="7F7DAE6B" w14:textId="77777777" w:rsidTr="000C56B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AD893" w14:textId="77777777" w:rsidR="000C56BA" w:rsidRPr="000C56BA" w:rsidRDefault="000C56BA" w:rsidP="006F21E6">
            <w:pPr>
              <w:pStyle w:val="rowtabella0"/>
              <w:rPr>
                <w:color w:val="002060"/>
                <w:highlight w:val="yellow"/>
              </w:rPr>
            </w:pPr>
            <w:r w:rsidRPr="000C56BA">
              <w:rPr>
                <w:color w:val="002060"/>
                <w:highlight w:val="yellow"/>
              </w:rPr>
              <w:t>13/04/2024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36502" w14:textId="77777777" w:rsidR="000C56BA" w:rsidRPr="000C56BA" w:rsidRDefault="000C56BA" w:rsidP="006F21E6">
            <w:pPr>
              <w:pStyle w:val="rowtabella0"/>
              <w:jc w:val="center"/>
              <w:rPr>
                <w:color w:val="002060"/>
                <w:highlight w:val="yellow"/>
              </w:rPr>
            </w:pPr>
            <w:r w:rsidRPr="000C56BA">
              <w:rPr>
                <w:color w:val="002060"/>
                <w:highlight w:val="yellow"/>
              </w:rPr>
              <w:t>12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6BCE4" w14:textId="77777777" w:rsidR="000C56BA" w:rsidRPr="000C56BA" w:rsidRDefault="000C56BA" w:rsidP="006F21E6">
            <w:pPr>
              <w:pStyle w:val="rowtabella0"/>
              <w:rPr>
                <w:color w:val="002060"/>
                <w:highlight w:val="yellow"/>
              </w:rPr>
            </w:pPr>
            <w:r w:rsidRPr="000C56BA">
              <w:rPr>
                <w:color w:val="002060"/>
                <w:highlight w:val="yellow"/>
              </w:rPr>
              <w:t>FABRIANO CALCIO A 5 2023</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95564" w14:textId="77777777" w:rsidR="000C56BA" w:rsidRPr="000C56BA" w:rsidRDefault="000C56BA" w:rsidP="006F21E6">
            <w:pPr>
              <w:pStyle w:val="rowtabella0"/>
              <w:rPr>
                <w:color w:val="002060"/>
                <w:highlight w:val="yellow"/>
              </w:rPr>
            </w:pPr>
            <w:r w:rsidRPr="000C56BA">
              <w:rPr>
                <w:color w:val="002060"/>
                <w:highlight w:val="yellow"/>
              </w:rPr>
              <w:t>SERRALTA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D99A5" w14:textId="3CAC43C4" w:rsidR="000C56BA" w:rsidRPr="00912934" w:rsidRDefault="000C56BA" w:rsidP="006F21E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C313F" w14:textId="77777777" w:rsidR="000C56BA" w:rsidRPr="00912934" w:rsidRDefault="000C56BA" w:rsidP="006F21E6">
            <w:pPr>
              <w:pStyle w:val="rowtabella0"/>
              <w:jc w:val="center"/>
              <w:rPr>
                <w:color w:val="002060"/>
              </w:rPr>
            </w:pPr>
            <w:r w:rsidRPr="000C56BA">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A23B8" w14:textId="77777777" w:rsidR="000C56BA" w:rsidRPr="00912934" w:rsidRDefault="000C56BA" w:rsidP="006F21E6">
            <w:pPr>
              <w:pStyle w:val="rowtabella0"/>
              <w:jc w:val="center"/>
              <w:rPr>
                <w:color w:val="002060"/>
              </w:rPr>
            </w:pPr>
            <w:r w:rsidRPr="00912934">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8F78E" w14:textId="77777777" w:rsidR="000C56BA" w:rsidRPr="00912934" w:rsidRDefault="000C56BA" w:rsidP="006F21E6">
            <w:pPr>
              <w:rPr>
                <w:color w:val="002060"/>
              </w:rPr>
            </w:pPr>
          </w:p>
        </w:tc>
      </w:tr>
    </w:tbl>
    <w:p w14:paraId="713BE05A" w14:textId="77777777" w:rsidR="000C56BA" w:rsidRPr="00912934" w:rsidRDefault="000C56BA" w:rsidP="000C56BA">
      <w:pPr>
        <w:pStyle w:val="breakline"/>
        <w:rPr>
          <w:rFonts w:eastAsiaTheme="minorEastAsia"/>
          <w:color w:val="002060"/>
        </w:rPr>
      </w:pPr>
    </w:p>
    <w:p w14:paraId="211AC573" w14:textId="77777777" w:rsidR="000C56BA" w:rsidRPr="00912934" w:rsidRDefault="000C56BA" w:rsidP="000C56BA">
      <w:pPr>
        <w:pStyle w:val="breakline"/>
        <w:rPr>
          <w:color w:val="002060"/>
        </w:rPr>
      </w:pPr>
    </w:p>
    <w:p w14:paraId="1B157DDC" w14:textId="77777777" w:rsidR="000C56BA" w:rsidRPr="00912934" w:rsidRDefault="000C56BA" w:rsidP="000C56BA">
      <w:pPr>
        <w:pStyle w:val="sottotitolocampionato10"/>
        <w:rPr>
          <w:color w:val="002060"/>
        </w:rPr>
      </w:pPr>
      <w:r w:rsidRPr="00912934">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C56BA" w:rsidRPr="00912934" w14:paraId="515A2B73" w14:textId="77777777" w:rsidTr="000C56B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A136D" w14:textId="77777777" w:rsidR="000C56BA" w:rsidRPr="00912934" w:rsidRDefault="000C56BA" w:rsidP="006F21E6">
            <w:pPr>
              <w:pStyle w:val="headertabella0"/>
              <w:rPr>
                <w:color w:val="002060"/>
              </w:rPr>
            </w:pPr>
            <w:r w:rsidRPr="0091293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80069" w14:textId="77777777" w:rsidR="000C56BA" w:rsidRPr="00912934" w:rsidRDefault="000C56BA" w:rsidP="006F21E6">
            <w:pPr>
              <w:pStyle w:val="headertabella0"/>
              <w:rPr>
                <w:color w:val="002060"/>
              </w:rPr>
            </w:pPr>
            <w:r w:rsidRPr="00912934">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47E63" w14:textId="77777777" w:rsidR="000C56BA" w:rsidRPr="00912934" w:rsidRDefault="000C56BA" w:rsidP="006F21E6">
            <w:pPr>
              <w:pStyle w:val="headertabella0"/>
              <w:rPr>
                <w:color w:val="002060"/>
              </w:rPr>
            </w:pPr>
            <w:r w:rsidRPr="0091293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13EF5" w14:textId="77777777" w:rsidR="000C56BA" w:rsidRPr="00912934" w:rsidRDefault="000C56BA" w:rsidP="006F21E6">
            <w:pPr>
              <w:pStyle w:val="headertabella0"/>
              <w:rPr>
                <w:color w:val="002060"/>
              </w:rPr>
            </w:pPr>
            <w:r w:rsidRPr="0091293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9102D" w14:textId="77777777" w:rsidR="000C56BA" w:rsidRPr="00912934" w:rsidRDefault="000C56BA" w:rsidP="006F21E6">
            <w:pPr>
              <w:pStyle w:val="headertabella0"/>
              <w:rPr>
                <w:color w:val="002060"/>
              </w:rPr>
            </w:pPr>
            <w:r w:rsidRPr="0091293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E70A7" w14:textId="77777777" w:rsidR="000C56BA" w:rsidRPr="00912934" w:rsidRDefault="000C56BA" w:rsidP="006F21E6">
            <w:pPr>
              <w:pStyle w:val="headertabella0"/>
              <w:rPr>
                <w:color w:val="002060"/>
              </w:rPr>
            </w:pPr>
            <w:r w:rsidRPr="0091293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49C7E" w14:textId="77777777" w:rsidR="000C56BA" w:rsidRPr="00912934" w:rsidRDefault="000C56BA" w:rsidP="006F21E6">
            <w:pPr>
              <w:pStyle w:val="headertabella0"/>
              <w:rPr>
                <w:color w:val="002060"/>
              </w:rPr>
            </w:pPr>
            <w:r w:rsidRPr="00912934">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48835" w14:textId="77777777" w:rsidR="000C56BA" w:rsidRPr="00912934" w:rsidRDefault="000C56BA" w:rsidP="006F21E6">
            <w:pPr>
              <w:pStyle w:val="headertabella0"/>
              <w:rPr>
                <w:color w:val="002060"/>
              </w:rPr>
            </w:pPr>
            <w:r w:rsidRPr="00912934">
              <w:rPr>
                <w:color w:val="002060"/>
              </w:rPr>
              <w:t>Impianto</w:t>
            </w:r>
          </w:p>
        </w:tc>
      </w:tr>
      <w:tr w:rsidR="000C56BA" w:rsidRPr="00912934" w14:paraId="18C094B8" w14:textId="77777777" w:rsidTr="000C56B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1BE96" w14:textId="77777777" w:rsidR="000C56BA" w:rsidRPr="000C56BA" w:rsidRDefault="000C56BA" w:rsidP="006F21E6">
            <w:pPr>
              <w:pStyle w:val="rowtabella0"/>
              <w:rPr>
                <w:color w:val="002060"/>
                <w:highlight w:val="yellow"/>
              </w:rPr>
            </w:pPr>
            <w:r w:rsidRPr="000C56BA">
              <w:rPr>
                <w:color w:val="002060"/>
                <w:highlight w:val="yellow"/>
              </w:rPr>
              <w:t>20/04/2024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931DE" w14:textId="77777777" w:rsidR="000C56BA" w:rsidRPr="000C56BA" w:rsidRDefault="000C56BA" w:rsidP="006F21E6">
            <w:pPr>
              <w:pStyle w:val="rowtabella0"/>
              <w:jc w:val="center"/>
              <w:rPr>
                <w:color w:val="002060"/>
                <w:highlight w:val="yellow"/>
              </w:rPr>
            </w:pPr>
            <w:r w:rsidRPr="000C56BA">
              <w:rPr>
                <w:color w:val="002060"/>
                <w:highlight w:val="yellow"/>
              </w:rPr>
              <w:t>13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B0663" w14:textId="77777777" w:rsidR="000C56BA" w:rsidRPr="000C56BA" w:rsidRDefault="000C56BA" w:rsidP="006F21E6">
            <w:pPr>
              <w:pStyle w:val="rowtabella0"/>
              <w:rPr>
                <w:color w:val="002060"/>
                <w:highlight w:val="yellow"/>
              </w:rPr>
            </w:pPr>
            <w:r w:rsidRPr="000C56BA">
              <w:rPr>
                <w:color w:val="002060"/>
                <w:highlight w:val="yellow"/>
              </w:rPr>
              <w:t>FUTSAL SAMBUCHETO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0DDCD" w14:textId="77777777" w:rsidR="000C56BA" w:rsidRPr="000C56BA" w:rsidRDefault="000C56BA" w:rsidP="006F21E6">
            <w:pPr>
              <w:pStyle w:val="rowtabella0"/>
              <w:rPr>
                <w:color w:val="002060"/>
                <w:highlight w:val="yellow"/>
              </w:rPr>
            </w:pPr>
            <w:r w:rsidRPr="000C56BA">
              <w:rPr>
                <w:color w:val="002060"/>
                <w:highlight w:val="yellow"/>
              </w:rPr>
              <w:t>FUTSAL RECANATI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9F981" w14:textId="77777777" w:rsidR="000C56BA" w:rsidRPr="00912934" w:rsidRDefault="000C56BA" w:rsidP="006F21E6">
            <w:pPr>
              <w:pStyle w:val="rowtabella0"/>
              <w:rPr>
                <w:color w:val="002060"/>
              </w:rPr>
            </w:pPr>
            <w:r w:rsidRPr="00912934">
              <w:rPr>
                <w:color w:val="002060"/>
              </w:rPr>
              <w:t>19/04/2024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5C99D" w14:textId="77777777" w:rsidR="000C56BA" w:rsidRPr="00912934" w:rsidRDefault="000C56BA" w:rsidP="006F21E6">
            <w:pPr>
              <w:pStyle w:val="rowtabella0"/>
              <w:jc w:val="center"/>
              <w:rPr>
                <w:color w:val="002060"/>
              </w:rPr>
            </w:pPr>
            <w:r w:rsidRPr="000C56BA">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4809F" w14:textId="77777777" w:rsidR="000C56BA" w:rsidRPr="00912934" w:rsidRDefault="000C56BA" w:rsidP="006F21E6">
            <w:pPr>
              <w:pStyle w:val="rowtabella0"/>
              <w:jc w:val="center"/>
              <w:rPr>
                <w:color w:val="002060"/>
              </w:rPr>
            </w:pPr>
            <w:r w:rsidRPr="00912934">
              <w:rPr>
                <w:color w:val="002060"/>
              </w:rPr>
              <w:t>21:15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745E1" w14:textId="77777777" w:rsidR="000C56BA" w:rsidRPr="00912934" w:rsidRDefault="000C56BA" w:rsidP="006F21E6">
            <w:pPr>
              <w:rPr>
                <w:color w:val="002060"/>
              </w:rPr>
            </w:pPr>
          </w:p>
        </w:tc>
      </w:tr>
    </w:tbl>
    <w:p w14:paraId="058949E3" w14:textId="77777777" w:rsidR="000C56BA" w:rsidRPr="00912934" w:rsidRDefault="000C56BA" w:rsidP="000C56BA">
      <w:pPr>
        <w:pStyle w:val="breakline"/>
        <w:rPr>
          <w:rFonts w:eastAsiaTheme="minorEastAsia"/>
          <w:color w:val="002060"/>
        </w:rPr>
      </w:pPr>
    </w:p>
    <w:p w14:paraId="7EE4366B" w14:textId="77777777" w:rsidR="000C56BA" w:rsidRPr="00912934" w:rsidRDefault="000C56BA" w:rsidP="000C56BA">
      <w:pPr>
        <w:pStyle w:val="breakline"/>
        <w:rPr>
          <w:color w:val="002060"/>
        </w:rPr>
      </w:pPr>
    </w:p>
    <w:p w14:paraId="1408A67A" w14:textId="77777777" w:rsidR="000C56BA" w:rsidRPr="00912934" w:rsidRDefault="000C56BA" w:rsidP="000C56BA">
      <w:pPr>
        <w:pStyle w:val="sottotitolocampionato10"/>
        <w:rPr>
          <w:color w:val="002060"/>
        </w:rPr>
      </w:pPr>
      <w:r w:rsidRPr="00912934">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C56BA" w:rsidRPr="00912934" w14:paraId="4D670326" w14:textId="77777777" w:rsidTr="000C56B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756AF" w14:textId="77777777" w:rsidR="000C56BA" w:rsidRPr="00912934" w:rsidRDefault="000C56BA" w:rsidP="006F21E6">
            <w:pPr>
              <w:pStyle w:val="headertabella0"/>
              <w:rPr>
                <w:color w:val="002060"/>
              </w:rPr>
            </w:pPr>
            <w:r w:rsidRPr="0091293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5528A" w14:textId="77777777" w:rsidR="000C56BA" w:rsidRPr="00912934" w:rsidRDefault="000C56BA" w:rsidP="006F21E6">
            <w:pPr>
              <w:pStyle w:val="headertabella0"/>
              <w:rPr>
                <w:color w:val="002060"/>
              </w:rPr>
            </w:pPr>
            <w:r w:rsidRPr="00912934">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C3F3D" w14:textId="77777777" w:rsidR="000C56BA" w:rsidRPr="00912934" w:rsidRDefault="000C56BA" w:rsidP="006F21E6">
            <w:pPr>
              <w:pStyle w:val="headertabella0"/>
              <w:rPr>
                <w:color w:val="002060"/>
              </w:rPr>
            </w:pPr>
            <w:r w:rsidRPr="0091293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2EF75" w14:textId="77777777" w:rsidR="000C56BA" w:rsidRPr="00912934" w:rsidRDefault="000C56BA" w:rsidP="006F21E6">
            <w:pPr>
              <w:pStyle w:val="headertabella0"/>
              <w:rPr>
                <w:color w:val="002060"/>
              </w:rPr>
            </w:pPr>
            <w:r w:rsidRPr="0091293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955B6" w14:textId="77777777" w:rsidR="000C56BA" w:rsidRPr="00912934" w:rsidRDefault="000C56BA" w:rsidP="006F21E6">
            <w:pPr>
              <w:pStyle w:val="headertabella0"/>
              <w:rPr>
                <w:color w:val="002060"/>
              </w:rPr>
            </w:pPr>
            <w:r w:rsidRPr="0091293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A0ADA" w14:textId="77777777" w:rsidR="000C56BA" w:rsidRPr="00912934" w:rsidRDefault="000C56BA" w:rsidP="006F21E6">
            <w:pPr>
              <w:pStyle w:val="headertabella0"/>
              <w:rPr>
                <w:color w:val="002060"/>
              </w:rPr>
            </w:pPr>
            <w:r w:rsidRPr="0091293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EF79A" w14:textId="77777777" w:rsidR="000C56BA" w:rsidRPr="00912934" w:rsidRDefault="000C56BA" w:rsidP="006F21E6">
            <w:pPr>
              <w:pStyle w:val="headertabella0"/>
              <w:rPr>
                <w:color w:val="002060"/>
              </w:rPr>
            </w:pPr>
            <w:r w:rsidRPr="00912934">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DC7CE" w14:textId="77777777" w:rsidR="000C56BA" w:rsidRPr="00912934" w:rsidRDefault="000C56BA" w:rsidP="006F21E6">
            <w:pPr>
              <w:pStyle w:val="headertabella0"/>
              <w:rPr>
                <w:color w:val="002060"/>
              </w:rPr>
            </w:pPr>
            <w:r w:rsidRPr="00912934">
              <w:rPr>
                <w:color w:val="002060"/>
              </w:rPr>
              <w:t>Impianto</w:t>
            </w:r>
          </w:p>
        </w:tc>
      </w:tr>
      <w:tr w:rsidR="000C56BA" w:rsidRPr="00912934" w14:paraId="17C640D3" w14:textId="77777777" w:rsidTr="000C56B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0B66E" w14:textId="77777777" w:rsidR="000C56BA" w:rsidRPr="000C56BA" w:rsidRDefault="000C56BA" w:rsidP="006F21E6">
            <w:pPr>
              <w:pStyle w:val="rowtabella0"/>
              <w:rPr>
                <w:color w:val="002060"/>
                <w:highlight w:val="yellow"/>
              </w:rPr>
            </w:pPr>
            <w:r w:rsidRPr="000C56BA">
              <w:rPr>
                <w:color w:val="002060"/>
                <w:highlight w:val="yellow"/>
              </w:rPr>
              <w:t>12/04/2024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34379" w14:textId="77777777" w:rsidR="000C56BA" w:rsidRPr="000C56BA" w:rsidRDefault="000C56BA" w:rsidP="006F21E6">
            <w:pPr>
              <w:pStyle w:val="rowtabella0"/>
              <w:jc w:val="center"/>
              <w:rPr>
                <w:color w:val="002060"/>
                <w:highlight w:val="yellow"/>
              </w:rPr>
            </w:pPr>
            <w:r w:rsidRPr="000C56BA">
              <w:rPr>
                <w:color w:val="002060"/>
                <w:highlight w:val="yellow"/>
              </w:rPr>
              <w:t>12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0448F" w14:textId="77777777" w:rsidR="000C56BA" w:rsidRPr="000C56BA" w:rsidRDefault="000C56BA" w:rsidP="006F21E6">
            <w:pPr>
              <w:pStyle w:val="rowtabella0"/>
              <w:rPr>
                <w:color w:val="002060"/>
                <w:highlight w:val="yellow"/>
              </w:rPr>
            </w:pPr>
            <w:r w:rsidRPr="000C56BA">
              <w:rPr>
                <w:color w:val="002060"/>
                <w:highlight w:val="yellow"/>
              </w:rPr>
              <w:t>AMICI 84</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3065B" w14:textId="77777777" w:rsidR="000C56BA" w:rsidRPr="000C56BA" w:rsidRDefault="000C56BA" w:rsidP="006F21E6">
            <w:pPr>
              <w:pStyle w:val="rowtabella0"/>
              <w:rPr>
                <w:color w:val="002060"/>
                <w:highlight w:val="yellow"/>
              </w:rPr>
            </w:pPr>
            <w:r w:rsidRPr="000C56BA">
              <w:rPr>
                <w:color w:val="002060"/>
                <w:highlight w:val="yellow"/>
              </w:rPr>
              <w:t>CSI MONTEFIORE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793D2" w14:textId="77777777" w:rsidR="000C56BA" w:rsidRPr="00912934" w:rsidRDefault="000C56BA" w:rsidP="006F21E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EB30F" w14:textId="77777777" w:rsidR="000C56BA" w:rsidRPr="00912934" w:rsidRDefault="000C56BA" w:rsidP="006F21E6">
            <w:pPr>
              <w:pStyle w:val="rowtabella0"/>
              <w:jc w:val="center"/>
              <w:rPr>
                <w:color w:val="002060"/>
              </w:rPr>
            </w:pPr>
            <w:r w:rsidRPr="000C56BA">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82322" w14:textId="77777777" w:rsidR="000C56BA" w:rsidRPr="00912934" w:rsidRDefault="000C56BA" w:rsidP="006F21E6">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8C3A5" w14:textId="77777777" w:rsidR="000C56BA" w:rsidRPr="00912934" w:rsidRDefault="000C56BA" w:rsidP="006F21E6">
            <w:pPr>
              <w:pStyle w:val="rowtabella0"/>
              <w:rPr>
                <w:color w:val="002060"/>
              </w:rPr>
            </w:pPr>
            <w:r w:rsidRPr="000C56BA">
              <w:rPr>
                <w:color w:val="002060"/>
                <w:highlight w:val="yellow"/>
              </w:rPr>
              <w:t>CAMPO CALCIO 5 PIANE DI MORRO FOLIGNANO VIA VERCELLI SNC</w:t>
            </w:r>
          </w:p>
        </w:tc>
      </w:tr>
    </w:tbl>
    <w:p w14:paraId="5B347E55" w14:textId="77777777" w:rsidR="000C56BA" w:rsidRPr="00912934" w:rsidRDefault="000C56BA" w:rsidP="000C56BA">
      <w:pPr>
        <w:pStyle w:val="breakline"/>
        <w:rPr>
          <w:rFonts w:eastAsiaTheme="minorEastAsia"/>
          <w:color w:val="002060"/>
        </w:rPr>
      </w:pPr>
    </w:p>
    <w:p w14:paraId="07DF78BF" w14:textId="77777777" w:rsidR="000C56BA" w:rsidRPr="00912934" w:rsidRDefault="000C56BA" w:rsidP="000C56BA">
      <w:pPr>
        <w:pStyle w:val="breakline"/>
        <w:rPr>
          <w:color w:val="002060"/>
        </w:rPr>
      </w:pPr>
    </w:p>
    <w:p w14:paraId="2327E026" w14:textId="77777777" w:rsidR="000C56BA" w:rsidRPr="00912934" w:rsidRDefault="000C56BA" w:rsidP="000C56BA">
      <w:pPr>
        <w:pStyle w:val="titoloprinc0"/>
        <w:rPr>
          <w:color w:val="002060"/>
        </w:rPr>
      </w:pPr>
      <w:r w:rsidRPr="00912934">
        <w:rPr>
          <w:color w:val="002060"/>
        </w:rPr>
        <w:t>RISULTATI</w:t>
      </w:r>
    </w:p>
    <w:p w14:paraId="4BCEE473" w14:textId="77777777" w:rsidR="000C56BA" w:rsidRPr="00912934" w:rsidRDefault="000C56BA" w:rsidP="000C56BA">
      <w:pPr>
        <w:pStyle w:val="breakline"/>
        <w:rPr>
          <w:color w:val="002060"/>
        </w:rPr>
      </w:pPr>
    </w:p>
    <w:p w14:paraId="5B1EF707" w14:textId="77777777" w:rsidR="000C56BA" w:rsidRPr="00912934" w:rsidRDefault="000C56BA" w:rsidP="000C56BA">
      <w:pPr>
        <w:pStyle w:val="sottotitolocampionato10"/>
        <w:rPr>
          <w:color w:val="002060"/>
        </w:rPr>
      </w:pPr>
      <w:r w:rsidRPr="00912934">
        <w:rPr>
          <w:color w:val="002060"/>
        </w:rPr>
        <w:t>RISULTATI UFFICIALI GARE DEL 05/04/2024</w:t>
      </w:r>
    </w:p>
    <w:p w14:paraId="4DF7ACEC" w14:textId="77777777" w:rsidR="000C56BA" w:rsidRPr="000C56BA" w:rsidRDefault="000C56BA" w:rsidP="000C56BA">
      <w:pPr>
        <w:pStyle w:val="sottotitolocampionato20"/>
        <w:spacing w:before="0" w:beforeAutospacing="0" w:after="0" w:afterAutospacing="0"/>
        <w:rPr>
          <w:rFonts w:ascii="Arial" w:hAnsi="Arial" w:cs="Arial"/>
          <w:color w:val="002060"/>
          <w:sz w:val="20"/>
          <w:szCs w:val="20"/>
        </w:rPr>
      </w:pPr>
      <w:r w:rsidRPr="000C56BA">
        <w:rPr>
          <w:rFonts w:ascii="Arial" w:hAnsi="Arial" w:cs="Arial"/>
          <w:color w:val="002060"/>
          <w:sz w:val="20"/>
          <w:szCs w:val="20"/>
        </w:rPr>
        <w:t>Si trascrivono qui di seguito i risultati ufficiali delle gare disputate</w:t>
      </w:r>
    </w:p>
    <w:p w14:paraId="31B1AA5C" w14:textId="77777777" w:rsidR="000C56BA" w:rsidRPr="00912934" w:rsidRDefault="000C56BA" w:rsidP="000C56B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C56BA" w:rsidRPr="00912934" w14:paraId="43D60C0F" w14:textId="77777777" w:rsidTr="006F21E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56BA" w:rsidRPr="00912934" w14:paraId="69C631BD" w14:textId="77777777" w:rsidTr="006F21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14FFC" w14:textId="77777777" w:rsidR="000C56BA" w:rsidRPr="00912934" w:rsidRDefault="000C56BA" w:rsidP="006F21E6">
                  <w:pPr>
                    <w:pStyle w:val="headertabella0"/>
                    <w:rPr>
                      <w:color w:val="002060"/>
                    </w:rPr>
                  </w:pPr>
                  <w:r w:rsidRPr="00912934">
                    <w:rPr>
                      <w:color w:val="002060"/>
                    </w:rPr>
                    <w:t>GIRONE A - 11 Giornata - R</w:t>
                  </w:r>
                </w:p>
              </w:tc>
            </w:tr>
            <w:tr w:rsidR="000C56BA" w:rsidRPr="00912934" w14:paraId="07E63014" w14:textId="77777777" w:rsidTr="006F21E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6F0C87" w14:textId="77777777" w:rsidR="000C56BA" w:rsidRPr="00912934" w:rsidRDefault="000C56BA" w:rsidP="006F21E6">
                  <w:pPr>
                    <w:pStyle w:val="rowtabella0"/>
                    <w:rPr>
                      <w:color w:val="002060"/>
                    </w:rPr>
                  </w:pPr>
                  <w:r w:rsidRPr="00912934">
                    <w:rPr>
                      <w:color w:val="002060"/>
                    </w:rPr>
                    <w:t>AUDAX CALCIO PIOBBICO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409454" w14:textId="77777777" w:rsidR="000C56BA" w:rsidRPr="00912934" w:rsidRDefault="000C56BA" w:rsidP="006F21E6">
                  <w:pPr>
                    <w:pStyle w:val="rowtabella0"/>
                    <w:rPr>
                      <w:color w:val="002060"/>
                    </w:rPr>
                  </w:pPr>
                  <w:r w:rsidRPr="00912934">
                    <w:rPr>
                      <w:color w:val="002060"/>
                    </w:rPr>
                    <w:t>- ACQUALAGNA CALCIO C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870299" w14:textId="77777777" w:rsidR="000C56BA" w:rsidRPr="00912934" w:rsidRDefault="000C56BA" w:rsidP="006F21E6">
                  <w:pPr>
                    <w:pStyle w:val="rowtabella0"/>
                    <w:jc w:val="center"/>
                    <w:rPr>
                      <w:color w:val="002060"/>
                    </w:rPr>
                  </w:pPr>
                  <w:r w:rsidRPr="00912934">
                    <w:rPr>
                      <w:color w:val="002060"/>
                    </w:rPr>
                    <w:t>4 - 7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7BAE9B" w14:textId="77777777" w:rsidR="000C56BA" w:rsidRPr="00912934" w:rsidRDefault="000C56BA" w:rsidP="006F21E6">
                  <w:pPr>
                    <w:pStyle w:val="rowtabella0"/>
                    <w:jc w:val="center"/>
                    <w:rPr>
                      <w:color w:val="002060"/>
                    </w:rPr>
                  </w:pPr>
                  <w:r w:rsidRPr="00912934">
                    <w:rPr>
                      <w:color w:val="002060"/>
                    </w:rPr>
                    <w:t> </w:t>
                  </w:r>
                </w:p>
              </w:tc>
            </w:tr>
            <w:tr w:rsidR="000C56BA" w:rsidRPr="00912934" w14:paraId="6CD38EBE"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CF127C" w14:textId="77777777" w:rsidR="000C56BA" w:rsidRPr="00912934" w:rsidRDefault="000C56BA" w:rsidP="006F21E6">
                  <w:pPr>
                    <w:pStyle w:val="rowtabella0"/>
                    <w:rPr>
                      <w:color w:val="002060"/>
                    </w:rPr>
                  </w:pPr>
                  <w:r w:rsidRPr="00912934">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04E0C3" w14:textId="77777777" w:rsidR="000C56BA" w:rsidRPr="00912934" w:rsidRDefault="000C56BA" w:rsidP="006F21E6">
                  <w:pPr>
                    <w:pStyle w:val="rowtabella0"/>
                    <w:rPr>
                      <w:color w:val="002060"/>
                    </w:rPr>
                  </w:pPr>
                  <w:r w:rsidRPr="00912934">
                    <w:rPr>
                      <w:color w:val="002060"/>
                    </w:rPr>
                    <w:t>- URBINO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2F57C7" w14:textId="77777777" w:rsidR="000C56BA" w:rsidRPr="00912934" w:rsidRDefault="000C56BA" w:rsidP="006F21E6">
                  <w:pPr>
                    <w:pStyle w:val="rowtabella0"/>
                    <w:jc w:val="center"/>
                    <w:rPr>
                      <w:color w:val="002060"/>
                    </w:rPr>
                  </w:pPr>
                  <w:r w:rsidRPr="00912934">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475D50" w14:textId="77777777" w:rsidR="000C56BA" w:rsidRPr="00912934" w:rsidRDefault="000C56BA" w:rsidP="006F21E6">
                  <w:pPr>
                    <w:pStyle w:val="rowtabella0"/>
                    <w:jc w:val="center"/>
                    <w:rPr>
                      <w:color w:val="002060"/>
                    </w:rPr>
                  </w:pPr>
                  <w:r w:rsidRPr="00912934">
                    <w:rPr>
                      <w:color w:val="002060"/>
                    </w:rPr>
                    <w:t> </w:t>
                  </w:r>
                </w:p>
              </w:tc>
            </w:tr>
            <w:tr w:rsidR="000C56BA" w:rsidRPr="00912934" w14:paraId="1C891891"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17F036" w14:textId="77777777" w:rsidR="000C56BA" w:rsidRPr="00912934" w:rsidRDefault="000C56BA" w:rsidP="006F21E6">
                  <w:pPr>
                    <w:pStyle w:val="rowtabella0"/>
                    <w:rPr>
                      <w:color w:val="002060"/>
                    </w:rPr>
                  </w:pPr>
                  <w:r w:rsidRPr="00912934">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66EB5C" w14:textId="77777777" w:rsidR="000C56BA" w:rsidRPr="00912934" w:rsidRDefault="000C56BA" w:rsidP="006F21E6">
                  <w:pPr>
                    <w:pStyle w:val="rowtabella0"/>
                    <w:rPr>
                      <w:color w:val="002060"/>
                    </w:rPr>
                  </w:pPr>
                  <w:r w:rsidRPr="00912934">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5FF48C" w14:textId="77777777" w:rsidR="000C56BA" w:rsidRPr="00912934" w:rsidRDefault="000C56BA" w:rsidP="006F21E6">
                  <w:pPr>
                    <w:pStyle w:val="rowtabella0"/>
                    <w:jc w:val="center"/>
                    <w:rPr>
                      <w:color w:val="002060"/>
                    </w:rPr>
                  </w:pPr>
                  <w:r w:rsidRPr="00912934">
                    <w:rPr>
                      <w:color w:val="002060"/>
                    </w:rPr>
                    <w:t>12 - 3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358DAE" w14:textId="77777777" w:rsidR="000C56BA" w:rsidRPr="00912934" w:rsidRDefault="000C56BA" w:rsidP="006F21E6">
                  <w:pPr>
                    <w:pStyle w:val="rowtabella0"/>
                    <w:jc w:val="center"/>
                    <w:rPr>
                      <w:color w:val="002060"/>
                    </w:rPr>
                  </w:pPr>
                  <w:r w:rsidRPr="00912934">
                    <w:rPr>
                      <w:color w:val="002060"/>
                    </w:rPr>
                    <w:t> </w:t>
                  </w:r>
                </w:p>
              </w:tc>
            </w:tr>
            <w:tr w:rsidR="000C56BA" w:rsidRPr="00912934" w14:paraId="4234AFE1"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8029AC" w14:textId="77777777" w:rsidR="000C56BA" w:rsidRPr="00912934" w:rsidRDefault="000C56BA" w:rsidP="006F21E6">
                  <w:pPr>
                    <w:pStyle w:val="rowtabella0"/>
                    <w:rPr>
                      <w:color w:val="002060"/>
                    </w:rPr>
                  </w:pPr>
                  <w:r w:rsidRPr="00912934">
                    <w:rPr>
                      <w:color w:val="002060"/>
                    </w:rPr>
                    <w:t>URBANIA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CB91C4" w14:textId="77777777" w:rsidR="000C56BA" w:rsidRPr="00912934" w:rsidRDefault="000C56BA" w:rsidP="006F21E6">
                  <w:pPr>
                    <w:pStyle w:val="rowtabella0"/>
                    <w:rPr>
                      <w:color w:val="002060"/>
                    </w:rPr>
                  </w:pPr>
                  <w:r w:rsidRPr="00912934">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A3BD5B" w14:textId="77777777" w:rsidR="000C56BA" w:rsidRPr="00912934" w:rsidRDefault="000C56BA" w:rsidP="006F21E6">
                  <w:pPr>
                    <w:pStyle w:val="rowtabella0"/>
                    <w:jc w:val="center"/>
                    <w:rPr>
                      <w:color w:val="002060"/>
                    </w:rPr>
                  </w:pPr>
                  <w:r w:rsidRPr="00912934">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A42BE4" w14:textId="77777777" w:rsidR="000C56BA" w:rsidRPr="00912934" w:rsidRDefault="000C56BA" w:rsidP="006F21E6">
                  <w:pPr>
                    <w:pStyle w:val="rowtabella0"/>
                    <w:jc w:val="center"/>
                    <w:rPr>
                      <w:color w:val="002060"/>
                    </w:rPr>
                  </w:pPr>
                  <w:r w:rsidRPr="00912934">
                    <w:rPr>
                      <w:color w:val="002060"/>
                    </w:rPr>
                    <w:t> </w:t>
                  </w:r>
                </w:p>
              </w:tc>
            </w:tr>
            <w:tr w:rsidR="000C56BA" w:rsidRPr="00912934" w14:paraId="7C6E2A94"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4C33DC" w14:textId="77777777" w:rsidR="000C56BA" w:rsidRPr="00912934" w:rsidRDefault="000C56BA" w:rsidP="006F21E6">
                  <w:pPr>
                    <w:pStyle w:val="rowtabella0"/>
                    <w:rPr>
                      <w:color w:val="002060"/>
                    </w:rPr>
                  </w:pPr>
                  <w:r w:rsidRPr="00912934">
                    <w:rPr>
                      <w:color w:val="002060"/>
                    </w:rPr>
                    <w:t>(1) VADO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6E790E" w14:textId="77777777" w:rsidR="000C56BA" w:rsidRPr="00912934" w:rsidRDefault="000C56BA" w:rsidP="006F21E6">
                  <w:pPr>
                    <w:pStyle w:val="rowtabella0"/>
                    <w:rPr>
                      <w:color w:val="002060"/>
                    </w:rPr>
                  </w:pPr>
                  <w:r w:rsidRPr="00912934">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26EAED" w14:textId="77777777" w:rsidR="000C56BA" w:rsidRPr="00912934" w:rsidRDefault="000C56BA" w:rsidP="006F21E6">
                  <w:pPr>
                    <w:pStyle w:val="rowtabella0"/>
                    <w:jc w:val="center"/>
                    <w:rPr>
                      <w:color w:val="002060"/>
                    </w:rPr>
                  </w:pPr>
                  <w:r w:rsidRPr="00912934">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0F3B98" w14:textId="77777777" w:rsidR="000C56BA" w:rsidRPr="00912934" w:rsidRDefault="000C56BA" w:rsidP="006F21E6">
                  <w:pPr>
                    <w:pStyle w:val="rowtabella0"/>
                    <w:jc w:val="center"/>
                    <w:rPr>
                      <w:color w:val="002060"/>
                    </w:rPr>
                  </w:pPr>
                  <w:r w:rsidRPr="00912934">
                    <w:rPr>
                      <w:color w:val="002060"/>
                    </w:rPr>
                    <w:t> </w:t>
                  </w:r>
                </w:p>
              </w:tc>
            </w:tr>
            <w:tr w:rsidR="000C56BA" w:rsidRPr="00912934" w14:paraId="43938358" w14:textId="77777777" w:rsidTr="006F21E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64736B" w14:textId="77777777" w:rsidR="000C56BA" w:rsidRPr="00912934" w:rsidRDefault="000C56BA" w:rsidP="006F21E6">
                  <w:pPr>
                    <w:pStyle w:val="rowtabella0"/>
                    <w:rPr>
                      <w:color w:val="002060"/>
                      <w:lang w:val="es-ES"/>
                    </w:rPr>
                  </w:pPr>
                  <w:r w:rsidRPr="00912934">
                    <w:rPr>
                      <w:color w:val="002060"/>
                      <w:lang w:val="es-ES"/>
                    </w:rPr>
                    <w:t>(2) 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AC88E5" w14:textId="77777777" w:rsidR="000C56BA" w:rsidRPr="00912934" w:rsidRDefault="000C56BA" w:rsidP="006F21E6">
                  <w:pPr>
                    <w:pStyle w:val="rowtabella0"/>
                    <w:rPr>
                      <w:color w:val="002060"/>
                    </w:rPr>
                  </w:pPr>
                  <w:r w:rsidRPr="00912934">
                    <w:rPr>
                      <w:color w:val="002060"/>
                    </w:rPr>
                    <w:t>- GNANO 04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0C756F" w14:textId="77777777" w:rsidR="000C56BA" w:rsidRPr="00912934" w:rsidRDefault="000C56BA" w:rsidP="006F21E6">
                  <w:pPr>
                    <w:pStyle w:val="rowtabella0"/>
                    <w:jc w:val="center"/>
                    <w:rPr>
                      <w:color w:val="002060"/>
                    </w:rPr>
                  </w:pPr>
                  <w:r w:rsidRPr="00912934">
                    <w:rPr>
                      <w:color w:val="002060"/>
                    </w:rPr>
                    <w:t>10 - 6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01FEAA" w14:textId="77777777" w:rsidR="000C56BA" w:rsidRPr="00912934" w:rsidRDefault="000C56BA" w:rsidP="006F21E6">
                  <w:pPr>
                    <w:pStyle w:val="rowtabella0"/>
                    <w:jc w:val="center"/>
                    <w:rPr>
                      <w:color w:val="002060"/>
                    </w:rPr>
                  </w:pPr>
                  <w:r w:rsidRPr="00912934">
                    <w:rPr>
                      <w:color w:val="002060"/>
                    </w:rPr>
                    <w:t> </w:t>
                  </w:r>
                </w:p>
              </w:tc>
            </w:tr>
            <w:tr w:rsidR="000C56BA" w:rsidRPr="00912934" w14:paraId="0394417B" w14:textId="77777777" w:rsidTr="006F21E6">
              <w:tc>
                <w:tcPr>
                  <w:tcW w:w="4700" w:type="dxa"/>
                  <w:gridSpan w:val="4"/>
                  <w:tcBorders>
                    <w:top w:val="nil"/>
                    <w:left w:val="nil"/>
                    <w:bottom w:val="nil"/>
                    <w:right w:val="nil"/>
                  </w:tcBorders>
                  <w:tcMar>
                    <w:top w:w="20" w:type="dxa"/>
                    <w:left w:w="20" w:type="dxa"/>
                    <w:bottom w:w="20" w:type="dxa"/>
                    <w:right w:w="20" w:type="dxa"/>
                  </w:tcMar>
                  <w:vAlign w:val="center"/>
                  <w:hideMark/>
                </w:tcPr>
                <w:p w14:paraId="0D229AAB" w14:textId="77777777" w:rsidR="000C56BA" w:rsidRPr="00912934" w:rsidRDefault="000C56BA" w:rsidP="006F21E6">
                  <w:pPr>
                    <w:pStyle w:val="rowtabella0"/>
                    <w:rPr>
                      <w:color w:val="002060"/>
                    </w:rPr>
                  </w:pPr>
                  <w:r w:rsidRPr="00912934">
                    <w:rPr>
                      <w:color w:val="002060"/>
                    </w:rPr>
                    <w:t>(1) - disputata il 06/04/2024</w:t>
                  </w:r>
                </w:p>
              </w:tc>
            </w:tr>
            <w:tr w:rsidR="000C56BA" w:rsidRPr="00912934" w14:paraId="55A76704" w14:textId="77777777" w:rsidTr="006F21E6">
              <w:tc>
                <w:tcPr>
                  <w:tcW w:w="4700" w:type="dxa"/>
                  <w:gridSpan w:val="4"/>
                  <w:tcBorders>
                    <w:top w:val="nil"/>
                    <w:left w:val="nil"/>
                    <w:bottom w:val="nil"/>
                    <w:right w:val="nil"/>
                  </w:tcBorders>
                  <w:tcMar>
                    <w:top w:w="20" w:type="dxa"/>
                    <w:left w:w="20" w:type="dxa"/>
                    <w:bottom w:w="20" w:type="dxa"/>
                    <w:right w:w="20" w:type="dxa"/>
                  </w:tcMar>
                  <w:vAlign w:val="center"/>
                  <w:hideMark/>
                </w:tcPr>
                <w:p w14:paraId="69A0B75D" w14:textId="77777777" w:rsidR="000C56BA" w:rsidRPr="00912934" w:rsidRDefault="000C56BA" w:rsidP="006F21E6">
                  <w:pPr>
                    <w:pStyle w:val="rowtabella0"/>
                    <w:rPr>
                      <w:color w:val="002060"/>
                    </w:rPr>
                  </w:pPr>
                  <w:r w:rsidRPr="00912934">
                    <w:rPr>
                      <w:color w:val="002060"/>
                    </w:rPr>
                    <w:t>(2) - disputata il 03/04/2024</w:t>
                  </w:r>
                </w:p>
              </w:tc>
            </w:tr>
          </w:tbl>
          <w:p w14:paraId="1227E470" w14:textId="77777777" w:rsidR="000C56BA" w:rsidRPr="00912934" w:rsidRDefault="000C56BA" w:rsidP="006F21E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56BA" w:rsidRPr="00912934" w14:paraId="29C25FCC" w14:textId="77777777" w:rsidTr="006F21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36A51" w14:textId="77777777" w:rsidR="000C56BA" w:rsidRPr="00912934" w:rsidRDefault="000C56BA" w:rsidP="006F21E6">
                  <w:pPr>
                    <w:pStyle w:val="headertabella0"/>
                    <w:rPr>
                      <w:color w:val="002060"/>
                    </w:rPr>
                  </w:pPr>
                  <w:r w:rsidRPr="00912934">
                    <w:rPr>
                      <w:color w:val="002060"/>
                    </w:rPr>
                    <w:t>GIRONE B - 11 Giornata - R</w:t>
                  </w:r>
                </w:p>
              </w:tc>
            </w:tr>
            <w:tr w:rsidR="000C56BA" w:rsidRPr="00912934" w14:paraId="5853F240" w14:textId="77777777" w:rsidTr="006F21E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E1DBB2" w14:textId="77777777" w:rsidR="000C56BA" w:rsidRPr="00912934" w:rsidRDefault="000C56BA" w:rsidP="006F21E6">
                  <w:pPr>
                    <w:pStyle w:val="rowtabella0"/>
                    <w:rPr>
                      <w:color w:val="002060"/>
                    </w:rPr>
                  </w:pPr>
                  <w:r w:rsidRPr="00912934">
                    <w:rPr>
                      <w:color w:val="002060"/>
                    </w:rPr>
                    <w:t>(1) 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B5F330" w14:textId="77777777" w:rsidR="000C56BA" w:rsidRPr="00912934" w:rsidRDefault="000C56BA" w:rsidP="006F21E6">
                  <w:pPr>
                    <w:pStyle w:val="rowtabella0"/>
                    <w:rPr>
                      <w:color w:val="002060"/>
                    </w:rPr>
                  </w:pPr>
                  <w:r w:rsidRPr="00912934">
                    <w:rPr>
                      <w:color w:val="002060"/>
                    </w:rPr>
                    <w:t>- POLISPORTIVA FUTURA A.D.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3F42C4" w14:textId="77777777" w:rsidR="000C56BA" w:rsidRPr="00912934" w:rsidRDefault="000C56BA" w:rsidP="006F21E6">
                  <w:pPr>
                    <w:pStyle w:val="rowtabella0"/>
                    <w:jc w:val="center"/>
                    <w:rPr>
                      <w:color w:val="002060"/>
                    </w:rPr>
                  </w:pPr>
                  <w:r w:rsidRPr="00912934">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F13A3D" w14:textId="77777777" w:rsidR="000C56BA" w:rsidRPr="00912934" w:rsidRDefault="000C56BA" w:rsidP="006F21E6">
                  <w:pPr>
                    <w:pStyle w:val="rowtabella0"/>
                    <w:jc w:val="center"/>
                    <w:rPr>
                      <w:color w:val="002060"/>
                    </w:rPr>
                  </w:pPr>
                  <w:r w:rsidRPr="00912934">
                    <w:rPr>
                      <w:color w:val="002060"/>
                    </w:rPr>
                    <w:t> </w:t>
                  </w:r>
                </w:p>
              </w:tc>
            </w:tr>
            <w:tr w:rsidR="000C56BA" w:rsidRPr="00912934" w14:paraId="78590325"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817504" w14:textId="77777777" w:rsidR="000C56BA" w:rsidRPr="00912934" w:rsidRDefault="000C56BA" w:rsidP="006F21E6">
                  <w:pPr>
                    <w:pStyle w:val="rowtabella0"/>
                    <w:rPr>
                      <w:color w:val="002060"/>
                    </w:rPr>
                  </w:pPr>
                  <w:r w:rsidRPr="00912934">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72E648" w14:textId="77777777" w:rsidR="000C56BA" w:rsidRPr="00912934" w:rsidRDefault="000C56BA" w:rsidP="006F21E6">
                  <w:pPr>
                    <w:pStyle w:val="rowtabella0"/>
                    <w:rPr>
                      <w:color w:val="002060"/>
                    </w:rPr>
                  </w:pPr>
                  <w:r w:rsidRPr="00912934">
                    <w:rPr>
                      <w:color w:val="002060"/>
                    </w:rPr>
                    <w:t>- VIRTUS AURORA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F92B1A" w14:textId="77777777" w:rsidR="000C56BA" w:rsidRPr="00912934" w:rsidRDefault="000C56BA" w:rsidP="006F21E6">
                  <w:pPr>
                    <w:pStyle w:val="rowtabella0"/>
                    <w:jc w:val="center"/>
                    <w:rPr>
                      <w:color w:val="002060"/>
                    </w:rPr>
                  </w:pPr>
                  <w:r w:rsidRPr="00912934">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F76135" w14:textId="77777777" w:rsidR="000C56BA" w:rsidRPr="00912934" w:rsidRDefault="000C56BA" w:rsidP="006F21E6">
                  <w:pPr>
                    <w:pStyle w:val="rowtabella0"/>
                    <w:jc w:val="center"/>
                    <w:rPr>
                      <w:color w:val="002060"/>
                    </w:rPr>
                  </w:pPr>
                  <w:r w:rsidRPr="00912934">
                    <w:rPr>
                      <w:color w:val="002060"/>
                    </w:rPr>
                    <w:t> </w:t>
                  </w:r>
                </w:p>
              </w:tc>
            </w:tr>
            <w:tr w:rsidR="000C56BA" w:rsidRPr="00912934" w14:paraId="17ACD367"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DA9AEE" w14:textId="77777777" w:rsidR="000C56BA" w:rsidRPr="00912934" w:rsidRDefault="000C56BA" w:rsidP="006F21E6">
                  <w:pPr>
                    <w:pStyle w:val="rowtabella0"/>
                    <w:rPr>
                      <w:color w:val="002060"/>
                    </w:rPr>
                  </w:pPr>
                  <w:r w:rsidRPr="00912934">
                    <w:rPr>
                      <w:color w:val="002060"/>
                    </w:rPr>
                    <w:t>(1) 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7652F0" w14:textId="77777777" w:rsidR="000C56BA" w:rsidRPr="00912934" w:rsidRDefault="000C56BA" w:rsidP="006F21E6">
                  <w:pPr>
                    <w:pStyle w:val="rowtabella0"/>
                    <w:rPr>
                      <w:color w:val="002060"/>
                    </w:rPr>
                  </w:pPr>
                  <w:r w:rsidRPr="00912934">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5876B0" w14:textId="77777777" w:rsidR="000C56BA" w:rsidRPr="00912934" w:rsidRDefault="000C56BA" w:rsidP="006F21E6">
                  <w:pPr>
                    <w:pStyle w:val="rowtabella0"/>
                    <w:jc w:val="center"/>
                    <w:rPr>
                      <w:color w:val="002060"/>
                    </w:rPr>
                  </w:pPr>
                  <w:r w:rsidRPr="00912934">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CE0BF0" w14:textId="77777777" w:rsidR="000C56BA" w:rsidRPr="00912934" w:rsidRDefault="000C56BA" w:rsidP="006F21E6">
                  <w:pPr>
                    <w:pStyle w:val="rowtabella0"/>
                    <w:jc w:val="center"/>
                    <w:rPr>
                      <w:color w:val="002060"/>
                    </w:rPr>
                  </w:pPr>
                  <w:r w:rsidRPr="00912934">
                    <w:rPr>
                      <w:color w:val="002060"/>
                    </w:rPr>
                    <w:t> </w:t>
                  </w:r>
                </w:p>
              </w:tc>
            </w:tr>
            <w:tr w:rsidR="000C56BA" w:rsidRPr="00912934" w14:paraId="16D97247"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36C865" w14:textId="77777777" w:rsidR="000C56BA" w:rsidRPr="00912934" w:rsidRDefault="000C56BA" w:rsidP="006F21E6">
                  <w:pPr>
                    <w:pStyle w:val="rowtabella0"/>
                    <w:rPr>
                      <w:color w:val="002060"/>
                    </w:rPr>
                  </w:pPr>
                  <w:r w:rsidRPr="00912934">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B2AA73" w14:textId="77777777" w:rsidR="000C56BA" w:rsidRPr="00912934" w:rsidRDefault="000C56BA" w:rsidP="006F21E6">
                  <w:pPr>
                    <w:pStyle w:val="rowtabella0"/>
                    <w:rPr>
                      <w:color w:val="002060"/>
                    </w:rPr>
                  </w:pPr>
                  <w:r w:rsidRPr="00912934">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41DCDD" w14:textId="77777777" w:rsidR="000C56BA" w:rsidRPr="00912934" w:rsidRDefault="000C56BA" w:rsidP="006F21E6">
                  <w:pPr>
                    <w:pStyle w:val="rowtabella0"/>
                    <w:jc w:val="center"/>
                    <w:rPr>
                      <w:color w:val="002060"/>
                    </w:rPr>
                  </w:pPr>
                  <w:r w:rsidRPr="00912934">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C2D104" w14:textId="77777777" w:rsidR="000C56BA" w:rsidRPr="00912934" w:rsidRDefault="000C56BA" w:rsidP="006F21E6">
                  <w:pPr>
                    <w:pStyle w:val="rowtabella0"/>
                    <w:jc w:val="center"/>
                    <w:rPr>
                      <w:color w:val="002060"/>
                    </w:rPr>
                  </w:pPr>
                  <w:r w:rsidRPr="00912934">
                    <w:rPr>
                      <w:color w:val="002060"/>
                    </w:rPr>
                    <w:t> </w:t>
                  </w:r>
                </w:p>
              </w:tc>
            </w:tr>
            <w:tr w:rsidR="000C56BA" w:rsidRPr="00912934" w14:paraId="0529E7FD"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01CFE2" w14:textId="77777777" w:rsidR="000C56BA" w:rsidRPr="00912934" w:rsidRDefault="000C56BA" w:rsidP="006F21E6">
                  <w:pPr>
                    <w:pStyle w:val="rowtabella0"/>
                    <w:rPr>
                      <w:color w:val="002060"/>
                    </w:rPr>
                  </w:pPr>
                  <w:r w:rsidRPr="00912934">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90CC84" w14:textId="77777777" w:rsidR="000C56BA" w:rsidRPr="00912934" w:rsidRDefault="000C56BA" w:rsidP="006F21E6">
                  <w:pPr>
                    <w:pStyle w:val="rowtabella0"/>
                    <w:rPr>
                      <w:color w:val="002060"/>
                    </w:rPr>
                  </w:pPr>
                  <w:r w:rsidRPr="00912934">
                    <w:rPr>
                      <w:color w:val="002060"/>
                    </w:rPr>
                    <w:t>- CITTA DI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02E5BB" w14:textId="77777777" w:rsidR="000C56BA" w:rsidRPr="00912934" w:rsidRDefault="000C56BA" w:rsidP="006F21E6">
                  <w:pPr>
                    <w:pStyle w:val="rowtabella0"/>
                    <w:jc w:val="center"/>
                    <w:rPr>
                      <w:color w:val="002060"/>
                    </w:rPr>
                  </w:pPr>
                  <w:r w:rsidRPr="00912934">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34017D" w14:textId="77777777" w:rsidR="000C56BA" w:rsidRPr="00912934" w:rsidRDefault="000C56BA" w:rsidP="006F21E6">
                  <w:pPr>
                    <w:pStyle w:val="rowtabella0"/>
                    <w:jc w:val="center"/>
                    <w:rPr>
                      <w:color w:val="002060"/>
                    </w:rPr>
                  </w:pPr>
                  <w:r w:rsidRPr="00912934">
                    <w:rPr>
                      <w:color w:val="002060"/>
                    </w:rPr>
                    <w:t> </w:t>
                  </w:r>
                </w:p>
              </w:tc>
            </w:tr>
            <w:tr w:rsidR="000C56BA" w:rsidRPr="00912934" w14:paraId="1BDE6C13"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B584A4" w14:textId="77777777" w:rsidR="000C56BA" w:rsidRPr="00912934" w:rsidRDefault="000C56BA" w:rsidP="006F21E6">
                  <w:pPr>
                    <w:pStyle w:val="rowtabella0"/>
                    <w:rPr>
                      <w:color w:val="002060"/>
                    </w:rPr>
                  </w:pPr>
                  <w:r w:rsidRPr="00912934">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AE561A" w14:textId="77777777" w:rsidR="000C56BA" w:rsidRPr="00912934" w:rsidRDefault="000C56BA" w:rsidP="006F21E6">
                  <w:pPr>
                    <w:pStyle w:val="rowtabella0"/>
                    <w:rPr>
                      <w:color w:val="002060"/>
                    </w:rPr>
                  </w:pPr>
                  <w:r w:rsidRPr="00912934">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2A0B13" w14:textId="77777777" w:rsidR="000C56BA" w:rsidRPr="00912934" w:rsidRDefault="000C56BA" w:rsidP="006F21E6">
                  <w:pPr>
                    <w:pStyle w:val="rowtabella0"/>
                    <w:jc w:val="center"/>
                    <w:rPr>
                      <w:color w:val="002060"/>
                    </w:rPr>
                  </w:pPr>
                  <w:r w:rsidRPr="00912934">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F79366" w14:textId="77777777" w:rsidR="000C56BA" w:rsidRPr="00912934" w:rsidRDefault="000C56BA" w:rsidP="006F21E6">
                  <w:pPr>
                    <w:pStyle w:val="rowtabella0"/>
                    <w:jc w:val="center"/>
                    <w:rPr>
                      <w:color w:val="002060"/>
                    </w:rPr>
                  </w:pPr>
                  <w:r w:rsidRPr="00912934">
                    <w:rPr>
                      <w:color w:val="002060"/>
                    </w:rPr>
                    <w:t> </w:t>
                  </w:r>
                </w:p>
              </w:tc>
            </w:tr>
            <w:tr w:rsidR="000C56BA" w:rsidRPr="00912934" w14:paraId="675584FC" w14:textId="77777777" w:rsidTr="006F21E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E4DB56" w14:textId="77777777" w:rsidR="000C56BA" w:rsidRPr="00912934" w:rsidRDefault="000C56BA" w:rsidP="006F21E6">
                  <w:pPr>
                    <w:pStyle w:val="rowtabella0"/>
                    <w:rPr>
                      <w:color w:val="002060"/>
                    </w:rPr>
                  </w:pPr>
                  <w:r w:rsidRPr="00912934">
                    <w:rPr>
                      <w:color w:val="002060"/>
                    </w:rPr>
                    <w:t>(2) 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BF4230" w14:textId="77777777" w:rsidR="000C56BA" w:rsidRPr="00912934" w:rsidRDefault="000C56BA" w:rsidP="006F21E6">
                  <w:pPr>
                    <w:pStyle w:val="rowtabella0"/>
                    <w:rPr>
                      <w:color w:val="002060"/>
                    </w:rPr>
                  </w:pPr>
                  <w:r w:rsidRPr="00912934">
                    <w:rPr>
                      <w:color w:val="002060"/>
                    </w:rPr>
                    <w:t>- CASENUOVE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5B2460" w14:textId="77777777" w:rsidR="000C56BA" w:rsidRPr="00912934" w:rsidRDefault="000C56BA" w:rsidP="006F21E6">
                  <w:pPr>
                    <w:pStyle w:val="rowtabella0"/>
                    <w:jc w:val="center"/>
                    <w:rPr>
                      <w:color w:val="002060"/>
                    </w:rPr>
                  </w:pPr>
                  <w:r w:rsidRPr="00912934">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8F30F2" w14:textId="77777777" w:rsidR="000C56BA" w:rsidRPr="00912934" w:rsidRDefault="000C56BA" w:rsidP="006F21E6">
                  <w:pPr>
                    <w:pStyle w:val="rowtabella0"/>
                    <w:jc w:val="center"/>
                    <w:rPr>
                      <w:color w:val="002060"/>
                    </w:rPr>
                  </w:pPr>
                  <w:r w:rsidRPr="00912934">
                    <w:rPr>
                      <w:color w:val="002060"/>
                    </w:rPr>
                    <w:t> </w:t>
                  </w:r>
                </w:p>
              </w:tc>
            </w:tr>
            <w:tr w:rsidR="000C56BA" w:rsidRPr="00912934" w14:paraId="45A0D85F" w14:textId="77777777" w:rsidTr="006F21E6">
              <w:tc>
                <w:tcPr>
                  <w:tcW w:w="4700" w:type="dxa"/>
                  <w:gridSpan w:val="4"/>
                  <w:tcBorders>
                    <w:top w:val="nil"/>
                    <w:left w:val="nil"/>
                    <w:bottom w:val="nil"/>
                    <w:right w:val="nil"/>
                  </w:tcBorders>
                  <w:tcMar>
                    <w:top w:w="20" w:type="dxa"/>
                    <w:left w:w="20" w:type="dxa"/>
                    <w:bottom w:w="20" w:type="dxa"/>
                    <w:right w:w="20" w:type="dxa"/>
                  </w:tcMar>
                  <w:vAlign w:val="center"/>
                  <w:hideMark/>
                </w:tcPr>
                <w:p w14:paraId="56DBB44D" w14:textId="77777777" w:rsidR="000C56BA" w:rsidRPr="00912934" w:rsidRDefault="000C56BA" w:rsidP="006F21E6">
                  <w:pPr>
                    <w:pStyle w:val="rowtabella0"/>
                    <w:rPr>
                      <w:color w:val="002060"/>
                    </w:rPr>
                  </w:pPr>
                  <w:r w:rsidRPr="00912934">
                    <w:rPr>
                      <w:color w:val="002060"/>
                    </w:rPr>
                    <w:t>(1) - disputata il 06/04/2024</w:t>
                  </w:r>
                </w:p>
              </w:tc>
            </w:tr>
            <w:tr w:rsidR="000C56BA" w:rsidRPr="00912934" w14:paraId="0B8F6907" w14:textId="77777777" w:rsidTr="006F21E6">
              <w:tc>
                <w:tcPr>
                  <w:tcW w:w="4700" w:type="dxa"/>
                  <w:gridSpan w:val="4"/>
                  <w:tcBorders>
                    <w:top w:val="nil"/>
                    <w:left w:val="nil"/>
                    <w:bottom w:val="nil"/>
                    <w:right w:val="nil"/>
                  </w:tcBorders>
                  <w:tcMar>
                    <w:top w:w="20" w:type="dxa"/>
                    <w:left w:w="20" w:type="dxa"/>
                    <w:bottom w:w="20" w:type="dxa"/>
                    <w:right w:w="20" w:type="dxa"/>
                  </w:tcMar>
                  <w:vAlign w:val="center"/>
                  <w:hideMark/>
                </w:tcPr>
                <w:p w14:paraId="46998BA7" w14:textId="77777777" w:rsidR="000C56BA" w:rsidRPr="00912934" w:rsidRDefault="000C56BA" w:rsidP="006F21E6">
                  <w:pPr>
                    <w:pStyle w:val="rowtabella0"/>
                    <w:rPr>
                      <w:color w:val="002060"/>
                    </w:rPr>
                  </w:pPr>
                  <w:r w:rsidRPr="00912934">
                    <w:rPr>
                      <w:color w:val="002060"/>
                    </w:rPr>
                    <w:t>(2) - disputata il 09/04/2024</w:t>
                  </w:r>
                </w:p>
              </w:tc>
            </w:tr>
          </w:tbl>
          <w:p w14:paraId="17BCDF7A" w14:textId="77777777" w:rsidR="000C56BA" w:rsidRPr="00912934" w:rsidRDefault="000C56BA" w:rsidP="006F21E6">
            <w:pPr>
              <w:rPr>
                <w:color w:val="002060"/>
              </w:rPr>
            </w:pPr>
          </w:p>
        </w:tc>
      </w:tr>
    </w:tbl>
    <w:p w14:paraId="059972E5" w14:textId="77777777" w:rsidR="000C56BA" w:rsidRPr="00912934" w:rsidRDefault="000C56BA" w:rsidP="000C56B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C56BA" w:rsidRPr="00912934" w14:paraId="10DD9F5E" w14:textId="77777777" w:rsidTr="006F21E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56BA" w:rsidRPr="00912934" w14:paraId="3252097A" w14:textId="77777777" w:rsidTr="006F21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96DB1" w14:textId="77777777" w:rsidR="000C56BA" w:rsidRPr="00912934" w:rsidRDefault="000C56BA" w:rsidP="006F21E6">
                  <w:pPr>
                    <w:pStyle w:val="headertabella0"/>
                    <w:rPr>
                      <w:color w:val="002060"/>
                    </w:rPr>
                  </w:pPr>
                  <w:r w:rsidRPr="00912934">
                    <w:rPr>
                      <w:color w:val="002060"/>
                    </w:rPr>
                    <w:t>GIRONE C - 11 Giornata - R</w:t>
                  </w:r>
                </w:p>
              </w:tc>
            </w:tr>
            <w:tr w:rsidR="000C56BA" w:rsidRPr="00912934" w14:paraId="4E63DC4E" w14:textId="77777777" w:rsidTr="006F21E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424FA3" w14:textId="77777777" w:rsidR="000C56BA" w:rsidRPr="00912934" w:rsidRDefault="000C56BA" w:rsidP="006F21E6">
                  <w:pPr>
                    <w:pStyle w:val="rowtabella0"/>
                    <w:rPr>
                      <w:color w:val="002060"/>
                    </w:rPr>
                  </w:pPr>
                  <w:r w:rsidRPr="00912934">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F5CA2C" w14:textId="77777777" w:rsidR="000C56BA" w:rsidRPr="00912934" w:rsidRDefault="000C56BA" w:rsidP="006F21E6">
                  <w:pPr>
                    <w:pStyle w:val="rowtabella0"/>
                    <w:rPr>
                      <w:color w:val="002060"/>
                    </w:rPr>
                  </w:pPr>
                  <w:r w:rsidRPr="00912934">
                    <w:rPr>
                      <w:color w:val="002060"/>
                    </w:rPr>
                    <w:t>- VISSO-ALTONERA CALCIO1970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59EF66" w14:textId="77777777" w:rsidR="000C56BA" w:rsidRPr="00912934" w:rsidRDefault="000C56BA" w:rsidP="006F21E6">
                  <w:pPr>
                    <w:pStyle w:val="rowtabella0"/>
                    <w:jc w:val="center"/>
                    <w:rPr>
                      <w:color w:val="002060"/>
                    </w:rPr>
                  </w:pPr>
                  <w:r w:rsidRPr="00912934">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41E7BB" w14:textId="77777777" w:rsidR="000C56BA" w:rsidRPr="00912934" w:rsidRDefault="000C56BA" w:rsidP="006F21E6">
                  <w:pPr>
                    <w:pStyle w:val="rowtabella0"/>
                    <w:jc w:val="center"/>
                    <w:rPr>
                      <w:color w:val="002060"/>
                    </w:rPr>
                  </w:pPr>
                  <w:r w:rsidRPr="00912934">
                    <w:rPr>
                      <w:color w:val="002060"/>
                    </w:rPr>
                    <w:t> </w:t>
                  </w:r>
                </w:p>
              </w:tc>
            </w:tr>
            <w:tr w:rsidR="000C56BA" w:rsidRPr="00912934" w14:paraId="05562CCB"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078169" w14:textId="77777777" w:rsidR="000C56BA" w:rsidRPr="00912934" w:rsidRDefault="000C56BA" w:rsidP="006F21E6">
                  <w:pPr>
                    <w:pStyle w:val="rowtabella0"/>
                    <w:rPr>
                      <w:color w:val="002060"/>
                    </w:rPr>
                  </w:pPr>
                  <w:r w:rsidRPr="00912934">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FC9AA0" w14:textId="77777777" w:rsidR="000C56BA" w:rsidRPr="00912934" w:rsidRDefault="000C56BA" w:rsidP="006F21E6">
                  <w:pPr>
                    <w:pStyle w:val="rowtabella0"/>
                    <w:rPr>
                      <w:color w:val="002060"/>
                    </w:rPr>
                  </w:pPr>
                  <w:r w:rsidRPr="00912934">
                    <w:rPr>
                      <w:color w:val="002060"/>
                    </w:rPr>
                    <w:t>- VIRTUS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C49ACF" w14:textId="77777777" w:rsidR="000C56BA" w:rsidRPr="00912934" w:rsidRDefault="000C56BA" w:rsidP="006F21E6">
                  <w:pPr>
                    <w:pStyle w:val="rowtabella0"/>
                    <w:jc w:val="center"/>
                    <w:rPr>
                      <w:color w:val="002060"/>
                    </w:rPr>
                  </w:pPr>
                  <w:r w:rsidRPr="00912934">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73B0E6" w14:textId="77777777" w:rsidR="000C56BA" w:rsidRPr="00912934" w:rsidRDefault="000C56BA" w:rsidP="006F21E6">
                  <w:pPr>
                    <w:pStyle w:val="rowtabella0"/>
                    <w:jc w:val="center"/>
                    <w:rPr>
                      <w:color w:val="002060"/>
                    </w:rPr>
                  </w:pPr>
                  <w:r w:rsidRPr="00912934">
                    <w:rPr>
                      <w:color w:val="002060"/>
                    </w:rPr>
                    <w:t> </w:t>
                  </w:r>
                </w:p>
              </w:tc>
            </w:tr>
            <w:tr w:rsidR="000C56BA" w:rsidRPr="00912934" w14:paraId="7808E350"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0114ED" w14:textId="77777777" w:rsidR="000C56BA" w:rsidRPr="00912934" w:rsidRDefault="000C56BA" w:rsidP="006F21E6">
                  <w:pPr>
                    <w:pStyle w:val="rowtabella0"/>
                    <w:rPr>
                      <w:color w:val="002060"/>
                    </w:rPr>
                  </w:pPr>
                  <w:r w:rsidRPr="00912934">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8CB63F" w14:textId="77777777" w:rsidR="000C56BA" w:rsidRPr="00912934" w:rsidRDefault="000C56BA" w:rsidP="006F21E6">
                  <w:pPr>
                    <w:pStyle w:val="rowtabella0"/>
                    <w:rPr>
                      <w:color w:val="002060"/>
                    </w:rPr>
                  </w:pPr>
                  <w:r w:rsidRPr="00912934">
                    <w:rPr>
                      <w:color w:val="002060"/>
                    </w:rPr>
                    <w:t>- FOLGORE CASTELRAIMONDO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3842CF" w14:textId="77777777" w:rsidR="000C56BA" w:rsidRPr="00912934" w:rsidRDefault="000C56BA" w:rsidP="006F21E6">
                  <w:pPr>
                    <w:pStyle w:val="rowtabella0"/>
                    <w:jc w:val="center"/>
                    <w:rPr>
                      <w:color w:val="002060"/>
                    </w:rPr>
                  </w:pPr>
                  <w:r w:rsidRPr="00912934">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67FAAE" w14:textId="77777777" w:rsidR="000C56BA" w:rsidRPr="00912934" w:rsidRDefault="000C56BA" w:rsidP="006F21E6">
                  <w:pPr>
                    <w:pStyle w:val="rowtabella0"/>
                    <w:jc w:val="center"/>
                    <w:rPr>
                      <w:color w:val="002060"/>
                    </w:rPr>
                  </w:pPr>
                  <w:r w:rsidRPr="00912934">
                    <w:rPr>
                      <w:color w:val="002060"/>
                    </w:rPr>
                    <w:t> </w:t>
                  </w:r>
                </w:p>
              </w:tc>
            </w:tr>
            <w:tr w:rsidR="000C56BA" w:rsidRPr="00912934" w14:paraId="79877F29"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0568CE" w14:textId="77777777" w:rsidR="000C56BA" w:rsidRPr="00912934" w:rsidRDefault="000C56BA" w:rsidP="006F21E6">
                  <w:pPr>
                    <w:pStyle w:val="rowtabella0"/>
                    <w:rPr>
                      <w:color w:val="002060"/>
                    </w:rPr>
                  </w:pPr>
                  <w:r w:rsidRPr="00912934">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925A50" w14:textId="77777777" w:rsidR="000C56BA" w:rsidRPr="00912934" w:rsidRDefault="000C56BA" w:rsidP="006F21E6">
                  <w:pPr>
                    <w:pStyle w:val="rowtabella0"/>
                    <w:rPr>
                      <w:color w:val="002060"/>
                    </w:rPr>
                  </w:pPr>
                  <w:r w:rsidRPr="00912934">
                    <w:rPr>
                      <w:color w:val="002060"/>
                    </w:rPr>
                    <w:t>-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9F80BC" w14:textId="77777777" w:rsidR="000C56BA" w:rsidRPr="00912934" w:rsidRDefault="000C56BA" w:rsidP="006F21E6">
                  <w:pPr>
                    <w:pStyle w:val="rowtabella0"/>
                    <w:jc w:val="center"/>
                    <w:rPr>
                      <w:color w:val="002060"/>
                    </w:rPr>
                  </w:pPr>
                  <w:r w:rsidRPr="00912934">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1A85B0" w14:textId="77777777" w:rsidR="000C56BA" w:rsidRPr="00912934" w:rsidRDefault="000C56BA" w:rsidP="006F21E6">
                  <w:pPr>
                    <w:pStyle w:val="rowtabella0"/>
                    <w:jc w:val="center"/>
                    <w:rPr>
                      <w:color w:val="002060"/>
                    </w:rPr>
                  </w:pPr>
                  <w:r w:rsidRPr="00912934">
                    <w:rPr>
                      <w:color w:val="002060"/>
                    </w:rPr>
                    <w:t> </w:t>
                  </w:r>
                </w:p>
              </w:tc>
            </w:tr>
            <w:tr w:rsidR="000C56BA" w:rsidRPr="00912934" w14:paraId="716B20AE"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263A02" w14:textId="77777777" w:rsidR="000C56BA" w:rsidRPr="00912934" w:rsidRDefault="000C56BA" w:rsidP="006F21E6">
                  <w:pPr>
                    <w:pStyle w:val="rowtabella0"/>
                    <w:rPr>
                      <w:color w:val="002060"/>
                    </w:rPr>
                  </w:pPr>
                  <w:r w:rsidRPr="00912934">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8C5124" w14:textId="77777777" w:rsidR="000C56BA" w:rsidRPr="00912934" w:rsidRDefault="000C56BA" w:rsidP="006F21E6">
                  <w:pPr>
                    <w:pStyle w:val="rowtabella0"/>
                    <w:rPr>
                      <w:color w:val="002060"/>
                    </w:rPr>
                  </w:pPr>
                  <w:r w:rsidRPr="00912934">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11B9EE" w14:textId="77777777" w:rsidR="000C56BA" w:rsidRPr="00912934" w:rsidRDefault="000C56BA" w:rsidP="006F21E6">
                  <w:pPr>
                    <w:pStyle w:val="rowtabella0"/>
                    <w:jc w:val="center"/>
                    <w:rPr>
                      <w:color w:val="002060"/>
                    </w:rPr>
                  </w:pPr>
                  <w:r w:rsidRPr="00912934">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16B003" w14:textId="77777777" w:rsidR="000C56BA" w:rsidRPr="00912934" w:rsidRDefault="000C56BA" w:rsidP="006F21E6">
                  <w:pPr>
                    <w:pStyle w:val="rowtabella0"/>
                    <w:jc w:val="center"/>
                    <w:rPr>
                      <w:color w:val="002060"/>
                    </w:rPr>
                  </w:pPr>
                  <w:r w:rsidRPr="00912934">
                    <w:rPr>
                      <w:color w:val="002060"/>
                    </w:rPr>
                    <w:t> </w:t>
                  </w:r>
                </w:p>
              </w:tc>
            </w:tr>
            <w:tr w:rsidR="000C56BA" w:rsidRPr="00912934" w14:paraId="5AD9EDD0" w14:textId="77777777" w:rsidTr="006F21E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D198E4" w14:textId="77777777" w:rsidR="000C56BA" w:rsidRPr="00912934" w:rsidRDefault="000C56BA" w:rsidP="006F21E6">
                  <w:pPr>
                    <w:pStyle w:val="rowtabella0"/>
                    <w:rPr>
                      <w:color w:val="002060"/>
                    </w:rPr>
                  </w:pPr>
                  <w:r w:rsidRPr="00912934">
                    <w:rPr>
                      <w:color w:val="002060"/>
                    </w:rPr>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E32909" w14:textId="77777777" w:rsidR="000C56BA" w:rsidRPr="00912934" w:rsidRDefault="000C56BA" w:rsidP="006F21E6">
                  <w:pPr>
                    <w:pStyle w:val="rowtabella0"/>
                    <w:rPr>
                      <w:color w:val="002060"/>
                    </w:rPr>
                  </w:pPr>
                  <w:r w:rsidRPr="00912934">
                    <w:rPr>
                      <w:color w:val="002060"/>
                    </w:rPr>
                    <w:t>- FRASASSI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AA1FAD" w14:textId="77777777" w:rsidR="000C56BA" w:rsidRPr="00912934" w:rsidRDefault="000C56BA" w:rsidP="006F21E6">
                  <w:pPr>
                    <w:pStyle w:val="rowtabella0"/>
                    <w:jc w:val="center"/>
                    <w:rPr>
                      <w:color w:val="002060"/>
                    </w:rPr>
                  </w:pPr>
                  <w:r w:rsidRPr="00912934">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8E0EC7" w14:textId="77777777" w:rsidR="000C56BA" w:rsidRPr="00912934" w:rsidRDefault="000C56BA" w:rsidP="006F21E6">
                  <w:pPr>
                    <w:pStyle w:val="rowtabella0"/>
                    <w:jc w:val="center"/>
                    <w:rPr>
                      <w:color w:val="002060"/>
                    </w:rPr>
                  </w:pPr>
                  <w:r w:rsidRPr="00912934">
                    <w:rPr>
                      <w:color w:val="002060"/>
                    </w:rPr>
                    <w:t> </w:t>
                  </w:r>
                </w:p>
              </w:tc>
            </w:tr>
            <w:tr w:rsidR="000C56BA" w:rsidRPr="00912934" w14:paraId="12DFF992" w14:textId="77777777" w:rsidTr="006F21E6">
              <w:tc>
                <w:tcPr>
                  <w:tcW w:w="4700" w:type="dxa"/>
                  <w:gridSpan w:val="4"/>
                  <w:tcBorders>
                    <w:top w:val="nil"/>
                    <w:left w:val="nil"/>
                    <w:bottom w:val="nil"/>
                    <w:right w:val="nil"/>
                  </w:tcBorders>
                  <w:tcMar>
                    <w:top w:w="20" w:type="dxa"/>
                    <w:left w:w="20" w:type="dxa"/>
                    <w:bottom w:w="20" w:type="dxa"/>
                    <w:right w:w="20" w:type="dxa"/>
                  </w:tcMar>
                  <w:vAlign w:val="center"/>
                  <w:hideMark/>
                </w:tcPr>
                <w:p w14:paraId="758538C6" w14:textId="77777777" w:rsidR="000C56BA" w:rsidRPr="00912934" w:rsidRDefault="000C56BA" w:rsidP="006F21E6">
                  <w:pPr>
                    <w:pStyle w:val="rowtabella0"/>
                    <w:rPr>
                      <w:color w:val="002060"/>
                    </w:rPr>
                  </w:pPr>
                  <w:r w:rsidRPr="00912934">
                    <w:rPr>
                      <w:color w:val="002060"/>
                    </w:rPr>
                    <w:t>(1) - disputata il 06/04/2024</w:t>
                  </w:r>
                </w:p>
              </w:tc>
            </w:tr>
          </w:tbl>
          <w:p w14:paraId="35761069" w14:textId="77777777" w:rsidR="000C56BA" w:rsidRPr="00912934" w:rsidRDefault="000C56BA" w:rsidP="006F21E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56BA" w:rsidRPr="00912934" w14:paraId="43528775" w14:textId="77777777" w:rsidTr="006F21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052BB" w14:textId="77777777" w:rsidR="000C56BA" w:rsidRPr="00912934" w:rsidRDefault="000C56BA" w:rsidP="006F21E6">
                  <w:pPr>
                    <w:pStyle w:val="headertabella0"/>
                    <w:rPr>
                      <w:color w:val="002060"/>
                    </w:rPr>
                  </w:pPr>
                  <w:r w:rsidRPr="00912934">
                    <w:rPr>
                      <w:color w:val="002060"/>
                    </w:rPr>
                    <w:t>GIRONE D - 11 Giornata - R</w:t>
                  </w:r>
                </w:p>
              </w:tc>
            </w:tr>
            <w:tr w:rsidR="000C56BA" w:rsidRPr="00912934" w14:paraId="093695E8" w14:textId="77777777" w:rsidTr="006F21E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235DD5" w14:textId="77777777" w:rsidR="000C56BA" w:rsidRPr="00912934" w:rsidRDefault="000C56BA" w:rsidP="006F21E6">
                  <w:pPr>
                    <w:pStyle w:val="rowtabella0"/>
                    <w:rPr>
                      <w:color w:val="002060"/>
                    </w:rPr>
                  </w:pPr>
                  <w:r w:rsidRPr="00912934">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D39568" w14:textId="77777777" w:rsidR="000C56BA" w:rsidRPr="00912934" w:rsidRDefault="000C56BA" w:rsidP="006F21E6">
                  <w:pPr>
                    <w:pStyle w:val="rowtabella0"/>
                    <w:rPr>
                      <w:color w:val="002060"/>
                    </w:rPr>
                  </w:pPr>
                  <w:r w:rsidRPr="00912934">
                    <w:rPr>
                      <w:color w:val="002060"/>
                    </w:rPr>
                    <w:t>- FROG S CLUB SPORT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17BF9B" w14:textId="77777777" w:rsidR="000C56BA" w:rsidRPr="00912934" w:rsidRDefault="000C56BA" w:rsidP="006F21E6">
                  <w:pPr>
                    <w:pStyle w:val="rowtabella0"/>
                    <w:jc w:val="center"/>
                    <w:rPr>
                      <w:color w:val="002060"/>
                    </w:rPr>
                  </w:pPr>
                  <w:r w:rsidRPr="00912934">
                    <w:rPr>
                      <w:color w:val="002060"/>
                    </w:rP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E447F" w14:textId="77777777" w:rsidR="000C56BA" w:rsidRPr="00912934" w:rsidRDefault="000C56BA" w:rsidP="006F21E6">
                  <w:pPr>
                    <w:pStyle w:val="rowtabella0"/>
                    <w:jc w:val="center"/>
                    <w:rPr>
                      <w:color w:val="002060"/>
                    </w:rPr>
                  </w:pPr>
                  <w:r w:rsidRPr="00912934">
                    <w:rPr>
                      <w:color w:val="002060"/>
                    </w:rPr>
                    <w:t> </w:t>
                  </w:r>
                </w:p>
              </w:tc>
            </w:tr>
            <w:tr w:rsidR="000C56BA" w:rsidRPr="00912934" w14:paraId="1C8E22B2"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2189A0" w14:textId="77777777" w:rsidR="000C56BA" w:rsidRPr="00912934" w:rsidRDefault="000C56BA" w:rsidP="006F21E6">
                  <w:pPr>
                    <w:pStyle w:val="rowtabella0"/>
                    <w:rPr>
                      <w:color w:val="002060"/>
                    </w:rPr>
                  </w:pPr>
                  <w:r w:rsidRPr="00912934">
                    <w:rPr>
                      <w:color w:val="002060"/>
                    </w:rPr>
                    <w:t>BOCA CIVITANOVA 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A97646" w14:textId="77777777" w:rsidR="000C56BA" w:rsidRPr="00912934" w:rsidRDefault="000C56BA" w:rsidP="006F21E6">
                  <w:pPr>
                    <w:pStyle w:val="rowtabella0"/>
                    <w:rPr>
                      <w:color w:val="002060"/>
                    </w:rPr>
                  </w:pPr>
                  <w:r w:rsidRPr="00912934">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2B2947" w14:textId="77777777" w:rsidR="000C56BA" w:rsidRPr="00912934" w:rsidRDefault="000C56BA" w:rsidP="006F21E6">
                  <w:pPr>
                    <w:pStyle w:val="rowtabella0"/>
                    <w:jc w:val="center"/>
                    <w:rPr>
                      <w:color w:val="002060"/>
                    </w:rPr>
                  </w:pPr>
                  <w:r w:rsidRPr="00912934">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DB7E6E" w14:textId="77777777" w:rsidR="000C56BA" w:rsidRPr="00912934" w:rsidRDefault="000C56BA" w:rsidP="006F21E6">
                  <w:pPr>
                    <w:pStyle w:val="rowtabella0"/>
                    <w:jc w:val="center"/>
                    <w:rPr>
                      <w:color w:val="002060"/>
                    </w:rPr>
                  </w:pPr>
                  <w:r w:rsidRPr="00912934">
                    <w:rPr>
                      <w:color w:val="002060"/>
                    </w:rPr>
                    <w:t> </w:t>
                  </w:r>
                </w:p>
              </w:tc>
            </w:tr>
            <w:tr w:rsidR="000C56BA" w:rsidRPr="00912934" w14:paraId="206C492F"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D5CD40" w14:textId="77777777" w:rsidR="000C56BA" w:rsidRPr="00912934" w:rsidRDefault="000C56BA" w:rsidP="006F21E6">
                  <w:pPr>
                    <w:pStyle w:val="rowtabella0"/>
                    <w:rPr>
                      <w:color w:val="002060"/>
                    </w:rPr>
                  </w:pPr>
                  <w:r w:rsidRPr="00912934">
                    <w:rPr>
                      <w:color w:val="002060"/>
                    </w:rPr>
                    <w:t>C.F. MACERATESE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2FC7C6" w14:textId="77777777" w:rsidR="000C56BA" w:rsidRPr="00912934" w:rsidRDefault="000C56BA" w:rsidP="006F21E6">
                  <w:pPr>
                    <w:pStyle w:val="rowtabella0"/>
                    <w:rPr>
                      <w:color w:val="002060"/>
                    </w:rPr>
                  </w:pPr>
                  <w:r w:rsidRPr="00912934">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0FC143" w14:textId="77777777" w:rsidR="000C56BA" w:rsidRPr="00912934" w:rsidRDefault="000C56BA" w:rsidP="006F21E6">
                  <w:pPr>
                    <w:pStyle w:val="rowtabella0"/>
                    <w:jc w:val="center"/>
                    <w:rPr>
                      <w:color w:val="002060"/>
                    </w:rPr>
                  </w:pPr>
                  <w:r w:rsidRPr="00912934">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75E203" w14:textId="77777777" w:rsidR="000C56BA" w:rsidRPr="00912934" w:rsidRDefault="000C56BA" w:rsidP="006F21E6">
                  <w:pPr>
                    <w:pStyle w:val="rowtabella0"/>
                    <w:jc w:val="center"/>
                    <w:rPr>
                      <w:color w:val="002060"/>
                    </w:rPr>
                  </w:pPr>
                  <w:r w:rsidRPr="00912934">
                    <w:rPr>
                      <w:color w:val="002060"/>
                    </w:rPr>
                    <w:t> </w:t>
                  </w:r>
                </w:p>
              </w:tc>
            </w:tr>
            <w:tr w:rsidR="000C56BA" w:rsidRPr="00912934" w14:paraId="1A7C457C"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405D79" w14:textId="77777777" w:rsidR="000C56BA" w:rsidRPr="00912934" w:rsidRDefault="000C56BA" w:rsidP="006F21E6">
                  <w:pPr>
                    <w:pStyle w:val="rowtabella0"/>
                    <w:rPr>
                      <w:color w:val="002060"/>
                    </w:rPr>
                  </w:pPr>
                  <w:r w:rsidRPr="00912934">
                    <w:rPr>
                      <w:color w:val="002060"/>
                    </w:rPr>
                    <w:t>CALCIO S.ELPIDIO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4EDD26" w14:textId="77777777" w:rsidR="000C56BA" w:rsidRPr="00912934" w:rsidRDefault="000C56BA" w:rsidP="006F21E6">
                  <w:pPr>
                    <w:pStyle w:val="rowtabella0"/>
                    <w:rPr>
                      <w:color w:val="002060"/>
                    </w:rPr>
                  </w:pPr>
                  <w:r w:rsidRPr="00912934">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86CDC1" w14:textId="77777777" w:rsidR="000C56BA" w:rsidRPr="00912934" w:rsidRDefault="000C56BA" w:rsidP="006F21E6">
                  <w:pPr>
                    <w:pStyle w:val="rowtabella0"/>
                    <w:jc w:val="center"/>
                    <w:rPr>
                      <w:color w:val="002060"/>
                    </w:rPr>
                  </w:pPr>
                  <w:r w:rsidRPr="00912934">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901B84" w14:textId="77777777" w:rsidR="000C56BA" w:rsidRPr="00912934" w:rsidRDefault="000C56BA" w:rsidP="006F21E6">
                  <w:pPr>
                    <w:pStyle w:val="rowtabella0"/>
                    <w:jc w:val="center"/>
                    <w:rPr>
                      <w:color w:val="002060"/>
                    </w:rPr>
                  </w:pPr>
                  <w:r w:rsidRPr="00912934">
                    <w:rPr>
                      <w:color w:val="002060"/>
                    </w:rPr>
                    <w:t> </w:t>
                  </w:r>
                </w:p>
              </w:tc>
            </w:tr>
            <w:tr w:rsidR="000C56BA" w:rsidRPr="00912934" w14:paraId="037C6505"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82782B" w14:textId="77777777" w:rsidR="000C56BA" w:rsidRPr="00912934" w:rsidRDefault="000C56BA" w:rsidP="006F21E6">
                  <w:pPr>
                    <w:pStyle w:val="rowtabella0"/>
                    <w:rPr>
                      <w:color w:val="002060"/>
                    </w:rPr>
                  </w:pPr>
                  <w:r w:rsidRPr="00912934">
                    <w:rPr>
                      <w:color w:val="002060"/>
                    </w:rPr>
                    <w:t>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48E676" w14:textId="77777777" w:rsidR="000C56BA" w:rsidRPr="00912934" w:rsidRDefault="000C56BA" w:rsidP="006F21E6">
                  <w:pPr>
                    <w:pStyle w:val="rowtabella0"/>
                    <w:rPr>
                      <w:color w:val="002060"/>
                    </w:rPr>
                  </w:pPr>
                  <w:r w:rsidRPr="00912934">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BDF25E" w14:textId="77777777" w:rsidR="000C56BA" w:rsidRPr="00912934" w:rsidRDefault="000C56BA" w:rsidP="006F21E6">
                  <w:pPr>
                    <w:pStyle w:val="rowtabella0"/>
                    <w:jc w:val="center"/>
                    <w:rPr>
                      <w:color w:val="002060"/>
                    </w:rPr>
                  </w:pPr>
                  <w:r w:rsidRPr="00912934">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07CE26" w14:textId="77777777" w:rsidR="000C56BA" w:rsidRPr="00912934" w:rsidRDefault="000C56BA" w:rsidP="006F21E6">
                  <w:pPr>
                    <w:pStyle w:val="rowtabella0"/>
                    <w:jc w:val="center"/>
                    <w:rPr>
                      <w:color w:val="002060"/>
                    </w:rPr>
                  </w:pPr>
                  <w:r w:rsidRPr="00912934">
                    <w:rPr>
                      <w:color w:val="002060"/>
                    </w:rPr>
                    <w:t> </w:t>
                  </w:r>
                </w:p>
              </w:tc>
            </w:tr>
            <w:tr w:rsidR="000C56BA" w:rsidRPr="00912934" w14:paraId="6C57498C" w14:textId="77777777" w:rsidTr="006F21E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3C22CB" w14:textId="77777777" w:rsidR="000C56BA" w:rsidRPr="00912934" w:rsidRDefault="000C56BA" w:rsidP="006F21E6">
                  <w:pPr>
                    <w:pStyle w:val="rowtabella0"/>
                    <w:rPr>
                      <w:color w:val="002060"/>
                    </w:rPr>
                  </w:pPr>
                  <w:r w:rsidRPr="00912934">
                    <w:rPr>
                      <w:color w:val="002060"/>
                    </w:rPr>
                    <w:t>(1) VIS CIVITANOVA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0FA581" w14:textId="77777777" w:rsidR="000C56BA" w:rsidRPr="00912934" w:rsidRDefault="000C56BA" w:rsidP="006F21E6">
                  <w:pPr>
                    <w:pStyle w:val="rowtabella0"/>
                    <w:rPr>
                      <w:color w:val="002060"/>
                    </w:rPr>
                  </w:pPr>
                  <w:r w:rsidRPr="00912934">
                    <w:rPr>
                      <w:color w:val="002060"/>
                    </w:rPr>
                    <w:t>- CAPODARCO CASABIANCA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4D24F2" w14:textId="77777777" w:rsidR="000C56BA" w:rsidRPr="00912934" w:rsidRDefault="000C56BA" w:rsidP="006F21E6">
                  <w:pPr>
                    <w:pStyle w:val="rowtabella0"/>
                    <w:jc w:val="center"/>
                    <w:rPr>
                      <w:color w:val="002060"/>
                    </w:rPr>
                  </w:pPr>
                  <w:r w:rsidRPr="00912934">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8F4503" w14:textId="77777777" w:rsidR="000C56BA" w:rsidRPr="00912934" w:rsidRDefault="000C56BA" w:rsidP="006F21E6">
                  <w:pPr>
                    <w:pStyle w:val="rowtabella0"/>
                    <w:jc w:val="center"/>
                    <w:rPr>
                      <w:color w:val="002060"/>
                    </w:rPr>
                  </w:pPr>
                  <w:r w:rsidRPr="00912934">
                    <w:rPr>
                      <w:color w:val="002060"/>
                    </w:rPr>
                    <w:t> </w:t>
                  </w:r>
                </w:p>
              </w:tc>
            </w:tr>
            <w:tr w:rsidR="000C56BA" w:rsidRPr="00912934" w14:paraId="768780A1" w14:textId="77777777" w:rsidTr="006F21E6">
              <w:tc>
                <w:tcPr>
                  <w:tcW w:w="4700" w:type="dxa"/>
                  <w:gridSpan w:val="4"/>
                  <w:tcBorders>
                    <w:top w:val="nil"/>
                    <w:left w:val="nil"/>
                    <w:bottom w:val="nil"/>
                    <w:right w:val="nil"/>
                  </w:tcBorders>
                  <w:tcMar>
                    <w:top w:w="20" w:type="dxa"/>
                    <w:left w:w="20" w:type="dxa"/>
                    <w:bottom w:w="20" w:type="dxa"/>
                    <w:right w:w="20" w:type="dxa"/>
                  </w:tcMar>
                  <w:vAlign w:val="center"/>
                  <w:hideMark/>
                </w:tcPr>
                <w:p w14:paraId="6BAD684F" w14:textId="77777777" w:rsidR="000C56BA" w:rsidRPr="00912934" w:rsidRDefault="000C56BA" w:rsidP="006F21E6">
                  <w:pPr>
                    <w:pStyle w:val="rowtabella0"/>
                    <w:rPr>
                      <w:color w:val="002060"/>
                    </w:rPr>
                  </w:pPr>
                  <w:r w:rsidRPr="00912934">
                    <w:rPr>
                      <w:color w:val="002060"/>
                    </w:rPr>
                    <w:t>(1) - disputata il 07/04/2024</w:t>
                  </w:r>
                </w:p>
              </w:tc>
            </w:tr>
          </w:tbl>
          <w:p w14:paraId="475E89EA" w14:textId="77777777" w:rsidR="000C56BA" w:rsidRPr="00912934" w:rsidRDefault="000C56BA" w:rsidP="006F21E6">
            <w:pPr>
              <w:rPr>
                <w:color w:val="002060"/>
              </w:rPr>
            </w:pPr>
          </w:p>
        </w:tc>
      </w:tr>
    </w:tbl>
    <w:p w14:paraId="213785F5" w14:textId="77777777" w:rsidR="000C56BA" w:rsidRPr="00912934" w:rsidRDefault="000C56BA" w:rsidP="000C56B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C56BA" w:rsidRPr="00912934" w14:paraId="6ACF5B38" w14:textId="77777777" w:rsidTr="006F21E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56BA" w:rsidRPr="00912934" w14:paraId="2229463B" w14:textId="77777777" w:rsidTr="006F21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AD34E" w14:textId="77777777" w:rsidR="000C56BA" w:rsidRPr="00912934" w:rsidRDefault="000C56BA" w:rsidP="006F21E6">
                  <w:pPr>
                    <w:pStyle w:val="headertabella0"/>
                    <w:rPr>
                      <w:color w:val="002060"/>
                    </w:rPr>
                  </w:pPr>
                  <w:r w:rsidRPr="00912934">
                    <w:rPr>
                      <w:color w:val="002060"/>
                    </w:rPr>
                    <w:t>GIRONE E - 11 Giornata - R</w:t>
                  </w:r>
                </w:p>
              </w:tc>
            </w:tr>
            <w:tr w:rsidR="000C56BA" w:rsidRPr="00912934" w14:paraId="0F70F861" w14:textId="77777777" w:rsidTr="006F21E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7818AE" w14:textId="77777777" w:rsidR="000C56BA" w:rsidRPr="00912934" w:rsidRDefault="000C56BA" w:rsidP="006F21E6">
                  <w:pPr>
                    <w:pStyle w:val="rowtabella0"/>
                    <w:rPr>
                      <w:color w:val="002060"/>
                    </w:rPr>
                  </w:pPr>
                  <w:r w:rsidRPr="00912934">
                    <w:rPr>
                      <w:color w:val="002060"/>
                    </w:rPr>
                    <w:t>ATLETICO ASCOLI 2000</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579D7C" w14:textId="77777777" w:rsidR="000C56BA" w:rsidRPr="00912934" w:rsidRDefault="000C56BA" w:rsidP="006F21E6">
                  <w:pPr>
                    <w:pStyle w:val="rowtabella0"/>
                    <w:rPr>
                      <w:color w:val="002060"/>
                    </w:rPr>
                  </w:pPr>
                  <w:r w:rsidRPr="00912934">
                    <w:rPr>
                      <w:color w:val="002060"/>
                    </w:rPr>
                    <w:t>- ACQUAVIVA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16274" w14:textId="77777777" w:rsidR="000C56BA" w:rsidRPr="00912934" w:rsidRDefault="000C56BA" w:rsidP="006F21E6">
                  <w:pPr>
                    <w:pStyle w:val="rowtabella0"/>
                    <w:jc w:val="center"/>
                    <w:rPr>
                      <w:color w:val="002060"/>
                    </w:rPr>
                  </w:pPr>
                  <w:r w:rsidRPr="00912934">
                    <w:rPr>
                      <w:color w:val="002060"/>
                    </w:rPr>
                    <w:t>8 - 2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6AF620" w14:textId="77777777" w:rsidR="000C56BA" w:rsidRPr="00912934" w:rsidRDefault="000C56BA" w:rsidP="006F21E6">
                  <w:pPr>
                    <w:pStyle w:val="rowtabella0"/>
                    <w:jc w:val="center"/>
                    <w:rPr>
                      <w:color w:val="002060"/>
                    </w:rPr>
                  </w:pPr>
                  <w:r w:rsidRPr="00912934">
                    <w:rPr>
                      <w:color w:val="002060"/>
                    </w:rPr>
                    <w:t> </w:t>
                  </w:r>
                </w:p>
              </w:tc>
            </w:tr>
            <w:tr w:rsidR="000C56BA" w:rsidRPr="00912934" w14:paraId="4C9149E9"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F5510A" w14:textId="77777777" w:rsidR="000C56BA" w:rsidRPr="00912934" w:rsidRDefault="000C56BA" w:rsidP="006F21E6">
                  <w:pPr>
                    <w:pStyle w:val="rowtabella0"/>
                    <w:rPr>
                      <w:color w:val="002060"/>
                    </w:rPr>
                  </w:pPr>
                  <w:r w:rsidRPr="00912934">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32E87E" w14:textId="77777777" w:rsidR="000C56BA" w:rsidRPr="00912934" w:rsidRDefault="000C56BA" w:rsidP="006F21E6">
                  <w:pPr>
                    <w:pStyle w:val="rowtabella0"/>
                    <w:rPr>
                      <w:color w:val="002060"/>
                    </w:rPr>
                  </w:pPr>
                  <w:r w:rsidRPr="00912934">
                    <w:rPr>
                      <w:color w:val="002060"/>
                    </w:rPr>
                    <w:t>- SAMBENEDETTESE BEACH SOCC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0DE6FD" w14:textId="77777777" w:rsidR="000C56BA" w:rsidRPr="00912934" w:rsidRDefault="000C56BA" w:rsidP="006F21E6">
                  <w:pPr>
                    <w:pStyle w:val="rowtabella0"/>
                    <w:jc w:val="center"/>
                    <w:rPr>
                      <w:color w:val="002060"/>
                    </w:rPr>
                  </w:pPr>
                  <w:r w:rsidRPr="00912934">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63611C" w14:textId="77777777" w:rsidR="000C56BA" w:rsidRPr="00912934" w:rsidRDefault="000C56BA" w:rsidP="006F21E6">
                  <w:pPr>
                    <w:pStyle w:val="rowtabella0"/>
                    <w:jc w:val="center"/>
                    <w:rPr>
                      <w:color w:val="002060"/>
                    </w:rPr>
                  </w:pPr>
                  <w:r w:rsidRPr="00912934">
                    <w:rPr>
                      <w:color w:val="002060"/>
                    </w:rPr>
                    <w:t> </w:t>
                  </w:r>
                </w:p>
              </w:tc>
            </w:tr>
            <w:tr w:rsidR="000C56BA" w:rsidRPr="00912934" w14:paraId="27964D8D"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CD4835" w14:textId="77777777" w:rsidR="000C56BA" w:rsidRPr="00912934" w:rsidRDefault="000C56BA" w:rsidP="006F21E6">
                  <w:pPr>
                    <w:pStyle w:val="rowtabella0"/>
                    <w:rPr>
                      <w:color w:val="002060"/>
                    </w:rPr>
                  </w:pPr>
                  <w:r w:rsidRPr="00912934">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580DEA" w14:textId="77777777" w:rsidR="000C56BA" w:rsidRPr="00912934" w:rsidRDefault="000C56BA" w:rsidP="006F21E6">
                  <w:pPr>
                    <w:pStyle w:val="rowtabella0"/>
                    <w:rPr>
                      <w:color w:val="002060"/>
                    </w:rPr>
                  </w:pPr>
                  <w:r w:rsidRPr="00912934">
                    <w:rPr>
                      <w:color w:val="002060"/>
                    </w:rPr>
                    <w:t>- AMICI 84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1AC32B" w14:textId="77777777" w:rsidR="000C56BA" w:rsidRPr="00912934" w:rsidRDefault="000C56BA" w:rsidP="006F21E6">
                  <w:pPr>
                    <w:pStyle w:val="rowtabella0"/>
                    <w:jc w:val="center"/>
                    <w:rPr>
                      <w:color w:val="002060"/>
                    </w:rPr>
                  </w:pPr>
                  <w:r w:rsidRPr="00912934">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BE1772" w14:textId="77777777" w:rsidR="000C56BA" w:rsidRPr="00912934" w:rsidRDefault="000C56BA" w:rsidP="006F21E6">
                  <w:pPr>
                    <w:pStyle w:val="rowtabella0"/>
                    <w:jc w:val="center"/>
                    <w:rPr>
                      <w:color w:val="002060"/>
                    </w:rPr>
                  </w:pPr>
                  <w:r w:rsidRPr="00912934">
                    <w:rPr>
                      <w:color w:val="002060"/>
                    </w:rPr>
                    <w:t> </w:t>
                  </w:r>
                </w:p>
              </w:tc>
            </w:tr>
            <w:tr w:rsidR="000C56BA" w:rsidRPr="00912934" w14:paraId="4CC7EF10"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29EB98" w14:textId="77777777" w:rsidR="000C56BA" w:rsidRPr="00912934" w:rsidRDefault="000C56BA" w:rsidP="006F21E6">
                  <w:pPr>
                    <w:pStyle w:val="rowtabella0"/>
                    <w:rPr>
                      <w:color w:val="002060"/>
                    </w:rPr>
                  </w:pPr>
                  <w:r w:rsidRPr="00912934">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400A18" w14:textId="77777777" w:rsidR="000C56BA" w:rsidRPr="00912934" w:rsidRDefault="000C56BA" w:rsidP="006F21E6">
                  <w:pPr>
                    <w:pStyle w:val="rowtabella0"/>
                    <w:rPr>
                      <w:color w:val="002060"/>
                    </w:rPr>
                  </w:pPr>
                  <w:r w:rsidRPr="00912934">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D03FCA" w14:textId="77777777" w:rsidR="000C56BA" w:rsidRPr="00912934" w:rsidRDefault="000C56BA" w:rsidP="006F21E6">
                  <w:pPr>
                    <w:pStyle w:val="rowtabella0"/>
                    <w:jc w:val="center"/>
                    <w:rPr>
                      <w:color w:val="002060"/>
                    </w:rPr>
                  </w:pPr>
                  <w:r w:rsidRPr="00912934">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2C1901" w14:textId="77777777" w:rsidR="000C56BA" w:rsidRPr="00912934" w:rsidRDefault="000C56BA" w:rsidP="006F21E6">
                  <w:pPr>
                    <w:pStyle w:val="rowtabella0"/>
                    <w:jc w:val="center"/>
                    <w:rPr>
                      <w:color w:val="002060"/>
                    </w:rPr>
                  </w:pPr>
                  <w:r w:rsidRPr="00912934">
                    <w:rPr>
                      <w:color w:val="002060"/>
                    </w:rPr>
                    <w:t> </w:t>
                  </w:r>
                </w:p>
              </w:tc>
            </w:tr>
            <w:tr w:rsidR="000C56BA" w:rsidRPr="00912934" w14:paraId="0C2EBEC6"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2B1F64" w14:textId="77777777" w:rsidR="000C56BA" w:rsidRPr="00912934" w:rsidRDefault="000C56BA" w:rsidP="006F21E6">
                  <w:pPr>
                    <w:pStyle w:val="rowtabella0"/>
                    <w:rPr>
                      <w:color w:val="002060"/>
                    </w:rPr>
                  </w:pPr>
                  <w:r w:rsidRPr="00912934">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600C5A" w14:textId="77777777" w:rsidR="000C56BA" w:rsidRPr="00912934" w:rsidRDefault="000C56BA" w:rsidP="006F21E6">
                  <w:pPr>
                    <w:pStyle w:val="rowtabella0"/>
                    <w:rPr>
                      <w:color w:val="002060"/>
                    </w:rPr>
                  </w:pPr>
                  <w:r w:rsidRPr="00912934">
                    <w:rPr>
                      <w:color w:val="002060"/>
                    </w:rPr>
                    <w:t>- BOCASTRUM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C6CE69" w14:textId="77777777" w:rsidR="000C56BA" w:rsidRPr="00912934" w:rsidRDefault="000C56BA" w:rsidP="006F21E6">
                  <w:pPr>
                    <w:pStyle w:val="rowtabella0"/>
                    <w:jc w:val="center"/>
                    <w:rPr>
                      <w:color w:val="002060"/>
                    </w:rPr>
                  </w:pPr>
                  <w:r w:rsidRPr="00912934">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E95355" w14:textId="77777777" w:rsidR="000C56BA" w:rsidRPr="00912934" w:rsidRDefault="000C56BA" w:rsidP="006F21E6">
                  <w:pPr>
                    <w:pStyle w:val="rowtabella0"/>
                    <w:jc w:val="center"/>
                    <w:rPr>
                      <w:color w:val="002060"/>
                    </w:rPr>
                  </w:pPr>
                  <w:r w:rsidRPr="00912934">
                    <w:rPr>
                      <w:color w:val="002060"/>
                    </w:rPr>
                    <w:t> </w:t>
                  </w:r>
                </w:p>
              </w:tc>
            </w:tr>
            <w:tr w:rsidR="000C56BA" w:rsidRPr="00912934" w14:paraId="680B7B1A"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5962B4" w14:textId="77777777" w:rsidR="000C56BA" w:rsidRPr="00912934" w:rsidRDefault="000C56BA" w:rsidP="006F21E6">
                  <w:pPr>
                    <w:pStyle w:val="rowtabella0"/>
                    <w:rPr>
                      <w:color w:val="002060"/>
                    </w:rPr>
                  </w:pPr>
                  <w:r w:rsidRPr="00912934">
                    <w:rPr>
                      <w:color w:val="002060"/>
                    </w:rPr>
                    <w:t>TRIBALCIO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2C9D1D" w14:textId="77777777" w:rsidR="000C56BA" w:rsidRPr="00912934" w:rsidRDefault="000C56BA" w:rsidP="006F21E6">
                  <w:pPr>
                    <w:pStyle w:val="rowtabella0"/>
                    <w:rPr>
                      <w:color w:val="002060"/>
                    </w:rPr>
                  </w:pPr>
                  <w:r w:rsidRPr="00912934">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940F9F" w14:textId="77777777" w:rsidR="000C56BA" w:rsidRPr="00912934" w:rsidRDefault="000C56BA" w:rsidP="006F21E6">
                  <w:pPr>
                    <w:pStyle w:val="rowtabella0"/>
                    <w:jc w:val="center"/>
                    <w:rPr>
                      <w:color w:val="002060"/>
                    </w:rPr>
                  </w:pPr>
                  <w:r w:rsidRPr="00912934">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27EF14" w14:textId="77777777" w:rsidR="000C56BA" w:rsidRPr="00912934" w:rsidRDefault="000C56BA" w:rsidP="006F21E6">
                  <w:pPr>
                    <w:pStyle w:val="rowtabella0"/>
                    <w:jc w:val="center"/>
                    <w:rPr>
                      <w:color w:val="002060"/>
                    </w:rPr>
                  </w:pPr>
                  <w:r w:rsidRPr="00912934">
                    <w:rPr>
                      <w:color w:val="002060"/>
                    </w:rPr>
                    <w:t> </w:t>
                  </w:r>
                </w:p>
              </w:tc>
            </w:tr>
            <w:tr w:rsidR="000C56BA" w:rsidRPr="00912934" w14:paraId="437ABE79" w14:textId="77777777" w:rsidTr="006F21E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7E850E" w14:textId="77777777" w:rsidR="000C56BA" w:rsidRPr="00912934" w:rsidRDefault="000C56BA" w:rsidP="006F21E6">
                  <w:pPr>
                    <w:pStyle w:val="rowtabella0"/>
                    <w:rPr>
                      <w:color w:val="002060"/>
                    </w:rPr>
                  </w:pPr>
                  <w:r w:rsidRPr="00912934">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C334DD" w14:textId="77777777" w:rsidR="000C56BA" w:rsidRPr="00912934" w:rsidRDefault="000C56BA" w:rsidP="006F21E6">
                  <w:pPr>
                    <w:pStyle w:val="rowtabella0"/>
                    <w:rPr>
                      <w:color w:val="002060"/>
                    </w:rPr>
                  </w:pPr>
                  <w:r w:rsidRPr="00912934">
                    <w:rPr>
                      <w:color w:val="002060"/>
                    </w:rPr>
                    <w:t>- RIVIERA DELLE PALME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CFE6C3" w14:textId="77777777" w:rsidR="000C56BA" w:rsidRPr="00912934" w:rsidRDefault="000C56BA" w:rsidP="006F21E6">
                  <w:pPr>
                    <w:pStyle w:val="rowtabella0"/>
                    <w:jc w:val="center"/>
                    <w:rPr>
                      <w:color w:val="002060"/>
                    </w:rPr>
                  </w:pPr>
                  <w:r w:rsidRPr="00912934">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D4B6EE" w14:textId="77777777" w:rsidR="000C56BA" w:rsidRPr="00912934" w:rsidRDefault="000C56BA" w:rsidP="006F21E6">
                  <w:pPr>
                    <w:pStyle w:val="rowtabella0"/>
                    <w:jc w:val="center"/>
                    <w:rPr>
                      <w:color w:val="002060"/>
                    </w:rPr>
                  </w:pPr>
                  <w:r w:rsidRPr="00912934">
                    <w:rPr>
                      <w:color w:val="002060"/>
                    </w:rPr>
                    <w:t> </w:t>
                  </w:r>
                </w:p>
              </w:tc>
            </w:tr>
          </w:tbl>
          <w:p w14:paraId="56EA0504" w14:textId="77777777" w:rsidR="000C56BA" w:rsidRPr="00912934" w:rsidRDefault="000C56BA" w:rsidP="006F21E6">
            <w:pPr>
              <w:rPr>
                <w:color w:val="002060"/>
              </w:rPr>
            </w:pPr>
          </w:p>
        </w:tc>
      </w:tr>
    </w:tbl>
    <w:p w14:paraId="2FEB5B58" w14:textId="77777777" w:rsidR="000C56BA" w:rsidRPr="00912934" w:rsidRDefault="000C56BA" w:rsidP="000C56BA">
      <w:pPr>
        <w:pStyle w:val="breakline"/>
        <w:rPr>
          <w:rFonts w:eastAsiaTheme="minorEastAsia"/>
          <w:color w:val="002060"/>
        </w:rPr>
      </w:pPr>
    </w:p>
    <w:p w14:paraId="731C1D4D" w14:textId="77777777" w:rsidR="000C56BA" w:rsidRPr="00912934" w:rsidRDefault="000C56BA" w:rsidP="000C56BA">
      <w:pPr>
        <w:pStyle w:val="breakline"/>
        <w:rPr>
          <w:color w:val="002060"/>
        </w:rPr>
      </w:pPr>
    </w:p>
    <w:p w14:paraId="189D071D" w14:textId="77777777" w:rsidR="000C56BA" w:rsidRPr="00912934" w:rsidRDefault="000C56BA" w:rsidP="000C56BA">
      <w:pPr>
        <w:pStyle w:val="titoloprinc0"/>
        <w:rPr>
          <w:color w:val="002060"/>
        </w:rPr>
      </w:pPr>
      <w:r w:rsidRPr="00912934">
        <w:rPr>
          <w:color w:val="002060"/>
        </w:rPr>
        <w:t>GIUDICE SPORTIVO</w:t>
      </w:r>
    </w:p>
    <w:p w14:paraId="5B26ABFD" w14:textId="77777777" w:rsidR="000C56BA" w:rsidRPr="00912934" w:rsidRDefault="000C56BA" w:rsidP="000C56BA">
      <w:pPr>
        <w:pStyle w:val="diffida"/>
        <w:rPr>
          <w:color w:val="002060"/>
        </w:rPr>
      </w:pPr>
      <w:r w:rsidRPr="00912934">
        <w:rPr>
          <w:color w:val="002060"/>
        </w:rPr>
        <w:lastRenderedPageBreak/>
        <w:t>Il Giudice Sportivo Avv. Agnese Lazzaretti, con l'assistenza del segretario Angelo Castellana, nella seduta del 10/04/2024, ha adottato le decisioni che di seguito integralmente si riportano:</w:t>
      </w:r>
    </w:p>
    <w:p w14:paraId="75A0FB8C" w14:textId="77777777" w:rsidR="000C56BA" w:rsidRPr="00912934" w:rsidRDefault="000C56BA" w:rsidP="000C56BA">
      <w:pPr>
        <w:pStyle w:val="titolo10"/>
        <w:rPr>
          <w:color w:val="002060"/>
        </w:rPr>
      </w:pPr>
      <w:r w:rsidRPr="00912934">
        <w:rPr>
          <w:color w:val="002060"/>
        </w:rPr>
        <w:t xml:space="preserve">GARE DEL 5/ 4/2024 </w:t>
      </w:r>
    </w:p>
    <w:p w14:paraId="3BDF269E" w14:textId="77777777" w:rsidR="000C56BA" w:rsidRPr="00912934" w:rsidRDefault="000C56BA" w:rsidP="000C56BA">
      <w:pPr>
        <w:pStyle w:val="titolo60"/>
        <w:rPr>
          <w:color w:val="002060"/>
        </w:rPr>
      </w:pPr>
      <w:r w:rsidRPr="00912934">
        <w:rPr>
          <w:color w:val="002060"/>
        </w:rPr>
        <w:t xml:space="preserve">DECISIONI DEL GIUDICE SPORTIVO </w:t>
      </w:r>
    </w:p>
    <w:p w14:paraId="7DE5D72F" w14:textId="77777777" w:rsidR="000C56BA" w:rsidRDefault="000C56BA" w:rsidP="000C56BA">
      <w:pPr>
        <w:pStyle w:val="diffida"/>
        <w:spacing w:before="80" w:beforeAutospacing="0" w:after="40" w:afterAutospacing="0"/>
        <w:jc w:val="left"/>
        <w:rPr>
          <w:color w:val="002060"/>
        </w:rPr>
      </w:pPr>
      <w:r w:rsidRPr="00912934">
        <w:rPr>
          <w:color w:val="002060"/>
        </w:rPr>
        <w:t xml:space="preserve">gara del 5/ 4/2024 SPECIAL ONE SPORTING CLUB - OLIMPIA JUVENTU FALCONAR </w:t>
      </w:r>
      <w:r w:rsidRPr="00912934">
        <w:rPr>
          <w:color w:val="002060"/>
        </w:rPr>
        <w:br/>
        <w:t>Il Giudice Sportivo dopo aver esaminato gli atti relativi alla gara in oggetto nei quali era presente un provvedimento disciplinare di ammonizione nei confronti del giocatore n. 10 Sig. Ataucusi Nunez Josept della società Olimpia Juventu Falconara e, avendo riscontrato, da un controllo del sistema informatico nonché dalle successive verifiche presso l'Ufficio tesseramenti del Comitato Regionale, che il suddetto giocatore veniva impiegato dalla predetta Società sportiva in posizione irregolare, in quanto unicamente tesserato per l'attività di</w:t>
      </w:r>
      <w:r>
        <w:rPr>
          <w:color w:val="002060"/>
        </w:rPr>
        <w:t xml:space="preserve"> </w:t>
      </w:r>
      <w:r w:rsidRPr="00912934">
        <w:rPr>
          <w:color w:val="002060"/>
        </w:rPr>
        <w:t xml:space="preserve">calcio a 11 e non anche per quella del calcio a 5 come attualmente imposto ( comunicato Ufficiale Figc n. 212 /A del 22 marzo 2022) , </w:t>
      </w:r>
    </w:p>
    <w:p w14:paraId="5F010EA4" w14:textId="469B9E17" w:rsidR="000C56BA" w:rsidRDefault="000C56BA" w:rsidP="000C56BA">
      <w:pPr>
        <w:pStyle w:val="diffida"/>
        <w:spacing w:before="80" w:beforeAutospacing="0" w:after="40" w:afterAutospacing="0"/>
        <w:jc w:val="center"/>
        <w:rPr>
          <w:color w:val="002060"/>
        </w:rPr>
      </w:pPr>
      <w:r w:rsidRPr="00912934">
        <w:rPr>
          <w:color w:val="002060"/>
        </w:rPr>
        <w:t>DELIBERA</w:t>
      </w:r>
    </w:p>
    <w:p w14:paraId="27C10FBC" w14:textId="77777777" w:rsidR="000C56BA" w:rsidRDefault="000C56BA" w:rsidP="000C56BA">
      <w:pPr>
        <w:pStyle w:val="diffida"/>
        <w:spacing w:before="80" w:beforeAutospacing="0" w:after="40" w:afterAutospacing="0"/>
        <w:jc w:val="left"/>
        <w:rPr>
          <w:color w:val="002060"/>
        </w:rPr>
      </w:pPr>
      <w:r w:rsidRPr="00912934">
        <w:rPr>
          <w:color w:val="002060"/>
        </w:rPr>
        <w:t>- di assegnare gara persa alla Olimpia Juventu Falconara omologando il</w:t>
      </w:r>
      <w:r>
        <w:rPr>
          <w:color w:val="002060"/>
        </w:rPr>
        <w:t xml:space="preserve"> </w:t>
      </w:r>
      <w:r w:rsidRPr="00912934">
        <w:rPr>
          <w:color w:val="002060"/>
        </w:rPr>
        <w:t xml:space="preserve">seguente risultato conseguito sul campo in quanto più favorevole: Special One Sporting Club 12 - Olimpia Juventu Falconara 3; </w:t>
      </w:r>
    </w:p>
    <w:p w14:paraId="7AD93F81" w14:textId="33D5AFAB" w:rsidR="000C56BA" w:rsidRPr="00912934" w:rsidRDefault="000C56BA" w:rsidP="000C56BA">
      <w:pPr>
        <w:pStyle w:val="diffida"/>
        <w:spacing w:before="80" w:beforeAutospacing="0" w:after="40" w:afterAutospacing="0"/>
        <w:jc w:val="left"/>
        <w:rPr>
          <w:color w:val="002060"/>
        </w:rPr>
      </w:pPr>
      <w:r w:rsidRPr="00912934">
        <w:rPr>
          <w:color w:val="002060"/>
        </w:rPr>
        <w:t xml:space="preserve">- di inibire fino al 24/04/2024 il dirigente accompagnatore della Società Olimpia Juventu Falconara Sig. Emili Samuele. </w:t>
      </w:r>
    </w:p>
    <w:p w14:paraId="7B663C55" w14:textId="77777777" w:rsidR="000C56BA" w:rsidRPr="00912934" w:rsidRDefault="000C56BA" w:rsidP="000C56BA">
      <w:pPr>
        <w:pStyle w:val="titolo10"/>
        <w:rPr>
          <w:color w:val="002060"/>
        </w:rPr>
      </w:pPr>
      <w:r w:rsidRPr="00912934">
        <w:rPr>
          <w:color w:val="002060"/>
        </w:rPr>
        <w:t xml:space="preserve">GARE DEL 3/ 4/2024 </w:t>
      </w:r>
    </w:p>
    <w:p w14:paraId="1C258E7B" w14:textId="77777777" w:rsidR="000C56BA" w:rsidRPr="00912934" w:rsidRDefault="000C56BA" w:rsidP="000C56BA">
      <w:pPr>
        <w:pStyle w:val="titolo7a"/>
        <w:rPr>
          <w:color w:val="002060"/>
        </w:rPr>
      </w:pPr>
      <w:r w:rsidRPr="00912934">
        <w:rPr>
          <w:color w:val="002060"/>
        </w:rPr>
        <w:t xml:space="preserve">PROVVEDIMENTI DISCIPLINARI </w:t>
      </w:r>
    </w:p>
    <w:p w14:paraId="67D7B310" w14:textId="77777777" w:rsidR="000C56BA" w:rsidRPr="00912934" w:rsidRDefault="000C56BA" w:rsidP="000C56BA">
      <w:pPr>
        <w:pStyle w:val="titolo7b0"/>
        <w:rPr>
          <w:color w:val="002060"/>
        </w:rPr>
      </w:pPr>
      <w:r w:rsidRPr="00912934">
        <w:rPr>
          <w:color w:val="002060"/>
        </w:rPr>
        <w:t xml:space="preserve">In base alle risultanze degli atti ufficiali sono state deliberate le seguenti sanzioni disciplinari. </w:t>
      </w:r>
    </w:p>
    <w:p w14:paraId="58FD575C" w14:textId="77777777" w:rsidR="000C56BA" w:rsidRPr="00912934" w:rsidRDefault="000C56BA" w:rsidP="000C56BA">
      <w:pPr>
        <w:pStyle w:val="titolo30"/>
        <w:rPr>
          <w:color w:val="002060"/>
        </w:rPr>
      </w:pPr>
      <w:r w:rsidRPr="00912934">
        <w:rPr>
          <w:color w:val="002060"/>
        </w:rPr>
        <w:t xml:space="preserve">CALCIATORI NON ESPULSI </w:t>
      </w:r>
    </w:p>
    <w:p w14:paraId="0A0D4981" w14:textId="77777777" w:rsidR="000C56BA" w:rsidRPr="00912934" w:rsidRDefault="000C56BA" w:rsidP="000C56BA">
      <w:pPr>
        <w:pStyle w:val="titolo20"/>
        <w:rPr>
          <w:color w:val="002060"/>
        </w:rPr>
      </w:pPr>
      <w:r w:rsidRPr="00912934">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44AC23F5" w14:textId="77777777" w:rsidTr="006F21E6">
        <w:tc>
          <w:tcPr>
            <w:tcW w:w="2200" w:type="dxa"/>
            <w:tcMar>
              <w:top w:w="20" w:type="dxa"/>
              <w:left w:w="20" w:type="dxa"/>
              <w:bottom w:w="20" w:type="dxa"/>
              <w:right w:w="20" w:type="dxa"/>
            </w:tcMar>
            <w:vAlign w:val="center"/>
            <w:hideMark/>
          </w:tcPr>
          <w:p w14:paraId="3AC98E9D" w14:textId="77777777" w:rsidR="000C56BA" w:rsidRPr="00912934" w:rsidRDefault="000C56BA" w:rsidP="006F21E6">
            <w:pPr>
              <w:pStyle w:val="movimento"/>
              <w:rPr>
                <w:color w:val="002060"/>
              </w:rPr>
            </w:pPr>
            <w:r w:rsidRPr="00912934">
              <w:rPr>
                <w:color w:val="002060"/>
              </w:rPr>
              <w:t>FIORDELMONDO DENIS</w:t>
            </w:r>
          </w:p>
        </w:tc>
        <w:tc>
          <w:tcPr>
            <w:tcW w:w="2200" w:type="dxa"/>
            <w:tcMar>
              <w:top w:w="20" w:type="dxa"/>
              <w:left w:w="20" w:type="dxa"/>
              <w:bottom w:w="20" w:type="dxa"/>
              <w:right w:w="20" w:type="dxa"/>
            </w:tcMar>
            <w:vAlign w:val="center"/>
            <w:hideMark/>
          </w:tcPr>
          <w:p w14:paraId="6170F214" w14:textId="77777777" w:rsidR="000C56BA" w:rsidRPr="00912934" w:rsidRDefault="000C56BA" w:rsidP="006F21E6">
            <w:pPr>
              <w:pStyle w:val="movimento2"/>
              <w:rPr>
                <w:color w:val="002060"/>
                <w:lang w:val="es-ES"/>
              </w:rPr>
            </w:pPr>
            <w:r w:rsidRPr="00912934">
              <w:rPr>
                <w:color w:val="002060"/>
                <w:lang w:val="es-ES"/>
              </w:rPr>
              <w:t xml:space="preserve">(VALMISA FUTSAL A.S.D.) </w:t>
            </w:r>
          </w:p>
        </w:tc>
        <w:tc>
          <w:tcPr>
            <w:tcW w:w="800" w:type="dxa"/>
            <w:tcMar>
              <w:top w:w="20" w:type="dxa"/>
              <w:left w:w="20" w:type="dxa"/>
              <w:bottom w:w="20" w:type="dxa"/>
              <w:right w:w="20" w:type="dxa"/>
            </w:tcMar>
            <w:vAlign w:val="center"/>
            <w:hideMark/>
          </w:tcPr>
          <w:p w14:paraId="4503C953" w14:textId="77777777" w:rsidR="000C56BA" w:rsidRPr="00912934" w:rsidRDefault="000C56BA" w:rsidP="006F21E6">
            <w:pPr>
              <w:pStyle w:val="movimento"/>
              <w:rPr>
                <w:color w:val="002060"/>
                <w:lang w:val="es-ES"/>
              </w:rPr>
            </w:pPr>
            <w:r w:rsidRPr="00912934">
              <w:rPr>
                <w:color w:val="002060"/>
                <w:lang w:val="es-ES"/>
              </w:rPr>
              <w:t> </w:t>
            </w:r>
          </w:p>
        </w:tc>
        <w:tc>
          <w:tcPr>
            <w:tcW w:w="2200" w:type="dxa"/>
            <w:tcMar>
              <w:top w:w="20" w:type="dxa"/>
              <w:left w:w="20" w:type="dxa"/>
              <w:bottom w:w="20" w:type="dxa"/>
              <w:right w:w="20" w:type="dxa"/>
            </w:tcMar>
            <w:vAlign w:val="center"/>
            <w:hideMark/>
          </w:tcPr>
          <w:p w14:paraId="3D4F49BF" w14:textId="77777777" w:rsidR="000C56BA" w:rsidRPr="00912934" w:rsidRDefault="000C56BA" w:rsidP="006F21E6">
            <w:pPr>
              <w:pStyle w:val="movimento"/>
              <w:rPr>
                <w:color w:val="002060"/>
                <w:lang w:val="es-ES"/>
              </w:rPr>
            </w:pPr>
            <w:r w:rsidRPr="00912934">
              <w:rPr>
                <w:color w:val="002060"/>
                <w:lang w:val="es-ES"/>
              </w:rPr>
              <w:t> </w:t>
            </w:r>
          </w:p>
        </w:tc>
        <w:tc>
          <w:tcPr>
            <w:tcW w:w="2200" w:type="dxa"/>
            <w:tcMar>
              <w:top w:w="20" w:type="dxa"/>
              <w:left w:w="20" w:type="dxa"/>
              <w:bottom w:w="20" w:type="dxa"/>
              <w:right w:w="20" w:type="dxa"/>
            </w:tcMar>
            <w:vAlign w:val="center"/>
            <w:hideMark/>
          </w:tcPr>
          <w:p w14:paraId="25CD0100" w14:textId="77777777" w:rsidR="000C56BA" w:rsidRPr="00912934" w:rsidRDefault="000C56BA" w:rsidP="006F21E6">
            <w:pPr>
              <w:pStyle w:val="movimento2"/>
              <w:rPr>
                <w:color w:val="002060"/>
                <w:lang w:val="es-ES"/>
              </w:rPr>
            </w:pPr>
            <w:r w:rsidRPr="00912934">
              <w:rPr>
                <w:color w:val="002060"/>
                <w:lang w:val="es-ES"/>
              </w:rPr>
              <w:t> </w:t>
            </w:r>
          </w:p>
        </w:tc>
      </w:tr>
    </w:tbl>
    <w:p w14:paraId="1AEC485F" w14:textId="77777777" w:rsidR="000C56BA" w:rsidRPr="00912934" w:rsidRDefault="000C56BA" w:rsidP="000C56BA">
      <w:pPr>
        <w:pStyle w:val="titolo20"/>
        <w:rPr>
          <w:rFonts w:eastAsiaTheme="minorEastAsia"/>
          <w:color w:val="002060"/>
        </w:rPr>
      </w:pPr>
      <w:r w:rsidRPr="0091293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180ECD6D" w14:textId="77777777" w:rsidTr="006F21E6">
        <w:tc>
          <w:tcPr>
            <w:tcW w:w="2200" w:type="dxa"/>
            <w:tcMar>
              <w:top w:w="20" w:type="dxa"/>
              <w:left w:w="20" w:type="dxa"/>
              <w:bottom w:w="20" w:type="dxa"/>
              <w:right w:w="20" w:type="dxa"/>
            </w:tcMar>
            <w:vAlign w:val="center"/>
            <w:hideMark/>
          </w:tcPr>
          <w:p w14:paraId="75A11A3B" w14:textId="77777777" w:rsidR="000C56BA" w:rsidRPr="00912934" w:rsidRDefault="000C56BA" w:rsidP="006F21E6">
            <w:pPr>
              <w:pStyle w:val="movimento"/>
              <w:rPr>
                <w:color w:val="002060"/>
              </w:rPr>
            </w:pPr>
            <w:r w:rsidRPr="00912934">
              <w:rPr>
                <w:color w:val="002060"/>
              </w:rPr>
              <w:t>LAHRACH MOHAMED</w:t>
            </w:r>
          </w:p>
        </w:tc>
        <w:tc>
          <w:tcPr>
            <w:tcW w:w="2200" w:type="dxa"/>
            <w:tcMar>
              <w:top w:w="20" w:type="dxa"/>
              <w:left w:w="20" w:type="dxa"/>
              <w:bottom w:w="20" w:type="dxa"/>
              <w:right w:w="20" w:type="dxa"/>
            </w:tcMar>
            <w:vAlign w:val="center"/>
            <w:hideMark/>
          </w:tcPr>
          <w:p w14:paraId="407852B4" w14:textId="77777777" w:rsidR="000C56BA" w:rsidRPr="00912934" w:rsidRDefault="000C56BA" w:rsidP="006F21E6">
            <w:pPr>
              <w:pStyle w:val="movimento2"/>
              <w:rPr>
                <w:color w:val="002060"/>
              </w:rPr>
            </w:pPr>
            <w:r w:rsidRPr="00912934">
              <w:rPr>
                <w:color w:val="002060"/>
              </w:rPr>
              <w:t xml:space="preserve">(GNANO 04) </w:t>
            </w:r>
          </w:p>
        </w:tc>
        <w:tc>
          <w:tcPr>
            <w:tcW w:w="800" w:type="dxa"/>
            <w:tcMar>
              <w:top w:w="20" w:type="dxa"/>
              <w:left w:w="20" w:type="dxa"/>
              <w:bottom w:w="20" w:type="dxa"/>
              <w:right w:w="20" w:type="dxa"/>
            </w:tcMar>
            <w:vAlign w:val="center"/>
            <w:hideMark/>
          </w:tcPr>
          <w:p w14:paraId="6309943D"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0188C1A1"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7678EC51" w14:textId="77777777" w:rsidR="000C56BA" w:rsidRPr="00912934" w:rsidRDefault="000C56BA" w:rsidP="006F21E6">
            <w:pPr>
              <w:pStyle w:val="movimento2"/>
              <w:rPr>
                <w:color w:val="002060"/>
              </w:rPr>
            </w:pPr>
            <w:r w:rsidRPr="00912934">
              <w:rPr>
                <w:color w:val="002060"/>
              </w:rPr>
              <w:t> </w:t>
            </w:r>
          </w:p>
        </w:tc>
      </w:tr>
    </w:tbl>
    <w:p w14:paraId="0AEB8021" w14:textId="77777777" w:rsidR="000C56BA" w:rsidRPr="00912934" w:rsidRDefault="000C56BA" w:rsidP="000C56BA">
      <w:pPr>
        <w:pStyle w:val="titolo10"/>
        <w:rPr>
          <w:rFonts w:eastAsiaTheme="minorEastAsia"/>
          <w:color w:val="002060"/>
        </w:rPr>
      </w:pPr>
      <w:r w:rsidRPr="00912934">
        <w:rPr>
          <w:color w:val="002060"/>
        </w:rPr>
        <w:t xml:space="preserve">GARE DEL 5/ 4/2024 </w:t>
      </w:r>
    </w:p>
    <w:p w14:paraId="079F27F1" w14:textId="77777777" w:rsidR="000C56BA" w:rsidRPr="00912934" w:rsidRDefault="000C56BA" w:rsidP="000C56BA">
      <w:pPr>
        <w:pStyle w:val="titolo7a"/>
        <w:rPr>
          <w:color w:val="002060"/>
        </w:rPr>
      </w:pPr>
      <w:r w:rsidRPr="00912934">
        <w:rPr>
          <w:color w:val="002060"/>
        </w:rPr>
        <w:t xml:space="preserve">PROVVEDIMENTI DISCIPLINARI </w:t>
      </w:r>
    </w:p>
    <w:p w14:paraId="7FCBF3A2" w14:textId="77777777" w:rsidR="000C56BA" w:rsidRPr="00912934" w:rsidRDefault="000C56BA" w:rsidP="000C56BA">
      <w:pPr>
        <w:pStyle w:val="titolo7b0"/>
        <w:rPr>
          <w:color w:val="002060"/>
        </w:rPr>
      </w:pPr>
      <w:r w:rsidRPr="00912934">
        <w:rPr>
          <w:color w:val="002060"/>
        </w:rPr>
        <w:t xml:space="preserve">In base alle risultanze degli atti ufficiali sono state deliberate le seguenti sanzioni disciplinari. </w:t>
      </w:r>
    </w:p>
    <w:p w14:paraId="4E4E78B3" w14:textId="77777777" w:rsidR="000C56BA" w:rsidRPr="00912934" w:rsidRDefault="000C56BA" w:rsidP="000C56BA">
      <w:pPr>
        <w:pStyle w:val="titolo30"/>
        <w:rPr>
          <w:color w:val="002060"/>
        </w:rPr>
      </w:pPr>
      <w:r w:rsidRPr="00912934">
        <w:rPr>
          <w:color w:val="002060"/>
        </w:rPr>
        <w:t xml:space="preserve">SOCIETA' </w:t>
      </w:r>
    </w:p>
    <w:p w14:paraId="337945C4" w14:textId="77777777" w:rsidR="000C56BA" w:rsidRPr="00912934" w:rsidRDefault="000C56BA" w:rsidP="000C56BA">
      <w:pPr>
        <w:pStyle w:val="titolo20"/>
        <w:rPr>
          <w:color w:val="002060"/>
        </w:rPr>
      </w:pPr>
      <w:r w:rsidRPr="00912934">
        <w:rPr>
          <w:color w:val="002060"/>
        </w:rPr>
        <w:t xml:space="preserve">PERDITA DELLA GARA: </w:t>
      </w:r>
    </w:p>
    <w:p w14:paraId="4E7648C5" w14:textId="77777777" w:rsidR="000C56BA" w:rsidRPr="00912934" w:rsidRDefault="000C56BA" w:rsidP="000C56BA">
      <w:pPr>
        <w:pStyle w:val="diffida"/>
        <w:spacing w:before="80" w:beforeAutospacing="0" w:after="40" w:afterAutospacing="0"/>
        <w:jc w:val="left"/>
        <w:rPr>
          <w:color w:val="002060"/>
        </w:rPr>
      </w:pPr>
      <w:r w:rsidRPr="00912934">
        <w:rPr>
          <w:color w:val="002060"/>
        </w:rPr>
        <w:t xml:space="preserve">OLIMPIA JUVENTU FALCONARA </w:t>
      </w:r>
      <w:r w:rsidRPr="00912934">
        <w:rPr>
          <w:color w:val="002060"/>
        </w:rPr>
        <w:br/>
        <w:t xml:space="preserve">V. Delibera </w:t>
      </w:r>
    </w:p>
    <w:p w14:paraId="2AD27BDE" w14:textId="77777777" w:rsidR="000C56BA" w:rsidRPr="00912934" w:rsidRDefault="000C56BA" w:rsidP="000C56BA">
      <w:pPr>
        <w:pStyle w:val="titolo30"/>
        <w:rPr>
          <w:color w:val="002060"/>
        </w:rPr>
      </w:pPr>
      <w:r w:rsidRPr="00912934">
        <w:rPr>
          <w:color w:val="002060"/>
        </w:rPr>
        <w:t xml:space="preserve">DIRIGENTI </w:t>
      </w:r>
    </w:p>
    <w:p w14:paraId="67E6C65E" w14:textId="77777777" w:rsidR="000C56BA" w:rsidRPr="00912934" w:rsidRDefault="000C56BA" w:rsidP="000C56BA">
      <w:pPr>
        <w:pStyle w:val="titolo20"/>
        <w:rPr>
          <w:color w:val="002060"/>
        </w:rPr>
      </w:pPr>
      <w:r w:rsidRPr="00912934">
        <w:rPr>
          <w:color w:val="002060"/>
        </w:rPr>
        <w:t xml:space="preserve">INIBIZIONE A SVOLGERE OGNI ATTIVITA' FINO AL 24/ 4/2024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09905AC9" w14:textId="77777777" w:rsidTr="006F21E6">
        <w:tc>
          <w:tcPr>
            <w:tcW w:w="2200" w:type="dxa"/>
            <w:tcMar>
              <w:top w:w="20" w:type="dxa"/>
              <w:left w:w="20" w:type="dxa"/>
              <w:bottom w:w="20" w:type="dxa"/>
              <w:right w:w="20" w:type="dxa"/>
            </w:tcMar>
            <w:vAlign w:val="center"/>
            <w:hideMark/>
          </w:tcPr>
          <w:p w14:paraId="1B54F25F" w14:textId="77777777" w:rsidR="000C56BA" w:rsidRPr="00912934" w:rsidRDefault="000C56BA" w:rsidP="006F21E6">
            <w:pPr>
              <w:pStyle w:val="movimento"/>
              <w:rPr>
                <w:color w:val="002060"/>
              </w:rPr>
            </w:pPr>
            <w:r w:rsidRPr="00912934">
              <w:rPr>
                <w:color w:val="002060"/>
              </w:rPr>
              <w:t>EMILI SAMUELE</w:t>
            </w:r>
          </w:p>
        </w:tc>
        <w:tc>
          <w:tcPr>
            <w:tcW w:w="2200" w:type="dxa"/>
            <w:tcMar>
              <w:top w:w="20" w:type="dxa"/>
              <w:left w:w="20" w:type="dxa"/>
              <w:bottom w:w="20" w:type="dxa"/>
              <w:right w:w="20" w:type="dxa"/>
            </w:tcMar>
            <w:vAlign w:val="center"/>
            <w:hideMark/>
          </w:tcPr>
          <w:p w14:paraId="24E2E168" w14:textId="77777777" w:rsidR="000C56BA" w:rsidRPr="00912934" w:rsidRDefault="000C56BA" w:rsidP="006F21E6">
            <w:pPr>
              <w:pStyle w:val="movimento2"/>
              <w:rPr>
                <w:color w:val="002060"/>
              </w:rPr>
            </w:pPr>
            <w:r w:rsidRPr="00912934">
              <w:rPr>
                <w:color w:val="002060"/>
              </w:rPr>
              <w:t xml:space="preserve">(OLIMPIA JUVENTU FALCONARA) </w:t>
            </w:r>
          </w:p>
        </w:tc>
        <w:tc>
          <w:tcPr>
            <w:tcW w:w="800" w:type="dxa"/>
            <w:tcMar>
              <w:top w:w="20" w:type="dxa"/>
              <w:left w:w="20" w:type="dxa"/>
              <w:bottom w:w="20" w:type="dxa"/>
              <w:right w:w="20" w:type="dxa"/>
            </w:tcMar>
            <w:vAlign w:val="center"/>
            <w:hideMark/>
          </w:tcPr>
          <w:p w14:paraId="2EEE23C8"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00DF70B3"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16F3299E" w14:textId="77777777" w:rsidR="000C56BA" w:rsidRPr="00912934" w:rsidRDefault="000C56BA" w:rsidP="006F21E6">
            <w:pPr>
              <w:pStyle w:val="movimento2"/>
              <w:rPr>
                <w:color w:val="002060"/>
              </w:rPr>
            </w:pPr>
            <w:r w:rsidRPr="00912934">
              <w:rPr>
                <w:color w:val="002060"/>
              </w:rPr>
              <w:t> </w:t>
            </w:r>
          </w:p>
        </w:tc>
      </w:tr>
    </w:tbl>
    <w:p w14:paraId="01F77B78" w14:textId="77777777" w:rsidR="000C56BA" w:rsidRPr="00912934" w:rsidRDefault="000C56BA" w:rsidP="000C56BA">
      <w:pPr>
        <w:pStyle w:val="diffida"/>
        <w:spacing w:before="80" w:beforeAutospacing="0" w:after="40" w:afterAutospacing="0"/>
        <w:jc w:val="left"/>
        <w:rPr>
          <w:rFonts w:eastAsiaTheme="minorEastAsia"/>
          <w:color w:val="002060"/>
        </w:rPr>
      </w:pPr>
      <w:r w:rsidRPr="00912934">
        <w:rPr>
          <w:color w:val="002060"/>
        </w:rPr>
        <w:t xml:space="preserve">V. Delibera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07E0E467" w14:textId="77777777" w:rsidTr="006F21E6">
        <w:tc>
          <w:tcPr>
            <w:tcW w:w="2200" w:type="dxa"/>
            <w:tcMar>
              <w:top w:w="20" w:type="dxa"/>
              <w:left w:w="20" w:type="dxa"/>
              <w:bottom w:w="20" w:type="dxa"/>
              <w:right w:w="20" w:type="dxa"/>
            </w:tcMar>
            <w:vAlign w:val="center"/>
            <w:hideMark/>
          </w:tcPr>
          <w:p w14:paraId="0E486D65" w14:textId="77777777" w:rsidR="000C56BA" w:rsidRPr="00912934" w:rsidRDefault="000C56BA" w:rsidP="006F21E6">
            <w:pPr>
              <w:pStyle w:val="movimento"/>
              <w:rPr>
                <w:color w:val="002060"/>
              </w:rPr>
            </w:pPr>
            <w:r w:rsidRPr="00912934">
              <w:rPr>
                <w:color w:val="002060"/>
              </w:rPr>
              <w:t>BRUNI ALFREDINO</w:t>
            </w:r>
          </w:p>
        </w:tc>
        <w:tc>
          <w:tcPr>
            <w:tcW w:w="2200" w:type="dxa"/>
            <w:tcMar>
              <w:top w:w="20" w:type="dxa"/>
              <w:left w:w="20" w:type="dxa"/>
              <w:bottom w:w="20" w:type="dxa"/>
              <w:right w:w="20" w:type="dxa"/>
            </w:tcMar>
            <w:vAlign w:val="center"/>
            <w:hideMark/>
          </w:tcPr>
          <w:p w14:paraId="0B997FC5" w14:textId="77777777" w:rsidR="000C56BA" w:rsidRPr="00912934" w:rsidRDefault="000C56BA" w:rsidP="006F21E6">
            <w:pPr>
              <w:pStyle w:val="movimento2"/>
              <w:rPr>
                <w:color w:val="002060"/>
              </w:rPr>
            </w:pPr>
            <w:r w:rsidRPr="00912934">
              <w:rPr>
                <w:color w:val="002060"/>
              </w:rPr>
              <w:t xml:space="preserve">(SPORTING GROTTAMMARE) </w:t>
            </w:r>
          </w:p>
        </w:tc>
        <w:tc>
          <w:tcPr>
            <w:tcW w:w="800" w:type="dxa"/>
            <w:tcMar>
              <w:top w:w="20" w:type="dxa"/>
              <w:left w:w="20" w:type="dxa"/>
              <w:bottom w:w="20" w:type="dxa"/>
              <w:right w:w="20" w:type="dxa"/>
            </w:tcMar>
            <w:vAlign w:val="center"/>
            <w:hideMark/>
          </w:tcPr>
          <w:p w14:paraId="1AC760A7"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6DD3ABB6"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6C6F60C9" w14:textId="77777777" w:rsidR="000C56BA" w:rsidRPr="00912934" w:rsidRDefault="000C56BA" w:rsidP="006F21E6">
            <w:pPr>
              <w:pStyle w:val="movimento2"/>
              <w:rPr>
                <w:color w:val="002060"/>
              </w:rPr>
            </w:pPr>
            <w:r w:rsidRPr="00912934">
              <w:rPr>
                <w:color w:val="002060"/>
              </w:rPr>
              <w:t> </w:t>
            </w:r>
          </w:p>
        </w:tc>
      </w:tr>
    </w:tbl>
    <w:p w14:paraId="59A6EDC0" w14:textId="77777777" w:rsidR="000C56BA" w:rsidRPr="00912934" w:rsidRDefault="000C56BA" w:rsidP="000C56BA">
      <w:pPr>
        <w:pStyle w:val="diffida"/>
        <w:spacing w:before="80" w:beforeAutospacing="0" w:after="40" w:afterAutospacing="0"/>
        <w:jc w:val="left"/>
        <w:rPr>
          <w:rFonts w:eastAsiaTheme="minorEastAsia"/>
          <w:color w:val="002060"/>
        </w:rPr>
      </w:pPr>
      <w:r w:rsidRPr="00912934">
        <w:rPr>
          <w:color w:val="002060"/>
        </w:rPr>
        <w:t xml:space="preserve">Per essere entrato in campo al fine di offendere un giocatore avversa-rio. </w:t>
      </w:r>
    </w:p>
    <w:p w14:paraId="73FBD0A3" w14:textId="77777777" w:rsidR="000C56BA" w:rsidRPr="00912934" w:rsidRDefault="000C56BA" w:rsidP="000C56BA">
      <w:pPr>
        <w:pStyle w:val="titolo20"/>
        <w:rPr>
          <w:color w:val="002060"/>
        </w:rPr>
      </w:pPr>
      <w:r w:rsidRPr="0091293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1B7B87F2" w14:textId="77777777" w:rsidTr="006F21E6">
        <w:tc>
          <w:tcPr>
            <w:tcW w:w="2200" w:type="dxa"/>
            <w:tcMar>
              <w:top w:w="20" w:type="dxa"/>
              <w:left w:w="20" w:type="dxa"/>
              <w:bottom w:w="20" w:type="dxa"/>
              <w:right w:w="20" w:type="dxa"/>
            </w:tcMar>
            <w:vAlign w:val="center"/>
            <w:hideMark/>
          </w:tcPr>
          <w:p w14:paraId="1E800104" w14:textId="77777777" w:rsidR="000C56BA" w:rsidRPr="00912934" w:rsidRDefault="000C56BA" w:rsidP="006F21E6">
            <w:pPr>
              <w:pStyle w:val="movimento"/>
              <w:rPr>
                <w:color w:val="002060"/>
              </w:rPr>
            </w:pPr>
            <w:r w:rsidRPr="00912934">
              <w:rPr>
                <w:color w:val="002060"/>
              </w:rPr>
              <w:lastRenderedPageBreak/>
              <w:t>ROTA GIOVANNI</w:t>
            </w:r>
          </w:p>
        </w:tc>
        <w:tc>
          <w:tcPr>
            <w:tcW w:w="2200" w:type="dxa"/>
            <w:tcMar>
              <w:top w:w="20" w:type="dxa"/>
              <w:left w:w="20" w:type="dxa"/>
              <w:bottom w:w="20" w:type="dxa"/>
              <w:right w:w="20" w:type="dxa"/>
            </w:tcMar>
            <w:vAlign w:val="center"/>
            <w:hideMark/>
          </w:tcPr>
          <w:p w14:paraId="2FB3BD69" w14:textId="77777777" w:rsidR="000C56BA" w:rsidRPr="00912934" w:rsidRDefault="000C56BA" w:rsidP="006F21E6">
            <w:pPr>
              <w:pStyle w:val="movimento2"/>
              <w:rPr>
                <w:color w:val="002060"/>
              </w:rPr>
            </w:pPr>
            <w:r w:rsidRPr="00912934">
              <w:rPr>
                <w:color w:val="002060"/>
              </w:rPr>
              <w:t xml:space="preserve">(ACQUALAGNA CALCIO C 5) </w:t>
            </w:r>
          </w:p>
        </w:tc>
        <w:tc>
          <w:tcPr>
            <w:tcW w:w="800" w:type="dxa"/>
            <w:tcMar>
              <w:top w:w="20" w:type="dxa"/>
              <w:left w:w="20" w:type="dxa"/>
              <w:bottom w:w="20" w:type="dxa"/>
              <w:right w:w="20" w:type="dxa"/>
            </w:tcMar>
            <w:vAlign w:val="center"/>
            <w:hideMark/>
          </w:tcPr>
          <w:p w14:paraId="1D763F83"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5C6F3A50" w14:textId="77777777" w:rsidR="000C56BA" w:rsidRPr="00912934" w:rsidRDefault="000C56BA" w:rsidP="006F21E6">
            <w:pPr>
              <w:pStyle w:val="movimento"/>
              <w:rPr>
                <w:color w:val="002060"/>
              </w:rPr>
            </w:pPr>
            <w:r w:rsidRPr="00912934">
              <w:rPr>
                <w:color w:val="002060"/>
              </w:rPr>
              <w:t>BASILI GIORGIO</w:t>
            </w:r>
          </w:p>
        </w:tc>
        <w:tc>
          <w:tcPr>
            <w:tcW w:w="2200" w:type="dxa"/>
            <w:tcMar>
              <w:top w:w="20" w:type="dxa"/>
              <w:left w:w="20" w:type="dxa"/>
              <w:bottom w:w="20" w:type="dxa"/>
              <w:right w:w="20" w:type="dxa"/>
            </w:tcMar>
            <w:vAlign w:val="center"/>
            <w:hideMark/>
          </w:tcPr>
          <w:p w14:paraId="321CF1F8" w14:textId="77777777" w:rsidR="000C56BA" w:rsidRPr="00912934" w:rsidRDefault="000C56BA" w:rsidP="006F21E6">
            <w:pPr>
              <w:pStyle w:val="movimento2"/>
              <w:rPr>
                <w:color w:val="002060"/>
              </w:rPr>
            </w:pPr>
            <w:r w:rsidRPr="00912934">
              <w:rPr>
                <w:color w:val="002060"/>
              </w:rPr>
              <w:t xml:space="preserve">(CALCIO S.ELPIDIO A MARE) </w:t>
            </w:r>
          </w:p>
        </w:tc>
      </w:tr>
    </w:tbl>
    <w:p w14:paraId="6D1B0203" w14:textId="77777777" w:rsidR="000C56BA" w:rsidRPr="00912934" w:rsidRDefault="000C56BA" w:rsidP="000C56BA">
      <w:pPr>
        <w:pStyle w:val="titolo20"/>
        <w:rPr>
          <w:rFonts w:eastAsiaTheme="minorEastAsia"/>
          <w:color w:val="002060"/>
        </w:rPr>
      </w:pPr>
      <w:r w:rsidRPr="0091293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52949A9B" w14:textId="77777777" w:rsidTr="006F21E6">
        <w:tc>
          <w:tcPr>
            <w:tcW w:w="2200" w:type="dxa"/>
            <w:tcMar>
              <w:top w:w="20" w:type="dxa"/>
              <w:left w:w="20" w:type="dxa"/>
              <w:bottom w:w="20" w:type="dxa"/>
              <w:right w:w="20" w:type="dxa"/>
            </w:tcMar>
            <w:vAlign w:val="center"/>
            <w:hideMark/>
          </w:tcPr>
          <w:p w14:paraId="402928A6" w14:textId="77777777" w:rsidR="000C56BA" w:rsidRPr="00912934" w:rsidRDefault="000C56BA" w:rsidP="006F21E6">
            <w:pPr>
              <w:pStyle w:val="movimento"/>
              <w:rPr>
                <w:color w:val="002060"/>
              </w:rPr>
            </w:pPr>
            <w:r w:rsidRPr="00912934">
              <w:rPr>
                <w:color w:val="002060"/>
              </w:rPr>
              <w:t>RIDOLFI ALESSANDRO</w:t>
            </w:r>
          </w:p>
        </w:tc>
        <w:tc>
          <w:tcPr>
            <w:tcW w:w="2200" w:type="dxa"/>
            <w:tcMar>
              <w:top w:w="20" w:type="dxa"/>
              <w:left w:w="20" w:type="dxa"/>
              <w:bottom w:w="20" w:type="dxa"/>
              <w:right w:w="20" w:type="dxa"/>
            </w:tcMar>
            <w:vAlign w:val="center"/>
            <w:hideMark/>
          </w:tcPr>
          <w:p w14:paraId="06093004" w14:textId="77777777" w:rsidR="000C56BA" w:rsidRPr="00912934" w:rsidRDefault="000C56BA" w:rsidP="006F21E6">
            <w:pPr>
              <w:pStyle w:val="movimento2"/>
              <w:rPr>
                <w:color w:val="002060"/>
              </w:rPr>
            </w:pPr>
            <w:r w:rsidRPr="00912934">
              <w:rPr>
                <w:color w:val="002060"/>
              </w:rPr>
              <w:t xml:space="preserve">(AUDAX CALCIO PIOBBICO) </w:t>
            </w:r>
          </w:p>
        </w:tc>
        <w:tc>
          <w:tcPr>
            <w:tcW w:w="800" w:type="dxa"/>
            <w:tcMar>
              <w:top w:w="20" w:type="dxa"/>
              <w:left w:w="20" w:type="dxa"/>
              <w:bottom w:w="20" w:type="dxa"/>
              <w:right w:w="20" w:type="dxa"/>
            </w:tcMar>
            <w:vAlign w:val="center"/>
            <w:hideMark/>
          </w:tcPr>
          <w:p w14:paraId="2983B669"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3CF9B362"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52639D41" w14:textId="77777777" w:rsidR="000C56BA" w:rsidRPr="00912934" w:rsidRDefault="000C56BA" w:rsidP="006F21E6">
            <w:pPr>
              <w:pStyle w:val="movimento2"/>
              <w:rPr>
                <w:color w:val="002060"/>
              </w:rPr>
            </w:pPr>
            <w:r w:rsidRPr="00912934">
              <w:rPr>
                <w:color w:val="002060"/>
              </w:rPr>
              <w:t> </w:t>
            </w:r>
          </w:p>
        </w:tc>
      </w:tr>
    </w:tbl>
    <w:p w14:paraId="29FC1DE7" w14:textId="77777777" w:rsidR="000C56BA" w:rsidRPr="00912934" w:rsidRDefault="000C56BA" w:rsidP="000C56BA">
      <w:pPr>
        <w:pStyle w:val="titolo30"/>
        <w:rPr>
          <w:rFonts w:eastAsiaTheme="minorEastAsia"/>
          <w:color w:val="002060"/>
        </w:rPr>
      </w:pPr>
      <w:r w:rsidRPr="00912934">
        <w:rPr>
          <w:color w:val="002060"/>
        </w:rPr>
        <w:t xml:space="preserve">CALCIATORI ESPULSI </w:t>
      </w:r>
    </w:p>
    <w:p w14:paraId="4813E87B" w14:textId="77777777" w:rsidR="000C56BA" w:rsidRPr="00912934" w:rsidRDefault="000C56BA" w:rsidP="000C56BA">
      <w:pPr>
        <w:pStyle w:val="titolo20"/>
        <w:rPr>
          <w:color w:val="002060"/>
        </w:rPr>
      </w:pPr>
      <w:r w:rsidRPr="00912934">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2CEB8926" w14:textId="77777777" w:rsidTr="006F21E6">
        <w:tc>
          <w:tcPr>
            <w:tcW w:w="2200" w:type="dxa"/>
            <w:tcMar>
              <w:top w:w="20" w:type="dxa"/>
              <w:left w:w="20" w:type="dxa"/>
              <w:bottom w:w="20" w:type="dxa"/>
              <w:right w:w="20" w:type="dxa"/>
            </w:tcMar>
            <w:vAlign w:val="center"/>
            <w:hideMark/>
          </w:tcPr>
          <w:p w14:paraId="3ECA8E0D" w14:textId="77777777" w:rsidR="000C56BA" w:rsidRPr="00912934" w:rsidRDefault="000C56BA" w:rsidP="006F21E6">
            <w:pPr>
              <w:pStyle w:val="movimento"/>
              <w:rPr>
                <w:color w:val="002060"/>
              </w:rPr>
            </w:pPr>
            <w:r w:rsidRPr="00912934">
              <w:rPr>
                <w:color w:val="002060"/>
              </w:rPr>
              <w:t>RAMUNDO PIGNASECCA MARCO</w:t>
            </w:r>
          </w:p>
        </w:tc>
        <w:tc>
          <w:tcPr>
            <w:tcW w:w="2200" w:type="dxa"/>
            <w:tcMar>
              <w:top w:w="20" w:type="dxa"/>
              <w:left w:w="20" w:type="dxa"/>
              <w:bottom w:w="20" w:type="dxa"/>
              <w:right w:w="20" w:type="dxa"/>
            </w:tcMar>
            <w:vAlign w:val="center"/>
            <w:hideMark/>
          </w:tcPr>
          <w:p w14:paraId="7BB85A9E" w14:textId="77777777" w:rsidR="000C56BA" w:rsidRPr="00912934" w:rsidRDefault="000C56BA" w:rsidP="006F21E6">
            <w:pPr>
              <w:pStyle w:val="movimento2"/>
              <w:rPr>
                <w:color w:val="002060"/>
              </w:rPr>
            </w:pPr>
            <w:r w:rsidRPr="00912934">
              <w:rPr>
                <w:color w:val="002060"/>
              </w:rPr>
              <w:t xml:space="preserve">(POL. SPORT COMMUNICATION) </w:t>
            </w:r>
          </w:p>
        </w:tc>
        <w:tc>
          <w:tcPr>
            <w:tcW w:w="800" w:type="dxa"/>
            <w:tcMar>
              <w:top w:w="20" w:type="dxa"/>
              <w:left w:w="20" w:type="dxa"/>
              <w:bottom w:w="20" w:type="dxa"/>
              <w:right w:w="20" w:type="dxa"/>
            </w:tcMar>
            <w:vAlign w:val="center"/>
            <w:hideMark/>
          </w:tcPr>
          <w:p w14:paraId="6A794DB1"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4AA66787"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6CDE72EB" w14:textId="77777777" w:rsidR="000C56BA" w:rsidRPr="00912934" w:rsidRDefault="000C56BA" w:rsidP="006F21E6">
            <w:pPr>
              <w:pStyle w:val="movimento2"/>
              <w:rPr>
                <w:color w:val="002060"/>
              </w:rPr>
            </w:pPr>
            <w:r w:rsidRPr="00912934">
              <w:rPr>
                <w:color w:val="002060"/>
              </w:rPr>
              <w:t> </w:t>
            </w:r>
          </w:p>
        </w:tc>
      </w:tr>
    </w:tbl>
    <w:p w14:paraId="62F9404F" w14:textId="77777777" w:rsidR="000C56BA" w:rsidRPr="00912934" w:rsidRDefault="000C56BA" w:rsidP="000C56BA">
      <w:pPr>
        <w:pStyle w:val="diffida"/>
        <w:spacing w:before="80" w:beforeAutospacing="0" w:after="40" w:afterAutospacing="0"/>
        <w:jc w:val="left"/>
        <w:rPr>
          <w:rFonts w:eastAsiaTheme="minorEastAsia"/>
          <w:color w:val="002060"/>
        </w:rPr>
      </w:pPr>
      <w:r w:rsidRPr="00912934">
        <w:rPr>
          <w:color w:val="002060"/>
        </w:rPr>
        <w:t xml:space="preserve">Per aver colpito un calciatore avversario con un calcio in testa men- tre era a terra procurandogli forte dolore.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79C236A1" w14:textId="77777777" w:rsidTr="006F21E6">
        <w:tc>
          <w:tcPr>
            <w:tcW w:w="2200" w:type="dxa"/>
            <w:tcMar>
              <w:top w:w="20" w:type="dxa"/>
              <w:left w:w="20" w:type="dxa"/>
              <w:bottom w:w="20" w:type="dxa"/>
              <w:right w:w="20" w:type="dxa"/>
            </w:tcMar>
            <w:vAlign w:val="center"/>
            <w:hideMark/>
          </w:tcPr>
          <w:p w14:paraId="0F24F7CF" w14:textId="77777777" w:rsidR="000C56BA" w:rsidRPr="00912934" w:rsidRDefault="000C56BA" w:rsidP="006F21E6">
            <w:pPr>
              <w:pStyle w:val="movimento"/>
              <w:rPr>
                <w:color w:val="002060"/>
              </w:rPr>
            </w:pPr>
            <w:r w:rsidRPr="00912934">
              <w:rPr>
                <w:color w:val="002060"/>
              </w:rPr>
              <w:t>RAMUNDO PIGNASECCA RICCARDO</w:t>
            </w:r>
          </w:p>
        </w:tc>
        <w:tc>
          <w:tcPr>
            <w:tcW w:w="2200" w:type="dxa"/>
            <w:tcMar>
              <w:top w:w="20" w:type="dxa"/>
              <w:left w:w="20" w:type="dxa"/>
              <w:bottom w:w="20" w:type="dxa"/>
              <w:right w:w="20" w:type="dxa"/>
            </w:tcMar>
            <w:vAlign w:val="center"/>
            <w:hideMark/>
          </w:tcPr>
          <w:p w14:paraId="18438343" w14:textId="77777777" w:rsidR="000C56BA" w:rsidRPr="00912934" w:rsidRDefault="000C56BA" w:rsidP="006F21E6">
            <w:pPr>
              <w:pStyle w:val="movimento2"/>
              <w:rPr>
                <w:color w:val="002060"/>
              </w:rPr>
            </w:pPr>
            <w:r w:rsidRPr="00912934">
              <w:rPr>
                <w:color w:val="002060"/>
              </w:rPr>
              <w:t xml:space="preserve">(POL. SPORT COMMUNICATION) </w:t>
            </w:r>
          </w:p>
        </w:tc>
        <w:tc>
          <w:tcPr>
            <w:tcW w:w="800" w:type="dxa"/>
            <w:tcMar>
              <w:top w:w="20" w:type="dxa"/>
              <w:left w:w="20" w:type="dxa"/>
              <w:bottom w:w="20" w:type="dxa"/>
              <w:right w:w="20" w:type="dxa"/>
            </w:tcMar>
            <w:vAlign w:val="center"/>
            <w:hideMark/>
          </w:tcPr>
          <w:p w14:paraId="710F6A9E"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777A21F6"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2375D03B" w14:textId="77777777" w:rsidR="000C56BA" w:rsidRPr="00912934" w:rsidRDefault="000C56BA" w:rsidP="006F21E6">
            <w:pPr>
              <w:pStyle w:val="movimento2"/>
              <w:rPr>
                <w:color w:val="002060"/>
              </w:rPr>
            </w:pPr>
            <w:r w:rsidRPr="00912934">
              <w:rPr>
                <w:color w:val="002060"/>
              </w:rPr>
              <w:t> </w:t>
            </w:r>
          </w:p>
        </w:tc>
      </w:tr>
    </w:tbl>
    <w:p w14:paraId="2AB6BE78" w14:textId="34856641" w:rsidR="000C56BA" w:rsidRPr="00912934" w:rsidRDefault="000C56BA" w:rsidP="000C56BA">
      <w:pPr>
        <w:pStyle w:val="diffida"/>
        <w:spacing w:before="80" w:beforeAutospacing="0" w:after="40" w:afterAutospacing="0"/>
        <w:jc w:val="left"/>
        <w:rPr>
          <w:rFonts w:eastAsiaTheme="minorEastAsia"/>
          <w:color w:val="002060"/>
        </w:rPr>
      </w:pPr>
      <w:r w:rsidRPr="00912934">
        <w:rPr>
          <w:color w:val="002060"/>
        </w:rPr>
        <w:t xml:space="preserve">Per aver colpito un giocatore avversario con il pallone e per aver offeso il direttore di gara. </w:t>
      </w:r>
    </w:p>
    <w:p w14:paraId="3FB5BE5C" w14:textId="77777777" w:rsidR="000C56BA" w:rsidRPr="00912934" w:rsidRDefault="000C56BA" w:rsidP="000C56BA">
      <w:pPr>
        <w:pStyle w:val="titolo20"/>
        <w:rPr>
          <w:color w:val="002060"/>
        </w:rPr>
      </w:pPr>
      <w:r w:rsidRPr="0091293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10176A29" w14:textId="77777777" w:rsidTr="006F21E6">
        <w:tc>
          <w:tcPr>
            <w:tcW w:w="2200" w:type="dxa"/>
            <w:tcMar>
              <w:top w:w="20" w:type="dxa"/>
              <w:left w:w="20" w:type="dxa"/>
              <w:bottom w:w="20" w:type="dxa"/>
              <w:right w:w="20" w:type="dxa"/>
            </w:tcMar>
            <w:vAlign w:val="center"/>
            <w:hideMark/>
          </w:tcPr>
          <w:p w14:paraId="3A54B52D" w14:textId="77777777" w:rsidR="000C56BA" w:rsidRPr="00912934" w:rsidRDefault="000C56BA" w:rsidP="006F21E6">
            <w:pPr>
              <w:pStyle w:val="movimento"/>
              <w:rPr>
                <w:color w:val="002060"/>
              </w:rPr>
            </w:pPr>
            <w:r w:rsidRPr="00912934">
              <w:rPr>
                <w:color w:val="002060"/>
              </w:rPr>
              <w:t>GIORDANO SIMEONE</w:t>
            </w:r>
          </w:p>
        </w:tc>
        <w:tc>
          <w:tcPr>
            <w:tcW w:w="2200" w:type="dxa"/>
            <w:tcMar>
              <w:top w:w="20" w:type="dxa"/>
              <w:left w:w="20" w:type="dxa"/>
              <w:bottom w:w="20" w:type="dxa"/>
              <w:right w:w="20" w:type="dxa"/>
            </w:tcMar>
            <w:vAlign w:val="center"/>
            <w:hideMark/>
          </w:tcPr>
          <w:p w14:paraId="5EB74C73" w14:textId="77777777" w:rsidR="000C56BA" w:rsidRPr="00912934" w:rsidRDefault="000C56BA" w:rsidP="006F21E6">
            <w:pPr>
              <w:pStyle w:val="movimento2"/>
              <w:rPr>
                <w:color w:val="002060"/>
              </w:rPr>
            </w:pPr>
            <w:r w:rsidRPr="00912934">
              <w:rPr>
                <w:color w:val="002060"/>
              </w:rPr>
              <w:t xml:space="preserve">(CALCIO S.ELPIDIO A MARE) </w:t>
            </w:r>
          </w:p>
        </w:tc>
        <w:tc>
          <w:tcPr>
            <w:tcW w:w="800" w:type="dxa"/>
            <w:tcMar>
              <w:top w:w="20" w:type="dxa"/>
              <w:left w:w="20" w:type="dxa"/>
              <w:bottom w:w="20" w:type="dxa"/>
              <w:right w:w="20" w:type="dxa"/>
            </w:tcMar>
            <w:vAlign w:val="center"/>
            <w:hideMark/>
          </w:tcPr>
          <w:p w14:paraId="38FCAE18"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50AFB226" w14:textId="77777777" w:rsidR="000C56BA" w:rsidRPr="00912934" w:rsidRDefault="000C56BA" w:rsidP="006F21E6">
            <w:pPr>
              <w:pStyle w:val="movimento"/>
              <w:rPr>
                <w:color w:val="002060"/>
              </w:rPr>
            </w:pPr>
            <w:r w:rsidRPr="00912934">
              <w:rPr>
                <w:color w:val="002060"/>
              </w:rPr>
              <w:t>CROIA YOANDRIS</w:t>
            </w:r>
          </w:p>
        </w:tc>
        <w:tc>
          <w:tcPr>
            <w:tcW w:w="2200" w:type="dxa"/>
            <w:tcMar>
              <w:top w:w="20" w:type="dxa"/>
              <w:left w:w="20" w:type="dxa"/>
              <w:bottom w:w="20" w:type="dxa"/>
              <w:right w:w="20" w:type="dxa"/>
            </w:tcMar>
            <w:vAlign w:val="center"/>
            <w:hideMark/>
          </w:tcPr>
          <w:p w14:paraId="7F523710" w14:textId="77777777" w:rsidR="000C56BA" w:rsidRPr="00912934" w:rsidRDefault="000C56BA" w:rsidP="006F21E6">
            <w:pPr>
              <w:pStyle w:val="movimento2"/>
              <w:rPr>
                <w:color w:val="002060"/>
              </w:rPr>
            </w:pPr>
            <w:r w:rsidRPr="00912934">
              <w:rPr>
                <w:color w:val="002060"/>
              </w:rPr>
              <w:t xml:space="preserve">(FUTSAL RECANATI) </w:t>
            </w:r>
          </w:p>
        </w:tc>
      </w:tr>
    </w:tbl>
    <w:p w14:paraId="6D50586B" w14:textId="77777777" w:rsidR="000C56BA" w:rsidRPr="00912934" w:rsidRDefault="000C56BA" w:rsidP="000C56BA">
      <w:pPr>
        <w:pStyle w:val="titolo20"/>
        <w:rPr>
          <w:rFonts w:eastAsiaTheme="minorEastAsia"/>
          <w:color w:val="002060"/>
        </w:rPr>
      </w:pPr>
      <w:r w:rsidRPr="0091293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49588782" w14:textId="77777777" w:rsidTr="006F21E6">
        <w:tc>
          <w:tcPr>
            <w:tcW w:w="2200" w:type="dxa"/>
            <w:tcMar>
              <w:top w:w="20" w:type="dxa"/>
              <w:left w:w="20" w:type="dxa"/>
              <w:bottom w:w="20" w:type="dxa"/>
              <w:right w:w="20" w:type="dxa"/>
            </w:tcMar>
            <w:vAlign w:val="center"/>
            <w:hideMark/>
          </w:tcPr>
          <w:p w14:paraId="3E5D038C" w14:textId="77777777" w:rsidR="000C56BA" w:rsidRPr="00912934" w:rsidRDefault="000C56BA" w:rsidP="006F21E6">
            <w:pPr>
              <w:pStyle w:val="movimento"/>
              <w:rPr>
                <w:color w:val="002060"/>
              </w:rPr>
            </w:pPr>
            <w:r w:rsidRPr="00912934">
              <w:rPr>
                <w:color w:val="002060"/>
              </w:rPr>
              <w:t>STRACCIA ALIRIO</w:t>
            </w:r>
          </w:p>
        </w:tc>
        <w:tc>
          <w:tcPr>
            <w:tcW w:w="2200" w:type="dxa"/>
            <w:tcMar>
              <w:top w:w="20" w:type="dxa"/>
              <w:left w:w="20" w:type="dxa"/>
              <w:bottom w:w="20" w:type="dxa"/>
              <w:right w:w="20" w:type="dxa"/>
            </w:tcMar>
            <w:vAlign w:val="center"/>
            <w:hideMark/>
          </w:tcPr>
          <w:p w14:paraId="115DE34F" w14:textId="77777777" w:rsidR="000C56BA" w:rsidRPr="00912934" w:rsidRDefault="000C56BA" w:rsidP="006F21E6">
            <w:pPr>
              <w:pStyle w:val="movimento2"/>
              <w:rPr>
                <w:color w:val="002060"/>
              </w:rPr>
            </w:pPr>
            <w:r w:rsidRPr="00912934">
              <w:rPr>
                <w:color w:val="002060"/>
              </w:rPr>
              <w:t xml:space="preserve">(ACQUAVIVA CALCIO) </w:t>
            </w:r>
          </w:p>
        </w:tc>
        <w:tc>
          <w:tcPr>
            <w:tcW w:w="800" w:type="dxa"/>
            <w:tcMar>
              <w:top w:w="20" w:type="dxa"/>
              <w:left w:w="20" w:type="dxa"/>
              <w:bottom w:w="20" w:type="dxa"/>
              <w:right w:w="20" w:type="dxa"/>
            </w:tcMar>
            <w:vAlign w:val="center"/>
            <w:hideMark/>
          </w:tcPr>
          <w:p w14:paraId="59E6122F"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6A546FA9" w14:textId="77777777" w:rsidR="000C56BA" w:rsidRPr="00912934" w:rsidRDefault="000C56BA" w:rsidP="006F21E6">
            <w:pPr>
              <w:pStyle w:val="movimento"/>
              <w:rPr>
                <w:color w:val="002060"/>
              </w:rPr>
            </w:pPr>
            <w:r w:rsidRPr="00912934">
              <w:rPr>
                <w:color w:val="002060"/>
              </w:rPr>
              <w:t>CARMINUCCI MATTEO</w:t>
            </w:r>
          </w:p>
        </w:tc>
        <w:tc>
          <w:tcPr>
            <w:tcW w:w="2200" w:type="dxa"/>
            <w:tcMar>
              <w:top w:w="20" w:type="dxa"/>
              <w:left w:w="20" w:type="dxa"/>
              <w:bottom w:w="20" w:type="dxa"/>
              <w:right w:w="20" w:type="dxa"/>
            </w:tcMar>
            <w:vAlign w:val="center"/>
            <w:hideMark/>
          </w:tcPr>
          <w:p w14:paraId="444C9763" w14:textId="77777777" w:rsidR="000C56BA" w:rsidRPr="00912934" w:rsidRDefault="000C56BA" w:rsidP="006F21E6">
            <w:pPr>
              <w:pStyle w:val="movimento2"/>
              <w:rPr>
                <w:color w:val="002060"/>
              </w:rPr>
            </w:pPr>
            <w:r w:rsidRPr="00912934">
              <w:rPr>
                <w:color w:val="002060"/>
              </w:rPr>
              <w:t xml:space="preserve">(TRIBALCIO PICENA) </w:t>
            </w:r>
          </w:p>
        </w:tc>
      </w:tr>
    </w:tbl>
    <w:p w14:paraId="64535832" w14:textId="77777777" w:rsidR="000C56BA" w:rsidRPr="00912934" w:rsidRDefault="000C56BA" w:rsidP="000C56BA">
      <w:pPr>
        <w:pStyle w:val="titolo30"/>
        <w:rPr>
          <w:rFonts w:eastAsiaTheme="minorEastAsia"/>
          <w:color w:val="002060"/>
        </w:rPr>
      </w:pPr>
      <w:r w:rsidRPr="00912934">
        <w:rPr>
          <w:color w:val="002060"/>
        </w:rPr>
        <w:t xml:space="preserve">CALCIATORI NON ESPULSI </w:t>
      </w:r>
    </w:p>
    <w:p w14:paraId="6C6B6B6D" w14:textId="77777777" w:rsidR="000C56BA" w:rsidRPr="00912934" w:rsidRDefault="000C56BA" w:rsidP="000C56BA">
      <w:pPr>
        <w:pStyle w:val="titolo20"/>
        <w:rPr>
          <w:color w:val="002060"/>
        </w:rPr>
      </w:pPr>
      <w:r w:rsidRPr="00912934">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4AD070D1" w14:textId="77777777" w:rsidTr="006F21E6">
        <w:tc>
          <w:tcPr>
            <w:tcW w:w="2200" w:type="dxa"/>
            <w:tcMar>
              <w:top w:w="20" w:type="dxa"/>
              <w:left w:w="20" w:type="dxa"/>
              <w:bottom w:w="20" w:type="dxa"/>
              <w:right w:w="20" w:type="dxa"/>
            </w:tcMar>
            <w:vAlign w:val="center"/>
            <w:hideMark/>
          </w:tcPr>
          <w:p w14:paraId="700518B3" w14:textId="77777777" w:rsidR="000C56BA" w:rsidRPr="00912934" w:rsidRDefault="000C56BA" w:rsidP="006F21E6">
            <w:pPr>
              <w:pStyle w:val="movimento"/>
              <w:rPr>
                <w:color w:val="002060"/>
              </w:rPr>
            </w:pPr>
            <w:r w:rsidRPr="00912934">
              <w:rPr>
                <w:color w:val="002060"/>
              </w:rPr>
              <w:t>FERRI FEDERICO</w:t>
            </w:r>
          </w:p>
        </w:tc>
        <w:tc>
          <w:tcPr>
            <w:tcW w:w="2200" w:type="dxa"/>
            <w:tcMar>
              <w:top w:w="20" w:type="dxa"/>
              <w:left w:w="20" w:type="dxa"/>
              <w:bottom w:w="20" w:type="dxa"/>
              <w:right w:w="20" w:type="dxa"/>
            </w:tcMar>
            <w:vAlign w:val="center"/>
            <w:hideMark/>
          </w:tcPr>
          <w:p w14:paraId="0E917EA5" w14:textId="77777777" w:rsidR="000C56BA" w:rsidRPr="00912934" w:rsidRDefault="000C56BA" w:rsidP="006F21E6">
            <w:pPr>
              <w:pStyle w:val="movimento2"/>
              <w:rPr>
                <w:color w:val="002060"/>
              </w:rPr>
            </w:pPr>
            <w:r w:rsidRPr="00912934">
              <w:rPr>
                <w:color w:val="002060"/>
              </w:rPr>
              <w:t xml:space="preserve">(AUDAX CALCIO PIOBBICO) </w:t>
            </w:r>
          </w:p>
        </w:tc>
        <w:tc>
          <w:tcPr>
            <w:tcW w:w="800" w:type="dxa"/>
            <w:tcMar>
              <w:top w:w="20" w:type="dxa"/>
              <w:left w:w="20" w:type="dxa"/>
              <w:bottom w:w="20" w:type="dxa"/>
              <w:right w:w="20" w:type="dxa"/>
            </w:tcMar>
            <w:vAlign w:val="center"/>
            <w:hideMark/>
          </w:tcPr>
          <w:p w14:paraId="7EB43DE7"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63B7CF6F" w14:textId="77777777" w:rsidR="000C56BA" w:rsidRPr="00912934" w:rsidRDefault="000C56BA" w:rsidP="006F21E6">
            <w:pPr>
              <w:pStyle w:val="movimento"/>
              <w:rPr>
                <w:color w:val="002060"/>
              </w:rPr>
            </w:pPr>
            <w:r w:rsidRPr="00912934">
              <w:rPr>
                <w:color w:val="002060"/>
              </w:rPr>
              <w:t>LAMBERTUCCI LORENZO</w:t>
            </w:r>
          </w:p>
        </w:tc>
        <w:tc>
          <w:tcPr>
            <w:tcW w:w="2200" w:type="dxa"/>
            <w:tcMar>
              <w:top w:w="20" w:type="dxa"/>
              <w:left w:w="20" w:type="dxa"/>
              <w:bottom w:w="20" w:type="dxa"/>
              <w:right w:w="20" w:type="dxa"/>
            </w:tcMar>
            <w:vAlign w:val="center"/>
            <w:hideMark/>
          </w:tcPr>
          <w:p w14:paraId="1D9DD3BB" w14:textId="77777777" w:rsidR="000C56BA" w:rsidRPr="00912934" w:rsidRDefault="000C56BA" w:rsidP="006F21E6">
            <w:pPr>
              <w:pStyle w:val="movimento2"/>
              <w:rPr>
                <w:color w:val="002060"/>
              </w:rPr>
            </w:pPr>
            <w:r w:rsidRPr="00912934">
              <w:rPr>
                <w:color w:val="002060"/>
              </w:rPr>
              <w:t xml:space="preserve">(CANTINE RIUNITE CSI) </w:t>
            </w:r>
          </w:p>
        </w:tc>
      </w:tr>
      <w:tr w:rsidR="000C56BA" w:rsidRPr="00912934" w14:paraId="55CF2453" w14:textId="77777777" w:rsidTr="006F21E6">
        <w:tc>
          <w:tcPr>
            <w:tcW w:w="2200" w:type="dxa"/>
            <w:tcMar>
              <w:top w:w="20" w:type="dxa"/>
              <w:left w:w="20" w:type="dxa"/>
              <w:bottom w:w="20" w:type="dxa"/>
              <w:right w:w="20" w:type="dxa"/>
            </w:tcMar>
            <w:vAlign w:val="center"/>
            <w:hideMark/>
          </w:tcPr>
          <w:p w14:paraId="3984F17F" w14:textId="77777777" w:rsidR="000C56BA" w:rsidRPr="00912934" w:rsidRDefault="000C56BA" w:rsidP="006F21E6">
            <w:pPr>
              <w:pStyle w:val="movimento"/>
              <w:rPr>
                <w:color w:val="002060"/>
              </w:rPr>
            </w:pPr>
            <w:r w:rsidRPr="00912934">
              <w:rPr>
                <w:color w:val="002060"/>
              </w:rPr>
              <w:t>MARCANTONI FRANCESCO</w:t>
            </w:r>
          </w:p>
        </w:tc>
        <w:tc>
          <w:tcPr>
            <w:tcW w:w="2200" w:type="dxa"/>
            <w:tcMar>
              <w:top w:w="20" w:type="dxa"/>
              <w:left w:w="20" w:type="dxa"/>
              <w:bottom w:w="20" w:type="dxa"/>
              <w:right w:w="20" w:type="dxa"/>
            </w:tcMar>
            <w:vAlign w:val="center"/>
            <w:hideMark/>
          </w:tcPr>
          <w:p w14:paraId="3C315A5F" w14:textId="77777777" w:rsidR="000C56BA" w:rsidRPr="00912934" w:rsidRDefault="000C56BA" w:rsidP="006F21E6">
            <w:pPr>
              <w:pStyle w:val="movimento2"/>
              <w:rPr>
                <w:color w:val="002060"/>
              </w:rPr>
            </w:pPr>
            <w:r w:rsidRPr="00912934">
              <w:rPr>
                <w:color w:val="002060"/>
              </w:rPr>
              <w:t xml:space="preserve">(FROG S CLUB SPORT) </w:t>
            </w:r>
          </w:p>
        </w:tc>
        <w:tc>
          <w:tcPr>
            <w:tcW w:w="800" w:type="dxa"/>
            <w:tcMar>
              <w:top w:w="20" w:type="dxa"/>
              <w:left w:w="20" w:type="dxa"/>
              <w:bottom w:w="20" w:type="dxa"/>
              <w:right w:w="20" w:type="dxa"/>
            </w:tcMar>
            <w:vAlign w:val="center"/>
            <w:hideMark/>
          </w:tcPr>
          <w:p w14:paraId="4C64C20E"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5075813B" w14:textId="77777777" w:rsidR="000C56BA" w:rsidRPr="00912934" w:rsidRDefault="000C56BA" w:rsidP="006F21E6">
            <w:pPr>
              <w:pStyle w:val="movimento"/>
              <w:rPr>
                <w:color w:val="002060"/>
              </w:rPr>
            </w:pPr>
            <w:r w:rsidRPr="00912934">
              <w:rPr>
                <w:color w:val="002060"/>
              </w:rPr>
              <w:t>GABBANELLI MATTEO</w:t>
            </w:r>
          </w:p>
        </w:tc>
        <w:tc>
          <w:tcPr>
            <w:tcW w:w="2200" w:type="dxa"/>
            <w:tcMar>
              <w:top w:w="20" w:type="dxa"/>
              <w:left w:w="20" w:type="dxa"/>
              <w:bottom w:w="20" w:type="dxa"/>
              <w:right w:w="20" w:type="dxa"/>
            </w:tcMar>
            <w:vAlign w:val="center"/>
            <w:hideMark/>
          </w:tcPr>
          <w:p w14:paraId="46EB8EB9" w14:textId="77777777" w:rsidR="000C56BA" w:rsidRPr="00912934" w:rsidRDefault="000C56BA" w:rsidP="006F21E6">
            <w:pPr>
              <w:pStyle w:val="movimento2"/>
              <w:rPr>
                <w:color w:val="002060"/>
              </w:rPr>
            </w:pPr>
            <w:r w:rsidRPr="00912934">
              <w:rPr>
                <w:color w:val="002060"/>
              </w:rPr>
              <w:t xml:space="preserve">(FUTSAL ANCONA) </w:t>
            </w:r>
          </w:p>
        </w:tc>
      </w:tr>
      <w:tr w:rsidR="000C56BA" w:rsidRPr="00912934" w14:paraId="778880AF" w14:textId="77777777" w:rsidTr="006F21E6">
        <w:tc>
          <w:tcPr>
            <w:tcW w:w="2200" w:type="dxa"/>
            <w:tcMar>
              <w:top w:w="20" w:type="dxa"/>
              <w:left w:w="20" w:type="dxa"/>
              <w:bottom w:w="20" w:type="dxa"/>
              <w:right w:w="20" w:type="dxa"/>
            </w:tcMar>
            <w:vAlign w:val="center"/>
            <w:hideMark/>
          </w:tcPr>
          <w:p w14:paraId="06B16B2F" w14:textId="77777777" w:rsidR="000C56BA" w:rsidRPr="00912934" w:rsidRDefault="000C56BA" w:rsidP="006F21E6">
            <w:pPr>
              <w:pStyle w:val="movimento"/>
              <w:rPr>
                <w:color w:val="002060"/>
              </w:rPr>
            </w:pPr>
            <w:r w:rsidRPr="00912934">
              <w:rPr>
                <w:color w:val="002060"/>
              </w:rPr>
              <w:t>MARINGOLO DARIO</w:t>
            </w:r>
          </w:p>
        </w:tc>
        <w:tc>
          <w:tcPr>
            <w:tcW w:w="2200" w:type="dxa"/>
            <w:tcMar>
              <w:top w:w="20" w:type="dxa"/>
              <w:left w:w="20" w:type="dxa"/>
              <w:bottom w:w="20" w:type="dxa"/>
              <w:right w:w="20" w:type="dxa"/>
            </w:tcMar>
            <w:vAlign w:val="center"/>
            <w:hideMark/>
          </w:tcPr>
          <w:p w14:paraId="5F69942F" w14:textId="77777777" w:rsidR="000C56BA" w:rsidRPr="00912934" w:rsidRDefault="000C56BA" w:rsidP="006F21E6">
            <w:pPr>
              <w:pStyle w:val="movimento2"/>
              <w:rPr>
                <w:color w:val="002060"/>
              </w:rPr>
            </w:pPr>
            <w:r w:rsidRPr="00912934">
              <w:rPr>
                <w:color w:val="002060"/>
              </w:rPr>
              <w:t xml:space="preserve">(FUTSAL RECANATI) </w:t>
            </w:r>
          </w:p>
        </w:tc>
        <w:tc>
          <w:tcPr>
            <w:tcW w:w="800" w:type="dxa"/>
            <w:tcMar>
              <w:top w:w="20" w:type="dxa"/>
              <w:left w:w="20" w:type="dxa"/>
              <w:bottom w:w="20" w:type="dxa"/>
              <w:right w:w="20" w:type="dxa"/>
            </w:tcMar>
            <w:vAlign w:val="center"/>
            <w:hideMark/>
          </w:tcPr>
          <w:p w14:paraId="7066AC0F"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2DE3A540" w14:textId="77777777" w:rsidR="000C56BA" w:rsidRPr="00912934" w:rsidRDefault="000C56BA" w:rsidP="006F21E6">
            <w:pPr>
              <w:pStyle w:val="movimento"/>
              <w:rPr>
                <w:color w:val="002060"/>
              </w:rPr>
            </w:pPr>
            <w:r w:rsidRPr="00912934">
              <w:rPr>
                <w:color w:val="002060"/>
              </w:rPr>
              <w:t>MAURIZI ALEX</w:t>
            </w:r>
          </w:p>
        </w:tc>
        <w:tc>
          <w:tcPr>
            <w:tcW w:w="2200" w:type="dxa"/>
            <w:tcMar>
              <w:top w:w="20" w:type="dxa"/>
              <w:left w:w="20" w:type="dxa"/>
              <w:bottom w:w="20" w:type="dxa"/>
              <w:right w:w="20" w:type="dxa"/>
            </w:tcMar>
            <w:vAlign w:val="center"/>
            <w:hideMark/>
          </w:tcPr>
          <w:p w14:paraId="11474E03" w14:textId="77777777" w:rsidR="000C56BA" w:rsidRPr="00912934" w:rsidRDefault="000C56BA" w:rsidP="006F21E6">
            <w:pPr>
              <w:pStyle w:val="movimento2"/>
              <w:rPr>
                <w:color w:val="002060"/>
              </w:rPr>
            </w:pPr>
            <w:r w:rsidRPr="00912934">
              <w:rPr>
                <w:color w:val="002060"/>
              </w:rPr>
              <w:t xml:space="preserve">(MOGLIANESE) </w:t>
            </w:r>
          </w:p>
        </w:tc>
      </w:tr>
      <w:tr w:rsidR="000C56BA" w:rsidRPr="00912934" w14:paraId="78CB0236" w14:textId="77777777" w:rsidTr="006F21E6">
        <w:tc>
          <w:tcPr>
            <w:tcW w:w="2200" w:type="dxa"/>
            <w:tcMar>
              <w:top w:w="20" w:type="dxa"/>
              <w:left w:w="20" w:type="dxa"/>
              <w:bottom w:w="20" w:type="dxa"/>
              <w:right w:w="20" w:type="dxa"/>
            </w:tcMar>
            <w:vAlign w:val="center"/>
            <w:hideMark/>
          </w:tcPr>
          <w:p w14:paraId="4ABDB13C" w14:textId="77777777" w:rsidR="000C56BA" w:rsidRPr="00912934" w:rsidRDefault="000C56BA" w:rsidP="006F21E6">
            <w:pPr>
              <w:pStyle w:val="movimento"/>
              <w:rPr>
                <w:color w:val="002060"/>
              </w:rPr>
            </w:pPr>
            <w:r w:rsidRPr="00912934">
              <w:rPr>
                <w:color w:val="002060"/>
              </w:rPr>
              <w:t>SCARAMUCCI MICHAEL</w:t>
            </w:r>
          </w:p>
        </w:tc>
        <w:tc>
          <w:tcPr>
            <w:tcW w:w="2200" w:type="dxa"/>
            <w:tcMar>
              <w:top w:w="20" w:type="dxa"/>
              <w:left w:w="20" w:type="dxa"/>
              <w:bottom w:w="20" w:type="dxa"/>
              <w:right w:w="20" w:type="dxa"/>
            </w:tcMar>
            <w:vAlign w:val="center"/>
            <w:hideMark/>
          </w:tcPr>
          <w:p w14:paraId="6A4527C8" w14:textId="77777777" w:rsidR="000C56BA" w:rsidRPr="00912934" w:rsidRDefault="000C56BA" w:rsidP="006F21E6">
            <w:pPr>
              <w:pStyle w:val="movimento2"/>
              <w:rPr>
                <w:color w:val="002060"/>
              </w:rPr>
            </w:pPr>
            <w:r w:rsidRPr="00912934">
              <w:rPr>
                <w:color w:val="002060"/>
              </w:rPr>
              <w:t xml:space="preserve">(MONTECCHIO SPORT) </w:t>
            </w:r>
          </w:p>
        </w:tc>
        <w:tc>
          <w:tcPr>
            <w:tcW w:w="800" w:type="dxa"/>
            <w:tcMar>
              <w:top w:w="20" w:type="dxa"/>
              <w:left w:w="20" w:type="dxa"/>
              <w:bottom w:w="20" w:type="dxa"/>
              <w:right w:w="20" w:type="dxa"/>
            </w:tcMar>
            <w:vAlign w:val="center"/>
            <w:hideMark/>
          </w:tcPr>
          <w:p w14:paraId="7A140D74"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6E550742" w14:textId="77777777" w:rsidR="000C56BA" w:rsidRPr="00912934" w:rsidRDefault="000C56BA" w:rsidP="006F21E6">
            <w:pPr>
              <w:pStyle w:val="movimento"/>
              <w:rPr>
                <w:color w:val="002060"/>
              </w:rPr>
            </w:pPr>
            <w:r w:rsidRPr="00912934">
              <w:rPr>
                <w:color w:val="002060"/>
              </w:rPr>
              <w:t>TESTA GINO</w:t>
            </w:r>
          </w:p>
        </w:tc>
        <w:tc>
          <w:tcPr>
            <w:tcW w:w="2200" w:type="dxa"/>
            <w:tcMar>
              <w:top w:w="20" w:type="dxa"/>
              <w:left w:w="20" w:type="dxa"/>
              <w:bottom w:w="20" w:type="dxa"/>
              <w:right w:w="20" w:type="dxa"/>
            </w:tcMar>
            <w:vAlign w:val="center"/>
            <w:hideMark/>
          </w:tcPr>
          <w:p w14:paraId="4F047360" w14:textId="77777777" w:rsidR="000C56BA" w:rsidRPr="00912934" w:rsidRDefault="000C56BA" w:rsidP="006F21E6">
            <w:pPr>
              <w:pStyle w:val="movimento2"/>
              <w:rPr>
                <w:color w:val="002060"/>
              </w:rPr>
            </w:pPr>
            <w:r w:rsidRPr="00912934">
              <w:rPr>
                <w:color w:val="002060"/>
              </w:rPr>
              <w:t xml:space="preserve">(PICENO UNITED MMX A R.L.) </w:t>
            </w:r>
          </w:p>
        </w:tc>
      </w:tr>
      <w:tr w:rsidR="000C56BA" w:rsidRPr="00912934" w14:paraId="1C60C0C5" w14:textId="77777777" w:rsidTr="006F21E6">
        <w:tc>
          <w:tcPr>
            <w:tcW w:w="2200" w:type="dxa"/>
            <w:tcMar>
              <w:top w:w="20" w:type="dxa"/>
              <w:left w:w="20" w:type="dxa"/>
              <w:bottom w:w="20" w:type="dxa"/>
              <w:right w:w="20" w:type="dxa"/>
            </w:tcMar>
            <w:vAlign w:val="center"/>
            <w:hideMark/>
          </w:tcPr>
          <w:p w14:paraId="1F20D7BE" w14:textId="77777777" w:rsidR="000C56BA" w:rsidRPr="00912934" w:rsidRDefault="000C56BA" w:rsidP="006F21E6">
            <w:pPr>
              <w:pStyle w:val="movimento"/>
              <w:rPr>
                <w:color w:val="002060"/>
              </w:rPr>
            </w:pPr>
            <w:r w:rsidRPr="00912934">
              <w:rPr>
                <w:color w:val="002060"/>
              </w:rPr>
              <w:t>BOCCALI MATTEO</w:t>
            </w:r>
          </w:p>
        </w:tc>
        <w:tc>
          <w:tcPr>
            <w:tcW w:w="2200" w:type="dxa"/>
            <w:tcMar>
              <w:top w:w="20" w:type="dxa"/>
              <w:left w:w="20" w:type="dxa"/>
              <w:bottom w:w="20" w:type="dxa"/>
              <w:right w:w="20" w:type="dxa"/>
            </w:tcMar>
            <w:vAlign w:val="center"/>
            <w:hideMark/>
          </w:tcPr>
          <w:p w14:paraId="4A014CE5" w14:textId="77777777" w:rsidR="000C56BA" w:rsidRPr="00912934" w:rsidRDefault="000C56BA" w:rsidP="006F21E6">
            <w:pPr>
              <w:pStyle w:val="movimento2"/>
              <w:rPr>
                <w:color w:val="002060"/>
              </w:rPr>
            </w:pPr>
            <w:r w:rsidRPr="00912934">
              <w:rPr>
                <w:color w:val="002060"/>
              </w:rPr>
              <w:t xml:space="preserve">(URBANIA CALCIO) </w:t>
            </w:r>
          </w:p>
        </w:tc>
        <w:tc>
          <w:tcPr>
            <w:tcW w:w="800" w:type="dxa"/>
            <w:tcMar>
              <w:top w:w="20" w:type="dxa"/>
              <w:left w:w="20" w:type="dxa"/>
              <w:bottom w:w="20" w:type="dxa"/>
              <w:right w:w="20" w:type="dxa"/>
            </w:tcMar>
            <w:vAlign w:val="center"/>
            <w:hideMark/>
          </w:tcPr>
          <w:p w14:paraId="2EEFC1DD"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3EECF881"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24062FB4" w14:textId="77777777" w:rsidR="000C56BA" w:rsidRPr="00912934" w:rsidRDefault="000C56BA" w:rsidP="006F21E6">
            <w:pPr>
              <w:pStyle w:val="movimento2"/>
              <w:rPr>
                <w:color w:val="002060"/>
              </w:rPr>
            </w:pPr>
            <w:r w:rsidRPr="00912934">
              <w:rPr>
                <w:color w:val="002060"/>
              </w:rPr>
              <w:t> </w:t>
            </w:r>
          </w:p>
        </w:tc>
      </w:tr>
    </w:tbl>
    <w:p w14:paraId="46CFF7C5" w14:textId="77777777" w:rsidR="000C56BA" w:rsidRPr="00912934" w:rsidRDefault="000C56BA" w:rsidP="000C56BA">
      <w:pPr>
        <w:pStyle w:val="titolo20"/>
        <w:rPr>
          <w:rFonts w:eastAsiaTheme="minorEastAsia"/>
          <w:color w:val="002060"/>
        </w:rPr>
      </w:pPr>
      <w:r w:rsidRPr="00912934">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0AD187B3" w14:textId="77777777" w:rsidTr="006F21E6">
        <w:tc>
          <w:tcPr>
            <w:tcW w:w="2200" w:type="dxa"/>
            <w:tcMar>
              <w:top w:w="20" w:type="dxa"/>
              <w:left w:w="20" w:type="dxa"/>
              <w:bottom w:w="20" w:type="dxa"/>
              <w:right w:w="20" w:type="dxa"/>
            </w:tcMar>
            <w:vAlign w:val="center"/>
            <w:hideMark/>
          </w:tcPr>
          <w:p w14:paraId="33610EDE" w14:textId="77777777" w:rsidR="000C56BA" w:rsidRPr="00912934" w:rsidRDefault="000C56BA" w:rsidP="006F21E6">
            <w:pPr>
              <w:pStyle w:val="movimento"/>
              <w:rPr>
                <w:color w:val="002060"/>
              </w:rPr>
            </w:pPr>
            <w:r w:rsidRPr="00912934">
              <w:rPr>
                <w:color w:val="002060"/>
              </w:rPr>
              <w:t>MATTEUCCI EDOARDO</w:t>
            </w:r>
          </w:p>
        </w:tc>
        <w:tc>
          <w:tcPr>
            <w:tcW w:w="2200" w:type="dxa"/>
            <w:tcMar>
              <w:top w:w="20" w:type="dxa"/>
              <w:left w:w="20" w:type="dxa"/>
              <w:bottom w:w="20" w:type="dxa"/>
              <w:right w:w="20" w:type="dxa"/>
            </w:tcMar>
            <w:vAlign w:val="center"/>
            <w:hideMark/>
          </w:tcPr>
          <w:p w14:paraId="2D842D5F" w14:textId="77777777" w:rsidR="000C56BA" w:rsidRPr="00912934" w:rsidRDefault="000C56BA" w:rsidP="006F21E6">
            <w:pPr>
              <w:pStyle w:val="movimento2"/>
              <w:rPr>
                <w:color w:val="002060"/>
              </w:rPr>
            </w:pPr>
            <w:r w:rsidRPr="00912934">
              <w:rPr>
                <w:color w:val="002060"/>
              </w:rPr>
              <w:t xml:space="preserve">(ACQUALAGNA CALCIO C 5) </w:t>
            </w:r>
          </w:p>
        </w:tc>
        <w:tc>
          <w:tcPr>
            <w:tcW w:w="800" w:type="dxa"/>
            <w:tcMar>
              <w:top w:w="20" w:type="dxa"/>
              <w:left w:w="20" w:type="dxa"/>
              <w:bottom w:w="20" w:type="dxa"/>
              <w:right w:w="20" w:type="dxa"/>
            </w:tcMar>
            <w:vAlign w:val="center"/>
            <w:hideMark/>
          </w:tcPr>
          <w:p w14:paraId="42CD5D5E"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5B83C067" w14:textId="77777777" w:rsidR="000C56BA" w:rsidRPr="00912934" w:rsidRDefault="000C56BA" w:rsidP="006F21E6">
            <w:pPr>
              <w:pStyle w:val="movimento"/>
              <w:rPr>
                <w:color w:val="002060"/>
              </w:rPr>
            </w:pPr>
            <w:r w:rsidRPr="00912934">
              <w:rPr>
                <w:color w:val="002060"/>
              </w:rPr>
              <w:t>MONTERVINO EGIDIO DOMENICO</w:t>
            </w:r>
          </w:p>
        </w:tc>
        <w:tc>
          <w:tcPr>
            <w:tcW w:w="2200" w:type="dxa"/>
            <w:tcMar>
              <w:top w:w="20" w:type="dxa"/>
              <w:left w:w="20" w:type="dxa"/>
              <w:bottom w:w="20" w:type="dxa"/>
              <w:right w:w="20" w:type="dxa"/>
            </w:tcMar>
            <w:vAlign w:val="center"/>
            <w:hideMark/>
          </w:tcPr>
          <w:p w14:paraId="687926C7" w14:textId="77777777" w:rsidR="000C56BA" w:rsidRPr="00912934" w:rsidRDefault="000C56BA" w:rsidP="006F21E6">
            <w:pPr>
              <w:pStyle w:val="movimento2"/>
              <w:rPr>
                <w:color w:val="002060"/>
              </w:rPr>
            </w:pPr>
            <w:r w:rsidRPr="00912934">
              <w:rPr>
                <w:color w:val="002060"/>
              </w:rPr>
              <w:t xml:space="preserve">(CITTA DI FALCONARA) </w:t>
            </w:r>
          </w:p>
        </w:tc>
      </w:tr>
    </w:tbl>
    <w:p w14:paraId="234F849E" w14:textId="77777777" w:rsidR="000C56BA" w:rsidRPr="00912934" w:rsidRDefault="000C56BA" w:rsidP="000C56BA">
      <w:pPr>
        <w:pStyle w:val="titolo20"/>
        <w:rPr>
          <w:rFonts w:eastAsiaTheme="minorEastAsia"/>
          <w:color w:val="002060"/>
        </w:rPr>
      </w:pPr>
      <w:r w:rsidRPr="0091293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76E7D325" w14:textId="77777777" w:rsidTr="006F21E6">
        <w:tc>
          <w:tcPr>
            <w:tcW w:w="2200" w:type="dxa"/>
            <w:tcMar>
              <w:top w:w="20" w:type="dxa"/>
              <w:left w:w="20" w:type="dxa"/>
              <w:bottom w:w="20" w:type="dxa"/>
              <w:right w:w="20" w:type="dxa"/>
            </w:tcMar>
            <w:vAlign w:val="center"/>
            <w:hideMark/>
          </w:tcPr>
          <w:p w14:paraId="3C9F69C8" w14:textId="77777777" w:rsidR="000C56BA" w:rsidRPr="00912934" w:rsidRDefault="000C56BA" w:rsidP="006F21E6">
            <w:pPr>
              <w:pStyle w:val="movimento"/>
              <w:rPr>
                <w:color w:val="002060"/>
              </w:rPr>
            </w:pPr>
            <w:r w:rsidRPr="00912934">
              <w:rPr>
                <w:color w:val="002060"/>
              </w:rPr>
              <w:t>ONORI DAVIDE</w:t>
            </w:r>
          </w:p>
        </w:tc>
        <w:tc>
          <w:tcPr>
            <w:tcW w:w="2200" w:type="dxa"/>
            <w:tcMar>
              <w:top w:w="20" w:type="dxa"/>
              <w:left w:w="20" w:type="dxa"/>
              <w:bottom w:w="20" w:type="dxa"/>
              <w:right w:w="20" w:type="dxa"/>
            </w:tcMar>
            <w:vAlign w:val="center"/>
            <w:hideMark/>
          </w:tcPr>
          <w:p w14:paraId="4AA9E2F7" w14:textId="77777777" w:rsidR="000C56BA" w:rsidRPr="00912934" w:rsidRDefault="000C56BA" w:rsidP="006F21E6">
            <w:pPr>
              <w:pStyle w:val="movimento2"/>
              <w:rPr>
                <w:color w:val="002060"/>
              </w:rPr>
            </w:pPr>
            <w:r w:rsidRPr="00912934">
              <w:rPr>
                <w:color w:val="002060"/>
              </w:rPr>
              <w:t xml:space="preserve">(AMICI 84) </w:t>
            </w:r>
          </w:p>
        </w:tc>
        <w:tc>
          <w:tcPr>
            <w:tcW w:w="800" w:type="dxa"/>
            <w:tcMar>
              <w:top w:w="20" w:type="dxa"/>
              <w:left w:w="20" w:type="dxa"/>
              <w:bottom w:w="20" w:type="dxa"/>
              <w:right w:w="20" w:type="dxa"/>
            </w:tcMar>
            <w:vAlign w:val="center"/>
            <w:hideMark/>
          </w:tcPr>
          <w:p w14:paraId="7274F83E"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0C644C8D" w14:textId="77777777" w:rsidR="000C56BA" w:rsidRPr="00912934" w:rsidRDefault="000C56BA" w:rsidP="006F21E6">
            <w:pPr>
              <w:pStyle w:val="movimento"/>
              <w:rPr>
                <w:color w:val="002060"/>
              </w:rPr>
            </w:pPr>
            <w:r w:rsidRPr="00912934">
              <w:rPr>
                <w:color w:val="002060"/>
              </w:rPr>
              <w:t>PAGNETTI LEONARDO</w:t>
            </w:r>
          </w:p>
        </w:tc>
        <w:tc>
          <w:tcPr>
            <w:tcW w:w="2200" w:type="dxa"/>
            <w:tcMar>
              <w:top w:w="20" w:type="dxa"/>
              <w:left w:w="20" w:type="dxa"/>
              <w:bottom w:w="20" w:type="dxa"/>
              <w:right w:w="20" w:type="dxa"/>
            </w:tcMar>
            <w:vAlign w:val="center"/>
            <w:hideMark/>
          </w:tcPr>
          <w:p w14:paraId="7ED97198" w14:textId="77777777" w:rsidR="000C56BA" w:rsidRPr="00912934" w:rsidRDefault="000C56BA" w:rsidP="006F21E6">
            <w:pPr>
              <w:pStyle w:val="movimento2"/>
              <w:rPr>
                <w:color w:val="002060"/>
              </w:rPr>
            </w:pPr>
            <w:r w:rsidRPr="00912934">
              <w:rPr>
                <w:color w:val="002060"/>
              </w:rPr>
              <w:t xml:space="preserve">(AUDAX CALCIO PIOBBICO) </w:t>
            </w:r>
          </w:p>
        </w:tc>
      </w:tr>
      <w:tr w:rsidR="000C56BA" w:rsidRPr="00912934" w14:paraId="7C372158" w14:textId="77777777" w:rsidTr="006F21E6">
        <w:tc>
          <w:tcPr>
            <w:tcW w:w="2200" w:type="dxa"/>
            <w:tcMar>
              <w:top w:w="20" w:type="dxa"/>
              <w:left w:w="20" w:type="dxa"/>
              <w:bottom w:w="20" w:type="dxa"/>
              <w:right w:w="20" w:type="dxa"/>
            </w:tcMar>
            <w:vAlign w:val="center"/>
            <w:hideMark/>
          </w:tcPr>
          <w:p w14:paraId="369C2741" w14:textId="77777777" w:rsidR="000C56BA" w:rsidRPr="00912934" w:rsidRDefault="000C56BA" w:rsidP="006F21E6">
            <w:pPr>
              <w:pStyle w:val="movimento"/>
              <w:rPr>
                <w:color w:val="002060"/>
              </w:rPr>
            </w:pPr>
            <w:r w:rsidRPr="00912934">
              <w:rPr>
                <w:color w:val="002060"/>
              </w:rPr>
              <w:t>TASSI GIAN MARCO</w:t>
            </w:r>
          </w:p>
        </w:tc>
        <w:tc>
          <w:tcPr>
            <w:tcW w:w="2200" w:type="dxa"/>
            <w:tcMar>
              <w:top w:w="20" w:type="dxa"/>
              <w:left w:w="20" w:type="dxa"/>
              <w:bottom w:w="20" w:type="dxa"/>
              <w:right w:w="20" w:type="dxa"/>
            </w:tcMar>
            <w:vAlign w:val="center"/>
            <w:hideMark/>
          </w:tcPr>
          <w:p w14:paraId="1F9AC959" w14:textId="77777777" w:rsidR="000C56BA" w:rsidRPr="00912934" w:rsidRDefault="000C56BA" w:rsidP="006F21E6">
            <w:pPr>
              <w:pStyle w:val="movimento2"/>
              <w:rPr>
                <w:color w:val="002060"/>
              </w:rPr>
            </w:pPr>
            <w:r w:rsidRPr="00912934">
              <w:rPr>
                <w:color w:val="002060"/>
              </w:rPr>
              <w:t xml:space="preserve">(CALCIO S.ELPIDIO A MARE) </w:t>
            </w:r>
          </w:p>
        </w:tc>
        <w:tc>
          <w:tcPr>
            <w:tcW w:w="800" w:type="dxa"/>
            <w:tcMar>
              <w:top w:w="20" w:type="dxa"/>
              <w:left w:w="20" w:type="dxa"/>
              <w:bottom w:w="20" w:type="dxa"/>
              <w:right w:w="20" w:type="dxa"/>
            </w:tcMar>
            <w:vAlign w:val="center"/>
            <w:hideMark/>
          </w:tcPr>
          <w:p w14:paraId="102B21EB"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61C0EBE4" w14:textId="77777777" w:rsidR="000C56BA" w:rsidRPr="00912934" w:rsidRDefault="000C56BA" w:rsidP="006F21E6">
            <w:pPr>
              <w:pStyle w:val="movimento"/>
              <w:rPr>
                <w:color w:val="002060"/>
              </w:rPr>
            </w:pPr>
            <w:r w:rsidRPr="00912934">
              <w:rPr>
                <w:color w:val="002060"/>
              </w:rPr>
              <w:t>ANZALDI FILIPPO STEVEN</w:t>
            </w:r>
          </w:p>
        </w:tc>
        <w:tc>
          <w:tcPr>
            <w:tcW w:w="2200" w:type="dxa"/>
            <w:tcMar>
              <w:top w:w="20" w:type="dxa"/>
              <w:left w:w="20" w:type="dxa"/>
              <w:bottom w:w="20" w:type="dxa"/>
              <w:right w:w="20" w:type="dxa"/>
            </w:tcMar>
            <w:vAlign w:val="center"/>
            <w:hideMark/>
          </w:tcPr>
          <w:p w14:paraId="41267A85" w14:textId="77777777" w:rsidR="000C56BA" w:rsidRPr="00912934" w:rsidRDefault="000C56BA" w:rsidP="006F21E6">
            <w:pPr>
              <w:pStyle w:val="movimento2"/>
              <w:rPr>
                <w:color w:val="002060"/>
              </w:rPr>
            </w:pPr>
            <w:r w:rsidRPr="00912934">
              <w:rPr>
                <w:color w:val="002060"/>
              </w:rPr>
              <w:t xml:space="preserve">(FUTSAL ANCONA) </w:t>
            </w:r>
          </w:p>
        </w:tc>
      </w:tr>
      <w:tr w:rsidR="000C56BA" w:rsidRPr="00912934" w14:paraId="3E49B397" w14:textId="77777777" w:rsidTr="006F21E6">
        <w:tc>
          <w:tcPr>
            <w:tcW w:w="2200" w:type="dxa"/>
            <w:tcMar>
              <w:top w:w="20" w:type="dxa"/>
              <w:left w:w="20" w:type="dxa"/>
              <w:bottom w:w="20" w:type="dxa"/>
              <w:right w:w="20" w:type="dxa"/>
            </w:tcMar>
            <w:vAlign w:val="center"/>
            <w:hideMark/>
          </w:tcPr>
          <w:p w14:paraId="6A0735C9" w14:textId="77777777" w:rsidR="000C56BA" w:rsidRPr="00912934" w:rsidRDefault="000C56BA" w:rsidP="006F21E6">
            <w:pPr>
              <w:pStyle w:val="movimento"/>
              <w:rPr>
                <w:color w:val="002060"/>
              </w:rPr>
            </w:pPr>
            <w:r w:rsidRPr="00912934">
              <w:rPr>
                <w:color w:val="002060"/>
              </w:rPr>
              <w:t>TOMBOLINI GIANTOMMASO</w:t>
            </w:r>
          </w:p>
        </w:tc>
        <w:tc>
          <w:tcPr>
            <w:tcW w:w="2200" w:type="dxa"/>
            <w:tcMar>
              <w:top w:w="20" w:type="dxa"/>
              <w:left w:w="20" w:type="dxa"/>
              <w:bottom w:w="20" w:type="dxa"/>
              <w:right w:w="20" w:type="dxa"/>
            </w:tcMar>
            <w:vAlign w:val="center"/>
            <w:hideMark/>
          </w:tcPr>
          <w:p w14:paraId="31A753EF" w14:textId="77777777" w:rsidR="000C56BA" w:rsidRPr="00912934" w:rsidRDefault="000C56BA" w:rsidP="006F21E6">
            <w:pPr>
              <w:pStyle w:val="movimento2"/>
              <w:rPr>
                <w:color w:val="002060"/>
              </w:rPr>
            </w:pPr>
            <w:r w:rsidRPr="00912934">
              <w:rPr>
                <w:color w:val="002060"/>
              </w:rPr>
              <w:t xml:space="preserve">(OLIMPIA JUVENTU FALCONARA) </w:t>
            </w:r>
          </w:p>
        </w:tc>
        <w:tc>
          <w:tcPr>
            <w:tcW w:w="800" w:type="dxa"/>
            <w:tcMar>
              <w:top w:w="20" w:type="dxa"/>
              <w:left w:w="20" w:type="dxa"/>
              <w:bottom w:w="20" w:type="dxa"/>
              <w:right w:w="20" w:type="dxa"/>
            </w:tcMar>
            <w:vAlign w:val="center"/>
            <w:hideMark/>
          </w:tcPr>
          <w:p w14:paraId="7B4BD196"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26B45890" w14:textId="77777777" w:rsidR="000C56BA" w:rsidRPr="00912934" w:rsidRDefault="000C56BA" w:rsidP="006F21E6">
            <w:pPr>
              <w:pStyle w:val="movimento"/>
              <w:rPr>
                <w:color w:val="002060"/>
              </w:rPr>
            </w:pPr>
            <w:r w:rsidRPr="00912934">
              <w:rPr>
                <w:color w:val="002060"/>
              </w:rPr>
              <w:t>ALTIERI VITOANTONIO</w:t>
            </w:r>
          </w:p>
        </w:tc>
        <w:tc>
          <w:tcPr>
            <w:tcW w:w="2200" w:type="dxa"/>
            <w:tcMar>
              <w:top w:w="20" w:type="dxa"/>
              <w:left w:w="20" w:type="dxa"/>
              <w:bottom w:w="20" w:type="dxa"/>
              <w:right w:w="20" w:type="dxa"/>
            </w:tcMar>
            <w:vAlign w:val="center"/>
            <w:hideMark/>
          </w:tcPr>
          <w:p w14:paraId="6FB64388" w14:textId="77777777" w:rsidR="000C56BA" w:rsidRPr="00912934" w:rsidRDefault="000C56BA" w:rsidP="006F21E6">
            <w:pPr>
              <w:pStyle w:val="movimento2"/>
              <w:rPr>
                <w:color w:val="002060"/>
              </w:rPr>
            </w:pPr>
            <w:r w:rsidRPr="00912934">
              <w:rPr>
                <w:color w:val="002060"/>
              </w:rPr>
              <w:t xml:space="preserve">(POL. SPORT COMMUNICATION) </w:t>
            </w:r>
          </w:p>
        </w:tc>
      </w:tr>
      <w:tr w:rsidR="000C56BA" w:rsidRPr="00912934" w14:paraId="29A28522" w14:textId="77777777" w:rsidTr="006F21E6">
        <w:tc>
          <w:tcPr>
            <w:tcW w:w="2200" w:type="dxa"/>
            <w:tcMar>
              <w:top w:w="20" w:type="dxa"/>
              <w:left w:w="20" w:type="dxa"/>
              <w:bottom w:w="20" w:type="dxa"/>
              <w:right w:w="20" w:type="dxa"/>
            </w:tcMar>
            <w:vAlign w:val="center"/>
            <w:hideMark/>
          </w:tcPr>
          <w:p w14:paraId="2C7B7303" w14:textId="77777777" w:rsidR="000C56BA" w:rsidRPr="00912934" w:rsidRDefault="000C56BA" w:rsidP="006F21E6">
            <w:pPr>
              <w:pStyle w:val="movimento"/>
              <w:rPr>
                <w:color w:val="002060"/>
              </w:rPr>
            </w:pPr>
            <w:r w:rsidRPr="00912934">
              <w:rPr>
                <w:color w:val="002060"/>
              </w:rPr>
              <w:t>RAMUNDO PIGNASECCA RICCARDO</w:t>
            </w:r>
          </w:p>
        </w:tc>
        <w:tc>
          <w:tcPr>
            <w:tcW w:w="2200" w:type="dxa"/>
            <w:tcMar>
              <w:top w:w="20" w:type="dxa"/>
              <w:left w:w="20" w:type="dxa"/>
              <w:bottom w:w="20" w:type="dxa"/>
              <w:right w:w="20" w:type="dxa"/>
            </w:tcMar>
            <w:vAlign w:val="center"/>
            <w:hideMark/>
          </w:tcPr>
          <w:p w14:paraId="16F7F4B0" w14:textId="77777777" w:rsidR="000C56BA" w:rsidRPr="00912934" w:rsidRDefault="000C56BA" w:rsidP="006F21E6">
            <w:pPr>
              <w:pStyle w:val="movimento2"/>
              <w:rPr>
                <w:color w:val="002060"/>
              </w:rPr>
            </w:pPr>
            <w:r w:rsidRPr="00912934">
              <w:rPr>
                <w:color w:val="002060"/>
              </w:rPr>
              <w:t xml:space="preserve">(POL. SPORT COMMUNICATION) </w:t>
            </w:r>
          </w:p>
        </w:tc>
        <w:tc>
          <w:tcPr>
            <w:tcW w:w="800" w:type="dxa"/>
            <w:tcMar>
              <w:top w:w="20" w:type="dxa"/>
              <w:left w:w="20" w:type="dxa"/>
              <w:bottom w:w="20" w:type="dxa"/>
              <w:right w:w="20" w:type="dxa"/>
            </w:tcMar>
            <w:vAlign w:val="center"/>
            <w:hideMark/>
          </w:tcPr>
          <w:p w14:paraId="4172B910"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69326C55" w14:textId="77777777" w:rsidR="000C56BA" w:rsidRPr="00912934" w:rsidRDefault="000C56BA" w:rsidP="006F21E6">
            <w:pPr>
              <w:pStyle w:val="movimento"/>
              <w:rPr>
                <w:color w:val="002060"/>
              </w:rPr>
            </w:pPr>
            <w:r w:rsidRPr="00912934">
              <w:rPr>
                <w:color w:val="002060"/>
              </w:rPr>
              <w:t>GASPARRI MARCO</w:t>
            </w:r>
          </w:p>
        </w:tc>
        <w:tc>
          <w:tcPr>
            <w:tcW w:w="2200" w:type="dxa"/>
            <w:tcMar>
              <w:top w:w="20" w:type="dxa"/>
              <w:left w:w="20" w:type="dxa"/>
              <w:bottom w:w="20" w:type="dxa"/>
              <w:right w:w="20" w:type="dxa"/>
            </w:tcMar>
            <w:vAlign w:val="center"/>
            <w:hideMark/>
          </w:tcPr>
          <w:p w14:paraId="4E72EAB2" w14:textId="77777777" w:rsidR="000C56BA" w:rsidRPr="00912934" w:rsidRDefault="000C56BA" w:rsidP="006F21E6">
            <w:pPr>
              <w:pStyle w:val="movimento2"/>
              <w:rPr>
                <w:color w:val="002060"/>
              </w:rPr>
            </w:pPr>
            <w:r w:rsidRPr="00912934">
              <w:rPr>
                <w:color w:val="002060"/>
              </w:rPr>
              <w:t xml:space="preserve">(RIPABERARDA) </w:t>
            </w:r>
          </w:p>
        </w:tc>
      </w:tr>
      <w:tr w:rsidR="000C56BA" w:rsidRPr="00912934" w14:paraId="62058E5B" w14:textId="77777777" w:rsidTr="006F21E6">
        <w:tc>
          <w:tcPr>
            <w:tcW w:w="2200" w:type="dxa"/>
            <w:tcMar>
              <w:top w:w="20" w:type="dxa"/>
              <w:left w:w="20" w:type="dxa"/>
              <w:bottom w:w="20" w:type="dxa"/>
              <w:right w:w="20" w:type="dxa"/>
            </w:tcMar>
            <w:vAlign w:val="center"/>
            <w:hideMark/>
          </w:tcPr>
          <w:p w14:paraId="5ADA345A" w14:textId="77777777" w:rsidR="000C56BA" w:rsidRPr="00912934" w:rsidRDefault="000C56BA" w:rsidP="006F21E6">
            <w:pPr>
              <w:pStyle w:val="movimento"/>
              <w:rPr>
                <w:color w:val="002060"/>
              </w:rPr>
            </w:pPr>
            <w:r w:rsidRPr="00912934">
              <w:rPr>
                <w:color w:val="002060"/>
              </w:rPr>
              <w:t>EGIDI EMANUELE</w:t>
            </w:r>
          </w:p>
        </w:tc>
        <w:tc>
          <w:tcPr>
            <w:tcW w:w="2200" w:type="dxa"/>
            <w:tcMar>
              <w:top w:w="20" w:type="dxa"/>
              <w:left w:w="20" w:type="dxa"/>
              <w:bottom w:w="20" w:type="dxa"/>
              <w:right w:w="20" w:type="dxa"/>
            </w:tcMar>
            <w:vAlign w:val="center"/>
            <w:hideMark/>
          </w:tcPr>
          <w:p w14:paraId="00175A15" w14:textId="77777777" w:rsidR="000C56BA" w:rsidRPr="00912934" w:rsidRDefault="000C56BA" w:rsidP="006F21E6">
            <w:pPr>
              <w:pStyle w:val="movimento2"/>
              <w:rPr>
                <w:color w:val="002060"/>
              </w:rPr>
            </w:pPr>
            <w:r w:rsidRPr="00912934">
              <w:rPr>
                <w:color w:val="002060"/>
              </w:rPr>
              <w:t xml:space="preserve">(SPORTING GROTTAMMARE) </w:t>
            </w:r>
          </w:p>
        </w:tc>
        <w:tc>
          <w:tcPr>
            <w:tcW w:w="800" w:type="dxa"/>
            <w:tcMar>
              <w:top w:w="20" w:type="dxa"/>
              <w:left w:w="20" w:type="dxa"/>
              <w:bottom w:w="20" w:type="dxa"/>
              <w:right w:w="20" w:type="dxa"/>
            </w:tcMar>
            <w:vAlign w:val="center"/>
            <w:hideMark/>
          </w:tcPr>
          <w:p w14:paraId="1AE794FF"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414BCB69" w14:textId="77777777" w:rsidR="000C56BA" w:rsidRPr="00912934" w:rsidRDefault="000C56BA" w:rsidP="006F21E6">
            <w:pPr>
              <w:pStyle w:val="movimento"/>
              <w:rPr>
                <w:color w:val="002060"/>
              </w:rPr>
            </w:pPr>
            <w:r w:rsidRPr="00912934">
              <w:rPr>
                <w:color w:val="002060"/>
              </w:rPr>
              <w:t>BERTI LORENZO</w:t>
            </w:r>
          </w:p>
        </w:tc>
        <w:tc>
          <w:tcPr>
            <w:tcW w:w="2200" w:type="dxa"/>
            <w:tcMar>
              <w:top w:w="20" w:type="dxa"/>
              <w:left w:w="20" w:type="dxa"/>
              <w:bottom w:w="20" w:type="dxa"/>
              <w:right w:w="20" w:type="dxa"/>
            </w:tcMar>
            <w:vAlign w:val="center"/>
            <w:hideMark/>
          </w:tcPr>
          <w:p w14:paraId="13C75B48" w14:textId="77777777" w:rsidR="000C56BA" w:rsidRPr="00912934" w:rsidRDefault="000C56BA" w:rsidP="006F21E6">
            <w:pPr>
              <w:pStyle w:val="movimento2"/>
              <w:rPr>
                <w:color w:val="002060"/>
              </w:rPr>
            </w:pPr>
            <w:r w:rsidRPr="00912934">
              <w:rPr>
                <w:color w:val="002060"/>
              </w:rPr>
              <w:t xml:space="preserve">(VIRTUS AURORA C5) </w:t>
            </w:r>
          </w:p>
        </w:tc>
      </w:tr>
    </w:tbl>
    <w:p w14:paraId="0A33118D" w14:textId="77777777" w:rsidR="000C56BA" w:rsidRPr="00912934" w:rsidRDefault="000C56BA" w:rsidP="000C56BA">
      <w:pPr>
        <w:pStyle w:val="titolo20"/>
        <w:rPr>
          <w:rFonts w:eastAsiaTheme="minorEastAsia"/>
          <w:color w:val="002060"/>
        </w:rPr>
      </w:pPr>
      <w:r w:rsidRPr="00912934">
        <w:rPr>
          <w:color w:val="002060"/>
        </w:rPr>
        <w:t xml:space="preserve">AMMONIZIONE CON DIFFIDA (XIII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1C333DEE" w14:textId="77777777" w:rsidTr="006F21E6">
        <w:tc>
          <w:tcPr>
            <w:tcW w:w="2200" w:type="dxa"/>
            <w:tcMar>
              <w:top w:w="20" w:type="dxa"/>
              <w:left w:w="20" w:type="dxa"/>
              <w:bottom w:w="20" w:type="dxa"/>
              <w:right w:w="20" w:type="dxa"/>
            </w:tcMar>
            <w:vAlign w:val="center"/>
            <w:hideMark/>
          </w:tcPr>
          <w:p w14:paraId="6435158D" w14:textId="77777777" w:rsidR="000C56BA" w:rsidRPr="00912934" w:rsidRDefault="000C56BA" w:rsidP="006F21E6">
            <w:pPr>
              <w:pStyle w:val="movimento"/>
              <w:rPr>
                <w:color w:val="002060"/>
              </w:rPr>
            </w:pPr>
            <w:r w:rsidRPr="00912934">
              <w:rPr>
                <w:color w:val="002060"/>
              </w:rPr>
              <w:t>SILVESTRI MASSIMILIANO</w:t>
            </w:r>
          </w:p>
        </w:tc>
        <w:tc>
          <w:tcPr>
            <w:tcW w:w="2200" w:type="dxa"/>
            <w:tcMar>
              <w:top w:w="20" w:type="dxa"/>
              <w:left w:w="20" w:type="dxa"/>
              <w:bottom w:w="20" w:type="dxa"/>
              <w:right w:w="20" w:type="dxa"/>
            </w:tcMar>
            <w:vAlign w:val="center"/>
            <w:hideMark/>
          </w:tcPr>
          <w:p w14:paraId="6388BF6D" w14:textId="77777777" w:rsidR="000C56BA" w:rsidRPr="00912934" w:rsidRDefault="000C56BA" w:rsidP="006F21E6">
            <w:pPr>
              <w:pStyle w:val="movimento2"/>
              <w:rPr>
                <w:color w:val="002060"/>
              </w:rPr>
            </w:pPr>
            <w:r w:rsidRPr="00912934">
              <w:rPr>
                <w:color w:val="002060"/>
              </w:rPr>
              <w:t xml:space="preserve">(ATLETICO ASCOLI 2000) </w:t>
            </w:r>
          </w:p>
        </w:tc>
        <w:tc>
          <w:tcPr>
            <w:tcW w:w="800" w:type="dxa"/>
            <w:tcMar>
              <w:top w:w="20" w:type="dxa"/>
              <w:left w:w="20" w:type="dxa"/>
              <w:bottom w:w="20" w:type="dxa"/>
              <w:right w:w="20" w:type="dxa"/>
            </w:tcMar>
            <w:vAlign w:val="center"/>
            <w:hideMark/>
          </w:tcPr>
          <w:p w14:paraId="1024A672"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691221D4"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77A8A79E" w14:textId="77777777" w:rsidR="000C56BA" w:rsidRPr="00912934" w:rsidRDefault="000C56BA" w:rsidP="006F21E6">
            <w:pPr>
              <w:pStyle w:val="movimento2"/>
              <w:rPr>
                <w:color w:val="002060"/>
              </w:rPr>
            </w:pPr>
            <w:r w:rsidRPr="00912934">
              <w:rPr>
                <w:color w:val="002060"/>
              </w:rPr>
              <w:t> </w:t>
            </w:r>
          </w:p>
        </w:tc>
      </w:tr>
    </w:tbl>
    <w:p w14:paraId="74DB8BBB" w14:textId="77777777" w:rsidR="000C56BA" w:rsidRPr="00912934" w:rsidRDefault="000C56BA" w:rsidP="000C56BA">
      <w:pPr>
        <w:pStyle w:val="titolo20"/>
        <w:rPr>
          <w:rFonts w:eastAsiaTheme="minorEastAsia"/>
          <w:color w:val="002060"/>
        </w:rPr>
      </w:pPr>
      <w:r w:rsidRPr="00912934">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200ACE2E" w14:textId="77777777" w:rsidTr="006F21E6">
        <w:tc>
          <w:tcPr>
            <w:tcW w:w="2200" w:type="dxa"/>
            <w:tcMar>
              <w:top w:w="20" w:type="dxa"/>
              <w:left w:w="20" w:type="dxa"/>
              <w:bottom w:w="20" w:type="dxa"/>
              <w:right w:w="20" w:type="dxa"/>
            </w:tcMar>
            <w:vAlign w:val="center"/>
            <w:hideMark/>
          </w:tcPr>
          <w:p w14:paraId="258C6E96" w14:textId="77777777" w:rsidR="000C56BA" w:rsidRPr="00912934" w:rsidRDefault="000C56BA" w:rsidP="006F21E6">
            <w:pPr>
              <w:pStyle w:val="movimento"/>
              <w:rPr>
                <w:color w:val="002060"/>
              </w:rPr>
            </w:pPr>
            <w:r w:rsidRPr="00912934">
              <w:rPr>
                <w:color w:val="002060"/>
              </w:rPr>
              <w:t>MONCERI MATTIA</w:t>
            </w:r>
          </w:p>
        </w:tc>
        <w:tc>
          <w:tcPr>
            <w:tcW w:w="2200" w:type="dxa"/>
            <w:tcMar>
              <w:top w:w="20" w:type="dxa"/>
              <w:left w:w="20" w:type="dxa"/>
              <w:bottom w:w="20" w:type="dxa"/>
              <w:right w:w="20" w:type="dxa"/>
            </w:tcMar>
            <w:vAlign w:val="center"/>
            <w:hideMark/>
          </w:tcPr>
          <w:p w14:paraId="177B2877" w14:textId="77777777" w:rsidR="000C56BA" w:rsidRPr="00912934" w:rsidRDefault="000C56BA" w:rsidP="006F21E6">
            <w:pPr>
              <w:pStyle w:val="movimento2"/>
              <w:rPr>
                <w:color w:val="002060"/>
              </w:rPr>
            </w:pPr>
            <w:r w:rsidRPr="00912934">
              <w:rPr>
                <w:color w:val="002060"/>
              </w:rPr>
              <w:t xml:space="preserve">(URBINO CALCIO A 5) </w:t>
            </w:r>
          </w:p>
        </w:tc>
        <w:tc>
          <w:tcPr>
            <w:tcW w:w="800" w:type="dxa"/>
            <w:tcMar>
              <w:top w:w="20" w:type="dxa"/>
              <w:left w:w="20" w:type="dxa"/>
              <w:bottom w:w="20" w:type="dxa"/>
              <w:right w:w="20" w:type="dxa"/>
            </w:tcMar>
            <w:vAlign w:val="center"/>
            <w:hideMark/>
          </w:tcPr>
          <w:p w14:paraId="6ACC2B01"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359AB409"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0AF97BB0" w14:textId="77777777" w:rsidR="000C56BA" w:rsidRPr="00912934" w:rsidRDefault="000C56BA" w:rsidP="006F21E6">
            <w:pPr>
              <w:pStyle w:val="movimento2"/>
              <w:rPr>
                <w:color w:val="002060"/>
              </w:rPr>
            </w:pPr>
            <w:r w:rsidRPr="00912934">
              <w:rPr>
                <w:color w:val="002060"/>
              </w:rPr>
              <w:t> </w:t>
            </w:r>
          </w:p>
        </w:tc>
      </w:tr>
    </w:tbl>
    <w:p w14:paraId="599479E0" w14:textId="77777777" w:rsidR="000C56BA" w:rsidRPr="00912934" w:rsidRDefault="000C56BA" w:rsidP="000C56BA">
      <w:pPr>
        <w:pStyle w:val="titolo20"/>
        <w:rPr>
          <w:rFonts w:eastAsiaTheme="minorEastAsia"/>
          <w:color w:val="002060"/>
        </w:rPr>
      </w:pPr>
      <w:r w:rsidRPr="00912934">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046DE308" w14:textId="77777777" w:rsidTr="006F21E6">
        <w:tc>
          <w:tcPr>
            <w:tcW w:w="2200" w:type="dxa"/>
            <w:tcMar>
              <w:top w:w="20" w:type="dxa"/>
              <w:left w:w="20" w:type="dxa"/>
              <w:bottom w:w="20" w:type="dxa"/>
              <w:right w:w="20" w:type="dxa"/>
            </w:tcMar>
            <w:vAlign w:val="center"/>
            <w:hideMark/>
          </w:tcPr>
          <w:p w14:paraId="301464F0" w14:textId="77777777" w:rsidR="000C56BA" w:rsidRPr="00912934" w:rsidRDefault="000C56BA" w:rsidP="006F21E6">
            <w:pPr>
              <w:pStyle w:val="movimento"/>
              <w:rPr>
                <w:color w:val="002060"/>
              </w:rPr>
            </w:pPr>
            <w:r w:rsidRPr="00912934">
              <w:rPr>
                <w:color w:val="002060"/>
              </w:rPr>
              <w:t>MARCOZZI ALESSIO</w:t>
            </w:r>
          </w:p>
        </w:tc>
        <w:tc>
          <w:tcPr>
            <w:tcW w:w="2200" w:type="dxa"/>
            <w:tcMar>
              <w:top w:w="20" w:type="dxa"/>
              <w:left w:w="20" w:type="dxa"/>
              <w:bottom w:w="20" w:type="dxa"/>
              <w:right w:w="20" w:type="dxa"/>
            </w:tcMar>
            <w:vAlign w:val="center"/>
            <w:hideMark/>
          </w:tcPr>
          <w:p w14:paraId="19710782" w14:textId="77777777" w:rsidR="000C56BA" w:rsidRPr="00912934" w:rsidRDefault="000C56BA" w:rsidP="006F21E6">
            <w:pPr>
              <w:pStyle w:val="movimento2"/>
              <w:rPr>
                <w:color w:val="002060"/>
              </w:rPr>
            </w:pPr>
            <w:r w:rsidRPr="00912934">
              <w:rPr>
                <w:color w:val="002060"/>
              </w:rPr>
              <w:t xml:space="preserve">(FUTSAL L.C.) </w:t>
            </w:r>
          </w:p>
        </w:tc>
        <w:tc>
          <w:tcPr>
            <w:tcW w:w="800" w:type="dxa"/>
            <w:tcMar>
              <w:top w:w="20" w:type="dxa"/>
              <w:left w:w="20" w:type="dxa"/>
              <w:bottom w:w="20" w:type="dxa"/>
              <w:right w:w="20" w:type="dxa"/>
            </w:tcMar>
            <w:vAlign w:val="center"/>
            <w:hideMark/>
          </w:tcPr>
          <w:p w14:paraId="2039C22C"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62DAD172" w14:textId="77777777" w:rsidR="000C56BA" w:rsidRPr="00912934" w:rsidRDefault="000C56BA" w:rsidP="006F21E6">
            <w:pPr>
              <w:pStyle w:val="movimento"/>
              <w:rPr>
                <w:color w:val="002060"/>
              </w:rPr>
            </w:pPr>
            <w:r w:rsidRPr="00912934">
              <w:rPr>
                <w:color w:val="002060"/>
              </w:rPr>
              <w:t>TANTUCCI ALESSIO</w:t>
            </w:r>
          </w:p>
        </w:tc>
        <w:tc>
          <w:tcPr>
            <w:tcW w:w="2200" w:type="dxa"/>
            <w:tcMar>
              <w:top w:w="20" w:type="dxa"/>
              <w:left w:w="20" w:type="dxa"/>
              <w:bottom w:w="20" w:type="dxa"/>
              <w:right w:w="20" w:type="dxa"/>
            </w:tcMar>
            <w:vAlign w:val="center"/>
            <w:hideMark/>
          </w:tcPr>
          <w:p w14:paraId="7FA1FCD8" w14:textId="77777777" w:rsidR="000C56BA" w:rsidRPr="00912934" w:rsidRDefault="000C56BA" w:rsidP="006F21E6">
            <w:pPr>
              <w:pStyle w:val="movimento2"/>
              <w:rPr>
                <w:color w:val="002060"/>
              </w:rPr>
            </w:pPr>
            <w:r w:rsidRPr="00912934">
              <w:rPr>
                <w:color w:val="002060"/>
              </w:rPr>
              <w:t xml:space="preserve">(VIRTUS ASD) </w:t>
            </w:r>
          </w:p>
        </w:tc>
      </w:tr>
    </w:tbl>
    <w:p w14:paraId="06AB676D" w14:textId="77777777" w:rsidR="000C56BA" w:rsidRPr="00912934" w:rsidRDefault="000C56BA" w:rsidP="000C56BA">
      <w:pPr>
        <w:pStyle w:val="titolo20"/>
        <w:rPr>
          <w:rFonts w:eastAsiaTheme="minorEastAsia"/>
          <w:color w:val="002060"/>
        </w:rPr>
      </w:pPr>
      <w:r w:rsidRPr="0091293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1A81ABB8" w14:textId="77777777" w:rsidTr="006F21E6">
        <w:tc>
          <w:tcPr>
            <w:tcW w:w="2200" w:type="dxa"/>
            <w:tcMar>
              <w:top w:w="20" w:type="dxa"/>
              <w:left w:w="20" w:type="dxa"/>
              <w:bottom w:w="20" w:type="dxa"/>
              <w:right w:w="20" w:type="dxa"/>
            </w:tcMar>
            <w:vAlign w:val="center"/>
            <w:hideMark/>
          </w:tcPr>
          <w:p w14:paraId="78AB78F1" w14:textId="77777777" w:rsidR="000C56BA" w:rsidRPr="00912934" w:rsidRDefault="000C56BA" w:rsidP="006F21E6">
            <w:pPr>
              <w:pStyle w:val="movimento"/>
              <w:rPr>
                <w:color w:val="002060"/>
              </w:rPr>
            </w:pPr>
            <w:r w:rsidRPr="00912934">
              <w:rPr>
                <w:color w:val="002060"/>
              </w:rPr>
              <w:lastRenderedPageBreak/>
              <w:t>BAFFO JONNY</w:t>
            </w:r>
          </w:p>
        </w:tc>
        <w:tc>
          <w:tcPr>
            <w:tcW w:w="2200" w:type="dxa"/>
            <w:tcMar>
              <w:top w:w="20" w:type="dxa"/>
              <w:left w:w="20" w:type="dxa"/>
              <w:bottom w:w="20" w:type="dxa"/>
              <w:right w:w="20" w:type="dxa"/>
            </w:tcMar>
            <w:vAlign w:val="center"/>
            <w:hideMark/>
          </w:tcPr>
          <w:p w14:paraId="654BA62B" w14:textId="77777777" w:rsidR="000C56BA" w:rsidRPr="00912934" w:rsidRDefault="000C56BA" w:rsidP="006F21E6">
            <w:pPr>
              <w:pStyle w:val="movimento2"/>
              <w:rPr>
                <w:color w:val="002060"/>
              </w:rPr>
            </w:pPr>
            <w:r w:rsidRPr="00912934">
              <w:rPr>
                <w:color w:val="002060"/>
              </w:rPr>
              <w:t xml:space="preserve">(BOCA CIVITANOVA A.) </w:t>
            </w:r>
          </w:p>
        </w:tc>
        <w:tc>
          <w:tcPr>
            <w:tcW w:w="800" w:type="dxa"/>
            <w:tcMar>
              <w:top w:w="20" w:type="dxa"/>
              <w:left w:w="20" w:type="dxa"/>
              <w:bottom w:w="20" w:type="dxa"/>
              <w:right w:w="20" w:type="dxa"/>
            </w:tcMar>
            <w:vAlign w:val="center"/>
            <w:hideMark/>
          </w:tcPr>
          <w:p w14:paraId="223299C3"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0A419506" w14:textId="77777777" w:rsidR="000C56BA" w:rsidRPr="00912934" w:rsidRDefault="000C56BA" w:rsidP="006F21E6">
            <w:pPr>
              <w:pStyle w:val="movimento"/>
              <w:rPr>
                <w:color w:val="002060"/>
              </w:rPr>
            </w:pPr>
            <w:r w:rsidRPr="00912934">
              <w:rPr>
                <w:color w:val="002060"/>
              </w:rPr>
              <w:t>MERCURI FRANCESCO</w:t>
            </w:r>
          </w:p>
        </w:tc>
        <w:tc>
          <w:tcPr>
            <w:tcW w:w="2200" w:type="dxa"/>
            <w:tcMar>
              <w:top w:w="20" w:type="dxa"/>
              <w:left w:w="20" w:type="dxa"/>
              <w:bottom w:w="20" w:type="dxa"/>
              <w:right w:w="20" w:type="dxa"/>
            </w:tcMar>
            <w:vAlign w:val="center"/>
            <w:hideMark/>
          </w:tcPr>
          <w:p w14:paraId="10FED017" w14:textId="77777777" w:rsidR="000C56BA" w:rsidRPr="00912934" w:rsidRDefault="000C56BA" w:rsidP="006F21E6">
            <w:pPr>
              <w:pStyle w:val="movimento2"/>
              <w:rPr>
                <w:color w:val="002060"/>
              </w:rPr>
            </w:pPr>
            <w:r w:rsidRPr="00912934">
              <w:rPr>
                <w:color w:val="002060"/>
              </w:rPr>
              <w:t xml:space="preserve">(CALCIO S.ELPIDIO A MARE) </w:t>
            </w:r>
          </w:p>
        </w:tc>
      </w:tr>
      <w:tr w:rsidR="000C56BA" w:rsidRPr="00912934" w14:paraId="788B2599" w14:textId="77777777" w:rsidTr="006F21E6">
        <w:tc>
          <w:tcPr>
            <w:tcW w:w="2200" w:type="dxa"/>
            <w:tcMar>
              <w:top w:w="20" w:type="dxa"/>
              <w:left w:w="20" w:type="dxa"/>
              <w:bottom w:w="20" w:type="dxa"/>
              <w:right w:w="20" w:type="dxa"/>
            </w:tcMar>
            <w:vAlign w:val="center"/>
            <w:hideMark/>
          </w:tcPr>
          <w:p w14:paraId="7BA56F82" w14:textId="77777777" w:rsidR="000C56BA" w:rsidRPr="00912934" w:rsidRDefault="000C56BA" w:rsidP="006F21E6">
            <w:pPr>
              <w:pStyle w:val="movimento"/>
              <w:rPr>
                <w:color w:val="002060"/>
              </w:rPr>
            </w:pPr>
            <w:r w:rsidRPr="00912934">
              <w:rPr>
                <w:color w:val="002060"/>
              </w:rPr>
              <w:t>NAPOLETANI ALESSIO</w:t>
            </w:r>
          </w:p>
        </w:tc>
        <w:tc>
          <w:tcPr>
            <w:tcW w:w="2200" w:type="dxa"/>
            <w:tcMar>
              <w:top w:w="20" w:type="dxa"/>
              <w:left w:w="20" w:type="dxa"/>
              <w:bottom w:w="20" w:type="dxa"/>
              <w:right w:w="20" w:type="dxa"/>
            </w:tcMar>
            <w:vAlign w:val="center"/>
            <w:hideMark/>
          </w:tcPr>
          <w:p w14:paraId="14B3BAE0" w14:textId="77777777" w:rsidR="000C56BA" w:rsidRPr="00912934" w:rsidRDefault="000C56BA" w:rsidP="006F21E6">
            <w:pPr>
              <w:pStyle w:val="movimento2"/>
              <w:rPr>
                <w:color w:val="002060"/>
              </w:rPr>
            </w:pPr>
            <w:r w:rsidRPr="00912934">
              <w:rPr>
                <w:color w:val="002060"/>
              </w:rPr>
              <w:t xml:space="preserve">(CSI MONTEFIORE) </w:t>
            </w:r>
          </w:p>
        </w:tc>
        <w:tc>
          <w:tcPr>
            <w:tcW w:w="800" w:type="dxa"/>
            <w:tcMar>
              <w:top w:w="20" w:type="dxa"/>
              <w:left w:w="20" w:type="dxa"/>
              <w:bottom w:w="20" w:type="dxa"/>
              <w:right w:w="20" w:type="dxa"/>
            </w:tcMar>
            <w:vAlign w:val="center"/>
            <w:hideMark/>
          </w:tcPr>
          <w:p w14:paraId="4E14E589"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12B6A186" w14:textId="77777777" w:rsidR="000C56BA" w:rsidRPr="00912934" w:rsidRDefault="000C56BA" w:rsidP="006F21E6">
            <w:pPr>
              <w:pStyle w:val="movimento"/>
              <w:rPr>
                <w:color w:val="002060"/>
              </w:rPr>
            </w:pPr>
            <w:r w:rsidRPr="00912934">
              <w:rPr>
                <w:color w:val="002060"/>
              </w:rPr>
              <w:t>FETH ANOUAR</w:t>
            </w:r>
          </w:p>
        </w:tc>
        <w:tc>
          <w:tcPr>
            <w:tcW w:w="2200" w:type="dxa"/>
            <w:tcMar>
              <w:top w:w="20" w:type="dxa"/>
              <w:left w:w="20" w:type="dxa"/>
              <w:bottom w:w="20" w:type="dxa"/>
              <w:right w:w="20" w:type="dxa"/>
            </w:tcMar>
            <w:vAlign w:val="center"/>
            <w:hideMark/>
          </w:tcPr>
          <w:p w14:paraId="035F429D" w14:textId="77777777" w:rsidR="000C56BA" w:rsidRPr="00912934" w:rsidRDefault="000C56BA" w:rsidP="006F21E6">
            <w:pPr>
              <w:pStyle w:val="movimento2"/>
              <w:rPr>
                <w:color w:val="002060"/>
              </w:rPr>
            </w:pPr>
            <w:r w:rsidRPr="00912934">
              <w:rPr>
                <w:color w:val="002060"/>
              </w:rPr>
              <w:t xml:space="preserve">(FIUMINATA) </w:t>
            </w:r>
          </w:p>
        </w:tc>
      </w:tr>
      <w:tr w:rsidR="000C56BA" w:rsidRPr="00912934" w14:paraId="11A411AC" w14:textId="77777777" w:rsidTr="006F21E6">
        <w:tc>
          <w:tcPr>
            <w:tcW w:w="2200" w:type="dxa"/>
            <w:tcMar>
              <w:top w:w="20" w:type="dxa"/>
              <w:left w:w="20" w:type="dxa"/>
              <w:bottom w:w="20" w:type="dxa"/>
              <w:right w:w="20" w:type="dxa"/>
            </w:tcMar>
            <w:vAlign w:val="center"/>
            <w:hideMark/>
          </w:tcPr>
          <w:p w14:paraId="0D2E5100" w14:textId="77777777" w:rsidR="000C56BA" w:rsidRPr="00912934" w:rsidRDefault="000C56BA" w:rsidP="006F21E6">
            <w:pPr>
              <w:pStyle w:val="movimento"/>
              <w:rPr>
                <w:color w:val="002060"/>
              </w:rPr>
            </w:pPr>
            <w:r w:rsidRPr="00912934">
              <w:rPr>
                <w:color w:val="002060"/>
              </w:rPr>
              <w:t>CALCABRINI CARLO</w:t>
            </w:r>
          </w:p>
        </w:tc>
        <w:tc>
          <w:tcPr>
            <w:tcW w:w="2200" w:type="dxa"/>
            <w:tcMar>
              <w:top w:w="20" w:type="dxa"/>
              <w:left w:w="20" w:type="dxa"/>
              <w:bottom w:w="20" w:type="dxa"/>
              <w:right w:w="20" w:type="dxa"/>
            </w:tcMar>
            <w:vAlign w:val="center"/>
            <w:hideMark/>
          </w:tcPr>
          <w:p w14:paraId="44E62E90" w14:textId="77777777" w:rsidR="000C56BA" w:rsidRPr="00912934" w:rsidRDefault="000C56BA" w:rsidP="006F21E6">
            <w:pPr>
              <w:pStyle w:val="movimento2"/>
              <w:rPr>
                <w:color w:val="002060"/>
              </w:rPr>
            </w:pPr>
            <w:r w:rsidRPr="00912934">
              <w:rPr>
                <w:color w:val="002060"/>
              </w:rPr>
              <w:t xml:space="preserve">(FUTSAL RECANATI) </w:t>
            </w:r>
          </w:p>
        </w:tc>
        <w:tc>
          <w:tcPr>
            <w:tcW w:w="800" w:type="dxa"/>
            <w:tcMar>
              <w:top w:w="20" w:type="dxa"/>
              <w:left w:w="20" w:type="dxa"/>
              <w:bottom w:w="20" w:type="dxa"/>
              <w:right w:w="20" w:type="dxa"/>
            </w:tcMar>
            <w:vAlign w:val="center"/>
            <w:hideMark/>
          </w:tcPr>
          <w:p w14:paraId="4D9521AE"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6D39E21B" w14:textId="77777777" w:rsidR="000C56BA" w:rsidRPr="00912934" w:rsidRDefault="000C56BA" w:rsidP="006F21E6">
            <w:pPr>
              <w:pStyle w:val="movimento"/>
              <w:rPr>
                <w:color w:val="002060"/>
              </w:rPr>
            </w:pPr>
            <w:r w:rsidRPr="00912934">
              <w:rPr>
                <w:color w:val="002060"/>
              </w:rPr>
              <w:t>PIERMARINI ANDREA</w:t>
            </w:r>
          </w:p>
        </w:tc>
        <w:tc>
          <w:tcPr>
            <w:tcW w:w="2200" w:type="dxa"/>
            <w:tcMar>
              <w:top w:w="20" w:type="dxa"/>
              <w:left w:w="20" w:type="dxa"/>
              <w:bottom w:w="20" w:type="dxa"/>
              <w:right w:w="20" w:type="dxa"/>
            </w:tcMar>
            <w:vAlign w:val="center"/>
            <w:hideMark/>
          </w:tcPr>
          <w:p w14:paraId="60A4141A" w14:textId="77777777" w:rsidR="000C56BA" w:rsidRPr="00912934" w:rsidRDefault="000C56BA" w:rsidP="006F21E6">
            <w:pPr>
              <w:pStyle w:val="movimento2"/>
              <w:rPr>
                <w:color w:val="002060"/>
              </w:rPr>
            </w:pPr>
            <w:r w:rsidRPr="00912934">
              <w:rPr>
                <w:color w:val="002060"/>
              </w:rPr>
              <w:t xml:space="preserve">(FUTSAL VIRE GEOSISTEM ASD) </w:t>
            </w:r>
          </w:p>
        </w:tc>
      </w:tr>
      <w:tr w:rsidR="000C56BA" w:rsidRPr="00912934" w14:paraId="5802A7E6" w14:textId="77777777" w:rsidTr="006F21E6">
        <w:tc>
          <w:tcPr>
            <w:tcW w:w="2200" w:type="dxa"/>
            <w:tcMar>
              <w:top w:w="20" w:type="dxa"/>
              <w:left w:w="20" w:type="dxa"/>
              <w:bottom w:w="20" w:type="dxa"/>
              <w:right w:w="20" w:type="dxa"/>
            </w:tcMar>
            <w:vAlign w:val="center"/>
            <w:hideMark/>
          </w:tcPr>
          <w:p w14:paraId="5E46C05C" w14:textId="77777777" w:rsidR="000C56BA" w:rsidRPr="00912934" w:rsidRDefault="000C56BA" w:rsidP="006F21E6">
            <w:pPr>
              <w:pStyle w:val="movimento"/>
              <w:rPr>
                <w:color w:val="002060"/>
              </w:rPr>
            </w:pPr>
            <w:r w:rsidRPr="00912934">
              <w:rPr>
                <w:color w:val="002060"/>
              </w:rPr>
              <w:t>MORELLI NICOLA</w:t>
            </w:r>
          </w:p>
        </w:tc>
        <w:tc>
          <w:tcPr>
            <w:tcW w:w="2200" w:type="dxa"/>
            <w:tcMar>
              <w:top w:w="20" w:type="dxa"/>
              <w:left w:w="20" w:type="dxa"/>
              <w:bottom w:w="20" w:type="dxa"/>
              <w:right w:w="20" w:type="dxa"/>
            </w:tcMar>
            <w:vAlign w:val="center"/>
            <w:hideMark/>
          </w:tcPr>
          <w:p w14:paraId="5B4E7132" w14:textId="77777777" w:rsidR="000C56BA" w:rsidRPr="00912934" w:rsidRDefault="000C56BA" w:rsidP="006F21E6">
            <w:pPr>
              <w:pStyle w:val="movimento2"/>
              <w:rPr>
                <w:color w:val="002060"/>
              </w:rPr>
            </w:pPr>
            <w:r w:rsidRPr="00912934">
              <w:rPr>
                <w:color w:val="002060"/>
              </w:rPr>
              <w:t xml:space="preserve">(MONTECCHIO SPORT) </w:t>
            </w:r>
          </w:p>
        </w:tc>
        <w:tc>
          <w:tcPr>
            <w:tcW w:w="800" w:type="dxa"/>
            <w:tcMar>
              <w:top w:w="20" w:type="dxa"/>
              <w:left w:w="20" w:type="dxa"/>
              <w:bottom w:w="20" w:type="dxa"/>
              <w:right w:w="20" w:type="dxa"/>
            </w:tcMar>
            <w:vAlign w:val="center"/>
            <w:hideMark/>
          </w:tcPr>
          <w:p w14:paraId="6B597AF4"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62CEE324" w14:textId="77777777" w:rsidR="000C56BA" w:rsidRPr="00912934" w:rsidRDefault="000C56BA" w:rsidP="006F21E6">
            <w:pPr>
              <w:pStyle w:val="movimento"/>
              <w:rPr>
                <w:color w:val="002060"/>
              </w:rPr>
            </w:pPr>
            <w:r w:rsidRPr="00912934">
              <w:rPr>
                <w:color w:val="002060"/>
              </w:rPr>
              <w:t>IORIO MATTIA</w:t>
            </w:r>
          </w:p>
        </w:tc>
        <w:tc>
          <w:tcPr>
            <w:tcW w:w="2200" w:type="dxa"/>
            <w:tcMar>
              <w:top w:w="20" w:type="dxa"/>
              <w:left w:w="20" w:type="dxa"/>
              <w:bottom w:w="20" w:type="dxa"/>
              <w:right w:w="20" w:type="dxa"/>
            </w:tcMar>
            <w:vAlign w:val="center"/>
            <w:hideMark/>
          </w:tcPr>
          <w:p w14:paraId="35ECC9B3" w14:textId="77777777" w:rsidR="000C56BA" w:rsidRPr="00912934" w:rsidRDefault="000C56BA" w:rsidP="006F21E6">
            <w:pPr>
              <w:pStyle w:val="movimento2"/>
              <w:rPr>
                <w:color w:val="002060"/>
              </w:rPr>
            </w:pPr>
            <w:r w:rsidRPr="00912934">
              <w:rPr>
                <w:color w:val="002060"/>
              </w:rPr>
              <w:t xml:space="preserve">(POLVERIGI C5) </w:t>
            </w:r>
          </w:p>
        </w:tc>
      </w:tr>
      <w:tr w:rsidR="000C56BA" w:rsidRPr="00912934" w14:paraId="532EB21F" w14:textId="77777777" w:rsidTr="006F21E6">
        <w:tc>
          <w:tcPr>
            <w:tcW w:w="2200" w:type="dxa"/>
            <w:tcMar>
              <w:top w:w="20" w:type="dxa"/>
              <w:left w:w="20" w:type="dxa"/>
              <w:bottom w:w="20" w:type="dxa"/>
              <w:right w:w="20" w:type="dxa"/>
            </w:tcMar>
            <w:vAlign w:val="center"/>
            <w:hideMark/>
          </w:tcPr>
          <w:p w14:paraId="78F01484" w14:textId="77777777" w:rsidR="000C56BA" w:rsidRPr="00912934" w:rsidRDefault="000C56BA" w:rsidP="006F21E6">
            <w:pPr>
              <w:pStyle w:val="movimento"/>
              <w:rPr>
                <w:color w:val="002060"/>
              </w:rPr>
            </w:pPr>
            <w:r w:rsidRPr="00912934">
              <w:rPr>
                <w:color w:val="002060"/>
              </w:rPr>
              <w:t>LATINI DANIELE</w:t>
            </w:r>
          </w:p>
        </w:tc>
        <w:tc>
          <w:tcPr>
            <w:tcW w:w="2200" w:type="dxa"/>
            <w:tcMar>
              <w:top w:w="20" w:type="dxa"/>
              <w:left w:w="20" w:type="dxa"/>
              <w:bottom w:w="20" w:type="dxa"/>
              <w:right w:w="20" w:type="dxa"/>
            </w:tcMar>
            <w:vAlign w:val="center"/>
            <w:hideMark/>
          </w:tcPr>
          <w:p w14:paraId="2D5016B9" w14:textId="77777777" w:rsidR="000C56BA" w:rsidRPr="00912934" w:rsidRDefault="000C56BA" w:rsidP="006F21E6">
            <w:pPr>
              <w:pStyle w:val="movimento2"/>
              <w:rPr>
                <w:color w:val="002060"/>
              </w:rPr>
            </w:pPr>
            <w:r w:rsidRPr="00912934">
              <w:rPr>
                <w:color w:val="002060"/>
              </w:rPr>
              <w:t xml:space="preserve">(RIPABERARDA) </w:t>
            </w:r>
          </w:p>
        </w:tc>
        <w:tc>
          <w:tcPr>
            <w:tcW w:w="800" w:type="dxa"/>
            <w:tcMar>
              <w:top w:w="20" w:type="dxa"/>
              <w:left w:w="20" w:type="dxa"/>
              <w:bottom w:w="20" w:type="dxa"/>
              <w:right w:w="20" w:type="dxa"/>
            </w:tcMar>
            <w:vAlign w:val="center"/>
            <w:hideMark/>
          </w:tcPr>
          <w:p w14:paraId="748479F7"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1947F2DE" w14:textId="77777777" w:rsidR="000C56BA" w:rsidRPr="00912934" w:rsidRDefault="000C56BA" w:rsidP="006F21E6">
            <w:pPr>
              <w:pStyle w:val="movimento"/>
              <w:rPr>
                <w:color w:val="002060"/>
              </w:rPr>
            </w:pPr>
            <w:r w:rsidRPr="00912934">
              <w:rPr>
                <w:color w:val="002060"/>
              </w:rPr>
              <w:t>MONTI ANDREA</w:t>
            </w:r>
          </w:p>
        </w:tc>
        <w:tc>
          <w:tcPr>
            <w:tcW w:w="2200" w:type="dxa"/>
            <w:tcMar>
              <w:top w:w="20" w:type="dxa"/>
              <w:left w:w="20" w:type="dxa"/>
              <w:bottom w:w="20" w:type="dxa"/>
              <w:right w:w="20" w:type="dxa"/>
            </w:tcMar>
            <w:vAlign w:val="center"/>
            <w:hideMark/>
          </w:tcPr>
          <w:p w14:paraId="783CE51E" w14:textId="77777777" w:rsidR="000C56BA" w:rsidRPr="00912934" w:rsidRDefault="000C56BA" w:rsidP="006F21E6">
            <w:pPr>
              <w:pStyle w:val="movimento2"/>
              <w:rPr>
                <w:color w:val="002060"/>
              </w:rPr>
            </w:pPr>
            <w:r w:rsidRPr="00912934">
              <w:rPr>
                <w:color w:val="002060"/>
              </w:rPr>
              <w:t xml:space="preserve">(RIPABERARDA) </w:t>
            </w:r>
          </w:p>
        </w:tc>
      </w:tr>
      <w:tr w:rsidR="000C56BA" w:rsidRPr="00912934" w14:paraId="7BF63BC2" w14:textId="77777777" w:rsidTr="006F21E6">
        <w:tc>
          <w:tcPr>
            <w:tcW w:w="2200" w:type="dxa"/>
            <w:tcMar>
              <w:top w:w="20" w:type="dxa"/>
              <w:left w:w="20" w:type="dxa"/>
              <w:bottom w:w="20" w:type="dxa"/>
              <w:right w:w="20" w:type="dxa"/>
            </w:tcMar>
            <w:vAlign w:val="center"/>
            <w:hideMark/>
          </w:tcPr>
          <w:p w14:paraId="417443C7" w14:textId="77777777" w:rsidR="000C56BA" w:rsidRPr="00912934" w:rsidRDefault="000C56BA" w:rsidP="006F21E6">
            <w:pPr>
              <w:pStyle w:val="movimento"/>
              <w:rPr>
                <w:color w:val="002060"/>
              </w:rPr>
            </w:pPr>
            <w:r w:rsidRPr="00912934">
              <w:rPr>
                <w:color w:val="002060"/>
              </w:rPr>
              <w:t>AROUCH AYMAN</w:t>
            </w:r>
          </w:p>
        </w:tc>
        <w:tc>
          <w:tcPr>
            <w:tcW w:w="2200" w:type="dxa"/>
            <w:tcMar>
              <w:top w:w="20" w:type="dxa"/>
              <w:left w:w="20" w:type="dxa"/>
              <w:bottom w:w="20" w:type="dxa"/>
              <w:right w:w="20" w:type="dxa"/>
            </w:tcMar>
            <w:vAlign w:val="center"/>
            <w:hideMark/>
          </w:tcPr>
          <w:p w14:paraId="2458EE14" w14:textId="77777777" w:rsidR="000C56BA" w:rsidRPr="00912934" w:rsidRDefault="000C56BA" w:rsidP="006F21E6">
            <w:pPr>
              <w:pStyle w:val="movimento2"/>
              <w:rPr>
                <w:color w:val="002060"/>
              </w:rPr>
            </w:pPr>
            <w:r w:rsidRPr="00912934">
              <w:rPr>
                <w:color w:val="002060"/>
              </w:rPr>
              <w:t xml:space="preserve">(URBANIA CALCIO) </w:t>
            </w:r>
          </w:p>
        </w:tc>
        <w:tc>
          <w:tcPr>
            <w:tcW w:w="800" w:type="dxa"/>
            <w:tcMar>
              <w:top w:w="20" w:type="dxa"/>
              <w:left w:w="20" w:type="dxa"/>
              <w:bottom w:w="20" w:type="dxa"/>
              <w:right w:w="20" w:type="dxa"/>
            </w:tcMar>
            <w:vAlign w:val="center"/>
            <w:hideMark/>
          </w:tcPr>
          <w:p w14:paraId="02B2455E"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0C1BE14C"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249ED24B" w14:textId="77777777" w:rsidR="000C56BA" w:rsidRPr="00912934" w:rsidRDefault="000C56BA" w:rsidP="006F21E6">
            <w:pPr>
              <w:pStyle w:val="movimento2"/>
              <w:rPr>
                <w:color w:val="002060"/>
              </w:rPr>
            </w:pPr>
            <w:r w:rsidRPr="00912934">
              <w:rPr>
                <w:color w:val="002060"/>
              </w:rPr>
              <w:t> </w:t>
            </w:r>
          </w:p>
        </w:tc>
      </w:tr>
    </w:tbl>
    <w:p w14:paraId="305F7F18" w14:textId="77777777" w:rsidR="000C56BA" w:rsidRPr="00912934" w:rsidRDefault="000C56BA" w:rsidP="000C56BA">
      <w:pPr>
        <w:pStyle w:val="titolo20"/>
        <w:rPr>
          <w:rFonts w:eastAsiaTheme="minorEastAsia"/>
          <w:color w:val="002060"/>
        </w:rPr>
      </w:pPr>
      <w:r w:rsidRPr="0091293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5C379144" w14:textId="77777777" w:rsidTr="006F21E6">
        <w:tc>
          <w:tcPr>
            <w:tcW w:w="2200" w:type="dxa"/>
            <w:tcMar>
              <w:top w:w="20" w:type="dxa"/>
              <w:left w:w="20" w:type="dxa"/>
              <w:bottom w:w="20" w:type="dxa"/>
              <w:right w:w="20" w:type="dxa"/>
            </w:tcMar>
            <w:vAlign w:val="center"/>
            <w:hideMark/>
          </w:tcPr>
          <w:p w14:paraId="5A9B9675" w14:textId="77777777" w:rsidR="000C56BA" w:rsidRPr="00912934" w:rsidRDefault="000C56BA" w:rsidP="006F21E6">
            <w:pPr>
              <w:pStyle w:val="movimento"/>
              <w:rPr>
                <w:color w:val="002060"/>
              </w:rPr>
            </w:pPr>
            <w:r w:rsidRPr="00912934">
              <w:rPr>
                <w:color w:val="002060"/>
              </w:rPr>
              <w:t>INGRILLINI ALESSIO</w:t>
            </w:r>
          </w:p>
        </w:tc>
        <w:tc>
          <w:tcPr>
            <w:tcW w:w="2200" w:type="dxa"/>
            <w:tcMar>
              <w:top w:w="20" w:type="dxa"/>
              <w:left w:w="20" w:type="dxa"/>
              <w:bottom w:w="20" w:type="dxa"/>
              <w:right w:w="20" w:type="dxa"/>
            </w:tcMar>
            <w:vAlign w:val="center"/>
            <w:hideMark/>
          </w:tcPr>
          <w:p w14:paraId="1DE7DF12" w14:textId="77777777" w:rsidR="000C56BA" w:rsidRPr="00912934" w:rsidRDefault="000C56BA" w:rsidP="006F21E6">
            <w:pPr>
              <w:pStyle w:val="movimento2"/>
              <w:rPr>
                <w:color w:val="002060"/>
              </w:rPr>
            </w:pPr>
            <w:r w:rsidRPr="00912934">
              <w:rPr>
                <w:color w:val="002060"/>
              </w:rPr>
              <w:t xml:space="preserve">(AMICI 84) </w:t>
            </w:r>
          </w:p>
        </w:tc>
        <w:tc>
          <w:tcPr>
            <w:tcW w:w="800" w:type="dxa"/>
            <w:tcMar>
              <w:top w:w="20" w:type="dxa"/>
              <w:left w:w="20" w:type="dxa"/>
              <w:bottom w:w="20" w:type="dxa"/>
              <w:right w:w="20" w:type="dxa"/>
            </w:tcMar>
            <w:vAlign w:val="center"/>
            <w:hideMark/>
          </w:tcPr>
          <w:p w14:paraId="636583D6"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487FA1D3" w14:textId="77777777" w:rsidR="000C56BA" w:rsidRPr="00912934" w:rsidRDefault="000C56BA" w:rsidP="006F21E6">
            <w:pPr>
              <w:pStyle w:val="movimento"/>
              <w:rPr>
                <w:color w:val="002060"/>
              </w:rPr>
            </w:pPr>
            <w:r w:rsidRPr="00912934">
              <w:rPr>
                <w:color w:val="002060"/>
              </w:rPr>
              <w:t>DI RONZA MARCO</w:t>
            </w:r>
          </w:p>
        </w:tc>
        <w:tc>
          <w:tcPr>
            <w:tcW w:w="2200" w:type="dxa"/>
            <w:tcMar>
              <w:top w:w="20" w:type="dxa"/>
              <w:left w:w="20" w:type="dxa"/>
              <w:bottom w:w="20" w:type="dxa"/>
              <w:right w:w="20" w:type="dxa"/>
            </w:tcMar>
            <w:vAlign w:val="center"/>
            <w:hideMark/>
          </w:tcPr>
          <w:p w14:paraId="637009DF" w14:textId="77777777" w:rsidR="000C56BA" w:rsidRPr="00912934" w:rsidRDefault="000C56BA" w:rsidP="006F21E6">
            <w:pPr>
              <w:pStyle w:val="movimento2"/>
              <w:rPr>
                <w:color w:val="002060"/>
              </w:rPr>
            </w:pPr>
            <w:r w:rsidRPr="00912934">
              <w:rPr>
                <w:color w:val="002060"/>
              </w:rPr>
              <w:t xml:space="preserve">(CANTINE RIUNITE CSI) </w:t>
            </w:r>
          </w:p>
        </w:tc>
      </w:tr>
      <w:tr w:rsidR="000C56BA" w:rsidRPr="00912934" w14:paraId="2ACF57B8" w14:textId="77777777" w:rsidTr="006F21E6">
        <w:tc>
          <w:tcPr>
            <w:tcW w:w="2200" w:type="dxa"/>
            <w:tcMar>
              <w:top w:w="20" w:type="dxa"/>
              <w:left w:w="20" w:type="dxa"/>
              <w:bottom w:w="20" w:type="dxa"/>
              <w:right w:w="20" w:type="dxa"/>
            </w:tcMar>
            <w:vAlign w:val="center"/>
            <w:hideMark/>
          </w:tcPr>
          <w:p w14:paraId="5ACCD510" w14:textId="77777777" w:rsidR="000C56BA" w:rsidRPr="00912934" w:rsidRDefault="000C56BA" w:rsidP="006F21E6">
            <w:pPr>
              <w:pStyle w:val="movimento"/>
              <w:rPr>
                <w:color w:val="002060"/>
              </w:rPr>
            </w:pPr>
            <w:r w:rsidRPr="00912934">
              <w:rPr>
                <w:color w:val="002060"/>
              </w:rPr>
              <w:t>REKA DANIEL</w:t>
            </w:r>
          </w:p>
        </w:tc>
        <w:tc>
          <w:tcPr>
            <w:tcW w:w="2200" w:type="dxa"/>
            <w:tcMar>
              <w:top w:w="20" w:type="dxa"/>
              <w:left w:w="20" w:type="dxa"/>
              <w:bottom w:w="20" w:type="dxa"/>
              <w:right w:w="20" w:type="dxa"/>
            </w:tcMar>
            <w:vAlign w:val="center"/>
            <w:hideMark/>
          </w:tcPr>
          <w:p w14:paraId="7F16AE36" w14:textId="77777777" w:rsidR="000C56BA" w:rsidRPr="00912934" w:rsidRDefault="000C56BA" w:rsidP="006F21E6">
            <w:pPr>
              <w:pStyle w:val="movimento2"/>
              <w:rPr>
                <w:color w:val="002060"/>
              </w:rPr>
            </w:pPr>
            <w:r w:rsidRPr="00912934">
              <w:rPr>
                <w:color w:val="002060"/>
              </w:rPr>
              <w:t xml:space="preserve">(FRASASSI C5) </w:t>
            </w:r>
          </w:p>
        </w:tc>
        <w:tc>
          <w:tcPr>
            <w:tcW w:w="800" w:type="dxa"/>
            <w:tcMar>
              <w:top w:w="20" w:type="dxa"/>
              <w:left w:w="20" w:type="dxa"/>
              <w:bottom w:w="20" w:type="dxa"/>
              <w:right w:w="20" w:type="dxa"/>
            </w:tcMar>
            <w:vAlign w:val="center"/>
            <w:hideMark/>
          </w:tcPr>
          <w:p w14:paraId="242640EF"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6A95D947" w14:textId="77777777" w:rsidR="000C56BA" w:rsidRPr="00912934" w:rsidRDefault="000C56BA" w:rsidP="006F21E6">
            <w:pPr>
              <w:pStyle w:val="movimento"/>
              <w:rPr>
                <w:color w:val="002060"/>
              </w:rPr>
            </w:pPr>
            <w:r w:rsidRPr="00912934">
              <w:rPr>
                <w:color w:val="002060"/>
              </w:rPr>
              <w:t>MONTENOVO LORENZO</w:t>
            </w:r>
          </w:p>
        </w:tc>
        <w:tc>
          <w:tcPr>
            <w:tcW w:w="2200" w:type="dxa"/>
            <w:tcMar>
              <w:top w:w="20" w:type="dxa"/>
              <w:left w:w="20" w:type="dxa"/>
              <w:bottom w:w="20" w:type="dxa"/>
              <w:right w:w="20" w:type="dxa"/>
            </w:tcMar>
            <w:vAlign w:val="center"/>
            <w:hideMark/>
          </w:tcPr>
          <w:p w14:paraId="11BD6B70" w14:textId="77777777" w:rsidR="000C56BA" w:rsidRPr="00912934" w:rsidRDefault="000C56BA" w:rsidP="006F21E6">
            <w:pPr>
              <w:pStyle w:val="movimento2"/>
              <w:rPr>
                <w:color w:val="002060"/>
              </w:rPr>
            </w:pPr>
            <w:r w:rsidRPr="00912934">
              <w:rPr>
                <w:color w:val="002060"/>
              </w:rPr>
              <w:t xml:space="preserve">(FUTSAL RECANATI) </w:t>
            </w:r>
          </w:p>
        </w:tc>
      </w:tr>
      <w:tr w:rsidR="000C56BA" w:rsidRPr="00912934" w14:paraId="0E88D873" w14:textId="77777777" w:rsidTr="006F21E6">
        <w:tc>
          <w:tcPr>
            <w:tcW w:w="2200" w:type="dxa"/>
            <w:tcMar>
              <w:top w:w="20" w:type="dxa"/>
              <w:left w:w="20" w:type="dxa"/>
              <w:bottom w:w="20" w:type="dxa"/>
              <w:right w:w="20" w:type="dxa"/>
            </w:tcMar>
            <w:vAlign w:val="center"/>
            <w:hideMark/>
          </w:tcPr>
          <w:p w14:paraId="6F64F1E0" w14:textId="77777777" w:rsidR="000C56BA" w:rsidRPr="00912934" w:rsidRDefault="000C56BA" w:rsidP="006F21E6">
            <w:pPr>
              <w:pStyle w:val="movimento"/>
              <w:rPr>
                <w:color w:val="002060"/>
              </w:rPr>
            </w:pPr>
            <w:r w:rsidRPr="00912934">
              <w:rPr>
                <w:color w:val="002060"/>
              </w:rPr>
              <w:t>CELANI SAMUELE</w:t>
            </w:r>
          </w:p>
        </w:tc>
        <w:tc>
          <w:tcPr>
            <w:tcW w:w="2200" w:type="dxa"/>
            <w:tcMar>
              <w:top w:w="20" w:type="dxa"/>
              <w:left w:w="20" w:type="dxa"/>
              <w:bottom w:w="20" w:type="dxa"/>
              <w:right w:w="20" w:type="dxa"/>
            </w:tcMar>
            <w:vAlign w:val="center"/>
            <w:hideMark/>
          </w:tcPr>
          <w:p w14:paraId="0EA01BE2" w14:textId="77777777" w:rsidR="000C56BA" w:rsidRPr="00912934" w:rsidRDefault="000C56BA" w:rsidP="006F21E6">
            <w:pPr>
              <w:pStyle w:val="movimento2"/>
              <w:rPr>
                <w:color w:val="002060"/>
              </w:rPr>
            </w:pPr>
            <w:r w:rsidRPr="00912934">
              <w:rPr>
                <w:color w:val="002060"/>
              </w:rPr>
              <w:t xml:space="preserve">(FUTSAL VIRE GEOSISTEM ASD) </w:t>
            </w:r>
          </w:p>
        </w:tc>
        <w:tc>
          <w:tcPr>
            <w:tcW w:w="800" w:type="dxa"/>
            <w:tcMar>
              <w:top w:w="20" w:type="dxa"/>
              <w:left w:w="20" w:type="dxa"/>
              <w:bottom w:w="20" w:type="dxa"/>
              <w:right w:w="20" w:type="dxa"/>
            </w:tcMar>
            <w:vAlign w:val="center"/>
            <w:hideMark/>
          </w:tcPr>
          <w:p w14:paraId="2F5A6A2B"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3AA7CEE2" w14:textId="77777777" w:rsidR="000C56BA" w:rsidRPr="00912934" w:rsidRDefault="000C56BA" w:rsidP="006F21E6">
            <w:pPr>
              <w:pStyle w:val="movimento"/>
              <w:rPr>
                <w:color w:val="002060"/>
              </w:rPr>
            </w:pPr>
            <w:r w:rsidRPr="00912934">
              <w:rPr>
                <w:color w:val="002060"/>
              </w:rPr>
              <w:t>DEOGRATIAS DAVIDE</w:t>
            </w:r>
          </w:p>
        </w:tc>
        <w:tc>
          <w:tcPr>
            <w:tcW w:w="2200" w:type="dxa"/>
            <w:tcMar>
              <w:top w:w="20" w:type="dxa"/>
              <w:left w:w="20" w:type="dxa"/>
              <w:bottom w:w="20" w:type="dxa"/>
              <w:right w:w="20" w:type="dxa"/>
            </w:tcMar>
            <w:vAlign w:val="center"/>
            <w:hideMark/>
          </w:tcPr>
          <w:p w14:paraId="52B89715" w14:textId="77777777" w:rsidR="000C56BA" w:rsidRPr="00912934" w:rsidRDefault="000C56BA" w:rsidP="006F21E6">
            <w:pPr>
              <w:pStyle w:val="movimento2"/>
              <w:rPr>
                <w:color w:val="002060"/>
              </w:rPr>
            </w:pPr>
            <w:r w:rsidRPr="00912934">
              <w:rPr>
                <w:color w:val="002060"/>
              </w:rPr>
              <w:t xml:space="preserve">(SPORTING GROTTAMMARE) </w:t>
            </w:r>
          </w:p>
        </w:tc>
      </w:tr>
      <w:tr w:rsidR="000C56BA" w:rsidRPr="00912934" w14:paraId="5C2003AF" w14:textId="77777777" w:rsidTr="006F21E6">
        <w:tc>
          <w:tcPr>
            <w:tcW w:w="2200" w:type="dxa"/>
            <w:tcMar>
              <w:top w:w="20" w:type="dxa"/>
              <w:left w:w="20" w:type="dxa"/>
              <w:bottom w:w="20" w:type="dxa"/>
              <w:right w:w="20" w:type="dxa"/>
            </w:tcMar>
            <w:vAlign w:val="center"/>
            <w:hideMark/>
          </w:tcPr>
          <w:p w14:paraId="32E462C2" w14:textId="77777777" w:rsidR="000C56BA" w:rsidRPr="00912934" w:rsidRDefault="000C56BA" w:rsidP="006F21E6">
            <w:pPr>
              <w:pStyle w:val="movimento"/>
              <w:rPr>
                <w:color w:val="002060"/>
              </w:rPr>
            </w:pPr>
            <w:r w:rsidRPr="00912934">
              <w:rPr>
                <w:color w:val="002060"/>
              </w:rPr>
              <w:t>BORTONE FABIO</w:t>
            </w:r>
          </w:p>
        </w:tc>
        <w:tc>
          <w:tcPr>
            <w:tcW w:w="2200" w:type="dxa"/>
            <w:tcMar>
              <w:top w:w="20" w:type="dxa"/>
              <w:left w:w="20" w:type="dxa"/>
              <w:bottom w:w="20" w:type="dxa"/>
              <w:right w:w="20" w:type="dxa"/>
            </w:tcMar>
            <w:vAlign w:val="center"/>
            <w:hideMark/>
          </w:tcPr>
          <w:p w14:paraId="7EAD820B" w14:textId="77777777" w:rsidR="000C56BA" w:rsidRPr="00912934" w:rsidRDefault="000C56BA" w:rsidP="006F21E6">
            <w:pPr>
              <w:pStyle w:val="movimento2"/>
              <w:rPr>
                <w:color w:val="002060"/>
              </w:rPr>
            </w:pPr>
            <w:r w:rsidRPr="00912934">
              <w:rPr>
                <w:color w:val="002060"/>
              </w:rPr>
              <w:t xml:space="preserve">(VAL TENNA UNITED) </w:t>
            </w:r>
          </w:p>
        </w:tc>
        <w:tc>
          <w:tcPr>
            <w:tcW w:w="800" w:type="dxa"/>
            <w:tcMar>
              <w:top w:w="20" w:type="dxa"/>
              <w:left w:w="20" w:type="dxa"/>
              <w:bottom w:w="20" w:type="dxa"/>
              <w:right w:w="20" w:type="dxa"/>
            </w:tcMar>
            <w:vAlign w:val="center"/>
            <w:hideMark/>
          </w:tcPr>
          <w:p w14:paraId="6162CA78"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25FE3BC8"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2548277F" w14:textId="77777777" w:rsidR="000C56BA" w:rsidRPr="00912934" w:rsidRDefault="000C56BA" w:rsidP="006F21E6">
            <w:pPr>
              <w:pStyle w:val="movimento2"/>
              <w:rPr>
                <w:color w:val="002060"/>
              </w:rPr>
            </w:pPr>
            <w:r w:rsidRPr="00912934">
              <w:rPr>
                <w:color w:val="002060"/>
              </w:rPr>
              <w:t> </w:t>
            </w:r>
          </w:p>
        </w:tc>
      </w:tr>
    </w:tbl>
    <w:p w14:paraId="533A3487" w14:textId="77777777" w:rsidR="000C56BA" w:rsidRPr="00912934" w:rsidRDefault="000C56BA" w:rsidP="000C56BA">
      <w:pPr>
        <w:pStyle w:val="titolo20"/>
        <w:rPr>
          <w:rFonts w:eastAsiaTheme="minorEastAsia"/>
          <w:color w:val="002060"/>
        </w:rPr>
      </w:pPr>
      <w:r w:rsidRPr="0091293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66410B7D" w14:textId="77777777" w:rsidTr="006F21E6">
        <w:tc>
          <w:tcPr>
            <w:tcW w:w="2200" w:type="dxa"/>
            <w:tcMar>
              <w:top w:w="20" w:type="dxa"/>
              <w:left w:w="20" w:type="dxa"/>
              <w:bottom w:w="20" w:type="dxa"/>
              <w:right w:w="20" w:type="dxa"/>
            </w:tcMar>
            <w:vAlign w:val="center"/>
            <w:hideMark/>
          </w:tcPr>
          <w:p w14:paraId="7AFE04B8" w14:textId="77777777" w:rsidR="000C56BA" w:rsidRPr="00912934" w:rsidRDefault="000C56BA" w:rsidP="006F21E6">
            <w:pPr>
              <w:pStyle w:val="movimento"/>
              <w:rPr>
                <w:color w:val="002060"/>
              </w:rPr>
            </w:pPr>
            <w:r w:rsidRPr="00912934">
              <w:rPr>
                <w:color w:val="002060"/>
              </w:rPr>
              <w:t>STRACCIA ALIRIO</w:t>
            </w:r>
          </w:p>
        </w:tc>
        <w:tc>
          <w:tcPr>
            <w:tcW w:w="2200" w:type="dxa"/>
            <w:tcMar>
              <w:top w:w="20" w:type="dxa"/>
              <w:left w:w="20" w:type="dxa"/>
              <w:bottom w:w="20" w:type="dxa"/>
              <w:right w:w="20" w:type="dxa"/>
            </w:tcMar>
            <w:vAlign w:val="center"/>
            <w:hideMark/>
          </w:tcPr>
          <w:p w14:paraId="7E07F356" w14:textId="77777777" w:rsidR="000C56BA" w:rsidRPr="00912934" w:rsidRDefault="000C56BA" w:rsidP="006F21E6">
            <w:pPr>
              <w:pStyle w:val="movimento2"/>
              <w:rPr>
                <w:color w:val="002060"/>
              </w:rPr>
            </w:pPr>
            <w:r w:rsidRPr="00912934">
              <w:rPr>
                <w:color w:val="002060"/>
              </w:rPr>
              <w:t xml:space="preserve">(ACQUAVIVA CALCIO) </w:t>
            </w:r>
          </w:p>
        </w:tc>
        <w:tc>
          <w:tcPr>
            <w:tcW w:w="800" w:type="dxa"/>
            <w:tcMar>
              <w:top w:w="20" w:type="dxa"/>
              <w:left w:w="20" w:type="dxa"/>
              <w:bottom w:w="20" w:type="dxa"/>
              <w:right w:w="20" w:type="dxa"/>
            </w:tcMar>
            <w:vAlign w:val="center"/>
            <w:hideMark/>
          </w:tcPr>
          <w:p w14:paraId="120F2B0C"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6AF32820" w14:textId="77777777" w:rsidR="000C56BA" w:rsidRPr="00912934" w:rsidRDefault="000C56BA" w:rsidP="006F21E6">
            <w:pPr>
              <w:pStyle w:val="movimento"/>
              <w:rPr>
                <w:color w:val="002060"/>
              </w:rPr>
            </w:pPr>
            <w:r w:rsidRPr="00912934">
              <w:rPr>
                <w:color w:val="002060"/>
              </w:rPr>
              <w:t>CIUCANI RICCARDO</w:t>
            </w:r>
          </w:p>
        </w:tc>
        <w:tc>
          <w:tcPr>
            <w:tcW w:w="2200" w:type="dxa"/>
            <w:tcMar>
              <w:top w:w="20" w:type="dxa"/>
              <w:left w:w="20" w:type="dxa"/>
              <w:bottom w:w="20" w:type="dxa"/>
              <w:right w:w="20" w:type="dxa"/>
            </w:tcMar>
            <w:vAlign w:val="center"/>
            <w:hideMark/>
          </w:tcPr>
          <w:p w14:paraId="0D573962" w14:textId="77777777" w:rsidR="000C56BA" w:rsidRPr="00912934" w:rsidRDefault="000C56BA" w:rsidP="006F21E6">
            <w:pPr>
              <w:pStyle w:val="movimento2"/>
              <w:rPr>
                <w:color w:val="002060"/>
              </w:rPr>
            </w:pPr>
            <w:r w:rsidRPr="00912934">
              <w:rPr>
                <w:color w:val="002060"/>
              </w:rPr>
              <w:t xml:space="preserve">(AMATORI STESE 2007 SRL) </w:t>
            </w:r>
          </w:p>
        </w:tc>
      </w:tr>
      <w:tr w:rsidR="000C56BA" w:rsidRPr="00912934" w14:paraId="38848840" w14:textId="77777777" w:rsidTr="006F21E6">
        <w:tc>
          <w:tcPr>
            <w:tcW w:w="2200" w:type="dxa"/>
            <w:tcMar>
              <w:top w:w="20" w:type="dxa"/>
              <w:left w:w="20" w:type="dxa"/>
              <w:bottom w:w="20" w:type="dxa"/>
              <w:right w:w="20" w:type="dxa"/>
            </w:tcMar>
            <w:vAlign w:val="center"/>
            <w:hideMark/>
          </w:tcPr>
          <w:p w14:paraId="68629EA9" w14:textId="77777777" w:rsidR="000C56BA" w:rsidRPr="00912934" w:rsidRDefault="000C56BA" w:rsidP="006F21E6">
            <w:pPr>
              <w:pStyle w:val="movimento"/>
              <w:rPr>
                <w:color w:val="002060"/>
              </w:rPr>
            </w:pPr>
            <w:r w:rsidRPr="00912934">
              <w:rPr>
                <w:color w:val="002060"/>
              </w:rPr>
              <w:t>FELICETTI FRANCESCO</w:t>
            </w:r>
          </w:p>
        </w:tc>
        <w:tc>
          <w:tcPr>
            <w:tcW w:w="2200" w:type="dxa"/>
            <w:tcMar>
              <w:top w:w="20" w:type="dxa"/>
              <w:left w:w="20" w:type="dxa"/>
              <w:bottom w:w="20" w:type="dxa"/>
              <w:right w:w="20" w:type="dxa"/>
            </w:tcMar>
            <w:vAlign w:val="center"/>
            <w:hideMark/>
          </w:tcPr>
          <w:p w14:paraId="2A6DBAF2" w14:textId="77777777" w:rsidR="000C56BA" w:rsidRPr="00912934" w:rsidRDefault="000C56BA" w:rsidP="006F21E6">
            <w:pPr>
              <w:pStyle w:val="movimento2"/>
              <w:rPr>
                <w:color w:val="002060"/>
              </w:rPr>
            </w:pPr>
            <w:r w:rsidRPr="00912934">
              <w:rPr>
                <w:color w:val="002060"/>
              </w:rPr>
              <w:t xml:space="preserve">(AMICI 84) </w:t>
            </w:r>
          </w:p>
        </w:tc>
        <w:tc>
          <w:tcPr>
            <w:tcW w:w="800" w:type="dxa"/>
            <w:tcMar>
              <w:top w:w="20" w:type="dxa"/>
              <w:left w:w="20" w:type="dxa"/>
              <w:bottom w:w="20" w:type="dxa"/>
              <w:right w:w="20" w:type="dxa"/>
            </w:tcMar>
            <w:vAlign w:val="center"/>
            <w:hideMark/>
          </w:tcPr>
          <w:p w14:paraId="4EA9B1ED"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5F1BAD08" w14:textId="77777777" w:rsidR="000C56BA" w:rsidRPr="00912934" w:rsidRDefault="000C56BA" w:rsidP="006F21E6">
            <w:pPr>
              <w:pStyle w:val="movimento"/>
              <w:rPr>
                <w:color w:val="002060"/>
              </w:rPr>
            </w:pPr>
            <w:r w:rsidRPr="00912934">
              <w:rPr>
                <w:color w:val="002060"/>
              </w:rPr>
              <w:t>CATONE ANDREA</w:t>
            </w:r>
          </w:p>
        </w:tc>
        <w:tc>
          <w:tcPr>
            <w:tcW w:w="2200" w:type="dxa"/>
            <w:tcMar>
              <w:top w:w="20" w:type="dxa"/>
              <w:left w:w="20" w:type="dxa"/>
              <w:bottom w:w="20" w:type="dxa"/>
              <w:right w:w="20" w:type="dxa"/>
            </w:tcMar>
            <w:vAlign w:val="center"/>
            <w:hideMark/>
          </w:tcPr>
          <w:p w14:paraId="43CA073D" w14:textId="77777777" w:rsidR="000C56BA" w:rsidRPr="00912934" w:rsidRDefault="000C56BA" w:rsidP="006F21E6">
            <w:pPr>
              <w:pStyle w:val="movimento2"/>
              <w:rPr>
                <w:color w:val="002060"/>
              </w:rPr>
            </w:pPr>
            <w:r w:rsidRPr="00912934">
              <w:rPr>
                <w:color w:val="002060"/>
              </w:rPr>
              <w:t xml:space="preserve">(AUDAX CALCIO PIOBBICO) </w:t>
            </w:r>
          </w:p>
        </w:tc>
      </w:tr>
      <w:tr w:rsidR="000C56BA" w:rsidRPr="00912934" w14:paraId="1AD1BBA3" w14:textId="77777777" w:rsidTr="006F21E6">
        <w:tc>
          <w:tcPr>
            <w:tcW w:w="2200" w:type="dxa"/>
            <w:tcMar>
              <w:top w:w="20" w:type="dxa"/>
              <w:left w:w="20" w:type="dxa"/>
              <w:bottom w:w="20" w:type="dxa"/>
              <w:right w:w="20" w:type="dxa"/>
            </w:tcMar>
            <w:vAlign w:val="center"/>
            <w:hideMark/>
          </w:tcPr>
          <w:p w14:paraId="4F6BD7F7" w14:textId="77777777" w:rsidR="000C56BA" w:rsidRPr="00912934" w:rsidRDefault="000C56BA" w:rsidP="006F21E6">
            <w:pPr>
              <w:pStyle w:val="movimento"/>
              <w:rPr>
                <w:color w:val="002060"/>
              </w:rPr>
            </w:pPr>
            <w:r w:rsidRPr="00912934">
              <w:rPr>
                <w:color w:val="002060"/>
              </w:rPr>
              <w:t>POGGI FABIO</w:t>
            </w:r>
          </w:p>
        </w:tc>
        <w:tc>
          <w:tcPr>
            <w:tcW w:w="2200" w:type="dxa"/>
            <w:tcMar>
              <w:top w:w="20" w:type="dxa"/>
              <w:left w:w="20" w:type="dxa"/>
              <w:bottom w:w="20" w:type="dxa"/>
              <w:right w:w="20" w:type="dxa"/>
            </w:tcMar>
            <w:vAlign w:val="center"/>
            <w:hideMark/>
          </w:tcPr>
          <w:p w14:paraId="7748FAF7" w14:textId="77777777" w:rsidR="000C56BA" w:rsidRPr="00912934" w:rsidRDefault="000C56BA" w:rsidP="006F21E6">
            <w:pPr>
              <w:pStyle w:val="movimento2"/>
              <w:rPr>
                <w:color w:val="002060"/>
              </w:rPr>
            </w:pPr>
            <w:r w:rsidRPr="00912934">
              <w:rPr>
                <w:color w:val="002060"/>
              </w:rPr>
              <w:t xml:space="preserve">(CALCIO S.ELPIDIO A MARE) </w:t>
            </w:r>
          </w:p>
        </w:tc>
        <w:tc>
          <w:tcPr>
            <w:tcW w:w="800" w:type="dxa"/>
            <w:tcMar>
              <w:top w:w="20" w:type="dxa"/>
              <w:left w:w="20" w:type="dxa"/>
              <w:bottom w:w="20" w:type="dxa"/>
              <w:right w:w="20" w:type="dxa"/>
            </w:tcMar>
            <w:vAlign w:val="center"/>
            <w:hideMark/>
          </w:tcPr>
          <w:p w14:paraId="45D0C693"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755EBE28" w14:textId="77777777" w:rsidR="000C56BA" w:rsidRPr="00912934" w:rsidRDefault="000C56BA" w:rsidP="006F21E6">
            <w:pPr>
              <w:pStyle w:val="movimento"/>
              <w:rPr>
                <w:color w:val="002060"/>
              </w:rPr>
            </w:pPr>
            <w:r w:rsidRPr="00912934">
              <w:rPr>
                <w:color w:val="002060"/>
              </w:rPr>
              <w:t>PAOLELLA SIMONE</w:t>
            </w:r>
          </w:p>
        </w:tc>
        <w:tc>
          <w:tcPr>
            <w:tcW w:w="2200" w:type="dxa"/>
            <w:tcMar>
              <w:top w:w="20" w:type="dxa"/>
              <w:left w:w="20" w:type="dxa"/>
              <w:bottom w:w="20" w:type="dxa"/>
              <w:right w:w="20" w:type="dxa"/>
            </w:tcMar>
            <w:vAlign w:val="center"/>
            <w:hideMark/>
          </w:tcPr>
          <w:p w14:paraId="4EB1ECAE" w14:textId="77777777" w:rsidR="000C56BA" w:rsidRPr="00912934" w:rsidRDefault="000C56BA" w:rsidP="006F21E6">
            <w:pPr>
              <w:pStyle w:val="movimento2"/>
              <w:rPr>
                <w:color w:val="002060"/>
              </w:rPr>
            </w:pPr>
            <w:r w:rsidRPr="00912934">
              <w:rPr>
                <w:color w:val="002060"/>
              </w:rPr>
              <w:t xml:space="preserve">(CANTINE RIUNITE CSI) </w:t>
            </w:r>
          </w:p>
        </w:tc>
      </w:tr>
      <w:tr w:rsidR="000C56BA" w:rsidRPr="00912934" w14:paraId="12CE9107" w14:textId="77777777" w:rsidTr="006F21E6">
        <w:tc>
          <w:tcPr>
            <w:tcW w:w="2200" w:type="dxa"/>
            <w:tcMar>
              <w:top w:w="20" w:type="dxa"/>
              <w:left w:w="20" w:type="dxa"/>
              <w:bottom w:w="20" w:type="dxa"/>
              <w:right w:w="20" w:type="dxa"/>
            </w:tcMar>
            <w:vAlign w:val="center"/>
            <w:hideMark/>
          </w:tcPr>
          <w:p w14:paraId="7B180952" w14:textId="77777777" w:rsidR="000C56BA" w:rsidRPr="00912934" w:rsidRDefault="000C56BA" w:rsidP="006F21E6">
            <w:pPr>
              <w:pStyle w:val="movimento"/>
              <w:rPr>
                <w:color w:val="002060"/>
              </w:rPr>
            </w:pPr>
            <w:r w:rsidRPr="00912934">
              <w:rPr>
                <w:color w:val="002060"/>
              </w:rPr>
              <w:t>CHESI LUCA</w:t>
            </w:r>
          </w:p>
        </w:tc>
        <w:tc>
          <w:tcPr>
            <w:tcW w:w="2200" w:type="dxa"/>
            <w:tcMar>
              <w:top w:w="20" w:type="dxa"/>
              <w:left w:w="20" w:type="dxa"/>
              <w:bottom w:w="20" w:type="dxa"/>
              <w:right w:w="20" w:type="dxa"/>
            </w:tcMar>
            <w:vAlign w:val="center"/>
            <w:hideMark/>
          </w:tcPr>
          <w:p w14:paraId="642A75F7" w14:textId="77777777" w:rsidR="000C56BA" w:rsidRPr="00912934" w:rsidRDefault="000C56BA" w:rsidP="006F21E6">
            <w:pPr>
              <w:pStyle w:val="movimento2"/>
              <w:rPr>
                <w:color w:val="002060"/>
              </w:rPr>
            </w:pPr>
            <w:r w:rsidRPr="00912934">
              <w:rPr>
                <w:color w:val="002060"/>
              </w:rPr>
              <w:t xml:space="preserve">(FUTSAL VIRE GEOSISTEM ASD) </w:t>
            </w:r>
          </w:p>
        </w:tc>
        <w:tc>
          <w:tcPr>
            <w:tcW w:w="800" w:type="dxa"/>
            <w:tcMar>
              <w:top w:w="20" w:type="dxa"/>
              <w:left w:w="20" w:type="dxa"/>
              <w:bottom w:w="20" w:type="dxa"/>
              <w:right w:w="20" w:type="dxa"/>
            </w:tcMar>
            <w:vAlign w:val="center"/>
            <w:hideMark/>
          </w:tcPr>
          <w:p w14:paraId="4BFC6337"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2C7710B2" w14:textId="77777777" w:rsidR="000C56BA" w:rsidRPr="00912934" w:rsidRDefault="000C56BA" w:rsidP="006F21E6">
            <w:pPr>
              <w:pStyle w:val="movimento"/>
              <w:rPr>
                <w:color w:val="002060"/>
              </w:rPr>
            </w:pPr>
            <w:r w:rsidRPr="00912934">
              <w:rPr>
                <w:color w:val="002060"/>
              </w:rPr>
              <w:t>BIAGETTI RICCARDO</w:t>
            </w:r>
          </w:p>
        </w:tc>
        <w:tc>
          <w:tcPr>
            <w:tcW w:w="2200" w:type="dxa"/>
            <w:tcMar>
              <w:top w:w="20" w:type="dxa"/>
              <w:left w:w="20" w:type="dxa"/>
              <w:bottom w:w="20" w:type="dxa"/>
              <w:right w:w="20" w:type="dxa"/>
            </w:tcMar>
            <w:vAlign w:val="center"/>
            <w:hideMark/>
          </w:tcPr>
          <w:p w14:paraId="6EC83CBA" w14:textId="77777777" w:rsidR="000C56BA" w:rsidRPr="00912934" w:rsidRDefault="000C56BA" w:rsidP="006F21E6">
            <w:pPr>
              <w:pStyle w:val="movimento2"/>
              <w:rPr>
                <w:color w:val="002060"/>
              </w:rPr>
            </w:pPr>
            <w:r w:rsidRPr="00912934">
              <w:rPr>
                <w:color w:val="002060"/>
              </w:rPr>
              <w:t xml:space="preserve">(SANTA MARIA NUOVA A.S.D.) </w:t>
            </w:r>
          </w:p>
        </w:tc>
      </w:tr>
    </w:tbl>
    <w:p w14:paraId="199E6AEC" w14:textId="77777777" w:rsidR="000C56BA" w:rsidRPr="00912934" w:rsidRDefault="000C56BA" w:rsidP="000C56BA">
      <w:pPr>
        <w:pStyle w:val="titolo10"/>
        <w:rPr>
          <w:rFonts w:eastAsiaTheme="minorEastAsia"/>
          <w:color w:val="002060"/>
        </w:rPr>
      </w:pPr>
      <w:r w:rsidRPr="00912934">
        <w:rPr>
          <w:color w:val="002060"/>
        </w:rPr>
        <w:t xml:space="preserve">GARE DEL 6/ 4/2024 </w:t>
      </w:r>
    </w:p>
    <w:p w14:paraId="6D78AE1B" w14:textId="77777777" w:rsidR="000C56BA" w:rsidRPr="00912934" w:rsidRDefault="000C56BA" w:rsidP="000C56BA">
      <w:pPr>
        <w:pStyle w:val="titolo7a"/>
        <w:rPr>
          <w:color w:val="002060"/>
        </w:rPr>
      </w:pPr>
      <w:r w:rsidRPr="00912934">
        <w:rPr>
          <w:color w:val="002060"/>
        </w:rPr>
        <w:t xml:space="preserve">PROVVEDIMENTI DISCIPLINARI </w:t>
      </w:r>
    </w:p>
    <w:p w14:paraId="49BC41DC" w14:textId="77777777" w:rsidR="000C56BA" w:rsidRPr="00912934" w:rsidRDefault="000C56BA" w:rsidP="000C56BA">
      <w:pPr>
        <w:pStyle w:val="titolo7b0"/>
        <w:rPr>
          <w:color w:val="002060"/>
        </w:rPr>
      </w:pPr>
      <w:r w:rsidRPr="00912934">
        <w:rPr>
          <w:color w:val="002060"/>
        </w:rPr>
        <w:t xml:space="preserve">In base alle risultanze degli atti ufficiali sono state deliberate le seguenti sanzioni disciplinari. </w:t>
      </w:r>
    </w:p>
    <w:p w14:paraId="56377F18" w14:textId="77777777" w:rsidR="000C56BA" w:rsidRPr="00912934" w:rsidRDefault="000C56BA" w:rsidP="000C56BA">
      <w:pPr>
        <w:pStyle w:val="titolo30"/>
        <w:rPr>
          <w:color w:val="002060"/>
        </w:rPr>
      </w:pPr>
      <w:r w:rsidRPr="00912934">
        <w:rPr>
          <w:color w:val="002060"/>
        </w:rPr>
        <w:t xml:space="preserve">ALLENATORI </w:t>
      </w:r>
    </w:p>
    <w:p w14:paraId="2A13A452" w14:textId="77777777" w:rsidR="000C56BA" w:rsidRPr="00912934" w:rsidRDefault="000C56BA" w:rsidP="000C56BA">
      <w:pPr>
        <w:pStyle w:val="titolo20"/>
        <w:rPr>
          <w:color w:val="002060"/>
        </w:rPr>
      </w:pPr>
      <w:r w:rsidRPr="00912934">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0F83B1A4" w14:textId="77777777" w:rsidTr="006F21E6">
        <w:tc>
          <w:tcPr>
            <w:tcW w:w="2200" w:type="dxa"/>
            <w:tcMar>
              <w:top w:w="20" w:type="dxa"/>
              <w:left w:w="20" w:type="dxa"/>
              <w:bottom w:w="20" w:type="dxa"/>
              <w:right w:w="20" w:type="dxa"/>
            </w:tcMar>
            <w:vAlign w:val="center"/>
            <w:hideMark/>
          </w:tcPr>
          <w:p w14:paraId="4E93A725" w14:textId="77777777" w:rsidR="000C56BA" w:rsidRPr="00912934" w:rsidRDefault="000C56BA" w:rsidP="006F21E6">
            <w:pPr>
              <w:pStyle w:val="movimento"/>
              <w:rPr>
                <w:color w:val="002060"/>
              </w:rPr>
            </w:pPr>
            <w:r w:rsidRPr="00912934">
              <w:rPr>
                <w:color w:val="002060"/>
              </w:rPr>
              <w:t>TAGARAS NICOLA</w:t>
            </w:r>
          </w:p>
        </w:tc>
        <w:tc>
          <w:tcPr>
            <w:tcW w:w="2200" w:type="dxa"/>
            <w:tcMar>
              <w:top w:w="20" w:type="dxa"/>
              <w:left w:w="20" w:type="dxa"/>
              <w:bottom w:w="20" w:type="dxa"/>
              <w:right w:w="20" w:type="dxa"/>
            </w:tcMar>
            <w:vAlign w:val="center"/>
            <w:hideMark/>
          </w:tcPr>
          <w:p w14:paraId="1180099D" w14:textId="77777777" w:rsidR="000C56BA" w:rsidRPr="00912934" w:rsidRDefault="000C56BA" w:rsidP="006F21E6">
            <w:pPr>
              <w:pStyle w:val="movimento2"/>
              <w:rPr>
                <w:color w:val="002060"/>
              </w:rPr>
            </w:pPr>
            <w:r w:rsidRPr="00912934">
              <w:rPr>
                <w:color w:val="002060"/>
              </w:rPr>
              <w:t xml:space="preserve">(FOLGORE CASTELRAIMONDO) </w:t>
            </w:r>
          </w:p>
        </w:tc>
        <w:tc>
          <w:tcPr>
            <w:tcW w:w="800" w:type="dxa"/>
            <w:tcMar>
              <w:top w:w="20" w:type="dxa"/>
              <w:left w:w="20" w:type="dxa"/>
              <w:bottom w:w="20" w:type="dxa"/>
              <w:right w:w="20" w:type="dxa"/>
            </w:tcMar>
            <w:vAlign w:val="center"/>
            <w:hideMark/>
          </w:tcPr>
          <w:p w14:paraId="77FD9756"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56A3AD23"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6035EAF5" w14:textId="77777777" w:rsidR="000C56BA" w:rsidRPr="00912934" w:rsidRDefault="000C56BA" w:rsidP="006F21E6">
            <w:pPr>
              <w:pStyle w:val="movimento2"/>
              <w:rPr>
                <w:color w:val="002060"/>
              </w:rPr>
            </w:pPr>
            <w:r w:rsidRPr="00912934">
              <w:rPr>
                <w:color w:val="002060"/>
              </w:rPr>
              <w:t> </w:t>
            </w:r>
          </w:p>
        </w:tc>
      </w:tr>
    </w:tbl>
    <w:p w14:paraId="4A42A4FD" w14:textId="77777777" w:rsidR="000C56BA" w:rsidRPr="00912934" w:rsidRDefault="000C56BA" w:rsidP="000C56BA">
      <w:pPr>
        <w:pStyle w:val="titolo30"/>
        <w:rPr>
          <w:rFonts w:eastAsiaTheme="minorEastAsia"/>
          <w:color w:val="002060"/>
        </w:rPr>
      </w:pPr>
      <w:r w:rsidRPr="00912934">
        <w:rPr>
          <w:color w:val="002060"/>
        </w:rPr>
        <w:t xml:space="preserve">CALCIATORI ESPULSI </w:t>
      </w:r>
    </w:p>
    <w:p w14:paraId="79C05187" w14:textId="77777777" w:rsidR="000C56BA" w:rsidRPr="00912934" w:rsidRDefault="000C56BA" w:rsidP="000C56BA">
      <w:pPr>
        <w:pStyle w:val="titolo20"/>
        <w:rPr>
          <w:color w:val="002060"/>
        </w:rPr>
      </w:pPr>
      <w:r w:rsidRPr="0091293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0C8E248C" w14:textId="77777777" w:rsidTr="006F21E6">
        <w:tc>
          <w:tcPr>
            <w:tcW w:w="2200" w:type="dxa"/>
            <w:tcMar>
              <w:top w:w="20" w:type="dxa"/>
              <w:left w:w="20" w:type="dxa"/>
              <w:bottom w:w="20" w:type="dxa"/>
              <w:right w:w="20" w:type="dxa"/>
            </w:tcMar>
            <w:vAlign w:val="center"/>
            <w:hideMark/>
          </w:tcPr>
          <w:p w14:paraId="62049D27" w14:textId="77777777" w:rsidR="000C56BA" w:rsidRPr="00912934" w:rsidRDefault="000C56BA" w:rsidP="006F21E6">
            <w:pPr>
              <w:pStyle w:val="movimento"/>
              <w:rPr>
                <w:color w:val="002060"/>
              </w:rPr>
            </w:pPr>
            <w:r w:rsidRPr="00912934">
              <w:rPr>
                <w:color w:val="002060"/>
              </w:rPr>
              <w:t>DOFFO LEONARDO</w:t>
            </w:r>
          </w:p>
        </w:tc>
        <w:tc>
          <w:tcPr>
            <w:tcW w:w="2200" w:type="dxa"/>
            <w:tcMar>
              <w:top w:w="20" w:type="dxa"/>
              <w:left w:w="20" w:type="dxa"/>
              <w:bottom w:w="20" w:type="dxa"/>
              <w:right w:w="20" w:type="dxa"/>
            </w:tcMar>
            <w:vAlign w:val="center"/>
            <w:hideMark/>
          </w:tcPr>
          <w:p w14:paraId="660DDDC6" w14:textId="77777777" w:rsidR="000C56BA" w:rsidRPr="00912934" w:rsidRDefault="000C56BA" w:rsidP="006F21E6">
            <w:pPr>
              <w:pStyle w:val="movimento2"/>
              <w:rPr>
                <w:color w:val="002060"/>
              </w:rPr>
            </w:pPr>
            <w:r w:rsidRPr="00912934">
              <w:rPr>
                <w:color w:val="002060"/>
              </w:rPr>
              <w:t xml:space="preserve">(CALCETTO NUMANA) </w:t>
            </w:r>
          </w:p>
        </w:tc>
        <w:tc>
          <w:tcPr>
            <w:tcW w:w="800" w:type="dxa"/>
            <w:tcMar>
              <w:top w:w="20" w:type="dxa"/>
              <w:left w:w="20" w:type="dxa"/>
              <w:bottom w:w="20" w:type="dxa"/>
              <w:right w:w="20" w:type="dxa"/>
            </w:tcMar>
            <w:vAlign w:val="center"/>
            <w:hideMark/>
          </w:tcPr>
          <w:p w14:paraId="3D01D164"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09CAC8B7"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4382D0B9" w14:textId="77777777" w:rsidR="000C56BA" w:rsidRPr="00912934" w:rsidRDefault="000C56BA" w:rsidP="006F21E6">
            <w:pPr>
              <w:pStyle w:val="movimento2"/>
              <w:rPr>
                <w:color w:val="002060"/>
              </w:rPr>
            </w:pPr>
            <w:r w:rsidRPr="00912934">
              <w:rPr>
                <w:color w:val="002060"/>
              </w:rPr>
              <w:t> </w:t>
            </w:r>
          </w:p>
        </w:tc>
      </w:tr>
    </w:tbl>
    <w:p w14:paraId="441CD272" w14:textId="77777777" w:rsidR="000C56BA" w:rsidRPr="00912934" w:rsidRDefault="000C56BA" w:rsidP="000C56BA">
      <w:pPr>
        <w:pStyle w:val="titolo30"/>
        <w:rPr>
          <w:rFonts w:eastAsiaTheme="minorEastAsia"/>
          <w:color w:val="002060"/>
        </w:rPr>
      </w:pPr>
      <w:r w:rsidRPr="00912934">
        <w:rPr>
          <w:color w:val="002060"/>
        </w:rPr>
        <w:t xml:space="preserve">CALCIATORI NON ESPULSI </w:t>
      </w:r>
    </w:p>
    <w:p w14:paraId="20C2331C" w14:textId="77777777" w:rsidR="000C56BA" w:rsidRPr="00912934" w:rsidRDefault="000C56BA" w:rsidP="000C56BA">
      <w:pPr>
        <w:pStyle w:val="titolo20"/>
        <w:rPr>
          <w:color w:val="002060"/>
        </w:rPr>
      </w:pPr>
      <w:r w:rsidRPr="00912934">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4B6EE2ED" w14:textId="77777777" w:rsidTr="006F21E6">
        <w:tc>
          <w:tcPr>
            <w:tcW w:w="2200" w:type="dxa"/>
            <w:tcMar>
              <w:top w:w="20" w:type="dxa"/>
              <w:left w:w="20" w:type="dxa"/>
              <w:bottom w:w="20" w:type="dxa"/>
              <w:right w:w="20" w:type="dxa"/>
            </w:tcMar>
            <w:vAlign w:val="center"/>
            <w:hideMark/>
          </w:tcPr>
          <w:p w14:paraId="552F8EE4" w14:textId="77777777" w:rsidR="000C56BA" w:rsidRPr="00912934" w:rsidRDefault="000C56BA" w:rsidP="006F21E6">
            <w:pPr>
              <w:pStyle w:val="movimento"/>
              <w:rPr>
                <w:color w:val="002060"/>
              </w:rPr>
            </w:pPr>
            <w:r w:rsidRPr="00912934">
              <w:rPr>
                <w:color w:val="002060"/>
              </w:rPr>
              <w:t>VICI MARCO</w:t>
            </w:r>
          </w:p>
        </w:tc>
        <w:tc>
          <w:tcPr>
            <w:tcW w:w="2200" w:type="dxa"/>
            <w:tcMar>
              <w:top w:w="20" w:type="dxa"/>
              <w:left w:w="20" w:type="dxa"/>
              <w:bottom w:w="20" w:type="dxa"/>
              <w:right w:w="20" w:type="dxa"/>
            </w:tcMar>
            <w:vAlign w:val="center"/>
            <w:hideMark/>
          </w:tcPr>
          <w:p w14:paraId="1C8992E1" w14:textId="77777777" w:rsidR="000C56BA" w:rsidRPr="00912934" w:rsidRDefault="000C56BA" w:rsidP="006F21E6">
            <w:pPr>
              <w:pStyle w:val="movimento2"/>
              <w:rPr>
                <w:color w:val="002060"/>
              </w:rPr>
            </w:pPr>
            <w:r w:rsidRPr="00912934">
              <w:rPr>
                <w:color w:val="002060"/>
              </w:rPr>
              <w:t xml:space="preserve">(CDC 2018) </w:t>
            </w:r>
          </w:p>
        </w:tc>
        <w:tc>
          <w:tcPr>
            <w:tcW w:w="800" w:type="dxa"/>
            <w:tcMar>
              <w:top w:w="20" w:type="dxa"/>
              <w:left w:w="20" w:type="dxa"/>
              <w:bottom w:w="20" w:type="dxa"/>
              <w:right w:w="20" w:type="dxa"/>
            </w:tcMar>
            <w:vAlign w:val="center"/>
            <w:hideMark/>
          </w:tcPr>
          <w:p w14:paraId="64D4713E"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45093782"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0DA343DB" w14:textId="77777777" w:rsidR="000C56BA" w:rsidRPr="00912934" w:rsidRDefault="000C56BA" w:rsidP="006F21E6">
            <w:pPr>
              <w:pStyle w:val="movimento2"/>
              <w:rPr>
                <w:color w:val="002060"/>
              </w:rPr>
            </w:pPr>
            <w:r w:rsidRPr="00912934">
              <w:rPr>
                <w:color w:val="002060"/>
              </w:rPr>
              <w:t> </w:t>
            </w:r>
          </w:p>
        </w:tc>
      </w:tr>
    </w:tbl>
    <w:p w14:paraId="78048B0A" w14:textId="77777777" w:rsidR="000C56BA" w:rsidRPr="00912934" w:rsidRDefault="000C56BA" w:rsidP="000C56BA">
      <w:pPr>
        <w:pStyle w:val="titolo20"/>
        <w:rPr>
          <w:rFonts w:eastAsiaTheme="minorEastAsia"/>
          <w:color w:val="002060"/>
        </w:rPr>
      </w:pPr>
      <w:r w:rsidRPr="00912934">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35B1FD71" w14:textId="77777777" w:rsidTr="006F21E6">
        <w:tc>
          <w:tcPr>
            <w:tcW w:w="2200" w:type="dxa"/>
            <w:tcMar>
              <w:top w:w="20" w:type="dxa"/>
              <w:left w:w="20" w:type="dxa"/>
              <w:bottom w:w="20" w:type="dxa"/>
              <w:right w:w="20" w:type="dxa"/>
            </w:tcMar>
            <w:vAlign w:val="center"/>
            <w:hideMark/>
          </w:tcPr>
          <w:p w14:paraId="615702E1" w14:textId="77777777" w:rsidR="000C56BA" w:rsidRPr="00912934" w:rsidRDefault="000C56BA" w:rsidP="006F21E6">
            <w:pPr>
              <w:pStyle w:val="movimento"/>
              <w:rPr>
                <w:color w:val="002060"/>
              </w:rPr>
            </w:pPr>
            <w:r w:rsidRPr="00912934">
              <w:rPr>
                <w:color w:val="002060"/>
              </w:rPr>
              <w:t>CORNELL PABLO</w:t>
            </w:r>
          </w:p>
        </w:tc>
        <w:tc>
          <w:tcPr>
            <w:tcW w:w="2200" w:type="dxa"/>
            <w:tcMar>
              <w:top w:w="20" w:type="dxa"/>
              <w:left w:w="20" w:type="dxa"/>
              <w:bottom w:w="20" w:type="dxa"/>
              <w:right w:w="20" w:type="dxa"/>
            </w:tcMar>
            <w:vAlign w:val="center"/>
            <w:hideMark/>
          </w:tcPr>
          <w:p w14:paraId="62166281" w14:textId="77777777" w:rsidR="000C56BA" w:rsidRPr="00912934" w:rsidRDefault="000C56BA" w:rsidP="006F21E6">
            <w:pPr>
              <w:pStyle w:val="movimento2"/>
              <w:rPr>
                <w:color w:val="002060"/>
              </w:rPr>
            </w:pPr>
            <w:r w:rsidRPr="00912934">
              <w:rPr>
                <w:color w:val="002060"/>
              </w:rPr>
              <w:t xml:space="preserve">(FOLGORE CASTELRAIMONDO) </w:t>
            </w:r>
          </w:p>
        </w:tc>
        <w:tc>
          <w:tcPr>
            <w:tcW w:w="800" w:type="dxa"/>
            <w:tcMar>
              <w:top w:w="20" w:type="dxa"/>
              <w:left w:w="20" w:type="dxa"/>
              <w:bottom w:w="20" w:type="dxa"/>
              <w:right w:w="20" w:type="dxa"/>
            </w:tcMar>
            <w:vAlign w:val="center"/>
            <w:hideMark/>
          </w:tcPr>
          <w:p w14:paraId="0FCDD6DE"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66B8BA9E"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57DC3389" w14:textId="77777777" w:rsidR="000C56BA" w:rsidRPr="00912934" w:rsidRDefault="000C56BA" w:rsidP="006F21E6">
            <w:pPr>
              <w:pStyle w:val="movimento2"/>
              <w:rPr>
                <w:color w:val="002060"/>
              </w:rPr>
            </w:pPr>
            <w:r w:rsidRPr="00912934">
              <w:rPr>
                <w:color w:val="002060"/>
              </w:rPr>
              <w:t> </w:t>
            </w:r>
          </w:p>
        </w:tc>
      </w:tr>
    </w:tbl>
    <w:p w14:paraId="08549665" w14:textId="77777777" w:rsidR="000C56BA" w:rsidRPr="00912934" w:rsidRDefault="000C56BA" w:rsidP="000C56BA">
      <w:pPr>
        <w:pStyle w:val="titolo20"/>
        <w:rPr>
          <w:rFonts w:eastAsiaTheme="minorEastAsia"/>
          <w:color w:val="002060"/>
        </w:rPr>
      </w:pPr>
      <w:r w:rsidRPr="0091293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639C98B7" w14:textId="77777777" w:rsidTr="006F21E6">
        <w:tc>
          <w:tcPr>
            <w:tcW w:w="2200" w:type="dxa"/>
            <w:tcMar>
              <w:top w:w="20" w:type="dxa"/>
              <w:left w:w="20" w:type="dxa"/>
              <w:bottom w:w="20" w:type="dxa"/>
              <w:right w:w="20" w:type="dxa"/>
            </w:tcMar>
            <w:vAlign w:val="center"/>
            <w:hideMark/>
          </w:tcPr>
          <w:p w14:paraId="301A58F7" w14:textId="77777777" w:rsidR="000C56BA" w:rsidRPr="00912934" w:rsidRDefault="000C56BA" w:rsidP="006F21E6">
            <w:pPr>
              <w:pStyle w:val="movimento"/>
              <w:rPr>
                <w:color w:val="002060"/>
              </w:rPr>
            </w:pPr>
            <w:r w:rsidRPr="00912934">
              <w:rPr>
                <w:color w:val="002060"/>
              </w:rPr>
              <w:t>FILIPPETTI FABIO</w:t>
            </w:r>
          </w:p>
        </w:tc>
        <w:tc>
          <w:tcPr>
            <w:tcW w:w="2200" w:type="dxa"/>
            <w:tcMar>
              <w:top w:w="20" w:type="dxa"/>
              <w:left w:w="20" w:type="dxa"/>
              <w:bottom w:w="20" w:type="dxa"/>
              <w:right w:w="20" w:type="dxa"/>
            </w:tcMar>
            <w:vAlign w:val="center"/>
            <w:hideMark/>
          </w:tcPr>
          <w:p w14:paraId="7DD3BF03" w14:textId="77777777" w:rsidR="000C56BA" w:rsidRPr="00912934" w:rsidRDefault="000C56BA" w:rsidP="006F21E6">
            <w:pPr>
              <w:pStyle w:val="movimento2"/>
              <w:rPr>
                <w:color w:val="002060"/>
              </w:rPr>
            </w:pPr>
            <w:r w:rsidRPr="00912934">
              <w:rPr>
                <w:color w:val="002060"/>
              </w:rPr>
              <w:t xml:space="preserve">(GROTTACCIA 2005) </w:t>
            </w:r>
          </w:p>
        </w:tc>
        <w:tc>
          <w:tcPr>
            <w:tcW w:w="800" w:type="dxa"/>
            <w:tcMar>
              <w:top w:w="20" w:type="dxa"/>
              <w:left w:w="20" w:type="dxa"/>
              <w:bottom w:w="20" w:type="dxa"/>
              <w:right w:w="20" w:type="dxa"/>
            </w:tcMar>
            <w:vAlign w:val="center"/>
            <w:hideMark/>
          </w:tcPr>
          <w:p w14:paraId="3F53DAA3"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0EF7857F"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48C90A4A" w14:textId="77777777" w:rsidR="000C56BA" w:rsidRPr="00912934" w:rsidRDefault="000C56BA" w:rsidP="006F21E6">
            <w:pPr>
              <w:pStyle w:val="movimento2"/>
              <w:rPr>
                <w:color w:val="002060"/>
              </w:rPr>
            </w:pPr>
            <w:r w:rsidRPr="00912934">
              <w:rPr>
                <w:color w:val="002060"/>
              </w:rPr>
              <w:t> </w:t>
            </w:r>
          </w:p>
        </w:tc>
      </w:tr>
    </w:tbl>
    <w:p w14:paraId="099B8A89" w14:textId="77777777" w:rsidR="000C56BA" w:rsidRPr="00912934" w:rsidRDefault="000C56BA" w:rsidP="000C56BA">
      <w:pPr>
        <w:pStyle w:val="titolo20"/>
        <w:rPr>
          <w:rFonts w:eastAsiaTheme="minorEastAsia"/>
          <w:color w:val="002060"/>
        </w:rPr>
      </w:pPr>
      <w:r w:rsidRPr="0091293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4975576E" w14:textId="77777777" w:rsidTr="006F21E6">
        <w:tc>
          <w:tcPr>
            <w:tcW w:w="2200" w:type="dxa"/>
            <w:tcMar>
              <w:top w:w="20" w:type="dxa"/>
              <w:left w:w="20" w:type="dxa"/>
              <w:bottom w:w="20" w:type="dxa"/>
              <w:right w:w="20" w:type="dxa"/>
            </w:tcMar>
            <w:vAlign w:val="center"/>
            <w:hideMark/>
          </w:tcPr>
          <w:p w14:paraId="2F1E6C62" w14:textId="77777777" w:rsidR="000C56BA" w:rsidRPr="00912934" w:rsidRDefault="000C56BA" w:rsidP="006F21E6">
            <w:pPr>
              <w:pStyle w:val="movimento"/>
              <w:rPr>
                <w:color w:val="002060"/>
              </w:rPr>
            </w:pPr>
            <w:r w:rsidRPr="00912934">
              <w:rPr>
                <w:color w:val="002060"/>
              </w:rPr>
              <w:t>CAMPETELLA FILIPPO</w:t>
            </w:r>
          </w:p>
        </w:tc>
        <w:tc>
          <w:tcPr>
            <w:tcW w:w="2200" w:type="dxa"/>
            <w:tcMar>
              <w:top w:w="20" w:type="dxa"/>
              <w:left w:w="20" w:type="dxa"/>
              <w:bottom w:w="20" w:type="dxa"/>
              <w:right w:w="20" w:type="dxa"/>
            </w:tcMar>
            <w:vAlign w:val="center"/>
            <w:hideMark/>
          </w:tcPr>
          <w:p w14:paraId="3D30B16F" w14:textId="77777777" w:rsidR="000C56BA" w:rsidRPr="00912934" w:rsidRDefault="000C56BA" w:rsidP="006F21E6">
            <w:pPr>
              <w:pStyle w:val="movimento2"/>
              <w:rPr>
                <w:color w:val="002060"/>
              </w:rPr>
            </w:pPr>
            <w:r w:rsidRPr="00912934">
              <w:rPr>
                <w:color w:val="002060"/>
              </w:rPr>
              <w:t xml:space="preserve">(CASTELRAIMONDO CALCIO A 5) </w:t>
            </w:r>
          </w:p>
        </w:tc>
        <w:tc>
          <w:tcPr>
            <w:tcW w:w="800" w:type="dxa"/>
            <w:tcMar>
              <w:top w:w="20" w:type="dxa"/>
              <w:left w:w="20" w:type="dxa"/>
              <w:bottom w:w="20" w:type="dxa"/>
              <w:right w:w="20" w:type="dxa"/>
            </w:tcMar>
            <w:vAlign w:val="center"/>
            <w:hideMark/>
          </w:tcPr>
          <w:p w14:paraId="1013D442"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63C28ECA" w14:textId="77777777" w:rsidR="000C56BA" w:rsidRPr="00912934" w:rsidRDefault="000C56BA" w:rsidP="006F21E6">
            <w:pPr>
              <w:pStyle w:val="movimento"/>
              <w:rPr>
                <w:color w:val="002060"/>
              </w:rPr>
            </w:pPr>
            <w:r w:rsidRPr="00912934">
              <w:rPr>
                <w:color w:val="002060"/>
              </w:rPr>
              <w:t>CANNUCCIA LEONARDO</w:t>
            </w:r>
          </w:p>
        </w:tc>
        <w:tc>
          <w:tcPr>
            <w:tcW w:w="2200" w:type="dxa"/>
            <w:tcMar>
              <w:top w:w="20" w:type="dxa"/>
              <w:left w:w="20" w:type="dxa"/>
              <w:bottom w:w="20" w:type="dxa"/>
              <w:right w:w="20" w:type="dxa"/>
            </w:tcMar>
            <w:vAlign w:val="center"/>
            <w:hideMark/>
          </w:tcPr>
          <w:p w14:paraId="39ECB8AB" w14:textId="77777777" w:rsidR="000C56BA" w:rsidRPr="00912934" w:rsidRDefault="000C56BA" w:rsidP="006F21E6">
            <w:pPr>
              <w:pStyle w:val="movimento2"/>
              <w:rPr>
                <w:color w:val="002060"/>
              </w:rPr>
            </w:pPr>
            <w:r w:rsidRPr="00912934">
              <w:rPr>
                <w:color w:val="002060"/>
              </w:rPr>
              <w:t xml:space="preserve">(SAN BIAGIO) </w:t>
            </w:r>
          </w:p>
        </w:tc>
      </w:tr>
      <w:tr w:rsidR="000C56BA" w:rsidRPr="00912934" w14:paraId="6098B49E" w14:textId="77777777" w:rsidTr="006F21E6">
        <w:tc>
          <w:tcPr>
            <w:tcW w:w="2200" w:type="dxa"/>
            <w:tcMar>
              <w:top w:w="20" w:type="dxa"/>
              <w:left w:w="20" w:type="dxa"/>
              <w:bottom w:w="20" w:type="dxa"/>
              <w:right w:w="20" w:type="dxa"/>
            </w:tcMar>
            <w:vAlign w:val="center"/>
            <w:hideMark/>
          </w:tcPr>
          <w:p w14:paraId="35A7F299" w14:textId="77777777" w:rsidR="000C56BA" w:rsidRPr="00912934" w:rsidRDefault="000C56BA" w:rsidP="006F21E6">
            <w:pPr>
              <w:pStyle w:val="movimento"/>
              <w:rPr>
                <w:color w:val="002060"/>
              </w:rPr>
            </w:pPr>
            <w:r w:rsidRPr="00912934">
              <w:rPr>
                <w:color w:val="002060"/>
              </w:rPr>
              <w:t>GARAVANI ANDREA</w:t>
            </w:r>
          </w:p>
        </w:tc>
        <w:tc>
          <w:tcPr>
            <w:tcW w:w="2200" w:type="dxa"/>
            <w:tcMar>
              <w:top w:w="20" w:type="dxa"/>
              <w:left w:w="20" w:type="dxa"/>
              <w:bottom w:w="20" w:type="dxa"/>
              <w:right w:w="20" w:type="dxa"/>
            </w:tcMar>
            <w:vAlign w:val="center"/>
            <w:hideMark/>
          </w:tcPr>
          <w:p w14:paraId="0712B70B" w14:textId="77777777" w:rsidR="000C56BA" w:rsidRPr="00912934" w:rsidRDefault="000C56BA" w:rsidP="006F21E6">
            <w:pPr>
              <w:pStyle w:val="movimento2"/>
              <w:rPr>
                <w:color w:val="002060"/>
              </w:rPr>
            </w:pPr>
            <w:r w:rsidRPr="00912934">
              <w:rPr>
                <w:color w:val="002060"/>
              </w:rPr>
              <w:t xml:space="preserve">(VADO C5) </w:t>
            </w:r>
          </w:p>
        </w:tc>
        <w:tc>
          <w:tcPr>
            <w:tcW w:w="800" w:type="dxa"/>
            <w:tcMar>
              <w:top w:w="20" w:type="dxa"/>
              <w:left w:w="20" w:type="dxa"/>
              <w:bottom w:w="20" w:type="dxa"/>
              <w:right w:w="20" w:type="dxa"/>
            </w:tcMar>
            <w:vAlign w:val="center"/>
            <w:hideMark/>
          </w:tcPr>
          <w:p w14:paraId="7404E434"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7AB39C78"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578691EA" w14:textId="77777777" w:rsidR="000C56BA" w:rsidRPr="00912934" w:rsidRDefault="000C56BA" w:rsidP="006F21E6">
            <w:pPr>
              <w:pStyle w:val="movimento2"/>
              <w:rPr>
                <w:color w:val="002060"/>
              </w:rPr>
            </w:pPr>
            <w:r w:rsidRPr="00912934">
              <w:rPr>
                <w:color w:val="002060"/>
              </w:rPr>
              <w:t> </w:t>
            </w:r>
          </w:p>
        </w:tc>
      </w:tr>
    </w:tbl>
    <w:p w14:paraId="5D55FFD7" w14:textId="77777777" w:rsidR="000C56BA" w:rsidRPr="00912934" w:rsidRDefault="000C56BA" w:rsidP="000C56BA">
      <w:pPr>
        <w:pStyle w:val="titolo20"/>
        <w:rPr>
          <w:rFonts w:eastAsiaTheme="minorEastAsia"/>
          <w:color w:val="002060"/>
        </w:rPr>
      </w:pPr>
      <w:r w:rsidRPr="0091293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2253FBAE" w14:textId="77777777" w:rsidTr="006F21E6">
        <w:tc>
          <w:tcPr>
            <w:tcW w:w="2200" w:type="dxa"/>
            <w:tcMar>
              <w:top w:w="20" w:type="dxa"/>
              <w:left w:w="20" w:type="dxa"/>
              <w:bottom w:w="20" w:type="dxa"/>
              <w:right w:w="20" w:type="dxa"/>
            </w:tcMar>
            <w:vAlign w:val="center"/>
            <w:hideMark/>
          </w:tcPr>
          <w:p w14:paraId="4744D144" w14:textId="77777777" w:rsidR="000C56BA" w:rsidRPr="00912934" w:rsidRDefault="000C56BA" w:rsidP="006F21E6">
            <w:pPr>
              <w:pStyle w:val="movimento"/>
              <w:rPr>
                <w:color w:val="002060"/>
              </w:rPr>
            </w:pPr>
            <w:r w:rsidRPr="00912934">
              <w:rPr>
                <w:color w:val="002060"/>
              </w:rPr>
              <w:t>GIACCHETTI ALESSANDRO</w:t>
            </w:r>
          </w:p>
        </w:tc>
        <w:tc>
          <w:tcPr>
            <w:tcW w:w="2200" w:type="dxa"/>
            <w:tcMar>
              <w:top w:w="20" w:type="dxa"/>
              <w:left w:w="20" w:type="dxa"/>
              <w:bottom w:w="20" w:type="dxa"/>
              <w:right w:w="20" w:type="dxa"/>
            </w:tcMar>
            <w:vAlign w:val="center"/>
            <w:hideMark/>
          </w:tcPr>
          <w:p w14:paraId="361D08B4" w14:textId="77777777" w:rsidR="000C56BA" w:rsidRPr="00912934" w:rsidRDefault="000C56BA" w:rsidP="006F21E6">
            <w:pPr>
              <w:pStyle w:val="movimento2"/>
              <w:rPr>
                <w:color w:val="002060"/>
              </w:rPr>
            </w:pPr>
            <w:r w:rsidRPr="00912934">
              <w:rPr>
                <w:color w:val="002060"/>
              </w:rPr>
              <w:t xml:space="preserve">(ANKON NOVA MARMI) </w:t>
            </w:r>
          </w:p>
        </w:tc>
        <w:tc>
          <w:tcPr>
            <w:tcW w:w="800" w:type="dxa"/>
            <w:tcMar>
              <w:top w:w="20" w:type="dxa"/>
              <w:left w:w="20" w:type="dxa"/>
              <w:bottom w:w="20" w:type="dxa"/>
              <w:right w:w="20" w:type="dxa"/>
            </w:tcMar>
            <w:vAlign w:val="center"/>
            <w:hideMark/>
          </w:tcPr>
          <w:p w14:paraId="12E3A38E"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420640F9" w14:textId="77777777" w:rsidR="000C56BA" w:rsidRPr="00912934" w:rsidRDefault="000C56BA" w:rsidP="006F21E6">
            <w:pPr>
              <w:pStyle w:val="movimento"/>
              <w:rPr>
                <w:color w:val="002060"/>
              </w:rPr>
            </w:pPr>
            <w:r w:rsidRPr="00912934">
              <w:rPr>
                <w:color w:val="002060"/>
              </w:rPr>
              <w:t>BENEDETTO NICOLA</w:t>
            </w:r>
          </w:p>
        </w:tc>
        <w:tc>
          <w:tcPr>
            <w:tcW w:w="2200" w:type="dxa"/>
            <w:tcMar>
              <w:top w:w="20" w:type="dxa"/>
              <w:left w:w="20" w:type="dxa"/>
              <w:bottom w:w="20" w:type="dxa"/>
              <w:right w:w="20" w:type="dxa"/>
            </w:tcMar>
            <w:vAlign w:val="center"/>
            <w:hideMark/>
          </w:tcPr>
          <w:p w14:paraId="04F767C1" w14:textId="77777777" w:rsidR="000C56BA" w:rsidRPr="00912934" w:rsidRDefault="000C56BA" w:rsidP="006F21E6">
            <w:pPr>
              <w:pStyle w:val="movimento2"/>
              <w:rPr>
                <w:color w:val="002060"/>
              </w:rPr>
            </w:pPr>
            <w:r w:rsidRPr="00912934">
              <w:rPr>
                <w:color w:val="002060"/>
              </w:rPr>
              <w:t xml:space="preserve">(CIARNIN) </w:t>
            </w:r>
          </w:p>
        </w:tc>
      </w:tr>
    </w:tbl>
    <w:p w14:paraId="0AEB0E44" w14:textId="77777777" w:rsidR="000C56BA" w:rsidRPr="00912934" w:rsidRDefault="000C56BA" w:rsidP="000C56BA">
      <w:pPr>
        <w:pStyle w:val="titolo20"/>
        <w:rPr>
          <w:rFonts w:eastAsiaTheme="minorEastAsia"/>
          <w:color w:val="002060"/>
        </w:rPr>
      </w:pPr>
      <w:r w:rsidRPr="00912934">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3EB6894C" w14:textId="77777777" w:rsidTr="006F21E6">
        <w:tc>
          <w:tcPr>
            <w:tcW w:w="2200" w:type="dxa"/>
            <w:tcMar>
              <w:top w:w="20" w:type="dxa"/>
              <w:left w:w="20" w:type="dxa"/>
              <w:bottom w:w="20" w:type="dxa"/>
              <w:right w:w="20" w:type="dxa"/>
            </w:tcMar>
            <w:vAlign w:val="center"/>
            <w:hideMark/>
          </w:tcPr>
          <w:p w14:paraId="768F0830" w14:textId="77777777" w:rsidR="000C56BA" w:rsidRPr="00912934" w:rsidRDefault="000C56BA" w:rsidP="006F21E6">
            <w:pPr>
              <w:pStyle w:val="movimento"/>
              <w:rPr>
                <w:color w:val="002060"/>
              </w:rPr>
            </w:pPr>
            <w:r w:rsidRPr="00912934">
              <w:rPr>
                <w:color w:val="002060"/>
              </w:rPr>
              <w:t>PIERSIGILLI FRANCESCO</w:t>
            </w:r>
          </w:p>
        </w:tc>
        <w:tc>
          <w:tcPr>
            <w:tcW w:w="2200" w:type="dxa"/>
            <w:tcMar>
              <w:top w:w="20" w:type="dxa"/>
              <w:left w:w="20" w:type="dxa"/>
              <w:bottom w:w="20" w:type="dxa"/>
              <w:right w:w="20" w:type="dxa"/>
            </w:tcMar>
            <w:vAlign w:val="center"/>
            <w:hideMark/>
          </w:tcPr>
          <w:p w14:paraId="683A1032" w14:textId="77777777" w:rsidR="000C56BA" w:rsidRPr="00912934" w:rsidRDefault="000C56BA" w:rsidP="006F21E6">
            <w:pPr>
              <w:pStyle w:val="movimento2"/>
              <w:rPr>
                <w:color w:val="002060"/>
              </w:rPr>
            </w:pPr>
            <w:r w:rsidRPr="00912934">
              <w:rPr>
                <w:color w:val="002060"/>
              </w:rPr>
              <w:t xml:space="preserve">(CDC 2018) </w:t>
            </w:r>
          </w:p>
        </w:tc>
        <w:tc>
          <w:tcPr>
            <w:tcW w:w="800" w:type="dxa"/>
            <w:tcMar>
              <w:top w:w="20" w:type="dxa"/>
              <w:left w:w="20" w:type="dxa"/>
              <w:bottom w:w="20" w:type="dxa"/>
              <w:right w:w="20" w:type="dxa"/>
            </w:tcMar>
            <w:vAlign w:val="center"/>
            <w:hideMark/>
          </w:tcPr>
          <w:p w14:paraId="168C4A9F"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1F17844A"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643ACC25" w14:textId="77777777" w:rsidR="000C56BA" w:rsidRPr="00912934" w:rsidRDefault="000C56BA" w:rsidP="006F21E6">
            <w:pPr>
              <w:pStyle w:val="movimento2"/>
              <w:rPr>
                <w:color w:val="002060"/>
              </w:rPr>
            </w:pPr>
            <w:r w:rsidRPr="00912934">
              <w:rPr>
                <w:color w:val="002060"/>
              </w:rPr>
              <w:t> </w:t>
            </w:r>
          </w:p>
        </w:tc>
      </w:tr>
    </w:tbl>
    <w:p w14:paraId="7BBE0AFD" w14:textId="77777777" w:rsidR="000C56BA" w:rsidRPr="00912934" w:rsidRDefault="000C56BA" w:rsidP="000C56BA">
      <w:pPr>
        <w:pStyle w:val="titolo10"/>
        <w:rPr>
          <w:rFonts w:eastAsiaTheme="minorEastAsia"/>
          <w:color w:val="002060"/>
        </w:rPr>
      </w:pPr>
      <w:r w:rsidRPr="00912934">
        <w:rPr>
          <w:color w:val="002060"/>
        </w:rPr>
        <w:t xml:space="preserve">GARE DEL 7/ 4/2024 </w:t>
      </w:r>
    </w:p>
    <w:p w14:paraId="44B878B5" w14:textId="77777777" w:rsidR="000C56BA" w:rsidRPr="00912934" w:rsidRDefault="000C56BA" w:rsidP="000C56BA">
      <w:pPr>
        <w:pStyle w:val="titolo7a"/>
        <w:rPr>
          <w:color w:val="002060"/>
        </w:rPr>
      </w:pPr>
      <w:r w:rsidRPr="00912934">
        <w:rPr>
          <w:color w:val="002060"/>
        </w:rPr>
        <w:t xml:space="preserve">PROVVEDIMENTI DISCIPLINARI </w:t>
      </w:r>
    </w:p>
    <w:p w14:paraId="73FB87B3" w14:textId="77777777" w:rsidR="000C56BA" w:rsidRPr="00912934" w:rsidRDefault="000C56BA" w:rsidP="000C56BA">
      <w:pPr>
        <w:pStyle w:val="titolo7b0"/>
        <w:rPr>
          <w:color w:val="002060"/>
        </w:rPr>
      </w:pPr>
      <w:r w:rsidRPr="00912934">
        <w:rPr>
          <w:color w:val="002060"/>
        </w:rPr>
        <w:t xml:space="preserve">In base alle risultanze degli atti ufficiali sono state deliberate le seguenti sanzioni disciplinari. </w:t>
      </w:r>
    </w:p>
    <w:p w14:paraId="1391D6F7" w14:textId="77777777" w:rsidR="000C56BA" w:rsidRPr="00912934" w:rsidRDefault="000C56BA" w:rsidP="000C56BA">
      <w:pPr>
        <w:pStyle w:val="titolo30"/>
        <w:rPr>
          <w:color w:val="002060"/>
        </w:rPr>
      </w:pPr>
      <w:r w:rsidRPr="00912934">
        <w:rPr>
          <w:color w:val="002060"/>
        </w:rPr>
        <w:t xml:space="preserve">CALCIATORI NON ESPULSI </w:t>
      </w:r>
    </w:p>
    <w:p w14:paraId="5CF07BCC" w14:textId="77777777" w:rsidR="000C56BA" w:rsidRPr="00912934" w:rsidRDefault="000C56BA" w:rsidP="000C56BA">
      <w:pPr>
        <w:pStyle w:val="titolo20"/>
        <w:rPr>
          <w:color w:val="002060"/>
        </w:rPr>
      </w:pPr>
      <w:r w:rsidRPr="0091293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0E349804" w14:textId="77777777" w:rsidTr="006F21E6">
        <w:tc>
          <w:tcPr>
            <w:tcW w:w="2200" w:type="dxa"/>
            <w:tcMar>
              <w:top w:w="20" w:type="dxa"/>
              <w:left w:w="20" w:type="dxa"/>
              <w:bottom w:w="20" w:type="dxa"/>
              <w:right w:w="20" w:type="dxa"/>
            </w:tcMar>
            <w:vAlign w:val="center"/>
            <w:hideMark/>
          </w:tcPr>
          <w:p w14:paraId="10CA388C" w14:textId="77777777" w:rsidR="000C56BA" w:rsidRPr="00912934" w:rsidRDefault="000C56BA" w:rsidP="006F21E6">
            <w:pPr>
              <w:pStyle w:val="movimento"/>
              <w:rPr>
                <w:color w:val="002060"/>
              </w:rPr>
            </w:pPr>
            <w:r w:rsidRPr="00912934">
              <w:rPr>
                <w:color w:val="002060"/>
              </w:rPr>
              <w:t>TELLONI EDOARDO</w:t>
            </w:r>
          </w:p>
        </w:tc>
        <w:tc>
          <w:tcPr>
            <w:tcW w:w="2200" w:type="dxa"/>
            <w:tcMar>
              <w:top w:w="20" w:type="dxa"/>
              <w:left w:w="20" w:type="dxa"/>
              <w:bottom w:w="20" w:type="dxa"/>
              <w:right w:w="20" w:type="dxa"/>
            </w:tcMar>
            <w:vAlign w:val="center"/>
            <w:hideMark/>
          </w:tcPr>
          <w:p w14:paraId="38E81ADE" w14:textId="77777777" w:rsidR="000C56BA" w:rsidRPr="00912934" w:rsidRDefault="000C56BA" w:rsidP="006F21E6">
            <w:pPr>
              <w:pStyle w:val="movimento2"/>
              <w:rPr>
                <w:color w:val="002060"/>
              </w:rPr>
            </w:pPr>
            <w:r w:rsidRPr="00912934">
              <w:rPr>
                <w:color w:val="002060"/>
              </w:rPr>
              <w:t xml:space="preserve">(CAPODARCO CASABIANCA C5) </w:t>
            </w:r>
          </w:p>
        </w:tc>
        <w:tc>
          <w:tcPr>
            <w:tcW w:w="800" w:type="dxa"/>
            <w:tcMar>
              <w:top w:w="20" w:type="dxa"/>
              <w:left w:w="20" w:type="dxa"/>
              <w:bottom w:w="20" w:type="dxa"/>
              <w:right w:w="20" w:type="dxa"/>
            </w:tcMar>
            <w:vAlign w:val="center"/>
            <w:hideMark/>
          </w:tcPr>
          <w:p w14:paraId="3B5B7F7B"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40365A70"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003862D8" w14:textId="77777777" w:rsidR="000C56BA" w:rsidRPr="00912934" w:rsidRDefault="000C56BA" w:rsidP="006F21E6">
            <w:pPr>
              <w:pStyle w:val="movimento2"/>
              <w:rPr>
                <w:color w:val="002060"/>
              </w:rPr>
            </w:pPr>
            <w:r w:rsidRPr="00912934">
              <w:rPr>
                <w:color w:val="002060"/>
              </w:rPr>
              <w:t> </w:t>
            </w:r>
          </w:p>
        </w:tc>
      </w:tr>
    </w:tbl>
    <w:p w14:paraId="12B896FE" w14:textId="77777777" w:rsidR="000C56BA" w:rsidRPr="00912934" w:rsidRDefault="000C56BA" w:rsidP="000C56BA">
      <w:pPr>
        <w:pStyle w:val="titolo10"/>
        <w:rPr>
          <w:rFonts w:eastAsiaTheme="minorEastAsia"/>
          <w:color w:val="002060"/>
        </w:rPr>
      </w:pPr>
      <w:r w:rsidRPr="00912934">
        <w:rPr>
          <w:color w:val="002060"/>
        </w:rPr>
        <w:t xml:space="preserve">GARE DEL 9/ 4/2024 </w:t>
      </w:r>
    </w:p>
    <w:p w14:paraId="4E853F55" w14:textId="77777777" w:rsidR="000C56BA" w:rsidRPr="00912934" w:rsidRDefault="000C56BA" w:rsidP="000C56BA">
      <w:pPr>
        <w:pStyle w:val="titolo7a"/>
        <w:rPr>
          <w:color w:val="002060"/>
        </w:rPr>
      </w:pPr>
      <w:r w:rsidRPr="00912934">
        <w:rPr>
          <w:color w:val="002060"/>
        </w:rPr>
        <w:t xml:space="preserve">PROVVEDIMENTI DISCIPLINARI </w:t>
      </w:r>
    </w:p>
    <w:p w14:paraId="68DB8097" w14:textId="77777777" w:rsidR="000C56BA" w:rsidRPr="00912934" w:rsidRDefault="000C56BA" w:rsidP="000C56BA">
      <w:pPr>
        <w:pStyle w:val="titolo7b0"/>
        <w:rPr>
          <w:color w:val="002060"/>
        </w:rPr>
      </w:pPr>
      <w:r w:rsidRPr="00912934">
        <w:rPr>
          <w:color w:val="002060"/>
        </w:rPr>
        <w:t xml:space="preserve">In base alle risultanze degli atti ufficiali sono state deliberate le seguenti sanzioni disciplinari. </w:t>
      </w:r>
    </w:p>
    <w:p w14:paraId="47E115AB" w14:textId="77777777" w:rsidR="000C56BA" w:rsidRPr="00912934" w:rsidRDefault="000C56BA" w:rsidP="000C56BA">
      <w:pPr>
        <w:pStyle w:val="titolo30"/>
        <w:rPr>
          <w:color w:val="002060"/>
        </w:rPr>
      </w:pPr>
      <w:r w:rsidRPr="00912934">
        <w:rPr>
          <w:color w:val="002060"/>
        </w:rPr>
        <w:t xml:space="preserve">CALCIATORI NON ESPULSI </w:t>
      </w:r>
    </w:p>
    <w:p w14:paraId="210921C8" w14:textId="77777777" w:rsidR="000C56BA" w:rsidRPr="00912934" w:rsidRDefault="000C56BA" w:rsidP="000C56BA">
      <w:pPr>
        <w:pStyle w:val="titolo20"/>
        <w:rPr>
          <w:color w:val="002060"/>
        </w:rPr>
      </w:pPr>
      <w:r w:rsidRPr="00912934">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15CCD854" w14:textId="77777777" w:rsidTr="006F21E6">
        <w:tc>
          <w:tcPr>
            <w:tcW w:w="2200" w:type="dxa"/>
            <w:tcMar>
              <w:top w:w="20" w:type="dxa"/>
              <w:left w:w="20" w:type="dxa"/>
              <w:bottom w:w="20" w:type="dxa"/>
              <w:right w:w="20" w:type="dxa"/>
            </w:tcMar>
            <w:vAlign w:val="center"/>
            <w:hideMark/>
          </w:tcPr>
          <w:p w14:paraId="7661B544" w14:textId="77777777" w:rsidR="000C56BA" w:rsidRPr="00912934" w:rsidRDefault="000C56BA" w:rsidP="006F21E6">
            <w:pPr>
              <w:pStyle w:val="movimento"/>
              <w:rPr>
                <w:color w:val="002060"/>
              </w:rPr>
            </w:pPr>
            <w:r w:rsidRPr="00912934">
              <w:rPr>
                <w:color w:val="002060"/>
              </w:rPr>
              <w:t>RAFFAELLI SIMONE</w:t>
            </w:r>
          </w:p>
        </w:tc>
        <w:tc>
          <w:tcPr>
            <w:tcW w:w="2200" w:type="dxa"/>
            <w:tcMar>
              <w:top w:w="20" w:type="dxa"/>
              <w:left w:w="20" w:type="dxa"/>
              <w:bottom w:w="20" w:type="dxa"/>
              <w:right w:w="20" w:type="dxa"/>
            </w:tcMar>
            <w:vAlign w:val="center"/>
            <w:hideMark/>
          </w:tcPr>
          <w:p w14:paraId="1D73FA13" w14:textId="77777777" w:rsidR="000C56BA" w:rsidRPr="00912934" w:rsidRDefault="000C56BA" w:rsidP="006F21E6">
            <w:pPr>
              <w:pStyle w:val="movimento2"/>
              <w:rPr>
                <w:color w:val="002060"/>
              </w:rPr>
            </w:pPr>
            <w:r w:rsidRPr="00912934">
              <w:rPr>
                <w:color w:val="002060"/>
              </w:rPr>
              <w:t xml:space="preserve">(VALLESINA) </w:t>
            </w:r>
          </w:p>
        </w:tc>
        <w:tc>
          <w:tcPr>
            <w:tcW w:w="800" w:type="dxa"/>
            <w:tcMar>
              <w:top w:w="20" w:type="dxa"/>
              <w:left w:w="20" w:type="dxa"/>
              <w:bottom w:w="20" w:type="dxa"/>
              <w:right w:w="20" w:type="dxa"/>
            </w:tcMar>
            <w:vAlign w:val="center"/>
            <w:hideMark/>
          </w:tcPr>
          <w:p w14:paraId="054D74DC"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0788DA1E"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28245B3C" w14:textId="77777777" w:rsidR="000C56BA" w:rsidRPr="00912934" w:rsidRDefault="000C56BA" w:rsidP="006F21E6">
            <w:pPr>
              <w:pStyle w:val="movimento2"/>
              <w:rPr>
                <w:color w:val="002060"/>
              </w:rPr>
            </w:pPr>
            <w:r w:rsidRPr="00912934">
              <w:rPr>
                <w:color w:val="002060"/>
              </w:rPr>
              <w:t> </w:t>
            </w:r>
          </w:p>
        </w:tc>
      </w:tr>
    </w:tbl>
    <w:p w14:paraId="6E93C596" w14:textId="77777777" w:rsidR="000C56BA" w:rsidRPr="00912934" w:rsidRDefault="000C56BA" w:rsidP="000C56BA">
      <w:pPr>
        <w:pStyle w:val="titolo20"/>
        <w:rPr>
          <w:rFonts w:eastAsiaTheme="minorEastAsia"/>
          <w:color w:val="002060"/>
        </w:rPr>
      </w:pPr>
      <w:r w:rsidRPr="0091293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57FB1033" w14:textId="77777777" w:rsidTr="006F21E6">
        <w:tc>
          <w:tcPr>
            <w:tcW w:w="2200" w:type="dxa"/>
            <w:tcMar>
              <w:top w:w="20" w:type="dxa"/>
              <w:left w:w="20" w:type="dxa"/>
              <w:bottom w:w="20" w:type="dxa"/>
              <w:right w:w="20" w:type="dxa"/>
            </w:tcMar>
            <w:vAlign w:val="center"/>
            <w:hideMark/>
          </w:tcPr>
          <w:p w14:paraId="360FF8BD" w14:textId="77777777" w:rsidR="000C56BA" w:rsidRPr="00912934" w:rsidRDefault="000C56BA" w:rsidP="006F21E6">
            <w:pPr>
              <w:pStyle w:val="movimento"/>
              <w:rPr>
                <w:color w:val="002060"/>
              </w:rPr>
            </w:pPr>
            <w:r w:rsidRPr="00912934">
              <w:rPr>
                <w:color w:val="002060"/>
              </w:rPr>
              <w:t>VITIELLO FRANCESCO</w:t>
            </w:r>
          </w:p>
        </w:tc>
        <w:tc>
          <w:tcPr>
            <w:tcW w:w="2200" w:type="dxa"/>
            <w:tcMar>
              <w:top w:w="20" w:type="dxa"/>
              <w:left w:w="20" w:type="dxa"/>
              <w:bottom w:w="20" w:type="dxa"/>
              <w:right w:w="20" w:type="dxa"/>
            </w:tcMar>
            <w:vAlign w:val="center"/>
            <w:hideMark/>
          </w:tcPr>
          <w:p w14:paraId="1DC63E35" w14:textId="77777777" w:rsidR="000C56BA" w:rsidRPr="00912934" w:rsidRDefault="000C56BA" w:rsidP="006F21E6">
            <w:pPr>
              <w:pStyle w:val="movimento2"/>
              <w:rPr>
                <w:color w:val="002060"/>
              </w:rPr>
            </w:pPr>
            <w:r w:rsidRPr="00912934">
              <w:rPr>
                <w:color w:val="002060"/>
              </w:rPr>
              <w:t xml:space="preserve">(VALLESINA) </w:t>
            </w:r>
          </w:p>
        </w:tc>
        <w:tc>
          <w:tcPr>
            <w:tcW w:w="800" w:type="dxa"/>
            <w:tcMar>
              <w:top w:w="20" w:type="dxa"/>
              <w:left w:w="20" w:type="dxa"/>
              <w:bottom w:w="20" w:type="dxa"/>
              <w:right w:w="20" w:type="dxa"/>
            </w:tcMar>
            <w:vAlign w:val="center"/>
            <w:hideMark/>
          </w:tcPr>
          <w:p w14:paraId="594D3F09"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03781690"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31064112" w14:textId="77777777" w:rsidR="000C56BA" w:rsidRPr="00912934" w:rsidRDefault="000C56BA" w:rsidP="006F21E6">
            <w:pPr>
              <w:pStyle w:val="movimento2"/>
              <w:rPr>
                <w:color w:val="002060"/>
              </w:rPr>
            </w:pPr>
            <w:r w:rsidRPr="00912934">
              <w:rPr>
                <w:color w:val="002060"/>
              </w:rPr>
              <w:t> </w:t>
            </w:r>
          </w:p>
        </w:tc>
      </w:tr>
    </w:tbl>
    <w:p w14:paraId="55A96B5D" w14:textId="77777777" w:rsidR="000C56BA" w:rsidRPr="00912934" w:rsidRDefault="000C56BA" w:rsidP="000C56BA">
      <w:pPr>
        <w:pStyle w:val="titolo20"/>
        <w:rPr>
          <w:rFonts w:eastAsiaTheme="minorEastAsia"/>
          <w:color w:val="002060"/>
        </w:rPr>
      </w:pPr>
      <w:r w:rsidRPr="0091293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483C8B46" w14:textId="77777777" w:rsidTr="006F21E6">
        <w:tc>
          <w:tcPr>
            <w:tcW w:w="2200" w:type="dxa"/>
            <w:tcMar>
              <w:top w:w="20" w:type="dxa"/>
              <w:left w:w="20" w:type="dxa"/>
              <w:bottom w:w="20" w:type="dxa"/>
              <w:right w:w="20" w:type="dxa"/>
            </w:tcMar>
            <w:vAlign w:val="center"/>
            <w:hideMark/>
          </w:tcPr>
          <w:p w14:paraId="5F88ABC5" w14:textId="77777777" w:rsidR="000C56BA" w:rsidRPr="00912934" w:rsidRDefault="000C56BA" w:rsidP="006F21E6">
            <w:pPr>
              <w:pStyle w:val="movimento"/>
              <w:rPr>
                <w:color w:val="002060"/>
              </w:rPr>
            </w:pPr>
            <w:r w:rsidRPr="00912934">
              <w:rPr>
                <w:color w:val="002060"/>
              </w:rPr>
              <w:t>CASAGRANDE MARCO</w:t>
            </w:r>
          </w:p>
        </w:tc>
        <w:tc>
          <w:tcPr>
            <w:tcW w:w="2200" w:type="dxa"/>
            <w:tcMar>
              <w:top w:w="20" w:type="dxa"/>
              <w:left w:w="20" w:type="dxa"/>
              <w:bottom w:w="20" w:type="dxa"/>
              <w:right w:w="20" w:type="dxa"/>
            </w:tcMar>
            <w:vAlign w:val="center"/>
            <w:hideMark/>
          </w:tcPr>
          <w:p w14:paraId="19328E5E" w14:textId="77777777" w:rsidR="000C56BA" w:rsidRPr="00912934" w:rsidRDefault="000C56BA" w:rsidP="006F21E6">
            <w:pPr>
              <w:pStyle w:val="movimento2"/>
              <w:rPr>
                <w:color w:val="002060"/>
              </w:rPr>
            </w:pPr>
            <w:r w:rsidRPr="00912934">
              <w:rPr>
                <w:color w:val="002060"/>
              </w:rPr>
              <w:t xml:space="preserve">(VALLESINA) </w:t>
            </w:r>
          </w:p>
        </w:tc>
        <w:tc>
          <w:tcPr>
            <w:tcW w:w="800" w:type="dxa"/>
            <w:tcMar>
              <w:top w:w="20" w:type="dxa"/>
              <w:left w:w="20" w:type="dxa"/>
              <w:bottom w:w="20" w:type="dxa"/>
              <w:right w:w="20" w:type="dxa"/>
            </w:tcMar>
            <w:vAlign w:val="center"/>
            <w:hideMark/>
          </w:tcPr>
          <w:p w14:paraId="438C71E8"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7DFAAF3D"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1521AED3" w14:textId="77777777" w:rsidR="000C56BA" w:rsidRPr="00912934" w:rsidRDefault="000C56BA" w:rsidP="006F21E6">
            <w:pPr>
              <w:pStyle w:val="movimento2"/>
              <w:rPr>
                <w:color w:val="002060"/>
              </w:rPr>
            </w:pPr>
            <w:r w:rsidRPr="00912934">
              <w:rPr>
                <w:color w:val="002060"/>
              </w:rPr>
              <w:t> </w:t>
            </w:r>
          </w:p>
        </w:tc>
      </w:tr>
    </w:tbl>
    <w:p w14:paraId="55B7E63A" w14:textId="77777777" w:rsidR="000C56BA" w:rsidRPr="00912934" w:rsidRDefault="000C56BA" w:rsidP="000C56BA">
      <w:pPr>
        <w:pStyle w:val="breakline"/>
        <w:rPr>
          <w:color w:val="002060"/>
        </w:rPr>
      </w:pPr>
    </w:p>
    <w:p w14:paraId="0B082B32" w14:textId="77777777" w:rsidR="000C56BA" w:rsidRPr="00912934" w:rsidRDefault="000C56BA" w:rsidP="000C56BA">
      <w:pPr>
        <w:jc w:val="center"/>
        <w:rPr>
          <w:rFonts w:ascii="Arial" w:hAnsi="Arial" w:cs="Arial"/>
          <w:noProof/>
          <w:color w:val="002060"/>
          <w:sz w:val="22"/>
          <w:szCs w:val="22"/>
        </w:rPr>
      </w:pPr>
      <w:r w:rsidRPr="00912934">
        <w:rPr>
          <w:rFonts w:ascii="Arial" w:hAnsi="Arial" w:cs="Arial"/>
          <w:noProof/>
          <w:color w:val="002060"/>
          <w:sz w:val="22"/>
          <w:szCs w:val="22"/>
        </w:rPr>
        <w:t>F.to IL SEGRETARIO                                   F.to IL GIUDICE SPORTIVO</w:t>
      </w:r>
    </w:p>
    <w:p w14:paraId="536DD4C3" w14:textId="77777777" w:rsidR="000C56BA" w:rsidRPr="00912934" w:rsidRDefault="000C56BA" w:rsidP="000C56BA">
      <w:pPr>
        <w:jc w:val="left"/>
        <w:rPr>
          <w:rFonts w:ascii="Arial" w:hAnsi="Arial" w:cs="Arial"/>
          <w:noProof/>
          <w:color w:val="002060"/>
          <w:sz w:val="22"/>
          <w:szCs w:val="22"/>
        </w:rPr>
      </w:pPr>
      <w:r w:rsidRPr="00912934">
        <w:rPr>
          <w:rFonts w:ascii="Arial" w:hAnsi="Arial" w:cs="Arial"/>
          <w:noProof/>
          <w:color w:val="002060"/>
          <w:sz w:val="22"/>
          <w:szCs w:val="22"/>
        </w:rPr>
        <w:t xml:space="preserve">                         Angelo Castellana        </w:t>
      </w:r>
      <w:r w:rsidRPr="00912934">
        <w:rPr>
          <w:rFonts w:ascii="Arial" w:hAnsi="Arial" w:cs="Arial"/>
          <w:noProof/>
          <w:color w:val="002060"/>
          <w:sz w:val="22"/>
          <w:szCs w:val="22"/>
        </w:rPr>
        <w:tab/>
        <w:t xml:space="preserve">                                Agnese Lazzaretti</w:t>
      </w:r>
    </w:p>
    <w:p w14:paraId="37880E23" w14:textId="77777777" w:rsidR="000C56BA" w:rsidRPr="00912934" w:rsidRDefault="000C56BA" w:rsidP="000C56BA">
      <w:pPr>
        <w:pStyle w:val="breakline"/>
        <w:rPr>
          <w:rFonts w:eastAsiaTheme="minorEastAsia"/>
          <w:color w:val="002060"/>
        </w:rPr>
      </w:pPr>
    </w:p>
    <w:p w14:paraId="7993319F" w14:textId="77777777" w:rsidR="000C56BA" w:rsidRPr="00912934" w:rsidRDefault="000C56BA" w:rsidP="000C56BA">
      <w:pPr>
        <w:pStyle w:val="titoloprinc0"/>
        <w:rPr>
          <w:color w:val="002060"/>
        </w:rPr>
      </w:pPr>
      <w:r w:rsidRPr="00912934">
        <w:rPr>
          <w:color w:val="002060"/>
        </w:rPr>
        <w:t>CLASSIFICA</w:t>
      </w:r>
    </w:p>
    <w:p w14:paraId="1EE3A9F5" w14:textId="77777777" w:rsidR="000C56BA" w:rsidRPr="00912934" w:rsidRDefault="000C56BA" w:rsidP="000C56BA">
      <w:pPr>
        <w:pStyle w:val="breakline"/>
        <w:rPr>
          <w:color w:val="002060"/>
        </w:rPr>
      </w:pPr>
    </w:p>
    <w:p w14:paraId="1EFBE5F6" w14:textId="77777777" w:rsidR="000C56BA" w:rsidRPr="00912934" w:rsidRDefault="000C56BA" w:rsidP="000C56BA">
      <w:pPr>
        <w:pStyle w:val="breakline"/>
        <w:rPr>
          <w:color w:val="002060"/>
        </w:rPr>
      </w:pPr>
    </w:p>
    <w:p w14:paraId="40B1CC8F" w14:textId="77777777" w:rsidR="000C56BA" w:rsidRPr="00912934" w:rsidRDefault="000C56BA" w:rsidP="000C56BA">
      <w:pPr>
        <w:pStyle w:val="sottotitolocampionato10"/>
        <w:rPr>
          <w:color w:val="002060"/>
        </w:rPr>
      </w:pPr>
      <w:r w:rsidRPr="009129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56BA" w:rsidRPr="00912934" w14:paraId="64B982C9" w14:textId="77777777" w:rsidTr="006F21E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15AA7" w14:textId="77777777" w:rsidR="000C56BA" w:rsidRPr="00912934" w:rsidRDefault="000C56BA" w:rsidP="006F21E6">
            <w:pPr>
              <w:pStyle w:val="headertabella0"/>
              <w:rPr>
                <w:color w:val="002060"/>
              </w:rPr>
            </w:pPr>
            <w:r w:rsidRPr="009129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F5DD5" w14:textId="77777777" w:rsidR="000C56BA" w:rsidRPr="00912934" w:rsidRDefault="000C56BA" w:rsidP="006F21E6">
            <w:pPr>
              <w:pStyle w:val="headertabella0"/>
              <w:rPr>
                <w:color w:val="002060"/>
              </w:rPr>
            </w:pPr>
            <w:r w:rsidRPr="009129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F91D1" w14:textId="77777777" w:rsidR="000C56BA" w:rsidRPr="00912934" w:rsidRDefault="000C56BA" w:rsidP="006F21E6">
            <w:pPr>
              <w:pStyle w:val="headertabella0"/>
              <w:rPr>
                <w:color w:val="002060"/>
              </w:rPr>
            </w:pPr>
            <w:r w:rsidRPr="009129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9D3AC" w14:textId="77777777" w:rsidR="000C56BA" w:rsidRPr="00912934" w:rsidRDefault="000C56BA" w:rsidP="006F21E6">
            <w:pPr>
              <w:pStyle w:val="headertabella0"/>
              <w:rPr>
                <w:color w:val="002060"/>
              </w:rPr>
            </w:pPr>
            <w:r w:rsidRPr="009129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A31AB" w14:textId="77777777" w:rsidR="000C56BA" w:rsidRPr="00912934" w:rsidRDefault="000C56BA" w:rsidP="006F21E6">
            <w:pPr>
              <w:pStyle w:val="headertabella0"/>
              <w:rPr>
                <w:color w:val="002060"/>
              </w:rPr>
            </w:pPr>
            <w:r w:rsidRPr="009129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05233" w14:textId="77777777" w:rsidR="000C56BA" w:rsidRPr="00912934" w:rsidRDefault="000C56BA" w:rsidP="006F21E6">
            <w:pPr>
              <w:pStyle w:val="headertabella0"/>
              <w:rPr>
                <w:color w:val="002060"/>
              </w:rPr>
            </w:pPr>
            <w:r w:rsidRPr="009129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E49A4" w14:textId="77777777" w:rsidR="000C56BA" w:rsidRPr="00912934" w:rsidRDefault="000C56BA" w:rsidP="006F21E6">
            <w:pPr>
              <w:pStyle w:val="headertabella0"/>
              <w:rPr>
                <w:color w:val="002060"/>
              </w:rPr>
            </w:pPr>
            <w:r w:rsidRPr="009129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BEDA0" w14:textId="77777777" w:rsidR="000C56BA" w:rsidRPr="00912934" w:rsidRDefault="000C56BA" w:rsidP="006F21E6">
            <w:pPr>
              <w:pStyle w:val="headertabella0"/>
              <w:rPr>
                <w:color w:val="002060"/>
              </w:rPr>
            </w:pPr>
            <w:r w:rsidRPr="009129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7CCD1" w14:textId="77777777" w:rsidR="000C56BA" w:rsidRPr="00912934" w:rsidRDefault="000C56BA" w:rsidP="006F21E6">
            <w:pPr>
              <w:pStyle w:val="headertabella0"/>
              <w:rPr>
                <w:color w:val="002060"/>
              </w:rPr>
            </w:pPr>
            <w:r w:rsidRPr="009129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968E1" w14:textId="77777777" w:rsidR="000C56BA" w:rsidRPr="00912934" w:rsidRDefault="000C56BA" w:rsidP="006F21E6">
            <w:pPr>
              <w:pStyle w:val="headertabella0"/>
              <w:rPr>
                <w:color w:val="002060"/>
              </w:rPr>
            </w:pPr>
            <w:r w:rsidRPr="00912934">
              <w:rPr>
                <w:color w:val="002060"/>
              </w:rPr>
              <w:t>PE</w:t>
            </w:r>
          </w:p>
        </w:tc>
      </w:tr>
      <w:tr w:rsidR="000C56BA" w:rsidRPr="00912934" w14:paraId="26730F3F" w14:textId="77777777" w:rsidTr="006F21E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DB4D62" w14:textId="77777777" w:rsidR="000C56BA" w:rsidRPr="00912934" w:rsidRDefault="000C56BA" w:rsidP="006F21E6">
            <w:pPr>
              <w:pStyle w:val="rowtabella0"/>
              <w:rPr>
                <w:color w:val="002060"/>
              </w:rPr>
            </w:pPr>
            <w:r w:rsidRPr="00912934">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485CF" w14:textId="77777777" w:rsidR="000C56BA" w:rsidRPr="00912934" w:rsidRDefault="000C56BA" w:rsidP="006F21E6">
            <w:pPr>
              <w:pStyle w:val="rowtabella0"/>
              <w:jc w:val="center"/>
              <w:rPr>
                <w:color w:val="002060"/>
              </w:rPr>
            </w:pPr>
            <w:r w:rsidRPr="0091293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E54E7" w14:textId="77777777" w:rsidR="000C56BA" w:rsidRPr="00912934" w:rsidRDefault="000C56BA" w:rsidP="006F21E6">
            <w:pPr>
              <w:pStyle w:val="rowtabella0"/>
              <w:jc w:val="center"/>
              <w:rPr>
                <w:color w:val="002060"/>
              </w:rPr>
            </w:pPr>
            <w:r w:rsidRPr="009129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C01AE" w14:textId="77777777" w:rsidR="000C56BA" w:rsidRPr="00912934" w:rsidRDefault="000C56BA" w:rsidP="006F21E6">
            <w:pPr>
              <w:pStyle w:val="rowtabella0"/>
              <w:jc w:val="center"/>
              <w:rPr>
                <w:color w:val="002060"/>
              </w:rPr>
            </w:pPr>
            <w:r w:rsidRPr="00912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928EF"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41F8E"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B7669" w14:textId="77777777" w:rsidR="000C56BA" w:rsidRPr="00912934" w:rsidRDefault="000C56BA" w:rsidP="006F21E6">
            <w:pPr>
              <w:pStyle w:val="rowtabella0"/>
              <w:jc w:val="center"/>
              <w:rPr>
                <w:color w:val="002060"/>
              </w:rPr>
            </w:pPr>
            <w:r w:rsidRPr="00912934">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A5C3B" w14:textId="77777777" w:rsidR="000C56BA" w:rsidRPr="00912934" w:rsidRDefault="000C56BA" w:rsidP="006F21E6">
            <w:pPr>
              <w:pStyle w:val="rowtabella0"/>
              <w:jc w:val="center"/>
              <w:rPr>
                <w:color w:val="002060"/>
              </w:rPr>
            </w:pPr>
            <w:r w:rsidRPr="0091293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12538" w14:textId="77777777" w:rsidR="000C56BA" w:rsidRPr="00912934" w:rsidRDefault="000C56BA" w:rsidP="006F21E6">
            <w:pPr>
              <w:pStyle w:val="rowtabella0"/>
              <w:jc w:val="center"/>
              <w:rPr>
                <w:color w:val="002060"/>
              </w:rPr>
            </w:pPr>
            <w:r w:rsidRPr="0091293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D8A64" w14:textId="77777777" w:rsidR="000C56BA" w:rsidRPr="00912934" w:rsidRDefault="000C56BA" w:rsidP="006F21E6">
            <w:pPr>
              <w:pStyle w:val="rowtabella0"/>
              <w:jc w:val="center"/>
              <w:rPr>
                <w:color w:val="002060"/>
              </w:rPr>
            </w:pPr>
            <w:r w:rsidRPr="00912934">
              <w:rPr>
                <w:color w:val="002060"/>
              </w:rPr>
              <w:t>0</w:t>
            </w:r>
          </w:p>
        </w:tc>
      </w:tr>
      <w:tr w:rsidR="000C56BA" w:rsidRPr="00912934" w14:paraId="78AD614A"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1CB38A" w14:textId="77777777" w:rsidR="000C56BA" w:rsidRPr="00912934" w:rsidRDefault="000C56BA" w:rsidP="006F21E6">
            <w:pPr>
              <w:pStyle w:val="rowtabella0"/>
              <w:rPr>
                <w:color w:val="002060"/>
              </w:rPr>
            </w:pPr>
            <w:r w:rsidRPr="00912934">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06BD5" w14:textId="77777777" w:rsidR="000C56BA" w:rsidRPr="00912934" w:rsidRDefault="000C56BA" w:rsidP="006F21E6">
            <w:pPr>
              <w:pStyle w:val="rowtabella0"/>
              <w:jc w:val="center"/>
              <w:rPr>
                <w:color w:val="002060"/>
              </w:rPr>
            </w:pPr>
            <w:r w:rsidRPr="0091293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594C8" w14:textId="77777777" w:rsidR="000C56BA" w:rsidRPr="00912934" w:rsidRDefault="000C56BA" w:rsidP="006F21E6">
            <w:pPr>
              <w:pStyle w:val="rowtabella0"/>
              <w:jc w:val="center"/>
              <w:rPr>
                <w:color w:val="002060"/>
              </w:rPr>
            </w:pPr>
            <w:r w:rsidRPr="009129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9A4A8" w14:textId="77777777" w:rsidR="000C56BA" w:rsidRPr="00912934" w:rsidRDefault="000C56BA" w:rsidP="006F21E6">
            <w:pPr>
              <w:pStyle w:val="rowtabella0"/>
              <w:jc w:val="center"/>
              <w:rPr>
                <w:color w:val="002060"/>
              </w:rPr>
            </w:pPr>
            <w:r w:rsidRPr="00912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E9F5E"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4A6EC"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49A67" w14:textId="77777777" w:rsidR="000C56BA" w:rsidRPr="00912934" w:rsidRDefault="000C56BA" w:rsidP="006F21E6">
            <w:pPr>
              <w:pStyle w:val="rowtabella0"/>
              <w:jc w:val="center"/>
              <w:rPr>
                <w:color w:val="002060"/>
              </w:rPr>
            </w:pPr>
            <w:r w:rsidRPr="00912934">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4461F" w14:textId="77777777" w:rsidR="000C56BA" w:rsidRPr="00912934" w:rsidRDefault="000C56BA" w:rsidP="006F21E6">
            <w:pPr>
              <w:pStyle w:val="rowtabella0"/>
              <w:jc w:val="center"/>
              <w:rPr>
                <w:color w:val="002060"/>
              </w:rPr>
            </w:pPr>
            <w:r w:rsidRPr="0091293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2F1E5" w14:textId="77777777" w:rsidR="000C56BA" w:rsidRPr="00912934" w:rsidRDefault="000C56BA" w:rsidP="006F21E6">
            <w:pPr>
              <w:pStyle w:val="rowtabella0"/>
              <w:jc w:val="center"/>
              <w:rPr>
                <w:color w:val="002060"/>
              </w:rPr>
            </w:pPr>
            <w:r w:rsidRPr="009129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6C7D8" w14:textId="77777777" w:rsidR="000C56BA" w:rsidRPr="00912934" w:rsidRDefault="000C56BA" w:rsidP="006F21E6">
            <w:pPr>
              <w:pStyle w:val="rowtabella0"/>
              <w:jc w:val="center"/>
              <w:rPr>
                <w:color w:val="002060"/>
              </w:rPr>
            </w:pPr>
            <w:r w:rsidRPr="00912934">
              <w:rPr>
                <w:color w:val="002060"/>
              </w:rPr>
              <w:t>0</w:t>
            </w:r>
          </w:p>
        </w:tc>
      </w:tr>
      <w:tr w:rsidR="000C56BA" w:rsidRPr="00912934" w14:paraId="7244AFE0"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7A3A16" w14:textId="77777777" w:rsidR="000C56BA" w:rsidRPr="00912934" w:rsidRDefault="000C56BA" w:rsidP="006F21E6">
            <w:pPr>
              <w:pStyle w:val="rowtabella0"/>
              <w:rPr>
                <w:color w:val="002060"/>
              </w:rPr>
            </w:pPr>
            <w:r w:rsidRPr="00912934">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32E8B" w14:textId="77777777" w:rsidR="000C56BA" w:rsidRPr="00912934" w:rsidRDefault="000C56BA" w:rsidP="006F21E6">
            <w:pPr>
              <w:pStyle w:val="rowtabella0"/>
              <w:jc w:val="center"/>
              <w:rPr>
                <w:color w:val="002060"/>
              </w:rPr>
            </w:pPr>
            <w:r w:rsidRPr="0091293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D4816"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359AC" w14:textId="77777777" w:rsidR="000C56BA" w:rsidRPr="00912934" w:rsidRDefault="000C56BA" w:rsidP="006F21E6">
            <w:pPr>
              <w:pStyle w:val="rowtabella0"/>
              <w:jc w:val="center"/>
              <w:rPr>
                <w:color w:val="002060"/>
              </w:rPr>
            </w:pPr>
            <w:r w:rsidRPr="00912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3E19D"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344D6" w14:textId="77777777" w:rsidR="000C56BA" w:rsidRPr="00912934" w:rsidRDefault="000C56BA" w:rsidP="006F21E6">
            <w:pPr>
              <w:pStyle w:val="rowtabella0"/>
              <w:jc w:val="center"/>
              <w:rPr>
                <w:color w:val="002060"/>
              </w:rPr>
            </w:pPr>
            <w:r w:rsidRPr="00912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4A8DE" w14:textId="77777777" w:rsidR="000C56BA" w:rsidRPr="00912934" w:rsidRDefault="000C56BA" w:rsidP="006F21E6">
            <w:pPr>
              <w:pStyle w:val="rowtabella0"/>
              <w:jc w:val="center"/>
              <w:rPr>
                <w:color w:val="002060"/>
              </w:rPr>
            </w:pPr>
            <w:r w:rsidRPr="00912934">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F58C4" w14:textId="77777777" w:rsidR="000C56BA" w:rsidRPr="00912934" w:rsidRDefault="000C56BA" w:rsidP="006F21E6">
            <w:pPr>
              <w:pStyle w:val="rowtabella0"/>
              <w:jc w:val="center"/>
              <w:rPr>
                <w:color w:val="002060"/>
              </w:rPr>
            </w:pPr>
            <w:r w:rsidRPr="0091293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D2475" w14:textId="77777777" w:rsidR="000C56BA" w:rsidRPr="00912934" w:rsidRDefault="000C56BA" w:rsidP="006F21E6">
            <w:pPr>
              <w:pStyle w:val="rowtabella0"/>
              <w:jc w:val="center"/>
              <w:rPr>
                <w:color w:val="002060"/>
              </w:rPr>
            </w:pPr>
            <w:r w:rsidRPr="009129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C5A64" w14:textId="77777777" w:rsidR="000C56BA" w:rsidRPr="00912934" w:rsidRDefault="000C56BA" w:rsidP="006F21E6">
            <w:pPr>
              <w:pStyle w:val="rowtabella0"/>
              <w:jc w:val="center"/>
              <w:rPr>
                <w:color w:val="002060"/>
              </w:rPr>
            </w:pPr>
            <w:r w:rsidRPr="00912934">
              <w:rPr>
                <w:color w:val="002060"/>
              </w:rPr>
              <w:t>0</w:t>
            </w:r>
          </w:p>
        </w:tc>
      </w:tr>
      <w:tr w:rsidR="000C56BA" w:rsidRPr="00912934" w14:paraId="32197A7F"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1C26D3" w14:textId="77777777" w:rsidR="000C56BA" w:rsidRPr="00912934" w:rsidRDefault="000C56BA" w:rsidP="006F21E6">
            <w:pPr>
              <w:pStyle w:val="rowtabella0"/>
              <w:rPr>
                <w:color w:val="002060"/>
              </w:rPr>
            </w:pPr>
            <w:r w:rsidRPr="00912934">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A4FA1" w14:textId="77777777" w:rsidR="000C56BA" w:rsidRPr="00912934" w:rsidRDefault="000C56BA" w:rsidP="006F21E6">
            <w:pPr>
              <w:pStyle w:val="rowtabella0"/>
              <w:jc w:val="center"/>
              <w:rPr>
                <w:color w:val="002060"/>
              </w:rPr>
            </w:pPr>
            <w:r w:rsidRPr="0091293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DD1AC"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16277" w14:textId="77777777" w:rsidR="000C56BA" w:rsidRPr="00912934" w:rsidRDefault="000C56BA" w:rsidP="006F21E6">
            <w:pPr>
              <w:pStyle w:val="rowtabella0"/>
              <w:jc w:val="center"/>
              <w:rPr>
                <w:color w:val="002060"/>
              </w:rPr>
            </w:pPr>
            <w:r w:rsidRPr="00912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B44CC"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B3096" w14:textId="77777777" w:rsidR="000C56BA" w:rsidRPr="00912934" w:rsidRDefault="000C56BA" w:rsidP="006F21E6">
            <w:pPr>
              <w:pStyle w:val="rowtabella0"/>
              <w:jc w:val="center"/>
              <w:rPr>
                <w:color w:val="002060"/>
              </w:rPr>
            </w:pPr>
            <w:r w:rsidRPr="00912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3A23E" w14:textId="77777777" w:rsidR="000C56BA" w:rsidRPr="00912934" w:rsidRDefault="000C56BA" w:rsidP="006F21E6">
            <w:pPr>
              <w:pStyle w:val="rowtabella0"/>
              <w:jc w:val="center"/>
              <w:rPr>
                <w:color w:val="002060"/>
              </w:rPr>
            </w:pPr>
            <w:r w:rsidRPr="00912934">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3DD64" w14:textId="77777777" w:rsidR="000C56BA" w:rsidRPr="00912934" w:rsidRDefault="000C56BA" w:rsidP="006F21E6">
            <w:pPr>
              <w:pStyle w:val="rowtabella0"/>
              <w:jc w:val="center"/>
              <w:rPr>
                <w:color w:val="002060"/>
              </w:rPr>
            </w:pPr>
            <w:r w:rsidRPr="00912934">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1405D" w14:textId="77777777" w:rsidR="000C56BA" w:rsidRPr="00912934" w:rsidRDefault="000C56BA" w:rsidP="006F21E6">
            <w:pPr>
              <w:pStyle w:val="rowtabella0"/>
              <w:jc w:val="center"/>
              <w:rPr>
                <w:color w:val="002060"/>
              </w:rPr>
            </w:pPr>
            <w:r w:rsidRPr="009129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F0401" w14:textId="77777777" w:rsidR="000C56BA" w:rsidRPr="00912934" w:rsidRDefault="000C56BA" w:rsidP="006F21E6">
            <w:pPr>
              <w:pStyle w:val="rowtabella0"/>
              <w:jc w:val="center"/>
              <w:rPr>
                <w:color w:val="002060"/>
              </w:rPr>
            </w:pPr>
            <w:r w:rsidRPr="00912934">
              <w:rPr>
                <w:color w:val="002060"/>
              </w:rPr>
              <w:t>0</w:t>
            </w:r>
          </w:p>
        </w:tc>
      </w:tr>
      <w:tr w:rsidR="000C56BA" w:rsidRPr="00912934" w14:paraId="50748CFC"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7D35B4" w14:textId="77777777" w:rsidR="000C56BA" w:rsidRPr="00912934" w:rsidRDefault="000C56BA" w:rsidP="006F21E6">
            <w:pPr>
              <w:pStyle w:val="rowtabella0"/>
              <w:rPr>
                <w:color w:val="002060"/>
              </w:rPr>
            </w:pPr>
            <w:r w:rsidRPr="00912934">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1EC84" w14:textId="77777777" w:rsidR="000C56BA" w:rsidRPr="00912934" w:rsidRDefault="000C56BA" w:rsidP="006F21E6">
            <w:pPr>
              <w:pStyle w:val="rowtabella0"/>
              <w:jc w:val="center"/>
              <w:rPr>
                <w:color w:val="002060"/>
              </w:rPr>
            </w:pPr>
            <w:r w:rsidRPr="0091293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B71A5"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3C425" w14:textId="77777777" w:rsidR="000C56BA" w:rsidRPr="00912934" w:rsidRDefault="000C56BA" w:rsidP="006F21E6">
            <w:pPr>
              <w:pStyle w:val="rowtabella0"/>
              <w:jc w:val="center"/>
              <w:rPr>
                <w:color w:val="002060"/>
              </w:rPr>
            </w:pPr>
            <w:r w:rsidRPr="00912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8AD5C"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F8E3E" w14:textId="77777777" w:rsidR="000C56BA" w:rsidRPr="00912934" w:rsidRDefault="000C56BA" w:rsidP="006F21E6">
            <w:pPr>
              <w:pStyle w:val="rowtabella0"/>
              <w:jc w:val="center"/>
              <w:rPr>
                <w:color w:val="002060"/>
              </w:rPr>
            </w:pPr>
            <w:r w:rsidRPr="00912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0C8F9" w14:textId="77777777" w:rsidR="000C56BA" w:rsidRPr="00912934" w:rsidRDefault="000C56BA" w:rsidP="006F21E6">
            <w:pPr>
              <w:pStyle w:val="rowtabella0"/>
              <w:jc w:val="center"/>
              <w:rPr>
                <w:color w:val="002060"/>
              </w:rPr>
            </w:pPr>
            <w:r w:rsidRPr="00912934">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ADA64" w14:textId="77777777" w:rsidR="000C56BA" w:rsidRPr="00912934" w:rsidRDefault="000C56BA" w:rsidP="006F21E6">
            <w:pPr>
              <w:pStyle w:val="rowtabella0"/>
              <w:jc w:val="center"/>
              <w:rPr>
                <w:color w:val="002060"/>
              </w:rPr>
            </w:pPr>
            <w:r w:rsidRPr="0091293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8F150" w14:textId="77777777" w:rsidR="000C56BA" w:rsidRPr="00912934" w:rsidRDefault="000C56BA" w:rsidP="006F21E6">
            <w:pPr>
              <w:pStyle w:val="rowtabella0"/>
              <w:jc w:val="center"/>
              <w:rPr>
                <w:color w:val="002060"/>
              </w:rPr>
            </w:pPr>
            <w:r w:rsidRPr="009129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E72BD" w14:textId="77777777" w:rsidR="000C56BA" w:rsidRPr="00912934" w:rsidRDefault="000C56BA" w:rsidP="006F21E6">
            <w:pPr>
              <w:pStyle w:val="rowtabella0"/>
              <w:jc w:val="center"/>
              <w:rPr>
                <w:color w:val="002060"/>
              </w:rPr>
            </w:pPr>
            <w:r w:rsidRPr="00912934">
              <w:rPr>
                <w:color w:val="002060"/>
              </w:rPr>
              <w:t>0</w:t>
            </w:r>
          </w:p>
        </w:tc>
      </w:tr>
      <w:tr w:rsidR="000C56BA" w:rsidRPr="00912934" w14:paraId="47D9A95B"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516E99" w14:textId="77777777" w:rsidR="000C56BA" w:rsidRPr="00912934" w:rsidRDefault="000C56BA" w:rsidP="006F21E6">
            <w:pPr>
              <w:pStyle w:val="rowtabella0"/>
              <w:rPr>
                <w:color w:val="002060"/>
              </w:rPr>
            </w:pPr>
            <w:r w:rsidRPr="00912934">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CAF43" w14:textId="77777777" w:rsidR="000C56BA" w:rsidRPr="00912934" w:rsidRDefault="000C56BA" w:rsidP="006F21E6">
            <w:pPr>
              <w:pStyle w:val="rowtabella0"/>
              <w:jc w:val="center"/>
              <w:rPr>
                <w:color w:val="002060"/>
              </w:rPr>
            </w:pPr>
            <w:r w:rsidRPr="0091293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C6259"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5D555" w14:textId="77777777" w:rsidR="000C56BA" w:rsidRPr="00912934" w:rsidRDefault="000C56BA" w:rsidP="006F21E6">
            <w:pPr>
              <w:pStyle w:val="rowtabella0"/>
              <w:jc w:val="center"/>
              <w:rPr>
                <w:color w:val="002060"/>
              </w:rPr>
            </w:pPr>
            <w:r w:rsidRPr="00912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61863"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26734" w14:textId="77777777" w:rsidR="000C56BA" w:rsidRPr="00912934" w:rsidRDefault="000C56BA" w:rsidP="006F21E6">
            <w:pPr>
              <w:pStyle w:val="rowtabella0"/>
              <w:jc w:val="center"/>
              <w:rPr>
                <w:color w:val="002060"/>
              </w:rPr>
            </w:pPr>
            <w:r w:rsidRPr="00912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E1C8A" w14:textId="77777777" w:rsidR="000C56BA" w:rsidRPr="00912934" w:rsidRDefault="000C56BA" w:rsidP="006F21E6">
            <w:pPr>
              <w:pStyle w:val="rowtabella0"/>
              <w:jc w:val="center"/>
              <w:rPr>
                <w:color w:val="002060"/>
              </w:rPr>
            </w:pPr>
            <w:r w:rsidRPr="00912934">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9D47E" w14:textId="77777777" w:rsidR="000C56BA" w:rsidRPr="00912934" w:rsidRDefault="000C56BA" w:rsidP="006F21E6">
            <w:pPr>
              <w:pStyle w:val="rowtabella0"/>
              <w:jc w:val="center"/>
              <w:rPr>
                <w:color w:val="002060"/>
              </w:rPr>
            </w:pPr>
            <w:r w:rsidRPr="0091293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9B114" w14:textId="77777777" w:rsidR="000C56BA" w:rsidRPr="00912934" w:rsidRDefault="000C56BA" w:rsidP="006F21E6">
            <w:pPr>
              <w:pStyle w:val="rowtabella0"/>
              <w:jc w:val="center"/>
              <w:rPr>
                <w:color w:val="002060"/>
              </w:rPr>
            </w:pPr>
            <w:r w:rsidRPr="009129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B14CB" w14:textId="77777777" w:rsidR="000C56BA" w:rsidRPr="00912934" w:rsidRDefault="000C56BA" w:rsidP="006F21E6">
            <w:pPr>
              <w:pStyle w:val="rowtabella0"/>
              <w:jc w:val="center"/>
              <w:rPr>
                <w:color w:val="002060"/>
              </w:rPr>
            </w:pPr>
            <w:r w:rsidRPr="00912934">
              <w:rPr>
                <w:color w:val="002060"/>
              </w:rPr>
              <w:t>0</w:t>
            </w:r>
          </w:p>
        </w:tc>
      </w:tr>
      <w:tr w:rsidR="000C56BA" w:rsidRPr="00912934" w14:paraId="53007F8F"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42DA69" w14:textId="77777777" w:rsidR="000C56BA" w:rsidRPr="00912934" w:rsidRDefault="000C56BA" w:rsidP="006F21E6">
            <w:pPr>
              <w:pStyle w:val="rowtabella0"/>
              <w:rPr>
                <w:color w:val="002060"/>
                <w:lang w:val="es-ES"/>
              </w:rPr>
            </w:pPr>
            <w:r w:rsidRPr="00912934">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1932A" w14:textId="77777777" w:rsidR="000C56BA" w:rsidRPr="00912934" w:rsidRDefault="000C56BA" w:rsidP="006F21E6">
            <w:pPr>
              <w:pStyle w:val="rowtabella0"/>
              <w:jc w:val="center"/>
              <w:rPr>
                <w:color w:val="002060"/>
              </w:rPr>
            </w:pPr>
            <w:r w:rsidRPr="009129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75B66"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A00D0" w14:textId="77777777" w:rsidR="000C56BA" w:rsidRPr="00912934" w:rsidRDefault="000C56BA" w:rsidP="006F21E6">
            <w:pPr>
              <w:pStyle w:val="rowtabella0"/>
              <w:jc w:val="center"/>
              <w:rPr>
                <w:color w:val="002060"/>
              </w:rPr>
            </w:pPr>
            <w:r w:rsidRPr="00912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E2493"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DDC4B" w14:textId="77777777" w:rsidR="000C56BA" w:rsidRPr="00912934" w:rsidRDefault="000C56BA" w:rsidP="006F21E6">
            <w:pPr>
              <w:pStyle w:val="rowtabella0"/>
              <w:jc w:val="center"/>
              <w:rPr>
                <w:color w:val="002060"/>
              </w:rPr>
            </w:pPr>
            <w:r w:rsidRPr="00912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8E842" w14:textId="77777777" w:rsidR="000C56BA" w:rsidRPr="00912934" w:rsidRDefault="000C56BA" w:rsidP="006F21E6">
            <w:pPr>
              <w:pStyle w:val="rowtabella0"/>
              <w:jc w:val="center"/>
              <w:rPr>
                <w:color w:val="002060"/>
              </w:rPr>
            </w:pPr>
            <w:r w:rsidRPr="00912934">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322F6" w14:textId="77777777" w:rsidR="000C56BA" w:rsidRPr="00912934" w:rsidRDefault="000C56BA" w:rsidP="006F21E6">
            <w:pPr>
              <w:pStyle w:val="rowtabella0"/>
              <w:jc w:val="center"/>
              <w:rPr>
                <w:color w:val="002060"/>
              </w:rPr>
            </w:pPr>
            <w:r w:rsidRPr="0091293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1224A" w14:textId="77777777" w:rsidR="000C56BA" w:rsidRPr="00912934" w:rsidRDefault="000C56BA" w:rsidP="006F21E6">
            <w:pPr>
              <w:pStyle w:val="rowtabella0"/>
              <w:jc w:val="center"/>
              <w:rPr>
                <w:color w:val="002060"/>
              </w:rPr>
            </w:pPr>
            <w:r w:rsidRPr="009129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D5270" w14:textId="77777777" w:rsidR="000C56BA" w:rsidRPr="00912934" w:rsidRDefault="000C56BA" w:rsidP="006F21E6">
            <w:pPr>
              <w:pStyle w:val="rowtabella0"/>
              <w:jc w:val="center"/>
              <w:rPr>
                <w:color w:val="002060"/>
              </w:rPr>
            </w:pPr>
            <w:r w:rsidRPr="00912934">
              <w:rPr>
                <w:color w:val="002060"/>
              </w:rPr>
              <w:t>0</w:t>
            </w:r>
          </w:p>
        </w:tc>
      </w:tr>
      <w:tr w:rsidR="000C56BA" w:rsidRPr="00912934" w14:paraId="63844672"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2A67DD" w14:textId="77777777" w:rsidR="000C56BA" w:rsidRPr="00912934" w:rsidRDefault="000C56BA" w:rsidP="006F21E6">
            <w:pPr>
              <w:pStyle w:val="rowtabella0"/>
              <w:rPr>
                <w:color w:val="002060"/>
              </w:rPr>
            </w:pPr>
            <w:r w:rsidRPr="00912934">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F7E19" w14:textId="77777777" w:rsidR="000C56BA" w:rsidRPr="00912934" w:rsidRDefault="000C56BA" w:rsidP="006F21E6">
            <w:pPr>
              <w:pStyle w:val="rowtabella0"/>
              <w:jc w:val="center"/>
              <w:rPr>
                <w:color w:val="002060"/>
              </w:rPr>
            </w:pPr>
            <w:r w:rsidRPr="009129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565BD"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CE9A4" w14:textId="77777777" w:rsidR="000C56BA" w:rsidRPr="00912934" w:rsidRDefault="000C56BA" w:rsidP="006F21E6">
            <w:pPr>
              <w:pStyle w:val="rowtabella0"/>
              <w:jc w:val="center"/>
              <w:rPr>
                <w:color w:val="002060"/>
              </w:rPr>
            </w:pPr>
            <w:r w:rsidRPr="00912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BF438"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4F8AA" w14:textId="77777777" w:rsidR="000C56BA" w:rsidRPr="00912934" w:rsidRDefault="000C56BA" w:rsidP="006F21E6">
            <w:pPr>
              <w:pStyle w:val="rowtabella0"/>
              <w:jc w:val="center"/>
              <w:rPr>
                <w:color w:val="002060"/>
              </w:rPr>
            </w:pPr>
            <w:r w:rsidRPr="00912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44FF3" w14:textId="77777777" w:rsidR="000C56BA" w:rsidRPr="00912934" w:rsidRDefault="000C56BA" w:rsidP="006F21E6">
            <w:pPr>
              <w:pStyle w:val="rowtabella0"/>
              <w:jc w:val="center"/>
              <w:rPr>
                <w:color w:val="002060"/>
              </w:rPr>
            </w:pPr>
            <w:r w:rsidRPr="00912934">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BEDFA" w14:textId="77777777" w:rsidR="000C56BA" w:rsidRPr="00912934" w:rsidRDefault="000C56BA" w:rsidP="006F21E6">
            <w:pPr>
              <w:pStyle w:val="rowtabella0"/>
              <w:jc w:val="center"/>
              <w:rPr>
                <w:color w:val="002060"/>
              </w:rPr>
            </w:pPr>
            <w:r w:rsidRPr="00912934">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55B5A"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E42C5" w14:textId="77777777" w:rsidR="000C56BA" w:rsidRPr="00912934" w:rsidRDefault="000C56BA" w:rsidP="006F21E6">
            <w:pPr>
              <w:pStyle w:val="rowtabella0"/>
              <w:jc w:val="center"/>
              <w:rPr>
                <w:color w:val="002060"/>
              </w:rPr>
            </w:pPr>
            <w:r w:rsidRPr="00912934">
              <w:rPr>
                <w:color w:val="002060"/>
              </w:rPr>
              <w:t>0</w:t>
            </w:r>
          </w:p>
        </w:tc>
      </w:tr>
      <w:tr w:rsidR="000C56BA" w:rsidRPr="00912934" w14:paraId="0823C732"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8F7D2C" w14:textId="77777777" w:rsidR="000C56BA" w:rsidRPr="00912934" w:rsidRDefault="000C56BA" w:rsidP="006F21E6">
            <w:pPr>
              <w:pStyle w:val="rowtabella0"/>
              <w:rPr>
                <w:color w:val="002060"/>
              </w:rPr>
            </w:pPr>
            <w:r w:rsidRPr="00912934">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1E131" w14:textId="77777777" w:rsidR="000C56BA" w:rsidRPr="00912934" w:rsidRDefault="000C56BA" w:rsidP="006F21E6">
            <w:pPr>
              <w:pStyle w:val="rowtabella0"/>
              <w:jc w:val="center"/>
              <w:rPr>
                <w:color w:val="002060"/>
              </w:rPr>
            </w:pPr>
            <w:r w:rsidRPr="009129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8F754"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54C53" w14:textId="77777777" w:rsidR="000C56BA" w:rsidRPr="00912934" w:rsidRDefault="000C56BA" w:rsidP="006F21E6">
            <w:pPr>
              <w:pStyle w:val="rowtabella0"/>
              <w:jc w:val="center"/>
              <w:rPr>
                <w:color w:val="002060"/>
              </w:rPr>
            </w:pPr>
            <w:r w:rsidRPr="00912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DDAE7" w14:textId="77777777" w:rsidR="000C56BA" w:rsidRPr="00912934" w:rsidRDefault="000C56BA" w:rsidP="006F21E6">
            <w:pPr>
              <w:pStyle w:val="rowtabella0"/>
              <w:jc w:val="center"/>
              <w:rPr>
                <w:color w:val="002060"/>
              </w:rPr>
            </w:pPr>
            <w:r w:rsidRPr="00912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3A617" w14:textId="77777777" w:rsidR="000C56BA" w:rsidRPr="00912934" w:rsidRDefault="000C56BA" w:rsidP="006F21E6">
            <w:pPr>
              <w:pStyle w:val="rowtabella0"/>
              <w:jc w:val="center"/>
              <w:rPr>
                <w:color w:val="002060"/>
              </w:rPr>
            </w:pPr>
            <w:r w:rsidRPr="00912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76F7B" w14:textId="77777777" w:rsidR="000C56BA" w:rsidRPr="00912934" w:rsidRDefault="000C56BA" w:rsidP="006F21E6">
            <w:pPr>
              <w:pStyle w:val="rowtabella0"/>
              <w:jc w:val="center"/>
              <w:rPr>
                <w:color w:val="002060"/>
              </w:rPr>
            </w:pPr>
            <w:r w:rsidRPr="0091293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CCB8D" w14:textId="77777777" w:rsidR="000C56BA" w:rsidRPr="00912934" w:rsidRDefault="000C56BA" w:rsidP="006F21E6">
            <w:pPr>
              <w:pStyle w:val="rowtabella0"/>
              <w:jc w:val="center"/>
              <w:rPr>
                <w:color w:val="002060"/>
              </w:rPr>
            </w:pPr>
            <w:r w:rsidRPr="0091293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9C274"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5BB00" w14:textId="77777777" w:rsidR="000C56BA" w:rsidRPr="00912934" w:rsidRDefault="000C56BA" w:rsidP="006F21E6">
            <w:pPr>
              <w:pStyle w:val="rowtabella0"/>
              <w:jc w:val="center"/>
              <w:rPr>
                <w:color w:val="002060"/>
              </w:rPr>
            </w:pPr>
            <w:r w:rsidRPr="00912934">
              <w:rPr>
                <w:color w:val="002060"/>
              </w:rPr>
              <w:t>0</w:t>
            </w:r>
          </w:p>
        </w:tc>
      </w:tr>
      <w:tr w:rsidR="000C56BA" w:rsidRPr="00912934" w14:paraId="5ABB636A"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9D749F" w14:textId="77777777" w:rsidR="000C56BA" w:rsidRPr="00912934" w:rsidRDefault="000C56BA" w:rsidP="006F21E6">
            <w:pPr>
              <w:pStyle w:val="rowtabella0"/>
              <w:rPr>
                <w:color w:val="002060"/>
              </w:rPr>
            </w:pPr>
            <w:r w:rsidRPr="00912934">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FDF17" w14:textId="77777777" w:rsidR="000C56BA" w:rsidRPr="00912934" w:rsidRDefault="000C56BA" w:rsidP="006F21E6">
            <w:pPr>
              <w:pStyle w:val="rowtabella0"/>
              <w:jc w:val="center"/>
              <w:rPr>
                <w:color w:val="002060"/>
              </w:rPr>
            </w:pPr>
            <w:r w:rsidRPr="009129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E3B57"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7451B" w14:textId="77777777" w:rsidR="000C56BA" w:rsidRPr="00912934" w:rsidRDefault="000C56BA" w:rsidP="006F21E6">
            <w:pPr>
              <w:pStyle w:val="rowtabella0"/>
              <w:jc w:val="center"/>
              <w:rPr>
                <w:color w:val="002060"/>
              </w:rPr>
            </w:pPr>
            <w:r w:rsidRPr="00912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3081C"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AD1D9" w14:textId="77777777" w:rsidR="000C56BA" w:rsidRPr="00912934" w:rsidRDefault="000C56BA" w:rsidP="006F21E6">
            <w:pPr>
              <w:pStyle w:val="rowtabella0"/>
              <w:jc w:val="center"/>
              <w:rPr>
                <w:color w:val="002060"/>
              </w:rPr>
            </w:pPr>
            <w:r w:rsidRPr="00912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123BB" w14:textId="77777777" w:rsidR="000C56BA" w:rsidRPr="00912934" w:rsidRDefault="000C56BA" w:rsidP="006F21E6">
            <w:pPr>
              <w:pStyle w:val="rowtabella0"/>
              <w:jc w:val="center"/>
              <w:rPr>
                <w:color w:val="002060"/>
              </w:rPr>
            </w:pPr>
            <w:r w:rsidRPr="00912934">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4BC17" w14:textId="77777777" w:rsidR="000C56BA" w:rsidRPr="00912934" w:rsidRDefault="000C56BA" w:rsidP="006F21E6">
            <w:pPr>
              <w:pStyle w:val="rowtabella0"/>
              <w:jc w:val="center"/>
              <w:rPr>
                <w:color w:val="002060"/>
              </w:rPr>
            </w:pPr>
            <w:r w:rsidRPr="00912934">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07B45"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5F9C2" w14:textId="77777777" w:rsidR="000C56BA" w:rsidRPr="00912934" w:rsidRDefault="000C56BA" w:rsidP="006F21E6">
            <w:pPr>
              <w:pStyle w:val="rowtabella0"/>
              <w:jc w:val="center"/>
              <w:rPr>
                <w:color w:val="002060"/>
              </w:rPr>
            </w:pPr>
            <w:r w:rsidRPr="00912934">
              <w:rPr>
                <w:color w:val="002060"/>
              </w:rPr>
              <w:t>0</w:t>
            </w:r>
          </w:p>
        </w:tc>
      </w:tr>
      <w:tr w:rsidR="000C56BA" w:rsidRPr="00912934" w14:paraId="558825D5"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E1AE7A" w14:textId="77777777" w:rsidR="000C56BA" w:rsidRPr="00912934" w:rsidRDefault="000C56BA" w:rsidP="006F21E6">
            <w:pPr>
              <w:pStyle w:val="rowtabella0"/>
              <w:rPr>
                <w:color w:val="002060"/>
              </w:rPr>
            </w:pPr>
            <w:r w:rsidRPr="00912934">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F5769" w14:textId="77777777" w:rsidR="000C56BA" w:rsidRPr="00912934" w:rsidRDefault="000C56BA" w:rsidP="006F21E6">
            <w:pPr>
              <w:pStyle w:val="rowtabella0"/>
              <w:jc w:val="center"/>
              <w:rPr>
                <w:color w:val="002060"/>
              </w:rPr>
            </w:pPr>
            <w:r w:rsidRPr="009129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92FDC"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DE729" w14:textId="77777777" w:rsidR="000C56BA" w:rsidRPr="00912934" w:rsidRDefault="000C56BA" w:rsidP="006F21E6">
            <w:pPr>
              <w:pStyle w:val="rowtabella0"/>
              <w:jc w:val="center"/>
              <w:rPr>
                <w:color w:val="002060"/>
              </w:rPr>
            </w:pPr>
            <w:r w:rsidRPr="00912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9DA60"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B5D7B" w14:textId="77777777" w:rsidR="000C56BA" w:rsidRPr="00912934" w:rsidRDefault="000C56BA" w:rsidP="006F21E6">
            <w:pPr>
              <w:pStyle w:val="rowtabella0"/>
              <w:jc w:val="center"/>
              <w:rPr>
                <w:color w:val="002060"/>
              </w:rPr>
            </w:pPr>
            <w:r w:rsidRPr="00912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E11E5" w14:textId="77777777" w:rsidR="000C56BA" w:rsidRPr="00912934" w:rsidRDefault="000C56BA" w:rsidP="006F21E6">
            <w:pPr>
              <w:pStyle w:val="rowtabella0"/>
              <w:jc w:val="center"/>
              <w:rPr>
                <w:color w:val="002060"/>
              </w:rPr>
            </w:pPr>
            <w:r w:rsidRPr="0091293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172B4" w14:textId="77777777" w:rsidR="000C56BA" w:rsidRPr="00912934" w:rsidRDefault="000C56BA" w:rsidP="006F21E6">
            <w:pPr>
              <w:pStyle w:val="rowtabella0"/>
              <w:jc w:val="center"/>
              <w:rPr>
                <w:color w:val="002060"/>
              </w:rPr>
            </w:pPr>
            <w:r w:rsidRPr="00912934">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A4E9D" w14:textId="77777777" w:rsidR="000C56BA" w:rsidRPr="00912934" w:rsidRDefault="000C56BA" w:rsidP="006F21E6">
            <w:pPr>
              <w:pStyle w:val="rowtabella0"/>
              <w:jc w:val="center"/>
              <w:rPr>
                <w:color w:val="002060"/>
              </w:rPr>
            </w:pPr>
            <w:r w:rsidRPr="009129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6B41A" w14:textId="77777777" w:rsidR="000C56BA" w:rsidRPr="00912934" w:rsidRDefault="000C56BA" w:rsidP="006F21E6">
            <w:pPr>
              <w:pStyle w:val="rowtabella0"/>
              <w:jc w:val="center"/>
              <w:rPr>
                <w:color w:val="002060"/>
              </w:rPr>
            </w:pPr>
            <w:r w:rsidRPr="00912934">
              <w:rPr>
                <w:color w:val="002060"/>
              </w:rPr>
              <w:t>0</w:t>
            </w:r>
          </w:p>
        </w:tc>
      </w:tr>
      <w:tr w:rsidR="000C56BA" w:rsidRPr="00912934" w14:paraId="23D85FEF"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2034CB" w14:textId="77777777" w:rsidR="000C56BA" w:rsidRPr="00912934" w:rsidRDefault="000C56BA" w:rsidP="006F21E6">
            <w:pPr>
              <w:pStyle w:val="rowtabella0"/>
              <w:rPr>
                <w:color w:val="002060"/>
              </w:rPr>
            </w:pPr>
            <w:r w:rsidRPr="00912934">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63679" w14:textId="77777777" w:rsidR="000C56BA" w:rsidRPr="00912934" w:rsidRDefault="000C56BA" w:rsidP="006F21E6">
            <w:pPr>
              <w:pStyle w:val="rowtabella0"/>
              <w:jc w:val="center"/>
              <w:rPr>
                <w:color w:val="002060"/>
              </w:rPr>
            </w:pPr>
            <w:r w:rsidRPr="009129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49AEB"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816D8"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11E68"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84FA0" w14:textId="77777777" w:rsidR="000C56BA" w:rsidRPr="00912934" w:rsidRDefault="000C56BA" w:rsidP="006F21E6">
            <w:pPr>
              <w:pStyle w:val="rowtabella0"/>
              <w:jc w:val="center"/>
              <w:rPr>
                <w:color w:val="002060"/>
              </w:rPr>
            </w:pPr>
            <w:r w:rsidRPr="00912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39C48" w14:textId="77777777" w:rsidR="000C56BA" w:rsidRPr="00912934" w:rsidRDefault="000C56BA" w:rsidP="006F21E6">
            <w:pPr>
              <w:pStyle w:val="rowtabella0"/>
              <w:jc w:val="center"/>
              <w:rPr>
                <w:color w:val="002060"/>
              </w:rPr>
            </w:pPr>
            <w:r w:rsidRPr="00912934">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F4EA5" w14:textId="77777777" w:rsidR="000C56BA" w:rsidRPr="00912934" w:rsidRDefault="000C56BA" w:rsidP="006F21E6">
            <w:pPr>
              <w:pStyle w:val="rowtabella0"/>
              <w:jc w:val="center"/>
              <w:rPr>
                <w:color w:val="002060"/>
              </w:rPr>
            </w:pPr>
            <w:r w:rsidRPr="00912934">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8FDA2" w14:textId="77777777" w:rsidR="000C56BA" w:rsidRPr="00912934" w:rsidRDefault="000C56BA" w:rsidP="006F21E6">
            <w:pPr>
              <w:pStyle w:val="rowtabella0"/>
              <w:jc w:val="center"/>
              <w:rPr>
                <w:color w:val="002060"/>
              </w:rPr>
            </w:pPr>
            <w:r w:rsidRPr="00912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72D0E" w14:textId="77777777" w:rsidR="000C56BA" w:rsidRPr="00912934" w:rsidRDefault="000C56BA" w:rsidP="006F21E6">
            <w:pPr>
              <w:pStyle w:val="rowtabella0"/>
              <w:jc w:val="center"/>
              <w:rPr>
                <w:color w:val="002060"/>
              </w:rPr>
            </w:pPr>
            <w:r w:rsidRPr="00912934">
              <w:rPr>
                <w:color w:val="002060"/>
              </w:rPr>
              <w:t>0</w:t>
            </w:r>
          </w:p>
        </w:tc>
      </w:tr>
      <w:tr w:rsidR="000C56BA" w:rsidRPr="00912934" w14:paraId="6B11A58C" w14:textId="77777777" w:rsidTr="006F21E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E51264" w14:textId="77777777" w:rsidR="000C56BA" w:rsidRPr="00912934" w:rsidRDefault="000C56BA" w:rsidP="006F21E6">
            <w:pPr>
              <w:pStyle w:val="rowtabella0"/>
              <w:rPr>
                <w:color w:val="002060"/>
                <w:lang w:val="es-ES"/>
              </w:rPr>
            </w:pPr>
            <w:r w:rsidRPr="00912934">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F5380"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35927"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FE631"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EA20C"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B7255"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DD21D" w14:textId="77777777" w:rsidR="000C56BA" w:rsidRPr="00912934" w:rsidRDefault="000C56BA" w:rsidP="006F21E6">
            <w:pPr>
              <w:pStyle w:val="rowtabella0"/>
              <w:jc w:val="center"/>
              <w:rPr>
                <w:color w:val="002060"/>
              </w:rPr>
            </w:pPr>
            <w:r w:rsidRPr="0091293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274F5" w14:textId="77777777" w:rsidR="000C56BA" w:rsidRPr="00912934" w:rsidRDefault="000C56BA" w:rsidP="006F21E6">
            <w:pPr>
              <w:pStyle w:val="rowtabella0"/>
              <w:jc w:val="center"/>
              <w:rPr>
                <w:color w:val="002060"/>
              </w:rPr>
            </w:pPr>
            <w:r w:rsidRPr="00912934">
              <w:rPr>
                <w:color w:val="002060"/>
              </w:rPr>
              <w:t>251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DAD59" w14:textId="77777777" w:rsidR="000C56BA" w:rsidRPr="00912934" w:rsidRDefault="000C56BA" w:rsidP="006F21E6">
            <w:pPr>
              <w:pStyle w:val="rowtabella0"/>
              <w:jc w:val="center"/>
              <w:rPr>
                <w:color w:val="002060"/>
              </w:rPr>
            </w:pPr>
            <w:r w:rsidRPr="009129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02113" w14:textId="77777777" w:rsidR="000C56BA" w:rsidRPr="00912934" w:rsidRDefault="000C56BA" w:rsidP="006F21E6">
            <w:pPr>
              <w:pStyle w:val="rowtabella0"/>
              <w:jc w:val="center"/>
              <w:rPr>
                <w:color w:val="002060"/>
              </w:rPr>
            </w:pPr>
            <w:r w:rsidRPr="00912934">
              <w:rPr>
                <w:color w:val="002060"/>
              </w:rPr>
              <w:t>0</w:t>
            </w:r>
          </w:p>
        </w:tc>
      </w:tr>
    </w:tbl>
    <w:p w14:paraId="1F08EF49" w14:textId="77777777" w:rsidR="000C56BA" w:rsidRPr="00912934" w:rsidRDefault="000C56BA" w:rsidP="000C56BA">
      <w:pPr>
        <w:pStyle w:val="breakline"/>
        <w:rPr>
          <w:rFonts w:eastAsiaTheme="minorEastAsia"/>
          <w:color w:val="002060"/>
        </w:rPr>
      </w:pPr>
    </w:p>
    <w:p w14:paraId="34D08E13" w14:textId="77777777" w:rsidR="000C56BA" w:rsidRPr="00912934" w:rsidRDefault="000C56BA" w:rsidP="000C56BA">
      <w:pPr>
        <w:pStyle w:val="breakline"/>
        <w:rPr>
          <w:color w:val="002060"/>
        </w:rPr>
      </w:pPr>
    </w:p>
    <w:p w14:paraId="3FE73E7A" w14:textId="77777777" w:rsidR="000C56BA" w:rsidRPr="00912934" w:rsidRDefault="000C56BA" w:rsidP="000C56BA">
      <w:pPr>
        <w:pStyle w:val="sottotitolocampionato10"/>
        <w:rPr>
          <w:color w:val="002060"/>
        </w:rPr>
      </w:pPr>
      <w:r w:rsidRPr="0091293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56BA" w:rsidRPr="00912934" w14:paraId="074BCC5A" w14:textId="77777777" w:rsidTr="006F21E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4A46A" w14:textId="77777777" w:rsidR="000C56BA" w:rsidRPr="00912934" w:rsidRDefault="000C56BA" w:rsidP="006F21E6">
            <w:pPr>
              <w:pStyle w:val="headertabella0"/>
              <w:rPr>
                <w:color w:val="002060"/>
              </w:rPr>
            </w:pPr>
            <w:r w:rsidRPr="009129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44509" w14:textId="77777777" w:rsidR="000C56BA" w:rsidRPr="00912934" w:rsidRDefault="000C56BA" w:rsidP="006F21E6">
            <w:pPr>
              <w:pStyle w:val="headertabella0"/>
              <w:rPr>
                <w:color w:val="002060"/>
              </w:rPr>
            </w:pPr>
            <w:r w:rsidRPr="009129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92B88" w14:textId="77777777" w:rsidR="000C56BA" w:rsidRPr="00912934" w:rsidRDefault="000C56BA" w:rsidP="006F21E6">
            <w:pPr>
              <w:pStyle w:val="headertabella0"/>
              <w:rPr>
                <w:color w:val="002060"/>
              </w:rPr>
            </w:pPr>
            <w:r w:rsidRPr="009129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7E244" w14:textId="77777777" w:rsidR="000C56BA" w:rsidRPr="00912934" w:rsidRDefault="000C56BA" w:rsidP="006F21E6">
            <w:pPr>
              <w:pStyle w:val="headertabella0"/>
              <w:rPr>
                <w:color w:val="002060"/>
              </w:rPr>
            </w:pPr>
            <w:r w:rsidRPr="009129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006B8" w14:textId="77777777" w:rsidR="000C56BA" w:rsidRPr="00912934" w:rsidRDefault="000C56BA" w:rsidP="006F21E6">
            <w:pPr>
              <w:pStyle w:val="headertabella0"/>
              <w:rPr>
                <w:color w:val="002060"/>
              </w:rPr>
            </w:pPr>
            <w:r w:rsidRPr="009129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EADA4" w14:textId="77777777" w:rsidR="000C56BA" w:rsidRPr="00912934" w:rsidRDefault="000C56BA" w:rsidP="006F21E6">
            <w:pPr>
              <w:pStyle w:val="headertabella0"/>
              <w:rPr>
                <w:color w:val="002060"/>
              </w:rPr>
            </w:pPr>
            <w:r w:rsidRPr="009129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83C88" w14:textId="77777777" w:rsidR="000C56BA" w:rsidRPr="00912934" w:rsidRDefault="000C56BA" w:rsidP="006F21E6">
            <w:pPr>
              <w:pStyle w:val="headertabella0"/>
              <w:rPr>
                <w:color w:val="002060"/>
              </w:rPr>
            </w:pPr>
            <w:r w:rsidRPr="009129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6D99E" w14:textId="77777777" w:rsidR="000C56BA" w:rsidRPr="00912934" w:rsidRDefault="000C56BA" w:rsidP="006F21E6">
            <w:pPr>
              <w:pStyle w:val="headertabella0"/>
              <w:rPr>
                <w:color w:val="002060"/>
              </w:rPr>
            </w:pPr>
            <w:r w:rsidRPr="009129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73C52" w14:textId="77777777" w:rsidR="000C56BA" w:rsidRPr="00912934" w:rsidRDefault="000C56BA" w:rsidP="006F21E6">
            <w:pPr>
              <w:pStyle w:val="headertabella0"/>
              <w:rPr>
                <w:color w:val="002060"/>
              </w:rPr>
            </w:pPr>
            <w:r w:rsidRPr="009129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1D8ED" w14:textId="77777777" w:rsidR="000C56BA" w:rsidRPr="00912934" w:rsidRDefault="000C56BA" w:rsidP="006F21E6">
            <w:pPr>
              <w:pStyle w:val="headertabella0"/>
              <w:rPr>
                <w:color w:val="002060"/>
              </w:rPr>
            </w:pPr>
            <w:r w:rsidRPr="00912934">
              <w:rPr>
                <w:color w:val="002060"/>
              </w:rPr>
              <w:t>PE</w:t>
            </w:r>
          </w:p>
        </w:tc>
      </w:tr>
      <w:tr w:rsidR="000C56BA" w:rsidRPr="00912934" w14:paraId="093C050C" w14:textId="77777777" w:rsidTr="006F21E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EB45EB" w14:textId="77777777" w:rsidR="000C56BA" w:rsidRPr="00912934" w:rsidRDefault="000C56BA" w:rsidP="006F21E6">
            <w:pPr>
              <w:pStyle w:val="rowtabella0"/>
              <w:rPr>
                <w:color w:val="002060"/>
              </w:rPr>
            </w:pPr>
            <w:r w:rsidRPr="00912934">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60075" w14:textId="77777777" w:rsidR="000C56BA" w:rsidRPr="00912934" w:rsidRDefault="000C56BA" w:rsidP="006F21E6">
            <w:pPr>
              <w:pStyle w:val="rowtabella0"/>
              <w:jc w:val="center"/>
              <w:rPr>
                <w:color w:val="002060"/>
              </w:rPr>
            </w:pPr>
            <w:r w:rsidRPr="0091293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C4D8D"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8067F"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DFBAB"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CBE8A"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91DE" w14:textId="77777777" w:rsidR="000C56BA" w:rsidRPr="00912934" w:rsidRDefault="000C56BA" w:rsidP="006F21E6">
            <w:pPr>
              <w:pStyle w:val="rowtabella0"/>
              <w:jc w:val="center"/>
              <w:rPr>
                <w:color w:val="002060"/>
              </w:rPr>
            </w:pPr>
            <w:r w:rsidRPr="00912934">
              <w:rPr>
                <w:color w:val="002060"/>
              </w:rPr>
              <w:t>138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6D467" w14:textId="77777777" w:rsidR="000C56BA" w:rsidRPr="00912934" w:rsidRDefault="000C56BA" w:rsidP="006F21E6">
            <w:pPr>
              <w:pStyle w:val="rowtabella0"/>
              <w:jc w:val="center"/>
              <w:rPr>
                <w:color w:val="002060"/>
              </w:rPr>
            </w:pPr>
            <w:r w:rsidRPr="0091293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F5CB2" w14:textId="77777777" w:rsidR="000C56BA" w:rsidRPr="00912934" w:rsidRDefault="000C56BA" w:rsidP="006F21E6">
            <w:pPr>
              <w:pStyle w:val="rowtabella0"/>
              <w:jc w:val="center"/>
              <w:rPr>
                <w:color w:val="002060"/>
              </w:rPr>
            </w:pPr>
            <w:r w:rsidRPr="00912934">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3D414" w14:textId="77777777" w:rsidR="000C56BA" w:rsidRPr="00912934" w:rsidRDefault="000C56BA" w:rsidP="006F21E6">
            <w:pPr>
              <w:pStyle w:val="rowtabella0"/>
              <w:jc w:val="center"/>
              <w:rPr>
                <w:color w:val="002060"/>
              </w:rPr>
            </w:pPr>
            <w:r w:rsidRPr="00912934">
              <w:rPr>
                <w:color w:val="002060"/>
              </w:rPr>
              <w:t>0</w:t>
            </w:r>
          </w:p>
        </w:tc>
      </w:tr>
      <w:tr w:rsidR="000C56BA" w:rsidRPr="00912934" w14:paraId="60CEA75B"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9A418C" w14:textId="77777777" w:rsidR="000C56BA" w:rsidRPr="00912934" w:rsidRDefault="000C56BA" w:rsidP="006F21E6">
            <w:pPr>
              <w:pStyle w:val="rowtabella0"/>
              <w:rPr>
                <w:color w:val="002060"/>
              </w:rPr>
            </w:pPr>
            <w:r w:rsidRPr="00912934">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18DCC" w14:textId="77777777" w:rsidR="000C56BA" w:rsidRPr="00912934" w:rsidRDefault="000C56BA" w:rsidP="006F21E6">
            <w:pPr>
              <w:pStyle w:val="rowtabella0"/>
              <w:jc w:val="center"/>
              <w:rPr>
                <w:color w:val="002060"/>
              </w:rPr>
            </w:pPr>
            <w:r w:rsidRPr="0091293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9A134"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A166A" w14:textId="77777777" w:rsidR="000C56BA" w:rsidRPr="00912934" w:rsidRDefault="000C56BA" w:rsidP="006F21E6">
            <w:pPr>
              <w:pStyle w:val="rowtabella0"/>
              <w:jc w:val="center"/>
              <w:rPr>
                <w:color w:val="002060"/>
              </w:rPr>
            </w:pPr>
            <w:r w:rsidRPr="009129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AC822"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CA235"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7ADA3" w14:textId="77777777" w:rsidR="000C56BA" w:rsidRPr="00912934" w:rsidRDefault="000C56BA" w:rsidP="006F21E6">
            <w:pPr>
              <w:pStyle w:val="rowtabella0"/>
              <w:jc w:val="center"/>
              <w:rPr>
                <w:color w:val="002060"/>
              </w:rPr>
            </w:pPr>
            <w:r w:rsidRPr="00912934">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D0CA6" w14:textId="77777777" w:rsidR="000C56BA" w:rsidRPr="00912934" w:rsidRDefault="000C56BA" w:rsidP="006F21E6">
            <w:pPr>
              <w:pStyle w:val="rowtabella0"/>
              <w:jc w:val="center"/>
              <w:rPr>
                <w:color w:val="002060"/>
              </w:rPr>
            </w:pPr>
            <w:r w:rsidRPr="0091293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B0C41" w14:textId="77777777" w:rsidR="000C56BA" w:rsidRPr="00912934" w:rsidRDefault="000C56BA" w:rsidP="006F21E6">
            <w:pPr>
              <w:pStyle w:val="rowtabella0"/>
              <w:jc w:val="center"/>
              <w:rPr>
                <w:color w:val="002060"/>
              </w:rPr>
            </w:pPr>
            <w:r w:rsidRPr="0091293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1EC30" w14:textId="77777777" w:rsidR="000C56BA" w:rsidRPr="00912934" w:rsidRDefault="000C56BA" w:rsidP="006F21E6">
            <w:pPr>
              <w:pStyle w:val="rowtabella0"/>
              <w:jc w:val="center"/>
              <w:rPr>
                <w:color w:val="002060"/>
              </w:rPr>
            </w:pPr>
            <w:r w:rsidRPr="00912934">
              <w:rPr>
                <w:color w:val="002060"/>
              </w:rPr>
              <w:t>0</w:t>
            </w:r>
          </w:p>
        </w:tc>
      </w:tr>
      <w:tr w:rsidR="000C56BA" w:rsidRPr="00912934" w14:paraId="5606DA75"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F7378E" w14:textId="77777777" w:rsidR="000C56BA" w:rsidRPr="00912934" w:rsidRDefault="000C56BA" w:rsidP="006F21E6">
            <w:pPr>
              <w:pStyle w:val="rowtabella0"/>
              <w:rPr>
                <w:color w:val="002060"/>
              </w:rPr>
            </w:pPr>
            <w:r w:rsidRPr="00912934">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B3933" w14:textId="77777777" w:rsidR="000C56BA" w:rsidRPr="00912934" w:rsidRDefault="000C56BA" w:rsidP="006F21E6">
            <w:pPr>
              <w:pStyle w:val="rowtabella0"/>
              <w:jc w:val="center"/>
              <w:rPr>
                <w:color w:val="002060"/>
              </w:rPr>
            </w:pPr>
            <w:r w:rsidRPr="0091293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E21AF"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F0D58" w14:textId="77777777" w:rsidR="000C56BA" w:rsidRPr="00912934" w:rsidRDefault="000C56BA" w:rsidP="006F21E6">
            <w:pPr>
              <w:pStyle w:val="rowtabella0"/>
              <w:jc w:val="center"/>
              <w:rPr>
                <w:color w:val="002060"/>
              </w:rPr>
            </w:pPr>
            <w:r w:rsidRPr="00912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FA97B"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5BC95"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0855C" w14:textId="77777777" w:rsidR="000C56BA" w:rsidRPr="00912934" w:rsidRDefault="000C56BA" w:rsidP="006F21E6">
            <w:pPr>
              <w:pStyle w:val="rowtabella0"/>
              <w:jc w:val="center"/>
              <w:rPr>
                <w:color w:val="002060"/>
              </w:rPr>
            </w:pPr>
            <w:r w:rsidRPr="00912934">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8DD2E" w14:textId="77777777" w:rsidR="000C56BA" w:rsidRPr="00912934" w:rsidRDefault="000C56BA" w:rsidP="006F21E6">
            <w:pPr>
              <w:pStyle w:val="rowtabella0"/>
              <w:jc w:val="center"/>
              <w:rPr>
                <w:color w:val="002060"/>
              </w:rPr>
            </w:pPr>
            <w:r w:rsidRPr="0091293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A27D8" w14:textId="77777777" w:rsidR="000C56BA" w:rsidRPr="00912934" w:rsidRDefault="000C56BA" w:rsidP="006F21E6">
            <w:pPr>
              <w:pStyle w:val="rowtabella0"/>
              <w:jc w:val="center"/>
              <w:rPr>
                <w:color w:val="002060"/>
              </w:rPr>
            </w:pPr>
            <w:r w:rsidRPr="009129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76627" w14:textId="77777777" w:rsidR="000C56BA" w:rsidRPr="00912934" w:rsidRDefault="000C56BA" w:rsidP="006F21E6">
            <w:pPr>
              <w:pStyle w:val="rowtabella0"/>
              <w:jc w:val="center"/>
              <w:rPr>
                <w:color w:val="002060"/>
              </w:rPr>
            </w:pPr>
            <w:r w:rsidRPr="00912934">
              <w:rPr>
                <w:color w:val="002060"/>
              </w:rPr>
              <w:t>0</w:t>
            </w:r>
          </w:p>
        </w:tc>
      </w:tr>
      <w:tr w:rsidR="000C56BA" w:rsidRPr="00912934" w14:paraId="5D9DFAA2"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F790BF" w14:textId="77777777" w:rsidR="000C56BA" w:rsidRPr="00912934" w:rsidRDefault="000C56BA" w:rsidP="006F21E6">
            <w:pPr>
              <w:pStyle w:val="rowtabella0"/>
              <w:rPr>
                <w:color w:val="002060"/>
              </w:rPr>
            </w:pPr>
            <w:r w:rsidRPr="00912934">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8CBD9" w14:textId="77777777" w:rsidR="000C56BA" w:rsidRPr="00912934" w:rsidRDefault="000C56BA" w:rsidP="006F21E6">
            <w:pPr>
              <w:pStyle w:val="rowtabella0"/>
              <w:jc w:val="center"/>
              <w:rPr>
                <w:color w:val="002060"/>
              </w:rPr>
            </w:pPr>
            <w:r w:rsidRPr="0091293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12338"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0D795" w14:textId="77777777" w:rsidR="000C56BA" w:rsidRPr="00912934" w:rsidRDefault="000C56BA" w:rsidP="006F21E6">
            <w:pPr>
              <w:pStyle w:val="rowtabella0"/>
              <w:jc w:val="center"/>
              <w:rPr>
                <w:color w:val="002060"/>
              </w:rPr>
            </w:pPr>
            <w:r w:rsidRPr="00912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B70D4"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45EF7" w14:textId="77777777" w:rsidR="000C56BA" w:rsidRPr="00912934" w:rsidRDefault="000C56BA" w:rsidP="006F21E6">
            <w:pPr>
              <w:pStyle w:val="rowtabella0"/>
              <w:jc w:val="center"/>
              <w:rPr>
                <w:color w:val="002060"/>
              </w:rPr>
            </w:pPr>
            <w:r w:rsidRPr="00912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BFD6D" w14:textId="77777777" w:rsidR="000C56BA" w:rsidRPr="00912934" w:rsidRDefault="000C56BA" w:rsidP="006F21E6">
            <w:pPr>
              <w:pStyle w:val="rowtabella0"/>
              <w:jc w:val="center"/>
              <w:rPr>
                <w:color w:val="002060"/>
              </w:rPr>
            </w:pPr>
            <w:r w:rsidRPr="00912934">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61451" w14:textId="77777777" w:rsidR="000C56BA" w:rsidRPr="00912934" w:rsidRDefault="000C56BA" w:rsidP="006F21E6">
            <w:pPr>
              <w:pStyle w:val="rowtabella0"/>
              <w:jc w:val="center"/>
              <w:rPr>
                <w:color w:val="002060"/>
              </w:rPr>
            </w:pPr>
            <w:r w:rsidRPr="00912934">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63979" w14:textId="77777777" w:rsidR="000C56BA" w:rsidRPr="00912934" w:rsidRDefault="000C56BA" w:rsidP="006F21E6">
            <w:pPr>
              <w:pStyle w:val="rowtabella0"/>
              <w:jc w:val="center"/>
              <w:rPr>
                <w:color w:val="002060"/>
              </w:rPr>
            </w:pPr>
            <w:r w:rsidRPr="00912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7ACD4" w14:textId="77777777" w:rsidR="000C56BA" w:rsidRPr="00912934" w:rsidRDefault="000C56BA" w:rsidP="006F21E6">
            <w:pPr>
              <w:pStyle w:val="rowtabella0"/>
              <w:jc w:val="center"/>
              <w:rPr>
                <w:color w:val="002060"/>
              </w:rPr>
            </w:pPr>
            <w:r w:rsidRPr="00912934">
              <w:rPr>
                <w:color w:val="002060"/>
              </w:rPr>
              <w:t>0</w:t>
            </w:r>
          </w:p>
        </w:tc>
      </w:tr>
      <w:tr w:rsidR="000C56BA" w:rsidRPr="00912934" w14:paraId="3BD678DA"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A50CD8" w14:textId="77777777" w:rsidR="000C56BA" w:rsidRPr="00912934" w:rsidRDefault="000C56BA" w:rsidP="006F21E6">
            <w:pPr>
              <w:pStyle w:val="rowtabella0"/>
              <w:rPr>
                <w:color w:val="002060"/>
              </w:rPr>
            </w:pPr>
            <w:r w:rsidRPr="00912934">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A74D7" w14:textId="77777777" w:rsidR="000C56BA" w:rsidRPr="00912934" w:rsidRDefault="000C56BA" w:rsidP="006F21E6">
            <w:pPr>
              <w:pStyle w:val="rowtabella0"/>
              <w:jc w:val="center"/>
              <w:rPr>
                <w:color w:val="002060"/>
              </w:rPr>
            </w:pPr>
            <w:r w:rsidRPr="0091293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122B1"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C97D2" w14:textId="77777777" w:rsidR="000C56BA" w:rsidRPr="00912934" w:rsidRDefault="000C56BA" w:rsidP="006F21E6">
            <w:pPr>
              <w:pStyle w:val="rowtabella0"/>
              <w:jc w:val="center"/>
              <w:rPr>
                <w:color w:val="002060"/>
              </w:rPr>
            </w:pPr>
            <w:r w:rsidRPr="00912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943FB" w14:textId="77777777" w:rsidR="000C56BA" w:rsidRPr="00912934" w:rsidRDefault="000C56BA" w:rsidP="006F21E6">
            <w:pPr>
              <w:pStyle w:val="rowtabella0"/>
              <w:jc w:val="center"/>
              <w:rPr>
                <w:color w:val="002060"/>
              </w:rPr>
            </w:pPr>
            <w:r w:rsidRPr="00912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1D538" w14:textId="77777777" w:rsidR="000C56BA" w:rsidRPr="00912934" w:rsidRDefault="000C56BA" w:rsidP="006F21E6">
            <w:pPr>
              <w:pStyle w:val="rowtabella0"/>
              <w:jc w:val="center"/>
              <w:rPr>
                <w:color w:val="002060"/>
              </w:rPr>
            </w:pPr>
            <w:r w:rsidRPr="00912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D8170" w14:textId="77777777" w:rsidR="000C56BA" w:rsidRPr="00912934" w:rsidRDefault="000C56BA" w:rsidP="006F21E6">
            <w:pPr>
              <w:pStyle w:val="rowtabella0"/>
              <w:jc w:val="center"/>
              <w:rPr>
                <w:color w:val="002060"/>
              </w:rPr>
            </w:pPr>
            <w:r w:rsidRPr="00912934">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B7317" w14:textId="77777777" w:rsidR="000C56BA" w:rsidRPr="00912934" w:rsidRDefault="000C56BA" w:rsidP="006F21E6">
            <w:pPr>
              <w:pStyle w:val="rowtabella0"/>
              <w:jc w:val="center"/>
              <w:rPr>
                <w:color w:val="002060"/>
              </w:rPr>
            </w:pPr>
            <w:r w:rsidRPr="00912934">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B10A6"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A7B3B" w14:textId="77777777" w:rsidR="000C56BA" w:rsidRPr="00912934" w:rsidRDefault="000C56BA" w:rsidP="006F21E6">
            <w:pPr>
              <w:pStyle w:val="rowtabella0"/>
              <w:jc w:val="center"/>
              <w:rPr>
                <w:color w:val="002060"/>
              </w:rPr>
            </w:pPr>
            <w:r w:rsidRPr="00912934">
              <w:rPr>
                <w:color w:val="002060"/>
              </w:rPr>
              <w:t>0</w:t>
            </w:r>
          </w:p>
        </w:tc>
      </w:tr>
      <w:tr w:rsidR="000C56BA" w:rsidRPr="00912934" w14:paraId="6F57FBD9"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E704C2" w14:textId="77777777" w:rsidR="000C56BA" w:rsidRPr="00912934" w:rsidRDefault="000C56BA" w:rsidP="006F21E6">
            <w:pPr>
              <w:pStyle w:val="rowtabella0"/>
              <w:rPr>
                <w:color w:val="002060"/>
              </w:rPr>
            </w:pPr>
            <w:r w:rsidRPr="00912934">
              <w:rPr>
                <w:color w:val="002060"/>
              </w:rPr>
              <w:lastRenderedPageBreak/>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E5DD9" w14:textId="77777777" w:rsidR="000C56BA" w:rsidRPr="00912934" w:rsidRDefault="000C56BA" w:rsidP="006F21E6">
            <w:pPr>
              <w:pStyle w:val="rowtabella0"/>
              <w:jc w:val="center"/>
              <w:rPr>
                <w:color w:val="002060"/>
              </w:rPr>
            </w:pPr>
            <w:r w:rsidRPr="0091293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2F95E"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55314" w14:textId="77777777" w:rsidR="000C56BA" w:rsidRPr="00912934" w:rsidRDefault="000C56BA" w:rsidP="006F21E6">
            <w:pPr>
              <w:pStyle w:val="rowtabella0"/>
              <w:jc w:val="center"/>
              <w:rPr>
                <w:color w:val="002060"/>
              </w:rPr>
            </w:pPr>
            <w:r w:rsidRPr="00912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10E7E"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5C4B9" w14:textId="77777777" w:rsidR="000C56BA" w:rsidRPr="00912934" w:rsidRDefault="000C56BA" w:rsidP="006F21E6">
            <w:pPr>
              <w:pStyle w:val="rowtabella0"/>
              <w:jc w:val="center"/>
              <w:rPr>
                <w:color w:val="002060"/>
              </w:rPr>
            </w:pPr>
            <w:r w:rsidRPr="00912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8DBF3" w14:textId="77777777" w:rsidR="000C56BA" w:rsidRPr="00912934" w:rsidRDefault="000C56BA" w:rsidP="006F21E6">
            <w:pPr>
              <w:pStyle w:val="rowtabella0"/>
              <w:jc w:val="center"/>
              <w:rPr>
                <w:color w:val="002060"/>
              </w:rPr>
            </w:pPr>
            <w:r w:rsidRPr="00912934">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AE519" w14:textId="77777777" w:rsidR="000C56BA" w:rsidRPr="00912934" w:rsidRDefault="000C56BA" w:rsidP="006F21E6">
            <w:pPr>
              <w:pStyle w:val="rowtabella0"/>
              <w:jc w:val="center"/>
              <w:rPr>
                <w:color w:val="002060"/>
              </w:rPr>
            </w:pPr>
            <w:r w:rsidRPr="00912934">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3D889"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6BB30" w14:textId="77777777" w:rsidR="000C56BA" w:rsidRPr="00912934" w:rsidRDefault="000C56BA" w:rsidP="006F21E6">
            <w:pPr>
              <w:pStyle w:val="rowtabella0"/>
              <w:jc w:val="center"/>
              <w:rPr>
                <w:color w:val="002060"/>
              </w:rPr>
            </w:pPr>
            <w:r w:rsidRPr="00912934">
              <w:rPr>
                <w:color w:val="002060"/>
              </w:rPr>
              <w:t>0</w:t>
            </w:r>
          </w:p>
        </w:tc>
      </w:tr>
      <w:tr w:rsidR="000C56BA" w:rsidRPr="00912934" w14:paraId="30878CC0"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65A4C0" w14:textId="77777777" w:rsidR="000C56BA" w:rsidRPr="00912934" w:rsidRDefault="000C56BA" w:rsidP="006F21E6">
            <w:pPr>
              <w:pStyle w:val="rowtabella0"/>
              <w:rPr>
                <w:color w:val="002060"/>
              </w:rPr>
            </w:pPr>
            <w:r w:rsidRPr="00912934">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E2966" w14:textId="77777777" w:rsidR="000C56BA" w:rsidRPr="00912934" w:rsidRDefault="000C56BA" w:rsidP="006F21E6">
            <w:pPr>
              <w:pStyle w:val="rowtabella0"/>
              <w:jc w:val="center"/>
              <w:rPr>
                <w:color w:val="002060"/>
              </w:rPr>
            </w:pPr>
            <w:r w:rsidRPr="009129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70B1E"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2484D" w14:textId="77777777" w:rsidR="000C56BA" w:rsidRPr="00912934" w:rsidRDefault="000C56BA" w:rsidP="006F21E6">
            <w:pPr>
              <w:pStyle w:val="rowtabella0"/>
              <w:jc w:val="center"/>
              <w:rPr>
                <w:color w:val="002060"/>
              </w:rPr>
            </w:pPr>
            <w:r w:rsidRPr="00912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C99FA"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BC3CB" w14:textId="77777777" w:rsidR="000C56BA" w:rsidRPr="00912934" w:rsidRDefault="000C56BA" w:rsidP="006F21E6">
            <w:pPr>
              <w:pStyle w:val="rowtabella0"/>
              <w:jc w:val="center"/>
              <w:rPr>
                <w:color w:val="002060"/>
              </w:rPr>
            </w:pPr>
            <w:r w:rsidRPr="00912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31086" w14:textId="77777777" w:rsidR="000C56BA" w:rsidRPr="00912934" w:rsidRDefault="000C56BA" w:rsidP="006F21E6">
            <w:pPr>
              <w:pStyle w:val="rowtabella0"/>
              <w:jc w:val="center"/>
              <w:rPr>
                <w:color w:val="002060"/>
              </w:rPr>
            </w:pPr>
            <w:r w:rsidRPr="0091293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DACFC" w14:textId="77777777" w:rsidR="000C56BA" w:rsidRPr="00912934" w:rsidRDefault="000C56BA" w:rsidP="006F21E6">
            <w:pPr>
              <w:pStyle w:val="rowtabella0"/>
              <w:jc w:val="center"/>
              <w:rPr>
                <w:color w:val="002060"/>
              </w:rPr>
            </w:pPr>
            <w:r w:rsidRPr="00912934">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22440"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589E3" w14:textId="77777777" w:rsidR="000C56BA" w:rsidRPr="00912934" w:rsidRDefault="000C56BA" w:rsidP="006F21E6">
            <w:pPr>
              <w:pStyle w:val="rowtabella0"/>
              <w:jc w:val="center"/>
              <w:rPr>
                <w:color w:val="002060"/>
              </w:rPr>
            </w:pPr>
            <w:r w:rsidRPr="00912934">
              <w:rPr>
                <w:color w:val="002060"/>
              </w:rPr>
              <w:t>0</w:t>
            </w:r>
          </w:p>
        </w:tc>
      </w:tr>
      <w:tr w:rsidR="000C56BA" w:rsidRPr="00912934" w14:paraId="09BA5B00"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2F7FEF" w14:textId="77777777" w:rsidR="000C56BA" w:rsidRPr="00912934" w:rsidRDefault="000C56BA" w:rsidP="006F21E6">
            <w:pPr>
              <w:pStyle w:val="rowtabella0"/>
              <w:rPr>
                <w:color w:val="002060"/>
              </w:rPr>
            </w:pPr>
            <w:r w:rsidRPr="00912934">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BDA07" w14:textId="77777777" w:rsidR="000C56BA" w:rsidRPr="00912934" w:rsidRDefault="000C56BA" w:rsidP="006F21E6">
            <w:pPr>
              <w:pStyle w:val="rowtabella0"/>
              <w:jc w:val="center"/>
              <w:rPr>
                <w:color w:val="002060"/>
              </w:rPr>
            </w:pPr>
            <w:r w:rsidRPr="009129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80F18"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7C94F" w14:textId="77777777" w:rsidR="000C56BA" w:rsidRPr="00912934" w:rsidRDefault="000C56BA" w:rsidP="006F21E6">
            <w:pPr>
              <w:pStyle w:val="rowtabella0"/>
              <w:jc w:val="center"/>
              <w:rPr>
                <w:color w:val="002060"/>
              </w:rPr>
            </w:pPr>
            <w:r w:rsidRPr="00912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2C161"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16C5F" w14:textId="77777777" w:rsidR="000C56BA" w:rsidRPr="00912934" w:rsidRDefault="000C56BA" w:rsidP="006F21E6">
            <w:pPr>
              <w:pStyle w:val="rowtabella0"/>
              <w:jc w:val="center"/>
              <w:rPr>
                <w:color w:val="002060"/>
              </w:rPr>
            </w:pPr>
            <w:r w:rsidRPr="00912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752F4" w14:textId="77777777" w:rsidR="000C56BA" w:rsidRPr="00912934" w:rsidRDefault="000C56BA" w:rsidP="006F21E6">
            <w:pPr>
              <w:pStyle w:val="rowtabella0"/>
              <w:jc w:val="center"/>
              <w:rPr>
                <w:color w:val="002060"/>
              </w:rPr>
            </w:pPr>
            <w:r w:rsidRPr="00912934">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61754" w14:textId="77777777" w:rsidR="000C56BA" w:rsidRPr="00912934" w:rsidRDefault="000C56BA" w:rsidP="006F21E6">
            <w:pPr>
              <w:pStyle w:val="rowtabella0"/>
              <w:jc w:val="center"/>
              <w:rPr>
                <w:color w:val="002060"/>
              </w:rPr>
            </w:pPr>
            <w:r w:rsidRPr="00912934">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9F6AA"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8A90F" w14:textId="77777777" w:rsidR="000C56BA" w:rsidRPr="00912934" w:rsidRDefault="000C56BA" w:rsidP="006F21E6">
            <w:pPr>
              <w:pStyle w:val="rowtabella0"/>
              <w:jc w:val="center"/>
              <w:rPr>
                <w:color w:val="002060"/>
              </w:rPr>
            </w:pPr>
            <w:r w:rsidRPr="00912934">
              <w:rPr>
                <w:color w:val="002060"/>
              </w:rPr>
              <w:t>0</w:t>
            </w:r>
          </w:p>
        </w:tc>
      </w:tr>
      <w:tr w:rsidR="000C56BA" w:rsidRPr="00912934" w14:paraId="51C74289"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41CB77" w14:textId="77777777" w:rsidR="000C56BA" w:rsidRPr="00912934" w:rsidRDefault="000C56BA" w:rsidP="006F21E6">
            <w:pPr>
              <w:pStyle w:val="rowtabella0"/>
              <w:rPr>
                <w:color w:val="002060"/>
              </w:rPr>
            </w:pPr>
            <w:r w:rsidRPr="00912934">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78478" w14:textId="77777777" w:rsidR="000C56BA" w:rsidRPr="00912934" w:rsidRDefault="000C56BA" w:rsidP="006F21E6">
            <w:pPr>
              <w:pStyle w:val="rowtabella0"/>
              <w:jc w:val="center"/>
              <w:rPr>
                <w:color w:val="002060"/>
              </w:rPr>
            </w:pPr>
            <w:r w:rsidRPr="009129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1F38B"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8F064" w14:textId="77777777" w:rsidR="000C56BA" w:rsidRPr="00912934" w:rsidRDefault="000C56BA" w:rsidP="006F21E6">
            <w:pPr>
              <w:pStyle w:val="rowtabella0"/>
              <w:jc w:val="center"/>
              <w:rPr>
                <w:color w:val="002060"/>
              </w:rPr>
            </w:pPr>
            <w:r w:rsidRPr="00912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AFE73"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05E9D" w14:textId="77777777" w:rsidR="000C56BA" w:rsidRPr="00912934" w:rsidRDefault="000C56BA" w:rsidP="006F21E6">
            <w:pPr>
              <w:pStyle w:val="rowtabella0"/>
              <w:jc w:val="center"/>
              <w:rPr>
                <w:color w:val="002060"/>
              </w:rPr>
            </w:pPr>
            <w:r w:rsidRPr="00912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A88E6" w14:textId="77777777" w:rsidR="000C56BA" w:rsidRPr="00912934" w:rsidRDefault="000C56BA" w:rsidP="006F21E6">
            <w:pPr>
              <w:pStyle w:val="rowtabella0"/>
              <w:jc w:val="center"/>
              <w:rPr>
                <w:color w:val="002060"/>
              </w:rPr>
            </w:pPr>
            <w:r w:rsidRPr="0091293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2AD8D" w14:textId="77777777" w:rsidR="000C56BA" w:rsidRPr="00912934" w:rsidRDefault="000C56BA" w:rsidP="006F21E6">
            <w:pPr>
              <w:pStyle w:val="rowtabella0"/>
              <w:jc w:val="center"/>
              <w:rPr>
                <w:color w:val="002060"/>
              </w:rPr>
            </w:pPr>
            <w:r w:rsidRPr="00912934">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8FDCD" w14:textId="77777777" w:rsidR="000C56BA" w:rsidRPr="00912934" w:rsidRDefault="000C56BA" w:rsidP="006F21E6">
            <w:pPr>
              <w:pStyle w:val="rowtabella0"/>
              <w:jc w:val="center"/>
              <w:rPr>
                <w:color w:val="002060"/>
              </w:rPr>
            </w:pPr>
            <w:r w:rsidRPr="00912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D5374" w14:textId="77777777" w:rsidR="000C56BA" w:rsidRPr="00912934" w:rsidRDefault="000C56BA" w:rsidP="006F21E6">
            <w:pPr>
              <w:pStyle w:val="rowtabella0"/>
              <w:jc w:val="center"/>
              <w:rPr>
                <w:color w:val="002060"/>
              </w:rPr>
            </w:pPr>
            <w:r w:rsidRPr="00912934">
              <w:rPr>
                <w:color w:val="002060"/>
              </w:rPr>
              <w:t>0</w:t>
            </w:r>
          </w:p>
        </w:tc>
      </w:tr>
      <w:tr w:rsidR="000C56BA" w:rsidRPr="00912934" w14:paraId="2F5CB554"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5060DA" w14:textId="77777777" w:rsidR="000C56BA" w:rsidRPr="00912934" w:rsidRDefault="000C56BA" w:rsidP="006F21E6">
            <w:pPr>
              <w:pStyle w:val="rowtabella0"/>
              <w:rPr>
                <w:color w:val="002060"/>
              </w:rPr>
            </w:pPr>
            <w:r w:rsidRPr="00912934">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0784A" w14:textId="77777777" w:rsidR="000C56BA" w:rsidRPr="00912934" w:rsidRDefault="000C56BA" w:rsidP="006F21E6">
            <w:pPr>
              <w:pStyle w:val="rowtabella0"/>
              <w:jc w:val="center"/>
              <w:rPr>
                <w:color w:val="002060"/>
              </w:rPr>
            </w:pPr>
            <w:r w:rsidRPr="009129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39AB4"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2D3EA" w14:textId="77777777" w:rsidR="000C56BA" w:rsidRPr="00912934" w:rsidRDefault="000C56BA" w:rsidP="006F21E6">
            <w:pPr>
              <w:pStyle w:val="rowtabella0"/>
              <w:jc w:val="center"/>
              <w:rPr>
                <w:color w:val="002060"/>
              </w:rPr>
            </w:pPr>
            <w:r w:rsidRPr="00912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8A0D6"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EE9A3" w14:textId="77777777" w:rsidR="000C56BA" w:rsidRPr="00912934" w:rsidRDefault="000C56BA" w:rsidP="006F21E6">
            <w:pPr>
              <w:pStyle w:val="rowtabella0"/>
              <w:jc w:val="center"/>
              <w:rPr>
                <w:color w:val="002060"/>
              </w:rPr>
            </w:pPr>
            <w:r w:rsidRPr="00912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5FF63" w14:textId="77777777" w:rsidR="000C56BA" w:rsidRPr="00912934" w:rsidRDefault="000C56BA" w:rsidP="006F21E6">
            <w:pPr>
              <w:pStyle w:val="rowtabella0"/>
              <w:jc w:val="center"/>
              <w:rPr>
                <w:color w:val="002060"/>
              </w:rPr>
            </w:pPr>
            <w:r w:rsidRPr="00912934">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34564" w14:textId="77777777" w:rsidR="000C56BA" w:rsidRPr="00912934" w:rsidRDefault="000C56BA" w:rsidP="006F21E6">
            <w:pPr>
              <w:pStyle w:val="rowtabella0"/>
              <w:jc w:val="center"/>
              <w:rPr>
                <w:color w:val="002060"/>
              </w:rPr>
            </w:pPr>
            <w:r w:rsidRPr="00912934">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9F1A9" w14:textId="77777777" w:rsidR="000C56BA" w:rsidRPr="00912934" w:rsidRDefault="000C56BA" w:rsidP="006F21E6">
            <w:pPr>
              <w:pStyle w:val="rowtabella0"/>
              <w:jc w:val="center"/>
              <w:rPr>
                <w:color w:val="002060"/>
              </w:rPr>
            </w:pPr>
            <w:r w:rsidRPr="009129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89C30" w14:textId="77777777" w:rsidR="000C56BA" w:rsidRPr="00912934" w:rsidRDefault="000C56BA" w:rsidP="006F21E6">
            <w:pPr>
              <w:pStyle w:val="rowtabella0"/>
              <w:jc w:val="center"/>
              <w:rPr>
                <w:color w:val="002060"/>
              </w:rPr>
            </w:pPr>
            <w:r w:rsidRPr="00912934">
              <w:rPr>
                <w:color w:val="002060"/>
              </w:rPr>
              <w:t>0</w:t>
            </w:r>
          </w:p>
        </w:tc>
      </w:tr>
      <w:tr w:rsidR="000C56BA" w:rsidRPr="00912934" w14:paraId="3F7D03C5"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A533D5" w14:textId="77777777" w:rsidR="000C56BA" w:rsidRPr="00912934" w:rsidRDefault="000C56BA" w:rsidP="006F21E6">
            <w:pPr>
              <w:pStyle w:val="rowtabella0"/>
              <w:rPr>
                <w:color w:val="002060"/>
              </w:rPr>
            </w:pPr>
            <w:r w:rsidRPr="00912934">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21D76" w14:textId="77777777" w:rsidR="000C56BA" w:rsidRPr="00912934" w:rsidRDefault="000C56BA" w:rsidP="006F21E6">
            <w:pPr>
              <w:pStyle w:val="rowtabella0"/>
              <w:jc w:val="center"/>
              <w:rPr>
                <w:color w:val="002060"/>
              </w:rPr>
            </w:pPr>
            <w:r w:rsidRPr="009129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122B7"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DA112" w14:textId="77777777" w:rsidR="000C56BA" w:rsidRPr="00912934" w:rsidRDefault="000C56BA" w:rsidP="006F21E6">
            <w:pPr>
              <w:pStyle w:val="rowtabella0"/>
              <w:jc w:val="center"/>
              <w:rPr>
                <w:color w:val="002060"/>
              </w:rPr>
            </w:pPr>
            <w:r w:rsidRPr="00912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8FA2C"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21A29" w14:textId="77777777" w:rsidR="000C56BA" w:rsidRPr="00912934" w:rsidRDefault="000C56BA" w:rsidP="006F21E6">
            <w:pPr>
              <w:pStyle w:val="rowtabella0"/>
              <w:jc w:val="center"/>
              <w:rPr>
                <w:color w:val="002060"/>
              </w:rPr>
            </w:pPr>
            <w:r w:rsidRPr="00912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28F3B" w14:textId="77777777" w:rsidR="000C56BA" w:rsidRPr="00912934" w:rsidRDefault="000C56BA" w:rsidP="006F21E6">
            <w:pPr>
              <w:pStyle w:val="rowtabella0"/>
              <w:jc w:val="center"/>
              <w:rPr>
                <w:color w:val="002060"/>
              </w:rPr>
            </w:pPr>
            <w:r w:rsidRPr="0091293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D997C" w14:textId="77777777" w:rsidR="000C56BA" w:rsidRPr="00912934" w:rsidRDefault="000C56BA" w:rsidP="006F21E6">
            <w:pPr>
              <w:pStyle w:val="rowtabella0"/>
              <w:jc w:val="center"/>
              <w:rPr>
                <w:color w:val="002060"/>
              </w:rPr>
            </w:pPr>
            <w:r w:rsidRPr="00912934">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5F5B9" w14:textId="77777777" w:rsidR="000C56BA" w:rsidRPr="00912934" w:rsidRDefault="000C56BA" w:rsidP="006F21E6">
            <w:pPr>
              <w:pStyle w:val="rowtabella0"/>
              <w:jc w:val="center"/>
              <w:rPr>
                <w:color w:val="002060"/>
              </w:rPr>
            </w:pPr>
            <w:r w:rsidRPr="009129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0A594" w14:textId="77777777" w:rsidR="000C56BA" w:rsidRPr="00912934" w:rsidRDefault="000C56BA" w:rsidP="006F21E6">
            <w:pPr>
              <w:pStyle w:val="rowtabella0"/>
              <w:jc w:val="center"/>
              <w:rPr>
                <w:color w:val="002060"/>
              </w:rPr>
            </w:pPr>
            <w:r w:rsidRPr="00912934">
              <w:rPr>
                <w:color w:val="002060"/>
              </w:rPr>
              <w:t>0</w:t>
            </w:r>
          </w:p>
        </w:tc>
      </w:tr>
      <w:tr w:rsidR="000C56BA" w:rsidRPr="00912934" w14:paraId="2F58D733"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0670B6" w14:textId="77777777" w:rsidR="000C56BA" w:rsidRPr="00912934" w:rsidRDefault="000C56BA" w:rsidP="006F21E6">
            <w:pPr>
              <w:pStyle w:val="rowtabella0"/>
              <w:rPr>
                <w:color w:val="002060"/>
                <w:lang w:val="es-ES"/>
              </w:rPr>
            </w:pPr>
            <w:r w:rsidRPr="00912934">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ECF49" w14:textId="77777777" w:rsidR="000C56BA" w:rsidRPr="00912934" w:rsidRDefault="000C56BA" w:rsidP="006F21E6">
            <w:pPr>
              <w:pStyle w:val="rowtabella0"/>
              <w:jc w:val="center"/>
              <w:rPr>
                <w:color w:val="002060"/>
              </w:rPr>
            </w:pPr>
            <w:r w:rsidRPr="009129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2DCD7"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EFC3A"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EE18F"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01666" w14:textId="77777777" w:rsidR="000C56BA" w:rsidRPr="00912934" w:rsidRDefault="000C56BA" w:rsidP="006F21E6">
            <w:pPr>
              <w:pStyle w:val="rowtabella0"/>
              <w:jc w:val="center"/>
              <w:rPr>
                <w:color w:val="002060"/>
              </w:rPr>
            </w:pPr>
            <w:r w:rsidRPr="00912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823AA" w14:textId="77777777" w:rsidR="000C56BA" w:rsidRPr="00912934" w:rsidRDefault="000C56BA" w:rsidP="006F21E6">
            <w:pPr>
              <w:pStyle w:val="rowtabella0"/>
              <w:jc w:val="center"/>
              <w:rPr>
                <w:color w:val="002060"/>
              </w:rPr>
            </w:pPr>
            <w:r w:rsidRPr="0091293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D1E14" w14:textId="77777777" w:rsidR="000C56BA" w:rsidRPr="00912934" w:rsidRDefault="000C56BA" w:rsidP="006F21E6">
            <w:pPr>
              <w:pStyle w:val="rowtabella0"/>
              <w:jc w:val="center"/>
              <w:rPr>
                <w:color w:val="002060"/>
              </w:rPr>
            </w:pPr>
            <w:r w:rsidRPr="00912934">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7BFB5" w14:textId="77777777" w:rsidR="000C56BA" w:rsidRPr="00912934" w:rsidRDefault="000C56BA" w:rsidP="006F21E6">
            <w:pPr>
              <w:pStyle w:val="rowtabella0"/>
              <w:jc w:val="center"/>
              <w:rPr>
                <w:color w:val="002060"/>
              </w:rPr>
            </w:pPr>
            <w:r w:rsidRPr="009129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23F72" w14:textId="77777777" w:rsidR="000C56BA" w:rsidRPr="00912934" w:rsidRDefault="000C56BA" w:rsidP="006F21E6">
            <w:pPr>
              <w:pStyle w:val="rowtabella0"/>
              <w:jc w:val="center"/>
              <w:rPr>
                <w:color w:val="002060"/>
              </w:rPr>
            </w:pPr>
            <w:r w:rsidRPr="00912934">
              <w:rPr>
                <w:color w:val="002060"/>
              </w:rPr>
              <w:t>0</w:t>
            </w:r>
          </w:p>
        </w:tc>
      </w:tr>
      <w:tr w:rsidR="000C56BA" w:rsidRPr="00912934" w14:paraId="0276567D"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4490BF" w14:textId="77777777" w:rsidR="000C56BA" w:rsidRPr="00912934" w:rsidRDefault="000C56BA" w:rsidP="006F21E6">
            <w:pPr>
              <w:pStyle w:val="rowtabella0"/>
              <w:rPr>
                <w:color w:val="002060"/>
                <w:lang w:val="es-ES"/>
              </w:rPr>
            </w:pPr>
            <w:r w:rsidRPr="00912934">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1EBB2" w14:textId="77777777" w:rsidR="000C56BA" w:rsidRPr="00912934" w:rsidRDefault="000C56BA" w:rsidP="006F21E6">
            <w:pPr>
              <w:pStyle w:val="rowtabella0"/>
              <w:jc w:val="center"/>
              <w:rPr>
                <w:color w:val="002060"/>
              </w:rPr>
            </w:pPr>
            <w:r w:rsidRPr="009129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BCC53"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A82FD"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000E5"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F3AFE" w14:textId="77777777" w:rsidR="000C56BA" w:rsidRPr="00912934" w:rsidRDefault="000C56BA" w:rsidP="006F21E6">
            <w:pPr>
              <w:pStyle w:val="rowtabella0"/>
              <w:jc w:val="center"/>
              <w:rPr>
                <w:color w:val="002060"/>
              </w:rPr>
            </w:pPr>
            <w:r w:rsidRPr="00912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6E809" w14:textId="77777777" w:rsidR="000C56BA" w:rsidRPr="00912934" w:rsidRDefault="000C56BA" w:rsidP="006F21E6">
            <w:pPr>
              <w:pStyle w:val="rowtabella0"/>
              <w:jc w:val="center"/>
              <w:rPr>
                <w:color w:val="002060"/>
              </w:rPr>
            </w:pPr>
            <w:r w:rsidRPr="0091293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058DE" w14:textId="77777777" w:rsidR="000C56BA" w:rsidRPr="00912934" w:rsidRDefault="000C56BA" w:rsidP="006F21E6">
            <w:pPr>
              <w:pStyle w:val="rowtabella0"/>
              <w:jc w:val="center"/>
              <w:rPr>
                <w:color w:val="002060"/>
              </w:rPr>
            </w:pPr>
            <w:r w:rsidRPr="00912934">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E0DF1" w14:textId="77777777" w:rsidR="000C56BA" w:rsidRPr="00912934" w:rsidRDefault="000C56BA" w:rsidP="006F21E6">
            <w:pPr>
              <w:pStyle w:val="rowtabella0"/>
              <w:jc w:val="center"/>
              <w:rPr>
                <w:color w:val="002060"/>
              </w:rPr>
            </w:pPr>
            <w:r w:rsidRPr="0091293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9D9D3" w14:textId="77777777" w:rsidR="000C56BA" w:rsidRPr="00912934" w:rsidRDefault="000C56BA" w:rsidP="006F21E6">
            <w:pPr>
              <w:pStyle w:val="rowtabella0"/>
              <w:jc w:val="center"/>
              <w:rPr>
                <w:color w:val="002060"/>
              </w:rPr>
            </w:pPr>
            <w:r w:rsidRPr="00912934">
              <w:rPr>
                <w:color w:val="002060"/>
              </w:rPr>
              <w:t>0</w:t>
            </w:r>
          </w:p>
        </w:tc>
      </w:tr>
      <w:tr w:rsidR="000C56BA" w:rsidRPr="00912934" w14:paraId="125C3292" w14:textId="77777777" w:rsidTr="006F21E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E09CEE" w14:textId="77777777" w:rsidR="000C56BA" w:rsidRPr="00912934" w:rsidRDefault="000C56BA" w:rsidP="006F21E6">
            <w:pPr>
              <w:pStyle w:val="rowtabella0"/>
              <w:rPr>
                <w:color w:val="002060"/>
              </w:rPr>
            </w:pPr>
            <w:r w:rsidRPr="00912934">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10DB0" w14:textId="77777777" w:rsidR="000C56BA" w:rsidRPr="00912934" w:rsidRDefault="000C56BA" w:rsidP="006F21E6">
            <w:pPr>
              <w:pStyle w:val="rowtabella0"/>
              <w:jc w:val="center"/>
              <w:rPr>
                <w:color w:val="002060"/>
              </w:rPr>
            </w:pPr>
            <w:r w:rsidRPr="00912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6DE66"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EB125"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E93DC"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B3A55" w14:textId="77777777" w:rsidR="000C56BA" w:rsidRPr="00912934" w:rsidRDefault="000C56BA" w:rsidP="006F21E6">
            <w:pPr>
              <w:pStyle w:val="rowtabella0"/>
              <w:jc w:val="center"/>
              <w:rPr>
                <w:color w:val="002060"/>
              </w:rPr>
            </w:pPr>
            <w:r w:rsidRPr="009129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9BFCC" w14:textId="77777777" w:rsidR="000C56BA" w:rsidRPr="00912934" w:rsidRDefault="000C56BA" w:rsidP="006F21E6">
            <w:pPr>
              <w:pStyle w:val="rowtabella0"/>
              <w:jc w:val="center"/>
              <w:rPr>
                <w:color w:val="002060"/>
              </w:rPr>
            </w:pPr>
            <w:r w:rsidRPr="0091293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FC4AF" w14:textId="77777777" w:rsidR="000C56BA" w:rsidRPr="00912934" w:rsidRDefault="000C56BA" w:rsidP="006F21E6">
            <w:pPr>
              <w:pStyle w:val="rowtabella0"/>
              <w:jc w:val="center"/>
              <w:rPr>
                <w:color w:val="002060"/>
              </w:rPr>
            </w:pPr>
            <w:r w:rsidRPr="00912934">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943AC" w14:textId="77777777" w:rsidR="000C56BA" w:rsidRPr="00912934" w:rsidRDefault="000C56BA" w:rsidP="006F21E6">
            <w:pPr>
              <w:pStyle w:val="rowtabella0"/>
              <w:jc w:val="center"/>
              <w:rPr>
                <w:color w:val="002060"/>
              </w:rPr>
            </w:pPr>
            <w:r w:rsidRPr="0091293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5C5A6" w14:textId="77777777" w:rsidR="000C56BA" w:rsidRPr="00912934" w:rsidRDefault="000C56BA" w:rsidP="006F21E6">
            <w:pPr>
              <w:pStyle w:val="rowtabella0"/>
              <w:jc w:val="center"/>
              <w:rPr>
                <w:color w:val="002060"/>
              </w:rPr>
            </w:pPr>
            <w:r w:rsidRPr="00912934">
              <w:rPr>
                <w:color w:val="002060"/>
              </w:rPr>
              <w:t>0</w:t>
            </w:r>
          </w:p>
        </w:tc>
      </w:tr>
    </w:tbl>
    <w:p w14:paraId="760CC687" w14:textId="77777777" w:rsidR="000C56BA" w:rsidRPr="00912934" w:rsidRDefault="000C56BA" w:rsidP="000C56BA">
      <w:pPr>
        <w:pStyle w:val="breakline"/>
        <w:rPr>
          <w:rFonts w:eastAsiaTheme="minorEastAsia"/>
          <w:color w:val="002060"/>
        </w:rPr>
      </w:pPr>
    </w:p>
    <w:p w14:paraId="632931C9" w14:textId="77777777" w:rsidR="000C56BA" w:rsidRPr="00912934" w:rsidRDefault="000C56BA" w:rsidP="000C56BA">
      <w:pPr>
        <w:pStyle w:val="breakline"/>
        <w:rPr>
          <w:color w:val="002060"/>
        </w:rPr>
      </w:pPr>
    </w:p>
    <w:p w14:paraId="3E67D8E4" w14:textId="77777777" w:rsidR="000C56BA" w:rsidRPr="00912934" w:rsidRDefault="000C56BA" w:rsidP="000C56BA">
      <w:pPr>
        <w:pStyle w:val="sottotitolocampionato10"/>
        <w:rPr>
          <w:color w:val="002060"/>
        </w:rPr>
      </w:pPr>
      <w:r w:rsidRPr="0091293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56BA" w:rsidRPr="00912934" w14:paraId="1A9A2EBD" w14:textId="77777777" w:rsidTr="006F21E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879BF" w14:textId="77777777" w:rsidR="000C56BA" w:rsidRPr="00912934" w:rsidRDefault="000C56BA" w:rsidP="006F21E6">
            <w:pPr>
              <w:pStyle w:val="headertabella0"/>
              <w:rPr>
                <w:color w:val="002060"/>
              </w:rPr>
            </w:pPr>
            <w:r w:rsidRPr="009129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362D6" w14:textId="77777777" w:rsidR="000C56BA" w:rsidRPr="00912934" w:rsidRDefault="000C56BA" w:rsidP="006F21E6">
            <w:pPr>
              <w:pStyle w:val="headertabella0"/>
              <w:rPr>
                <w:color w:val="002060"/>
              </w:rPr>
            </w:pPr>
            <w:r w:rsidRPr="009129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38C66" w14:textId="77777777" w:rsidR="000C56BA" w:rsidRPr="00912934" w:rsidRDefault="000C56BA" w:rsidP="006F21E6">
            <w:pPr>
              <w:pStyle w:val="headertabella0"/>
              <w:rPr>
                <w:color w:val="002060"/>
              </w:rPr>
            </w:pPr>
            <w:r w:rsidRPr="009129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E0B09" w14:textId="77777777" w:rsidR="000C56BA" w:rsidRPr="00912934" w:rsidRDefault="000C56BA" w:rsidP="006F21E6">
            <w:pPr>
              <w:pStyle w:val="headertabella0"/>
              <w:rPr>
                <w:color w:val="002060"/>
              </w:rPr>
            </w:pPr>
            <w:r w:rsidRPr="009129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A13EB" w14:textId="77777777" w:rsidR="000C56BA" w:rsidRPr="00912934" w:rsidRDefault="000C56BA" w:rsidP="006F21E6">
            <w:pPr>
              <w:pStyle w:val="headertabella0"/>
              <w:rPr>
                <w:color w:val="002060"/>
              </w:rPr>
            </w:pPr>
            <w:r w:rsidRPr="009129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AC1F6" w14:textId="77777777" w:rsidR="000C56BA" w:rsidRPr="00912934" w:rsidRDefault="000C56BA" w:rsidP="006F21E6">
            <w:pPr>
              <w:pStyle w:val="headertabella0"/>
              <w:rPr>
                <w:color w:val="002060"/>
              </w:rPr>
            </w:pPr>
            <w:r w:rsidRPr="009129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FDEEC" w14:textId="77777777" w:rsidR="000C56BA" w:rsidRPr="00912934" w:rsidRDefault="000C56BA" w:rsidP="006F21E6">
            <w:pPr>
              <w:pStyle w:val="headertabella0"/>
              <w:rPr>
                <w:color w:val="002060"/>
              </w:rPr>
            </w:pPr>
            <w:r w:rsidRPr="009129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7D46E" w14:textId="77777777" w:rsidR="000C56BA" w:rsidRPr="00912934" w:rsidRDefault="000C56BA" w:rsidP="006F21E6">
            <w:pPr>
              <w:pStyle w:val="headertabella0"/>
              <w:rPr>
                <w:color w:val="002060"/>
              </w:rPr>
            </w:pPr>
            <w:r w:rsidRPr="009129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D71DA" w14:textId="77777777" w:rsidR="000C56BA" w:rsidRPr="00912934" w:rsidRDefault="000C56BA" w:rsidP="006F21E6">
            <w:pPr>
              <w:pStyle w:val="headertabella0"/>
              <w:rPr>
                <w:color w:val="002060"/>
              </w:rPr>
            </w:pPr>
            <w:r w:rsidRPr="009129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595A2" w14:textId="77777777" w:rsidR="000C56BA" w:rsidRPr="00912934" w:rsidRDefault="000C56BA" w:rsidP="006F21E6">
            <w:pPr>
              <w:pStyle w:val="headertabella0"/>
              <w:rPr>
                <w:color w:val="002060"/>
              </w:rPr>
            </w:pPr>
            <w:r w:rsidRPr="00912934">
              <w:rPr>
                <w:color w:val="002060"/>
              </w:rPr>
              <w:t>PE</w:t>
            </w:r>
          </w:p>
        </w:tc>
      </w:tr>
      <w:tr w:rsidR="000C56BA" w:rsidRPr="00912934" w14:paraId="05870DF3" w14:textId="77777777" w:rsidTr="006F21E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FFB5B2" w14:textId="77777777" w:rsidR="000C56BA" w:rsidRPr="00912934" w:rsidRDefault="000C56BA" w:rsidP="006F21E6">
            <w:pPr>
              <w:pStyle w:val="rowtabella0"/>
              <w:rPr>
                <w:color w:val="002060"/>
              </w:rPr>
            </w:pPr>
            <w:r w:rsidRPr="00912934">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A2783" w14:textId="77777777" w:rsidR="000C56BA" w:rsidRPr="00912934" w:rsidRDefault="000C56BA" w:rsidP="006F21E6">
            <w:pPr>
              <w:pStyle w:val="rowtabella0"/>
              <w:jc w:val="center"/>
              <w:rPr>
                <w:color w:val="002060"/>
              </w:rPr>
            </w:pPr>
            <w:r w:rsidRPr="0091293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A88C3" w14:textId="77777777" w:rsidR="000C56BA" w:rsidRPr="00912934" w:rsidRDefault="000C56BA" w:rsidP="006F21E6">
            <w:pPr>
              <w:pStyle w:val="rowtabella0"/>
              <w:jc w:val="center"/>
              <w:rPr>
                <w:color w:val="002060"/>
              </w:rPr>
            </w:pPr>
            <w:r w:rsidRPr="009129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D4EDA" w14:textId="77777777" w:rsidR="000C56BA" w:rsidRPr="00912934" w:rsidRDefault="000C56BA" w:rsidP="006F21E6">
            <w:pPr>
              <w:pStyle w:val="rowtabella0"/>
              <w:jc w:val="center"/>
              <w:rPr>
                <w:color w:val="002060"/>
              </w:rPr>
            </w:pPr>
            <w:r w:rsidRPr="009129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6A28A"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65B75"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F6163" w14:textId="77777777" w:rsidR="000C56BA" w:rsidRPr="00912934" w:rsidRDefault="000C56BA" w:rsidP="006F21E6">
            <w:pPr>
              <w:pStyle w:val="rowtabella0"/>
              <w:jc w:val="center"/>
              <w:rPr>
                <w:color w:val="002060"/>
              </w:rPr>
            </w:pPr>
            <w:r w:rsidRPr="00912934">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7CA31" w14:textId="77777777" w:rsidR="000C56BA" w:rsidRPr="00912934" w:rsidRDefault="000C56BA" w:rsidP="006F21E6">
            <w:pPr>
              <w:pStyle w:val="rowtabella0"/>
              <w:jc w:val="center"/>
              <w:rPr>
                <w:color w:val="002060"/>
              </w:rPr>
            </w:pPr>
            <w:r w:rsidRPr="0091293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46842" w14:textId="77777777" w:rsidR="000C56BA" w:rsidRPr="00912934" w:rsidRDefault="000C56BA" w:rsidP="006F21E6">
            <w:pPr>
              <w:pStyle w:val="rowtabella0"/>
              <w:jc w:val="center"/>
              <w:rPr>
                <w:color w:val="002060"/>
              </w:rPr>
            </w:pPr>
            <w:r w:rsidRPr="0091293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07721" w14:textId="77777777" w:rsidR="000C56BA" w:rsidRPr="00912934" w:rsidRDefault="000C56BA" w:rsidP="006F21E6">
            <w:pPr>
              <w:pStyle w:val="rowtabella0"/>
              <w:jc w:val="center"/>
              <w:rPr>
                <w:color w:val="002060"/>
              </w:rPr>
            </w:pPr>
            <w:r w:rsidRPr="00912934">
              <w:rPr>
                <w:color w:val="002060"/>
              </w:rPr>
              <w:t>0</w:t>
            </w:r>
          </w:p>
        </w:tc>
      </w:tr>
      <w:tr w:rsidR="000C56BA" w:rsidRPr="00912934" w14:paraId="5D1B0225"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2ED88E" w14:textId="77777777" w:rsidR="000C56BA" w:rsidRPr="00912934" w:rsidRDefault="000C56BA" w:rsidP="006F21E6">
            <w:pPr>
              <w:pStyle w:val="rowtabella0"/>
              <w:rPr>
                <w:color w:val="002060"/>
              </w:rPr>
            </w:pPr>
            <w:r w:rsidRPr="00912934">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678AF" w14:textId="77777777" w:rsidR="000C56BA" w:rsidRPr="00912934" w:rsidRDefault="000C56BA" w:rsidP="006F21E6">
            <w:pPr>
              <w:pStyle w:val="rowtabella0"/>
              <w:jc w:val="center"/>
              <w:rPr>
                <w:color w:val="002060"/>
              </w:rPr>
            </w:pPr>
            <w:r w:rsidRPr="0091293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094CA"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8BA3D" w14:textId="77777777" w:rsidR="000C56BA" w:rsidRPr="00912934" w:rsidRDefault="000C56BA" w:rsidP="006F21E6">
            <w:pPr>
              <w:pStyle w:val="rowtabella0"/>
              <w:jc w:val="center"/>
              <w:rPr>
                <w:color w:val="002060"/>
              </w:rPr>
            </w:pPr>
            <w:r w:rsidRPr="00912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D7A20"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2C770"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9D4CD" w14:textId="77777777" w:rsidR="000C56BA" w:rsidRPr="00912934" w:rsidRDefault="000C56BA" w:rsidP="006F21E6">
            <w:pPr>
              <w:pStyle w:val="rowtabella0"/>
              <w:jc w:val="center"/>
              <w:rPr>
                <w:color w:val="002060"/>
              </w:rPr>
            </w:pPr>
            <w:r w:rsidRPr="00912934">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59065" w14:textId="77777777" w:rsidR="000C56BA" w:rsidRPr="00912934" w:rsidRDefault="000C56BA" w:rsidP="006F21E6">
            <w:pPr>
              <w:pStyle w:val="rowtabella0"/>
              <w:jc w:val="center"/>
              <w:rPr>
                <w:color w:val="002060"/>
              </w:rPr>
            </w:pPr>
            <w:r w:rsidRPr="0091293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136F4" w14:textId="77777777" w:rsidR="000C56BA" w:rsidRPr="00912934" w:rsidRDefault="000C56BA" w:rsidP="006F21E6">
            <w:pPr>
              <w:pStyle w:val="rowtabella0"/>
              <w:jc w:val="center"/>
              <w:rPr>
                <w:color w:val="002060"/>
              </w:rPr>
            </w:pPr>
            <w:r w:rsidRPr="0091293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5F454" w14:textId="77777777" w:rsidR="000C56BA" w:rsidRPr="00912934" w:rsidRDefault="000C56BA" w:rsidP="006F21E6">
            <w:pPr>
              <w:pStyle w:val="rowtabella0"/>
              <w:jc w:val="center"/>
              <w:rPr>
                <w:color w:val="002060"/>
              </w:rPr>
            </w:pPr>
            <w:r w:rsidRPr="00912934">
              <w:rPr>
                <w:color w:val="002060"/>
              </w:rPr>
              <w:t>0</w:t>
            </w:r>
          </w:p>
        </w:tc>
      </w:tr>
      <w:tr w:rsidR="000C56BA" w:rsidRPr="00912934" w14:paraId="01B6F3EA"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2E3827" w14:textId="77777777" w:rsidR="000C56BA" w:rsidRPr="00912934" w:rsidRDefault="000C56BA" w:rsidP="006F21E6">
            <w:pPr>
              <w:pStyle w:val="rowtabella0"/>
              <w:rPr>
                <w:color w:val="002060"/>
              </w:rPr>
            </w:pPr>
            <w:r w:rsidRPr="00912934">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D33E5" w14:textId="77777777" w:rsidR="000C56BA" w:rsidRPr="00912934" w:rsidRDefault="000C56BA" w:rsidP="006F21E6">
            <w:pPr>
              <w:pStyle w:val="rowtabella0"/>
              <w:jc w:val="center"/>
              <w:rPr>
                <w:color w:val="002060"/>
              </w:rPr>
            </w:pPr>
            <w:r w:rsidRPr="0091293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C9841"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9DB10" w14:textId="77777777" w:rsidR="000C56BA" w:rsidRPr="00912934" w:rsidRDefault="000C56BA" w:rsidP="006F21E6">
            <w:pPr>
              <w:pStyle w:val="rowtabella0"/>
              <w:jc w:val="center"/>
              <w:rPr>
                <w:color w:val="002060"/>
              </w:rPr>
            </w:pPr>
            <w:r w:rsidRPr="00912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5F2C5"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F3015"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4582A" w14:textId="77777777" w:rsidR="000C56BA" w:rsidRPr="00912934" w:rsidRDefault="000C56BA" w:rsidP="006F21E6">
            <w:pPr>
              <w:pStyle w:val="rowtabella0"/>
              <w:jc w:val="center"/>
              <w:rPr>
                <w:color w:val="002060"/>
              </w:rPr>
            </w:pPr>
            <w:r w:rsidRPr="00912934">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7287C" w14:textId="77777777" w:rsidR="000C56BA" w:rsidRPr="00912934" w:rsidRDefault="000C56BA" w:rsidP="006F21E6">
            <w:pPr>
              <w:pStyle w:val="rowtabella0"/>
              <w:jc w:val="center"/>
              <w:rPr>
                <w:color w:val="002060"/>
              </w:rPr>
            </w:pPr>
            <w:r w:rsidRPr="00912934">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9061A" w14:textId="77777777" w:rsidR="000C56BA" w:rsidRPr="00912934" w:rsidRDefault="000C56BA" w:rsidP="006F21E6">
            <w:pPr>
              <w:pStyle w:val="rowtabella0"/>
              <w:jc w:val="center"/>
              <w:rPr>
                <w:color w:val="002060"/>
              </w:rPr>
            </w:pPr>
            <w:r w:rsidRPr="0091293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BB9E2" w14:textId="77777777" w:rsidR="000C56BA" w:rsidRPr="00912934" w:rsidRDefault="000C56BA" w:rsidP="006F21E6">
            <w:pPr>
              <w:pStyle w:val="rowtabella0"/>
              <w:jc w:val="center"/>
              <w:rPr>
                <w:color w:val="002060"/>
              </w:rPr>
            </w:pPr>
            <w:r w:rsidRPr="00912934">
              <w:rPr>
                <w:color w:val="002060"/>
              </w:rPr>
              <w:t>0</w:t>
            </w:r>
          </w:p>
        </w:tc>
      </w:tr>
      <w:tr w:rsidR="000C56BA" w:rsidRPr="00912934" w14:paraId="1D2943A0"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B7FF32" w14:textId="77777777" w:rsidR="000C56BA" w:rsidRPr="00912934" w:rsidRDefault="000C56BA" w:rsidP="006F21E6">
            <w:pPr>
              <w:pStyle w:val="rowtabella0"/>
              <w:rPr>
                <w:color w:val="002060"/>
              </w:rPr>
            </w:pPr>
            <w:r w:rsidRPr="00912934">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5FAEE" w14:textId="77777777" w:rsidR="000C56BA" w:rsidRPr="00912934" w:rsidRDefault="000C56BA" w:rsidP="006F21E6">
            <w:pPr>
              <w:pStyle w:val="rowtabella0"/>
              <w:jc w:val="center"/>
              <w:rPr>
                <w:color w:val="002060"/>
              </w:rPr>
            </w:pPr>
            <w:r w:rsidRPr="009129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85E2C" w14:textId="77777777" w:rsidR="000C56BA" w:rsidRPr="00912934" w:rsidRDefault="000C56BA" w:rsidP="006F21E6">
            <w:pPr>
              <w:pStyle w:val="rowtabella0"/>
              <w:jc w:val="center"/>
              <w:rPr>
                <w:color w:val="002060"/>
              </w:rPr>
            </w:pPr>
            <w:r w:rsidRPr="009129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16C11" w14:textId="77777777" w:rsidR="000C56BA" w:rsidRPr="00912934" w:rsidRDefault="000C56BA" w:rsidP="006F21E6">
            <w:pPr>
              <w:pStyle w:val="rowtabella0"/>
              <w:jc w:val="center"/>
              <w:rPr>
                <w:color w:val="002060"/>
              </w:rPr>
            </w:pPr>
            <w:r w:rsidRPr="00912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B96DB"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6F865" w14:textId="77777777" w:rsidR="000C56BA" w:rsidRPr="00912934" w:rsidRDefault="000C56BA" w:rsidP="006F21E6">
            <w:pPr>
              <w:pStyle w:val="rowtabella0"/>
              <w:jc w:val="center"/>
              <w:rPr>
                <w:color w:val="002060"/>
              </w:rPr>
            </w:pPr>
            <w:r w:rsidRPr="00912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4144E" w14:textId="77777777" w:rsidR="000C56BA" w:rsidRPr="00912934" w:rsidRDefault="000C56BA" w:rsidP="006F21E6">
            <w:pPr>
              <w:pStyle w:val="rowtabella0"/>
              <w:jc w:val="center"/>
              <w:rPr>
                <w:color w:val="002060"/>
              </w:rPr>
            </w:pPr>
            <w:r w:rsidRPr="00912934">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BD778" w14:textId="77777777" w:rsidR="000C56BA" w:rsidRPr="00912934" w:rsidRDefault="000C56BA" w:rsidP="006F21E6">
            <w:pPr>
              <w:pStyle w:val="rowtabella0"/>
              <w:jc w:val="center"/>
              <w:rPr>
                <w:color w:val="002060"/>
              </w:rPr>
            </w:pPr>
            <w:r w:rsidRPr="0091293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5D5FC" w14:textId="77777777" w:rsidR="000C56BA" w:rsidRPr="00912934" w:rsidRDefault="000C56BA" w:rsidP="006F21E6">
            <w:pPr>
              <w:pStyle w:val="rowtabella0"/>
              <w:jc w:val="center"/>
              <w:rPr>
                <w:color w:val="002060"/>
              </w:rPr>
            </w:pPr>
            <w:r w:rsidRPr="0091293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EF1A5" w14:textId="77777777" w:rsidR="000C56BA" w:rsidRPr="00912934" w:rsidRDefault="000C56BA" w:rsidP="006F21E6">
            <w:pPr>
              <w:pStyle w:val="rowtabella0"/>
              <w:jc w:val="center"/>
              <w:rPr>
                <w:color w:val="002060"/>
              </w:rPr>
            </w:pPr>
            <w:r w:rsidRPr="00912934">
              <w:rPr>
                <w:color w:val="002060"/>
              </w:rPr>
              <w:t>0</w:t>
            </w:r>
          </w:p>
        </w:tc>
      </w:tr>
      <w:tr w:rsidR="000C56BA" w:rsidRPr="00912934" w14:paraId="5B53DCEF"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140E31" w14:textId="77777777" w:rsidR="000C56BA" w:rsidRPr="00912934" w:rsidRDefault="000C56BA" w:rsidP="006F21E6">
            <w:pPr>
              <w:pStyle w:val="rowtabella0"/>
              <w:rPr>
                <w:color w:val="002060"/>
              </w:rPr>
            </w:pPr>
            <w:r w:rsidRPr="0091293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14910" w14:textId="77777777" w:rsidR="000C56BA" w:rsidRPr="00912934" w:rsidRDefault="000C56BA" w:rsidP="006F21E6">
            <w:pPr>
              <w:pStyle w:val="rowtabella0"/>
              <w:jc w:val="center"/>
              <w:rPr>
                <w:color w:val="002060"/>
              </w:rPr>
            </w:pPr>
            <w:r w:rsidRPr="0091293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CCDCA"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FBC90" w14:textId="77777777" w:rsidR="000C56BA" w:rsidRPr="00912934" w:rsidRDefault="000C56BA" w:rsidP="006F21E6">
            <w:pPr>
              <w:pStyle w:val="rowtabella0"/>
              <w:jc w:val="center"/>
              <w:rPr>
                <w:color w:val="002060"/>
              </w:rPr>
            </w:pPr>
            <w:r w:rsidRPr="00912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1B5A8" w14:textId="77777777" w:rsidR="000C56BA" w:rsidRPr="00912934" w:rsidRDefault="000C56BA" w:rsidP="006F21E6">
            <w:pPr>
              <w:pStyle w:val="rowtabella0"/>
              <w:jc w:val="center"/>
              <w:rPr>
                <w:color w:val="002060"/>
              </w:rPr>
            </w:pPr>
            <w:r w:rsidRPr="00912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2C399"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6AF0E" w14:textId="77777777" w:rsidR="000C56BA" w:rsidRPr="00912934" w:rsidRDefault="000C56BA" w:rsidP="006F21E6">
            <w:pPr>
              <w:pStyle w:val="rowtabella0"/>
              <w:jc w:val="center"/>
              <w:rPr>
                <w:color w:val="002060"/>
              </w:rPr>
            </w:pPr>
            <w:r w:rsidRPr="00912934">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68A32" w14:textId="77777777" w:rsidR="000C56BA" w:rsidRPr="00912934" w:rsidRDefault="000C56BA" w:rsidP="006F21E6">
            <w:pPr>
              <w:pStyle w:val="rowtabella0"/>
              <w:jc w:val="center"/>
              <w:rPr>
                <w:color w:val="002060"/>
              </w:rPr>
            </w:pPr>
            <w:r w:rsidRPr="0091293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07F65" w14:textId="77777777" w:rsidR="000C56BA" w:rsidRPr="00912934" w:rsidRDefault="000C56BA" w:rsidP="006F21E6">
            <w:pPr>
              <w:pStyle w:val="rowtabella0"/>
              <w:jc w:val="center"/>
              <w:rPr>
                <w:color w:val="002060"/>
              </w:rPr>
            </w:pPr>
            <w:r w:rsidRPr="0091293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440B8" w14:textId="77777777" w:rsidR="000C56BA" w:rsidRPr="00912934" w:rsidRDefault="000C56BA" w:rsidP="006F21E6">
            <w:pPr>
              <w:pStyle w:val="rowtabella0"/>
              <w:jc w:val="center"/>
              <w:rPr>
                <w:color w:val="002060"/>
              </w:rPr>
            </w:pPr>
            <w:r w:rsidRPr="00912934">
              <w:rPr>
                <w:color w:val="002060"/>
              </w:rPr>
              <w:t>0</w:t>
            </w:r>
          </w:p>
        </w:tc>
      </w:tr>
      <w:tr w:rsidR="000C56BA" w:rsidRPr="00912934" w14:paraId="08EB6BF9"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4FB409" w14:textId="77777777" w:rsidR="000C56BA" w:rsidRPr="00912934" w:rsidRDefault="000C56BA" w:rsidP="006F21E6">
            <w:pPr>
              <w:pStyle w:val="rowtabella0"/>
              <w:rPr>
                <w:color w:val="002060"/>
              </w:rPr>
            </w:pPr>
            <w:r w:rsidRPr="00912934">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A96BB" w14:textId="77777777" w:rsidR="000C56BA" w:rsidRPr="00912934" w:rsidRDefault="000C56BA" w:rsidP="006F21E6">
            <w:pPr>
              <w:pStyle w:val="rowtabella0"/>
              <w:jc w:val="center"/>
              <w:rPr>
                <w:color w:val="002060"/>
              </w:rPr>
            </w:pPr>
            <w:r w:rsidRPr="009129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57F7E"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8CC7A" w14:textId="77777777" w:rsidR="000C56BA" w:rsidRPr="00912934" w:rsidRDefault="000C56BA" w:rsidP="006F21E6">
            <w:pPr>
              <w:pStyle w:val="rowtabella0"/>
              <w:jc w:val="center"/>
              <w:rPr>
                <w:color w:val="002060"/>
              </w:rPr>
            </w:pPr>
            <w:r w:rsidRPr="00912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95E01"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8259B" w14:textId="77777777" w:rsidR="000C56BA" w:rsidRPr="00912934" w:rsidRDefault="000C56BA" w:rsidP="006F21E6">
            <w:pPr>
              <w:pStyle w:val="rowtabella0"/>
              <w:jc w:val="center"/>
              <w:rPr>
                <w:color w:val="002060"/>
              </w:rPr>
            </w:pPr>
            <w:r w:rsidRPr="00912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76B99" w14:textId="77777777" w:rsidR="000C56BA" w:rsidRPr="00912934" w:rsidRDefault="000C56BA" w:rsidP="006F21E6">
            <w:pPr>
              <w:pStyle w:val="rowtabella0"/>
              <w:jc w:val="center"/>
              <w:rPr>
                <w:color w:val="002060"/>
              </w:rPr>
            </w:pPr>
            <w:r w:rsidRPr="00912934">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7A094" w14:textId="77777777" w:rsidR="000C56BA" w:rsidRPr="00912934" w:rsidRDefault="000C56BA" w:rsidP="006F21E6">
            <w:pPr>
              <w:pStyle w:val="rowtabella0"/>
              <w:jc w:val="center"/>
              <w:rPr>
                <w:color w:val="002060"/>
              </w:rPr>
            </w:pPr>
            <w:r w:rsidRPr="00912934">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818FE" w14:textId="77777777" w:rsidR="000C56BA" w:rsidRPr="00912934" w:rsidRDefault="000C56BA" w:rsidP="006F21E6">
            <w:pPr>
              <w:pStyle w:val="rowtabella0"/>
              <w:jc w:val="center"/>
              <w:rPr>
                <w:color w:val="002060"/>
              </w:rPr>
            </w:pPr>
            <w:r w:rsidRPr="00912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3B034" w14:textId="77777777" w:rsidR="000C56BA" w:rsidRPr="00912934" w:rsidRDefault="000C56BA" w:rsidP="006F21E6">
            <w:pPr>
              <w:pStyle w:val="rowtabella0"/>
              <w:jc w:val="center"/>
              <w:rPr>
                <w:color w:val="002060"/>
              </w:rPr>
            </w:pPr>
            <w:r w:rsidRPr="00912934">
              <w:rPr>
                <w:color w:val="002060"/>
              </w:rPr>
              <w:t>0</w:t>
            </w:r>
          </w:p>
        </w:tc>
      </w:tr>
      <w:tr w:rsidR="000C56BA" w:rsidRPr="00912934" w14:paraId="2176B6C9"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99E1F5" w14:textId="77777777" w:rsidR="000C56BA" w:rsidRPr="00912934" w:rsidRDefault="000C56BA" w:rsidP="006F21E6">
            <w:pPr>
              <w:pStyle w:val="rowtabella0"/>
              <w:rPr>
                <w:color w:val="002060"/>
              </w:rPr>
            </w:pPr>
            <w:r w:rsidRPr="00912934">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E5E2E" w14:textId="77777777" w:rsidR="000C56BA" w:rsidRPr="00912934" w:rsidRDefault="000C56BA" w:rsidP="006F21E6">
            <w:pPr>
              <w:pStyle w:val="rowtabella0"/>
              <w:jc w:val="center"/>
              <w:rPr>
                <w:color w:val="002060"/>
              </w:rPr>
            </w:pPr>
            <w:r w:rsidRPr="009129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FCCF2"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64FA3" w14:textId="77777777" w:rsidR="000C56BA" w:rsidRPr="00912934" w:rsidRDefault="000C56BA" w:rsidP="006F21E6">
            <w:pPr>
              <w:pStyle w:val="rowtabella0"/>
              <w:jc w:val="center"/>
              <w:rPr>
                <w:color w:val="002060"/>
              </w:rPr>
            </w:pPr>
            <w:r w:rsidRPr="00912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9CD05"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B2A7C" w14:textId="77777777" w:rsidR="000C56BA" w:rsidRPr="00912934" w:rsidRDefault="000C56BA" w:rsidP="006F21E6">
            <w:pPr>
              <w:pStyle w:val="rowtabella0"/>
              <w:jc w:val="center"/>
              <w:rPr>
                <w:color w:val="002060"/>
              </w:rPr>
            </w:pPr>
            <w:r w:rsidRPr="00912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99F95" w14:textId="77777777" w:rsidR="000C56BA" w:rsidRPr="00912934" w:rsidRDefault="000C56BA" w:rsidP="006F21E6">
            <w:pPr>
              <w:pStyle w:val="rowtabella0"/>
              <w:jc w:val="center"/>
              <w:rPr>
                <w:color w:val="002060"/>
              </w:rPr>
            </w:pPr>
            <w:r w:rsidRPr="0091293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BC402" w14:textId="77777777" w:rsidR="000C56BA" w:rsidRPr="00912934" w:rsidRDefault="000C56BA" w:rsidP="006F21E6">
            <w:pPr>
              <w:pStyle w:val="rowtabella0"/>
              <w:jc w:val="center"/>
              <w:rPr>
                <w:color w:val="002060"/>
              </w:rPr>
            </w:pPr>
            <w:r w:rsidRPr="00912934">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B795C"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BA932" w14:textId="77777777" w:rsidR="000C56BA" w:rsidRPr="00912934" w:rsidRDefault="000C56BA" w:rsidP="006F21E6">
            <w:pPr>
              <w:pStyle w:val="rowtabella0"/>
              <w:jc w:val="center"/>
              <w:rPr>
                <w:color w:val="002060"/>
              </w:rPr>
            </w:pPr>
            <w:r w:rsidRPr="00912934">
              <w:rPr>
                <w:color w:val="002060"/>
              </w:rPr>
              <w:t>0</w:t>
            </w:r>
          </w:p>
        </w:tc>
      </w:tr>
      <w:tr w:rsidR="000C56BA" w:rsidRPr="00912934" w14:paraId="41594684"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4F0BC4" w14:textId="77777777" w:rsidR="000C56BA" w:rsidRPr="00912934" w:rsidRDefault="000C56BA" w:rsidP="006F21E6">
            <w:pPr>
              <w:pStyle w:val="rowtabella0"/>
              <w:rPr>
                <w:color w:val="002060"/>
              </w:rPr>
            </w:pPr>
            <w:r w:rsidRPr="00912934">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35ABD" w14:textId="77777777" w:rsidR="000C56BA" w:rsidRPr="00912934" w:rsidRDefault="000C56BA" w:rsidP="006F21E6">
            <w:pPr>
              <w:pStyle w:val="rowtabella0"/>
              <w:jc w:val="center"/>
              <w:rPr>
                <w:color w:val="002060"/>
              </w:rPr>
            </w:pPr>
            <w:r w:rsidRPr="009129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CB3CB"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A2FE3" w14:textId="77777777" w:rsidR="000C56BA" w:rsidRPr="00912934" w:rsidRDefault="000C56BA" w:rsidP="006F21E6">
            <w:pPr>
              <w:pStyle w:val="rowtabella0"/>
              <w:jc w:val="center"/>
              <w:rPr>
                <w:color w:val="002060"/>
              </w:rPr>
            </w:pPr>
            <w:r w:rsidRPr="00912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BF9B3"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71786" w14:textId="77777777" w:rsidR="000C56BA" w:rsidRPr="00912934" w:rsidRDefault="000C56BA" w:rsidP="006F21E6">
            <w:pPr>
              <w:pStyle w:val="rowtabella0"/>
              <w:jc w:val="center"/>
              <w:rPr>
                <w:color w:val="002060"/>
              </w:rPr>
            </w:pPr>
            <w:r w:rsidRPr="00912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E652C" w14:textId="77777777" w:rsidR="000C56BA" w:rsidRPr="00912934" w:rsidRDefault="000C56BA" w:rsidP="006F21E6">
            <w:pPr>
              <w:pStyle w:val="rowtabella0"/>
              <w:jc w:val="center"/>
              <w:rPr>
                <w:color w:val="002060"/>
              </w:rPr>
            </w:pPr>
            <w:r w:rsidRPr="00912934">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BF544" w14:textId="77777777" w:rsidR="000C56BA" w:rsidRPr="00912934" w:rsidRDefault="000C56BA" w:rsidP="006F21E6">
            <w:pPr>
              <w:pStyle w:val="rowtabella0"/>
              <w:jc w:val="center"/>
              <w:rPr>
                <w:color w:val="002060"/>
              </w:rPr>
            </w:pPr>
            <w:r w:rsidRPr="00912934">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D18F4" w14:textId="77777777" w:rsidR="000C56BA" w:rsidRPr="00912934" w:rsidRDefault="000C56BA" w:rsidP="006F21E6">
            <w:pPr>
              <w:pStyle w:val="rowtabella0"/>
              <w:jc w:val="center"/>
              <w:rPr>
                <w:color w:val="002060"/>
              </w:rPr>
            </w:pPr>
            <w:r w:rsidRPr="00912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32E04" w14:textId="77777777" w:rsidR="000C56BA" w:rsidRPr="00912934" w:rsidRDefault="000C56BA" w:rsidP="006F21E6">
            <w:pPr>
              <w:pStyle w:val="rowtabella0"/>
              <w:jc w:val="center"/>
              <w:rPr>
                <w:color w:val="002060"/>
              </w:rPr>
            </w:pPr>
            <w:r w:rsidRPr="00912934">
              <w:rPr>
                <w:color w:val="002060"/>
              </w:rPr>
              <w:t>0</w:t>
            </w:r>
          </w:p>
        </w:tc>
      </w:tr>
      <w:tr w:rsidR="000C56BA" w:rsidRPr="00912934" w14:paraId="1DD3B035"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F3018F" w14:textId="77777777" w:rsidR="000C56BA" w:rsidRPr="00912934" w:rsidRDefault="000C56BA" w:rsidP="006F21E6">
            <w:pPr>
              <w:pStyle w:val="rowtabella0"/>
              <w:rPr>
                <w:color w:val="002060"/>
              </w:rPr>
            </w:pPr>
            <w:r w:rsidRPr="00912934">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F88FE" w14:textId="77777777" w:rsidR="000C56BA" w:rsidRPr="00912934" w:rsidRDefault="000C56BA" w:rsidP="006F21E6">
            <w:pPr>
              <w:pStyle w:val="rowtabella0"/>
              <w:jc w:val="center"/>
              <w:rPr>
                <w:color w:val="002060"/>
              </w:rPr>
            </w:pPr>
            <w:r w:rsidRPr="009129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73B09"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09C0A" w14:textId="77777777" w:rsidR="000C56BA" w:rsidRPr="00912934" w:rsidRDefault="000C56BA" w:rsidP="006F21E6">
            <w:pPr>
              <w:pStyle w:val="rowtabella0"/>
              <w:jc w:val="center"/>
              <w:rPr>
                <w:color w:val="002060"/>
              </w:rPr>
            </w:pPr>
            <w:r w:rsidRPr="00912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F0852"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EFFB8" w14:textId="77777777" w:rsidR="000C56BA" w:rsidRPr="00912934" w:rsidRDefault="000C56BA" w:rsidP="006F21E6">
            <w:pPr>
              <w:pStyle w:val="rowtabella0"/>
              <w:jc w:val="center"/>
              <w:rPr>
                <w:color w:val="002060"/>
              </w:rPr>
            </w:pPr>
            <w:r w:rsidRPr="00912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4E5B9" w14:textId="77777777" w:rsidR="000C56BA" w:rsidRPr="00912934" w:rsidRDefault="000C56BA" w:rsidP="006F21E6">
            <w:pPr>
              <w:pStyle w:val="rowtabella0"/>
              <w:jc w:val="center"/>
              <w:rPr>
                <w:color w:val="002060"/>
              </w:rPr>
            </w:pPr>
            <w:r w:rsidRPr="00912934">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DC6AC" w14:textId="77777777" w:rsidR="000C56BA" w:rsidRPr="00912934" w:rsidRDefault="000C56BA" w:rsidP="006F21E6">
            <w:pPr>
              <w:pStyle w:val="rowtabella0"/>
              <w:jc w:val="center"/>
              <w:rPr>
                <w:color w:val="002060"/>
              </w:rPr>
            </w:pPr>
            <w:r w:rsidRPr="00912934">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B78F8" w14:textId="77777777" w:rsidR="000C56BA" w:rsidRPr="00912934" w:rsidRDefault="000C56BA" w:rsidP="006F21E6">
            <w:pPr>
              <w:pStyle w:val="rowtabella0"/>
              <w:jc w:val="center"/>
              <w:rPr>
                <w:color w:val="002060"/>
              </w:rPr>
            </w:pPr>
            <w:r w:rsidRPr="009129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C9CAF" w14:textId="77777777" w:rsidR="000C56BA" w:rsidRPr="00912934" w:rsidRDefault="000C56BA" w:rsidP="006F21E6">
            <w:pPr>
              <w:pStyle w:val="rowtabella0"/>
              <w:jc w:val="center"/>
              <w:rPr>
                <w:color w:val="002060"/>
              </w:rPr>
            </w:pPr>
            <w:r w:rsidRPr="00912934">
              <w:rPr>
                <w:color w:val="002060"/>
              </w:rPr>
              <w:t>0</w:t>
            </w:r>
          </w:p>
        </w:tc>
      </w:tr>
      <w:tr w:rsidR="000C56BA" w:rsidRPr="00912934" w14:paraId="495463A7"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1B916E" w14:textId="77777777" w:rsidR="000C56BA" w:rsidRPr="00912934" w:rsidRDefault="000C56BA" w:rsidP="006F21E6">
            <w:pPr>
              <w:pStyle w:val="rowtabella0"/>
              <w:rPr>
                <w:color w:val="002060"/>
              </w:rPr>
            </w:pPr>
            <w:r w:rsidRPr="00912934">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7214D" w14:textId="77777777" w:rsidR="000C56BA" w:rsidRPr="00912934" w:rsidRDefault="000C56BA" w:rsidP="006F21E6">
            <w:pPr>
              <w:pStyle w:val="rowtabella0"/>
              <w:jc w:val="center"/>
              <w:rPr>
                <w:color w:val="002060"/>
              </w:rPr>
            </w:pPr>
            <w:r w:rsidRPr="009129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52F81"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C7254" w14:textId="77777777" w:rsidR="000C56BA" w:rsidRPr="00912934" w:rsidRDefault="000C56BA" w:rsidP="006F21E6">
            <w:pPr>
              <w:pStyle w:val="rowtabella0"/>
              <w:jc w:val="center"/>
              <w:rPr>
                <w:color w:val="002060"/>
              </w:rPr>
            </w:pPr>
            <w:r w:rsidRPr="00912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AF422"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47A51" w14:textId="77777777" w:rsidR="000C56BA" w:rsidRPr="00912934" w:rsidRDefault="000C56BA" w:rsidP="006F21E6">
            <w:pPr>
              <w:pStyle w:val="rowtabella0"/>
              <w:jc w:val="center"/>
              <w:rPr>
                <w:color w:val="002060"/>
              </w:rPr>
            </w:pPr>
            <w:r w:rsidRPr="00912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55795" w14:textId="77777777" w:rsidR="000C56BA" w:rsidRPr="00912934" w:rsidRDefault="000C56BA" w:rsidP="006F21E6">
            <w:pPr>
              <w:pStyle w:val="rowtabella0"/>
              <w:jc w:val="center"/>
              <w:rPr>
                <w:color w:val="002060"/>
              </w:rPr>
            </w:pPr>
            <w:r w:rsidRPr="00912934">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DC72B" w14:textId="77777777" w:rsidR="000C56BA" w:rsidRPr="00912934" w:rsidRDefault="000C56BA" w:rsidP="006F21E6">
            <w:pPr>
              <w:pStyle w:val="rowtabella0"/>
              <w:jc w:val="center"/>
              <w:rPr>
                <w:color w:val="002060"/>
              </w:rPr>
            </w:pPr>
            <w:r w:rsidRPr="00912934">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EA6DE" w14:textId="77777777" w:rsidR="000C56BA" w:rsidRPr="00912934" w:rsidRDefault="000C56BA" w:rsidP="006F21E6">
            <w:pPr>
              <w:pStyle w:val="rowtabella0"/>
              <w:jc w:val="center"/>
              <w:rPr>
                <w:color w:val="002060"/>
              </w:rPr>
            </w:pPr>
            <w:r w:rsidRPr="009129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48237" w14:textId="77777777" w:rsidR="000C56BA" w:rsidRPr="00912934" w:rsidRDefault="000C56BA" w:rsidP="006F21E6">
            <w:pPr>
              <w:pStyle w:val="rowtabella0"/>
              <w:jc w:val="center"/>
              <w:rPr>
                <w:color w:val="002060"/>
              </w:rPr>
            </w:pPr>
            <w:r w:rsidRPr="00912934">
              <w:rPr>
                <w:color w:val="002060"/>
              </w:rPr>
              <w:t>0</w:t>
            </w:r>
          </w:p>
        </w:tc>
      </w:tr>
      <w:tr w:rsidR="000C56BA" w:rsidRPr="00912934" w14:paraId="76B5F65D"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7FD82E" w14:textId="77777777" w:rsidR="000C56BA" w:rsidRPr="00912934" w:rsidRDefault="000C56BA" w:rsidP="006F21E6">
            <w:pPr>
              <w:pStyle w:val="rowtabella0"/>
              <w:rPr>
                <w:color w:val="002060"/>
              </w:rPr>
            </w:pPr>
            <w:r w:rsidRPr="00912934">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546BC" w14:textId="77777777" w:rsidR="000C56BA" w:rsidRPr="00912934" w:rsidRDefault="000C56BA" w:rsidP="006F21E6">
            <w:pPr>
              <w:pStyle w:val="rowtabella0"/>
              <w:jc w:val="center"/>
              <w:rPr>
                <w:color w:val="002060"/>
              </w:rPr>
            </w:pPr>
            <w:r w:rsidRPr="009129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774F5"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ED2F6" w14:textId="77777777" w:rsidR="000C56BA" w:rsidRPr="00912934" w:rsidRDefault="000C56BA" w:rsidP="006F21E6">
            <w:pPr>
              <w:pStyle w:val="rowtabella0"/>
              <w:jc w:val="center"/>
              <w:rPr>
                <w:color w:val="002060"/>
              </w:rPr>
            </w:pPr>
            <w:r w:rsidRPr="00912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02039"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12A63" w14:textId="77777777" w:rsidR="000C56BA" w:rsidRPr="00912934" w:rsidRDefault="000C56BA" w:rsidP="006F21E6">
            <w:pPr>
              <w:pStyle w:val="rowtabella0"/>
              <w:jc w:val="center"/>
              <w:rPr>
                <w:color w:val="002060"/>
              </w:rPr>
            </w:pPr>
            <w:r w:rsidRPr="00912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3DF39" w14:textId="77777777" w:rsidR="000C56BA" w:rsidRPr="00912934" w:rsidRDefault="000C56BA" w:rsidP="006F21E6">
            <w:pPr>
              <w:pStyle w:val="rowtabella0"/>
              <w:jc w:val="center"/>
              <w:rPr>
                <w:color w:val="002060"/>
              </w:rPr>
            </w:pPr>
            <w:r w:rsidRPr="00912934">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75D95" w14:textId="77777777" w:rsidR="000C56BA" w:rsidRPr="00912934" w:rsidRDefault="000C56BA" w:rsidP="006F21E6">
            <w:pPr>
              <w:pStyle w:val="rowtabella0"/>
              <w:jc w:val="center"/>
              <w:rPr>
                <w:color w:val="002060"/>
              </w:rPr>
            </w:pPr>
            <w:r w:rsidRPr="00912934">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DE8BC" w14:textId="77777777" w:rsidR="000C56BA" w:rsidRPr="00912934" w:rsidRDefault="000C56BA" w:rsidP="006F21E6">
            <w:pPr>
              <w:pStyle w:val="rowtabella0"/>
              <w:jc w:val="center"/>
              <w:rPr>
                <w:color w:val="002060"/>
              </w:rPr>
            </w:pPr>
            <w:r w:rsidRPr="009129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63256" w14:textId="77777777" w:rsidR="000C56BA" w:rsidRPr="00912934" w:rsidRDefault="000C56BA" w:rsidP="006F21E6">
            <w:pPr>
              <w:pStyle w:val="rowtabella0"/>
              <w:jc w:val="center"/>
              <w:rPr>
                <w:color w:val="002060"/>
              </w:rPr>
            </w:pPr>
            <w:r w:rsidRPr="00912934">
              <w:rPr>
                <w:color w:val="002060"/>
              </w:rPr>
              <w:t>0</w:t>
            </w:r>
          </w:p>
        </w:tc>
      </w:tr>
      <w:tr w:rsidR="000C56BA" w:rsidRPr="00912934" w14:paraId="29BB7DEE"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B947EB" w14:textId="77777777" w:rsidR="000C56BA" w:rsidRPr="00912934" w:rsidRDefault="000C56BA" w:rsidP="006F21E6">
            <w:pPr>
              <w:pStyle w:val="rowtabella0"/>
              <w:rPr>
                <w:color w:val="002060"/>
              </w:rPr>
            </w:pPr>
            <w:r w:rsidRPr="00912934">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8DF36" w14:textId="77777777" w:rsidR="000C56BA" w:rsidRPr="00912934" w:rsidRDefault="000C56BA" w:rsidP="006F21E6">
            <w:pPr>
              <w:pStyle w:val="rowtabella0"/>
              <w:jc w:val="center"/>
              <w:rPr>
                <w:color w:val="002060"/>
              </w:rPr>
            </w:pPr>
            <w:r w:rsidRPr="00912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7D01D"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7DCE6"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240C3"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B778A" w14:textId="77777777" w:rsidR="000C56BA" w:rsidRPr="00912934" w:rsidRDefault="000C56BA" w:rsidP="006F21E6">
            <w:pPr>
              <w:pStyle w:val="rowtabella0"/>
              <w:jc w:val="center"/>
              <w:rPr>
                <w:color w:val="002060"/>
              </w:rPr>
            </w:pPr>
            <w:r w:rsidRPr="009129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5EF55" w14:textId="77777777" w:rsidR="000C56BA" w:rsidRPr="00912934" w:rsidRDefault="000C56BA" w:rsidP="006F21E6">
            <w:pPr>
              <w:pStyle w:val="rowtabella0"/>
              <w:jc w:val="center"/>
              <w:rPr>
                <w:color w:val="002060"/>
              </w:rPr>
            </w:pPr>
            <w:r w:rsidRPr="00912934">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B4FA4" w14:textId="77777777" w:rsidR="000C56BA" w:rsidRPr="00912934" w:rsidRDefault="000C56BA" w:rsidP="006F21E6">
            <w:pPr>
              <w:pStyle w:val="rowtabella0"/>
              <w:jc w:val="center"/>
              <w:rPr>
                <w:color w:val="002060"/>
              </w:rPr>
            </w:pPr>
            <w:r w:rsidRPr="00912934">
              <w:rPr>
                <w:color w:val="002060"/>
              </w:rPr>
              <w:t>137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B3686" w14:textId="77777777" w:rsidR="000C56BA" w:rsidRPr="00912934" w:rsidRDefault="000C56BA" w:rsidP="006F21E6">
            <w:pPr>
              <w:pStyle w:val="rowtabella0"/>
              <w:jc w:val="center"/>
              <w:rPr>
                <w:color w:val="002060"/>
              </w:rPr>
            </w:pPr>
            <w:r w:rsidRPr="0091293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78B65" w14:textId="77777777" w:rsidR="000C56BA" w:rsidRPr="00912934" w:rsidRDefault="000C56BA" w:rsidP="006F21E6">
            <w:pPr>
              <w:pStyle w:val="rowtabella0"/>
              <w:jc w:val="center"/>
              <w:rPr>
                <w:color w:val="002060"/>
              </w:rPr>
            </w:pPr>
            <w:r w:rsidRPr="00912934">
              <w:rPr>
                <w:color w:val="002060"/>
              </w:rPr>
              <w:t>0</w:t>
            </w:r>
          </w:p>
        </w:tc>
      </w:tr>
      <w:tr w:rsidR="000C56BA" w:rsidRPr="00912934" w14:paraId="6A487028" w14:textId="77777777" w:rsidTr="006F21E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DADDF1" w14:textId="77777777" w:rsidR="000C56BA" w:rsidRPr="00912934" w:rsidRDefault="000C56BA" w:rsidP="006F21E6">
            <w:pPr>
              <w:pStyle w:val="rowtabella0"/>
              <w:rPr>
                <w:color w:val="002060"/>
              </w:rPr>
            </w:pPr>
            <w:r w:rsidRPr="00912934">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12F29"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AEBBF"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2CC89"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D8EEB"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09D79" w14:textId="77777777" w:rsidR="000C56BA" w:rsidRPr="00912934" w:rsidRDefault="000C56BA" w:rsidP="006F21E6">
            <w:pPr>
              <w:pStyle w:val="rowtabella0"/>
              <w:jc w:val="center"/>
              <w:rPr>
                <w:color w:val="002060"/>
              </w:rPr>
            </w:pPr>
            <w:r w:rsidRPr="009129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5E51B" w14:textId="77777777" w:rsidR="000C56BA" w:rsidRPr="00912934" w:rsidRDefault="000C56BA" w:rsidP="006F21E6">
            <w:pPr>
              <w:pStyle w:val="rowtabella0"/>
              <w:jc w:val="center"/>
              <w:rPr>
                <w:color w:val="002060"/>
              </w:rPr>
            </w:pPr>
            <w:r w:rsidRPr="0091293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2EE7C" w14:textId="77777777" w:rsidR="000C56BA" w:rsidRPr="00912934" w:rsidRDefault="000C56BA" w:rsidP="006F21E6">
            <w:pPr>
              <w:pStyle w:val="rowtabella0"/>
              <w:jc w:val="center"/>
              <w:rPr>
                <w:color w:val="002060"/>
              </w:rPr>
            </w:pPr>
            <w:r w:rsidRPr="00912934">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3F54C" w14:textId="77777777" w:rsidR="000C56BA" w:rsidRPr="00912934" w:rsidRDefault="000C56BA" w:rsidP="006F21E6">
            <w:pPr>
              <w:pStyle w:val="rowtabella0"/>
              <w:jc w:val="center"/>
              <w:rPr>
                <w:color w:val="002060"/>
              </w:rPr>
            </w:pPr>
            <w:r w:rsidRPr="00912934">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62DD0" w14:textId="77777777" w:rsidR="000C56BA" w:rsidRPr="00912934" w:rsidRDefault="000C56BA" w:rsidP="006F21E6">
            <w:pPr>
              <w:pStyle w:val="rowtabella0"/>
              <w:jc w:val="center"/>
              <w:rPr>
                <w:color w:val="002060"/>
              </w:rPr>
            </w:pPr>
            <w:r w:rsidRPr="00912934">
              <w:rPr>
                <w:color w:val="002060"/>
              </w:rPr>
              <w:t>0</w:t>
            </w:r>
          </w:p>
        </w:tc>
      </w:tr>
    </w:tbl>
    <w:p w14:paraId="7803A870" w14:textId="77777777" w:rsidR="000C56BA" w:rsidRPr="00912934" w:rsidRDefault="000C56BA" w:rsidP="000C56BA">
      <w:pPr>
        <w:pStyle w:val="breakline"/>
        <w:rPr>
          <w:rFonts w:eastAsiaTheme="minorEastAsia"/>
          <w:color w:val="002060"/>
        </w:rPr>
      </w:pPr>
    </w:p>
    <w:p w14:paraId="3F61BED5" w14:textId="77777777" w:rsidR="000C56BA" w:rsidRPr="00912934" w:rsidRDefault="000C56BA" w:rsidP="000C56BA">
      <w:pPr>
        <w:pStyle w:val="breakline"/>
        <w:rPr>
          <w:color w:val="002060"/>
        </w:rPr>
      </w:pPr>
    </w:p>
    <w:p w14:paraId="23E2CBD2" w14:textId="77777777" w:rsidR="000C56BA" w:rsidRPr="00912934" w:rsidRDefault="000C56BA" w:rsidP="000C56BA">
      <w:pPr>
        <w:pStyle w:val="sottotitolocampionato10"/>
        <w:rPr>
          <w:color w:val="002060"/>
        </w:rPr>
      </w:pPr>
      <w:r w:rsidRPr="00912934">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56BA" w:rsidRPr="00912934" w14:paraId="59E17557" w14:textId="77777777" w:rsidTr="006F21E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1F3FB" w14:textId="77777777" w:rsidR="000C56BA" w:rsidRPr="00912934" w:rsidRDefault="000C56BA" w:rsidP="006F21E6">
            <w:pPr>
              <w:pStyle w:val="headertabella0"/>
              <w:rPr>
                <w:color w:val="002060"/>
              </w:rPr>
            </w:pPr>
            <w:r w:rsidRPr="009129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9C2F8" w14:textId="77777777" w:rsidR="000C56BA" w:rsidRPr="00912934" w:rsidRDefault="000C56BA" w:rsidP="006F21E6">
            <w:pPr>
              <w:pStyle w:val="headertabella0"/>
              <w:rPr>
                <w:color w:val="002060"/>
              </w:rPr>
            </w:pPr>
            <w:r w:rsidRPr="009129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97550" w14:textId="77777777" w:rsidR="000C56BA" w:rsidRPr="00912934" w:rsidRDefault="000C56BA" w:rsidP="006F21E6">
            <w:pPr>
              <w:pStyle w:val="headertabella0"/>
              <w:rPr>
                <w:color w:val="002060"/>
              </w:rPr>
            </w:pPr>
            <w:r w:rsidRPr="009129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67A5F" w14:textId="77777777" w:rsidR="000C56BA" w:rsidRPr="00912934" w:rsidRDefault="000C56BA" w:rsidP="006F21E6">
            <w:pPr>
              <w:pStyle w:val="headertabella0"/>
              <w:rPr>
                <w:color w:val="002060"/>
              </w:rPr>
            </w:pPr>
            <w:r w:rsidRPr="009129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14F2D" w14:textId="77777777" w:rsidR="000C56BA" w:rsidRPr="00912934" w:rsidRDefault="000C56BA" w:rsidP="006F21E6">
            <w:pPr>
              <w:pStyle w:val="headertabella0"/>
              <w:rPr>
                <w:color w:val="002060"/>
              </w:rPr>
            </w:pPr>
            <w:r w:rsidRPr="009129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741D1" w14:textId="77777777" w:rsidR="000C56BA" w:rsidRPr="00912934" w:rsidRDefault="000C56BA" w:rsidP="006F21E6">
            <w:pPr>
              <w:pStyle w:val="headertabella0"/>
              <w:rPr>
                <w:color w:val="002060"/>
              </w:rPr>
            </w:pPr>
            <w:r w:rsidRPr="009129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4F247" w14:textId="77777777" w:rsidR="000C56BA" w:rsidRPr="00912934" w:rsidRDefault="000C56BA" w:rsidP="006F21E6">
            <w:pPr>
              <w:pStyle w:val="headertabella0"/>
              <w:rPr>
                <w:color w:val="002060"/>
              </w:rPr>
            </w:pPr>
            <w:r w:rsidRPr="009129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F514E" w14:textId="77777777" w:rsidR="000C56BA" w:rsidRPr="00912934" w:rsidRDefault="000C56BA" w:rsidP="006F21E6">
            <w:pPr>
              <w:pStyle w:val="headertabella0"/>
              <w:rPr>
                <w:color w:val="002060"/>
              </w:rPr>
            </w:pPr>
            <w:r w:rsidRPr="009129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EEA11" w14:textId="77777777" w:rsidR="000C56BA" w:rsidRPr="00912934" w:rsidRDefault="000C56BA" w:rsidP="006F21E6">
            <w:pPr>
              <w:pStyle w:val="headertabella0"/>
              <w:rPr>
                <w:color w:val="002060"/>
              </w:rPr>
            </w:pPr>
            <w:r w:rsidRPr="009129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641A6" w14:textId="77777777" w:rsidR="000C56BA" w:rsidRPr="00912934" w:rsidRDefault="000C56BA" w:rsidP="006F21E6">
            <w:pPr>
              <w:pStyle w:val="headertabella0"/>
              <w:rPr>
                <w:color w:val="002060"/>
              </w:rPr>
            </w:pPr>
            <w:r w:rsidRPr="00912934">
              <w:rPr>
                <w:color w:val="002060"/>
              </w:rPr>
              <w:t>PE</w:t>
            </w:r>
          </w:p>
        </w:tc>
      </w:tr>
      <w:tr w:rsidR="000C56BA" w:rsidRPr="00912934" w14:paraId="75FE4F91" w14:textId="77777777" w:rsidTr="006F21E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5F6425" w14:textId="77777777" w:rsidR="000C56BA" w:rsidRPr="00912934" w:rsidRDefault="000C56BA" w:rsidP="006F21E6">
            <w:pPr>
              <w:pStyle w:val="rowtabella0"/>
              <w:rPr>
                <w:color w:val="002060"/>
                <w:lang w:val="es-ES"/>
              </w:rPr>
            </w:pPr>
            <w:r w:rsidRPr="00912934">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1BB9B" w14:textId="77777777" w:rsidR="000C56BA" w:rsidRPr="00912934" w:rsidRDefault="000C56BA" w:rsidP="006F21E6">
            <w:pPr>
              <w:pStyle w:val="rowtabella0"/>
              <w:jc w:val="center"/>
              <w:rPr>
                <w:color w:val="002060"/>
              </w:rPr>
            </w:pPr>
            <w:r w:rsidRPr="0091293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6ECD2" w14:textId="77777777" w:rsidR="000C56BA" w:rsidRPr="00912934" w:rsidRDefault="000C56BA" w:rsidP="006F21E6">
            <w:pPr>
              <w:pStyle w:val="rowtabella0"/>
              <w:jc w:val="center"/>
              <w:rPr>
                <w:color w:val="002060"/>
              </w:rPr>
            </w:pPr>
            <w:r w:rsidRPr="009129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80105" w14:textId="77777777" w:rsidR="000C56BA" w:rsidRPr="00912934" w:rsidRDefault="000C56BA" w:rsidP="006F21E6">
            <w:pPr>
              <w:pStyle w:val="rowtabella0"/>
              <w:jc w:val="center"/>
              <w:rPr>
                <w:color w:val="002060"/>
              </w:rPr>
            </w:pPr>
            <w:r w:rsidRPr="009129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BD04B"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29EEC"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776C2" w14:textId="77777777" w:rsidR="000C56BA" w:rsidRPr="00912934" w:rsidRDefault="000C56BA" w:rsidP="006F21E6">
            <w:pPr>
              <w:pStyle w:val="rowtabella0"/>
              <w:jc w:val="center"/>
              <w:rPr>
                <w:color w:val="002060"/>
              </w:rPr>
            </w:pPr>
            <w:r w:rsidRPr="00912934">
              <w:rPr>
                <w:color w:val="002060"/>
              </w:rPr>
              <w:t>140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3E511" w14:textId="77777777" w:rsidR="000C56BA" w:rsidRPr="00912934" w:rsidRDefault="000C56BA" w:rsidP="006F21E6">
            <w:pPr>
              <w:pStyle w:val="rowtabella0"/>
              <w:jc w:val="center"/>
              <w:rPr>
                <w:color w:val="002060"/>
              </w:rPr>
            </w:pPr>
            <w:r w:rsidRPr="0091293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788ED" w14:textId="77777777" w:rsidR="000C56BA" w:rsidRPr="00912934" w:rsidRDefault="000C56BA" w:rsidP="006F21E6">
            <w:pPr>
              <w:pStyle w:val="rowtabella0"/>
              <w:jc w:val="center"/>
              <w:rPr>
                <w:color w:val="002060"/>
              </w:rPr>
            </w:pPr>
            <w:r w:rsidRPr="00912934">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CDE70" w14:textId="77777777" w:rsidR="000C56BA" w:rsidRPr="00912934" w:rsidRDefault="000C56BA" w:rsidP="006F21E6">
            <w:pPr>
              <w:pStyle w:val="rowtabella0"/>
              <w:jc w:val="center"/>
              <w:rPr>
                <w:color w:val="002060"/>
              </w:rPr>
            </w:pPr>
            <w:r w:rsidRPr="00912934">
              <w:rPr>
                <w:color w:val="002060"/>
              </w:rPr>
              <w:t>0</w:t>
            </w:r>
          </w:p>
        </w:tc>
      </w:tr>
      <w:tr w:rsidR="000C56BA" w:rsidRPr="00912934" w14:paraId="760E70E6"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3F688F" w14:textId="77777777" w:rsidR="000C56BA" w:rsidRPr="00912934" w:rsidRDefault="000C56BA" w:rsidP="006F21E6">
            <w:pPr>
              <w:pStyle w:val="rowtabella0"/>
              <w:rPr>
                <w:color w:val="002060"/>
              </w:rPr>
            </w:pPr>
            <w:r w:rsidRPr="00912934">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B0B97" w14:textId="77777777" w:rsidR="000C56BA" w:rsidRPr="00912934" w:rsidRDefault="000C56BA" w:rsidP="006F21E6">
            <w:pPr>
              <w:pStyle w:val="rowtabella0"/>
              <w:jc w:val="center"/>
              <w:rPr>
                <w:color w:val="002060"/>
              </w:rPr>
            </w:pPr>
            <w:r w:rsidRPr="0091293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8914D"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AEAC0" w14:textId="77777777" w:rsidR="000C56BA" w:rsidRPr="00912934" w:rsidRDefault="000C56BA" w:rsidP="006F21E6">
            <w:pPr>
              <w:pStyle w:val="rowtabella0"/>
              <w:jc w:val="center"/>
              <w:rPr>
                <w:color w:val="002060"/>
              </w:rPr>
            </w:pPr>
            <w:r w:rsidRPr="009129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C8EEE"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42FBB"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7E8BB" w14:textId="77777777" w:rsidR="000C56BA" w:rsidRPr="00912934" w:rsidRDefault="000C56BA" w:rsidP="006F21E6">
            <w:pPr>
              <w:pStyle w:val="rowtabella0"/>
              <w:jc w:val="center"/>
              <w:rPr>
                <w:color w:val="002060"/>
              </w:rPr>
            </w:pPr>
            <w:r w:rsidRPr="00912934">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838EE" w14:textId="77777777" w:rsidR="000C56BA" w:rsidRPr="00912934" w:rsidRDefault="000C56BA" w:rsidP="006F21E6">
            <w:pPr>
              <w:pStyle w:val="rowtabella0"/>
              <w:jc w:val="center"/>
              <w:rPr>
                <w:color w:val="002060"/>
              </w:rPr>
            </w:pPr>
            <w:r w:rsidRPr="0091293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CEAFD" w14:textId="77777777" w:rsidR="000C56BA" w:rsidRPr="00912934" w:rsidRDefault="000C56BA" w:rsidP="006F21E6">
            <w:pPr>
              <w:pStyle w:val="rowtabella0"/>
              <w:jc w:val="center"/>
              <w:rPr>
                <w:color w:val="002060"/>
              </w:rPr>
            </w:pPr>
            <w:r w:rsidRPr="0091293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FAE4D" w14:textId="77777777" w:rsidR="000C56BA" w:rsidRPr="00912934" w:rsidRDefault="000C56BA" w:rsidP="006F21E6">
            <w:pPr>
              <w:pStyle w:val="rowtabella0"/>
              <w:jc w:val="center"/>
              <w:rPr>
                <w:color w:val="002060"/>
              </w:rPr>
            </w:pPr>
            <w:r w:rsidRPr="00912934">
              <w:rPr>
                <w:color w:val="002060"/>
              </w:rPr>
              <w:t>0</w:t>
            </w:r>
          </w:p>
        </w:tc>
      </w:tr>
      <w:tr w:rsidR="000C56BA" w:rsidRPr="00912934" w14:paraId="3A037264"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0E2FDA" w14:textId="77777777" w:rsidR="000C56BA" w:rsidRPr="00912934" w:rsidRDefault="000C56BA" w:rsidP="006F21E6">
            <w:pPr>
              <w:pStyle w:val="rowtabella0"/>
              <w:rPr>
                <w:color w:val="002060"/>
              </w:rPr>
            </w:pPr>
            <w:r w:rsidRPr="00912934">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E8141" w14:textId="77777777" w:rsidR="000C56BA" w:rsidRPr="00912934" w:rsidRDefault="000C56BA" w:rsidP="006F21E6">
            <w:pPr>
              <w:pStyle w:val="rowtabella0"/>
              <w:jc w:val="center"/>
              <w:rPr>
                <w:color w:val="002060"/>
              </w:rPr>
            </w:pPr>
            <w:r w:rsidRPr="009129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18A42"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1D254" w14:textId="77777777" w:rsidR="000C56BA" w:rsidRPr="00912934" w:rsidRDefault="000C56BA" w:rsidP="006F21E6">
            <w:pPr>
              <w:pStyle w:val="rowtabella0"/>
              <w:jc w:val="center"/>
              <w:rPr>
                <w:color w:val="002060"/>
              </w:rPr>
            </w:pPr>
            <w:r w:rsidRPr="00912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EBDE0"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720A6" w14:textId="77777777" w:rsidR="000C56BA" w:rsidRPr="00912934" w:rsidRDefault="000C56BA" w:rsidP="006F21E6">
            <w:pPr>
              <w:pStyle w:val="rowtabella0"/>
              <w:jc w:val="center"/>
              <w:rPr>
                <w:color w:val="002060"/>
              </w:rPr>
            </w:pPr>
            <w:r w:rsidRPr="00912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C7E30" w14:textId="77777777" w:rsidR="000C56BA" w:rsidRPr="00912934" w:rsidRDefault="000C56BA" w:rsidP="006F21E6">
            <w:pPr>
              <w:pStyle w:val="rowtabella0"/>
              <w:jc w:val="center"/>
              <w:rPr>
                <w:color w:val="002060"/>
              </w:rPr>
            </w:pPr>
            <w:r w:rsidRPr="00912934">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1B0E8" w14:textId="77777777" w:rsidR="000C56BA" w:rsidRPr="00912934" w:rsidRDefault="000C56BA" w:rsidP="006F21E6">
            <w:pPr>
              <w:pStyle w:val="rowtabella0"/>
              <w:jc w:val="center"/>
              <w:rPr>
                <w:color w:val="002060"/>
              </w:rPr>
            </w:pPr>
            <w:r w:rsidRPr="00912934">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C9A55" w14:textId="77777777" w:rsidR="000C56BA" w:rsidRPr="00912934" w:rsidRDefault="000C56BA" w:rsidP="006F21E6">
            <w:pPr>
              <w:pStyle w:val="rowtabella0"/>
              <w:jc w:val="center"/>
              <w:rPr>
                <w:color w:val="002060"/>
              </w:rPr>
            </w:pPr>
            <w:r w:rsidRPr="009129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997DB" w14:textId="77777777" w:rsidR="000C56BA" w:rsidRPr="00912934" w:rsidRDefault="000C56BA" w:rsidP="006F21E6">
            <w:pPr>
              <w:pStyle w:val="rowtabella0"/>
              <w:jc w:val="center"/>
              <w:rPr>
                <w:color w:val="002060"/>
              </w:rPr>
            </w:pPr>
            <w:r w:rsidRPr="00912934">
              <w:rPr>
                <w:color w:val="002060"/>
              </w:rPr>
              <w:t>0</w:t>
            </w:r>
          </w:p>
        </w:tc>
      </w:tr>
      <w:tr w:rsidR="000C56BA" w:rsidRPr="00912934" w14:paraId="19F89C7A"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484B42" w14:textId="77777777" w:rsidR="000C56BA" w:rsidRPr="00912934" w:rsidRDefault="000C56BA" w:rsidP="006F21E6">
            <w:pPr>
              <w:pStyle w:val="rowtabella0"/>
              <w:rPr>
                <w:color w:val="002060"/>
              </w:rPr>
            </w:pPr>
            <w:r w:rsidRPr="00912934">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BF027" w14:textId="77777777" w:rsidR="000C56BA" w:rsidRPr="00912934" w:rsidRDefault="000C56BA" w:rsidP="006F21E6">
            <w:pPr>
              <w:pStyle w:val="rowtabella0"/>
              <w:jc w:val="center"/>
              <w:rPr>
                <w:color w:val="002060"/>
              </w:rPr>
            </w:pPr>
            <w:r w:rsidRPr="0091293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8E574"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77274" w14:textId="77777777" w:rsidR="000C56BA" w:rsidRPr="00912934" w:rsidRDefault="000C56BA" w:rsidP="006F21E6">
            <w:pPr>
              <w:pStyle w:val="rowtabella0"/>
              <w:jc w:val="center"/>
              <w:rPr>
                <w:color w:val="002060"/>
              </w:rPr>
            </w:pPr>
            <w:r w:rsidRPr="00912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E816A"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79EF7" w14:textId="77777777" w:rsidR="000C56BA" w:rsidRPr="00912934" w:rsidRDefault="000C56BA" w:rsidP="006F21E6">
            <w:pPr>
              <w:pStyle w:val="rowtabella0"/>
              <w:jc w:val="center"/>
              <w:rPr>
                <w:color w:val="002060"/>
              </w:rPr>
            </w:pPr>
            <w:r w:rsidRPr="00912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A534D" w14:textId="77777777" w:rsidR="000C56BA" w:rsidRPr="00912934" w:rsidRDefault="000C56BA" w:rsidP="006F21E6">
            <w:pPr>
              <w:pStyle w:val="rowtabella0"/>
              <w:jc w:val="center"/>
              <w:rPr>
                <w:color w:val="002060"/>
              </w:rPr>
            </w:pPr>
            <w:r w:rsidRPr="00912934">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AAEA1" w14:textId="77777777" w:rsidR="000C56BA" w:rsidRPr="00912934" w:rsidRDefault="000C56BA" w:rsidP="006F21E6">
            <w:pPr>
              <w:pStyle w:val="rowtabella0"/>
              <w:jc w:val="center"/>
              <w:rPr>
                <w:color w:val="002060"/>
              </w:rPr>
            </w:pPr>
            <w:r w:rsidRPr="0091293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A217D" w14:textId="77777777" w:rsidR="000C56BA" w:rsidRPr="00912934" w:rsidRDefault="000C56BA" w:rsidP="006F21E6">
            <w:pPr>
              <w:pStyle w:val="rowtabella0"/>
              <w:jc w:val="center"/>
              <w:rPr>
                <w:color w:val="002060"/>
              </w:rPr>
            </w:pPr>
            <w:r w:rsidRPr="009129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3B1CB" w14:textId="77777777" w:rsidR="000C56BA" w:rsidRPr="00912934" w:rsidRDefault="000C56BA" w:rsidP="006F21E6">
            <w:pPr>
              <w:pStyle w:val="rowtabella0"/>
              <w:jc w:val="center"/>
              <w:rPr>
                <w:color w:val="002060"/>
              </w:rPr>
            </w:pPr>
            <w:r w:rsidRPr="00912934">
              <w:rPr>
                <w:color w:val="002060"/>
              </w:rPr>
              <w:t>0</w:t>
            </w:r>
          </w:p>
        </w:tc>
      </w:tr>
      <w:tr w:rsidR="000C56BA" w:rsidRPr="00912934" w14:paraId="240EB2FC"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97C517" w14:textId="77777777" w:rsidR="000C56BA" w:rsidRPr="00912934" w:rsidRDefault="000C56BA" w:rsidP="006F21E6">
            <w:pPr>
              <w:pStyle w:val="rowtabella0"/>
              <w:rPr>
                <w:color w:val="002060"/>
              </w:rPr>
            </w:pPr>
            <w:r w:rsidRPr="00912934">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0FC36" w14:textId="77777777" w:rsidR="000C56BA" w:rsidRPr="00912934" w:rsidRDefault="000C56BA" w:rsidP="006F21E6">
            <w:pPr>
              <w:pStyle w:val="rowtabella0"/>
              <w:jc w:val="center"/>
              <w:rPr>
                <w:color w:val="002060"/>
              </w:rPr>
            </w:pPr>
            <w:r w:rsidRPr="009129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8A35F" w14:textId="77777777" w:rsidR="000C56BA" w:rsidRPr="00912934" w:rsidRDefault="000C56BA" w:rsidP="006F21E6">
            <w:pPr>
              <w:pStyle w:val="rowtabella0"/>
              <w:jc w:val="center"/>
              <w:rPr>
                <w:color w:val="002060"/>
              </w:rPr>
            </w:pPr>
            <w:r w:rsidRPr="009129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041BC" w14:textId="77777777" w:rsidR="000C56BA" w:rsidRPr="00912934" w:rsidRDefault="000C56BA" w:rsidP="006F21E6">
            <w:pPr>
              <w:pStyle w:val="rowtabella0"/>
              <w:jc w:val="center"/>
              <w:rPr>
                <w:color w:val="002060"/>
              </w:rPr>
            </w:pPr>
            <w:r w:rsidRPr="00912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6BB69"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09D8F" w14:textId="77777777" w:rsidR="000C56BA" w:rsidRPr="00912934" w:rsidRDefault="000C56BA" w:rsidP="006F21E6">
            <w:pPr>
              <w:pStyle w:val="rowtabella0"/>
              <w:jc w:val="center"/>
              <w:rPr>
                <w:color w:val="002060"/>
              </w:rPr>
            </w:pPr>
            <w:r w:rsidRPr="00912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95EE0" w14:textId="77777777" w:rsidR="000C56BA" w:rsidRPr="00912934" w:rsidRDefault="000C56BA" w:rsidP="006F21E6">
            <w:pPr>
              <w:pStyle w:val="rowtabella0"/>
              <w:jc w:val="center"/>
              <w:rPr>
                <w:color w:val="002060"/>
              </w:rPr>
            </w:pPr>
            <w:r w:rsidRPr="00912934">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98EBD" w14:textId="77777777" w:rsidR="000C56BA" w:rsidRPr="00912934" w:rsidRDefault="000C56BA" w:rsidP="006F21E6">
            <w:pPr>
              <w:pStyle w:val="rowtabella0"/>
              <w:jc w:val="center"/>
              <w:rPr>
                <w:color w:val="002060"/>
              </w:rPr>
            </w:pPr>
            <w:r w:rsidRPr="0091293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5E0ED" w14:textId="77777777" w:rsidR="000C56BA" w:rsidRPr="00912934" w:rsidRDefault="000C56BA" w:rsidP="006F21E6">
            <w:pPr>
              <w:pStyle w:val="rowtabella0"/>
              <w:jc w:val="center"/>
              <w:rPr>
                <w:color w:val="002060"/>
              </w:rPr>
            </w:pPr>
            <w:r w:rsidRPr="00912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285AA" w14:textId="77777777" w:rsidR="000C56BA" w:rsidRPr="00912934" w:rsidRDefault="000C56BA" w:rsidP="006F21E6">
            <w:pPr>
              <w:pStyle w:val="rowtabella0"/>
              <w:jc w:val="center"/>
              <w:rPr>
                <w:color w:val="002060"/>
              </w:rPr>
            </w:pPr>
            <w:r w:rsidRPr="00912934">
              <w:rPr>
                <w:color w:val="002060"/>
              </w:rPr>
              <w:t>0</w:t>
            </w:r>
          </w:p>
        </w:tc>
      </w:tr>
      <w:tr w:rsidR="000C56BA" w:rsidRPr="00912934" w14:paraId="0C02EF65"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F545E3" w14:textId="77777777" w:rsidR="000C56BA" w:rsidRPr="00912934" w:rsidRDefault="000C56BA" w:rsidP="006F21E6">
            <w:pPr>
              <w:pStyle w:val="rowtabella0"/>
              <w:rPr>
                <w:color w:val="002060"/>
              </w:rPr>
            </w:pPr>
            <w:r w:rsidRPr="00912934">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6F538" w14:textId="77777777" w:rsidR="000C56BA" w:rsidRPr="00912934" w:rsidRDefault="000C56BA" w:rsidP="006F21E6">
            <w:pPr>
              <w:pStyle w:val="rowtabella0"/>
              <w:jc w:val="center"/>
              <w:rPr>
                <w:color w:val="002060"/>
              </w:rPr>
            </w:pPr>
            <w:r w:rsidRPr="0091293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A6ACB"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FB48E" w14:textId="77777777" w:rsidR="000C56BA" w:rsidRPr="00912934" w:rsidRDefault="000C56BA" w:rsidP="006F21E6">
            <w:pPr>
              <w:pStyle w:val="rowtabella0"/>
              <w:jc w:val="center"/>
              <w:rPr>
                <w:color w:val="002060"/>
              </w:rPr>
            </w:pPr>
            <w:r w:rsidRPr="00912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E7802"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EEF6C" w14:textId="77777777" w:rsidR="000C56BA" w:rsidRPr="00912934" w:rsidRDefault="000C56BA" w:rsidP="006F21E6">
            <w:pPr>
              <w:pStyle w:val="rowtabella0"/>
              <w:jc w:val="center"/>
              <w:rPr>
                <w:color w:val="002060"/>
              </w:rPr>
            </w:pPr>
            <w:r w:rsidRPr="00912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3BE19" w14:textId="77777777" w:rsidR="000C56BA" w:rsidRPr="00912934" w:rsidRDefault="000C56BA" w:rsidP="006F21E6">
            <w:pPr>
              <w:pStyle w:val="rowtabella0"/>
              <w:jc w:val="center"/>
              <w:rPr>
                <w:color w:val="002060"/>
              </w:rPr>
            </w:pPr>
            <w:r w:rsidRPr="00912934">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0CA4E" w14:textId="77777777" w:rsidR="000C56BA" w:rsidRPr="00912934" w:rsidRDefault="000C56BA" w:rsidP="006F21E6">
            <w:pPr>
              <w:pStyle w:val="rowtabella0"/>
              <w:jc w:val="center"/>
              <w:rPr>
                <w:color w:val="002060"/>
              </w:rPr>
            </w:pPr>
            <w:r w:rsidRPr="00912934">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DEAAD" w14:textId="77777777" w:rsidR="000C56BA" w:rsidRPr="00912934" w:rsidRDefault="000C56BA" w:rsidP="006F21E6">
            <w:pPr>
              <w:pStyle w:val="rowtabella0"/>
              <w:jc w:val="center"/>
              <w:rPr>
                <w:color w:val="002060"/>
              </w:rPr>
            </w:pPr>
            <w:r w:rsidRPr="00912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0CE9A" w14:textId="77777777" w:rsidR="000C56BA" w:rsidRPr="00912934" w:rsidRDefault="000C56BA" w:rsidP="006F21E6">
            <w:pPr>
              <w:pStyle w:val="rowtabella0"/>
              <w:jc w:val="center"/>
              <w:rPr>
                <w:color w:val="002060"/>
              </w:rPr>
            </w:pPr>
            <w:r w:rsidRPr="00912934">
              <w:rPr>
                <w:color w:val="002060"/>
              </w:rPr>
              <w:t>0</w:t>
            </w:r>
          </w:p>
        </w:tc>
      </w:tr>
      <w:tr w:rsidR="000C56BA" w:rsidRPr="00912934" w14:paraId="57D161A1"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A6BC7F" w14:textId="77777777" w:rsidR="000C56BA" w:rsidRPr="00912934" w:rsidRDefault="000C56BA" w:rsidP="006F21E6">
            <w:pPr>
              <w:pStyle w:val="rowtabella0"/>
              <w:rPr>
                <w:color w:val="002060"/>
              </w:rPr>
            </w:pPr>
            <w:r w:rsidRPr="00912934">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A46EE" w14:textId="77777777" w:rsidR="000C56BA" w:rsidRPr="00912934" w:rsidRDefault="000C56BA" w:rsidP="006F21E6">
            <w:pPr>
              <w:pStyle w:val="rowtabella0"/>
              <w:jc w:val="center"/>
              <w:rPr>
                <w:color w:val="002060"/>
              </w:rPr>
            </w:pPr>
            <w:r w:rsidRPr="009129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FD66C"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1F5C1" w14:textId="77777777" w:rsidR="000C56BA" w:rsidRPr="00912934" w:rsidRDefault="000C56BA" w:rsidP="006F21E6">
            <w:pPr>
              <w:pStyle w:val="rowtabella0"/>
              <w:jc w:val="center"/>
              <w:rPr>
                <w:color w:val="002060"/>
              </w:rPr>
            </w:pPr>
            <w:r w:rsidRPr="00912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DDC15"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0EBD8" w14:textId="77777777" w:rsidR="000C56BA" w:rsidRPr="00912934" w:rsidRDefault="000C56BA" w:rsidP="006F21E6">
            <w:pPr>
              <w:pStyle w:val="rowtabella0"/>
              <w:jc w:val="center"/>
              <w:rPr>
                <w:color w:val="002060"/>
              </w:rPr>
            </w:pPr>
            <w:r w:rsidRPr="00912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48B9F" w14:textId="77777777" w:rsidR="000C56BA" w:rsidRPr="00912934" w:rsidRDefault="000C56BA" w:rsidP="006F21E6">
            <w:pPr>
              <w:pStyle w:val="rowtabella0"/>
              <w:jc w:val="center"/>
              <w:rPr>
                <w:color w:val="002060"/>
              </w:rPr>
            </w:pPr>
            <w:r w:rsidRPr="00912934">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D178B" w14:textId="77777777" w:rsidR="000C56BA" w:rsidRPr="00912934" w:rsidRDefault="000C56BA" w:rsidP="006F21E6">
            <w:pPr>
              <w:pStyle w:val="rowtabella0"/>
              <w:jc w:val="center"/>
              <w:rPr>
                <w:color w:val="002060"/>
              </w:rPr>
            </w:pPr>
            <w:r w:rsidRPr="0091293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D25F5"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60883" w14:textId="77777777" w:rsidR="000C56BA" w:rsidRPr="00912934" w:rsidRDefault="000C56BA" w:rsidP="006F21E6">
            <w:pPr>
              <w:pStyle w:val="rowtabella0"/>
              <w:jc w:val="center"/>
              <w:rPr>
                <w:color w:val="002060"/>
              </w:rPr>
            </w:pPr>
            <w:r w:rsidRPr="00912934">
              <w:rPr>
                <w:color w:val="002060"/>
              </w:rPr>
              <w:t>0</w:t>
            </w:r>
          </w:p>
        </w:tc>
      </w:tr>
      <w:tr w:rsidR="000C56BA" w:rsidRPr="00912934" w14:paraId="61B67CA8"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9B47BD" w14:textId="77777777" w:rsidR="000C56BA" w:rsidRPr="00912934" w:rsidRDefault="000C56BA" w:rsidP="006F21E6">
            <w:pPr>
              <w:pStyle w:val="rowtabella0"/>
              <w:rPr>
                <w:color w:val="002060"/>
              </w:rPr>
            </w:pPr>
            <w:r w:rsidRPr="00912934">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BE6DD" w14:textId="77777777" w:rsidR="000C56BA" w:rsidRPr="00912934" w:rsidRDefault="000C56BA" w:rsidP="006F21E6">
            <w:pPr>
              <w:pStyle w:val="rowtabella0"/>
              <w:jc w:val="center"/>
              <w:rPr>
                <w:color w:val="002060"/>
              </w:rPr>
            </w:pPr>
            <w:r w:rsidRPr="009129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497E1"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38CA5" w14:textId="77777777" w:rsidR="000C56BA" w:rsidRPr="00912934" w:rsidRDefault="000C56BA" w:rsidP="006F21E6">
            <w:pPr>
              <w:pStyle w:val="rowtabella0"/>
              <w:jc w:val="center"/>
              <w:rPr>
                <w:color w:val="002060"/>
              </w:rPr>
            </w:pPr>
            <w:r w:rsidRPr="00912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7842A"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5FA27" w14:textId="77777777" w:rsidR="000C56BA" w:rsidRPr="00912934" w:rsidRDefault="000C56BA" w:rsidP="006F21E6">
            <w:pPr>
              <w:pStyle w:val="rowtabella0"/>
              <w:jc w:val="center"/>
              <w:rPr>
                <w:color w:val="002060"/>
              </w:rPr>
            </w:pPr>
            <w:r w:rsidRPr="00912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A7B2A" w14:textId="77777777" w:rsidR="000C56BA" w:rsidRPr="00912934" w:rsidRDefault="000C56BA" w:rsidP="006F21E6">
            <w:pPr>
              <w:pStyle w:val="rowtabella0"/>
              <w:jc w:val="center"/>
              <w:rPr>
                <w:color w:val="002060"/>
              </w:rPr>
            </w:pPr>
            <w:r w:rsidRPr="00912934">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3E1A8" w14:textId="77777777" w:rsidR="000C56BA" w:rsidRPr="00912934" w:rsidRDefault="000C56BA" w:rsidP="006F21E6">
            <w:pPr>
              <w:pStyle w:val="rowtabella0"/>
              <w:jc w:val="center"/>
              <w:rPr>
                <w:color w:val="002060"/>
              </w:rPr>
            </w:pPr>
            <w:r w:rsidRPr="00912934">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4DD58"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C67C9" w14:textId="77777777" w:rsidR="000C56BA" w:rsidRPr="00912934" w:rsidRDefault="000C56BA" w:rsidP="006F21E6">
            <w:pPr>
              <w:pStyle w:val="rowtabella0"/>
              <w:jc w:val="center"/>
              <w:rPr>
                <w:color w:val="002060"/>
              </w:rPr>
            </w:pPr>
            <w:r w:rsidRPr="00912934">
              <w:rPr>
                <w:color w:val="002060"/>
              </w:rPr>
              <w:t>0</w:t>
            </w:r>
          </w:p>
        </w:tc>
      </w:tr>
      <w:tr w:rsidR="000C56BA" w:rsidRPr="00912934" w14:paraId="6B75BA29"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D935CA" w14:textId="77777777" w:rsidR="000C56BA" w:rsidRPr="00912934" w:rsidRDefault="000C56BA" w:rsidP="006F21E6">
            <w:pPr>
              <w:pStyle w:val="rowtabella0"/>
              <w:rPr>
                <w:color w:val="002060"/>
              </w:rPr>
            </w:pPr>
            <w:r w:rsidRPr="00912934">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14A6C" w14:textId="77777777" w:rsidR="000C56BA" w:rsidRPr="00912934" w:rsidRDefault="000C56BA" w:rsidP="006F21E6">
            <w:pPr>
              <w:pStyle w:val="rowtabella0"/>
              <w:jc w:val="center"/>
              <w:rPr>
                <w:color w:val="002060"/>
              </w:rPr>
            </w:pPr>
            <w:r w:rsidRPr="009129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0C204"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FD071" w14:textId="77777777" w:rsidR="000C56BA" w:rsidRPr="00912934" w:rsidRDefault="000C56BA" w:rsidP="006F21E6">
            <w:pPr>
              <w:pStyle w:val="rowtabella0"/>
              <w:jc w:val="center"/>
              <w:rPr>
                <w:color w:val="002060"/>
              </w:rPr>
            </w:pPr>
            <w:r w:rsidRPr="00912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C79B6"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5FBDB" w14:textId="77777777" w:rsidR="000C56BA" w:rsidRPr="00912934" w:rsidRDefault="000C56BA" w:rsidP="006F21E6">
            <w:pPr>
              <w:pStyle w:val="rowtabella0"/>
              <w:jc w:val="center"/>
              <w:rPr>
                <w:color w:val="002060"/>
              </w:rPr>
            </w:pPr>
            <w:r w:rsidRPr="00912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BD800" w14:textId="77777777" w:rsidR="000C56BA" w:rsidRPr="00912934" w:rsidRDefault="000C56BA" w:rsidP="006F21E6">
            <w:pPr>
              <w:pStyle w:val="rowtabella0"/>
              <w:jc w:val="center"/>
              <w:rPr>
                <w:color w:val="002060"/>
              </w:rPr>
            </w:pPr>
            <w:r w:rsidRPr="00912934">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A50DE" w14:textId="77777777" w:rsidR="000C56BA" w:rsidRPr="00912934" w:rsidRDefault="000C56BA" w:rsidP="006F21E6">
            <w:pPr>
              <w:pStyle w:val="rowtabella0"/>
              <w:jc w:val="center"/>
              <w:rPr>
                <w:color w:val="002060"/>
              </w:rPr>
            </w:pPr>
            <w:r w:rsidRPr="00912934">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D1876" w14:textId="77777777" w:rsidR="000C56BA" w:rsidRPr="00912934" w:rsidRDefault="000C56BA" w:rsidP="006F21E6">
            <w:pPr>
              <w:pStyle w:val="rowtabella0"/>
              <w:jc w:val="center"/>
              <w:rPr>
                <w:color w:val="002060"/>
              </w:rPr>
            </w:pPr>
            <w:r w:rsidRPr="009129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0291A" w14:textId="77777777" w:rsidR="000C56BA" w:rsidRPr="00912934" w:rsidRDefault="000C56BA" w:rsidP="006F21E6">
            <w:pPr>
              <w:pStyle w:val="rowtabella0"/>
              <w:jc w:val="center"/>
              <w:rPr>
                <w:color w:val="002060"/>
              </w:rPr>
            </w:pPr>
            <w:r w:rsidRPr="00912934">
              <w:rPr>
                <w:color w:val="002060"/>
              </w:rPr>
              <w:t>0</w:t>
            </w:r>
          </w:p>
        </w:tc>
      </w:tr>
      <w:tr w:rsidR="000C56BA" w:rsidRPr="00912934" w14:paraId="68B36685"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73B06E" w14:textId="77777777" w:rsidR="000C56BA" w:rsidRPr="00912934" w:rsidRDefault="000C56BA" w:rsidP="006F21E6">
            <w:pPr>
              <w:pStyle w:val="rowtabella0"/>
              <w:rPr>
                <w:color w:val="002060"/>
              </w:rPr>
            </w:pPr>
            <w:r w:rsidRPr="00912934">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4376A" w14:textId="77777777" w:rsidR="000C56BA" w:rsidRPr="00912934" w:rsidRDefault="000C56BA" w:rsidP="006F21E6">
            <w:pPr>
              <w:pStyle w:val="rowtabella0"/>
              <w:jc w:val="center"/>
              <w:rPr>
                <w:color w:val="002060"/>
              </w:rPr>
            </w:pPr>
            <w:r w:rsidRPr="009129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EB3F9"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B48D3" w14:textId="77777777" w:rsidR="000C56BA" w:rsidRPr="00912934" w:rsidRDefault="000C56BA" w:rsidP="006F21E6">
            <w:pPr>
              <w:pStyle w:val="rowtabella0"/>
              <w:jc w:val="center"/>
              <w:rPr>
                <w:color w:val="002060"/>
              </w:rPr>
            </w:pPr>
            <w:r w:rsidRPr="00912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599C0"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81F16" w14:textId="77777777" w:rsidR="000C56BA" w:rsidRPr="00912934" w:rsidRDefault="000C56BA" w:rsidP="006F21E6">
            <w:pPr>
              <w:pStyle w:val="rowtabella0"/>
              <w:jc w:val="center"/>
              <w:rPr>
                <w:color w:val="002060"/>
              </w:rPr>
            </w:pPr>
            <w:r w:rsidRPr="00912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D5BA4" w14:textId="77777777" w:rsidR="000C56BA" w:rsidRPr="00912934" w:rsidRDefault="000C56BA" w:rsidP="006F21E6">
            <w:pPr>
              <w:pStyle w:val="rowtabella0"/>
              <w:jc w:val="center"/>
              <w:rPr>
                <w:color w:val="002060"/>
              </w:rPr>
            </w:pPr>
            <w:r w:rsidRPr="0091293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19BCF" w14:textId="77777777" w:rsidR="000C56BA" w:rsidRPr="00912934" w:rsidRDefault="000C56BA" w:rsidP="006F21E6">
            <w:pPr>
              <w:pStyle w:val="rowtabella0"/>
              <w:jc w:val="center"/>
              <w:rPr>
                <w:color w:val="002060"/>
              </w:rPr>
            </w:pPr>
            <w:r w:rsidRPr="00912934">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3505C" w14:textId="77777777" w:rsidR="000C56BA" w:rsidRPr="00912934" w:rsidRDefault="000C56BA" w:rsidP="006F21E6">
            <w:pPr>
              <w:pStyle w:val="rowtabella0"/>
              <w:jc w:val="center"/>
              <w:rPr>
                <w:color w:val="002060"/>
              </w:rPr>
            </w:pPr>
            <w:r w:rsidRPr="009129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E8C27" w14:textId="77777777" w:rsidR="000C56BA" w:rsidRPr="00912934" w:rsidRDefault="000C56BA" w:rsidP="006F21E6">
            <w:pPr>
              <w:pStyle w:val="rowtabella0"/>
              <w:jc w:val="center"/>
              <w:rPr>
                <w:color w:val="002060"/>
              </w:rPr>
            </w:pPr>
            <w:r w:rsidRPr="00912934">
              <w:rPr>
                <w:color w:val="002060"/>
              </w:rPr>
              <w:t>0</w:t>
            </w:r>
          </w:p>
        </w:tc>
      </w:tr>
      <w:tr w:rsidR="000C56BA" w:rsidRPr="00912934" w14:paraId="6C063575"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70D88E" w14:textId="77777777" w:rsidR="000C56BA" w:rsidRPr="00912934" w:rsidRDefault="000C56BA" w:rsidP="006F21E6">
            <w:pPr>
              <w:pStyle w:val="rowtabella0"/>
              <w:rPr>
                <w:color w:val="002060"/>
                <w:lang w:val="es-ES"/>
              </w:rPr>
            </w:pPr>
            <w:r w:rsidRPr="00912934">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08A11" w14:textId="77777777" w:rsidR="000C56BA" w:rsidRPr="00912934" w:rsidRDefault="000C56BA" w:rsidP="006F21E6">
            <w:pPr>
              <w:pStyle w:val="rowtabella0"/>
              <w:jc w:val="center"/>
              <w:rPr>
                <w:color w:val="002060"/>
              </w:rPr>
            </w:pPr>
            <w:r w:rsidRPr="00912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D76C9"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2B0DF"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8292B"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00C0B" w14:textId="77777777" w:rsidR="000C56BA" w:rsidRPr="00912934" w:rsidRDefault="000C56BA" w:rsidP="006F21E6">
            <w:pPr>
              <w:pStyle w:val="rowtabella0"/>
              <w:jc w:val="center"/>
              <w:rPr>
                <w:color w:val="002060"/>
              </w:rPr>
            </w:pPr>
            <w:r w:rsidRPr="00912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AEF65" w14:textId="77777777" w:rsidR="000C56BA" w:rsidRPr="00912934" w:rsidRDefault="000C56BA" w:rsidP="006F21E6">
            <w:pPr>
              <w:pStyle w:val="rowtabella0"/>
              <w:jc w:val="center"/>
              <w:rPr>
                <w:color w:val="002060"/>
              </w:rPr>
            </w:pPr>
            <w:r w:rsidRPr="0091293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EB0A8" w14:textId="77777777" w:rsidR="000C56BA" w:rsidRPr="00912934" w:rsidRDefault="000C56BA" w:rsidP="006F21E6">
            <w:pPr>
              <w:pStyle w:val="rowtabella0"/>
              <w:jc w:val="center"/>
              <w:rPr>
                <w:color w:val="002060"/>
              </w:rPr>
            </w:pPr>
            <w:r w:rsidRPr="00912934">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C1B5D" w14:textId="77777777" w:rsidR="000C56BA" w:rsidRPr="00912934" w:rsidRDefault="000C56BA" w:rsidP="006F21E6">
            <w:pPr>
              <w:pStyle w:val="rowtabella0"/>
              <w:jc w:val="center"/>
              <w:rPr>
                <w:color w:val="002060"/>
              </w:rPr>
            </w:pPr>
            <w:r w:rsidRPr="0091293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27BDA" w14:textId="77777777" w:rsidR="000C56BA" w:rsidRPr="00912934" w:rsidRDefault="000C56BA" w:rsidP="006F21E6">
            <w:pPr>
              <w:pStyle w:val="rowtabella0"/>
              <w:jc w:val="center"/>
              <w:rPr>
                <w:color w:val="002060"/>
              </w:rPr>
            </w:pPr>
            <w:r w:rsidRPr="00912934">
              <w:rPr>
                <w:color w:val="002060"/>
              </w:rPr>
              <w:t>0</w:t>
            </w:r>
          </w:p>
        </w:tc>
      </w:tr>
      <w:tr w:rsidR="000C56BA" w:rsidRPr="00912934" w14:paraId="022CE087"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3DAC7C" w14:textId="77777777" w:rsidR="000C56BA" w:rsidRPr="00912934" w:rsidRDefault="000C56BA" w:rsidP="006F21E6">
            <w:pPr>
              <w:pStyle w:val="rowtabella0"/>
              <w:rPr>
                <w:color w:val="002060"/>
              </w:rPr>
            </w:pPr>
            <w:r w:rsidRPr="00912934">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EE8EF" w14:textId="77777777" w:rsidR="000C56BA" w:rsidRPr="00912934" w:rsidRDefault="000C56BA" w:rsidP="006F21E6">
            <w:pPr>
              <w:pStyle w:val="rowtabella0"/>
              <w:jc w:val="center"/>
              <w:rPr>
                <w:color w:val="002060"/>
              </w:rPr>
            </w:pPr>
            <w:r w:rsidRPr="00912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B1B7F"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ACEF3"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204C2"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D876E" w14:textId="77777777" w:rsidR="000C56BA" w:rsidRPr="00912934" w:rsidRDefault="000C56BA" w:rsidP="006F21E6">
            <w:pPr>
              <w:pStyle w:val="rowtabella0"/>
              <w:jc w:val="center"/>
              <w:rPr>
                <w:color w:val="002060"/>
              </w:rPr>
            </w:pPr>
            <w:r w:rsidRPr="00912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151A9" w14:textId="77777777" w:rsidR="000C56BA" w:rsidRPr="00912934" w:rsidRDefault="000C56BA" w:rsidP="006F21E6">
            <w:pPr>
              <w:pStyle w:val="rowtabella0"/>
              <w:jc w:val="center"/>
              <w:rPr>
                <w:color w:val="002060"/>
              </w:rPr>
            </w:pPr>
            <w:r w:rsidRPr="0091293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6C445" w14:textId="77777777" w:rsidR="000C56BA" w:rsidRPr="00912934" w:rsidRDefault="000C56BA" w:rsidP="006F21E6">
            <w:pPr>
              <w:pStyle w:val="rowtabella0"/>
              <w:jc w:val="center"/>
              <w:rPr>
                <w:color w:val="002060"/>
              </w:rPr>
            </w:pPr>
            <w:r w:rsidRPr="00912934">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458EB" w14:textId="77777777" w:rsidR="000C56BA" w:rsidRPr="00912934" w:rsidRDefault="000C56BA" w:rsidP="006F21E6">
            <w:pPr>
              <w:pStyle w:val="rowtabella0"/>
              <w:jc w:val="center"/>
              <w:rPr>
                <w:color w:val="002060"/>
              </w:rPr>
            </w:pPr>
            <w:r w:rsidRPr="009129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3FEA5" w14:textId="77777777" w:rsidR="000C56BA" w:rsidRPr="00912934" w:rsidRDefault="000C56BA" w:rsidP="006F21E6">
            <w:pPr>
              <w:pStyle w:val="rowtabella0"/>
              <w:jc w:val="center"/>
              <w:rPr>
                <w:color w:val="002060"/>
              </w:rPr>
            </w:pPr>
            <w:r w:rsidRPr="00912934">
              <w:rPr>
                <w:color w:val="002060"/>
              </w:rPr>
              <w:t>0</w:t>
            </w:r>
          </w:p>
        </w:tc>
      </w:tr>
      <w:tr w:rsidR="000C56BA" w:rsidRPr="00912934" w14:paraId="50E32F9D" w14:textId="77777777" w:rsidTr="006F21E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AE53B1" w14:textId="77777777" w:rsidR="000C56BA" w:rsidRPr="00912934" w:rsidRDefault="000C56BA" w:rsidP="006F21E6">
            <w:pPr>
              <w:pStyle w:val="rowtabella0"/>
              <w:rPr>
                <w:color w:val="002060"/>
              </w:rPr>
            </w:pPr>
            <w:r w:rsidRPr="00912934">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D6D11" w14:textId="77777777" w:rsidR="000C56BA" w:rsidRPr="00912934" w:rsidRDefault="000C56BA" w:rsidP="006F21E6">
            <w:pPr>
              <w:pStyle w:val="rowtabella0"/>
              <w:jc w:val="center"/>
              <w:rPr>
                <w:color w:val="002060"/>
              </w:rPr>
            </w:pPr>
            <w:r w:rsidRPr="00912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E05C1"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FC27D"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4F52C"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E88EE" w14:textId="77777777" w:rsidR="000C56BA" w:rsidRPr="00912934" w:rsidRDefault="000C56BA" w:rsidP="006F21E6">
            <w:pPr>
              <w:pStyle w:val="rowtabella0"/>
              <w:jc w:val="center"/>
              <w:rPr>
                <w:color w:val="002060"/>
              </w:rPr>
            </w:pPr>
            <w:r w:rsidRPr="009129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7D42D" w14:textId="77777777" w:rsidR="000C56BA" w:rsidRPr="00912934" w:rsidRDefault="000C56BA" w:rsidP="006F21E6">
            <w:pPr>
              <w:pStyle w:val="rowtabella0"/>
              <w:jc w:val="center"/>
              <w:rPr>
                <w:color w:val="002060"/>
              </w:rPr>
            </w:pPr>
            <w:r w:rsidRPr="0091293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38149" w14:textId="77777777" w:rsidR="000C56BA" w:rsidRPr="00912934" w:rsidRDefault="000C56BA" w:rsidP="006F21E6">
            <w:pPr>
              <w:pStyle w:val="rowtabella0"/>
              <w:jc w:val="center"/>
              <w:rPr>
                <w:color w:val="002060"/>
              </w:rPr>
            </w:pPr>
            <w:r w:rsidRPr="00912934">
              <w:rPr>
                <w:color w:val="002060"/>
              </w:rPr>
              <w:t>148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3BD89" w14:textId="77777777" w:rsidR="000C56BA" w:rsidRPr="00912934" w:rsidRDefault="000C56BA" w:rsidP="006F21E6">
            <w:pPr>
              <w:pStyle w:val="rowtabella0"/>
              <w:jc w:val="center"/>
              <w:rPr>
                <w:color w:val="002060"/>
              </w:rPr>
            </w:pPr>
            <w:r w:rsidRPr="00912934">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B1FE3" w14:textId="77777777" w:rsidR="000C56BA" w:rsidRPr="00912934" w:rsidRDefault="000C56BA" w:rsidP="006F21E6">
            <w:pPr>
              <w:pStyle w:val="rowtabella0"/>
              <w:jc w:val="center"/>
              <w:rPr>
                <w:color w:val="002060"/>
              </w:rPr>
            </w:pPr>
            <w:r w:rsidRPr="00912934">
              <w:rPr>
                <w:color w:val="002060"/>
              </w:rPr>
              <w:t>0</w:t>
            </w:r>
          </w:p>
        </w:tc>
      </w:tr>
    </w:tbl>
    <w:p w14:paraId="36A6864F" w14:textId="77777777" w:rsidR="000C56BA" w:rsidRPr="00912934" w:rsidRDefault="000C56BA" w:rsidP="000C56BA">
      <w:pPr>
        <w:pStyle w:val="breakline"/>
        <w:rPr>
          <w:rFonts w:eastAsiaTheme="minorEastAsia"/>
          <w:color w:val="002060"/>
        </w:rPr>
      </w:pPr>
    </w:p>
    <w:p w14:paraId="2D7B4A3C" w14:textId="77777777" w:rsidR="000C56BA" w:rsidRPr="00912934" w:rsidRDefault="000C56BA" w:rsidP="000C56BA">
      <w:pPr>
        <w:pStyle w:val="breakline"/>
        <w:rPr>
          <w:color w:val="002060"/>
        </w:rPr>
      </w:pPr>
    </w:p>
    <w:p w14:paraId="6DDBA8D9" w14:textId="77777777" w:rsidR="000C56BA" w:rsidRPr="00912934" w:rsidRDefault="000C56BA" w:rsidP="000C56BA">
      <w:pPr>
        <w:pStyle w:val="sottotitolocampionato10"/>
        <w:rPr>
          <w:color w:val="002060"/>
        </w:rPr>
      </w:pPr>
      <w:r w:rsidRPr="00912934">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56BA" w:rsidRPr="00912934" w14:paraId="0DFEDA6D" w14:textId="77777777" w:rsidTr="006F21E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990DC" w14:textId="77777777" w:rsidR="000C56BA" w:rsidRPr="00912934" w:rsidRDefault="000C56BA" w:rsidP="006F21E6">
            <w:pPr>
              <w:pStyle w:val="headertabella0"/>
              <w:rPr>
                <w:color w:val="002060"/>
              </w:rPr>
            </w:pPr>
            <w:r w:rsidRPr="009129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6FD80" w14:textId="77777777" w:rsidR="000C56BA" w:rsidRPr="00912934" w:rsidRDefault="000C56BA" w:rsidP="006F21E6">
            <w:pPr>
              <w:pStyle w:val="headertabella0"/>
              <w:rPr>
                <w:color w:val="002060"/>
              </w:rPr>
            </w:pPr>
            <w:r w:rsidRPr="009129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7C61A" w14:textId="77777777" w:rsidR="000C56BA" w:rsidRPr="00912934" w:rsidRDefault="000C56BA" w:rsidP="006F21E6">
            <w:pPr>
              <w:pStyle w:val="headertabella0"/>
              <w:rPr>
                <w:color w:val="002060"/>
              </w:rPr>
            </w:pPr>
            <w:r w:rsidRPr="009129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7D2E7" w14:textId="77777777" w:rsidR="000C56BA" w:rsidRPr="00912934" w:rsidRDefault="000C56BA" w:rsidP="006F21E6">
            <w:pPr>
              <w:pStyle w:val="headertabella0"/>
              <w:rPr>
                <w:color w:val="002060"/>
              </w:rPr>
            </w:pPr>
            <w:r w:rsidRPr="009129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2A5BC" w14:textId="77777777" w:rsidR="000C56BA" w:rsidRPr="00912934" w:rsidRDefault="000C56BA" w:rsidP="006F21E6">
            <w:pPr>
              <w:pStyle w:val="headertabella0"/>
              <w:rPr>
                <w:color w:val="002060"/>
              </w:rPr>
            </w:pPr>
            <w:r w:rsidRPr="009129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CF185" w14:textId="77777777" w:rsidR="000C56BA" w:rsidRPr="00912934" w:rsidRDefault="000C56BA" w:rsidP="006F21E6">
            <w:pPr>
              <w:pStyle w:val="headertabella0"/>
              <w:rPr>
                <w:color w:val="002060"/>
              </w:rPr>
            </w:pPr>
            <w:r w:rsidRPr="009129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A3516" w14:textId="77777777" w:rsidR="000C56BA" w:rsidRPr="00912934" w:rsidRDefault="000C56BA" w:rsidP="006F21E6">
            <w:pPr>
              <w:pStyle w:val="headertabella0"/>
              <w:rPr>
                <w:color w:val="002060"/>
              </w:rPr>
            </w:pPr>
            <w:r w:rsidRPr="009129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3688E" w14:textId="77777777" w:rsidR="000C56BA" w:rsidRPr="00912934" w:rsidRDefault="000C56BA" w:rsidP="006F21E6">
            <w:pPr>
              <w:pStyle w:val="headertabella0"/>
              <w:rPr>
                <w:color w:val="002060"/>
              </w:rPr>
            </w:pPr>
            <w:r w:rsidRPr="009129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EE813" w14:textId="77777777" w:rsidR="000C56BA" w:rsidRPr="00912934" w:rsidRDefault="000C56BA" w:rsidP="006F21E6">
            <w:pPr>
              <w:pStyle w:val="headertabella0"/>
              <w:rPr>
                <w:color w:val="002060"/>
              </w:rPr>
            </w:pPr>
            <w:r w:rsidRPr="009129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A0E98" w14:textId="77777777" w:rsidR="000C56BA" w:rsidRPr="00912934" w:rsidRDefault="000C56BA" w:rsidP="006F21E6">
            <w:pPr>
              <w:pStyle w:val="headertabella0"/>
              <w:rPr>
                <w:color w:val="002060"/>
              </w:rPr>
            </w:pPr>
            <w:r w:rsidRPr="00912934">
              <w:rPr>
                <w:color w:val="002060"/>
              </w:rPr>
              <w:t>PE</w:t>
            </w:r>
          </w:p>
        </w:tc>
      </w:tr>
      <w:tr w:rsidR="000C56BA" w:rsidRPr="00912934" w14:paraId="6AA8CD28" w14:textId="77777777" w:rsidTr="006F21E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0E4F15" w14:textId="77777777" w:rsidR="000C56BA" w:rsidRPr="00912934" w:rsidRDefault="000C56BA" w:rsidP="006F21E6">
            <w:pPr>
              <w:pStyle w:val="rowtabella0"/>
              <w:rPr>
                <w:color w:val="002060"/>
              </w:rPr>
            </w:pPr>
            <w:r w:rsidRPr="00912934">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C970C" w14:textId="77777777" w:rsidR="000C56BA" w:rsidRPr="00912934" w:rsidRDefault="000C56BA" w:rsidP="006F21E6">
            <w:pPr>
              <w:pStyle w:val="rowtabella0"/>
              <w:jc w:val="center"/>
              <w:rPr>
                <w:color w:val="002060"/>
              </w:rPr>
            </w:pPr>
            <w:r w:rsidRPr="00912934">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B6699"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BE11D" w14:textId="77777777" w:rsidR="000C56BA" w:rsidRPr="00912934" w:rsidRDefault="000C56BA" w:rsidP="006F21E6">
            <w:pPr>
              <w:pStyle w:val="rowtabella0"/>
              <w:jc w:val="center"/>
              <w:rPr>
                <w:color w:val="002060"/>
              </w:rPr>
            </w:pPr>
            <w:r w:rsidRPr="009129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7CDBC"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C619C"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9A657" w14:textId="77777777" w:rsidR="000C56BA" w:rsidRPr="00912934" w:rsidRDefault="000C56BA" w:rsidP="006F21E6">
            <w:pPr>
              <w:pStyle w:val="rowtabella0"/>
              <w:jc w:val="center"/>
              <w:rPr>
                <w:color w:val="002060"/>
              </w:rPr>
            </w:pPr>
            <w:r w:rsidRPr="00912934">
              <w:rPr>
                <w:color w:val="002060"/>
              </w:rPr>
              <w:t>145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F3D70" w14:textId="77777777" w:rsidR="000C56BA" w:rsidRPr="00912934" w:rsidRDefault="000C56BA" w:rsidP="006F21E6">
            <w:pPr>
              <w:pStyle w:val="rowtabella0"/>
              <w:jc w:val="center"/>
              <w:rPr>
                <w:color w:val="002060"/>
              </w:rPr>
            </w:pPr>
            <w:r w:rsidRPr="009129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49F78" w14:textId="77777777" w:rsidR="000C56BA" w:rsidRPr="00912934" w:rsidRDefault="000C56BA" w:rsidP="006F21E6">
            <w:pPr>
              <w:pStyle w:val="rowtabella0"/>
              <w:jc w:val="center"/>
              <w:rPr>
                <w:color w:val="002060"/>
              </w:rPr>
            </w:pPr>
            <w:r w:rsidRPr="00912934">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697C3" w14:textId="77777777" w:rsidR="000C56BA" w:rsidRPr="00912934" w:rsidRDefault="000C56BA" w:rsidP="006F21E6">
            <w:pPr>
              <w:pStyle w:val="rowtabella0"/>
              <w:jc w:val="center"/>
              <w:rPr>
                <w:color w:val="002060"/>
              </w:rPr>
            </w:pPr>
            <w:r w:rsidRPr="00912934">
              <w:rPr>
                <w:color w:val="002060"/>
              </w:rPr>
              <w:t>0</w:t>
            </w:r>
          </w:p>
        </w:tc>
      </w:tr>
      <w:tr w:rsidR="000C56BA" w:rsidRPr="00912934" w14:paraId="0C09DBE2"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D37602" w14:textId="77777777" w:rsidR="000C56BA" w:rsidRPr="00912934" w:rsidRDefault="000C56BA" w:rsidP="006F21E6">
            <w:pPr>
              <w:pStyle w:val="rowtabella0"/>
              <w:rPr>
                <w:color w:val="002060"/>
              </w:rPr>
            </w:pPr>
            <w:r w:rsidRPr="00912934">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31BF2" w14:textId="77777777" w:rsidR="000C56BA" w:rsidRPr="00912934" w:rsidRDefault="000C56BA" w:rsidP="006F21E6">
            <w:pPr>
              <w:pStyle w:val="rowtabella0"/>
              <w:jc w:val="center"/>
              <w:rPr>
                <w:color w:val="002060"/>
              </w:rPr>
            </w:pPr>
            <w:r w:rsidRPr="0091293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3D7FF"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23D9C" w14:textId="77777777" w:rsidR="000C56BA" w:rsidRPr="00912934" w:rsidRDefault="000C56BA" w:rsidP="006F21E6">
            <w:pPr>
              <w:pStyle w:val="rowtabella0"/>
              <w:jc w:val="center"/>
              <w:rPr>
                <w:color w:val="002060"/>
              </w:rPr>
            </w:pPr>
            <w:r w:rsidRPr="009129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259B2"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7DB34"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1360E" w14:textId="77777777" w:rsidR="000C56BA" w:rsidRPr="00912934" w:rsidRDefault="000C56BA" w:rsidP="006F21E6">
            <w:pPr>
              <w:pStyle w:val="rowtabella0"/>
              <w:jc w:val="center"/>
              <w:rPr>
                <w:color w:val="002060"/>
              </w:rPr>
            </w:pPr>
            <w:r w:rsidRPr="00912934">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37A98" w14:textId="77777777" w:rsidR="000C56BA" w:rsidRPr="00912934" w:rsidRDefault="000C56BA" w:rsidP="006F21E6">
            <w:pPr>
              <w:pStyle w:val="rowtabella0"/>
              <w:jc w:val="center"/>
              <w:rPr>
                <w:color w:val="002060"/>
              </w:rPr>
            </w:pPr>
            <w:r w:rsidRPr="0091293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30C4E" w14:textId="77777777" w:rsidR="000C56BA" w:rsidRPr="00912934" w:rsidRDefault="000C56BA" w:rsidP="006F21E6">
            <w:pPr>
              <w:pStyle w:val="rowtabella0"/>
              <w:jc w:val="center"/>
              <w:rPr>
                <w:color w:val="002060"/>
              </w:rPr>
            </w:pPr>
            <w:r w:rsidRPr="00912934">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C0C8B" w14:textId="77777777" w:rsidR="000C56BA" w:rsidRPr="00912934" w:rsidRDefault="000C56BA" w:rsidP="006F21E6">
            <w:pPr>
              <w:pStyle w:val="rowtabella0"/>
              <w:jc w:val="center"/>
              <w:rPr>
                <w:color w:val="002060"/>
              </w:rPr>
            </w:pPr>
            <w:r w:rsidRPr="00912934">
              <w:rPr>
                <w:color w:val="002060"/>
              </w:rPr>
              <w:t>0</w:t>
            </w:r>
          </w:p>
        </w:tc>
      </w:tr>
      <w:tr w:rsidR="000C56BA" w:rsidRPr="00912934" w14:paraId="3D3B6517"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452719" w14:textId="77777777" w:rsidR="000C56BA" w:rsidRPr="00912934" w:rsidRDefault="000C56BA" w:rsidP="006F21E6">
            <w:pPr>
              <w:pStyle w:val="rowtabella0"/>
              <w:rPr>
                <w:color w:val="002060"/>
              </w:rPr>
            </w:pPr>
            <w:r w:rsidRPr="00912934">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9CB2F" w14:textId="77777777" w:rsidR="000C56BA" w:rsidRPr="00912934" w:rsidRDefault="000C56BA" w:rsidP="006F21E6">
            <w:pPr>
              <w:pStyle w:val="rowtabella0"/>
              <w:jc w:val="center"/>
              <w:rPr>
                <w:color w:val="002060"/>
              </w:rPr>
            </w:pPr>
            <w:r w:rsidRPr="0091293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47DFF"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29B1F" w14:textId="77777777" w:rsidR="000C56BA" w:rsidRPr="00912934" w:rsidRDefault="000C56BA" w:rsidP="006F21E6">
            <w:pPr>
              <w:pStyle w:val="rowtabella0"/>
              <w:jc w:val="center"/>
              <w:rPr>
                <w:color w:val="002060"/>
              </w:rPr>
            </w:pPr>
            <w:r w:rsidRPr="009129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5B4ED"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AB891"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79607" w14:textId="77777777" w:rsidR="000C56BA" w:rsidRPr="00912934" w:rsidRDefault="000C56BA" w:rsidP="006F21E6">
            <w:pPr>
              <w:pStyle w:val="rowtabella0"/>
              <w:jc w:val="center"/>
              <w:rPr>
                <w:color w:val="002060"/>
              </w:rPr>
            </w:pPr>
            <w:r w:rsidRPr="00912934">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34E0D" w14:textId="77777777" w:rsidR="000C56BA" w:rsidRPr="00912934" w:rsidRDefault="000C56BA" w:rsidP="006F21E6">
            <w:pPr>
              <w:pStyle w:val="rowtabella0"/>
              <w:jc w:val="center"/>
              <w:rPr>
                <w:color w:val="002060"/>
              </w:rPr>
            </w:pPr>
            <w:r w:rsidRPr="0091293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63BD1" w14:textId="77777777" w:rsidR="000C56BA" w:rsidRPr="00912934" w:rsidRDefault="000C56BA" w:rsidP="006F21E6">
            <w:pPr>
              <w:pStyle w:val="rowtabella0"/>
              <w:jc w:val="center"/>
              <w:rPr>
                <w:color w:val="002060"/>
              </w:rPr>
            </w:pPr>
            <w:r w:rsidRPr="00912934">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17467" w14:textId="77777777" w:rsidR="000C56BA" w:rsidRPr="00912934" w:rsidRDefault="000C56BA" w:rsidP="006F21E6">
            <w:pPr>
              <w:pStyle w:val="rowtabella0"/>
              <w:jc w:val="center"/>
              <w:rPr>
                <w:color w:val="002060"/>
              </w:rPr>
            </w:pPr>
            <w:r w:rsidRPr="00912934">
              <w:rPr>
                <w:color w:val="002060"/>
              </w:rPr>
              <w:t>0</w:t>
            </w:r>
          </w:p>
        </w:tc>
      </w:tr>
      <w:tr w:rsidR="000C56BA" w:rsidRPr="00912934" w14:paraId="2173583E"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A1FCBF" w14:textId="77777777" w:rsidR="000C56BA" w:rsidRPr="00912934" w:rsidRDefault="000C56BA" w:rsidP="006F21E6">
            <w:pPr>
              <w:pStyle w:val="rowtabella0"/>
              <w:rPr>
                <w:color w:val="002060"/>
              </w:rPr>
            </w:pPr>
            <w:r w:rsidRPr="00912934">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9F99D" w14:textId="77777777" w:rsidR="000C56BA" w:rsidRPr="00912934" w:rsidRDefault="000C56BA" w:rsidP="006F21E6">
            <w:pPr>
              <w:pStyle w:val="rowtabella0"/>
              <w:jc w:val="center"/>
              <w:rPr>
                <w:color w:val="002060"/>
              </w:rPr>
            </w:pPr>
            <w:r w:rsidRPr="009129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9C7CA"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25C5D" w14:textId="77777777" w:rsidR="000C56BA" w:rsidRPr="00912934" w:rsidRDefault="000C56BA" w:rsidP="006F21E6">
            <w:pPr>
              <w:pStyle w:val="rowtabella0"/>
              <w:jc w:val="center"/>
              <w:rPr>
                <w:color w:val="002060"/>
              </w:rPr>
            </w:pPr>
            <w:r w:rsidRPr="00912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E164D"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A82DA" w14:textId="77777777" w:rsidR="000C56BA" w:rsidRPr="00912934" w:rsidRDefault="000C56BA" w:rsidP="006F21E6">
            <w:pPr>
              <w:pStyle w:val="rowtabella0"/>
              <w:jc w:val="center"/>
              <w:rPr>
                <w:color w:val="002060"/>
              </w:rPr>
            </w:pPr>
            <w:r w:rsidRPr="00912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AE133" w14:textId="77777777" w:rsidR="000C56BA" w:rsidRPr="00912934" w:rsidRDefault="000C56BA" w:rsidP="006F21E6">
            <w:pPr>
              <w:pStyle w:val="rowtabella0"/>
              <w:jc w:val="center"/>
              <w:rPr>
                <w:color w:val="002060"/>
              </w:rPr>
            </w:pPr>
            <w:r w:rsidRPr="00912934">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E52F8" w14:textId="77777777" w:rsidR="000C56BA" w:rsidRPr="00912934" w:rsidRDefault="000C56BA" w:rsidP="006F21E6">
            <w:pPr>
              <w:pStyle w:val="rowtabella0"/>
              <w:jc w:val="center"/>
              <w:rPr>
                <w:color w:val="002060"/>
              </w:rPr>
            </w:pPr>
            <w:r w:rsidRPr="00912934">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1CE3B" w14:textId="77777777" w:rsidR="000C56BA" w:rsidRPr="00912934" w:rsidRDefault="000C56BA" w:rsidP="006F21E6">
            <w:pPr>
              <w:pStyle w:val="rowtabella0"/>
              <w:jc w:val="center"/>
              <w:rPr>
                <w:color w:val="002060"/>
              </w:rPr>
            </w:pPr>
            <w:r w:rsidRPr="00912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19AFB" w14:textId="77777777" w:rsidR="000C56BA" w:rsidRPr="00912934" w:rsidRDefault="000C56BA" w:rsidP="006F21E6">
            <w:pPr>
              <w:pStyle w:val="rowtabella0"/>
              <w:jc w:val="center"/>
              <w:rPr>
                <w:color w:val="002060"/>
              </w:rPr>
            </w:pPr>
            <w:r w:rsidRPr="00912934">
              <w:rPr>
                <w:color w:val="002060"/>
              </w:rPr>
              <w:t>0</w:t>
            </w:r>
          </w:p>
        </w:tc>
      </w:tr>
      <w:tr w:rsidR="000C56BA" w:rsidRPr="00912934" w14:paraId="5968B85D"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0CF9D2" w14:textId="77777777" w:rsidR="000C56BA" w:rsidRPr="00912934" w:rsidRDefault="000C56BA" w:rsidP="006F21E6">
            <w:pPr>
              <w:pStyle w:val="rowtabella0"/>
              <w:rPr>
                <w:color w:val="002060"/>
              </w:rPr>
            </w:pPr>
            <w:r w:rsidRPr="00912934">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8C913" w14:textId="77777777" w:rsidR="000C56BA" w:rsidRPr="00912934" w:rsidRDefault="000C56BA" w:rsidP="006F21E6">
            <w:pPr>
              <w:pStyle w:val="rowtabella0"/>
              <w:jc w:val="center"/>
              <w:rPr>
                <w:color w:val="002060"/>
              </w:rPr>
            </w:pPr>
            <w:r w:rsidRPr="0091293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6CB4D"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203F1" w14:textId="77777777" w:rsidR="000C56BA" w:rsidRPr="00912934" w:rsidRDefault="000C56BA" w:rsidP="006F21E6">
            <w:pPr>
              <w:pStyle w:val="rowtabella0"/>
              <w:jc w:val="center"/>
              <w:rPr>
                <w:color w:val="002060"/>
              </w:rPr>
            </w:pPr>
            <w:r w:rsidRPr="00912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E0C85"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3073B" w14:textId="77777777" w:rsidR="000C56BA" w:rsidRPr="00912934" w:rsidRDefault="000C56BA" w:rsidP="006F21E6">
            <w:pPr>
              <w:pStyle w:val="rowtabella0"/>
              <w:jc w:val="center"/>
              <w:rPr>
                <w:color w:val="002060"/>
              </w:rPr>
            </w:pPr>
            <w:r w:rsidRPr="00912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95621" w14:textId="77777777" w:rsidR="000C56BA" w:rsidRPr="00912934" w:rsidRDefault="000C56BA" w:rsidP="006F21E6">
            <w:pPr>
              <w:pStyle w:val="rowtabella0"/>
              <w:jc w:val="center"/>
              <w:rPr>
                <w:color w:val="002060"/>
              </w:rPr>
            </w:pPr>
            <w:r w:rsidRPr="00912934">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9CE7C" w14:textId="77777777" w:rsidR="000C56BA" w:rsidRPr="00912934" w:rsidRDefault="000C56BA" w:rsidP="006F21E6">
            <w:pPr>
              <w:pStyle w:val="rowtabella0"/>
              <w:jc w:val="center"/>
              <w:rPr>
                <w:color w:val="002060"/>
              </w:rPr>
            </w:pPr>
            <w:r w:rsidRPr="00912934">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3421D"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C3A62" w14:textId="77777777" w:rsidR="000C56BA" w:rsidRPr="00912934" w:rsidRDefault="000C56BA" w:rsidP="006F21E6">
            <w:pPr>
              <w:pStyle w:val="rowtabella0"/>
              <w:jc w:val="center"/>
              <w:rPr>
                <w:color w:val="002060"/>
              </w:rPr>
            </w:pPr>
            <w:r w:rsidRPr="00912934">
              <w:rPr>
                <w:color w:val="002060"/>
              </w:rPr>
              <w:t>0</w:t>
            </w:r>
          </w:p>
        </w:tc>
      </w:tr>
      <w:tr w:rsidR="000C56BA" w:rsidRPr="00912934" w14:paraId="3C4D2D95"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759DE1" w14:textId="77777777" w:rsidR="000C56BA" w:rsidRPr="00912934" w:rsidRDefault="000C56BA" w:rsidP="006F21E6">
            <w:pPr>
              <w:pStyle w:val="rowtabella0"/>
              <w:rPr>
                <w:color w:val="002060"/>
              </w:rPr>
            </w:pPr>
            <w:r w:rsidRPr="00912934">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68F44" w14:textId="77777777" w:rsidR="000C56BA" w:rsidRPr="00912934" w:rsidRDefault="000C56BA" w:rsidP="006F21E6">
            <w:pPr>
              <w:pStyle w:val="rowtabella0"/>
              <w:jc w:val="center"/>
              <w:rPr>
                <w:color w:val="002060"/>
              </w:rPr>
            </w:pPr>
            <w:r w:rsidRPr="009129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2E4F8"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6B995" w14:textId="77777777" w:rsidR="000C56BA" w:rsidRPr="00912934" w:rsidRDefault="000C56BA" w:rsidP="006F21E6">
            <w:pPr>
              <w:pStyle w:val="rowtabella0"/>
              <w:jc w:val="center"/>
              <w:rPr>
                <w:color w:val="002060"/>
              </w:rPr>
            </w:pPr>
            <w:r w:rsidRPr="00912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A91DF"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B04E3" w14:textId="77777777" w:rsidR="000C56BA" w:rsidRPr="00912934" w:rsidRDefault="000C56BA" w:rsidP="006F21E6">
            <w:pPr>
              <w:pStyle w:val="rowtabella0"/>
              <w:jc w:val="center"/>
              <w:rPr>
                <w:color w:val="002060"/>
              </w:rPr>
            </w:pPr>
            <w:r w:rsidRPr="00912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72917" w14:textId="77777777" w:rsidR="000C56BA" w:rsidRPr="00912934" w:rsidRDefault="000C56BA" w:rsidP="006F21E6">
            <w:pPr>
              <w:pStyle w:val="rowtabella0"/>
              <w:jc w:val="center"/>
              <w:rPr>
                <w:color w:val="002060"/>
              </w:rPr>
            </w:pPr>
            <w:r w:rsidRPr="00912934">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05324" w14:textId="77777777" w:rsidR="000C56BA" w:rsidRPr="00912934" w:rsidRDefault="000C56BA" w:rsidP="006F21E6">
            <w:pPr>
              <w:pStyle w:val="rowtabella0"/>
              <w:jc w:val="center"/>
              <w:rPr>
                <w:color w:val="002060"/>
              </w:rPr>
            </w:pPr>
            <w:r w:rsidRPr="00912934">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24240" w14:textId="77777777" w:rsidR="000C56BA" w:rsidRPr="00912934" w:rsidRDefault="000C56BA" w:rsidP="006F21E6">
            <w:pPr>
              <w:pStyle w:val="rowtabella0"/>
              <w:jc w:val="center"/>
              <w:rPr>
                <w:color w:val="002060"/>
              </w:rPr>
            </w:pPr>
            <w:r w:rsidRPr="00912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4779A" w14:textId="77777777" w:rsidR="000C56BA" w:rsidRPr="00912934" w:rsidRDefault="000C56BA" w:rsidP="006F21E6">
            <w:pPr>
              <w:pStyle w:val="rowtabella0"/>
              <w:jc w:val="center"/>
              <w:rPr>
                <w:color w:val="002060"/>
              </w:rPr>
            </w:pPr>
            <w:r w:rsidRPr="00912934">
              <w:rPr>
                <w:color w:val="002060"/>
              </w:rPr>
              <w:t>0</w:t>
            </w:r>
          </w:p>
        </w:tc>
      </w:tr>
      <w:tr w:rsidR="000C56BA" w:rsidRPr="00912934" w14:paraId="5F9F4DA7"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DA7069" w14:textId="77777777" w:rsidR="000C56BA" w:rsidRPr="00912934" w:rsidRDefault="000C56BA" w:rsidP="006F21E6">
            <w:pPr>
              <w:pStyle w:val="rowtabella0"/>
              <w:rPr>
                <w:color w:val="002060"/>
              </w:rPr>
            </w:pPr>
            <w:r w:rsidRPr="00912934">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770B2" w14:textId="77777777" w:rsidR="000C56BA" w:rsidRPr="00912934" w:rsidRDefault="000C56BA" w:rsidP="006F21E6">
            <w:pPr>
              <w:pStyle w:val="rowtabella0"/>
              <w:jc w:val="center"/>
              <w:rPr>
                <w:color w:val="002060"/>
              </w:rPr>
            </w:pPr>
            <w:r w:rsidRPr="009129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B1C94"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43148" w14:textId="77777777" w:rsidR="000C56BA" w:rsidRPr="00912934" w:rsidRDefault="000C56BA" w:rsidP="006F21E6">
            <w:pPr>
              <w:pStyle w:val="rowtabella0"/>
              <w:jc w:val="center"/>
              <w:rPr>
                <w:color w:val="002060"/>
              </w:rPr>
            </w:pPr>
            <w:r w:rsidRPr="00912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376FE"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8ADF6" w14:textId="77777777" w:rsidR="000C56BA" w:rsidRPr="00912934" w:rsidRDefault="000C56BA" w:rsidP="006F21E6">
            <w:pPr>
              <w:pStyle w:val="rowtabella0"/>
              <w:jc w:val="center"/>
              <w:rPr>
                <w:color w:val="002060"/>
              </w:rPr>
            </w:pPr>
            <w:r w:rsidRPr="00912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69F57" w14:textId="77777777" w:rsidR="000C56BA" w:rsidRPr="00912934" w:rsidRDefault="000C56BA" w:rsidP="006F21E6">
            <w:pPr>
              <w:pStyle w:val="rowtabella0"/>
              <w:jc w:val="center"/>
              <w:rPr>
                <w:color w:val="002060"/>
              </w:rPr>
            </w:pPr>
            <w:r w:rsidRPr="00912934">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BB8CD" w14:textId="77777777" w:rsidR="000C56BA" w:rsidRPr="00912934" w:rsidRDefault="000C56BA" w:rsidP="006F21E6">
            <w:pPr>
              <w:pStyle w:val="rowtabella0"/>
              <w:jc w:val="center"/>
              <w:rPr>
                <w:color w:val="002060"/>
              </w:rPr>
            </w:pPr>
            <w:r w:rsidRPr="00912934">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D7566"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DBD98" w14:textId="77777777" w:rsidR="000C56BA" w:rsidRPr="00912934" w:rsidRDefault="000C56BA" w:rsidP="006F21E6">
            <w:pPr>
              <w:pStyle w:val="rowtabella0"/>
              <w:jc w:val="center"/>
              <w:rPr>
                <w:color w:val="002060"/>
              </w:rPr>
            </w:pPr>
            <w:r w:rsidRPr="00912934">
              <w:rPr>
                <w:color w:val="002060"/>
              </w:rPr>
              <w:t>0</w:t>
            </w:r>
          </w:p>
        </w:tc>
      </w:tr>
      <w:tr w:rsidR="000C56BA" w:rsidRPr="00912934" w14:paraId="7C5715D2"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72ECE9" w14:textId="77777777" w:rsidR="000C56BA" w:rsidRPr="00912934" w:rsidRDefault="000C56BA" w:rsidP="006F21E6">
            <w:pPr>
              <w:pStyle w:val="rowtabella0"/>
              <w:rPr>
                <w:color w:val="002060"/>
              </w:rPr>
            </w:pPr>
            <w:r w:rsidRPr="00912934">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7A067" w14:textId="77777777" w:rsidR="000C56BA" w:rsidRPr="00912934" w:rsidRDefault="000C56BA" w:rsidP="006F21E6">
            <w:pPr>
              <w:pStyle w:val="rowtabella0"/>
              <w:jc w:val="center"/>
              <w:rPr>
                <w:color w:val="002060"/>
              </w:rPr>
            </w:pPr>
            <w:r w:rsidRPr="0091293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16FB4"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70F87" w14:textId="77777777" w:rsidR="000C56BA" w:rsidRPr="00912934" w:rsidRDefault="000C56BA" w:rsidP="006F21E6">
            <w:pPr>
              <w:pStyle w:val="rowtabella0"/>
              <w:jc w:val="center"/>
              <w:rPr>
                <w:color w:val="002060"/>
              </w:rPr>
            </w:pPr>
            <w:r w:rsidRPr="00912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B7E4C"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8E254" w14:textId="77777777" w:rsidR="000C56BA" w:rsidRPr="00912934" w:rsidRDefault="000C56BA" w:rsidP="006F21E6">
            <w:pPr>
              <w:pStyle w:val="rowtabella0"/>
              <w:jc w:val="center"/>
              <w:rPr>
                <w:color w:val="002060"/>
              </w:rPr>
            </w:pPr>
            <w:r w:rsidRPr="00912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F9D9C" w14:textId="77777777" w:rsidR="000C56BA" w:rsidRPr="00912934" w:rsidRDefault="000C56BA" w:rsidP="006F21E6">
            <w:pPr>
              <w:pStyle w:val="rowtabella0"/>
              <w:jc w:val="center"/>
              <w:rPr>
                <w:color w:val="002060"/>
              </w:rPr>
            </w:pPr>
            <w:r w:rsidRPr="00912934">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E557F" w14:textId="77777777" w:rsidR="000C56BA" w:rsidRPr="00912934" w:rsidRDefault="000C56BA" w:rsidP="006F21E6">
            <w:pPr>
              <w:pStyle w:val="rowtabella0"/>
              <w:jc w:val="center"/>
              <w:rPr>
                <w:color w:val="002060"/>
              </w:rPr>
            </w:pPr>
            <w:r w:rsidRPr="00912934">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2AB3A"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F8B7E" w14:textId="77777777" w:rsidR="000C56BA" w:rsidRPr="00912934" w:rsidRDefault="000C56BA" w:rsidP="006F21E6">
            <w:pPr>
              <w:pStyle w:val="rowtabella0"/>
              <w:jc w:val="center"/>
              <w:rPr>
                <w:color w:val="002060"/>
              </w:rPr>
            </w:pPr>
            <w:r w:rsidRPr="00912934">
              <w:rPr>
                <w:color w:val="002060"/>
              </w:rPr>
              <w:t>0</w:t>
            </w:r>
          </w:p>
        </w:tc>
      </w:tr>
      <w:tr w:rsidR="000C56BA" w:rsidRPr="00912934" w14:paraId="53D638BD"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ED0A35" w14:textId="77777777" w:rsidR="000C56BA" w:rsidRPr="00912934" w:rsidRDefault="000C56BA" w:rsidP="006F21E6">
            <w:pPr>
              <w:pStyle w:val="rowtabella0"/>
              <w:rPr>
                <w:color w:val="002060"/>
              </w:rPr>
            </w:pPr>
            <w:r w:rsidRPr="00912934">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D62E8" w14:textId="77777777" w:rsidR="000C56BA" w:rsidRPr="00912934" w:rsidRDefault="000C56BA" w:rsidP="006F21E6">
            <w:pPr>
              <w:pStyle w:val="rowtabella0"/>
              <w:jc w:val="center"/>
              <w:rPr>
                <w:color w:val="002060"/>
              </w:rPr>
            </w:pPr>
            <w:r w:rsidRPr="0091293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814FB"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9AB96" w14:textId="77777777" w:rsidR="000C56BA" w:rsidRPr="00912934" w:rsidRDefault="000C56BA" w:rsidP="006F21E6">
            <w:pPr>
              <w:pStyle w:val="rowtabella0"/>
              <w:jc w:val="center"/>
              <w:rPr>
                <w:color w:val="002060"/>
              </w:rPr>
            </w:pPr>
            <w:r w:rsidRPr="00912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8817E"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C9D1C" w14:textId="77777777" w:rsidR="000C56BA" w:rsidRPr="00912934" w:rsidRDefault="000C56BA" w:rsidP="006F21E6">
            <w:pPr>
              <w:pStyle w:val="rowtabella0"/>
              <w:jc w:val="center"/>
              <w:rPr>
                <w:color w:val="002060"/>
              </w:rPr>
            </w:pPr>
            <w:r w:rsidRPr="00912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408F3" w14:textId="77777777" w:rsidR="000C56BA" w:rsidRPr="00912934" w:rsidRDefault="000C56BA" w:rsidP="006F21E6">
            <w:pPr>
              <w:pStyle w:val="rowtabella0"/>
              <w:jc w:val="center"/>
              <w:rPr>
                <w:color w:val="002060"/>
              </w:rPr>
            </w:pPr>
            <w:r w:rsidRPr="00912934">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81A95" w14:textId="77777777" w:rsidR="000C56BA" w:rsidRPr="00912934" w:rsidRDefault="000C56BA" w:rsidP="006F21E6">
            <w:pPr>
              <w:pStyle w:val="rowtabella0"/>
              <w:jc w:val="center"/>
              <w:rPr>
                <w:color w:val="002060"/>
              </w:rPr>
            </w:pPr>
            <w:r w:rsidRPr="00912934">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0AAD6" w14:textId="77777777" w:rsidR="000C56BA" w:rsidRPr="00912934" w:rsidRDefault="000C56BA" w:rsidP="006F21E6">
            <w:pPr>
              <w:pStyle w:val="rowtabella0"/>
              <w:jc w:val="center"/>
              <w:rPr>
                <w:color w:val="002060"/>
              </w:rPr>
            </w:pPr>
            <w:r w:rsidRPr="00912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68C04" w14:textId="77777777" w:rsidR="000C56BA" w:rsidRPr="00912934" w:rsidRDefault="000C56BA" w:rsidP="006F21E6">
            <w:pPr>
              <w:pStyle w:val="rowtabella0"/>
              <w:jc w:val="center"/>
              <w:rPr>
                <w:color w:val="002060"/>
              </w:rPr>
            </w:pPr>
            <w:r w:rsidRPr="00912934">
              <w:rPr>
                <w:color w:val="002060"/>
              </w:rPr>
              <w:t>0</w:t>
            </w:r>
          </w:p>
        </w:tc>
      </w:tr>
      <w:tr w:rsidR="000C56BA" w:rsidRPr="00912934" w14:paraId="74072D90"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4B88D8" w14:textId="77777777" w:rsidR="000C56BA" w:rsidRPr="00912934" w:rsidRDefault="000C56BA" w:rsidP="006F21E6">
            <w:pPr>
              <w:pStyle w:val="rowtabella0"/>
              <w:rPr>
                <w:color w:val="002060"/>
              </w:rPr>
            </w:pPr>
            <w:r w:rsidRPr="00912934">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DACAB" w14:textId="77777777" w:rsidR="000C56BA" w:rsidRPr="00912934" w:rsidRDefault="000C56BA" w:rsidP="006F21E6">
            <w:pPr>
              <w:pStyle w:val="rowtabella0"/>
              <w:jc w:val="center"/>
              <w:rPr>
                <w:color w:val="002060"/>
              </w:rPr>
            </w:pPr>
            <w:r w:rsidRPr="009129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61308"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4FDDD" w14:textId="77777777" w:rsidR="000C56BA" w:rsidRPr="00912934" w:rsidRDefault="000C56BA" w:rsidP="006F21E6">
            <w:pPr>
              <w:pStyle w:val="rowtabella0"/>
              <w:jc w:val="center"/>
              <w:rPr>
                <w:color w:val="002060"/>
              </w:rPr>
            </w:pPr>
            <w:r w:rsidRPr="00912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BC69A"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EC814" w14:textId="77777777" w:rsidR="000C56BA" w:rsidRPr="00912934" w:rsidRDefault="000C56BA" w:rsidP="006F21E6">
            <w:pPr>
              <w:pStyle w:val="rowtabella0"/>
              <w:jc w:val="center"/>
              <w:rPr>
                <w:color w:val="002060"/>
              </w:rPr>
            </w:pPr>
            <w:r w:rsidRPr="00912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E81B4" w14:textId="77777777" w:rsidR="000C56BA" w:rsidRPr="00912934" w:rsidRDefault="000C56BA" w:rsidP="006F21E6">
            <w:pPr>
              <w:pStyle w:val="rowtabella0"/>
              <w:jc w:val="center"/>
              <w:rPr>
                <w:color w:val="002060"/>
              </w:rPr>
            </w:pPr>
            <w:r w:rsidRPr="00912934">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2B971" w14:textId="77777777" w:rsidR="000C56BA" w:rsidRPr="00912934" w:rsidRDefault="000C56BA" w:rsidP="006F21E6">
            <w:pPr>
              <w:pStyle w:val="rowtabella0"/>
              <w:jc w:val="center"/>
              <w:rPr>
                <w:color w:val="002060"/>
              </w:rPr>
            </w:pPr>
            <w:r w:rsidRPr="00912934">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12933" w14:textId="77777777" w:rsidR="000C56BA" w:rsidRPr="00912934" w:rsidRDefault="000C56BA" w:rsidP="006F21E6">
            <w:pPr>
              <w:pStyle w:val="rowtabella0"/>
              <w:jc w:val="center"/>
              <w:rPr>
                <w:color w:val="002060"/>
              </w:rPr>
            </w:pPr>
            <w:r w:rsidRPr="00912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65AD3" w14:textId="77777777" w:rsidR="000C56BA" w:rsidRPr="00912934" w:rsidRDefault="000C56BA" w:rsidP="006F21E6">
            <w:pPr>
              <w:pStyle w:val="rowtabella0"/>
              <w:jc w:val="center"/>
              <w:rPr>
                <w:color w:val="002060"/>
              </w:rPr>
            </w:pPr>
            <w:r w:rsidRPr="00912934">
              <w:rPr>
                <w:color w:val="002060"/>
              </w:rPr>
              <w:t>0</w:t>
            </w:r>
          </w:p>
        </w:tc>
      </w:tr>
      <w:tr w:rsidR="000C56BA" w:rsidRPr="00912934" w14:paraId="1CF7840C"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6BD024" w14:textId="77777777" w:rsidR="000C56BA" w:rsidRPr="00912934" w:rsidRDefault="000C56BA" w:rsidP="006F21E6">
            <w:pPr>
              <w:pStyle w:val="rowtabella0"/>
              <w:rPr>
                <w:color w:val="002060"/>
                <w:lang w:val="es-ES"/>
              </w:rPr>
            </w:pPr>
            <w:r w:rsidRPr="00912934">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CE566"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9383F"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F9996" w14:textId="77777777" w:rsidR="000C56BA" w:rsidRPr="00912934" w:rsidRDefault="000C56BA" w:rsidP="006F21E6">
            <w:pPr>
              <w:pStyle w:val="rowtabella0"/>
              <w:jc w:val="center"/>
              <w:rPr>
                <w:color w:val="002060"/>
              </w:rPr>
            </w:pPr>
            <w:r w:rsidRPr="00912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3DB06"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62C41" w14:textId="77777777" w:rsidR="000C56BA" w:rsidRPr="00912934" w:rsidRDefault="000C56BA" w:rsidP="006F21E6">
            <w:pPr>
              <w:pStyle w:val="rowtabella0"/>
              <w:jc w:val="center"/>
              <w:rPr>
                <w:color w:val="002060"/>
              </w:rPr>
            </w:pPr>
            <w:r w:rsidRPr="00912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C807F" w14:textId="77777777" w:rsidR="000C56BA" w:rsidRPr="00912934" w:rsidRDefault="000C56BA" w:rsidP="006F21E6">
            <w:pPr>
              <w:pStyle w:val="rowtabella0"/>
              <w:jc w:val="center"/>
              <w:rPr>
                <w:color w:val="002060"/>
              </w:rPr>
            </w:pPr>
            <w:r w:rsidRPr="0091293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A5B88" w14:textId="77777777" w:rsidR="000C56BA" w:rsidRPr="00912934" w:rsidRDefault="000C56BA" w:rsidP="006F21E6">
            <w:pPr>
              <w:pStyle w:val="rowtabella0"/>
              <w:jc w:val="center"/>
              <w:rPr>
                <w:color w:val="002060"/>
              </w:rPr>
            </w:pPr>
            <w:r w:rsidRPr="00912934">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6509D" w14:textId="77777777" w:rsidR="000C56BA" w:rsidRPr="00912934" w:rsidRDefault="000C56BA" w:rsidP="006F21E6">
            <w:pPr>
              <w:pStyle w:val="rowtabella0"/>
              <w:jc w:val="center"/>
              <w:rPr>
                <w:color w:val="002060"/>
              </w:rPr>
            </w:pPr>
            <w:r w:rsidRPr="009129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F7990" w14:textId="77777777" w:rsidR="000C56BA" w:rsidRPr="00912934" w:rsidRDefault="000C56BA" w:rsidP="006F21E6">
            <w:pPr>
              <w:pStyle w:val="rowtabella0"/>
              <w:jc w:val="center"/>
              <w:rPr>
                <w:color w:val="002060"/>
              </w:rPr>
            </w:pPr>
            <w:r w:rsidRPr="00912934">
              <w:rPr>
                <w:color w:val="002060"/>
              </w:rPr>
              <w:t>0</w:t>
            </w:r>
          </w:p>
        </w:tc>
      </w:tr>
      <w:tr w:rsidR="000C56BA" w:rsidRPr="00912934" w14:paraId="1EE16127"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918837" w14:textId="77777777" w:rsidR="000C56BA" w:rsidRPr="00912934" w:rsidRDefault="000C56BA" w:rsidP="006F21E6">
            <w:pPr>
              <w:pStyle w:val="rowtabella0"/>
              <w:rPr>
                <w:color w:val="002060"/>
              </w:rPr>
            </w:pPr>
            <w:r w:rsidRPr="00912934">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3873E" w14:textId="77777777" w:rsidR="000C56BA" w:rsidRPr="00912934" w:rsidRDefault="000C56BA" w:rsidP="006F21E6">
            <w:pPr>
              <w:pStyle w:val="rowtabella0"/>
              <w:jc w:val="center"/>
              <w:rPr>
                <w:color w:val="002060"/>
              </w:rPr>
            </w:pPr>
            <w:r w:rsidRPr="00912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80028"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AE5EE"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CEC6"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070AD" w14:textId="77777777" w:rsidR="000C56BA" w:rsidRPr="00912934" w:rsidRDefault="000C56BA" w:rsidP="006F21E6">
            <w:pPr>
              <w:pStyle w:val="rowtabella0"/>
              <w:jc w:val="center"/>
              <w:rPr>
                <w:color w:val="002060"/>
              </w:rPr>
            </w:pPr>
            <w:r w:rsidRPr="009129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F6229" w14:textId="77777777" w:rsidR="000C56BA" w:rsidRPr="00912934" w:rsidRDefault="000C56BA" w:rsidP="006F21E6">
            <w:pPr>
              <w:pStyle w:val="rowtabella0"/>
              <w:jc w:val="center"/>
              <w:rPr>
                <w:color w:val="002060"/>
              </w:rPr>
            </w:pPr>
            <w:r w:rsidRPr="0091293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5730B" w14:textId="77777777" w:rsidR="000C56BA" w:rsidRPr="00912934" w:rsidRDefault="000C56BA" w:rsidP="006F21E6">
            <w:pPr>
              <w:pStyle w:val="rowtabella0"/>
              <w:jc w:val="center"/>
              <w:rPr>
                <w:color w:val="002060"/>
              </w:rPr>
            </w:pPr>
            <w:r w:rsidRPr="00912934">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B5705" w14:textId="77777777" w:rsidR="000C56BA" w:rsidRPr="00912934" w:rsidRDefault="000C56BA" w:rsidP="006F21E6">
            <w:pPr>
              <w:pStyle w:val="rowtabella0"/>
              <w:jc w:val="center"/>
              <w:rPr>
                <w:color w:val="002060"/>
              </w:rPr>
            </w:pPr>
            <w:r w:rsidRPr="0091293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6358E" w14:textId="77777777" w:rsidR="000C56BA" w:rsidRPr="00912934" w:rsidRDefault="000C56BA" w:rsidP="006F21E6">
            <w:pPr>
              <w:pStyle w:val="rowtabella0"/>
              <w:jc w:val="center"/>
              <w:rPr>
                <w:color w:val="002060"/>
              </w:rPr>
            </w:pPr>
            <w:r w:rsidRPr="00912934">
              <w:rPr>
                <w:color w:val="002060"/>
              </w:rPr>
              <w:t>0</w:t>
            </w:r>
          </w:p>
        </w:tc>
      </w:tr>
      <w:tr w:rsidR="000C56BA" w:rsidRPr="00912934" w14:paraId="4D48ADB6"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58E378" w14:textId="77777777" w:rsidR="000C56BA" w:rsidRPr="00912934" w:rsidRDefault="000C56BA" w:rsidP="006F21E6">
            <w:pPr>
              <w:pStyle w:val="rowtabella0"/>
              <w:rPr>
                <w:color w:val="002060"/>
              </w:rPr>
            </w:pPr>
            <w:r w:rsidRPr="00912934">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B4551" w14:textId="77777777" w:rsidR="000C56BA" w:rsidRPr="00912934" w:rsidRDefault="000C56BA" w:rsidP="006F21E6">
            <w:pPr>
              <w:pStyle w:val="rowtabella0"/>
              <w:jc w:val="center"/>
              <w:rPr>
                <w:color w:val="002060"/>
              </w:rPr>
            </w:pPr>
            <w:r w:rsidRPr="00912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EFC49"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1376A"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7AE81"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E7244" w14:textId="77777777" w:rsidR="000C56BA" w:rsidRPr="00912934" w:rsidRDefault="000C56BA" w:rsidP="006F21E6">
            <w:pPr>
              <w:pStyle w:val="rowtabella0"/>
              <w:jc w:val="center"/>
              <w:rPr>
                <w:color w:val="002060"/>
              </w:rPr>
            </w:pPr>
            <w:r w:rsidRPr="009129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267A8" w14:textId="77777777" w:rsidR="000C56BA" w:rsidRPr="00912934" w:rsidRDefault="000C56BA" w:rsidP="006F21E6">
            <w:pPr>
              <w:pStyle w:val="rowtabella0"/>
              <w:jc w:val="center"/>
              <w:rPr>
                <w:color w:val="002060"/>
              </w:rPr>
            </w:pPr>
            <w:r w:rsidRPr="009129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F6069" w14:textId="77777777" w:rsidR="000C56BA" w:rsidRPr="00912934" w:rsidRDefault="000C56BA" w:rsidP="006F21E6">
            <w:pPr>
              <w:pStyle w:val="rowtabella0"/>
              <w:jc w:val="center"/>
              <w:rPr>
                <w:color w:val="002060"/>
              </w:rPr>
            </w:pPr>
            <w:r w:rsidRPr="00912934">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287D2" w14:textId="77777777" w:rsidR="000C56BA" w:rsidRPr="00912934" w:rsidRDefault="000C56BA" w:rsidP="006F21E6">
            <w:pPr>
              <w:pStyle w:val="rowtabella0"/>
              <w:jc w:val="center"/>
              <w:rPr>
                <w:color w:val="002060"/>
              </w:rPr>
            </w:pPr>
            <w:r w:rsidRPr="00912934">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13771" w14:textId="77777777" w:rsidR="000C56BA" w:rsidRPr="00912934" w:rsidRDefault="000C56BA" w:rsidP="006F21E6">
            <w:pPr>
              <w:pStyle w:val="rowtabella0"/>
              <w:jc w:val="center"/>
              <w:rPr>
                <w:color w:val="002060"/>
              </w:rPr>
            </w:pPr>
            <w:r w:rsidRPr="00912934">
              <w:rPr>
                <w:color w:val="002060"/>
              </w:rPr>
              <w:t>0</w:t>
            </w:r>
          </w:p>
        </w:tc>
      </w:tr>
      <w:tr w:rsidR="000C56BA" w:rsidRPr="00912934" w14:paraId="4D4BFF64" w14:textId="77777777" w:rsidTr="006F21E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3CF9C7" w14:textId="77777777" w:rsidR="000C56BA" w:rsidRPr="00912934" w:rsidRDefault="000C56BA" w:rsidP="006F21E6">
            <w:pPr>
              <w:pStyle w:val="rowtabella0"/>
              <w:rPr>
                <w:color w:val="002060"/>
              </w:rPr>
            </w:pPr>
            <w:r w:rsidRPr="00912934">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73F41"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2731D"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6D27D"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5CCAB"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98BFE" w14:textId="77777777" w:rsidR="000C56BA" w:rsidRPr="00912934" w:rsidRDefault="000C56BA" w:rsidP="006F21E6">
            <w:pPr>
              <w:pStyle w:val="rowtabella0"/>
              <w:jc w:val="center"/>
              <w:rPr>
                <w:color w:val="002060"/>
              </w:rPr>
            </w:pPr>
            <w:r w:rsidRPr="009129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C813D" w14:textId="77777777" w:rsidR="000C56BA" w:rsidRPr="00912934" w:rsidRDefault="000C56BA" w:rsidP="006F21E6">
            <w:pPr>
              <w:pStyle w:val="rowtabella0"/>
              <w:jc w:val="center"/>
              <w:rPr>
                <w:color w:val="002060"/>
              </w:rPr>
            </w:pPr>
            <w:r w:rsidRPr="0091293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6E5A4" w14:textId="77777777" w:rsidR="000C56BA" w:rsidRPr="00912934" w:rsidRDefault="000C56BA" w:rsidP="006F21E6">
            <w:pPr>
              <w:pStyle w:val="rowtabella0"/>
              <w:jc w:val="center"/>
              <w:rPr>
                <w:color w:val="002060"/>
              </w:rPr>
            </w:pPr>
            <w:r w:rsidRPr="00912934">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48E4F" w14:textId="77777777" w:rsidR="000C56BA" w:rsidRPr="00912934" w:rsidRDefault="000C56BA" w:rsidP="006F21E6">
            <w:pPr>
              <w:pStyle w:val="rowtabella0"/>
              <w:jc w:val="center"/>
              <w:rPr>
                <w:color w:val="002060"/>
              </w:rPr>
            </w:pPr>
            <w:r w:rsidRPr="00912934">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43C59" w14:textId="77777777" w:rsidR="000C56BA" w:rsidRPr="00912934" w:rsidRDefault="000C56BA" w:rsidP="006F21E6">
            <w:pPr>
              <w:pStyle w:val="rowtabella0"/>
              <w:jc w:val="center"/>
              <w:rPr>
                <w:color w:val="002060"/>
              </w:rPr>
            </w:pPr>
            <w:r w:rsidRPr="00912934">
              <w:rPr>
                <w:color w:val="002060"/>
              </w:rPr>
              <w:t>0</w:t>
            </w:r>
          </w:p>
        </w:tc>
      </w:tr>
    </w:tbl>
    <w:p w14:paraId="77919018" w14:textId="77777777" w:rsidR="000C56BA" w:rsidRPr="00912934" w:rsidRDefault="000C56BA" w:rsidP="000C56BA">
      <w:pPr>
        <w:pStyle w:val="breakline"/>
        <w:rPr>
          <w:rFonts w:eastAsiaTheme="minorEastAsia"/>
          <w:color w:val="002060"/>
        </w:rPr>
      </w:pPr>
    </w:p>
    <w:p w14:paraId="2651D0B9" w14:textId="77777777" w:rsidR="000C56BA" w:rsidRDefault="000C56BA" w:rsidP="000C56BA">
      <w:pPr>
        <w:pStyle w:val="breakline"/>
        <w:rPr>
          <w:color w:val="002060"/>
        </w:rPr>
      </w:pPr>
    </w:p>
    <w:p w14:paraId="4F7E9FB5" w14:textId="42E9BF9C" w:rsidR="00256A44" w:rsidRPr="00912934" w:rsidRDefault="00256A44" w:rsidP="00256A44">
      <w:pPr>
        <w:pStyle w:val="titoloprinc0"/>
        <w:rPr>
          <w:color w:val="002060"/>
        </w:rPr>
      </w:pPr>
      <w:bookmarkStart w:id="11" w:name="_Hlk163643348"/>
      <w:r>
        <w:rPr>
          <w:color w:val="002060"/>
        </w:rPr>
        <w:t>PROGRAMMA GARE</w:t>
      </w:r>
    </w:p>
    <w:bookmarkEnd w:id="11"/>
    <w:p w14:paraId="1264933E" w14:textId="77777777" w:rsidR="00256A44" w:rsidRDefault="00256A44" w:rsidP="000C56BA">
      <w:pPr>
        <w:pStyle w:val="breakline"/>
        <w:rPr>
          <w:color w:val="002060"/>
        </w:rPr>
      </w:pPr>
    </w:p>
    <w:p w14:paraId="68D2499E" w14:textId="77777777" w:rsidR="00256A44" w:rsidRPr="00280F9C" w:rsidRDefault="00256A44" w:rsidP="00256A44">
      <w:pPr>
        <w:pStyle w:val="sottotitolocampionato10"/>
        <w:rPr>
          <w:color w:val="002060"/>
        </w:rPr>
      </w:pPr>
      <w:r w:rsidRPr="00280F9C">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5"/>
        <w:gridCol w:w="1972"/>
        <w:gridCol w:w="385"/>
        <w:gridCol w:w="897"/>
        <w:gridCol w:w="1281"/>
        <w:gridCol w:w="1538"/>
        <w:gridCol w:w="1552"/>
      </w:tblGrid>
      <w:tr w:rsidR="00256A44" w:rsidRPr="00280F9C" w14:paraId="2822A6F4" w14:textId="77777777" w:rsidTr="006F21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F1766" w14:textId="77777777" w:rsidR="00256A44" w:rsidRPr="00280F9C" w:rsidRDefault="00256A44" w:rsidP="006F21E6">
            <w:pPr>
              <w:pStyle w:val="headertabella0"/>
              <w:rPr>
                <w:color w:val="002060"/>
              </w:rPr>
            </w:pPr>
            <w:r w:rsidRPr="00280F9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19E8F" w14:textId="77777777" w:rsidR="00256A44" w:rsidRPr="00280F9C" w:rsidRDefault="00256A44" w:rsidP="006F21E6">
            <w:pPr>
              <w:pStyle w:val="headertabella0"/>
              <w:rPr>
                <w:color w:val="002060"/>
              </w:rPr>
            </w:pPr>
            <w:r w:rsidRPr="00280F9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CD37A" w14:textId="77777777" w:rsidR="00256A44" w:rsidRPr="00280F9C" w:rsidRDefault="00256A44" w:rsidP="006F21E6">
            <w:pPr>
              <w:pStyle w:val="headertabella0"/>
              <w:rPr>
                <w:color w:val="002060"/>
              </w:rPr>
            </w:pPr>
            <w:r w:rsidRPr="00280F9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9CF00" w14:textId="77777777" w:rsidR="00256A44" w:rsidRPr="00280F9C" w:rsidRDefault="00256A44" w:rsidP="006F21E6">
            <w:pPr>
              <w:pStyle w:val="headertabella0"/>
              <w:rPr>
                <w:color w:val="002060"/>
              </w:rPr>
            </w:pPr>
            <w:r w:rsidRPr="00280F9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7317B" w14:textId="77777777" w:rsidR="00256A44" w:rsidRPr="00280F9C" w:rsidRDefault="00256A44" w:rsidP="006F21E6">
            <w:pPr>
              <w:pStyle w:val="headertabella0"/>
              <w:rPr>
                <w:color w:val="002060"/>
              </w:rPr>
            </w:pPr>
            <w:r w:rsidRPr="00280F9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20689" w14:textId="77777777" w:rsidR="00256A44" w:rsidRPr="00280F9C" w:rsidRDefault="00256A44" w:rsidP="006F21E6">
            <w:pPr>
              <w:pStyle w:val="headertabella0"/>
              <w:rPr>
                <w:color w:val="002060"/>
              </w:rPr>
            </w:pPr>
            <w:r w:rsidRPr="00280F9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1A137" w14:textId="77777777" w:rsidR="00256A44" w:rsidRPr="00280F9C" w:rsidRDefault="00256A44" w:rsidP="006F21E6">
            <w:pPr>
              <w:pStyle w:val="headertabella0"/>
              <w:rPr>
                <w:color w:val="002060"/>
              </w:rPr>
            </w:pPr>
            <w:r w:rsidRPr="00280F9C">
              <w:rPr>
                <w:color w:val="002060"/>
              </w:rPr>
              <w:t>Indirizzo Impianto</w:t>
            </w:r>
          </w:p>
        </w:tc>
      </w:tr>
      <w:tr w:rsidR="00256A44" w:rsidRPr="00280F9C" w14:paraId="573E7491" w14:textId="77777777" w:rsidTr="006F21E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6BAEBD" w14:textId="77777777" w:rsidR="00256A44" w:rsidRPr="00280F9C" w:rsidRDefault="00256A44" w:rsidP="006F21E6">
            <w:pPr>
              <w:pStyle w:val="rowtabella0"/>
              <w:rPr>
                <w:color w:val="002060"/>
              </w:rPr>
            </w:pPr>
            <w:r w:rsidRPr="00280F9C">
              <w:rPr>
                <w:color w:val="002060"/>
              </w:rPr>
              <w:lastRenderedPageBreak/>
              <w:t>CIARNIN</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1B692B" w14:textId="77777777" w:rsidR="00256A44" w:rsidRPr="00280F9C" w:rsidRDefault="00256A44" w:rsidP="006F21E6">
            <w:pPr>
              <w:pStyle w:val="rowtabella0"/>
              <w:rPr>
                <w:color w:val="002060"/>
                <w:lang w:val="es-ES"/>
              </w:rPr>
            </w:pPr>
            <w:r w:rsidRPr="00280F9C">
              <w:rPr>
                <w:color w:val="002060"/>
                <w:lang w:val="es-ES"/>
              </w:rPr>
              <w:t>VALMISA FUTSAL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9E6EAA" w14:textId="77777777" w:rsidR="00256A44" w:rsidRPr="00280F9C" w:rsidRDefault="00256A44" w:rsidP="006F21E6">
            <w:pPr>
              <w:pStyle w:val="rowtabella0"/>
              <w:jc w:val="center"/>
              <w:rPr>
                <w:color w:val="002060"/>
              </w:rPr>
            </w:pPr>
            <w:r w:rsidRPr="00280F9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0833A5" w14:textId="77777777" w:rsidR="00256A44" w:rsidRPr="00280F9C" w:rsidRDefault="00256A44" w:rsidP="006F21E6">
            <w:pPr>
              <w:pStyle w:val="rowtabella0"/>
              <w:rPr>
                <w:color w:val="002060"/>
              </w:rPr>
            </w:pPr>
            <w:r w:rsidRPr="00280F9C">
              <w:rPr>
                <w:color w:val="002060"/>
              </w:rPr>
              <w:t>12/04/2024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B20A25" w14:textId="77777777" w:rsidR="00256A44" w:rsidRPr="00280F9C" w:rsidRDefault="00256A44" w:rsidP="006F21E6">
            <w:pPr>
              <w:pStyle w:val="rowtabella0"/>
              <w:rPr>
                <w:color w:val="002060"/>
              </w:rPr>
            </w:pPr>
            <w:r w:rsidRPr="00280F9C">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3C1909" w14:textId="77777777" w:rsidR="00256A44" w:rsidRPr="00280F9C" w:rsidRDefault="00256A44" w:rsidP="006F21E6">
            <w:pPr>
              <w:pStyle w:val="rowtabella0"/>
              <w:rPr>
                <w:color w:val="002060"/>
              </w:rPr>
            </w:pPr>
            <w:r w:rsidRPr="00280F9C">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99682D" w14:textId="77777777" w:rsidR="00256A44" w:rsidRPr="00280F9C" w:rsidRDefault="00256A44" w:rsidP="006F21E6">
            <w:pPr>
              <w:pStyle w:val="rowtabella0"/>
              <w:rPr>
                <w:color w:val="002060"/>
              </w:rPr>
            </w:pPr>
            <w:r w:rsidRPr="00280F9C">
              <w:rPr>
                <w:color w:val="002060"/>
              </w:rPr>
              <w:t>VIA ANTONIO ROSMINI 22/B</w:t>
            </w:r>
          </w:p>
        </w:tc>
      </w:tr>
      <w:tr w:rsidR="00256A44" w:rsidRPr="00280F9C" w14:paraId="10D4CB7F"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0ABFF0" w14:textId="77777777" w:rsidR="00256A44" w:rsidRPr="00280F9C" w:rsidRDefault="00256A44" w:rsidP="006F21E6">
            <w:pPr>
              <w:pStyle w:val="rowtabella0"/>
              <w:rPr>
                <w:color w:val="002060"/>
              </w:rPr>
            </w:pPr>
            <w:r w:rsidRPr="00280F9C">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7204D2" w14:textId="77777777" w:rsidR="00256A44" w:rsidRPr="00280F9C" w:rsidRDefault="00256A44" w:rsidP="006F21E6">
            <w:pPr>
              <w:pStyle w:val="rowtabella0"/>
              <w:rPr>
                <w:color w:val="002060"/>
              </w:rPr>
            </w:pPr>
            <w:r w:rsidRPr="00280F9C">
              <w:rPr>
                <w:color w:val="002060"/>
              </w:rPr>
              <w:t>GIOVANI SANT IPPOLITO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2FD3B1"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D8FA41" w14:textId="77777777" w:rsidR="00256A44" w:rsidRPr="00280F9C" w:rsidRDefault="00256A44" w:rsidP="006F21E6">
            <w:pPr>
              <w:pStyle w:val="rowtabella0"/>
              <w:rPr>
                <w:color w:val="002060"/>
              </w:rPr>
            </w:pPr>
            <w:r w:rsidRPr="00280F9C">
              <w:rPr>
                <w:color w:val="002060"/>
              </w:rPr>
              <w:t>12/04/2024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0557FE" w14:textId="77777777" w:rsidR="00256A44" w:rsidRPr="00280F9C" w:rsidRDefault="00256A44" w:rsidP="006F21E6">
            <w:pPr>
              <w:pStyle w:val="rowtabella0"/>
              <w:rPr>
                <w:color w:val="002060"/>
              </w:rPr>
            </w:pPr>
            <w:r w:rsidRPr="00280F9C">
              <w:rPr>
                <w:color w:val="002060"/>
              </w:rPr>
              <w:t>5494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0D96F2" w14:textId="77777777" w:rsidR="00256A44" w:rsidRPr="00280F9C" w:rsidRDefault="00256A44" w:rsidP="006F21E6">
            <w:pPr>
              <w:pStyle w:val="rowtabella0"/>
              <w:rPr>
                <w:color w:val="002060"/>
              </w:rPr>
            </w:pPr>
            <w:r w:rsidRPr="00280F9C">
              <w:rPr>
                <w:color w:val="002060"/>
              </w:rPr>
              <w:t>MONTEFELCINO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649C81" w14:textId="77777777" w:rsidR="00256A44" w:rsidRPr="00280F9C" w:rsidRDefault="00256A44" w:rsidP="006F21E6">
            <w:pPr>
              <w:pStyle w:val="rowtabella0"/>
              <w:rPr>
                <w:color w:val="002060"/>
              </w:rPr>
            </w:pPr>
            <w:r w:rsidRPr="00280F9C">
              <w:rPr>
                <w:color w:val="002060"/>
              </w:rPr>
              <w:t>VIA DELLO SPORT, 2</w:t>
            </w:r>
          </w:p>
        </w:tc>
      </w:tr>
      <w:tr w:rsidR="00256A44" w:rsidRPr="00280F9C" w14:paraId="25FACE0A"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8F7751" w14:textId="77777777" w:rsidR="00256A44" w:rsidRPr="00280F9C" w:rsidRDefault="00256A44" w:rsidP="006F21E6">
            <w:pPr>
              <w:pStyle w:val="rowtabella0"/>
              <w:rPr>
                <w:color w:val="002060"/>
              </w:rPr>
            </w:pPr>
            <w:r w:rsidRPr="00280F9C">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E13065" w14:textId="77777777" w:rsidR="00256A44" w:rsidRPr="00280F9C" w:rsidRDefault="00256A44" w:rsidP="006F21E6">
            <w:pPr>
              <w:pStyle w:val="rowtabella0"/>
              <w:rPr>
                <w:color w:val="002060"/>
              </w:rPr>
            </w:pPr>
            <w:r w:rsidRPr="00280F9C">
              <w:rPr>
                <w:color w:val="002060"/>
              </w:rPr>
              <w:t>AUDAX CALCIO PIOBBICO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0A87F5"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0E7FD2" w14:textId="77777777" w:rsidR="00256A44" w:rsidRPr="00280F9C" w:rsidRDefault="00256A44" w:rsidP="006F21E6">
            <w:pPr>
              <w:pStyle w:val="rowtabella0"/>
              <w:rPr>
                <w:color w:val="002060"/>
              </w:rPr>
            </w:pPr>
            <w:r w:rsidRPr="00280F9C">
              <w:rPr>
                <w:color w:val="002060"/>
              </w:rPr>
              <w:t>12/04/2024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4A6F82" w14:textId="77777777" w:rsidR="00256A44" w:rsidRPr="00280F9C" w:rsidRDefault="00256A44" w:rsidP="006F21E6">
            <w:pPr>
              <w:pStyle w:val="rowtabella0"/>
              <w:rPr>
                <w:color w:val="002060"/>
              </w:rPr>
            </w:pPr>
            <w:r w:rsidRPr="00280F9C">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A4AE5D" w14:textId="77777777" w:rsidR="00256A44" w:rsidRPr="00280F9C" w:rsidRDefault="00256A44" w:rsidP="006F21E6">
            <w:pPr>
              <w:pStyle w:val="rowtabella0"/>
              <w:rPr>
                <w:color w:val="002060"/>
              </w:rPr>
            </w:pPr>
            <w:r w:rsidRPr="00280F9C">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C1DAFD" w14:textId="77777777" w:rsidR="00256A44" w:rsidRPr="00280F9C" w:rsidRDefault="00256A44" w:rsidP="006F21E6">
            <w:pPr>
              <w:pStyle w:val="rowtabella0"/>
              <w:rPr>
                <w:color w:val="002060"/>
              </w:rPr>
            </w:pPr>
            <w:r w:rsidRPr="00280F9C">
              <w:rPr>
                <w:color w:val="002060"/>
              </w:rPr>
              <w:t>VIA DELL'INDUSTRIA</w:t>
            </w:r>
          </w:p>
        </w:tc>
      </w:tr>
      <w:tr w:rsidR="00256A44" w:rsidRPr="00280F9C" w14:paraId="4FA59153"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BF1CF7" w14:textId="77777777" w:rsidR="00256A44" w:rsidRPr="00280F9C" w:rsidRDefault="00256A44" w:rsidP="006F21E6">
            <w:pPr>
              <w:pStyle w:val="rowtabella0"/>
              <w:rPr>
                <w:color w:val="002060"/>
              </w:rPr>
            </w:pPr>
            <w:r w:rsidRPr="00280F9C">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C70693" w14:textId="77777777" w:rsidR="00256A44" w:rsidRPr="00280F9C" w:rsidRDefault="00256A44" w:rsidP="006F21E6">
            <w:pPr>
              <w:pStyle w:val="rowtabella0"/>
              <w:rPr>
                <w:color w:val="002060"/>
              </w:rPr>
            </w:pPr>
            <w:r w:rsidRPr="00280F9C">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53FCE2"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194EE0" w14:textId="77777777" w:rsidR="00256A44" w:rsidRPr="00280F9C" w:rsidRDefault="00256A44" w:rsidP="006F21E6">
            <w:pPr>
              <w:pStyle w:val="rowtabella0"/>
              <w:rPr>
                <w:color w:val="002060"/>
              </w:rPr>
            </w:pPr>
            <w:r w:rsidRPr="00280F9C">
              <w:rPr>
                <w:color w:val="002060"/>
              </w:rPr>
              <w:t>12/04/2024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F3F358" w14:textId="77777777" w:rsidR="00256A44" w:rsidRPr="00280F9C" w:rsidRDefault="00256A44" w:rsidP="006F21E6">
            <w:pPr>
              <w:pStyle w:val="rowtabella0"/>
              <w:rPr>
                <w:color w:val="002060"/>
              </w:rPr>
            </w:pPr>
            <w:r w:rsidRPr="00280F9C">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CB3623" w14:textId="77777777" w:rsidR="00256A44" w:rsidRPr="00280F9C" w:rsidRDefault="00256A44" w:rsidP="006F21E6">
            <w:pPr>
              <w:pStyle w:val="rowtabella0"/>
              <w:rPr>
                <w:color w:val="002060"/>
              </w:rPr>
            </w:pPr>
            <w:r w:rsidRPr="00280F9C">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E894EA" w14:textId="77777777" w:rsidR="00256A44" w:rsidRPr="00280F9C" w:rsidRDefault="00256A44" w:rsidP="006F21E6">
            <w:pPr>
              <w:pStyle w:val="rowtabella0"/>
              <w:rPr>
                <w:color w:val="002060"/>
              </w:rPr>
            </w:pPr>
            <w:r w:rsidRPr="00280F9C">
              <w:rPr>
                <w:color w:val="002060"/>
              </w:rPr>
              <w:t>VIA MAZZINI</w:t>
            </w:r>
          </w:p>
        </w:tc>
      </w:tr>
      <w:tr w:rsidR="00256A44" w:rsidRPr="00280F9C" w14:paraId="623C268D"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C4FF76" w14:textId="77777777" w:rsidR="00256A44" w:rsidRPr="00280F9C" w:rsidRDefault="00256A44" w:rsidP="006F21E6">
            <w:pPr>
              <w:pStyle w:val="rowtabella0"/>
              <w:rPr>
                <w:color w:val="002060"/>
              </w:rPr>
            </w:pPr>
            <w:r w:rsidRPr="00280F9C">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891155" w14:textId="77777777" w:rsidR="00256A44" w:rsidRPr="00280F9C" w:rsidRDefault="00256A44" w:rsidP="006F21E6">
            <w:pPr>
              <w:pStyle w:val="rowtabella0"/>
              <w:rPr>
                <w:color w:val="002060"/>
              </w:rPr>
            </w:pPr>
            <w:r w:rsidRPr="00280F9C">
              <w:rPr>
                <w:color w:val="002060"/>
              </w:rPr>
              <w:t>URBANIA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6ABDF4"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05E579" w14:textId="77777777" w:rsidR="00256A44" w:rsidRPr="00280F9C" w:rsidRDefault="00256A44" w:rsidP="006F21E6">
            <w:pPr>
              <w:pStyle w:val="rowtabella0"/>
              <w:rPr>
                <w:color w:val="002060"/>
              </w:rPr>
            </w:pPr>
            <w:r w:rsidRPr="00280F9C">
              <w:rPr>
                <w:color w:val="002060"/>
              </w:rPr>
              <w:t>12/04/2024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4136C3" w14:textId="77777777" w:rsidR="00256A44" w:rsidRPr="00280F9C" w:rsidRDefault="00256A44" w:rsidP="006F21E6">
            <w:pPr>
              <w:pStyle w:val="rowtabella0"/>
              <w:rPr>
                <w:color w:val="002060"/>
              </w:rPr>
            </w:pPr>
            <w:r w:rsidRPr="00280F9C">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DEAE94" w14:textId="77777777" w:rsidR="00256A44" w:rsidRPr="00280F9C" w:rsidRDefault="00256A44" w:rsidP="006F21E6">
            <w:pPr>
              <w:pStyle w:val="rowtabella0"/>
              <w:rPr>
                <w:color w:val="002060"/>
              </w:rPr>
            </w:pPr>
            <w:r w:rsidRPr="00280F9C">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DC5881" w14:textId="77777777" w:rsidR="00256A44" w:rsidRPr="00280F9C" w:rsidRDefault="00256A44" w:rsidP="006F21E6">
            <w:pPr>
              <w:pStyle w:val="rowtabella0"/>
              <w:rPr>
                <w:color w:val="002060"/>
              </w:rPr>
            </w:pPr>
            <w:r w:rsidRPr="00280F9C">
              <w:rPr>
                <w:color w:val="002060"/>
              </w:rPr>
              <w:t>VIA DELLO STADIO</w:t>
            </w:r>
          </w:p>
        </w:tc>
      </w:tr>
      <w:tr w:rsidR="00256A44" w:rsidRPr="00280F9C" w14:paraId="06640FE8" w14:textId="77777777" w:rsidTr="006F21E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9FD952" w14:textId="77777777" w:rsidR="00256A44" w:rsidRPr="00280F9C" w:rsidRDefault="00256A44" w:rsidP="006F21E6">
            <w:pPr>
              <w:pStyle w:val="rowtabella0"/>
              <w:rPr>
                <w:color w:val="002060"/>
              </w:rPr>
            </w:pPr>
            <w:r w:rsidRPr="00280F9C">
              <w:rPr>
                <w:color w:val="002060"/>
              </w:rPr>
              <w:t>URBINO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61006B" w14:textId="77777777" w:rsidR="00256A44" w:rsidRPr="00280F9C" w:rsidRDefault="00256A44" w:rsidP="006F21E6">
            <w:pPr>
              <w:pStyle w:val="rowtabella0"/>
              <w:rPr>
                <w:color w:val="002060"/>
              </w:rPr>
            </w:pPr>
            <w:r w:rsidRPr="00280F9C">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59FCB7"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40A4EB" w14:textId="77777777" w:rsidR="00256A44" w:rsidRPr="00280F9C" w:rsidRDefault="00256A44" w:rsidP="006F21E6">
            <w:pPr>
              <w:pStyle w:val="rowtabella0"/>
              <w:rPr>
                <w:color w:val="002060"/>
              </w:rPr>
            </w:pPr>
            <w:r w:rsidRPr="00280F9C">
              <w:rPr>
                <w:color w:val="002060"/>
              </w:rPr>
              <w:t>12/04/2024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0373D4" w14:textId="77777777" w:rsidR="00256A44" w:rsidRPr="00280F9C" w:rsidRDefault="00256A44" w:rsidP="006F21E6">
            <w:pPr>
              <w:pStyle w:val="rowtabella0"/>
              <w:rPr>
                <w:color w:val="002060"/>
              </w:rPr>
            </w:pPr>
            <w:r w:rsidRPr="00280F9C">
              <w:rPr>
                <w:color w:val="002060"/>
              </w:rPr>
              <w:t>5422 PAL.DELLO SPORT PALAMONDOLCE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7F8F84" w14:textId="77777777" w:rsidR="00256A44" w:rsidRPr="00280F9C" w:rsidRDefault="00256A44" w:rsidP="006F21E6">
            <w:pPr>
              <w:pStyle w:val="rowtabella0"/>
              <w:rPr>
                <w:color w:val="002060"/>
              </w:rPr>
            </w:pPr>
            <w:r w:rsidRPr="00280F9C">
              <w:rPr>
                <w:color w:val="002060"/>
              </w:rPr>
              <w:t>URBINO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B18C67" w14:textId="77777777" w:rsidR="00256A44" w:rsidRPr="00280F9C" w:rsidRDefault="00256A44" w:rsidP="006F21E6">
            <w:pPr>
              <w:pStyle w:val="rowtabella0"/>
              <w:rPr>
                <w:color w:val="002060"/>
              </w:rPr>
            </w:pPr>
            <w:r w:rsidRPr="00280F9C">
              <w:rPr>
                <w:color w:val="002060"/>
              </w:rPr>
              <w:t>VIA DELL'ANNUNZIATA</w:t>
            </w:r>
          </w:p>
        </w:tc>
      </w:tr>
    </w:tbl>
    <w:p w14:paraId="47C2EB82" w14:textId="77777777" w:rsidR="00256A44" w:rsidRPr="00280F9C" w:rsidRDefault="00256A44" w:rsidP="00256A44">
      <w:pPr>
        <w:pStyle w:val="breakline"/>
        <w:rPr>
          <w:rFonts w:eastAsiaTheme="minorEastAsia"/>
          <w:color w:val="002060"/>
        </w:rPr>
      </w:pPr>
    </w:p>
    <w:p w14:paraId="1BD1A4DC" w14:textId="77777777" w:rsidR="00256A44" w:rsidRPr="00280F9C" w:rsidRDefault="00256A44" w:rsidP="00256A44">
      <w:pPr>
        <w:pStyle w:val="breakline"/>
        <w:rPr>
          <w:color w:val="002060"/>
        </w:rPr>
      </w:pPr>
    </w:p>
    <w:p w14:paraId="54AE3C1A" w14:textId="77777777" w:rsidR="00256A44" w:rsidRPr="00280F9C" w:rsidRDefault="00256A44" w:rsidP="00256A44">
      <w:pPr>
        <w:pStyle w:val="breakline"/>
        <w:rPr>
          <w:color w:val="002060"/>
        </w:rPr>
      </w:pPr>
    </w:p>
    <w:p w14:paraId="3B44836B" w14:textId="77777777" w:rsidR="00256A44" w:rsidRPr="00280F9C" w:rsidRDefault="00256A44" w:rsidP="00256A44">
      <w:pPr>
        <w:pStyle w:val="sottotitolocampionato10"/>
        <w:rPr>
          <w:color w:val="002060"/>
        </w:rPr>
      </w:pPr>
      <w:r w:rsidRPr="00280F9C">
        <w:rPr>
          <w:color w:val="002060"/>
        </w:rPr>
        <w:t>GIRONE B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06"/>
        <w:gridCol w:w="385"/>
        <w:gridCol w:w="898"/>
        <w:gridCol w:w="1180"/>
        <w:gridCol w:w="1545"/>
        <w:gridCol w:w="1574"/>
      </w:tblGrid>
      <w:tr w:rsidR="00256A44" w:rsidRPr="00280F9C" w14:paraId="4EF2B490" w14:textId="77777777" w:rsidTr="006F21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26EC5" w14:textId="77777777" w:rsidR="00256A44" w:rsidRPr="00280F9C" w:rsidRDefault="00256A44" w:rsidP="006F21E6">
            <w:pPr>
              <w:pStyle w:val="headertabella0"/>
              <w:rPr>
                <w:color w:val="002060"/>
              </w:rPr>
            </w:pPr>
            <w:r w:rsidRPr="00280F9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05FAC" w14:textId="77777777" w:rsidR="00256A44" w:rsidRPr="00280F9C" w:rsidRDefault="00256A44" w:rsidP="006F21E6">
            <w:pPr>
              <w:pStyle w:val="headertabella0"/>
              <w:rPr>
                <w:color w:val="002060"/>
              </w:rPr>
            </w:pPr>
            <w:r w:rsidRPr="00280F9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316BC" w14:textId="77777777" w:rsidR="00256A44" w:rsidRPr="00280F9C" w:rsidRDefault="00256A44" w:rsidP="006F21E6">
            <w:pPr>
              <w:pStyle w:val="headertabella0"/>
              <w:rPr>
                <w:color w:val="002060"/>
              </w:rPr>
            </w:pPr>
            <w:r w:rsidRPr="00280F9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C0E8D" w14:textId="77777777" w:rsidR="00256A44" w:rsidRPr="00280F9C" w:rsidRDefault="00256A44" w:rsidP="006F21E6">
            <w:pPr>
              <w:pStyle w:val="headertabella0"/>
              <w:rPr>
                <w:color w:val="002060"/>
              </w:rPr>
            </w:pPr>
            <w:r w:rsidRPr="00280F9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7126A" w14:textId="77777777" w:rsidR="00256A44" w:rsidRPr="00280F9C" w:rsidRDefault="00256A44" w:rsidP="006F21E6">
            <w:pPr>
              <w:pStyle w:val="headertabella0"/>
              <w:rPr>
                <w:color w:val="002060"/>
              </w:rPr>
            </w:pPr>
            <w:r w:rsidRPr="00280F9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A2228" w14:textId="77777777" w:rsidR="00256A44" w:rsidRPr="00280F9C" w:rsidRDefault="00256A44" w:rsidP="006F21E6">
            <w:pPr>
              <w:pStyle w:val="headertabella0"/>
              <w:rPr>
                <w:color w:val="002060"/>
              </w:rPr>
            </w:pPr>
            <w:r w:rsidRPr="00280F9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D3477" w14:textId="77777777" w:rsidR="00256A44" w:rsidRPr="00280F9C" w:rsidRDefault="00256A44" w:rsidP="006F21E6">
            <w:pPr>
              <w:pStyle w:val="headertabella0"/>
              <w:rPr>
                <w:color w:val="002060"/>
              </w:rPr>
            </w:pPr>
            <w:r w:rsidRPr="00280F9C">
              <w:rPr>
                <w:color w:val="002060"/>
              </w:rPr>
              <w:t>Indirizzo Impianto</w:t>
            </w:r>
          </w:p>
        </w:tc>
      </w:tr>
      <w:tr w:rsidR="00256A44" w:rsidRPr="00280F9C" w14:paraId="1A27B260" w14:textId="77777777" w:rsidTr="006F21E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05D167" w14:textId="77777777" w:rsidR="00256A44" w:rsidRPr="00280F9C" w:rsidRDefault="00256A44" w:rsidP="006F21E6">
            <w:pPr>
              <w:pStyle w:val="rowtabella0"/>
              <w:rPr>
                <w:color w:val="002060"/>
              </w:rPr>
            </w:pPr>
            <w:r w:rsidRPr="00280F9C">
              <w:rPr>
                <w:color w:val="002060"/>
              </w:rPr>
              <w:t>CITTA DI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3F3523" w14:textId="77777777" w:rsidR="00256A44" w:rsidRPr="00280F9C" w:rsidRDefault="00256A44" w:rsidP="006F21E6">
            <w:pPr>
              <w:pStyle w:val="rowtabella0"/>
              <w:rPr>
                <w:color w:val="002060"/>
              </w:rPr>
            </w:pPr>
            <w:r w:rsidRPr="00280F9C">
              <w:rPr>
                <w:color w:val="002060"/>
              </w:rPr>
              <w:t>VALLESINA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E63597" w14:textId="77777777" w:rsidR="00256A44" w:rsidRPr="00280F9C" w:rsidRDefault="00256A44" w:rsidP="006F21E6">
            <w:pPr>
              <w:pStyle w:val="rowtabella0"/>
              <w:jc w:val="center"/>
              <w:rPr>
                <w:color w:val="002060"/>
              </w:rPr>
            </w:pPr>
            <w:r w:rsidRPr="00280F9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A2AC55" w14:textId="77777777" w:rsidR="00256A44" w:rsidRPr="00280F9C" w:rsidRDefault="00256A44" w:rsidP="006F21E6">
            <w:pPr>
              <w:pStyle w:val="rowtabella0"/>
              <w:rPr>
                <w:color w:val="002060"/>
              </w:rPr>
            </w:pPr>
            <w:r w:rsidRPr="00280F9C">
              <w:rPr>
                <w:color w:val="002060"/>
              </w:rPr>
              <w:t>12/04/2024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BA27DA" w14:textId="77777777" w:rsidR="00256A44" w:rsidRPr="00280F9C" w:rsidRDefault="00256A44" w:rsidP="006F21E6">
            <w:pPr>
              <w:pStyle w:val="rowtabella0"/>
              <w:rPr>
                <w:color w:val="002060"/>
              </w:rPr>
            </w:pPr>
            <w:r w:rsidRPr="00280F9C">
              <w:rPr>
                <w:color w:val="002060"/>
              </w:rPr>
              <w:t>5047 PALLONE GEODETICO "L.PAPINI"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978A0C" w14:textId="77777777" w:rsidR="00256A44" w:rsidRPr="00280F9C" w:rsidRDefault="00256A44" w:rsidP="006F21E6">
            <w:pPr>
              <w:pStyle w:val="rowtabella0"/>
              <w:rPr>
                <w:color w:val="002060"/>
              </w:rPr>
            </w:pPr>
            <w:r w:rsidRPr="00280F9C">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97BC83" w14:textId="77777777" w:rsidR="00256A44" w:rsidRPr="00280F9C" w:rsidRDefault="00256A44" w:rsidP="006F21E6">
            <w:pPr>
              <w:pStyle w:val="rowtabella0"/>
              <w:rPr>
                <w:color w:val="002060"/>
              </w:rPr>
            </w:pPr>
            <w:r w:rsidRPr="00280F9C">
              <w:rPr>
                <w:color w:val="002060"/>
              </w:rPr>
              <w:t>VIA ESINO 122 TORRETTE</w:t>
            </w:r>
          </w:p>
        </w:tc>
      </w:tr>
      <w:tr w:rsidR="00256A44" w:rsidRPr="00280F9C" w14:paraId="5A99C36A"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F2DCF8" w14:textId="77777777" w:rsidR="00256A44" w:rsidRPr="00280F9C" w:rsidRDefault="00256A44" w:rsidP="006F21E6">
            <w:pPr>
              <w:pStyle w:val="rowtabella0"/>
              <w:rPr>
                <w:color w:val="002060"/>
              </w:rPr>
            </w:pPr>
            <w:r w:rsidRPr="00280F9C">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141CF7" w14:textId="77777777" w:rsidR="00256A44" w:rsidRPr="00280F9C" w:rsidRDefault="00256A44" w:rsidP="006F21E6">
            <w:pPr>
              <w:pStyle w:val="rowtabella0"/>
              <w:rPr>
                <w:color w:val="002060"/>
              </w:rPr>
            </w:pPr>
            <w:r w:rsidRPr="00280F9C">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A807C5"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3EFAD1" w14:textId="77777777" w:rsidR="00256A44" w:rsidRPr="00280F9C" w:rsidRDefault="00256A44" w:rsidP="006F21E6">
            <w:pPr>
              <w:pStyle w:val="rowtabella0"/>
              <w:rPr>
                <w:color w:val="002060"/>
              </w:rPr>
            </w:pPr>
            <w:r w:rsidRPr="00280F9C">
              <w:rPr>
                <w:color w:val="002060"/>
              </w:rPr>
              <w:t>12/04/2024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28ED21" w14:textId="77777777" w:rsidR="00256A44" w:rsidRPr="00280F9C" w:rsidRDefault="00256A44" w:rsidP="006F21E6">
            <w:pPr>
              <w:pStyle w:val="rowtabella0"/>
              <w:rPr>
                <w:color w:val="002060"/>
              </w:rPr>
            </w:pPr>
            <w:r w:rsidRPr="00280F9C">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1DF696" w14:textId="77777777" w:rsidR="00256A44" w:rsidRPr="00280F9C" w:rsidRDefault="00256A44" w:rsidP="006F21E6">
            <w:pPr>
              <w:pStyle w:val="rowtabella0"/>
              <w:rPr>
                <w:color w:val="002060"/>
              </w:rPr>
            </w:pPr>
            <w:r w:rsidRPr="00280F9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89AC0A" w14:textId="77777777" w:rsidR="00256A44" w:rsidRPr="00280F9C" w:rsidRDefault="00256A44" w:rsidP="006F21E6">
            <w:pPr>
              <w:pStyle w:val="rowtabella0"/>
              <w:rPr>
                <w:color w:val="002060"/>
              </w:rPr>
            </w:pPr>
            <w:r w:rsidRPr="00280F9C">
              <w:rPr>
                <w:color w:val="002060"/>
              </w:rPr>
              <w:t>LOCALITA' NONTESICURO</w:t>
            </w:r>
          </w:p>
        </w:tc>
      </w:tr>
      <w:tr w:rsidR="00256A44" w:rsidRPr="00280F9C" w14:paraId="26F740B2"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EA93CC" w14:textId="77777777" w:rsidR="00256A44" w:rsidRPr="00280F9C" w:rsidRDefault="00256A44" w:rsidP="006F21E6">
            <w:pPr>
              <w:pStyle w:val="rowtabella0"/>
              <w:rPr>
                <w:color w:val="002060"/>
              </w:rPr>
            </w:pPr>
            <w:r w:rsidRPr="00280F9C">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34CE3A" w14:textId="77777777" w:rsidR="00256A44" w:rsidRPr="00280F9C" w:rsidRDefault="00256A44" w:rsidP="006F21E6">
            <w:pPr>
              <w:pStyle w:val="rowtabella0"/>
              <w:rPr>
                <w:color w:val="002060"/>
              </w:rPr>
            </w:pPr>
            <w:r w:rsidRPr="00280F9C">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D86E19"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04858F" w14:textId="77777777" w:rsidR="00256A44" w:rsidRPr="00280F9C" w:rsidRDefault="00256A44" w:rsidP="006F21E6">
            <w:pPr>
              <w:pStyle w:val="rowtabella0"/>
              <w:rPr>
                <w:color w:val="002060"/>
              </w:rPr>
            </w:pPr>
            <w:r w:rsidRPr="00280F9C">
              <w:rPr>
                <w:color w:val="002060"/>
              </w:rPr>
              <w:t>12/04/2024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847592" w14:textId="77777777" w:rsidR="00256A44" w:rsidRPr="00280F9C" w:rsidRDefault="00256A44" w:rsidP="006F21E6">
            <w:pPr>
              <w:pStyle w:val="rowtabella0"/>
              <w:rPr>
                <w:color w:val="002060"/>
              </w:rPr>
            </w:pPr>
            <w:r w:rsidRPr="00280F9C">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9F4BD6" w14:textId="77777777" w:rsidR="00256A44" w:rsidRPr="00280F9C" w:rsidRDefault="00256A44" w:rsidP="006F21E6">
            <w:pPr>
              <w:pStyle w:val="rowtabella0"/>
              <w:rPr>
                <w:color w:val="002060"/>
              </w:rPr>
            </w:pPr>
            <w:r w:rsidRPr="00280F9C">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2D53DE" w14:textId="77777777" w:rsidR="00256A44" w:rsidRPr="00280F9C" w:rsidRDefault="00256A44" w:rsidP="006F21E6">
            <w:pPr>
              <w:pStyle w:val="rowtabella0"/>
              <w:rPr>
                <w:color w:val="002060"/>
              </w:rPr>
            </w:pPr>
            <w:r w:rsidRPr="00280F9C">
              <w:rPr>
                <w:color w:val="002060"/>
              </w:rPr>
              <w:t>VIA MASSIMO D'AZEGLIO</w:t>
            </w:r>
          </w:p>
        </w:tc>
      </w:tr>
      <w:tr w:rsidR="00256A44" w:rsidRPr="00280F9C" w14:paraId="7D1729C5"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79A65B" w14:textId="77777777" w:rsidR="00256A44" w:rsidRPr="00280F9C" w:rsidRDefault="00256A44" w:rsidP="006F21E6">
            <w:pPr>
              <w:pStyle w:val="rowtabella0"/>
              <w:rPr>
                <w:color w:val="002060"/>
              </w:rPr>
            </w:pPr>
            <w:r w:rsidRPr="00280F9C">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EFEC04" w14:textId="77777777" w:rsidR="00256A44" w:rsidRPr="00280F9C" w:rsidRDefault="00256A44" w:rsidP="006F21E6">
            <w:pPr>
              <w:pStyle w:val="rowtabella0"/>
              <w:rPr>
                <w:color w:val="002060"/>
              </w:rPr>
            </w:pPr>
            <w:r w:rsidRPr="00280F9C">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3E3224"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165D00" w14:textId="77777777" w:rsidR="00256A44" w:rsidRPr="00280F9C" w:rsidRDefault="00256A44" w:rsidP="006F21E6">
            <w:pPr>
              <w:pStyle w:val="rowtabella0"/>
              <w:rPr>
                <w:color w:val="002060"/>
              </w:rPr>
            </w:pPr>
            <w:r w:rsidRPr="00280F9C">
              <w:rPr>
                <w:color w:val="002060"/>
              </w:rPr>
              <w:t>12/04/2024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FAC59B" w14:textId="77777777" w:rsidR="00256A44" w:rsidRPr="00280F9C" w:rsidRDefault="00256A44" w:rsidP="006F21E6">
            <w:pPr>
              <w:pStyle w:val="rowtabella0"/>
              <w:rPr>
                <w:color w:val="002060"/>
              </w:rPr>
            </w:pPr>
            <w:r w:rsidRPr="00280F9C">
              <w:rPr>
                <w:color w:val="002060"/>
              </w:rPr>
              <w:t>5136 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7BA7D8" w14:textId="77777777" w:rsidR="00256A44" w:rsidRPr="00280F9C" w:rsidRDefault="00256A44" w:rsidP="006F21E6">
            <w:pPr>
              <w:pStyle w:val="rowtabella0"/>
              <w:rPr>
                <w:color w:val="002060"/>
              </w:rPr>
            </w:pPr>
            <w:r w:rsidRPr="00280F9C">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E2EFD2" w14:textId="77777777" w:rsidR="00256A44" w:rsidRPr="00280F9C" w:rsidRDefault="00256A44" w:rsidP="006F21E6">
            <w:pPr>
              <w:pStyle w:val="rowtabella0"/>
              <w:rPr>
                <w:color w:val="002060"/>
              </w:rPr>
            </w:pPr>
            <w:r w:rsidRPr="00280F9C">
              <w:rPr>
                <w:color w:val="002060"/>
              </w:rPr>
              <w:t>VIA CIRCONVALLAZIONE</w:t>
            </w:r>
          </w:p>
        </w:tc>
      </w:tr>
      <w:tr w:rsidR="00256A44" w:rsidRPr="00280F9C" w14:paraId="25924A71"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AA6CA3" w14:textId="77777777" w:rsidR="00256A44" w:rsidRPr="00280F9C" w:rsidRDefault="00256A44" w:rsidP="006F21E6">
            <w:pPr>
              <w:pStyle w:val="rowtabella0"/>
              <w:rPr>
                <w:color w:val="002060"/>
              </w:rPr>
            </w:pPr>
            <w:r w:rsidRPr="00280F9C">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16B602" w14:textId="77777777" w:rsidR="00256A44" w:rsidRPr="00280F9C" w:rsidRDefault="00256A44" w:rsidP="006F21E6">
            <w:pPr>
              <w:pStyle w:val="rowtabella0"/>
              <w:rPr>
                <w:color w:val="002060"/>
              </w:rPr>
            </w:pPr>
            <w:r w:rsidRPr="00280F9C">
              <w:rPr>
                <w:color w:val="002060"/>
              </w:rPr>
              <w:t>CIRCOLO COLLODI CALCIO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5129E4"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C0EE62" w14:textId="77777777" w:rsidR="00256A44" w:rsidRPr="00280F9C" w:rsidRDefault="00256A44" w:rsidP="006F21E6">
            <w:pPr>
              <w:pStyle w:val="rowtabella0"/>
              <w:rPr>
                <w:color w:val="002060"/>
              </w:rPr>
            </w:pPr>
            <w:r w:rsidRPr="00280F9C">
              <w:rPr>
                <w:color w:val="002060"/>
              </w:rPr>
              <w:t>12/04/2024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862EA5" w14:textId="77777777" w:rsidR="00256A44" w:rsidRPr="00280F9C" w:rsidRDefault="00256A44" w:rsidP="006F21E6">
            <w:pPr>
              <w:pStyle w:val="rowtabella0"/>
              <w:rPr>
                <w:color w:val="002060"/>
              </w:rPr>
            </w:pPr>
            <w:r w:rsidRPr="00280F9C">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B85253" w14:textId="77777777" w:rsidR="00256A44" w:rsidRPr="00280F9C" w:rsidRDefault="00256A44" w:rsidP="006F21E6">
            <w:pPr>
              <w:pStyle w:val="rowtabella0"/>
              <w:rPr>
                <w:color w:val="002060"/>
              </w:rPr>
            </w:pPr>
            <w:r w:rsidRPr="00280F9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3B0096" w14:textId="77777777" w:rsidR="00256A44" w:rsidRPr="00280F9C" w:rsidRDefault="00256A44" w:rsidP="006F21E6">
            <w:pPr>
              <w:pStyle w:val="rowtabella0"/>
              <w:rPr>
                <w:color w:val="002060"/>
              </w:rPr>
            </w:pPr>
            <w:r w:rsidRPr="00280F9C">
              <w:rPr>
                <w:color w:val="002060"/>
              </w:rPr>
              <w:t>VIA ZANNONI</w:t>
            </w:r>
          </w:p>
        </w:tc>
      </w:tr>
      <w:tr w:rsidR="00256A44" w:rsidRPr="00280F9C" w14:paraId="498CB55D"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3EA39E" w14:textId="77777777" w:rsidR="00256A44" w:rsidRPr="00280F9C" w:rsidRDefault="00256A44" w:rsidP="006F21E6">
            <w:pPr>
              <w:pStyle w:val="rowtabella0"/>
              <w:rPr>
                <w:color w:val="002060"/>
              </w:rPr>
            </w:pPr>
            <w:r w:rsidRPr="00280F9C">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17EB0C" w14:textId="77777777" w:rsidR="00256A44" w:rsidRPr="00280F9C" w:rsidRDefault="00256A44" w:rsidP="006F21E6">
            <w:pPr>
              <w:pStyle w:val="rowtabella0"/>
              <w:rPr>
                <w:color w:val="002060"/>
              </w:rPr>
            </w:pPr>
            <w:r w:rsidRPr="00280F9C">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A0EE92"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ED2E41" w14:textId="77777777" w:rsidR="00256A44" w:rsidRPr="00280F9C" w:rsidRDefault="00256A44" w:rsidP="006F21E6">
            <w:pPr>
              <w:pStyle w:val="rowtabella0"/>
              <w:rPr>
                <w:color w:val="002060"/>
              </w:rPr>
            </w:pPr>
            <w:r w:rsidRPr="00280F9C">
              <w:rPr>
                <w:color w:val="002060"/>
              </w:rPr>
              <w:t>13/04/2024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145DF0" w14:textId="77777777" w:rsidR="00256A44" w:rsidRPr="00280F9C" w:rsidRDefault="00256A44" w:rsidP="006F21E6">
            <w:pPr>
              <w:pStyle w:val="rowtabella0"/>
              <w:rPr>
                <w:color w:val="002060"/>
              </w:rPr>
            </w:pPr>
            <w:r w:rsidRPr="00280F9C">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64906F" w14:textId="77777777" w:rsidR="00256A44" w:rsidRPr="00280F9C" w:rsidRDefault="00256A44" w:rsidP="006F21E6">
            <w:pPr>
              <w:pStyle w:val="rowtabella0"/>
              <w:rPr>
                <w:color w:val="002060"/>
              </w:rPr>
            </w:pPr>
            <w:r w:rsidRPr="00280F9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05E0C5" w14:textId="77777777" w:rsidR="00256A44" w:rsidRPr="00280F9C" w:rsidRDefault="00256A44" w:rsidP="006F21E6">
            <w:pPr>
              <w:pStyle w:val="rowtabella0"/>
              <w:rPr>
                <w:color w:val="002060"/>
              </w:rPr>
            </w:pPr>
            <w:r w:rsidRPr="00280F9C">
              <w:rPr>
                <w:color w:val="002060"/>
              </w:rPr>
              <w:t>LOCALITA' NONTESICURO</w:t>
            </w:r>
          </w:p>
        </w:tc>
      </w:tr>
      <w:tr w:rsidR="00256A44" w:rsidRPr="00280F9C" w14:paraId="53997BCB" w14:textId="77777777" w:rsidTr="006F21E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169BC9" w14:textId="77777777" w:rsidR="00256A44" w:rsidRPr="00280F9C" w:rsidRDefault="00256A44" w:rsidP="006F21E6">
            <w:pPr>
              <w:pStyle w:val="rowtabella0"/>
              <w:rPr>
                <w:color w:val="002060"/>
              </w:rPr>
            </w:pPr>
            <w:r w:rsidRPr="00280F9C">
              <w:rPr>
                <w:color w:val="002060"/>
              </w:rPr>
              <w:t>CASENUOVE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63302F" w14:textId="77777777" w:rsidR="00256A44" w:rsidRPr="00280F9C" w:rsidRDefault="00256A44" w:rsidP="006F21E6">
            <w:pPr>
              <w:pStyle w:val="rowtabella0"/>
              <w:rPr>
                <w:color w:val="002060"/>
              </w:rPr>
            </w:pPr>
            <w:r w:rsidRPr="00280F9C">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3C3D76"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EAF29" w14:textId="77777777" w:rsidR="00256A44" w:rsidRPr="00280F9C" w:rsidRDefault="00256A44" w:rsidP="006F21E6">
            <w:pPr>
              <w:pStyle w:val="rowtabella0"/>
              <w:rPr>
                <w:color w:val="002060"/>
              </w:rPr>
            </w:pPr>
            <w:r w:rsidRPr="00280F9C">
              <w:rPr>
                <w:color w:val="002060"/>
              </w:rPr>
              <w:t>13/04/2024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6282D2" w14:textId="77777777" w:rsidR="00256A44" w:rsidRPr="00280F9C" w:rsidRDefault="00256A44" w:rsidP="006F21E6">
            <w:pPr>
              <w:pStyle w:val="rowtabella0"/>
              <w:rPr>
                <w:color w:val="002060"/>
              </w:rPr>
            </w:pPr>
            <w:r w:rsidRPr="00280F9C">
              <w:rPr>
                <w:color w:val="002060"/>
              </w:rPr>
              <w:t>5023 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41A4B5" w14:textId="77777777" w:rsidR="00256A44" w:rsidRPr="00280F9C" w:rsidRDefault="00256A44" w:rsidP="006F21E6">
            <w:pPr>
              <w:pStyle w:val="rowtabella0"/>
              <w:rPr>
                <w:color w:val="002060"/>
              </w:rPr>
            </w:pPr>
            <w:r w:rsidRPr="00280F9C">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587550" w14:textId="77777777" w:rsidR="00256A44" w:rsidRPr="00280F9C" w:rsidRDefault="00256A44" w:rsidP="006F21E6">
            <w:pPr>
              <w:pStyle w:val="rowtabella0"/>
              <w:rPr>
                <w:color w:val="002060"/>
              </w:rPr>
            </w:pPr>
            <w:r w:rsidRPr="00280F9C">
              <w:rPr>
                <w:color w:val="002060"/>
              </w:rPr>
              <w:t>LOCALITA' NONTESICURO</w:t>
            </w:r>
          </w:p>
        </w:tc>
      </w:tr>
    </w:tbl>
    <w:p w14:paraId="422EECA5" w14:textId="77777777" w:rsidR="00256A44" w:rsidRPr="00280F9C" w:rsidRDefault="00256A44" w:rsidP="00256A44">
      <w:pPr>
        <w:pStyle w:val="breakline"/>
        <w:rPr>
          <w:rFonts w:eastAsiaTheme="minorEastAsia"/>
          <w:color w:val="002060"/>
        </w:rPr>
      </w:pPr>
    </w:p>
    <w:p w14:paraId="1D393DE0" w14:textId="77777777" w:rsidR="00256A44" w:rsidRPr="00280F9C" w:rsidRDefault="00256A44" w:rsidP="00256A44">
      <w:pPr>
        <w:pStyle w:val="breakline"/>
        <w:rPr>
          <w:color w:val="002060"/>
        </w:rPr>
      </w:pPr>
    </w:p>
    <w:p w14:paraId="38077C3D" w14:textId="77777777" w:rsidR="00256A44" w:rsidRPr="00280F9C" w:rsidRDefault="00256A44" w:rsidP="00256A44">
      <w:pPr>
        <w:pStyle w:val="breakline"/>
        <w:rPr>
          <w:color w:val="002060"/>
        </w:rPr>
      </w:pPr>
    </w:p>
    <w:p w14:paraId="1235FD0A" w14:textId="77777777" w:rsidR="00256A44" w:rsidRPr="00280F9C" w:rsidRDefault="00256A44" w:rsidP="00256A44">
      <w:pPr>
        <w:pStyle w:val="sottotitolocampionato10"/>
        <w:rPr>
          <w:color w:val="002060"/>
        </w:rPr>
      </w:pPr>
      <w:r w:rsidRPr="00280F9C">
        <w:rPr>
          <w:color w:val="002060"/>
        </w:rPr>
        <w:t>GIRONE C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1"/>
        <w:gridCol w:w="385"/>
        <w:gridCol w:w="898"/>
        <w:gridCol w:w="1172"/>
        <w:gridCol w:w="1563"/>
        <w:gridCol w:w="1539"/>
      </w:tblGrid>
      <w:tr w:rsidR="00256A44" w:rsidRPr="00280F9C" w14:paraId="0B0F6346" w14:textId="77777777" w:rsidTr="006F21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92A0C" w14:textId="77777777" w:rsidR="00256A44" w:rsidRPr="00280F9C" w:rsidRDefault="00256A44" w:rsidP="006F21E6">
            <w:pPr>
              <w:pStyle w:val="headertabella0"/>
              <w:rPr>
                <w:color w:val="002060"/>
              </w:rPr>
            </w:pPr>
            <w:r w:rsidRPr="00280F9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ED7C9" w14:textId="77777777" w:rsidR="00256A44" w:rsidRPr="00280F9C" w:rsidRDefault="00256A44" w:rsidP="006F21E6">
            <w:pPr>
              <w:pStyle w:val="headertabella0"/>
              <w:rPr>
                <w:color w:val="002060"/>
              </w:rPr>
            </w:pPr>
            <w:r w:rsidRPr="00280F9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93A85" w14:textId="77777777" w:rsidR="00256A44" w:rsidRPr="00280F9C" w:rsidRDefault="00256A44" w:rsidP="006F21E6">
            <w:pPr>
              <w:pStyle w:val="headertabella0"/>
              <w:rPr>
                <w:color w:val="002060"/>
              </w:rPr>
            </w:pPr>
            <w:r w:rsidRPr="00280F9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6EDF1" w14:textId="77777777" w:rsidR="00256A44" w:rsidRPr="00280F9C" w:rsidRDefault="00256A44" w:rsidP="006F21E6">
            <w:pPr>
              <w:pStyle w:val="headertabella0"/>
              <w:rPr>
                <w:color w:val="002060"/>
              </w:rPr>
            </w:pPr>
            <w:r w:rsidRPr="00280F9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2E023" w14:textId="77777777" w:rsidR="00256A44" w:rsidRPr="00280F9C" w:rsidRDefault="00256A44" w:rsidP="006F21E6">
            <w:pPr>
              <w:pStyle w:val="headertabella0"/>
              <w:rPr>
                <w:color w:val="002060"/>
              </w:rPr>
            </w:pPr>
            <w:r w:rsidRPr="00280F9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D714A" w14:textId="77777777" w:rsidR="00256A44" w:rsidRPr="00280F9C" w:rsidRDefault="00256A44" w:rsidP="006F21E6">
            <w:pPr>
              <w:pStyle w:val="headertabella0"/>
              <w:rPr>
                <w:color w:val="002060"/>
              </w:rPr>
            </w:pPr>
            <w:r w:rsidRPr="00280F9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FF4CE" w14:textId="77777777" w:rsidR="00256A44" w:rsidRPr="00280F9C" w:rsidRDefault="00256A44" w:rsidP="006F21E6">
            <w:pPr>
              <w:pStyle w:val="headertabella0"/>
              <w:rPr>
                <w:color w:val="002060"/>
              </w:rPr>
            </w:pPr>
            <w:r w:rsidRPr="00280F9C">
              <w:rPr>
                <w:color w:val="002060"/>
              </w:rPr>
              <w:t>Indirizzo Impianto</w:t>
            </w:r>
          </w:p>
        </w:tc>
      </w:tr>
      <w:tr w:rsidR="00256A44" w:rsidRPr="00280F9C" w14:paraId="63FA036F" w14:textId="77777777" w:rsidTr="006F21E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601F23" w14:textId="77777777" w:rsidR="00256A44" w:rsidRPr="00280F9C" w:rsidRDefault="00256A44" w:rsidP="006F21E6">
            <w:pPr>
              <w:pStyle w:val="rowtabella0"/>
              <w:rPr>
                <w:color w:val="002060"/>
              </w:rPr>
            </w:pPr>
            <w:r w:rsidRPr="00280F9C">
              <w:rPr>
                <w:color w:val="002060"/>
              </w:rPr>
              <w:t>FRASASSI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977015" w14:textId="77777777" w:rsidR="00256A44" w:rsidRPr="00280F9C" w:rsidRDefault="00256A44" w:rsidP="006F21E6">
            <w:pPr>
              <w:pStyle w:val="rowtabella0"/>
              <w:rPr>
                <w:color w:val="002060"/>
              </w:rPr>
            </w:pPr>
            <w:r w:rsidRPr="00280F9C">
              <w:rPr>
                <w:color w:val="002060"/>
              </w:rPr>
              <w:t>C.U.S. CAMERINO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B3C4D3" w14:textId="77777777" w:rsidR="00256A44" w:rsidRPr="00280F9C" w:rsidRDefault="00256A44" w:rsidP="006F21E6">
            <w:pPr>
              <w:pStyle w:val="rowtabella0"/>
              <w:jc w:val="center"/>
              <w:rPr>
                <w:color w:val="002060"/>
              </w:rPr>
            </w:pPr>
            <w:r w:rsidRPr="00280F9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929B68" w14:textId="77777777" w:rsidR="00256A44" w:rsidRPr="00280F9C" w:rsidRDefault="00256A44" w:rsidP="006F21E6">
            <w:pPr>
              <w:pStyle w:val="rowtabella0"/>
              <w:rPr>
                <w:color w:val="002060"/>
              </w:rPr>
            </w:pPr>
            <w:r w:rsidRPr="00280F9C">
              <w:rPr>
                <w:color w:val="002060"/>
              </w:rPr>
              <w:t>12/04/2024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60CCEF" w14:textId="77777777" w:rsidR="00256A44" w:rsidRPr="00280F9C" w:rsidRDefault="00256A44" w:rsidP="006F21E6">
            <w:pPr>
              <w:pStyle w:val="rowtabella0"/>
              <w:rPr>
                <w:color w:val="002060"/>
              </w:rPr>
            </w:pPr>
            <w:r w:rsidRPr="00280F9C">
              <w:rPr>
                <w:color w:val="002060"/>
              </w:rPr>
              <w:t>5048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A2B2BC" w14:textId="77777777" w:rsidR="00256A44" w:rsidRPr="00280F9C" w:rsidRDefault="00256A44" w:rsidP="006F21E6">
            <w:pPr>
              <w:pStyle w:val="rowtabella0"/>
              <w:rPr>
                <w:color w:val="002060"/>
              </w:rPr>
            </w:pPr>
            <w:r w:rsidRPr="00280F9C">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AF9BD4" w14:textId="77777777" w:rsidR="00256A44" w:rsidRPr="00280F9C" w:rsidRDefault="00256A44" w:rsidP="006F21E6">
            <w:pPr>
              <w:pStyle w:val="rowtabella0"/>
              <w:rPr>
                <w:color w:val="002060"/>
              </w:rPr>
            </w:pPr>
            <w:r w:rsidRPr="00280F9C">
              <w:rPr>
                <w:color w:val="002060"/>
              </w:rPr>
              <w:t>VIA MARCONI GENGA STAZIONE</w:t>
            </w:r>
          </w:p>
        </w:tc>
      </w:tr>
      <w:tr w:rsidR="00256A44" w:rsidRPr="00280F9C" w14:paraId="2A1C7CB6"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6296FD" w14:textId="77777777" w:rsidR="00256A44" w:rsidRPr="00280F9C" w:rsidRDefault="00256A44" w:rsidP="006F21E6">
            <w:pPr>
              <w:pStyle w:val="rowtabella0"/>
              <w:rPr>
                <w:color w:val="002060"/>
              </w:rPr>
            </w:pPr>
            <w:r w:rsidRPr="00280F9C">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471D56" w14:textId="77777777" w:rsidR="00256A44" w:rsidRPr="00280F9C" w:rsidRDefault="00256A44" w:rsidP="006F21E6">
            <w:pPr>
              <w:pStyle w:val="rowtabella0"/>
              <w:rPr>
                <w:color w:val="002060"/>
              </w:rPr>
            </w:pPr>
            <w:r w:rsidRPr="00280F9C">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3D3347"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E4E5C2" w14:textId="77777777" w:rsidR="00256A44" w:rsidRPr="00280F9C" w:rsidRDefault="00256A44" w:rsidP="006F21E6">
            <w:pPr>
              <w:pStyle w:val="rowtabella0"/>
              <w:rPr>
                <w:color w:val="002060"/>
              </w:rPr>
            </w:pPr>
            <w:r w:rsidRPr="00280F9C">
              <w:rPr>
                <w:color w:val="002060"/>
              </w:rPr>
              <w:t>13/04/2024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4F41CF" w14:textId="77777777" w:rsidR="00256A44" w:rsidRPr="00280F9C" w:rsidRDefault="00256A44" w:rsidP="006F21E6">
            <w:pPr>
              <w:pStyle w:val="rowtabella0"/>
              <w:rPr>
                <w:color w:val="002060"/>
              </w:rPr>
            </w:pPr>
            <w:r w:rsidRPr="00280F9C">
              <w:rPr>
                <w:color w:val="002060"/>
              </w:rPr>
              <w:t>5116 PALESTRA CONUMALE DI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9C5F45" w14:textId="77777777" w:rsidR="00256A44" w:rsidRPr="00280F9C" w:rsidRDefault="00256A44" w:rsidP="006F21E6">
            <w:pPr>
              <w:pStyle w:val="rowtabella0"/>
              <w:rPr>
                <w:color w:val="002060"/>
              </w:rPr>
            </w:pPr>
            <w:r w:rsidRPr="00280F9C">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FF8EF8" w14:textId="77777777" w:rsidR="00256A44" w:rsidRPr="00280F9C" w:rsidRDefault="00256A44" w:rsidP="006F21E6">
            <w:pPr>
              <w:pStyle w:val="rowtabella0"/>
              <w:rPr>
                <w:color w:val="002060"/>
              </w:rPr>
            </w:pPr>
            <w:r w:rsidRPr="00280F9C">
              <w:rPr>
                <w:color w:val="002060"/>
              </w:rPr>
              <w:t>VIA MONTESSORI LOC. ANGELI</w:t>
            </w:r>
          </w:p>
        </w:tc>
      </w:tr>
      <w:tr w:rsidR="00256A44" w:rsidRPr="00280F9C" w14:paraId="637A26BA"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E929EF" w14:textId="77777777" w:rsidR="00256A44" w:rsidRPr="00280F9C" w:rsidRDefault="00256A44" w:rsidP="006F21E6">
            <w:pPr>
              <w:pStyle w:val="rowtabella0"/>
              <w:rPr>
                <w:color w:val="002060"/>
              </w:rPr>
            </w:pPr>
            <w:r w:rsidRPr="00280F9C">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FA8B2C" w14:textId="77777777" w:rsidR="00256A44" w:rsidRPr="00280F9C" w:rsidRDefault="00256A44" w:rsidP="006F21E6">
            <w:pPr>
              <w:pStyle w:val="rowtabella0"/>
              <w:rPr>
                <w:color w:val="002060"/>
              </w:rPr>
            </w:pPr>
            <w:r w:rsidRPr="00280F9C">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B9C631"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F509EA" w14:textId="77777777" w:rsidR="00256A44" w:rsidRPr="00280F9C" w:rsidRDefault="00256A44" w:rsidP="006F21E6">
            <w:pPr>
              <w:pStyle w:val="rowtabella0"/>
              <w:rPr>
                <w:color w:val="002060"/>
              </w:rPr>
            </w:pPr>
            <w:r w:rsidRPr="00280F9C">
              <w:rPr>
                <w:color w:val="002060"/>
              </w:rPr>
              <w:t>13/04/2024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8A0DC1" w14:textId="77777777" w:rsidR="00256A44" w:rsidRPr="00280F9C" w:rsidRDefault="00256A44" w:rsidP="006F21E6">
            <w:pPr>
              <w:pStyle w:val="rowtabella0"/>
              <w:rPr>
                <w:color w:val="002060"/>
              </w:rPr>
            </w:pPr>
            <w:r w:rsidRPr="00280F9C">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3E8458" w14:textId="77777777" w:rsidR="00256A44" w:rsidRPr="00280F9C" w:rsidRDefault="00256A44" w:rsidP="006F21E6">
            <w:pPr>
              <w:pStyle w:val="rowtabella0"/>
              <w:rPr>
                <w:color w:val="002060"/>
              </w:rPr>
            </w:pPr>
            <w:r w:rsidRPr="00280F9C">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681F01" w14:textId="77777777" w:rsidR="00256A44" w:rsidRPr="00280F9C" w:rsidRDefault="00256A44" w:rsidP="006F21E6">
            <w:pPr>
              <w:pStyle w:val="rowtabella0"/>
              <w:rPr>
                <w:color w:val="002060"/>
              </w:rPr>
            </w:pPr>
            <w:r w:rsidRPr="00280F9C">
              <w:rPr>
                <w:color w:val="002060"/>
              </w:rPr>
              <w:t>VIA B.BUOZZI</w:t>
            </w:r>
          </w:p>
        </w:tc>
      </w:tr>
      <w:tr w:rsidR="00256A44" w:rsidRPr="00280F9C" w14:paraId="25D1CCF4"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2CA4B4" w14:textId="77777777" w:rsidR="00256A44" w:rsidRPr="00280F9C" w:rsidRDefault="00256A44" w:rsidP="006F21E6">
            <w:pPr>
              <w:pStyle w:val="rowtabella0"/>
              <w:rPr>
                <w:color w:val="002060"/>
              </w:rPr>
            </w:pPr>
            <w:r w:rsidRPr="00280F9C">
              <w:rPr>
                <w:color w:val="002060"/>
              </w:rPr>
              <w:t>FOLGORE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B78640" w14:textId="77777777" w:rsidR="00256A44" w:rsidRPr="00280F9C" w:rsidRDefault="00256A44" w:rsidP="006F21E6">
            <w:pPr>
              <w:pStyle w:val="rowtabella0"/>
              <w:rPr>
                <w:color w:val="002060"/>
              </w:rPr>
            </w:pPr>
            <w:r w:rsidRPr="00280F9C">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A61E91"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EF67F0" w14:textId="77777777" w:rsidR="00256A44" w:rsidRPr="00280F9C" w:rsidRDefault="00256A44" w:rsidP="006F21E6">
            <w:pPr>
              <w:pStyle w:val="rowtabella0"/>
              <w:rPr>
                <w:color w:val="002060"/>
              </w:rPr>
            </w:pPr>
            <w:r w:rsidRPr="00280F9C">
              <w:rPr>
                <w:color w:val="002060"/>
              </w:rPr>
              <w:t>13/04/2024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730BB3" w14:textId="77777777" w:rsidR="00256A44" w:rsidRPr="00280F9C" w:rsidRDefault="00256A44" w:rsidP="006F21E6">
            <w:pPr>
              <w:pStyle w:val="rowtabella0"/>
              <w:rPr>
                <w:color w:val="002060"/>
              </w:rPr>
            </w:pPr>
            <w:r w:rsidRPr="00280F9C">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949DA1" w14:textId="77777777" w:rsidR="00256A44" w:rsidRPr="00280F9C" w:rsidRDefault="00256A44" w:rsidP="006F21E6">
            <w:pPr>
              <w:pStyle w:val="rowtabella0"/>
              <w:rPr>
                <w:color w:val="002060"/>
              </w:rPr>
            </w:pPr>
            <w:r w:rsidRPr="00280F9C">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700DE4" w14:textId="77777777" w:rsidR="00256A44" w:rsidRPr="00280F9C" w:rsidRDefault="00256A44" w:rsidP="006F21E6">
            <w:pPr>
              <w:pStyle w:val="rowtabella0"/>
              <w:rPr>
                <w:color w:val="002060"/>
              </w:rPr>
            </w:pPr>
            <w:r w:rsidRPr="00280F9C">
              <w:rPr>
                <w:color w:val="002060"/>
              </w:rPr>
              <w:t>VIA GRAMSCI-VIA FEGGIANI</w:t>
            </w:r>
          </w:p>
        </w:tc>
      </w:tr>
      <w:tr w:rsidR="00256A44" w:rsidRPr="00280F9C" w14:paraId="06DBB6A2"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B08068" w14:textId="77777777" w:rsidR="00256A44" w:rsidRPr="00280F9C" w:rsidRDefault="00256A44" w:rsidP="006F21E6">
            <w:pPr>
              <w:pStyle w:val="rowtabella0"/>
              <w:rPr>
                <w:color w:val="002060"/>
              </w:rPr>
            </w:pPr>
            <w:r w:rsidRPr="00280F9C">
              <w:rPr>
                <w:color w:val="002060"/>
              </w:rPr>
              <w:t>VIRTUS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3B18D5" w14:textId="77777777" w:rsidR="00256A44" w:rsidRPr="00280F9C" w:rsidRDefault="00256A44" w:rsidP="006F21E6">
            <w:pPr>
              <w:pStyle w:val="rowtabella0"/>
              <w:rPr>
                <w:color w:val="002060"/>
              </w:rPr>
            </w:pPr>
            <w:r w:rsidRPr="00280F9C">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347161"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EE7373" w14:textId="77777777" w:rsidR="00256A44" w:rsidRPr="00280F9C" w:rsidRDefault="00256A44" w:rsidP="006F21E6">
            <w:pPr>
              <w:pStyle w:val="rowtabella0"/>
              <w:rPr>
                <w:color w:val="002060"/>
              </w:rPr>
            </w:pPr>
            <w:r w:rsidRPr="00280F9C">
              <w:rPr>
                <w:color w:val="002060"/>
              </w:rPr>
              <w:t>13/04/2024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CFDB1E" w14:textId="77777777" w:rsidR="00256A44" w:rsidRPr="00280F9C" w:rsidRDefault="00256A44" w:rsidP="006F21E6">
            <w:pPr>
              <w:pStyle w:val="rowtabella0"/>
              <w:rPr>
                <w:color w:val="002060"/>
              </w:rPr>
            </w:pPr>
            <w:r w:rsidRPr="00280F9C">
              <w:rPr>
                <w:color w:val="002060"/>
              </w:rPr>
              <w:t>5015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15EDA9" w14:textId="77777777" w:rsidR="00256A44" w:rsidRPr="00280F9C" w:rsidRDefault="00256A44" w:rsidP="006F21E6">
            <w:pPr>
              <w:pStyle w:val="rowtabella0"/>
              <w:rPr>
                <w:color w:val="002060"/>
              </w:rPr>
            </w:pPr>
            <w:r w:rsidRPr="00280F9C">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4B251E" w14:textId="77777777" w:rsidR="00256A44" w:rsidRPr="00280F9C" w:rsidRDefault="00256A44" w:rsidP="006F21E6">
            <w:pPr>
              <w:pStyle w:val="rowtabella0"/>
              <w:rPr>
                <w:color w:val="002060"/>
              </w:rPr>
            </w:pPr>
            <w:r w:rsidRPr="00280F9C">
              <w:rPr>
                <w:color w:val="002060"/>
              </w:rPr>
              <w:t>VIA MARIO RIDOLFI</w:t>
            </w:r>
          </w:p>
        </w:tc>
      </w:tr>
      <w:tr w:rsidR="00256A44" w:rsidRPr="00280F9C" w14:paraId="71A835D7" w14:textId="77777777" w:rsidTr="006F21E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FA2A50" w14:textId="77777777" w:rsidR="00256A44" w:rsidRPr="00280F9C" w:rsidRDefault="00256A44" w:rsidP="006F21E6">
            <w:pPr>
              <w:pStyle w:val="rowtabella0"/>
              <w:rPr>
                <w:color w:val="002060"/>
              </w:rPr>
            </w:pPr>
            <w:r w:rsidRPr="00280F9C">
              <w:rPr>
                <w:color w:val="002060"/>
              </w:rPr>
              <w:t>VISSO-ALTONERA CALCIO1970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360126" w14:textId="77777777" w:rsidR="00256A44" w:rsidRPr="00280F9C" w:rsidRDefault="00256A44" w:rsidP="006F21E6">
            <w:pPr>
              <w:pStyle w:val="rowtabella0"/>
              <w:rPr>
                <w:color w:val="002060"/>
              </w:rPr>
            </w:pPr>
            <w:r w:rsidRPr="00280F9C">
              <w:rPr>
                <w:color w:val="002060"/>
              </w:rPr>
              <w:t>CASTELRAIMONDO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D6F097"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D885E7" w14:textId="77777777" w:rsidR="00256A44" w:rsidRPr="00280F9C" w:rsidRDefault="00256A44" w:rsidP="006F21E6">
            <w:pPr>
              <w:pStyle w:val="rowtabella0"/>
              <w:rPr>
                <w:color w:val="002060"/>
              </w:rPr>
            </w:pPr>
            <w:r w:rsidRPr="00280F9C">
              <w:rPr>
                <w:color w:val="002060"/>
              </w:rPr>
              <w:t>13/04/2024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95DFD6" w14:textId="77777777" w:rsidR="00256A44" w:rsidRPr="00280F9C" w:rsidRDefault="00256A44" w:rsidP="006F21E6">
            <w:pPr>
              <w:pStyle w:val="rowtabella0"/>
              <w:rPr>
                <w:color w:val="002060"/>
              </w:rPr>
            </w:pPr>
            <w:r w:rsidRPr="00280F9C">
              <w:rPr>
                <w:color w:val="002060"/>
              </w:rPr>
              <w:t>5305 "DEL LAGHETTO" PALOMBARE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B8E451" w14:textId="77777777" w:rsidR="00256A44" w:rsidRPr="00280F9C" w:rsidRDefault="00256A44" w:rsidP="006F21E6">
            <w:pPr>
              <w:pStyle w:val="rowtabella0"/>
              <w:rPr>
                <w:color w:val="002060"/>
              </w:rPr>
            </w:pPr>
            <w:r w:rsidRPr="00280F9C">
              <w:rPr>
                <w:color w:val="002060"/>
              </w:rPr>
              <w:t>VISSO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1BCD85" w14:textId="77777777" w:rsidR="00256A44" w:rsidRPr="00280F9C" w:rsidRDefault="00256A44" w:rsidP="006F21E6">
            <w:pPr>
              <w:pStyle w:val="rowtabella0"/>
              <w:rPr>
                <w:color w:val="002060"/>
              </w:rPr>
            </w:pPr>
            <w:r w:rsidRPr="00280F9C">
              <w:rPr>
                <w:color w:val="002060"/>
              </w:rPr>
              <w:t>VIA PALOMBARE SNC</w:t>
            </w:r>
          </w:p>
        </w:tc>
      </w:tr>
    </w:tbl>
    <w:p w14:paraId="5D2660BB" w14:textId="77777777" w:rsidR="00256A44" w:rsidRPr="00280F9C" w:rsidRDefault="00256A44" w:rsidP="00256A44">
      <w:pPr>
        <w:pStyle w:val="breakline"/>
        <w:rPr>
          <w:rFonts w:eastAsiaTheme="minorEastAsia"/>
          <w:color w:val="002060"/>
        </w:rPr>
      </w:pPr>
    </w:p>
    <w:p w14:paraId="2459C7DE" w14:textId="77777777" w:rsidR="00256A44" w:rsidRPr="00280F9C" w:rsidRDefault="00256A44" w:rsidP="00256A44">
      <w:pPr>
        <w:pStyle w:val="breakline"/>
        <w:rPr>
          <w:color w:val="002060"/>
        </w:rPr>
      </w:pPr>
    </w:p>
    <w:p w14:paraId="235552A3" w14:textId="77777777" w:rsidR="00256A44" w:rsidRPr="00280F9C" w:rsidRDefault="00256A44" w:rsidP="00256A44">
      <w:pPr>
        <w:pStyle w:val="breakline"/>
        <w:rPr>
          <w:color w:val="002060"/>
        </w:rPr>
      </w:pPr>
    </w:p>
    <w:p w14:paraId="1B4FF987" w14:textId="77777777" w:rsidR="00256A44" w:rsidRPr="00280F9C" w:rsidRDefault="00256A44" w:rsidP="00256A44">
      <w:pPr>
        <w:pStyle w:val="sottotitolocampionato10"/>
        <w:rPr>
          <w:color w:val="002060"/>
        </w:rPr>
      </w:pPr>
      <w:r w:rsidRPr="00280F9C">
        <w:rPr>
          <w:color w:val="002060"/>
        </w:rPr>
        <w:t>GIRONE D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7"/>
        <w:gridCol w:w="385"/>
        <w:gridCol w:w="898"/>
        <w:gridCol w:w="1177"/>
        <w:gridCol w:w="1548"/>
        <w:gridCol w:w="1555"/>
      </w:tblGrid>
      <w:tr w:rsidR="00256A44" w:rsidRPr="00280F9C" w14:paraId="67B571DC" w14:textId="77777777" w:rsidTr="006F21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4805D" w14:textId="77777777" w:rsidR="00256A44" w:rsidRPr="00280F9C" w:rsidRDefault="00256A44" w:rsidP="006F21E6">
            <w:pPr>
              <w:pStyle w:val="headertabella0"/>
              <w:rPr>
                <w:color w:val="002060"/>
              </w:rPr>
            </w:pPr>
            <w:r w:rsidRPr="00280F9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D6533" w14:textId="77777777" w:rsidR="00256A44" w:rsidRPr="00280F9C" w:rsidRDefault="00256A44" w:rsidP="006F21E6">
            <w:pPr>
              <w:pStyle w:val="headertabella0"/>
              <w:rPr>
                <w:color w:val="002060"/>
              </w:rPr>
            </w:pPr>
            <w:r w:rsidRPr="00280F9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02135" w14:textId="77777777" w:rsidR="00256A44" w:rsidRPr="00280F9C" w:rsidRDefault="00256A44" w:rsidP="006F21E6">
            <w:pPr>
              <w:pStyle w:val="headertabella0"/>
              <w:rPr>
                <w:color w:val="002060"/>
              </w:rPr>
            </w:pPr>
            <w:r w:rsidRPr="00280F9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6B342" w14:textId="77777777" w:rsidR="00256A44" w:rsidRPr="00280F9C" w:rsidRDefault="00256A44" w:rsidP="006F21E6">
            <w:pPr>
              <w:pStyle w:val="headertabella0"/>
              <w:rPr>
                <w:color w:val="002060"/>
              </w:rPr>
            </w:pPr>
            <w:r w:rsidRPr="00280F9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7F658" w14:textId="77777777" w:rsidR="00256A44" w:rsidRPr="00280F9C" w:rsidRDefault="00256A44" w:rsidP="006F21E6">
            <w:pPr>
              <w:pStyle w:val="headertabella0"/>
              <w:rPr>
                <w:color w:val="002060"/>
              </w:rPr>
            </w:pPr>
            <w:r w:rsidRPr="00280F9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2621C" w14:textId="77777777" w:rsidR="00256A44" w:rsidRPr="00280F9C" w:rsidRDefault="00256A44" w:rsidP="006F21E6">
            <w:pPr>
              <w:pStyle w:val="headertabella0"/>
              <w:rPr>
                <w:color w:val="002060"/>
              </w:rPr>
            </w:pPr>
            <w:r w:rsidRPr="00280F9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ACBB4" w14:textId="77777777" w:rsidR="00256A44" w:rsidRPr="00280F9C" w:rsidRDefault="00256A44" w:rsidP="006F21E6">
            <w:pPr>
              <w:pStyle w:val="headertabella0"/>
              <w:rPr>
                <w:color w:val="002060"/>
              </w:rPr>
            </w:pPr>
            <w:r w:rsidRPr="00280F9C">
              <w:rPr>
                <w:color w:val="002060"/>
              </w:rPr>
              <w:t>Indirizzo Impianto</w:t>
            </w:r>
          </w:p>
        </w:tc>
      </w:tr>
      <w:tr w:rsidR="00256A44" w:rsidRPr="00280F9C" w14:paraId="40F723F7" w14:textId="77777777" w:rsidTr="006F21E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DDEAFA" w14:textId="77777777" w:rsidR="00256A44" w:rsidRPr="00280F9C" w:rsidRDefault="00256A44" w:rsidP="006F21E6">
            <w:pPr>
              <w:pStyle w:val="rowtabella0"/>
              <w:rPr>
                <w:color w:val="002060"/>
              </w:rPr>
            </w:pPr>
            <w:r w:rsidRPr="00280F9C">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8C46E4" w14:textId="77777777" w:rsidR="00256A44" w:rsidRPr="00280F9C" w:rsidRDefault="00256A44" w:rsidP="006F21E6">
            <w:pPr>
              <w:pStyle w:val="rowtabella0"/>
              <w:rPr>
                <w:color w:val="002060"/>
              </w:rPr>
            </w:pPr>
            <w:r w:rsidRPr="00280F9C">
              <w:rPr>
                <w:color w:val="002060"/>
              </w:rPr>
              <w:t>POL. SPORT COMMUNICATION</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88A35E" w14:textId="77777777" w:rsidR="00256A44" w:rsidRPr="00280F9C" w:rsidRDefault="00256A44" w:rsidP="006F21E6">
            <w:pPr>
              <w:pStyle w:val="rowtabella0"/>
              <w:jc w:val="center"/>
              <w:rPr>
                <w:color w:val="002060"/>
              </w:rPr>
            </w:pPr>
            <w:r w:rsidRPr="00280F9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F047CD" w14:textId="77777777" w:rsidR="00256A44" w:rsidRPr="00280F9C" w:rsidRDefault="00256A44" w:rsidP="006F21E6">
            <w:pPr>
              <w:pStyle w:val="rowtabella0"/>
              <w:rPr>
                <w:color w:val="002060"/>
              </w:rPr>
            </w:pPr>
            <w:r w:rsidRPr="00280F9C">
              <w:rPr>
                <w:color w:val="002060"/>
              </w:rPr>
              <w:t>12/04/2024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FF9103" w14:textId="77777777" w:rsidR="00256A44" w:rsidRPr="00280F9C" w:rsidRDefault="00256A44" w:rsidP="006F21E6">
            <w:pPr>
              <w:pStyle w:val="rowtabella0"/>
              <w:rPr>
                <w:color w:val="002060"/>
              </w:rPr>
            </w:pPr>
            <w:r w:rsidRPr="00280F9C">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AFE94" w14:textId="77777777" w:rsidR="00256A44" w:rsidRPr="00280F9C" w:rsidRDefault="00256A44" w:rsidP="006F21E6">
            <w:pPr>
              <w:pStyle w:val="rowtabella0"/>
              <w:rPr>
                <w:color w:val="002060"/>
              </w:rPr>
            </w:pPr>
            <w:r w:rsidRPr="00280F9C">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B5291E" w14:textId="77777777" w:rsidR="00256A44" w:rsidRPr="00280F9C" w:rsidRDefault="00256A44" w:rsidP="006F21E6">
            <w:pPr>
              <w:pStyle w:val="rowtabella0"/>
              <w:rPr>
                <w:color w:val="002060"/>
              </w:rPr>
            </w:pPr>
            <w:r w:rsidRPr="00280F9C">
              <w:rPr>
                <w:color w:val="002060"/>
              </w:rPr>
              <w:t>VIA INDIPENDENZA-CAPODARCO</w:t>
            </w:r>
          </w:p>
        </w:tc>
      </w:tr>
      <w:tr w:rsidR="00256A44" w:rsidRPr="00280F9C" w14:paraId="6EAF3D8E"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2B8551" w14:textId="77777777" w:rsidR="00256A44" w:rsidRPr="00280F9C" w:rsidRDefault="00256A44" w:rsidP="006F21E6">
            <w:pPr>
              <w:pStyle w:val="rowtabella0"/>
              <w:rPr>
                <w:color w:val="002060"/>
              </w:rPr>
            </w:pPr>
            <w:r w:rsidRPr="00280F9C">
              <w:rPr>
                <w:color w:val="002060"/>
              </w:rPr>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A66A0F" w14:textId="77777777" w:rsidR="00256A44" w:rsidRPr="00280F9C" w:rsidRDefault="00256A44" w:rsidP="006F21E6">
            <w:pPr>
              <w:pStyle w:val="rowtabella0"/>
              <w:rPr>
                <w:color w:val="002060"/>
              </w:rPr>
            </w:pPr>
            <w:r w:rsidRPr="00280F9C">
              <w:rPr>
                <w:color w:val="002060"/>
              </w:rPr>
              <w:t>CALCIO S.ELPIDIO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3FC865"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F7A9C7" w14:textId="77777777" w:rsidR="00256A44" w:rsidRPr="00280F9C" w:rsidRDefault="00256A44" w:rsidP="006F21E6">
            <w:pPr>
              <w:pStyle w:val="rowtabella0"/>
              <w:rPr>
                <w:color w:val="002060"/>
              </w:rPr>
            </w:pPr>
            <w:r w:rsidRPr="00280F9C">
              <w:rPr>
                <w:color w:val="002060"/>
              </w:rPr>
              <w:t>12/04/2024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38FE07" w14:textId="77777777" w:rsidR="00256A44" w:rsidRPr="00280F9C" w:rsidRDefault="00256A44" w:rsidP="006F21E6">
            <w:pPr>
              <w:pStyle w:val="rowtabella0"/>
              <w:rPr>
                <w:color w:val="002060"/>
              </w:rPr>
            </w:pPr>
            <w:r w:rsidRPr="00280F9C">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761801" w14:textId="77777777" w:rsidR="00256A44" w:rsidRPr="00280F9C" w:rsidRDefault="00256A44" w:rsidP="006F21E6">
            <w:pPr>
              <w:pStyle w:val="rowtabella0"/>
              <w:rPr>
                <w:color w:val="002060"/>
              </w:rPr>
            </w:pPr>
            <w:r w:rsidRPr="00280F9C">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83A073" w14:textId="77777777" w:rsidR="00256A44" w:rsidRPr="00280F9C" w:rsidRDefault="00256A44" w:rsidP="006F21E6">
            <w:pPr>
              <w:pStyle w:val="rowtabella0"/>
              <w:rPr>
                <w:color w:val="002060"/>
              </w:rPr>
            </w:pPr>
            <w:r w:rsidRPr="00280F9C">
              <w:rPr>
                <w:color w:val="002060"/>
              </w:rPr>
              <w:t>VIA PIRANDELLO</w:t>
            </w:r>
          </w:p>
        </w:tc>
      </w:tr>
      <w:tr w:rsidR="00256A44" w:rsidRPr="00280F9C" w14:paraId="3BDDF35D"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D9725C" w14:textId="77777777" w:rsidR="00256A44" w:rsidRPr="00280F9C" w:rsidRDefault="00256A44" w:rsidP="006F21E6">
            <w:pPr>
              <w:pStyle w:val="rowtabella0"/>
              <w:rPr>
                <w:color w:val="002060"/>
              </w:rPr>
            </w:pPr>
            <w:r w:rsidRPr="00280F9C">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052456" w14:textId="77777777" w:rsidR="00256A44" w:rsidRPr="00280F9C" w:rsidRDefault="00256A44" w:rsidP="006F21E6">
            <w:pPr>
              <w:pStyle w:val="rowtabella0"/>
              <w:rPr>
                <w:color w:val="002060"/>
              </w:rPr>
            </w:pPr>
            <w:r w:rsidRPr="00280F9C">
              <w:rPr>
                <w:color w:val="002060"/>
              </w:rPr>
              <w:t>C.F. MACERATESE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4FED2E"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4AD3CF" w14:textId="77777777" w:rsidR="00256A44" w:rsidRPr="00280F9C" w:rsidRDefault="00256A44" w:rsidP="006F21E6">
            <w:pPr>
              <w:pStyle w:val="rowtabella0"/>
              <w:rPr>
                <w:color w:val="002060"/>
              </w:rPr>
            </w:pPr>
            <w:r w:rsidRPr="00280F9C">
              <w:rPr>
                <w:color w:val="002060"/>
              </w:rPr>
              <w:t>12/04/2024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AC545D" w14:textId="77777777" w:rsidR="00256A44" w:rsidRPr="00280F9C" w:rsidRDefault="00256A44" w:rsidP="006F21E6">
            <w:pPr>
              <w:pStyle w:val="rowtabella0"/>
              <w:rPr>
                <w:color w:val="002060"/>
              </w:rPr>
            </w:pPr>
            <w:r w:rsidRPr="00280F9C">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2D350D" w14:textId="77777777" w:rsidR="00256A44" w:rsidRPr="00280F9C" w:rsidRDefault="00256A44" w:rsidP="006F21E6">
            <w:pPr>
              <w:pStyle w:val="rowtabella0"/>
              <w:rPr>
                <w:color w:val="002060"/>
              </w:rPr>
            </w:pPr>
            <w:r w:rsidRPr="00280F9C">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58EF38" w14:textId="77777777" w:rsidR="00256A44" w:rsidRPr="00280F9C" w:rsidRDefault="00256A44" w:rsidP="006F21E6">
            <w:pPr>
              <w:pStyle w:val="rowtabella0"/>
              <w:rPr>
                <w:color w:val="002060"/>
              </w:rPr>
            </w:pPr>
            <w:r w:rsidRPr="00280F9C">
              <w:rPr>
                <w:color w:val="002060"/>
              </w:rPr>
              <w:t>VIA ALDO MORO</w:t>
            </w:r>
          </w:p>
        </w:tc>
      </w:tr>
      <w:tr w:rsidR="00256A44" w:rsidRPr="00280F9C" w14:paraId="3D1FD765"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CDFD38" w14:textId="77777777" w:rsidR="00256A44" w:rsidRPr="00280F9C" w:rsidRDefault="00256A44" w:rsidP="006F21E6">
            <w:pPr>
              <w:pStyle w:val="rowtabella0"/>
              <w:rPr>
                <w:color w:val="002060"/>
              </w:rPr>
            </w:pPr>
            <w:r w:rsidRPr="00280F9C">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781D4C" w14:textId="77777777" w:rsidR="00256A44" w:rsidRPr="00280F9C" w:rsidRDefault="00256A44" w:rsidP="006F21E6">
            <w:pPr>
              <w:pStyle w:val="rowtabella0"/>
              <w:rPr>
                <w:color w:val="002060"/>
              </w:rPr>
            </w:pPr>
            <w:r w:rsidRPr="00280F9C">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0898D1"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DB6A36" w14:textId="77777777" w:rsidR="00256A44" w:rsidRPr="00280F9C" w:rsidRDefault="00256A44" w:rsidP="006F21E6">
            <w:pPr>
              <w:pStyle w:val="rowtabella0"/>
              <w:rPr>
                <w:color w:val="002060"/>
              </w:rPr>
            </w:pPr>
            <w:r w:rsidRPr="00280F9C">
              <w:rPr>
                <w:color w:val="002060"/>
              </w:rPr>
              <w:t>12/04/2024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865CC0" w14:textId="77777777" w:rsidR="00256A44" w:rsidRPr="00280F9C" w:rsidRDefault="00256A44" w:rsidP="006F21E6">
            <w:pPr>
              <w:pStyle w:val="rowtabella0"/>
              <w:rPr>
                <w:color w:val="002060"/>
              </w:rPr>
            </w:pPr>
            <w:r w:rsidRPr="00280F9C">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A1285C" w14:textId="77777777" w:rsidR="00256A44" w:rsidRPr="00280F9C" w:rsidRDefault="00256A44" w:rsidP="006F21E6">
            <w:pPr>
              <w:pStyle w:val="rowtabella0"/>
              <w:rPr>
                <w:color w:val="002060"/>
              </w:rPr>
            </w:pPr>
            <w:r w:rsidRPr="00280F9C">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963FF1" w14:textId="77777777" w:rsidR="00256A44" w:rsidRPr="00280F9C" w:rsidRDefault="00256A44" w:rsidP="006F21E6">
            <w:pPr>
              <w:pStyle w:val="rowtabella0"/>
              <w:rPr>
                <w:color w:val="002060"/>
              </w:rPr>
            </w:pPr>
            <w:r w:rsidRPr="00280F9C">
              <w:rPr>
                <w:color w:val="002060"/>
              </w:rPr>
              <w:t>VIA PAOLO BORSELLINO</w:t>
            </w:r>
          </w:p>
        </w:tc>
      </w:tr>
      <w:tr w:rsidR="00256A44" w:rsidRPr="00280F9C" w14:paraId="6E1BC3B9"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97052D" w14:textId="77777777" w:rsidR="00256A44" w:rsidRPr="00280F9C" w:rsidRDefault="00256A44" w:rsidP="006F21E6">
            <w:pPr>
              <w:pStyle w:val="rowtabella0"/>
              <w:rPr>
                <w:color w:val="002060"/>
              </w:rPr>
            </w:pPr>
            <w:r w:rsidRPr="00280F9C">
              <w:rPr>
                <w:color w:val="002060"/>
              </w:rPr>
              <w:t>PIEDIRIPA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AE4DC4" w14:textId="77777777" w:rsidR="00256A44" w:rsidRPr="00280F9C" w:rsidRDefault="00256A44" w:rsidP="006F21E6">
            <w:pPr>
              <w:pStyle w:val="rowtabella0"/>
              <w:rPr>
                <w:color w:val="002060"/>
              </w:rPr>
            </w:pPr>
            <w:r w:rsidRPr="00280F9C">
              <w:rPr>
                <w:color w:val="002060"/>
              </w:rPr>
              <w:t>BOCA CIVITANOVA 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EA1772"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922F95" w14:textId="77777777" w:rsidR="00256A44" w:rsidRPr="00280F9C" w:rsidRDefault="00256A44" w:rsidP="006F21E6">
            <w:pPr>
              <w:pStyle w:val="rowtabella0"/>
              <w:rPr>
                <w:color w:val="002060"/>
              </w:rPr>
            </w:pPr>
            <w:r w:rsidRPr="00280F9C">
              <w:rPr>
                <w:color w:val="002060"/>
              </w:rPr>
              <w:t>12/04/2024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383654" w14:textId="77777777" w:rsidR="00256A44" w:rsidRPr="00280F9C" w:rsidRDefault="00256A44" w:rsidP="006F21E6">
            <w:pPr>
              <w:pStyle w:val="rowtabella0"/>
              <w:rPr>
                <w:color w:val="002060"/>
              </w:rPr>
            </w:pPr>
            <w:r w:rsidRPr="00280F9C">
              <w:rPr>
                <w:color w:val="002060"/>
              </w:rPr>
              <w:t>5268 "I LUDI DI APOLLO"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890E21" w14:textId="77777777" w:rsidR="00256A44" w:rsidRPr="00280F9C" w:rsidRDefault="00256A44" w:rsidP="006F21E6">
            <w:pPr>
              <w:pStyle w:val="rowtabella0"/>
              <w:rPr>
                <w:color w:val="002060"/>
              </w:rPr>
            </w:pPr>
            <w:r w:rsidRPr="00280F9C">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EFEB1E" w14:textId="77777777" w:rsidR="00256A44" w:rsidRPr="00280F9C" w:rsidRDefault="00256A44" w:rsidP="006F21E6">
            <w:pPr>
              <w:pStyle w:val="rowtabella0"/>
              <w:rPr>
                <w:color w:val="002060"/>
              </w:rPr>
            </w:pPr>
            <w:r w:rsidRPr="00280F9C">
              <w:rPr>
                <w:color w:val="002060"/>
              </w:rPr>
              <w:t>VIA VOLTURNO-PIEDIRIPA</w:t>
            </w:r>
          </w:p>
        </w:tc>
      </w:tr>
      <w:tr w:rsidR="00256A44" w:rsidRPr="00280F9C" w14:paraId="64F7D5F5" w14:textId="77777777" w:rsidTr="006F21E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308AB7" w14:textId="77777777" w:rsidR="00256A44" w:rsidRPr="00280F9C" w:rsidRDefault="00256A44" w:rsidP="006F21E6">
            <w:pPr>
              <w:pStyle w:val="rowtabella0"/>
              <w:rPr>
                <w:color w:val="002060"/>
              </w:rPr>
            </w:pPr>
            <w:r w:rsidRPr="00280F9C">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4667B8" w14:textId="77777777" w:rsidR="00256A44" w:rsidRPr="00280F9C" w:rsidRDefault="00256A44" w:rsidP="006F21E6">
            <w:pPr>
              <w:pStyle w:val="rowtabella0"/>
              <w:rPr>
                <w:color w:val="002060"/>
              </w:rPr>
            </w:pPr>
            <w:r w:rsidRPr="00280F9C">
              <w:rPr>
                <w:color w:val="002060"/>
              </w:rPr>
              <w:t>VIS CIVITANOVA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05E47E"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1BB048" w14:textId="77777777" w:rsidR="00256A44" w:rsidRPr="00280F9C" w:rsidRDefault="00256A44" w:rsidP="006F21E6">
            <w:pPr>
              <w:pStyle w:val="rowtabella0"/>
              <w:rPr>
                <w:color w:val="002060"/>
              </w:rPr>
            </w:pPr>
            <w:r w:rsidRPr="00280F9C">
              <w:rPr>
                <w:color w:val="002060"/>
              </w:rPr>
              <w:t>12/04/2024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69365" w14:textId="77777777" w:rsidR="00256A44" w:rsidRPr="00280F9C" w:rsidRDefault="00256A44" w:rsidP="006F21E6">
            <w:pPr>
              <w:pStyle w:val="rowtabella0"/>
              <w:rPr>
                <w:color w:val="002060"/>
              </w:rPr>
            </w:pPr>
            <w:r w:rsidRPr="00280F9C">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917059" w14:textId="77777777" w:rsidR="00256A44" w:rsidRPr="00280F9C" w:rsidRDefault="00256A44" w:rsidP="006F21E6">
            <w:pPr>
              <w:pStyle w:val="rowtabella0"/>
              <w:rPr>
                <w:color w:val="002060"/>
              </w:rPr>
            </w:pPr>
            <w:r w:rsidRPr="00280F9C">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8FB3F7" w14:textId="77777777" w:rsidR="00256A44" w:rsidRPr="00280F9C" w:rsidRDefault="00256A44" w:rsidP="006F21E6">
            <w:pPr>
              <w:pStyle w:val="rowtabella0"/>
              <w:rPr>
                <w:color w:val="002060"/>
              </w:rPr>
            </w:pPr>
            <w:r w:rsidRPr="00280F9C">
              <w:rPr>
                <w:color w:val="002060"/>
              </w:rPr>
              <w:t>VIA SIBILLA 2C</w:t>
            </w:r>
          </w:p>
        </w:tc>
      </w:tr>
    </w:tbl>
    <w:p w14:paraId="12D7FFEF" w14:textId="77777777" w:rsidR="00256A44" w:rsidRPr="00280F9C" w:rsidRDefault="00256A44" w:rsidP="00256A44">
      <w:pPr>
        <w:pStyle w:val="breakline"/>
        <w:rPr>
          <w:rFonts w:eastAsiaTheme="minorEastAsia"/>
          <w:color w:val="002060"/>
        </w:rPr>
      </w:pPr>
    </w:p>
    <w:p w14:paraId="038224D5" w14:textId="77777777" w:rsidR="00256A44" w:rsidRPr="00280F9C" w:rsidRDefault="00256A44" w:rsidP="00256A44">
      <w:pPr>
        <w:pStyle w:val="breakline"/>
        <w:rPr>
          <w:color w:val="002060"/>
        </w:rPr>
      </w:pPr>
    </w:p>
    <w:p w14:paraId="32CBAAEA" w14:textId="77777777" w:rsidR="00256A44" w:rsidRPr="00280F9C" w:rsidRDefault="00256A44" w:rsidP="00256A44">
      <w:pPr>
        <w:pStyle w:val="breakline"/>
        <w:rPr>
          <w:color w:val="002060"/>
        </w:rPr>
      </w:pPr>
    </w:p>
    <w:p w14:paraId="4A689AF0" w14:textId="77777777" w:rsidR="00256A44" w:rsidRPr="00280F9C" w:rsidRDefault="00256A44" w:rsidP="00256A44">
      <w:pPr>
        <w:pStyle w:val="sottotitolocampionato10"/>
        <w:rPr>
          <w:color w:val="002060"/>
        </w:rPr>
      </w:pPr>
      <w:r w:rsidRPr="00280F9C">
        <w:rPr>
          <w:color w:val="002060"/>
        </w:rPr>
        <w:lastRenderedPageBreak/>
        <w:t>GIRONE E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73"/>
        <w:gridCol w:w="1544"/>
        <w:gridCol w:w="1567"/>
      </w:tblGrid>
      <w:tr w:rsidR="00256A44" w:rsidRPr="00280F9C" w14:paraId="2B6D0738" w14:textId="77777777" w:rsidTr="006F21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CD16A" w14:textId="77777777" w:rsidR="00256A44" w:rsidRPr="00280F9C" w:rsidRDefault="00256A44" w:rsidP="006F21E6">
            <w:pPr>
              <w:pStyle w:val="headertabella0"/>
              <w:rPr>
                <w:color w:val="002060"/>
              </w:rPr>
            </w:pPr>
            <w:r w:rsidRPr="00280F9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A9C62" w14:textId="77777777" w:rsidR="00256A44" w:rsidRPr="00280F9C" w:rsidRDefault="00256A44" w:rsidP="006F21E6">
            <w:pPr>
              <w:pStyle w:val="headertabella0"/>
              <w:rPr>
                <w:color w:val="002060"/>
              </w:rPr>
            </w:pPr>
            <w:r w:rsidRPr="00280F9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E4361" w14:textId="77777777" w:rsidR="00256A44" w:rsidRPr="00280F9C" w:rsidRDefault="00256A44" w:rsidP="006F21E6">
            <w:pPr>
              <w:pStyle w:val="headertabella0"/>
              <w:rPr>
                <w:color w:val="002060"/>
              </w:rPr>
            </w:pPr>
            <w:r w:rsidRPr="00280F9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BA9AB" w14:textId="77777777" w:rsidR="00256A44" w:rsidRPr="00280F9C" w:rsidRDefault="00256A44" w:rsidP="006F21E6">
            <w:pPr>
              <w:pStyle w:val="headertabella0"/>
              <w:rPr>
                <w:color w:val="002060"/>
              </w:rPr>
            </w:pPr>
            <w:r w:rsidRPr="00280F9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8DF43" w14:textId="77777777" w:rsidR="00256A44" w:rsidRPr="00280F9C" w:rsidRDefault="00256A44" w:rsidP="006F21E6">
            <w:pPr>
              <w:pStyle w:val="headertabella0"/>
              <w:rPr>
                <w:color w:val="002060"/>
              </w:rPr>
            </w:pPr>
            <w:r w:rsidRPr="00280F9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9D485" w14:textId="77777777" w:rsidR="00256A44" w:rsidRPr="00280F9C" w:rsidRDefault="00256A44" w:rsidP="006F21E6">
            <w:pPr>
              <w:pStyle w:val="headertabella0"/>
              <w:rPr>
                <w:color w:val="002060"/>
              </w:rPr>
            </w:pPr>
            <w:r w:rsidRPr="00280F9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AE195" w14:textId="77777777" w:rsidR="00256A44" w:rsidRPr="00280F9C" w:rsidRDefault="00256A44" w:rsidP="006F21E6">
            <w:pPr>
              <w:pStyle w:val="headertabella0"/>
              <w:rPr>
                <w:color w:val="002060"/>
              </w:rPr>
            </w:pPr>
            <w:r w:rsidRPr="00280F9C">
              <w:rPr>
                <w:color w:val="002060"/>
              </w:rPr>
              <w:t>Indirizzo Impianto</w:t>
            </w:r>
          </w:p>
        </w:tc>
      </w:tr>
      <w:tr w:rsidR="00256A44" w:rsidRPr="00280F9C" w14:paraId="3CD2342D" w14:textId="77777777" w:rsidTr="006F21E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BAAD03" w14:textId="77777777" w:rsidR="00256A44" w:rsidRPr="00280F9C" w:rsidRDefault="00256A44" w:rsidP="006F21E6">
            <w:pPr>
              <w:pStyle w:val="rowtabella0"/>
              <w:rPr>
                <w:color w:val="002060"/>
              </w:rPr>
            </w:pPr>
            <w:r w:rsidRPr="00280F9C">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8C125F" w14:textId="77777777" w:rsidR="00256A44" w:rsidRPr="00280F9C" w:rsidRDefault="00256A44" w:rsidP="006F21E6">
            <w:pPr>
              <w:pStyle w:val="rowtabella0"/>
              <w:rPr>
                <w:color w:val="002060"/>
              </w:rPr>
            </w:pPr>
            <w:r w:rsidRPr="00280F9C">
              <w:rPr>
                <w:color w:val="002060"/>
              </w:rPr>
              <w:t>CSI MONTEFIORE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A9AEE2" w14:textId="77777777" w:rsidR="00256A44" w:rsidRPr="00280F9C" w:rsidRDefault="00256A44" w:rsidP="006F21E6">
            <w:pPr>
              <w:pStyle w:val="rowtabella0"/>
              <w:jc w:val="center"/>
              <w:rPr>
                <w:color w:val="002060"/>
              </w:rPr>
            </w:pPr>
            <w:r w:rsidRPr="00280F9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A71547" w14:textId="77777777" w:rsidR="00256A44" w:rsidRPr="00280F9C" w:rsidRDefault="00256A44" w:rsidP="006F21E6">
            <w:pPr>
              <w:pStyle w:val="rowtabella0"/>
              <w:rPr>
                <w:color w:val="002060"/>
              </w:rPr>
            </w:pPr>
            <w:r w:rsidRPr="00280F9C">
              <w:rPr>
                <w:color w:val="002060"/>
              </w:rPr>
              <w:t>12/04/2024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E82453" w14:textId="77777777" w:rsidR="00256A44" w:rsidRPr="00280F9C" w:rsidRDefault="00256A44" w:rsidP="006F21E6">
            <w:pPr>
              <w:pStyle w:val="rowtabella0"/>
              <w:rPr>
                <w:color w:val="002060"/>
              </w:rPr>
            </w:pPr>
            <w:r w:rsidRPr="00280F9C">
              <w:rPr>
                <w:color w:val="002060"/>
              </w:rPr>
              <w:t>5726 CAMPO CALCIO 5 PIANE DI MORRO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C674B1" w14:textId="77777777" w:rsidR="00256A44" w:rsidRPr="00280F9C" w:rsidRDefault="00256A44" w:rsidP="006F21E6">
            <w:pPr>
              <w:pStyle w:val="rowtabella0"/>
              <w:rPr>
                <w:color w:val="002060"/>
              </w:rPr>
            </w:pPr>
            <w:r w:rsidRPr="00280F9C">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7A3C2" w14:textId="77777777" w:rsidR="00256A44" w:rsidRPr="00280F9C" w:rsidRDefault="00256A44" w:rsidP="006F21E6">
            <w:pPr>
              <w:pStyle w:val="rowtabella0"/>
              <w:rPr>
                <w:color w:val="002060"/>
              </w:rPr>
            </w:pPr>
            <w:r w:rsidRPr="00280F9C">
              <w:rPr>
                <w:color w:val="002060"/>
              </w:rPr>
              <w:t>VIA VERCELLI SNC</w:t>
            </w:r>
          </w:p>
        </w:tc>
      </w:tr>
      <w:tr w:rsidR="00256A44" w:rsidRPr="00280F9C" w14:paraId="7BCE4AF3"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286EFF" w14:textId="77777777" w:rsidR="00256A44" w:rsidRPr="00280F9C" w:rsidRDefault="00256A44" w:rsidP="006F21E6">
            <w:pPr>
              <w:pStyle w:val="rowtabella0"/>
              <w:rPr>
                <w:color w:val="002060"/>
              </w:rPr>
            </w:pPr>
            <w:r w:rsidRPr="00280F9C">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3725E0" w14:textId="77777777" w:rsidR="00256A44" w:rsidRPr="00280F9C" w:rsidRDefault="00256A44" w:rsidP="006F21E6">
            <w:pPr>
              <w:pStyle w:val="rowtabella0"/>
              <w:rPr>
                <w:color w:val="002060"/>
              </w:rPr>
            </w:pPr>
            <w:r w:rsidRPr="00280F9C">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B4B1CD"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1604DA" w14:textId="77777777" w:rsidR="00256A44" w:rsidRPr="00280F9C" w:rsidRDefault="00256A44" w:rsidP="006F21E6">
            <w:pPr>
              <w:pStyle w:val="rowtabella0"/>
              <w:rPr>
                <w:color w:val="002060"/>
              </w:rPr>
            </w:pPr>
            <w:r w:rsidRPr="00280F9C">
              <w:rPr>
                <w:color w:val="002060"/>
              </w:rPr>
              <w:t>12/04/2024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C4F0F1" w14:textId="77777777" w:rsidR="00256A44" w:rsidRPr="00280F9C" w:rsidRDefault="00256A44" w:rsidP="006F21E6">
            <w:pPr>
              <w:pStyle w:val="rowtabella0"/>
              <w:rPr>
                <w:color w:val="002060"/>
              </w:rPr>
            </w:pPr>
            <w:r w:rsidRPr="00280F9C">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5C2DE8" w14:textId="77777777" w:rsidR="00256A44" w:rsidRPr="00280F9C" w:rsidRDefault="00256A44" w:rsidP="006F21E6">
            <w:pPr>
              <w:pStyle w:val="rowtabella0"/>
              <w:rPr>
                <w:color w:val="002060"/>
              </w:rPr>
            </w:pPr>
            <w:r w:rsidRPr="00280F9C">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5A0DC0" w14:textId="77777777" w:rsidR="00256A44" w:rsidRPr="00280F9C" w:rsidRDefault="00256A44" w:rsidP="006F21E6">
            <w:pPr>
              <w:pStyle w:val="rowtabella0"/>
              <w:rPr>
                <w:color w:val="002060"/>
              </w:rPr>
            </w:pPr>
            <w:r w:rsidRPr="00280F9C">
              <w:rPr>
                <w:color w:val="002060"/>
              </w:rPr>
              <w:t>VIA CORRADI</w:t>
            </w:r>
          </w:p>
        </w:tc>
      </w:tr>
      <w:tr w:rsidR="00256A44" w:rsidRPr="00280F9C" w14:paraId="29038430"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1E4211" w14:textId="77777777" w:rsidR="00256A44" w:rsidRPr="00280F9C" w:rsidRDefault="00256A44" w:rsidP="006F21E6">
            <w:pPr>
              <w:pStyle w:val="rowtabella0"/>
              <w:rPr>
                <w:color w:val="002060"/>
              </w:rPr>
            </w:pPr>
            <w:r w:rsidRPr="00280F9C">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D94E56" w14:textId="77777777" w:rsidR="00256A44" w:rsidRPr="00280F9C" w:rsidRDefault="00256A44" w:rsidP="006F21E6">
            <w:pPr>
              <w:pStyle w:val="rowtabella0"/>
              <w:rPr>
                <w:color w:val="002060"/>
              </w:rPr>
            </w:pPr>
            <w:r w:rsidRPr="00280F9C">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9EE9A6"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7645D2" w14:textId="77777777" w:rsidR="00256A44" w:rsidRPr="00280F9C" w:rsidRDefault="00256A44" w:rsidP="006F21E6">
            <w:pPr>
              <w:pStyle w:val="rowtabella0"/>
              <w:rPr>
                <w:color w:val="002060"/>
              </w:rPr>
            </w:pPr>
            <w:r w:rsidRPr="00280F9C">
              <w:rPr>
                <w:color w:val="002060"/>
              </w:rPr>
              <w:t>12/04/2024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614BD4" w14:textId="77777777" w:rsidR="00256A44" w:rsidRPr="00280F9C" w:rsidRDefault="00256A44" w:rsidP="006F21E6">
            <w:pPr>
              <w:pStyle w:val="rowtabella0"/>
              <w:rPr>
                <w:color w:val="002060"/>
              </w:rPr>
            </w:pPr>
            <w:r w:rsidRPr="00280F9C">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A6C2E1" w14:textId="77777777" w:rsidR="00256A44" w:rsidRPr="00280F9C" w:rsidRDefault="00256A44" w:rsidP="006F21E6">
            <w:pPr>
              <w:pStyle w:val="rowtabella0"/>
              <w:rPr>
                <w:color w:val="002060"/>
              </w:rPr>
            </w:pPr>
            <w:r w:rsidRPr="00280F9C">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8F1ACA" w14:textId="77777777" w:rsidR="00256A44" w:rsidRPr="00280F9C" w:rsidRDefault="00256A44" w:rsidP="006F21E6">
            <w:pPr>
              <w:pStyle w:val="rowtabella0"/>
              <w:rPr>
                <w:color w:val="002060"/>
              </w:rPr>
            </w:pPr>
            <w:r w:rsidRPr="00280F9C">
              <w:rPr>
                <w:color w:val="002060"/>
              </w:rPr>
              <w:t>LOC.MONTEROCCO VIA A.MANCINI</w:t>
            </w:r>
          </w:p>
        </w:tc>
      </w:tr>
      <w:tr w:rsidR="00256A44" w:rsidRPr="00280F9C" w14:paraId="1080E053"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F2DFE3" w14:textId="77777777" w:rsidR="00256A44" w:rsidRPr="00280F9C" w:rsidRDefault="00256A44" w:rsidP="006F21E6">
            <w:pPr>
              <w:pStyle w:val="rowtabella0"/>
              <w:rPr>
                <w:color w:val="002060"/>
              </w:rPr>
            </w:pPr>
            <w:r w:rsidRPr="00280F9C">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83AEA7" w14:textId="77777777" w:rsidR="00256A44" w:rsidRPr="00280F9C" w:rsidRDefault="00256A44" w:rsidP="006F21E6">
            <w:pPr>
              <w:pStyle w:val="rowtabella0"/>
              <w:rPr>
                <w:color w:val="002060"/>
              </w:rPr>
            </w:pPr>
            <w:r w:rsidRPr="00280F9C">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D0166F"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F96B08" w14:textId="77777777" w:rsidR="00256A44" w:rsidRPr="00280F9C" w:rsidRDefault="00256A44" w:rsidP="006F21E6">
            <w:pPr>
              <w:pStyle w:val="rowtabella0"/>
              <w:rPr>
                <w:color w:val="002060"/>
              </w:rPr>
            </w:pPr>
            <w:r w:rsidRPr="00280F9C">
              <w:rPr>
                <w:color w:val="002060"/>
              </w:rPr>
              <w:t>12/04/2024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8BC90D" w14:textId="77777777" w:rsidR="00256A44" w:rsidRPr="00280F9C" w:rsidRDefault="00256A44" w:rsidP="006F21E6">
            <w:pPr>
              <w:pStyle w:val="rowtabella0"/>
              <w:rPr>
                <w:color w:val="002060"/>
              </w:rPr>
            </w:pPr>
            <w:r w:rsidRPr="00280F9C">
              <w:rPr>
                <w:color w:val="002060"/>
              </w:rPr>
              <w:t>5670 PALESTRA COMUNALE VANNICOLA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ACEBF0" w14:textId="77777777" w:rsidR="00256A44" w:rsidRPr="00280F9C" w:rsidRDefault="00256A44" w:rsidP="006F21E6">
            <w:pPr>
              <w:pStyle w:val="rowtabella0"/>
              <w:rPr>
                <w:color w:val="002060"/>
              </w:rPr>
            </w:pPr>
            <w:r w:rsidRPr="00280F9C">
              <w:rPr>
                <w:color w:val="002060"/>
              </w:rPr>
              <w:t>OFFIDA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E4258A" w14:textId="77777777" w:rsidR="00256A44" w:rsidRPr="00280F9C" w:rsidRDefault="00256A44" w:rsidP="006F21E6">
            <w:pPr>
              <w:pStyle w:val="rowtabella0"/>
              <w:rPr>
                <w:color w:val="002060"/>
              </w:rPr>
            </w:pPr>
            <w:r w:rsidRPr="00280F9C">
              <w:rPr>
                <w:color w:val="002060"/>
              </w:rPr>
              <w:t>VIA MARTIRI DELLA RESISTENZA</w:t>
            </w:r>
          </w:p>
        </w:tc>
      </w:tr>
      <w:tr w:rsidR="00256A44" w:rsidRPr="00280F9C" w14:paraId="75AD876D"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2A84AD" w14:textId="77777777" w:rsidR="00256A44" w:rsidRPr="00280F9C" w:rsidRDefault="00256A44" w:rsidP="006F21E6">
            <w:pPr>
              <w:pStyle w:val="rowtabella0"/>
              <w:rPr>
                <w:color w:val="002060"/>
              </w:rPr>
            </w:pPr>
            <w:r w:rsidRPr="00280F9C">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30C759" w14:textId="77777777" w:rsidR="00256A44" w:rsidRPr="00280F9C" w:rsidRDefault="00256A44" w:rsidP="006F21E6">
            <w:pPr>
              <w:pStyle w:val="rowtabella0"/>
              <w:rPr>
                <w:color w:val="002060"/>
              </w:rPr>
            </w:pPr>
            <w:r w:rsidRPr="00280F9C">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5C8DC2"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B6F895" w14:textId="77777777" w:rsidR="00256A44" w:rsidRPr="00280F9C" w:rsidRDefault="00256A44" w:rsidP="006F21E6">
            <w:pPr>
              <w:pStyle w:val="rowtabella0"/>
              <w:rPr>
                <w:color w:val="002060"/>
              </w:rPr>
            </w:pPr>
            <w:r w:rsidRPr="00280F9C">
              <w:rPr>
                <w:color w:val="002060"/>
              </w:rPr>
              <w:t>12/04/2024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6B534E" w14:textId="77777777" w:rsidR="00256A44" w:rsidRPr="00280F9C" w:rsidRDefault="00256A44" w:rsidP="006F21E6">
            <w:pPr>
              <w:pStyle w:val="rowtabella0"/>
              <w:rPr>
                <w:color w:val="002060"/>
              </w:rPr>
            </w:pPr>
            <w:r w:rsidRPr="00280F9C">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67B5D2" w14:textId="77777777" w:rsidR="00256A44" w:rsidRPr="00280F9C" w:rsidRDefault="00256A44" w:rsidP="006F21E6">
            <w:pPr>
              <w:pStyle w:val="rowtabella0"/>
              <w:rPr>
                <w:color w:val="002060"/>
              </w:rPr>
            </w:pPr>
            <w:r w:rsidRPr="00280F9C">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B71500" w14:textId="77777777" w:rsidR="00256A44" w:rsidRPr="00280F9C" w:rsidRDefault="00256A44" w:rsidP="006F21E6">
            <w:pPr>
              <w:pStyle w:val="rowtabella0"/>
              <w:rPr>
                <w:color w:val="002060"/>
              </w:rPr>
            </w:pPr>
            <w:r w:rsidRPr="00280F9C">
              <w:rPr>
                <w:color w:val="002060"/>
              </w:rPr>
              <w:t>VIA DELLO SPORT</w:t>
            </w:r>
          </w:p>
        </w:tc>
      </w:tr>
      <w:tr w:rsidR="00256A44" w:rsidRPr="00280F9C" w14:paraId="00A9BBFD"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31460E" w14:textId="77777777" w:rsidR="00256A44" w:rsidRPr="00280F9C" w:rsidRDefault="00256A44" w:rsidP="006F21E6">
            <w:pPr>
              <w:pStyle w:val="rowtabella0"/>
              <w:rPr>
                <w:color w:val="002060"/>
              </w:rPr>
            </w:pPr>
            <w:r w:rsidRPr="00280F9C">
              <w:rPr>
                <w:color w:val="002060"/>
              </w:rPr>
              <w:t>SAMBENEDETTESE BEACH SOCC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593878" w14:textId="77777777" w:rsidR="00256A44" w:rsidRPr="00280F9C" w:rsidRDefault="00256A44" w:rsidP="006F21E6">
            <w:pPr>
              <w:pStyle w:val="rowtabella0"/>
              <w:rPr>
                <w:color w:val="002060"/>
              </w:rPr>
            </w:pPr>
            <w:r w:rsidRPr="00280F9C">
              <w:rPr>
                <w:color w:val="002060"/>
              </w:rPr>
              <w:t>ACQUAVIVA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D7FB9B"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DC4300" w14:textId="77777777" w:rsidR="00256A44" w:rsidRPr="00280F9C" w:rsidRDefault="00256A44" w:rsidP="006F21E6">
            <w:pPr>
              <w:pStyle w:val="rowtabella0"/>
              <w:rPr>
                <w:color w:val="002060"/>
              </w:rPr>
            </w:pPr>
            <w:r w:rsidRPr="00280F9C">
              <w:rPr>
                <w:color w:val="002060"/>
              </w:rPr>
              <w:t>12/04/2024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031ABC" w14:textId="77777777" w:rsidR="00256A44" w:rsidRPr="00280F9C" w:rsidRDefault="00256A44" w:rsidP="006F21E6">
            <w:pPr>
              <w:pStyle w:val="rowtabella0"/>
              <w:rPr>
                <w:color w:val="002060"/>
              </w:rPr>
            </w:pPr>
            <w:r w:rsidRPr="00280F9C">
              <w:rPr>
                <w:color w:val="002060"/>
              </w:rPr>
              <w:t>5605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257FEE" w14:textId="77777777" w:rsidR="00256A44" w:rsidRPr="00280F9C" w:rsidRDefault="00256A44" w:rsidP="006F21E6">
            <w:pPr>
              <w:pStyle w:val="rowtabella0"/>
              <w:rPr>
                <w:color w:val="002060"/>
              </w:rPr>
            </w:pPr>
            <w:r w:rsidRPr="00280F9C">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A99AF0" w14:textId="77777777" w:rsidR="00256A44" w:rsidRPr="00280F9C" w:rsidRDefault="00256A44" w:rsidP="006F21E6">
            <w:pPr>
              <w:pStyle w:val="rowtabella0"/>
              <w:rPr>
                <w:color w:val="002060"/>
              </w:rPr>
            </w:pPr>
            <w:r w:rsidRPr="00280F9C">
              <w:rPr>
                <w:color w:val="002060"/>
              </w:rPr>
              <w:t>CENTRO ABITATO</w:t>
            </w:r>
          </w:p>
        </w:tc>
      </w:tr>
      <w:tr w:rsidR="00256A44" w:rsidRPr="00280F9C" w14:paraId="2FAFA549" w14:textId="77777777" w:rsidTr="006F21E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9D8160" w14:textId="77777777" w:rsidR="00256A44" w:rsidRPr="00280F9C" w:rsidRDefault="00256A44" w:rsidP="006F21E6">
            <w:pPr>
              <w:pStyle w:val="rowtabella0"/>
              <w:rPr>
                <w:color w:val="002060"/>
              </w:rPr>
            </w:pPr>
            <w:r w:rsidRPr="00280F9C">
              <w:rPr>
                <w:color w:val="002060"/>
              </w:rPr>
              <w:t>BOCASTRUM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78F6A6" w14:textId="77777777" w:rsidR="00256A44" w:rsidRPr="00280F9C" w:rsidRDefault="00256A44" w:rsidP="006F21E6">
            <w:pPr>
              <w:pStyle w:val="rowtabella0"/>
              <w:rPr>
                <w:color w:val="002060"/>
              </w:rPr>
            </w:pPr>
            <w:r w:rsidRPr="00280F9C">
              <w:rPr>
                <w:color w:val="002060"/>
              </w:rPr>
              <w:t>ATLETICO ASCOLI 2000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9B1B2D"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6E7FD7" w14:textId="77777777" w:rsidR="00256A44" w:rsidRPr="00280F9C" w:rsidRDefault="00256A44" w:rsidP="006F21E6">
            <w:pPr>
              <w:pStyle w:val="rowtabella0"/>
              <w:rPr>
                <w:color w:val="002060"/>
              </w:rPr>
            </w:pPr>
            <w:r w:rsidRPr="00280F9C">
              <w:rPr>
                <w:color w:val="002060"/>
              </w:rPr>
              <w:t>13/04/2024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2B2391" w14:textId="77777777" w:rsidR="00256A44" w:rsidRPr="00280F9C" w:rsidRDefault="00256A44" w:rsidP="006F21E6">
            <w:pPr>
              <w:pStyle w:val="rowtabella0"/>
              <w:rPr>
                <w:color w:val="002060"/>
              </w:rPr>
            </w:pPr>
            <w:r w:rsidRPr="00280F9C">
              <w:rPr>
                <w:color w:val="002060"/>
              </w:rPr>
              <w:t>5665 PALESTRA C5 CASTORANO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01796" w14:textId="77777777" w:rsidR="00256A44" w:rsidRPr="00280F9C" w:rsidRDefault="00256A44" w:rsidP="006F21E6">
            <w:pPr>
              <w:pStyle w:val="rowtabella0"/>
              <w:rPr>
                <w:color w:val="002060"/>
              </w:rPr>
            </w:pPr>
            <w:r w:rsidRPr="00280F9C">
              <w:rPr>
                <w:color w:val="002060"/>
              </w:rPr>
              <w:t>CASTORANO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95D240" w14:textId="77777777" w:rsidR="00256A44" w:rsidRPr="00280F9C" w:rsidRDefault="00256A44" w:rsidP="006F21E6">
            <w:pPr>
              <w:pStyle w:val="rowtabella0"/>
              <w:rPr>
                <w:color w:val="002060"/>
              </w:rPr>
            </w:pPr>
            <w:r w:rsidRPr="00280F9C">
              <w:rPr>
                <w:color w:val="002060"/>
              </w:rPr>
              <w:t>LOC. ROCCHETTA</w:t>
            </w:r>
          </w:p>
        </w:tc>
      </w:tr>
    </w:tbl>
    <w:p w14:paraId="129E954C" w14:textId="77777777" w:rsidR="00256A44" w:rsidRPr="00912934" w:rsidRDefault="00256A44" w:rsidP="000C56BA">
      <w:pPr>
        <w:pStyle w:val="breakline"/>
        <w:rPr>
          <w:color w:val="002060"/>
        </w:rPr>
      </w:pPr>
    </w:p>
    <w:p w14:paraId="2BC1012E" w14:textId="77777777" w:rsidR="000C56BA" w:rsidRPr="00912934" w:rsidRDefault="000C56BA" w:rsidP="000C56BA">
      <w:pPr>
        <w:pStyle w:val="titolocampionato0"/>
        <w:shd w:val="clear" w:color="auto" w:fill="CCCCCC"/>
        <w:spacing w:before="80" w:after="40"/>
        <w:rPr>
          <w:color w:val="002060"/>
        </w:rPr>
      </w:pPr>
      <w:r w:rsidRPr="00912934">
        <w:rPr>
          <w:color w:val="002060"/>
        </w:rPr>
        <w:t>REGIONALE CALCIO A 5 FEMMINILE</w:t>
      </w:r>
    </w:p>
    <w:p w14:paraId="5B52CE08" w14:textId="77777777" w:rsidR="000C56BA" w:rsidRPr="00912934" w:rsidRDefault="000C56BA" w:rsidP="000C56BA">
      <w:pPr>
        <w:pStyle w:val="titoloprinc0"/>
        <w:rPr>
          <w:color w:val="002060"/>
        </w:rPr>
      </w:pPr>
      <w:r w:rsidRPr="00912934">
        <w:rPr>
          <w:color w:val="002060"/>
        </w:rPr>
        <w:t>RISULTATI</w:t>
      </w:r>
    </w:p>
    <w:p w14:paraId="12B6F22F" w14:textId="77777777" w:rsidR="000C56BA" w:rsidRPr="00912934" w:rsidRDefault="000C56BA" w:rsidP="000C56BA">
      <w:pPr>
        <w:pStyle w:val="breakline"/>
        <w:rPr>
          <w:color w:val="002060"/>
        </w:rPr>
      </w:pPr>
    </w:p>
    <w:p w14:paraId="0F75B06C" w14:textId="77777777" w:rsidR="000C56BA" w:rsidRPr="00912934" w:rsidRDefault="000C56BA" w:rsidP="000C56BA">
      <w:pPr>
        <w:pStyle w:val="sottotitolocampionato10"/>
        <w:rPr>
          <w:color w:val="002060"/>
        </w:rPr>
      </w:pPr>
      <w:r w:rsidRPr="00912934">
        <w:rPr>
          <w:color w:val="002060"/>
        </w:rPr>
        <w:t>RISULTATI UFFICIALI GARE DEL 05/04/2024</w:t>
      </w:r>
    </w:p>
    <w:p w14:paraId="0AA31875" w14:textId="77777777" w:rsidR="000C56BA" w:rsidRPr="000C56BA" w:rsidRDefault="000C56BA" w:rsidP="000C56BA">
      <w:pPr>
        <w:pStyle w:val="sottotitolocampionato20"/>
        <w:spacing w:before="0" w:beforeAutospacing="0" w:after="0" w:afterAutospacing="0"/>
        <w:rPr>
          <w:rFonts w:ascii="Arial" w:hAnsi="Arial" w:cs="Arial"/>
          <w:color w:val="002060"/>
          <w:sz w:val="20"/>
          <w:szCs w:val="20"/>
        </w:rPr>
      </w:pPr>
      <w:r w:rsidRPr="000C56BA">
        <w:rPr>
          <w:rFonts w:ascii="Arial" w:hAnsi="Arial" w:cs="Arial"/>
          <w:color w:val="002060"/>
          <w:sz w:val="20"/>
          <w:szCs w:val="20"/>
        </w:rPr>
        <w:t>Si trascrivono qui di seguito i risultati ufficiali delle gare disputate</w:t>
      </w:r>
    </w:p>
    <w:p w14:paraId="13BA6B1B" w14:textId="77777777" w:rsidR="000C56BA" w:rsidRPr="00912934" w:rsidRDefault="000C56BA" w:rsidP="000C56B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C56BA" w:rsidRPr="00912934" w14:paraId="1D6B705A" w14:textId="77777777" w:rsidTr="006F21E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56BA" w:rsidRPr="00912934" w14:paraId="5E4BFA8E" w14:textId="77777777" w:rsidTr="006F21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B93A4" w14:textId="77777777" w:rsidR="000C56BA" w:rsidRPr="00912934" w:rsidRDefault="000C56BA" w:rsidP="006F21E6">
                  <w:pPr>
                    <w:pStyle w:val="headertabella0"/>
                    <w:rPr>
                      <w:color w:val="002060"/>
                    </w:rPr>
                  </w:pPr>
                  <w:r w:rsidRPr="00912934">
                    <w:rPr>
                      <w:color w:val="002060"/>
                    </w:rPr>
                    <w:t>GIRONE A - 11 Giornata - R</w:t>
                  </w:r>
                </w:p>
              </w:tc>
            </w:tr>
            <w:tr w:rsidR="000C56BA" w:rsidRPr="00912934" w14:paraId="589B3771" w14:textId="77777777" w:rsidTr="006F21E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D7FCB8" w14:textId="77777777" w:rsidR="000C56BA" w:rsidRPr="00912934" w:rsidRDefault="000C56BA" w:rsidP="006F21E6">
                  <w:pPr>
                    <w:pStyle w:val="rowtabella0"/>
                    <w:rPr>
                      <w:color w:val="002060"/>
                    </w:rPr>
                  </w:pPr>
                  <w:r w:rsidRPr="00912934">
                    <w:rPr>
                      <w:color w:val="002060"/>
                    </w:rPr>
                    <w:t>ASD KAPPABI POTENZAPICENA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06DE3C" w14:textId="77777777" w:rsidR="000C56BA" w:rsidRPr="00912934" w:rsidRDefault="000C56BA" w:rsidP="006F21E6">
                  <w:pPr>
                    <w:pStyle w:val="rowtabella0"/>
                    <w:rPr>
                      <w:color w:val="002060"/>
                    </w:rPr>
                  </w:pPr>
                  <w:r w:rsidRPr="00912934">
                    <w:rPr>
                      <w:color w:val="002060"/>
                    </w:rPr>
                    <w:t>- SANTA MARIA APPARENTE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8870E7" w14:textId="77777777" w:rsidR="000C56BA" w:rsidRPr="00912934" w:rsidRDefault="000C56BA" w:rsidP="006F21E6">
                  <w:pPr>
                    <w:pStyle w:val="rowtabella0"/>
                    <w:jc w:val="center"/>
                    <w:rPr>
                      <w:color w:val="002060"/>
                    </w:rPr>
                  </w:pPr>
                  <w:r w:rsidRPr="00912934">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5FFDE0" w14:textId="77777777" w:rsidR="000C56BA" w:rsidRPr="00912934" w:rsidRDefault="000C56BA" w:rsidP="006F21E6">
                  <w:pPr>
                    <w:pStyle w:val="rowtabella0"/>
                    <w:jc w:val="center"/>
                    <w:rPr>
                      <w:color w:val="002060"/>
                    </w:rPr>
                  </w:pPr>
                  <w:r w:rsidRPr="00912934">
                    <w:rPr>
                      <w:color w:val="002060"/>
                    </w:rPr>
                    <w:t> </w:t>
                  </w:r>
                </w:p>
              </w:tc>
            </w:tr>
            <w:tr w:rsidR="000C56BA" w:rsidRPr="00912934" w14:paraId="11FEF3ED"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AAC550" w14:textId="77777777" w:rsidR="000C56BA" w:rsidRPr="00912934" w:rsidRDefault="000C56BA" w:rsidP="006F21E6">
                  <w:pPr>
                    <w:pStyle w:val="rowtabella0"/>
                    <w:rPr>
                      <w:color w:val="002060"/>
                    </w:rPr>
                  </w:pPr>
                  <w:r w:rsidRPr="00912934">
                    <w:rPr>
                      <w:color w:val="002060"/>
                    </w:rPr>
                    <w:t>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60710C" w14:textId="77777777" w:rsidR="000C56BA" w:rsidRPr="00912934" w:rsidRDefault="000C56BA" w:rsidP="006F21E6">
                  <w:pPr>
                    <w:pStyle w:val="rowtabella0"/>
                    <w:rPr>
                      <w:color w:val="002060"/>
                    </w:rPr>
                  </w:pPr>
                  <w:r w:rsidRPr="00912934">
                    <w:rPr>
                      <w:color w:val="002060"/>
                    </w:rPr>
                    <w:t>- GROTTESE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DD8ACF" w14:textId="77777777" w:rsidR="000C56BA" w:rsidRPr="00912934" w:rsidRDefault="000C56BA" w:rsidP="006F21E6">
                  <w:pPr>
                    <w:pStyle w:val="rowtabella0"/>
                    <w:jc w:val="center"/>
                    <w:rPr>
                      <w:color w:val="002060"/>
                    </w:rPr>
                  </w:pPr>
                  <w:r w:rsidRPr="00912934">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2322E8" w14:textId="77777777" w:rsidR="000C56BA" w:rsidRPr="00912934" w:rsidRDefault="000C56BA" w:rsidP="006F21E6">
                  <w:pPr>
                    <w:pStyle w:val="rowtabella0"/>
                    <w:jc w:val="center"/>
                    <w:rPr>
                      <w:color w:val="002060"/>
                    </w:rPr>
                  </w:pPr>
                  <w:r w:rsidRPr="00912934">
                    <w:rPr>
                      <w:color w:val="002060"/>
                    </w:rPr>
                    <w:t> </w:t>
                  </w:r>
                </w:p>
              </w:tc>
            </w:tr>
            <w:tr w:rsidR="000C56BA" w:rsidRPr="00912934" w14:paraId="609834D5"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E0962C" w14:textId="77777777" w:rsidR="000C56BA" w:rsidRPr="00912934" w:rsidRDefault="000C56BA" w:rsidP="006F21E6">
                  <w:pPr>
                    <w:pStyle w:val="rowtabella0"/>
                    <w:rPr>
                      <w:color w:val="002060"/>
                    </w:rPr>
                  </w:pPr>
                  <w:r w:rsidRPr="00912934">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EE1656" w14:textId="77777777" w:rsidR="000C56BA" w:rsidRPr="00912934" w:rsidRDefault="000C56BA" w:rsidP="006F21E6">
                  <w:pPr>
                    <w:pStyle w:val="rowtabella0"/>
                    <w:rPr>
                      <w:color w:val="002060"/>
                    </w:rPr>
                  </w:pPr>
                  <w:r w:rsidRPr="00912934">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DBC0EE" w14:textId="77777777" w:rsidR="000C56BA" w:rsidRPr="00912934" w:rsidRDefault="000C56BA" w:rsidP="006F21E6">
                  <w:pPr>
                    <w:pStyle w:val="rowtabella0"/>
                    <w:jc w:val="center"/>
                    <w:rPr>
                      <w:color w:val="002060"/>
                    </w:rPr>
                  </w:pPr>
                  <w:r w:rsidRPr="00912934">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851C36" w14:textId="77777777" w:rsidR="000C56BA" w:rsidRPr="00912934" w:rsidRDefault="000C56BA" w:rsidP="006F21E6">
                  <w:pPr>
                    <w:pStyle w:val="rowtabella0"/>
                    <w:jc w:val="center"/>
                    <w:rPr>
                      <w:color w:val="002060"/>
                    </w:rPr>
                  </w:pPr>
                  <w:r w:rsidRPr="00912934">
                    <w:rPr>
                      <w:color w:val="002060"/>
                    </w:rPr>
                    <w:t> </w:t>
                  </w:r>
                </w:p>
              </w:tc>
            </w:tr>
            <w:tr w:rsidR="000C56BA" w:rsidRPr="00912934" w14:paraId="7D99887F"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2FBAE7" w14:textId="77777777" w:rsidR="000C56BA" w:rsidRPr="00912934" w:rsidRDefault="000C56BA" w:rsidP="006F21E6">
                  <w:pPr>
                    <w:pStyle w:val="rowtabella0"/>
                    <w:rPr>
                      <w:color w:val="002060"/>
                    </w:rPr>
                  </w:pPr>
                  <w:r w:rsidRPr="00912934">
                    <w:rPr>
                      <w:color w:val="002060"/>
                    </w:rPr>
                    <w:t>POL. KAIROS 3 MONTI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21FC7F" w14:textId="77777777" w:rsidR="000C56BA" w:rsidRPr="00912934" w:rsidRDefault="000C56BA" w:rsidP="006F21E6">
                  <w:pPr>
                    <w:pStyle w:val="rowtabella0"/>
                    <w:rPr>
                      <w:color w:val="002060"/>
                    </w:rPr>
                  </w:pPr>
                  <w:r w:rsidRPr="00912934">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E0600A" w14:textId="77777777" w:rsidR="000C56BA" w:rsidRPr="00912934" w:rsidRDefault="000C56BA" w:rsidP="006F21E6">
                  <w:pPr>
                    <w:pStyle w:val="rowtabella0"/>
                    <w:jc w:val="center"/>
                    <w:rPr>
                      <w:color w:val="002060"/>
                    </w:rPr>
                  </w:pPr>
                  <w:r w:rsidRPr="00912934">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D1398C" w14:textId="77777777" w:rsidR="000C56BA" w:rsidRPr="00912934" w:rsidRDefault="000C56BA" w:rsidP="006F21E6">
                  <w:pPr>
                    <w:pStyle w:val="rowtabella0"/>
                    <w:jc w:val="center"/>
                    <w:rPr>
                      <w:color w:val="002060"/>
                    </w:rPr>
                  </w:pPr>
                  <w:r w:rsidRPr="00912934">
                    <w:rPr>
                      <w:color w:val="002060"/>
                    </w:rPr>
                    <w:t> </w:t>
                  </w:r>
                </w:p>
              </w:tc>
            </w:tr>
            <w:tr w:rsidR="000C56BA" w:rsidRPr="00912934" w14:paraId="707E55B2"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166BC6" w14:textId="77777777" w:rsidR="000C56BA" w:rsidRPr="00912934" w:rsidRDefault="000C56BA" w:rsidP="006F21E6">
                  <w:pPr>
                    <w:pStyle w:val="rowtabella0"/>
                    <w:rPr>
                      <w:color w:val="002060"/>
                    </w:rPr>
                  </w:pPr>
                  <w:r w:rsidRPr="00912934">
                    <w:rPr>
                      <w:color w:val="002060"/>
                    </w:rPr>
                    <w:t>(1) POLISPORTIVA BOCA S.E.M.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313351" w14:textId="77777777" w:rsidR="000C56BA" w:rsidRPr="00912934" w:rsidRDefault="000C56BA" w:rsidP="006F21E6">
                  <w:pPr>
                    <w:pStyle w:val="rowtabella0"/>
                    <w:rPr>
                      <w:color w:val="002060"/>
                    </w:rPr>
                  </w:pPr>
                  <w:r w:rsidRPr="00912934">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8A8097" w14:textId="77777777" w:rsidR="000C56BA" w:rsidRPr="00912934" w:rsidRDefault="000C56BA" w:rsidP="006F21E6">
                  <w:pPr>
                    <w:pStyle w:val="rowtabella0"/>
                    <w:jc w:val="center"/>
                    <w:rPr>
                      <w:color w:val="002060"/>
                    </w:rPr>
                  </w:pPr>
                  <w:r w:rsidRPr="00912934">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741CB6" w14:textId="77777777" w:rsidR="000C56BA" w:rsidRPr="00912934" w:rsidRDefault="000C56BA" w:rsidP="006F21E6">
                  <w:pPr>
                    <w:pStyle w:val="rowtabella0"/>
                    <w:jc w:val="center"/>
                    <w:rPr>
                      <w:color w:val="002060"/>
                    </w:rPr>
                  </w:pPr>
                  <w:r w:rsidRPr="00912934">
                    <w:rPr>
                      <w:color w:val="002060"/>
                    </w:rPr>
                    <w:t> </w:t>
                  </w:r>
                </w:p>
              </w:tc>
            </w:tr>
            <w:tr w:rsidR="000C56BA" w:rsidRPr="00912934" w14:paraId="5B842CBB" w14:textId="77777777" w:rsidTr="006F21E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AA76DD" w14:textId="77777777" w:rsidR="000C56BA" w:rsidRPr="00912934" w:rsidRDefault="000C56BA" w:rsidP="006F21E6">
                  <w:pPr>
                    <w:pStyle w:val="rowtabella0"/>
                    <w:rPr>
                      <w:color w:val="002060"/>
                    </w:rPr>
                  </w:pPr>
                  <w:r w:rsidRPr="00912934">
                    <w:rPr>
                      <w:color w:val="002060"/>
                    </w:rPr>
                    <w:t>POTENZA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9ED706" w14:textId="77777777" w:rsidR="000C56BA" w:rsidRPr="00912934" w:rsidRDefault="000C56BA" w:rsidP="006F21E6">
                  <w:pPr>
                    <w:pStyle w:val="rowtabella0"/>
                    <w:rPr>
                      <w:color w:val="002060"/>
                    </w:rPr>
                  </w:pPr>
                  <w:r w:rsidRPr="00912934">
                    <w:rPr>
                      <w:color w:val="002060"/>
                    </w:rPr>
                    <w:t>- CARISSIMI 2016</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ABD9BE" w14:textId="77777777" w:rsidR="000C56BA" w:rsidRPr="00912934" w:rsidRDefault="000C56BA" w:rsidP="006F21E6">
                  <w:pPr>
                    <w:pStyle w:val="rowtabella0"/>
                    <w:jc w:val="center"/>
                    <w:rPr>
                      <w:color w:val="002060"/>
                    </w:rPr>
                  </w:pPr>
                  <w:r w:rsidRPr="00912934">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CD42B1" w14:textId="77777777" w:rsidR="000C56BA" w:rsidRPr="00912934" w:rsidRDefault="000C56BA" w:rsidP="006F21E6">
                  <w:pPr>
                    <w:pStyle w:val="rowtabella0"/>
                    <w:jc w:val="center"/>
                    <w:rPr>
                      <w:color w:val="002060"/>
                    </w:rPr>
                  </w:pPr>
                  <w:r w:rsidRPr="00912934">
                    <w:rPr>
                      <w:color w:val="002060"/>
                    </w:rPr>
                    <w:t> </w:t>
                  </w:r>
                </w:p>
              </w:tc>
            </w:tr>
            <w:tr w:rsidR="000C56BA" w:rsidRPr="00912934" w14:paraId="51793D66" w14:textId="77777777" w:rsidTr="006F21E6">
              <w:tc>
                <w:tcPr>
                  <w:tcW w:w="4700" w:type="dxa"/>
                  <w:gridSpan w:val="4"/>
                  <w:tcBorders>
                    <w:top w:val="nil"/>
                    <w:left w:val="nil"/>
                    <w:bottom w:val="nil"/>
                    <w:right w:val="nil"/>
                  </w:tcBorders>
                  <w:tcMar>
                    <w:top w:w="20" w:type="dxa"/>
                    <w:left w:w="20" w:type="dxa"/>
                    <w:bottom w:w="20" w:type="dxa"/>
                    <w:right w:w="20" w:type="dxa"/>
                  </w:tcMar>
                  <w:vAlign w:val="center"/>
                  <w:hideMark/>
                </w:tcPr>
                <w:p w14:paraId="78B4F71E" w14:textId="77777777" w:rsidR="000C56BA" w:rsidRPr="00912934" w:rsidRDefault="000C56BA" w:rsidP="006F21E6">
                  <w:pPr>
                    <w:pStyle w:val="rowtabella0"/>
                    <w:rPr>
                      <w:color w:val="002060"/>
                    </w:rPr>
                  </w:pPr>
                  <w:r w:rsidRPr="00912934">
                    <w:rPr>
                      <w:color w:val="002060"/>
                    </w:rPr>
                    <w:t>(1) - disputata il 06/04/2024</w:t>
                  </w:r>
                </w:p>
              </w:tc>
            </w:tr>
          </w:tbl>
          <w:p w14:paraId="33354381" w14:textId="77777777" w:rsidR="000C56BA" w:rsidRPr="00912934" w:rsidRDefault="000C56BA" w:rsidP="006F21E6">
            <w:pPr>
              <w:rPr>
                <w:color w:val="002060"/>
              </w:rPr>
            </w:pPr>
          </w:p>
        </w:tc>
      </w:tr>
    </w:tbl>
    <w:p w14:paraId="3DC1E0EC" w14:textId="77777777" w:rsidR="000C56BA" w:rsidRPr="00912934" w:rsidRDefault="000C56BA" w:rsidP="000C56BA">
      <w:pPr>
        <w:pStyle w:val="breakline"/>
        <w:rPr>
          <w:rFonts w:eastAsiaTheme="minorEastAsia"/>
          <w:color w:val="002060"/>
        </w:rPr>
      </w:pPr>
    </w:p>
    <w:p w14:paraId="51DE885D" w14:textId="77777777" w:rsidR="000C56BA" w:rsidRPr="00912934" w:rsidRDefault="000C56BA" w:rsidP="000C56BA">
      <w:pPr>
        <w:pStyle w:val="breakline"/>
        <w:rPr>
          <w:color w:val="002060"/>
        </w:rPr>
      </w:pPr>
    </w:p>
    <w:p w14:paraId="61222E53" w14:textId="77777777" w:rsidR="000C56BA" w:rsidRPr="00912934" w:rsidRDefault="000C56BA" w:rsidP="000C56BA">
      <w:pPr>
        <w:pStyle w:val="titoloprinc0"/>
        <w:rPr>
          <w:color w:val="002060"/>
        </w:rPr>
      </w:pPr>
      <w:r w:rsidRPr="00912934">
        <w:rPr>
          <w:color w:val="002060"/>
        </w:rPr>
        <w:t>GIUDICE SPORTIVO</w:t>
      </w:r>
    </w:p>
    <w:p w14:paraId="77581E7C" w14:textId="77777777" w:rsidR="000C56BA" w:rsidRPr="00912934" w:rsidRDefault="000C56BA" w:rsidP="000C56BA">
      <w:pPr>
        <w:pStyle w:val="diffida"/>
        <w:rPr>
          <w:color w:val="002060"/>
        </w:rPr>
      </w:pPr>
      <w:r w:rsidRPr="00912934">
        <w:rPr>
          <w:color w:val="002060"/>
        </w:rPr>
        <w:t>Il Giudice Sportivo Avv. Agnese Lazzaretti, con l'assistenza del segretario Angelo Castellana, nella seduta del 10/04/2024, ha adottato le decisioni che di seguito integralmente si riportano:</w:t>
      </w:r>
    </w:p>
    <w:p w14:paraId="0A967050" w14:textId="77777777" w:rsidR="000C56BA" w:rsidRPr="00912934" w:rsidRDefault="000C56BA" w:rsidP="000C56BA">
      <w:pPr>
        <w:pStyle w:val="titolo10"/>
        <w:rPr>
          <w:color w:val="002060"/>
        </w:rPr>
      </w:pPr>
      <w:r w:rsidRPr="00912934">
        <w:rPr>
          <w:color w:val="002060"/>
        </w:rPr>
        <w:t xml:space="preserve">GARE DEL 5/ 4/2024 </w:t>
      </w:r>
    </w:p>
    <w:p w14:paraId="485F6AE1" w14:textId="77777777" w:rsidR="000C56BA" w:rsidRPr="00912934" w:rsidRDefault="000C56BA" w:rsidP="000C56BA">
      <w:pPr>
        <w:pStyle w:val="titolo7a"/>
        <w:rPr>
          <w:color w:val="002060"/>
        </w:rPr>
      </w:pPr>
      <w:r w:rsidRPr="00912934">
        <w:rPr>
          <w:color w:val="002060"/>
        </w:rPr>
        <w:t xml:space="preserve">PROVVEDIMENTI DISCIPLINARI </w:t>
      </w:r>
    </w:p>
    <w:p w14:paraId="0F940DF6" w14:textId="77777777" w:rsidR="000C56BA" w:rsidRPr="00912934" w:rsidRDefault="000C56BA" w:rsidP="000C56BA">
      <w:pPr>
        <w:pStyle w:val="titolo7b0"/>
        <w:rPr>
          <w:color w:val="002060"/>
        </w:rPr>
      </w:pPr>
      <w:r w:rsidRPr="00912934">
        <w:rPr>
          <w:color w:val="002060"/>
        </w:rPr>
        <w:t xml:space="preserve">In base alle risultanze degli atti ufficiali sono state deliberate le seguenti sanzioni disciplinari. </w:t>
      </w:r>
    </w:p>
    <w:p w14:paraId="3DE85023" w14:textId="77777777" w:rsidR="000C56BA" w:rsidRPr="00912934" w:rsidRDefault="000C56BA" w:rsidP="000C56BA">
      <w:pPr>
        <w:pStyle w:val="titolo30"/>
        <w:rPr>
          <w:color w:val="002060"/>
        </w:rPr>
      </w:pPr>
      <w:r w:rsidRPr="00912934">
        <w:rPr>
          <w:color w:val="002060"/>
        </w:rPr>
        <w:t xml:space="preserve">CALCIATORI ESPULSI </w:t>
      </w:r>
    </w:p>
    <w:p w14:paraId="14572A48" w14:textId="77777777" w:rsidR="000C56BA" w:rsidRPr="00912934" w:rsidRDefault="000C56BA" w:rsidP="000C56BA">
      <w:pPr>
        <w:pStyle w:val="titolo20"/>
        <w:rPr>
          <w:color w:val="002060"/>
        </w:rPr>
      </w:pPr>
      <w:r w:rsidRPr="0091293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41ECA1AA" w14:textId="77777777" w:rsidTr="006F21E6">
        <w:tc>
          <w:tcPr>
            <w:tcW w:w="2200" w:type="dxa"/>
            <w:tcMar>
              <w:top w:w="20" w:type="dxa"/>
              <w:left w:w="20" w:type="dxa"/>
              <w:bottom w:w="20" w:type="dxa"/>
              <w:right w:w="20" w:type="dxa"/>
            </w:tcMar>
            <w:vAlign w:val="center"/>
            <w:hideMark/>
          </w:tcPr>
          <w:p w14:paraId="6EFDBE48" w14:textId="77777777" w:rsidR="000C56BA" w:rsidRPr="00912934" w:rsidRDefault="000C56BA" w:rsidP="006F21E6">
            <w:pPr>
              <w:pStyle w:val="movimento"/>
              <w:rPr>
                <w:color w:val="002060"/>
              </w:rPr>
            </w:pPr>
            <w:r w:rsidRPr="00912934">
              <w:rPr>
                <w:color w:val="002060"/>
              </w:rPr>
              <w:t>NATALI VALENTINA</w:t>
            </w:r>
          </w:p>
        </w:tc>
        <w:tc>
          <w:tcPr>
            <w:tcW w:w="2200" w:type="dxa"/>
            <w:tcMar>
              <w:top w:w="20" w:type="dxa"/>
              <w:left w:w="20" w:type="dxa"/>
              <w:bottom w:w="20" w:type="dxa"/>
              <w:right w:w="20" w:type="dxa"/>
            </w:tcMar>
            <w:vAlign w:val="center"/>
            <w:hideMark/>
          </w:tcPr>
          <w:p w14:paraId="1779BDDB" w14:textId="77777777" w:rsidR="000C56BA" w:rsidRPr="00912934" w:rsidRDefault="000C56BA" w:rsidP="006F21E6">
            <w:pPr>
              <w:pStyle w:val="movimento2"/>
              <w:rPr>
                <w:color w:val="002060"/>
              </w:rPr>
            </w:pPr>
            <w:r w:rsidRPr="00912934">
              <w:rPr>
                <w:color w:val="002060"/>
              </w:rPr>
              <w:t xml:space="preserve">(POL. KAIROS 3 MONTI) </w:t>
            </w:r>
          </w:p>
        </w:tc>
        <w:tc>
          <w:tcPr>
            <w:tcW w:w="800" w:type="dxa"/>
            <w:tcMar>
              <w:top w:w="20" w:type="dxa"/>
              <w:left w:w="20" w:type="dxa"/>
              <w:bottom w:w="20" w:type="dxa"/>
              <w:right w:w="20" w:type="dxa"/>
            </w:tcMar>
            <w:vAlign w:val="center"/>
            <w:hideMark/>
          </w:tcPr>
          <w:p w14:paraId="34752B0A"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0E00E61E"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5388CB50" w14:textId="77777777" w:rsidR="000C56BA" w:rsidRPr="00912934" w:rsidRDefault="000C56BA" w:rsidP="006F21E6">
            <w:pPr>
              <w:pStyle w:val="movimento2"/>
              <w:rPr>
                <w:color w:val="002060"/>
              </w:rPr>
            </w:pPr>
            <w:r w:rsidRPr="00912934">
              <w:rPr>
                <w:color w:val="002060"/>
              </w:rPr>
              <w:t> </w:t>
            </w:r>
          </w:p>
        </w:tc>
      </w:tr>
    </w:tbl>
    <w:p w14:paraId="2E02DC49" w14:textId="77777777" w:rsidR="000C56BA" w:rsidRPr="00912934" w:rsidRDefault="000C56BA" w:rsidP="000C56BA">
      <w:pPr>
        <w:pStyle w:val="titolo10"/>
        <w:rPr>
          <w:rFonts w:eastAsiaTheme="minorEastAsia"/>
          <w:color w:val="002060"/>
        </w:rPr>
      </w:pPr>
      <w:r w:rsidRPr="00912934">
        <w:rPr>
          <w:color w:val="002060"/>
        </w:rPr>
        <w:t xml:space="preserve">GARE DEL 6/ 4/2024 </w:t>
      </w:r>
    </w:p>
    <w:p w14:paraId="3EC9BB14" w14:textId="77777777" w:rsidR="000C56BA" w:rsidRPr="00912934" w:rsidRDefault="000C56BA" w:rsidP="000C56BA">
      <w:pPr>
        <w:pStyle w:val="titolo7a"/>
        <w:rPr>
          <w:color w:val="002060"/>
        </w:rPr>
      </w:pPr>
      <w:r w:rsidRPr="00912934">
        <w:rPr>
          <w:color w:val="002060"/>
        </w:rPr>
        <w:t xml:space="preserve">PROVVEDIMENTI DISCIPLINARI </w:t>
      </w:r>
    </w:p>
    <w:p w14:paraId="5C1AD0F2" w14:textId="77777777" w:rsidR="000C56BA" w:rsidRPr="00912934" w:rsidRDefault="000C56BA" w:rsidP="000C56BA">
      <w:pPr>
        <w:pStyle w:val="titolo7b0"/>
        <w:rPr>
          <w:color w:val="002060"/>
        </w:rPr>
      </w:pPr>
      <w:r w:rsidRPr="00912934">
        <w:rPr>
          <w:color w:val="002060"/>
        </w:rPr>
        <w:t xml:space="preserve">In base alle risultanze degli atti ufficiali sono state deliberate le seguenti sanzioni disciplinari. </w:t>
      </w:r>
    </w:p>
    <w:p w14:paraId="0BCEB639" w14:textId="77777777" w:rsidR="000C56BA" w:rsidRPr="00912934" w:rsidRDefault="000C56BA" w:rsidP="000C56BA">
      <w:pPr>
        <w:pStyle w:val="titolo30"/>
        <w:rPr>
          <w:color w:val="002060"/>
        </w:rPr>
      </w:pPr>
      <w:r w:rsidRPr="00912934">
        <w:rPr>
          <w:color w:val="002060"/>
        </w:rPr>
        <w:t xml:space="preserve">CALCIATORI NON ESPULSI </w:t>
      </w:r>
    </w:p>
    <w:p w14:paraId="1431682D" w14:textId="77777777" w:rsidR="000C56BA" w:rsidRPr="00912934" w:rsidRDefault="000C56BA" w:rsidP="000C56BA">
      <w:pPr>
        <w:pStyle w:val="titolo20"/>
        <w:rPr>
          <w:color w:val="002060"/>
        </w:rPr>
      </w:pPr>
      <w:r w:rsidRPr="0091293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04EE518D" w14:textId="77777777" w:rsidTr="006F21E6">
        <w:tc>
          <w:tcPr>
            <w:tcW w:w="2200" w:type="dxa"/>
            <w:tcMar>
              <w:top w:w="20" w:type="dxa"/>
              <w:left w:w="20" w:type="dxa"/>
              <w:bottom w:w="20" w:type="dxa"/>
              <w:right w:w="20" w:type="dxa"/>
            </w:tcMar>
            <w:vAlign w:val="center"/>
            <w:hideMark/>
          </w:tcPr>
          <w:p w14:paraId="4676340E" w14:textId="77777777" w:rsidR="000C56BA" w:rsidRPr="00912934" w:rsidRDefault="000C56BA" w:rsidP="006F21E6">
            <w:pPr>
              <w:pStyle w:val="movimento"/>
              <w:rPr>
                <w:color w:val="002060"/>
              </w:rPr>
            </w:pPr>
            <w:r w:rsidRPr="00912934">
              <w:rPr>
                <w:color w:val="002060"/>
              </w:rPr>
              <w:t>PAOLINI SARA</w:t>
            </w:r>
          </w:p>
        </w:tc>
        <w:tc>
          <w:tcPr>
            <w:tcW w:w="2200" w:type="dxa"/>
            <w:tcMar>
              <w:top w:w="20" w:type="dxa"/>
              <w:left w:w="20" w:type="dxa"/>
              <w:bottom w:w="20" w:type="dxa"/>
              <w:right w:w="20" w:type="dxa"/>
            </w:tcMar>
            <w:vAlign w:val="center"/>
            <w:hideMark/>
          </w:tcPr>
          <w:p w14:paraId="3FB7CF48" w14:textId="77777777" w:rsidR="000C56BA" w:rsidRPr="00912934" w:rsidRDefault="000C56BA" w:rsidP="006F21E6">
            <w:pPr>
              <w:pStyle w:val="movimento2"/>
              <w:rPr>
                <w:color w:val="002060"/>
              </w:rPr>
            </w:pPr>
            <w:r w:rsidRPr="00912934">
              <w:rPr>
                <w:color w:val="002060"/>
              </w:rPr>
              <w:t xml:space="preserve">(RIPABERARDA) </w:t>
            </w:r>
          </w:p>
        </w:tc>
        <w:tc>
          <w:tcPr>
            <w:tcW w:w="800" w:type="dxa"/>
            <w:tcMar>
              <w:top w:w="20" w:type="dxa"/>
              <w:left w:w="20" w:type="dxa"/>
              <w:bottom w:w="20" w:type="dxa"/>
              <w:right w:w="20" w:type="dxa"/>
            </w:tcMar>
            <w:vAlign w:val="center"/>
            <w:hideMark/>
          </w:tcPr>
          <w:p w14:paraId="0997E0F7"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229E151C"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259CA18C" w14:textId="77777777" w:rsidR="000C56BA" w:rsidRPr="00912934" w:rsidRDefault="000C56BA" w:rsidP="006F21E6">
            <w:pPr>
              <w:pStyle w:val="movimento2"/>
              <w:rPr>
                <w:color w:val="002060"/>
              </w:rPr>
            </w:pPr>
            <w:r w:rsidRPr="00912934">
              <w:rPr>
                <w:color w:val="002060"/>
              </w:rPr>
              <w:t> </w:t>
            </w:r>
          </w:p>
        </w:tc>
      </w:tr>
    </w:tbl>
    <w:p w14:paraId="45BB51F5" w14:textId="77777777" w:rsidR="000C56BA" w:rsidRPr="00912934" w:rsidRDefault="000C56BA" w:rsidP="000C56BA">
      <w:pPr>
        <w:pStyle w:val="breakline"/>
        <w:rPr>
          <w:color w:val="002060"/>
        </w:rPr>
      </w:pPr>
    </w:p>
    <w:p w14:paraId="3E4405A3" w14:textId="77777777" w:rsidR="000C56BA" w:rsidRPr="00912934" w:rsidRDefault="000C56BA" w:rsidP="000C56BA">
      <w:pPr>
        <w:jc w:val="center"/>
        <w:rPr>
          <w:rFonts w:ascii="Arial" w:hAnsi="Arial" w:cs="Arial"/>
          <w:noProof/>
          <w:color w:val="002060"/>
          <w:sz w:val="22"/>
          <w:szCs w:val="22"/>
        </w:rPr>
      </w:pPr>
      <w:r w:rsidRPr="00912934">
        <w:rPr>
          <w:rFonts w:ascii="Arial" w:hAnsi="Arial" w:cs="Arial"/>
          <w:noProof/>
          <w:color w:val="002060"/>
          <w:sz w:val="22"/>
          <w:szCs w:val="22"/>
        </w:rPr>
        <w:t>F.to IL SEGRETARIO                                   F.to IL GIUDICE SPORTIVO</w:t>
      </w:r>
    </w:p>
    <w:p w14:paraId="52990BB1" w14:textId="77777777" w:rsidR="000C56BA" w:rsidRPr="00912934" w:rsidRDefault="000C56BA" w:rsidP="000C56BA">
      <w:pPr>
        <w:jc w:val="left"/>
        <w:rPr>
          <w:rFonts w:ascii="Arial" w:hAnsi="Arial" w:cs="Arial"/>
          <w:noProof/>
          <w:color w:val="002060"/>
          <w:sz w:val="22"/>
          <w:szCs w:val="22"/>
        </w:rPr>
      </w:pPr>
      <w:r w:rsidRPr="00912934">
        <w:rPr>
          <w:rFonts w:ascii="Arial" w:hAnsi="Arial" w:cs="Arial"/>
          <w:noProof/>
          <w:color w:val="002060"/>
          <w:sz w:val="22"/>
          <w:szCs w:val="22"/>
        </w:rPr>
        <w:lastRenderedPageBreak/>
        <w:t xml:space="preserve">                         Angelo Castellana        </w:t>
      </w:r>
      <w:r w:rsidRPr="00912934">
        <w:rPr>
          <w:rFonts w:ascii="Arial" w:hAnsi="Arial" w:cs="Arial"/>
          <w:noProof/>
          <w:color w:val="002060"/>
          <w:sz w:val="22"/>
          <w:szCs w:val="22"/>
        </w:rPr>
        <w:tab/>
        <w:t xml:space="preserve">                                Agnese Lazzaretti</w:t>
      </w:r>
    </w:p>
    <w:p w14:paraId="54625818" w14:textId="77777777" w:rsidR="000C56BA" w:rsidRPr="00912934" w:rsidRDefault="000C56BA" w:rsidP="000C56BA">
      <w:pPr>
        <w:pStyle w:val="breakline"/>
        <w:rPr>
          <w:rFonts w:eastAsiaTheme="minorEastAsia"/>
          <w:color w:val="002060"/>
        </w:rPr>
      </w:pPr>
    </w:p>
    <w:p w14:paraId="5BDA85E8" w14:textId="77777777" w:rsidR="000C56BA" w:rsidRPr="00912934" w:rsidRDefault="000C56BA" w:rsidP="000C56BA">
      <w:pPr>
        <w:pStyle w:val="titoloprinc0"/>
        <w:rPr>
          <w:color w:val="002060"/>
        </w:rPr>
      </w:pPr>
      <w:r w:rsidRPr="00912934">
        <w:rPr>
          <w:color w:val="002060"/>
        </w:rPr>
        <w:t>CLASSIFICA</w:t>
      </w:r>
    </w:p>
    <w:p w14:paraId="694FF26A" w14:textId="77777777" w:rsidR="000C56BA" w:rsidRPr="00912934" w:rsidRDefault="000C56BA" w:rsidP="000C56BA">
      <w:pPr>
        <w:pStyle w:val="breakline"/>
        <w:rPr>
          <w:color w:val="002060"/>
        </w:rPr>
      </w:pPr>
    </w:p>
    <w:p w14:paraId="3B13C43E" w14:textId="77777777" w:rsidR="000C56BA" w:rsidRPr="00912934" w:rsidRDefault="000C56BA" w:rsidP="000C56BA">
      <w:pPr>
        <w:pStyle w:val="breakline"/>
        <w:rPr>
          <w:color w:val="002060"/>
        </w:rPr>
      </w:pPr>
    </w:p>
    <w:p w14:paraId="005C6268" w14:textId="77777777" w:rsidR="000C56BA" w:rsidRPr="00912934" w:rsidRDefault="000C56BA" w:rsidP="000C56BA">
      <w:pPr>
        <w:pStyle w:val="sottotitolocampionato10"/>
        <w:rPr>
          <w:color w:val="002060"/>
        </w:rPr>
      </w:pPr>
      <w:r w:rsidRPr="009129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56BA" w:rsidRPr="00912934" w14:paraId="62F04231" w14:textId="77777777" w:rsidTr="006F21E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7E820" w14:textId="77777777" w:rsidR="000C56BA" w:rsidRPr="00912934" w:rsidRDefault="000C56BA" w:rsidP="006F21E6">
            <w:pPr>
              <w:pStyle w:val="headertabella0"/>
              <w:rPr>
                <w:color w:val="002060"/>
              </w:rPr>
            </w:pPr>
            <w:r w:rsidRPr="009129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1043E" w14:textId="77777777" w:rsidR="000C56BA" w:rsidRPr="00912934" w:rsidRDefault="000C56BA" w:rsidP="006F21E6">
            <w:pPr>
              <w:pStyle w:val="headertabella0"/>
              <w:rPr>
                <w:color w:val="002060"/>
              </w:rPr>
            </w:pPr>
            <w:r w:rsidRPr="009129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CA70C" w14:textId="77777777" w:rsidR="000C56BA" w:rsidRPr="00912934" w:rsidRDefault="000C56BA" w:rsidP="006F21E6">
            <w:pPr>
              <w:pStyle w:val="headertabella0"/>
              <w:rPr>
                <w:color w:val="002060"/>
              </w:rPr>
            </w:pPr>
            <w:r w:rsidRPr="009129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1601B" w14:textId="77777777" w:rsidR="000C56BA" w:rsidRPr="00912934" w:rsidRDefault="000C56BA" w:rsidP="006F21E6">
            <w:pPr>
              <w:pStyle w:val="headertabella0"/>
              <w:rPr>
                <w:color w:val="002060"/>
              </w:rPr>
            </w:pPr>
            <w:r w:rsidRPr="009129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0E977" w14:textId="77777777" w:rsidR="000C56BA" w:rsidRPr="00912934" w:rsidRDefault="000C56BA" w:rsidP="006F21E6">
            <w:pPr>
              <w:pStyle w:val="headertabella0"/>
              <w:rPr>
                <w:color w:val="002060"/>
              </w:rPr>
            </w:pPr>
            <w:r w:rsidRPr="009129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9453C" w14:textId="77777777" w:rsidR="000C56BA" w:rsidRPr="00912934" w:rsidRDefault="000C56BA" w:rsidP="006F21E6">
            <w:pPr>
              <w:pStyle w:val="headertabella0"/>
              <w:rPr>
                <w:color w:val="002060"/>
              </w:rPr>
            </w:pPr>
            <w:r w:rsidRPr="009129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1E1D1" w14:textId="77777777" w:rsidR="000C56BA" w:rsidRPr="00912934" w:rsidRDefault="000C56BA" w:rsidP="006F21E6">
            <w:pPr>
              <w:pStyle w:val="headertabella0"/>
              <w:rPr>
                <w:color w:val="002060"/>
              </w:rPr>
            </w:pPr>
            <w:r w:rsidRPr="009129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0F2A8" w14:textId="77777777" w:rsidR="000C56BA" w:rsidRPr="00912934" w:rsidRDefault="000C56BA" w:rsidP="006F21E6">
            <w:pPr>
              <w:pStyle w:val="headertabella0"/>
              <w:rPr>
                <w:color w:val="002060"/>
              </w:rPr>
            </w:pPr>
            <w:r w:rsidRPr="009129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9E7CF" w14:textId="77777777" w:rsidR="000C56BA" w:rsidRPr="00912934" w:rsidRDefault="000C56BA" w:rsidP="006F21E6">
            <w:pPr>
              <w:pStyle w:val="headertabella0"/>
              <w:rPr>
                <w:color w:val="002060"/>
              </w:rPr>
            </w:pPr>
            <w:r w:rsidRPr="009129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E9C55" w14:textId="77777777" w:rsidR="000C56BA" w:rsidRPr="00912934" w:rsidRDefault="000C56BA" w:rsidP="006F21E6">
            <w:pPr>
              <w:pStyle w:val="headertabella0"/>
              <w:rPr>
                <w:color w:val="002060"/>
              </w:rPr>
            </w:pPr>
            <w:r w:rsidRPr="00912934">
              <w:rPr>
                <w:color w:val="002060"/>
              </w:rPr>
              <w:t>PE</w:t>
            </w:r>
          </w:p>
        </w:tc>
      </w:tr>
      <w:tr w:rsidR="000C56BA" w:rsidRPr="00912934" w14:paraId="576BA5AA" w14:textId="77777777" w:rsidTr="006F21E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283F6C" w14:textId="77777777" w:rsidR="000C56BA" w:rsidRPr="00912934" w:rsidRDefault="000C56BA" w:rsidP="006F21E6">
            <w:pPr>
              <w:pStyle w:val="rowtabella0"/>
              <w:rPr>
                <w:color w:val="002060"/>
              </w:rPr>
            </w:pPr>
            <w:r w:rsidRPr="00912934">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5E21C" w14:textId="77777777" w:rsidR="000C56BA" w:rsidRPr="00912934" w:rsidRDefault="000C56BA" w:rsidP="006F21E6">
            <w:pPr>
              <w:pStyle w:val="rowtabella0"/>
              <w:jc w:val="center"/>
              <w:rPr>
                <w:color w:val="002060"/>
              </w:rPr>
            </w:pPr>
            <w:r w:rsidRPr="0091293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017C5"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CEB55" w14:textId="77777777" w:rsidR="000C56BA" w:rsidRPr="00912934" w:rsidRDefault="000C56BA" w:rsidP="006F21E6">
            <w:pPr>
              <w:pStyle w:val="rowtabella0"/>
              <w:jc w:val="center"/>
              <w:rPr>
                <w:color w:val="002060"/>
              </w:rPr>
            </w:pPr>
            <w:r w:rsidRPr="009129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D0500"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5CB21"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EB430" w14:textId="77777777" w:rsidR="000C56BA" w:rsidRPr="00912934" w:rsidRDefault="000C56BA" w:rsidP="006F21E6">
            <w:pPr>
              <w:pStyle w:val="rowtabella0"/>
              <w:jc w:val="center"/>
              <w:rPr>
                <w:color w:val="002060"/>
              </w:rPr>
            </w:pPr>
            <w:r w:rsidRPr="00912934">
              <w:rPr>
                <w:color w:val="002060"/>
              </w:rPr>
              <w:t>157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37160" w14:textId="77777777" w:rsidR="000C56BA" w:rsidRPr="00912934" w:rsidRDefault="000C56BA" w:rsidP="006F21E6">
            <w:pPr>
              <w:pStyle w:val="rowtabella0"/>
              <w:jc w:val="center"/>
              <w:rPr>
                <w:color w:val="002060"/>
              </w:rPr>
            </w:pPr>
            <w:r w:rsidRPr="009129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144D7" w14:textId="77777777" w:rsidR="000C56BA" w:rsidRPr="00912934" w:rsidRDefault="000C56BA" w:rsidP="006F21E6">
            <w:pPr>
              <w:pStyle w:val="rowtabella0"/>
              <w:jc w:val="center"/>
              <w:rPr>
                <w:color w:val="002060"/>
              </w:rPr>
            </w:pPr>
            <w:r w:rsidRPr="00912934">
              <w:rPr>
                <w:color w:val="002060"/>
              </w:rPr>
              <w:t>130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AEB90" w14:textId="77777777" w:rsidR="000C56BA" w:rsidRPr="00912934" w:rsidRDefault="000C56BA" w:rsidP="006F21E6">
            <w:pPr>
              <w:pStyle w:val="rowtabella0"/>
              <w:jc w:val="center"/>
              <w:rPr>
                <w:color w:val="002060"/>
              </w:rPr>
            </w:pPr>
            <w:r w:rsidRPr="00912934">
              <w:rPr>
                <w:color w:val="002060"/>
              </w:rPr>
              <w:t>0</w:t>
            </w:r>
          </w:p>
        </w:tc>
      </w:tr>
      <w:tr w:rsidR="000C56BA" w:rsidRPr="00912934" w14:paraId="6876C8EF"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BF46FE" w14:textId="77777777" w:rsidR="000C56BA" w:rsidRPr="00912934" w:rsidRDefault="000C56BA" w:rsidP="006F21E6">
            <w:pPr>
              <w:pStyle w:val="rowtabella0"/>
              <w:rPr>
                <w:color w:val="002060"/>
              </w:rPr>
            </w:pPr>
            <w:r w:rsidRPr="00912934">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36F1D" w14:textId="77777777" w:rsidR="000C56BA" w:rsidRPr="00912934" w:rsidRDefault="000C56BA" w:rsidP="006F21E6">
            <w:pPr>
              <w:pStyle w:val="rowtabella0"/>
              <w:jc w:val="center"/>
              <w:rPr>
                <w:color w:val="002060"/>
              </w:rPr>
            </w:pPr>
            <w:r w:rsidRPr="0091293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A9A81"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62114" w14:textId="77777777" w:rsidR="000C56BA" w:rsidRPr="00912934" w:rsidRDefault="000C56BA" w:rsidP="006F21E6">
            <w:pPr>
              <w:pStyle w:val="rowtabella0"/>
              <w:jc w:val="center"/>
              <w:rPr>
                <w:color w:val="002060"/>
              </w:rPr>
            </w:pPr>
            <w:r w:rsidRPr="009129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FCA6A"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52FA8"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21022" w14:textId="77777777" w:rsidR="000C56BA" w:rsidRPr="00912934" w:rsidRDefault="000C56BA" w:rsidP="006F21E6">
            <w:pPr>
              <w:pStyle w:val="rowtabella0"/>
              <w:jc w:val="center"/>
              <w:rPr>
                <w:color w:val="002060"/>
              </w:rPr>
            </w:pPr>
            <w:r w:rsidRPr="00912934">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1A27F"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3BA2D" w14:textId="77777777" w:rsidR="000C56BA" w:rsidRPr="00912934" w:rsidRDefault="000C56BA" w:rsidP="006F21E6">
            <w:pPr>
              <w:pStyle w:val="rowtabella0"/>
              <w:jc w:val="center"/>
              <w:rPr>
                <w:color w:val="002060"/>
              </w:rPr>
            </w:pPr>
            <w:r w:rsidRPr="0091293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A3A9A" w14:textId="77777777" w:rsidR="000C56BA" w:rsidRPr="00912934" w:rsidRDefault="000C56BA" w:rsidP="006F21E6">
            <w:pPr>
              <w:pStyle w:val="rowtabella0"/>
              <w:jc w:val="center"/>
              <w:rPr>
                <w:color w:val="002060"/>
              </w:rPr>
            </w:pPr>
            <w:r w:rsidRPr="00912934">
              <w:rPr>
                <w:color w:val="002060"/>
              </w:rPr>
              <w:t>0</w:t>
            </w:r>
          </w:p>
        </w:tc>
      </w:tr>
      <w:tr w:rsidR="000C56BA" w:rsidRPr="00912934" w14:paraId="63E3A229"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07725C" w14:textId="77777777" w:rsidR="000C56BA" w:rsidRPr="00912934" w:rsidRDefault="000C56BA" w:rsidP="006F21E6">
            <w:pPr>
              <w:pStyle w:val="rowtabella0"/>
              <w:rPr>
                <w:color w:val="002060"/>
              </w:rPr>
            </w:pPr>
            <w:r w:rsidRPr="00912934">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AFEBA" w14:textId="77777777" w:rsidR="000C56BA" w:rsidRPr="00912934" w:rsidRDefault="000C56BA" w:rsidP="006F21E6">
            <w:pPr>
              <w:pStyle w:val="rowtabella0"/>
              <w:jc w:val="center"/>
              <w:rPr>
                <w:color w:val="002060"/>
              </w:rPr>
            </w:pPr>
            <w:r w:rsidRPr="0091293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AEE1A"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D2EB2" w14:textId="77777777" w:rsidR="000C56BA" w:rsidRPr="00912934" w:rsidRDefault="000C56BA" w:rsidP="006F21E6">
            <w:pPr>
              <w:pStyle w:val="rowtabella0"/>
              <w:jc w:val="center"/>
              <w:rPr>
                <w:color w:val="002060"/>
              </w:rPr>
            </w:pPr>
            <w:r w:rsidRPr="009129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50E92"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CE1D0"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FBC2F" w14:textId="77777777" w:rsidR="000C56BA" w:rsidRPr="00912934" w:rsidRDefault="000C56BA" w:rsidP="006F21E6">
            <w:pPr>
              <w:pStyle w:val="rowtabella0"/>
              <w:jc w:val="center"/>
              <w:rPr>
                <w:color w:val="002060"/>
              </w:rPr>
            </w:pPr>
            <w:r w:rsidRPr="00912934">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325D3" w14:textId="77777777" w:rsidR="000C56BA" w:rsidRPr="00912934" w:rsidRDefault="000C56BA" w:rsidP="006F21E6">
            <w:pPr>
              <w:pStyle w:val="rowtabella0"/>
              <w:jc w:val="center"/>
              <w:rPr>
                <w:color w:val="002060"/>
              </w:rPr>
            </w:pPr>
            <w:r w:rsidRPr="0091293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EE5D1" w14:textId="77777777" w:rsidR="000C56BA" w:rsidRPr="00912934" w:rsidRDefault="000C56BA" w:rsidP="006F21E6">
            <w:pPr>
              <w:pStyle w:val="rowtabella0"/>
              <w:jc w:val="center"/>
              <w:rPr>
                <w:color w:val="002060"/>
              </w:rPr>
            </w:pPr>
            <w:r w:rsidRPr="00912934">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37EC9" w14:textId="77777777" w:rsidR="000C56BA" w:rsidRPr="00912934" w:rsidRDefault="000C56BA" w:rsidP="006F21E6">
            <w:pPr>
              <w:pStyle w:val="rowtabella0"/>
              <w:jc w:val="center"/>
              <w:rPr>
                <w:color w:val="002060"/>
              </w:rPr>
            </w:pPr>
            <w:r w:rsidRPr="00912934">
              <w:rPr>
                <w:color w:val="002060"/>
              </w:rPr>
              <w:t>0</w:t>
            </w:r>
          </w:p>
        </w:tc>
      </w:tr>
      <w:tr w:rsidR="000C56BA" w:rsidRPr="00912934" w14:paraId="08207482"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D0E120" w14:textId="77777777" w:rsidR="000C56BA" w:rsidRPr="00912934" w:rsidRDefault="000C56BA" w:rsidP="006F21E6">
            <w:pPr>
              <w:pStyle w:val="rowtabella0"/>
              <w:rPr>
                <w:color w:val="002060"/>
              </w:rPr>
            </w:pPr>
            <w:r w:rsidRPr="00912934">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9677D" w14:textId="77777777" w:rsidR="000C56BA" w:rsidRPr="00912934" w:rsidRDefault="000C56BA" w:rsidP="006F21E6">
            <w:pPr>
              <w:pStyle w:val="rowtabella0"/>
              <w:jc w:val="center"/>
              <w:rPr>
                <w:color w:val="002060"/>
              </w:rPr>
            </w:pPr>
            <w:r w:rsidRPr="009129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3D83C"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B6DFB" w14:textId="77777777" w:rsidR="000C56BA" w:rsidRPr="00912934" w:rsidRDefault="000C56BA" w:rsidP="006F21E6">
            <w:pPr>
              <w:pStyle w:val="rowtabella0"/>
              <w:jc w:val="center"/>
              <w:rPr>
                <w:color w:val="002060"/>
              </w:rPr>
            </w:pPr>
            <w:r w:rsidRPr="00912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71D82"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3F093" w14:textId="77777777" w:rsidR="000C56BA" w:rsidRPr="00912934" w:rsidRDefault="000C56BA" w:rsidP="006F21E6">
            <w:pPr>
              <w:pStyle w:val="rowtabella0"/>
              <w:jc w:val="center"/>
              <w:rPr>
                <w:color w:val="002060"/>
              </w:rPr>
            </w:pPr>
            <w:r w:rsidRPr="00912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103E8" w14:textId="77777777" w:rsidR="000C56BA" w:rsidRPr="00912934" w:rsidRDefault="000C56BA" w:rsidP="006F21E6">
            <w:pPr>
              <w:pStyle w:val="rowtabella0"/>
              <w:jc w:val="center"/>
              <w:rPr>
                <w:color w:val="002060"/>
              </w:rPr>
            </w:pPr>
            <w:r w:rsidRPr="00912934">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FA036" w14:textId="77777777" w:rsidR="000C56BA" w:rsidRPr="00912934" w:rsidRDefault="000C56BA" w:rsidP="006F21E6">
            <w:pPr>
              <w:pStyle w:val="rowtabella0"/>
              <w:jc w:val="center"/>
              <w:rPr>
                <w:color w:val="002060"/>
              </w:rPr>
            </w:pPr>
            <w:r w:rsidRPr="0091293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23C04" w14:textId="77777777" w:rsidR="000C56BA" w:rsidRPr="00912934" w:rsidRDefault="000C56BA" w:rsidP="006F21E6">
            <w:pPr>
              <w:pStyle w:val="rowtabella0"/>
              <w:jc w:val="center"/>
              <w:rPr>
                <w:color w:val="002060"/>
              </w:rPr>
            </w:pPr>
            <w:r w:rsidRPr="0091293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53DCA" w14:textId="77777777" w:rsidR="000C56BA" w:rsidRPr="00912934" w:rsidRDefault="000C56BA" w:rsidP="006F21E6">
            <w:pPr>
              <w:pStyle w:val="rowtabella0"/>
              <w:jc w:val="center"/>
              <w:rPr>
                <w:color w:val="002060"/>
              </w:rPr>
            </w:pPr>
            <w:r w:rsidRPr="00912934">
              <w:rPr>
                <w:color w:val="002060"/>
              </w:rPr>
              <w:t>0</w:t>
            </w:r>
          </w:p>
        </w:tc>
      </w:tr>
      <w:tr w:rsidR="000C56BA" w:rsidRPr="00912934" w14:paraId="2C891B1C"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225818" w14:textId="77777777" w:rsidR="000C56BA" w:rsidRPr="00912934" w:rsidRDefault="000C56BA" w:rsidP="006F21E6">
            <w:pPr>
              <w:pStyle w:val="rowtabella0"/>
              <w:rPr>
                <w:color w:val="002060"/>
              </w:rPr>
            </w:pPr>
            <w:r w:rsidRPr="00912934">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A8BC1" w14:textId="77777777" w:rsidR="000C56BA" w:rsidRPr="00912934" w:rsidRDefault="000C56BA" w:rsidP="006F21E6">
            <w:pPr>
              <w:pStyle w:val="rowtabella0"/>
              <w:jc w:val="center"/>
              <w:rPr>
                <w:color w:val="002060"/>
              </w:rPr>
            </w:pPr>
            <w:r w:rsidRPr="0091293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02854"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807B8" w14:textId="77777777" w:rsidR="000C56BA" w:rsidRPr="00912934" w:rsidRDefault="000C56BA" w:rsidP="006F21E6">
            <w:pPr>
              <w:pStyle w:val="rowtabella0"/>
              <w:jc w:val="center"/>
              <w:rPr>
                <w:color w:val="002060"/>
              </w:rPr>
            </w:pPr>
            <w:r w:rsidRPr="00912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CD238"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986E8" w14:textId="77777777" w:rsidR="000C56BA" w:rsidRPr="00912934" w:rsidRDefault="000C56BA" w:rsidP="006F21E6">
            <w:pPr>
              <w:pStyle w:val="rowtabella0"/>
              <w:jc w:val="center"/>
              <w:rPr>
                <w:color w:val="002060"/>
              </w:rPr>
            </w:pPr>
            <w:r w:rsidRPr="00912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966F1" w14:textId="77777777" w:rsidR="000C56BA" w:rsidRPr="00912934" w:rsidRDefault="000C56BA" w:rsidP="006F21E6">
            <w:pPr>
              <w:pStyle w:val="rowtabella0"/>
              <w:jc w:val="center"/>
              <w:rPr>
                <w:color w:val="002060"/>
              </w:rPr>
            </w:pPr>
            <w:r w:rsidRPr="00912934">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F24A3" w14:textId="77777777" w:rsidR="000C56BA" w:rsidRPr="00912934" w:rsidRDefault="000C56BA" w:rsidP="006F21E6">
            <w:pPr>
              <w:pStyle w:val="rowtabella0"/>
              <w:jc w:val="center"/>
              <w:rPr>
                <w:color w:val="002060"/>
              </w:rPr>
            </w:pPr>
            <w:r w:rsidRPr="0091293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D4912" w14:textId="77777777" w:rsidR="000C56BA" w:rsidRPr="00912934" w:rsidRDefault="000C56BA" w:rsidP="006F21E6">
            <w:pPr>
              <w:pStyle w:val="rowtabella0"/>
              <w:jc w:val="center"/>
              <w:rPr>
                <w:color w:val="002060"/>
              </w:rPr>
            </w:pPr>
            <w:r w:rsidRPr="0091293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918CC" w14:textId="77777777" w:rsidR="000C56BA" w:rsidRPr="00912934" w:rsidRDefault="000C56BA" w:rsidP="006F21E6">
            <w:pPr>
              <w:pStyle w:val="rowtabella0"/>
              <w:jc w:val="center"/>
              <w:rPr>
                <w:color w:val="002060"/>
              </w:rPr>
            </w:pPr>
            <w:r w:rsidRPr="00912934">
              <w:rPr>
                <w:color w:val="002060"/>
              </w:rPr>
              <w:t>0</w:t>
            </w:r>
          </w:p>
        </w:tc>
      </w:tr>
      <w:tr w:rsidR="000C56BA" w:rsidRPr="00912934" w14:paraId="0D8DE31D"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E1C236" w14:textId="77777777" w:rsidR="000C56BA" w:rsidRPr="00912934" w:rsidRDefault="000C56BA" w:rsidP="006F21E6">
            <w:pPr>
              <w:pStyle w:val="rowtabella0"/>
              <w:rPr>
                <w:color w:val="002060"/>
              </w:rPr>
            </w:pPr>
            <w:r w:rsidRPr="00912934">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45E91" w14:textId="77777777" w:rsidR="000C56BA" w:rsidRPr="00912934" w:rsidRDefault="000C56BA" w:rsidP="006F21E6">
            <w:pPr>
              <w:pStyle w:val="rowtabella0"/>
              <w:jc w:val="center"/>
              <w:rPr>
                <w:color w:val="002060"/>
              </w:rPr>
            </w:pPr>
            <w:r w:rsidRPr="0091293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CCF6B" w14:textId="77777777" w:rsidR="000C56BA" w:rsidRPr="00912934" w:rsidRDefault="000C56BA" w:rsidP="006F21E6">
            <w:pPr>
              <w:pStyle w:val="rowtabella0"/>
              <w:jc w:val="center"/>
              <w:rPr>
                <w:color w:val="002060"/>
              </w:rPr>
            </w:pPr>
            <w:r w:rsidRPr="009129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E278B" w14:textId="77777777" w:rsidR="000C56BA" w:rsidRPr="00912934" w:rsidRDefault="000C56BA" w:rsidP="006F21E6">
            <w:pPr>
              <w:pStyle w:val="rowtabella0"/>
              <w:jc w:val="center"/>
              <w:rPr>
                <w:color w:val="002060"/>
              </w:rPr>
            </w:pPr>
            <w:r w:rsidRPr="00912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FDA03"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B68C1" w14:textId="77777777" w:rsidR="000C56BA" w:rsidRPr="00912934" w:rsidRDefault="000C56BA" w:rsidP="006F21E6">
            <w:pPr>
              <w:pStyle w:val="rowtabella0"/>
              <w:jc w:val="center"/>
              <w:rPr>
                <w:color w:val="002060"/>
              </w:rPr>
            </w:pPr>
            <w:r w:rsidRPr="00912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E686A" w14:textId="77777777" w:rsidR="000C56BA" w:rsidRPr="00912934" w:rsidRDefault="000C56BA" w:rsidP="006F21E6">
            <w:pPr>
              <w:pStyle w:val="rowtabella0"/>
              <w:jc w:val="center"/>
              <w:rPr>
                <w:color w:val="002060"/>
              </w:rPr>
            </w:pPr>
            <w:r w:rsidRPr="00912934">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87C1B" w14:textId="77777777" w:rsidR="000C56BA" w:rsidRPr="00912934" w:rsidRDefault="000C56BA" w:rsidP="006F21E6">
            <w:pPr>
              <w:pStyle w:val="rowtabella0"/>
              <w:jc w:val="center"/>
              <w:rPr>
                <w:color w:val="002060"/>
              </w:rPr>
            </w:pPr>
            <w:r w:rsidRPr="0091293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DEA3A"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FABC8" w14:textId="77777777" w:rsidR="000C56BA" w:rsidRPr="00912934" w:rsidRDefault="000C56BA" w:rsidP="006F21E6">
            <w:pPr>
              <w:pStyle w:val="rowtabella0"/>
              <w:jc w:val="center"/>
              <w:rPr>
                <w:color w:val="002060"/>
              </w:rPr>
            </w:pPr>
            <w:r w:rsidRPr="00912934">
              <w:rPr>
                <w:color w:val="002060"/>
              </w:rPr>
              <w:t>0</w:t>
            </w:r>
          </w:p>
        </w:tc>
      </w:tr>
      <w:tr w:rsidR="000C56BA" w:rsidRPr="00912934" w14:paraId="7CF43ADD"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4E7FA4" w14:textId="77777777" w:rsidR="000C56BA" w:rsidRPr="00912934" w:rsidRDefault="000C56BA" w:rsidP="006F21E6">
            <w:pPr>
              <w:pStyle w:val="rowtabella0"/>
              <w:rPr>
                <w:color w:val="002060"/>
              </w:rPr>
            </w:pPr>
            <w:r w:rsidRPr="00912934">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38195" w14:textId="77777777" w:rsidR="000C56BA" w:rsidRPr="00912934" w:rsidRDefault="000C56BA" w:rsidP="006F21E6">
            <w:pPr>
              <w:pStyle w:val="rowtabella0"/>
              <w:jc w:val="center"/>
              <w:rPr>
                <w:color w:val="002060"/>
              </w:rPr>
            </w:pPr>
            <w:r w:rsidRPr="0091293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F0427"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F0989" w14:textId="77777777" w:rsidR="000C56BA" w:rsidRPr="00912934" w:rsidRDefault="000C56BA" w:rsidP="006F21E6">
            <w:pPr>
              <w:pStyle w:val="rowtabella0"/>
              <w:jc w:val="center"/>
              <w:rPr>
                <w:color w:val="002060"/>
              </w:rPr>
            </w:pPr>
            <w:r w:rsidRPr="00912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D9D8B"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1AFFE" w14:textId="77777777" w:rsidR="000C56BA" w:rsidRPr="00912934" w:rsidRDefault="000C56BA" w:rsidP="006F21E6">
            <w:pPr>
              <w:pStyle w:val="rowtabella0"/>
              <w:jc w:val="center"/>
              <w:rPr>
                <w:color w:val="002060"/>
              </w:rPr>
            </w:pPr>
            <w:r w:rsidRPr="00912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97C97" w14:textId="77777777" w:rsidR="000C56BA" w:rsidRPr="00912934" w:rsidRDefault="000C56BA" w:rsidP="006F21E6">
            <w:pPr>
              <w:pStyle w:val="rowtabella0"/>
              <w:jc w:val="center"/>
              <w:rPr>
                <w:color w:val="002060"/>
              </w:rPr>
            </w:pPr>
            <w:r w:rsidRPr="00912934">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D741D" w14:textId="77777777" w:rsidR="000C56BA" w:rsidRPr="00912934" w:rsidRDefault="000C56BA" w:rsidP="006F21E6">
            <w:pPr>
              <w:pStyle w:val="rowtabella0"/>
              <w:jc w:val="center"/>
              <w:rPr>
                <w:color w:val="002060"/>
              </w:rPr>
            </w:pPr>
            <w:r w:rsidRPr="0091293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C4C68" w14:textId="77777777" w:rsidR="000C56BA" w:rsidRPr="00912934" w:rsidRDefault="000C56BA" w:rsidP="006F21E6">
            <w:pPr>
              <w:pStyle w:val="rowtabella0"/>
              <w:jc w:val="center"/>
              <w:rPr>
                <w:color w:val="002060"/>
              </w:rPr>
            </w:pPr>
            <w:r w:rsidRPr="009129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C23BF" w14:textId="77777777" w:rsidR="000C56BA" w:rsidRPr="00912934" w:rsidRDefault="000C56BA" w:rsidP="006F21E6">
            <w:pPr>
              <w:pStyle w:val="rowtabella0"/>
              <w:jc w:val="center"/>
              <w:rPr>
                <w:color w:val="002060"/>
              </w:rPr>
            </w:pPr>
            <w:r w:rsidRPr="00912934">
              <w:rPr>
                <w:color w:val="002060"/>
              </w:rPr>
              <w:t>0</w:t>
            </w:r>
          </w:p>
        </w:tc>
      </w:tr>
      <w:tr w:rsidR="000C56BA" w:rsidRPr="00912934" w14:paraId="6D0711E6"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832074" w14:textId="77777777" w:rsidR="000C56BA" w:rsidRPr="00912934" w:rsidRDefault="000C56BA" w:rsidP="006F21E6">
            <w:pPr>
              <w:pStyle w:val="rowtabella0"/>
              <w:rPr>
                <w:color w:val="002060"/>
              </w:rPr>
            </w:pPr>
            <w:r w:rsidRPr="00912934">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0D8D6" w14:textId="77777777" w:rsidR="000C56BA" w:rsidRPr="00912934" w:rsidRDefault="000C56BA" w:rsidP="006F21E6">
            <w:pPr>
              <w:pStyle w:val="rowtabella0"/>
              <w:jc w:val="center"/>
              <w:rPr>
                <w:color w:val="002060"/>
              </w:rPr>
            </w:pPr>
            <w:r w:rsidRPr="009129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B4349"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1348B" w14:textId="77777777" w:rsidR="000C56BA" w:rsidRPr="00912934" w:rsidRDefault="000C56BA" w:rsidP="006F21E6">
            <w:pPr>
              <w:pStyle w:val="rowtabella0"/>
              <w:jc w:val="center"/>
              <w:rPr>
                <w:color w:val="002060"/>
              </w:rPr>
            </w:pPr>
            <w:r w:rsidRPr="00912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98274"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E5A55" w14:textId="77777777" w:rsidR="000C56BA" w:rsidRPr="00912934" w:rsidRDefault="000C56BA" w:rsidP="006F21E6">
            <w:pPr>
              <w:pStyle w:val="rowtabella0"/>
              <w:jc w:val="center"/>
              <w:rPr>
                <w:color w:val="002060"/>
              </w:rPr>
            </w:pPr>
            <w:r w:rsidRPr="00912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C3F94" w14:textId="77777777" w:rsidR="000C56BA" w:rsidRPr="00912934" w:rsidRDefault="000C56BA" w:rsidP="006F21E6">
            <w:pPr>
              <w:pStyle w:val="rowtabella0"/>
              <w:jc w:val="center"/>
              <w:rPr>
                <w:color w:val="002060"/>
              </w:rPr>
            </w:pPr>
            <w:r w:rsidRPr="0091293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FDC4C" w14:textId="77777777" w:rsidR="000C56BA" w:rsidRPr="00912934" w:rsidRDefault="000C56BA" w:rsidP="006F21E6">
            <w:pPr>
              <w:pStyle w:val="rowtabella0"/>
              <w:jc w:val="center"/>
              <w:rPr>
                <w:color w:val="002060"/>
              </w:rPr>
            </w:pPr>
            <w:r w:rsidRPr="00912934">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306AF"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42E75" w14:textId="77777777" w:rsidR="000C56BA" w:rsidRPr="00912934" w:rsidRDefault="000C56BA" w:rsidP="006F21E6">
            <w:pPr>
              <w:pStyle w:val="rowtabella0"/>
              <w:jc w:val="center"/>
              <w:rPr>
                <w:color w:val="002060"/>
              </w:rPr>
            </w:pPr>
            <w:r w:rsidRPr="00912934">
              <w:rPr>
                <w:color w:val="002060"/>
              </w:rPr>
              <w:t>0</w:t>
            </w:r>
          </w:p>
        </w:tc>
      </w:tr>
      <w:tr w:rsidR="000C56BA" w:rsidRPr="00912934" w14:paraId="523589FA"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4684C3" w14:textId="77777777" w:rsidR="000C56BA" w:rsidRPr="00912934" w:rsidRDefault="000C56BA" w:rsidP="006F21E6">
            <w:pPr>
              <w:pStyle w:val="rowtabella0"/>
              <w:rPr>
                <w:color w:val="002060"/>
              </w:rPr>
            </w:pPr>
            <w:r w:rsidRPr="00912934">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00F60"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A83E2" w14:textId="77777777" w:rsidR="000C56BA" w:rsidRPr="00912934" w:rsidRDefault="000C56BA" w:rsidP="006F21E6">
            <w:pPr>
              <w:pStyle w:val="rowtabella0"/>
              <w:jc w:val="center"/>
              <w:rPr>
                <w:color w:val="002060"/>
              </w:rPr>
            </w:pPr>
            <w:r w:rsidRPr="009129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23CCF" w14:textId="77777777" w:rsidR="000C56BA" w:rsidRPr="00912934" w:rsidRDefault="000C56BA" w:rsidP="006F21E6">
            <w:pPr>
              <w:pStyle w:val="rowtabella0"/>
              <w:jc w:val="center"/>
              <w:rPr>
                <w:color w:val="002060"/>
              </w:rPr>
            </w:pPr>
            <w:r w:rsidRPr="00912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3A486"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B5B8F" w14:textId="77777777" w:rsidR="000C56BA" w:rsidRPr="00912934" w:rsidRDefault="000C56BA" w:rsidP="006F21E6">
            <w:pPr>
              <w:pStyle w:val="rowtabella0"/>
              <w:jc w:val="center"/>
              <w:rPr>
                <w:color w:val="002060"/>
              </w:rPr>
            </w:pPr>
            <w:r w:rsidRPr="00912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43D3E" w14:textId="77777777" w:rsidR="000C56BA" w:rsidRPr="00912934" w:rsidRDefault="000C56BA" w:rsidP="006F21E6">
            <w:pPr>
              <w:pStyle w:val="rowtabella0"/>
              <w:jc w:val="center"/>
              <w:rPr>
                <w:color w:val="002060"/>
              </w:rPr>
            </w:pPr>
            <w:r w:rsidRPr="0091293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E2128" w14:textId="77777777" w:rsidR="000C56BA" w:rsidRPr="00912934" w:rsidRDefault="000C56BA" w:rsidP="006F21E6">
            <w:pPr>
              <w:pStyle w:val="rowtabella0"/>
              <w:jc w:val="center"/>
              <w:rPr>
                <w:color w:val="002060"/>
              </w:rPr>
            </w:pPr>
            <w:r w:rsidRPr="00912934">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ADDC0" w14:textId="77777777" w:rsidR="000C56BA" w:rsidRPr="00912934" w:rsidRDefault="000C56BA" w:rsidP="006F21E6">
            <w:pPr>
              <w:pStyle w:val="rowtabella0"/>
              <w:jc w:val="center"/>
              <w:rPr>
                <w:color w:val="002060"/>
              </w:rPr>
            </w:pPr>
            <w:r w:rsidRPr="009129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A04C4" w14:textId="77777777" w:rsidR="000C56BA" w:rsidRPr="00912934" w:rsidRDefault="000C56BA" w:rsidP="006F21E6">
            <w:pPr>
              <w:pStyle w:val="rowtabella0"/>
              <w:jc w:val="center"/>
              <w:rPr>
                <w:color w:val="002060"/>
              </w:rPr>
            </w:pPr>
            <w:r w:rsidRPr="00912934">
              <w:rPr>
                <w:color w:val="002060"/>
              </w:rPr>
              <w:t>0</w:t>
            </w:r>
          </w:p>
        </w:tc>
      </w:tr>
      <w:tr w:rsidR="000C56BA" w:rsidRPr="00912934" w14:paraId="0C858477"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FB0D31" w14:textId="77777777" w:rsidR="000C56BA" w:rsidRPr="00912934" w:rsidRDefault="000C56BA" w:rsidP="006F21E6">
            <w:pPr>
              <w:pStyle w:val="rowtabella0"/>
              <w:rPr>
                <w:color w:val="002060"/>
              </w:rPr>
            </w:pPr>
            <w:r w:rsidRPr="00912934">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5F4AE" w14:textId="77777777" w:rsidR="000C56BA" w:rsidRPr="00912934" w:rsidRDefault="000C56BA" w:rsidP="006F21E6">
            <w:pPr>
              <w:pStyle w:val="rowtabella0"/>
              <w:jc w:val="center"/>
              <w:rPr>
                <w:color w:val="002060"/>
              </w:rPr>
            </w:pPr>
            <w:r w:rsidRPr="009129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895FE"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F28DB" w14:textId="77777777" w:rsidR="000C56BA" w:rsidRPr="00912934" w:rsidRDefault="000C56BA" w:rsidP="006F21E6">
            <w:pPr>
              <w:pStyle w:val="rowtabella0"/>
              <w:jc w:val="center"/>
              <w:rPr>
                <w:color w:val="002060"/>
              </w:rPr>
            </w:pPr>
            <w:r w:rsidRPr="00912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F55DD"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DE63C" w14:textId="77777777" w:rsidR="000C56BA" w:rsidRPr="00912934" w:rsidRDefault="000C56BA" w:rsidP="006F21E6">
            <w:pPr>
              <w:pStyle w:val="rowtabella0"/>
              <w:jc w:val="center"/>
              <w:rPr>
                <w:color w:val="002060"/>
              </w:rPr>
            </w:pPr>
            <w:r w:rsidRPr="00912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67BAA" w14:textId="77777777" w:rsidR="000C56BA" w:rsidRPr="00912934" w:rsidRDefault="000C56BA" w:rsidP="006F21E6">
            <w:pPr>
              <w:pStyle w:val="rowtabella0"/>
              <w:jc w:val="center"/>
              <w:rPr>
                <w:color w:val="002060"/>
              </w:rPr>
            </w:pPr>
            <w:r w:rsidRPr="0091293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309F1" w14:textId="77777777" w:rsidR="000C56BA" w:rsidRPr="00912934" w:rsidRDefault="000C56BA" w:rsidP="006F21E6">
            <w:pPr>
              <w:pStyle w:val="rowtabella0"/>
              <w:jc w:val="center"/>
              <w:rPr>
                <w:color w:val="002060"/>
              </w:rPr>
            </w:pPr>
            <w:r w:rsidRPr="00912934">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12C94" w14:textId="77777777" w:rsidR="000C56BA" w:rsidRPr="00912934" w:rsidRDefault="000C56BA" w:rsidP="006F21E6">
            <w:pPr>
              <w:pStyle w:val="rowtabella0"/>
              <w:jc w:val="center"/>
              <w:rPr>
                <w:color w:val="002060"/>
              </w:rPr>
            </w:pPr>
            <w:r w:rsidRPr="0091293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8154A" w14:textId="77777777" w:rsidR="000C56BA" w:rsidRPr="00912934" w:rsidRDefault="000C56BA" w:rsidP="006F21E6">
            <w:pPr>
              <w:pStyle w:val="rowtabella0"/>
              <w:jc w:val="center"/>
              <w:rPr>
                <w:color w:val="002060"/>
              </w:rPr>
            </w:pPr>
            <w:r w:rsidRPr="00912934">
              <w:rPr>
                <w:color w:val="002060"/>
              </w:rPr>
              <w:t>0</w:t>
            </w:r>
          </w:p>
        </w:tc>
      </w:tr>
      <w:tr w:rsidR="000C56BA" w:rsidRPr="00912934" w14:paraId="694ED699"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376EC4" w14:textId="77777777" w:rsidR="000C56BA" w:rsidRPr="00912934" w:rsidRDefault="000C56BA" w:rsidP="006F21E6">
            <w:pPr>
              <w:pStyle w:val="rowtabella0"/>
              <w:rPr>
                <w:color w:val="002060"/>
              </w:rPr>
            </w:pPr>
            <w:r w:rsidRPr="00912934">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1557B" w14:textId="77777777" w:rsidR="000C56BA" w:rsidRPr="00912934" w:rsidRDefault="000C56BA" w:rsidP="006F21E6">
            <w:pPr>
              <w:pStyle w:val="rowtabella0"/>
              <w:jc w:val="center"/>
              <w:rPr>
                <w:color w:val="002060"/>
              </w:rPr>
            </w:pPr>
            <w:r w:rsidRPr="00912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92852"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CCD6B"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176FD"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E77C9" w14:textId="77777777" w:rsidR="000C56BA" w:rsidRPr="00912934" w:rsidRDefault="000C56BA" w:rsidP="006F21E6">
            <w:pPr>
              <w:pStyle w:val="rowtabella0"/>
              <w:jc w:val="center"/>
              <w:rPr>
                <w:color w:val="002060"/>
              </w:rPr>
            </w:pPr>
            <w:r w:rsidRPr="009129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65CDA" w14:textId="77777777" w:rsidR="000C56BA" w:rsidRPr="00912934" w:rsidRDefault="000C56BA" w:rsidP="006F21E6">
            <w:pPr>
              <w:pStyle w:val="rowtabella0"/>
              <w:jc w:val="center"/>
              <w:rPr>
                <w:color w:val="002060"/>
              </w:rPr>
            </w:pPr>
            <w:r w:rsidRPr="0091293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4C0EF" w14:textId="77777777" w:rsidR="000C56BA" w:rsidRPr="00912934" w:rsidRDefault="000C56BA" w:rsidP="006F21E6">
            <w:pPr>
              <w:pStyle w:val="rowtabella0"/>
              <w:jc w:val="center"/>
              <w:rPr>
                <w:color w:val="002060"/>
              </w:rPr>
            </w:pPr>
            <w:r w:rsidRPr="00912934">
              <w:rPr>
                <w:color w:val="002060"/>
              </w:rPr>
              <w:t>136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A4AF9" w14:textId="77777777" w:rsidR="000C56BA" w:rsidRPr="00912934" w:rsidRDefault="000C56BA" w:rsidP="006F21E6">
            <w:pPr>
              <w:pStyle w:val="rowtabella0"/>
              <w:jc w:val="center"/>
              <w:rPr>
                <w:color w:val="002060"/>
              </w:rPr>
            </w:pPr>
            <w:r w:rsidRPr="00912934">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AE423" w14:textId="77777777" w:rsidR="000C56BA" w:rsidRPr="00912934" w:rsidRDefault="000C56BA" w:rsidP="006F21E6">
            <w:pPr>
              <w:pStyle w:val="rowtabella0"/>
              <w:jc w:val="center"/>
              <w:rPr>
                <w:color w:val="002060"/>
              </w:rPr>
            </w:pPr>
            <w:r w:rsidRPr="00912934">
              <w:rPr>
                <w:color w:val="002060"/>
              </w:rPr>
              <w:t>0</w:t>
            </w:r>
          </w:p>
        </w:tc>
      </w:tr>
      <w:tr w:rsidR="000C56BA" w:rsidRPr="00912934" w14:paraId="207A08B7"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8B9B27" w14:textId="77777777" w:rsidR="000C56BA" w:rsidRPr="00912934" w:rsidRDefault="000C56BA" w:rsidP="006F21E6">
            <w:pPr>
              <w:pStyle w:val="rowtabella0"/>
              <w:rPr>
                <w:color w:val="002060"/>
              </w:rPr>
            </w:pPr>
            <w:r w:rsidRPr="00912934">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BEC67" w14:textId="77777777" w:rsidR="000C56BA" w:rsidRPr="00912934" w:rsidRDefault="000C56BA" w:rsidP="006F21E6">
            <w:pPr>
              <w:pStyle w:val="rowtabella0"/>
              <w:jc w:val="center"/>
              <w:rPr>
                <w:color w:val="002060"/>
              </w:rPr>
            </w:pPr>
            <w:r w:rsidRPr="00912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8FEF6"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A1182"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EA8E1"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194EF" w14:textId="77777777" w:rsidR="000C56BA" w:rsidRPr="00912934" w:rsidRDefault="000C56BA" w:rsidP="006F21E6">
            <w:pPr>
              <w:pStyle w:val="rowtabella0"/>
              <w:jc w:val="center"/>
              <w:rPr>
                <w:color w:val="002060"/>
              </w:rPr>
            </w:pPr>
            <w:r w:rsidRPr="009129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B5C74" w14:textId="77777777" w:rsidR="000C56BA" w:rsidRPr="00912934" w:rsidRDefault="000C56BA" w:rsidP="006F21E6">
            <w:pPr>
              <w:pStyle w:val="rowtabella0"/>
              <w:jc w:val="center"/>
              <w:rPr>
                <w:color w:val="002060"/>
              </w:rPr>
            </w:pPr>
            <w:r w:rsidRPr="0091293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6C0DB" w14:textId="77777777" w:rsidR="000C56BA" w:rsidRPr="00912934" w:rsidRDefault="000C56BA" w:rsidP="006F21E6">
            <w:pPr>
              <w:pStyle w:val="rowtabella0"/>
              <w:jc w:val="center"/>
              <w:rPr>
                <w:color w:val="002060"/>
              </w:rPr>
            </w:pPr>
            <w:r w:rsidRPr="00912934">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16EFF" w14:textId="77777777" w:rsidR="000C56BA" w:rsidRPr="00912934" w:rsidRDefault="000C56BA" w:rsidP="006F21E6">
            <w:pPr>
              <w:pStyle w:val="rowtabella0"/>
              <w:jc w:val="center"/>
              <w:rPr>
                <w:color w:val="002060"/>
              </w:rPr>
            </w:pPr>
            <w:r w:rsidRPr="0091293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BF386" w14:textId="77777777" w:rsidR="000C56BA" w:rsidRPr="00912934" w:rsidRDefault="000C56BA" w:rsidP="006F21E6">
            <w:pPr>
              <w:pStyle w:val="rowtabella0"/>
              <w:jc w:val="center"/>
              <w:rPr>
                <w:color w:val="002060"/>
              </w:rPr>
            </w:pPr>
            <w:r w:rsidRPr="00912934">
              <w:rPr>
                <w:color w:val="002060"/>
              </w:rPr>
              <w:t>0</w:t>
            </w:r>
          </w:p>
        </w:tc>
      </w:tr>
      <w:tr w:rsidR="000C56BA" w:rsidRPr="00912934" w14:paraId="6B136EBB" w14:textId="77777777" w:rsidTr="006F21E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AD0E54" w14:textId="77777777" w:rsidR="000C56BA" w:rsidRPr="00912934" w:rsidRDefault="000C56BA" w:rsidP="006F21E6">
            <w:pPr>
              <w:pStyle w:val="rowtabella0"/>
              <w:rPr>
                <w:color w:val="002060"/>
              </w:rPr>
            </w:pPr>
            <w:r w:rsidRPr="00912934">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B68AE"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BD5F2"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B6CC5"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8A2D3"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B49A6" w14:textId="77777777" w:rsidR="000C56BA" w:rsidRPr="00912934" w:rsidRDefault="000C56BA" w:rsidP="006F21E6">
            <w:pPr>
              <w:pStyle w:val="rowtabella0"/>
              <w:jc w:val="center"/>
              <w:rPr>
                <w:color w:val="002060"/>
              </w:rPr>
            </w:pPr>
            <w:r w:rsidRPr="009129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54CB4" w14:textId="77777777" w:rsidR="000C56BA" w:rsidRPr="00912934" w:rsidRDefault="000C56BA" w:rsidP="006F21E6">
            <w:pPr>
              <w:pStyle w:val="rowtabella0"/>
              <w:jc w:val="center"/>
              <w:rPr>
                <w:color w:val="002060"/>
              </w:rPr>
            </w:pPr>
            <w:r w:rsidRPr="009129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C88B4" w14:textId="77777777" w:rsidR="000C56BA" w:rsidRPr="00912934" w:rsidRDefault="000C56BA" w:rsidP="006F21E6">
            <w:pPr>
              <w:pStyle w:val="rowtabella0"/>
              <w:jc w:val="center"/>
              <w:rPr>
                <w:color w:val="002060"/>
              </w:rPr>
            </w:pPr>
            <w:r w:rsidRPr="00912934">
              <w:rPr>
                <w:color w:val="002060"/>
              </w:rPr>
              <w:t>225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55035" w14:textId="77777777" w:rsidR="000C56BA" w:rsidRPr="00912934" w:rsidRDefault="000C56BA" w:rsidP="006F21E6">
            <w:pPr>
              <w:pStyle w:val="rowtabella0"/>
              <w:jc w:val="center"/>
              <w:rPr>
                <w:color w:val="002060"/>
              </w:rPr>
            </w:pPr>
            <w:r w:rsidRPr="009129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2F3E4" w14:textId="77777777" w:rsidR="000C56BA" w:rsidRPr="00912934" w:rsidRDefault="000C56BA" w:rsidP="006F21E6">
            <w:pPr>
              <w:pStyle w:val="rowtabella0"/>
              <w:jc w:val="center"/>
              <w:rPr>
                <w:color w:val="002060"/>
              </w:rPr>
            </w:pPr>
            <w:r w:rsidRPr="00912934">
              <w:rPr>
                <w:color w:val="002060"/>
              </w:rPr>
              <w:t>1</w:t>
            </w:r>
          </w:p>
        </w:tc>
      </w:tr>
    </w:tbl>
    <w:p w14:paraId="638BF457" w14:textId="77777777" w:rsidR="000C56BA" w:rsidRPr="00912934" w:rsidRDefault="000C56BA" w:rsidP="000C56BA">
      <w:pPr>
        <w:pStyle w:val="breakline"/>
        <w:rPr>
          <w:rFonts w:eastAsiaTheme="minorEastAsia"/>
          <w:color w:val="002060"/>
        </w:rPr>
      </w:pPr>
    </w:p>
    <w:p w14:paraId="5EEF5DB3" w14:textId="77777777" w:rsidR="00256A44" w:rsidRPr="00280F9C" w:rsidRDefault="00256A44" w:rsidP="00256A44">
      <w:pPr>
        <w:pStyle w:val="titoloprinc0"/>
        <w:rPr>
          <w:color w:val="002060"/>
        </w:rPr>
      </w:pPr>
      <w:r w:rsidRPr="00280F9C">
        <w:rPr>
          <w:color w:val="002060"/>
        </w:rPr>
        <w:t>PROGRAMMA GARE</w:t>
      </w:r>
    </w:p>
    <w:p w14:paraId="0B29A9EA" w14:textId="77777777" w:rsidR="000C56BA" w:rsidRDefault="000C56BA" w:rsidP="000C56BA">
      <w:pPr>
        <w:pStyle w:val="breakline"/>
        <w:rPr>
          <w:color w:val="002060"/>
        </w:rPr>
      </w:pPr>
    </w:p>
    <w:p w14:paraId="03AB4BD6" w14:textId="77777777" w:rsidR="00256A44" w:rsidRPr="00280F9C" w:rsidRDefault="00256A44" w:rsidP="00256A44">
      <w:pPr>
        <w:pStyle w:val="sottotitolocampionato10"/>
        <w:rPr>
          <w:color w:val="002060"/>
        </w:rPr>
      </w:pPr>
      <w:r w:rsidRPr="00280F9C">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98"/>
        <w:gridCol w:w="1546"/>
        <w:gridCol w:w="1541"/>
      </w:tblGrid>
      <w:tr w:rsidR="00256A44" w:rsidRPr="00280F9C" w14:paraId="5AE75423" w14:textId="77777777" w:rsidTr="006F21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90185" w14:textId="77777777" w:rsidR="00256A44" w:rsidRPr="00280F9C" w:rsidRDefault="00256A44" w:rsidP="006F21E6">
            <w:pPr>
              <w:pStyle w:val="headertabella0"/>
              <w:rPr>
                <w:color w:val="002060"/>
              </w:rPr>
            </w:pPr>
            <w:r w:rsidRPr="00280F9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C2EAB" w14:textId="77777777" w:rsidR="00256A44" w:rsidRPr="00280F9C" w:rsidRDefault="00256A44" w:rsidP="006F21E6">
            <w:pPr>
              <w:pStyle w:val="headertabella0"/>
              <w:rPr>
                <w:color w:val="002060"/>
              </w:rPr>
            </w:pPr>
            <w:r w:rsidRPr="00280F9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750C8" w14:textId="77777777" w:rsidR="00256A44" w:rsidRPr="00280F9C" w:rsidRDefault="00256A44" w:rsidP="006F21E6">
            <w:pPr>
              <w:pStyle w:val="headertabella0"/>
              <w:rPr>
                <w:color w:val="002060"/>
              </w:rPr>
            </w:pPr>
            <w:r w:rsidRPr="00280F9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2C978" w14:textId="77777777" w:rsidR="00256A44" w:rsidRPr="00280F9C" w:rsidRDefault="00256A44" w:rsidP="006F21E6">
            <w:pPr>
              <w:pStyle w:val="headertabella0"/>
              <w:rPr>
                <w:color w:val="002060"/>
              </w:rPr>
            </w:pPr>
            <w:r w:rsidRPr="00280F9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7DF02" w14:textId="77777777" w:rsidR="00256A44" w:rsidRPr="00280F9C" w:rsidRDefault="00256A44" w:rsidP="006F21E6">
            <w:pPr>
              <w:pStyle w:val="headertabella0"/>
              <w:rPr>
                <w:color w:val="002060"/>
              </w:rPr>
            </w:pPr>
            <w:r w:rsidRPr="00280F9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2FE1B" w14:textId="77777777" w:rsidR="00256A44" w:rsidRPr="00280F9C" w:rsidRDefault="00256A44" w:rsidP="006F21E6">
            <w:pPr>
              <w:pStyle w:val="headertabella0"/>
              <w:rPr>
                <w:color w:val="002060"/>
              </w:rPr>
            </w:pPr>
            <w:r w:rsidRPr="00280F9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B3C5C" w14:textId="77777777" w:rsidR="00256A44" w:rsidRPr="00280F9C" w:rsidRDefault="00256A44" w:rsidP="006F21E6">
            <w:pPr>
              <w:pStyle w:val="headertabella0"/>
              <w:rPr>
                <w:color w:val="002060"/>
              </w:rPr>
            </w:pPr>
            <w:r w:rsidRPr="00280F9C">
              <w:rPr>
                <w:color w:val="002060"/>
              </w:rPr>
              <w:t>Indirizzo Impianto</w:t>
            </w:r>
          </w:p>
        </w:tc>
      </w:tr>
      <w:tr w:rsidR="00256A44" w:rsidRPr="00280F9C" w14:paraId="066D6D07" w14:textId="77777777" w:rsidTr="006F21E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939DD3" w14:textId="77777777" w:rsidR="00256A44" w:rsidRPr="00280F9C" w:rsidRDefault="00256A44" w:rsidP="006F21E6">
            <w:pPr>
              <w:pStyle w:val="rowtabella0"/>
              <w:rPr>
                <w:color w:val="002060"/>
              </w:rPr>
            </w:pPr>
            <w:r w:rsidRPr="00280F9C">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1AA30E" w14:textId="77777777" w:rsidR="00256A44" w:rsidRPr="00280F9C" w:rsidRDefault="00256A44" w:rsidP="006F21E6">
            <w:pPr>
              <w:pStyle w:val="rowtabella0"/>
              <w:rPr>
                <w:color w:val="002060"/>
              </w:rPr>
            </w:pPr>
            <w:r w:rsidRPr="00280F9C">
              <w:rPr>
                <w:color w:val="002060"/>
              </w:rPr>
              <w:t>ASD KAPPABI POTENZAPICENA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EE5696" w14:textId="77777777" w:rsidR="00256A44" w:rsidRPr="00280F9C" w:rsidRDefault="00256A44" w:rsidP="006F21E6">
            <w:pPr>
              <w:pStyle w:val="rowtabella0"/>
              <w:jc w:val="center"/>
              <w:rPr>
                <w:color w:val="002060"/>
              </w:rPr>
            </w:pPr>
            <w:r w:rsidRPr="00280F9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7C6DC4" w14:textId="77777777" w:rsidR="00256A44" w:rsidRPr="00280F9C" w:rsidRDefault="00256A44" w:rsidP="006F21E6">
            <w:pPr>
              <w:pStyle w:val="rowtabella0"/>
              <w:rPr>
                <w:color w:val="002060"/>
              </w:rPr>
            </w:pPr>
            <w:r w:rsidRPr="00280F9C">
              <w:rPr>
                <w:color w:val="002060"/>
              </w:rPr>
              <w:t>12/04/2024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8BD7AA" w14:textId="77777777" w:rsidR="00256A44" w:rsidRPr="00280F9C" w:rsidRDefault="00256A44" w:rsidP="006F21E6">
            <w:pPr>
              <w:pStyle w:val="rowtabella0"/>
              <w:rPr>
                <w:color w:val="002060"/>
              </w:rPr>
            </w:pPr>
            <w:r w:rsidRPr="00280F9C">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DD57F8" w14:textId="77777777" w:rsidR="00256A44" w:rsidRPr="00280F9C" w:rsidRDefault="00256A44" w:rsidP="006F21E6">
            <w:pPr>
              <w:pStyle w:val="rowtabella0"/>
              <w:rPr>
                <w:color w:val="002060"/>
              </w:rPr>
            </w:pPr>
            <w:r w:rsidRPr="00280F9C">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849C4F" w14:textId="77777777" w:rsidR="00256A44" w:rsidRPr="00280F9C" w:rsidRDefault="00256A44" w:rsidP="006F21E6">
            <w:pPr>
              <w:pStyle w:val="rowtabella0"/>
              <w:rPr>
                <w:color w:val="002060"/>
              </w:rPr>
            </w:pPr>
            <w:r w:rsidRPr="00280F9C">
              <w:rPr>
                <w:color w:val="002060"/>
              </w:rPr>
              <w:t>VIA MADRE TERESA DI CALCUTTA</w:t>
            </w:r>
          </w:p>
        </w:tc>
      </w:tr>
      <w:tr w:rsidR="00256A44" w:rsidRPr="00280F9C" w14:paraId="5BC58FA8"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FC4F6E" w14:textId="77777777" w:rsidR="00256A44" w:rsidRPr="00280F9C" w:rsidRDefault="00256A44" w:rsidP="006F21E6">
            <w:pPr>
              <w:pStyle w:val="rowtabella0"/>
              <w:rPr>
                <w:color w:val="002060"/>
              </w:rPr>
            </w:pPr>
            <w:r w:rsidRPr="00280F9C">
              <w:rPr>
                <w:color w:val="002060"/>
              </w:rPr>
              <w:t>GROTTESE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7FF70B" w14:textId="77777777" w:rsidR="00256A44" w:rsidRPr="00280F9C" w:rsidRDefault="00256A44" w:rsidP="006F21E6">
            <w:pPr>
              <w:pStyle w:val="rowtabella0"/>
              <w:rPr>
                <w:color w:val="002060"/>
              </w:rPr>
            </w:pPr>
            <w:r w:rsidRPr="00280F9C">
              <w:rPr>
                <w:color w:val="002060"/>
              </w:rPr>
              <w:t>POL. KAIROS 3 MONTI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3530CB"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9DC6BE" w14:textId="77777777" w:rsidR="00256A44" w:rsidRPr="00280F9C" w:rsidRDefault="00256A44" w:rsidP="006F21E6">
            <w:pPr>
              <w:pStyle w:val="rowtabella0"/>
              <w:rPr>
                <w:color w:val="002060"/>
              </w:rPr>
            </w:pPr>
            <w:r w:rsidRPr="00280F9C">
              <w:rPr>
                <w:color w:val="002060"/>
              </w:rPr>
              <w:t>12/04/2024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DE4F8C" w14:textId="77777777" w:rsidR="00256A44" w:rsidRPr="00280F9C" w:rsidRDefault="00256A44" w:rsidP="006F21E6">
            <w:pPr>
              <w:pStyle w:val="rowtabella0"/>
              <w:rPr>
                <w:color w:val="002060"/>
              </w:rPr>
            </w:pPr>
            <w:r w:rsidRPr="00280F9C">
              <w:rPr>
                <w:color w:val="002060"/>
              </w:rPr>
              <w:t>5745 CAMPO C5 "NITRO"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9E969C" w14:textId="77777777" w:rsidR="00256A44" w:rsidRPr="00280F9C" w:rsidRDefault="00256A44" w:rsidP="006F21E6">
            <w:pPr>
              <w:pStyle w:val="rowtabella0"/>
              <w:rPr>
                <w:color w:val="002060"/>
              </w:rPr>
            </w:pPr>
            <w:r w:rsidRPr="00280F9C">
              <w:rPr>
                <w:color w:val="002060"/>
              </w:rPr>
              <w:t>RAPAGNANO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04B5F6" w14:textId="77777777" w:rsidR="00256A44" w:rsidRPr="00280F9C" w:rsidRDefault="00256A44" w:rsidP="006F21E6">
            <w:pPr>
              <w:pStyle w:val="rowtabella0"/>
              <w:rPr>
                <w:color w:val="002060"/>
              </w:rPr>
            </w:pPr>
            <w:r w:rsidRPr="00280F9C">
              <w:rPr>
                <w:color w:val="002060"/>
              </w:rPr>
              <w:t>STRADA FERMANA FALERIENSE, 52</w:t>
            </w:r>
          </w:p>
        </w:tc>
      </w:tr>
      <w:tr w:rsidR="00256A44" w:rsidRPr="00280F9C" w14:paraId="41AA0C7A"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251272" w14:textId="77777777" w:rsidR="00256A44" w:rsidRPr="00280F9C" w:rsidRDefault="00256A44" w:rsidP="006F21E6">
            <w:pPr>
              <w:pStyle w:val="rowtabella0"/>
              <w:rPr>
                <w:color w:val="002060"/>
              </w:rPr>
            </w:pPr>
            <w:r w:rsidRPr="00280F9C">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418744" w14:textId="77777777" w:rsidR="00256A44" w:rsidRPr="00280F9C" w:rsidRDefault="00256A44" w:rsidP="006F21E6">
            <w:pPr>
              <w:pStyle w:val="rowtabella0"/>
              <w:rPr>
                <w:color w:val="002060"/>
              </w:rPr>
            </w:pPr>
            <w:r w:rsidRPr="00280F9C">
              <w:rPr>
                <w:color w:val="002060"/>
              </w:rPr>
              <w:t>POLISPORTIVA BOCA S.E.M.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EF0C19"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B01777" w14:textId="77777777" w:rsidR="00256A44" w:rsidRPr="00280F9C" w:rsidRDefault="00256A44" w:rsidP="006F21E6">
            <w:pPr>
              <w:pStyle w:val="rowtabella0"/>
              <w:rPr>
                <w:color w:val="002060"/>
              </w:rPr>
            </w:pPr>
            <w:r w:rsidRPr="00280F9C">
              <w:rPr>
                <w:color w:val="002060"/>
              </w:rPr>
              <w:t>12/04/2024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80F7CA" w14:textId="77777777" w:rsidR="00256A44" w:rsidRPr="00280F9C" w:rsidRDefault="00256A44" w:rsidP="006F21E6">
            <w:pPr>
              <w:pStyle w:val="rowtabella0"/>
              <w:rPr>
                <w:color w:val="002060"/>
              </w:rPr>
            </w:pPr>
            <w:r w:rsidRPr="00280F9C">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AEC5C4" w14:textId="77777777" w:rsidR="00256A44" w:rsidRPr="00280F9C" w:rsidRDefault="00256A44" w:rsidP="006F21E6">
            <w:pPr>
              <w:pStyle w:val="rowtabella0"/>
              <w:rPr>
                <w:color w:val="002060"/>
              </w:rPr>
            </w:pPr>
            <w:r w:rsidRPr="00280F9C">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E5D1B0" w14:textId="77777777" w:rsidR="00256A44" w:rsidRPr="00280F9C" w:rsidRDefault="00256A44" w:rsidP="006F21E6">
            <w:pPr>
              <w:pStyle w:val="rowtabella0"/>
              <w:rPr>
                <w:color w:val="002060"/>
              </w:rPr>
            </w:pPr>
            <w:r w:rsidRPr="00280F9C">
              <w:rPr>
                <w:color w:val="002060"/>
              </w:rPr>
              <w:t>VIA ROMA, SNC</w:t>
            </w:r>
          </w:p>
        </w:tc>
      </w:tr>
      <w:tr w:rsidR="00256A44" w:rsidRPr="00280F9C" w14:paraId="65DB666D"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AD7F5C" w14:textId="77777777" w:rsidR="00256A44" w:rsidRPr="00280F9C" w:rsidRDefault="00256A44" w:rsidP="006F21E6">
            <w:pPr>
              <w:pStyle w:val="rowtabella0"/>
              <w:rPr>
                <w:color w:val="002060"/>
              </w:rPr>
            </w:pPr>
            <w:r w:rsidRPr="00280F9C">
              <w:rPr>
                <w:color w:val="002060"/>
              </w:rPr>
              <w:t>SANTANGIOLESE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FBBA80" w14:textId="77777777" w:rsidR="00256A44" w:rsidRPr="00280F9C" w:rsidRDefault="00256A44" w:rsidP="006F21E6">
            <w:pPr>
              <w:pStyle w:val="rowtabella0"/>
              <w:rPr>
                <w:color w:val="002060"/>
              </w:rPr>
            </w:pPr>
            <w:r w:rsidRPr="00280F9C">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2E7E51"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B0BDA4" w14:textId="77777777" w:rsidR="00256A44" w:rsidRPr="00280F9C" w:rsidRDefault="00256A44" w:rsidP="006F21E6">
            <w:pPr>
              <w:pStyle w:val="rowtabella0"/>
              <w:rPr>
                <w:color w:val="002060"/>
              </w:rPr>
            </w:pPr>
            <w:r w:rsidRPr="00280F9C">
              <w:rPr>
                <w:color w:val="002060"/>
              </w:rPr>
              <w:t>12/04/2024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684313" w14:textId="77777777" w:rsidR="00256A44" w:rsidRPr="00280F9C" w:rsidRDefault="00256A44" w:rsidP="006F21E6">
            <w:pPr>
              <w:pStyle w:val="rowtabella0"/>
              <w:rPr>
                <w:color w:val="002060"/>
              </w:rPr>
            </w:pPr>
            <w:r w:rsidRPr="00280F9C">
              <w:rPr>
                <w:color w:val="002060"/>
              </w:rPr>
              <w:t>5467 CAMPO DI C5 COPERTO LOC. BARCO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E20B8A" w14:textId="77777777" w:rsidR="00256A44" w:rsidRPr="00280F9C" w:rsidRDefault="00256A44" w:rsidP="006F21E6">
            <w:pPr>
              <w:pStyle w:val="rowtabella0"/>
              <w:rPr>
                <w:color w:val="002060"/>
              </w:rPr>
            </w:pPr>
            <w:r w:rsidRPr="00280F9C">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E18C98" w14:textId="77777777" w:rsidR="00256A44" w:rsidRPr="00280F9C" w:rsidRDefault="00256A44" w:rsidP="006F21E6">
            <w:pPr>
              <w:pStyle w:val="rowtabella0"/>
              <w:rPr>
                <w:color w:val="002060"/>
              </w:rPr>
            </w:pPr>
            <w:r w:rsidRPr="00280F9C">
              <w:rPr>
                <w:color w:val="002060"/>
              </w:rPr>
              <w:t>LOCALITA' BARCO</w:t>
            </w:r>
          </w:p>
        </w:tc>
      </w:tr>
      <w:tr w:rsidR="00256A44" w:rsidRPr="00280F9C" w14:paraId="3C38FBEA"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F5612E" w14:textId="77777777" w:rsidR="00256A44" w:rsidRPr="00280F9C" w:rsidRDefault="00256A44" w:rsidP="006F21E6">
            <w:pPr>
              <w:pStyle w:val="rowtabella0"/>
              <w:rPr>
                <w:color w:val="002060"/>
              </w:rPr>
            </w:pPr>
            <w:r w:rsidRPr="00280F9C">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9DE5AB" w14:textId="77777777" w:rsidR="00256A44" w:rsidRPr="00280F9C" w:rsidRDefault="00256A44" w:rsidP="006F21E6">
            <w:pPr>
              <w:pStyle w:val="rowtabella0"/>
              <w:rPr>
                <w:color w:val="002060"/>
              </w:rPr>
            </w:pPr>
            <w:r w:rsidRPr="00280F9C">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80C7A9"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785F82" w14:textId="77777777" w:rsidR="00256A44" w:rsidRPr="00280F9C" w:rsidRDefault="00256A44" w:rsidP="006F21E6">
            <w:pPr>
              <w:pStyle w:val="rowtabella0"/>
              <w:rPr>
                <w:color w:val="002060"/>
              </w:rPr>
            </w:pPr>
            <w:r w:rsidRPr="00280F9C">
              <w:rPr>
                <w:color w:val="002060"/>
              </w:rPr>
              <w:t>13/04/2024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F4D226" w14:textId="77777777" w:rsidR="00256A44" w:rsidRPr="00280F9C" w:rsidRDefault="00256A44" w:rsidP="006F21E6">
            <w:pPr>
              <w:pStyle w:val="rowtabella0"/>
              <w:rPr>
                <w:color w:val="002060"/>
              </w:rPr>
            </w:pPr>
            <w:r w:rsidRPr="00280F9C">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2EC011" w14:textId="77777777" w:rsidR="00256A44" w:rsidRPr="00280F9C" w:rsidRDefault="00256A44" w:rsidP="006F21E6">
            <w:pPr>
              <w:pStyle w:val="rowtabella0"/>
              <w:rPr>
                <w:color w:val="002060"/>
              </w:rPr>
            </w:pPr>
            <w:r w:rsidRPr="00280F9C">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8B11DC" w14:textId="77777777" w:rsidR="00256A44" w:rsidRPr="00280F9C" w:rsidRDefault="00256A44" w:rsidP="006F21E6">
            <w:pPr>
              <w:pStyle w:val="rowtabella0"/>
              <w:rPr>
                <w:color w:val="002060"/>
              </w:rPr>
            </w:pPr>
            <w:r w:rsidRPr="00280F9C">
              <w:rPr>
                <w:color w:val="002060"/>
              </w:rPr>
              <w:t>VIA VILLA TOMBARI</w:t>
            </w:r>
          </w:p>
        </w:tc>
      </w:tr>
      <w:tr w:rsidR="00256A44" w:rsidRPr="00280F9C" w14:paraId="3E3EABA7" w14:textId="77777777" w:rsidTr="006F21E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25156C" w14:textId="77777777" w:rsidR="00256A44" w:rsidRPr="00280F9C" w:rsidRDefault="00256A44" w:rsidP="006F21E6">
            <w:pPr>
              <w:pStyle w:val="rowtabella0"/>
              <w:rPr>
                <w:color w:val="002060"/>
              </w:rPr>
            </w:pPr>
            <w:r w:rsidRPr="00280F9C">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B3D323" w14:textId="77777777" w:rsidR="00256A44" w:rsidRPr="00280F9C" w:rsidRDefault="00256A44" w:rsidP="006F21E6">
            <w:pPr>
              <w:pStyle w:val="rowtabella0"/>
              <w:rPr>
                <w:color w:val="002060"/>
              </w:rPr>
            </w:pPr>
            <w:r w:rsidRPr="00280F9C">
              <w:rPr>
                <w:color w:val="002060"/>
              </w:rPr>
              <w:t>POTENZA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B7A5C8"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5FA8BF" w14:textId="77777777" w:rsidR="00256A44" w:rsidRPr="00280F9C" w:rsidRDefault="00256A44" w:rsidP="006F21E6">
            <w:pPr>
              <w:pStyle w:val="rowtabella0"/>
              <w:rPr>
                <w:color w:val="002060"/>
              </w:rPr>
            </w:pPr>
            <w:r w:rsidRPr="00280F9C">
              <w:rPr>
                <w:color w:val="002060"/>
              </w:rPr>
              <w:t>13/04/2024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D97EFA" w14:textId="77777777" w:rsidR="00256A44" w:rsidRPr="00280F9C" w:rsidRDefault="00256A44" w:rsidP="006F21E6">
            <w:pPr>
              <w:pStyle w:val="rowtabella0"/>
              <w:rPr>
                <w:color w:val="002060"/>
              </w:rPr>
            </w:pPr>
            <w:r w:rsidRPr="00280F9C">
              <w:rPr>
                <w:color w:val="002060"/>
              </w:rPr>
              <w:t>5280 TENSOSTRUTTURA S.M.APPARENTE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E9239F" w14:textId="77777777" w:rsidR="00256A44" w:rsidRPr="00280F9C" w:rsidRDefault="00256A44" w:rsidP="006F21E6">
            <w:pPr>
              <w:pStyle w:val="rowtabella0"/>
              <w:rPr>
                <w:color w:val="002060"/>
              </w:rPr>
            </w:pPr>
            <w:r w:rsidRPr="00280F9C">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86CB1" w14:textId="77777777" w:rsidR="00256A44" w:rsidRPr="00280F9C" w:rsidRDefault="00256A44" w:rsidP="006F21E6">
            <w:pPr>
              <w:pStyle w:val="rowtabella0"/>
              <w:rPr>
                <w:color w:val="002060"/>
              </w:rPr>
            </w:pPr>
            <w:r w:rsidRPr="00280F9C">
              <w:rPr>
                <w:color w:val="002060"/>
              </w:rPr>
              <w:t>VIA LORENZO LOTTO</w:t>
            </w:r>
          </w:p>
        </w:tc>
      </w:tr>
    </w:tbl>
    <w:p w14:paraId="793F123B" w14:textId="77777777" w:rsidR="00256A44" w:rsidRPr="00912934" w:rsidRDefault="00256A44" w:rsidP="000C56BA">
      <w:pPr>
        <w:pStyle w:val="breakline"/>
        <w:rPr>
          <w:color w:val="002060"/>
        </w:rPr>
      </w:pPr>
    </w:p>
    <w:p w14:paraId="58683698" w14:textId="77777777" w:rsidR="000C56BA" w:rsidRDefault="000C56BA" w:rsidP="000C56BA">
      <w:pPr>
        <w:pStyle w:val="breakline"/>
        <w:rPr>
          <w:rFonts w:eastAsiaTheme="minorEastAsia"/>
          <w:color w:val="002060"/>
        </w:rPr>
      </w:pPr>
    </w:p>
    <w:p w14:paraId="73A0D9D7" w14:textId="77777777" w:rsidR="00256A44" w:rsidRPr="00280F9C" w:rsidRDefault="00256A44" w:rsidP="00256A44">
      <w:pPr>
        <w:pStyle w:val="titolocampionato0"/>
        <w:shd w:val="clear" w:color="auto" w:fill="CCCCCC"/>
        <w:spacing w:before="80" w:after="40"/>
        <w:rPr>
          <w:color w:val="002060"/>
        </w:rPr>
      </w:pPr>
      <w:r w:rsidRPr="00280F9C">
        <w:rPr>
          <w:color w:val="002060"/>
        </w:rPr>
        <w:t>UNDER 21 CALCIO A 5 REGIONALE</w:t>
      </w:r>
    </w:p>
    <w:p w14:paraId="36E41EB4" w14:textId="77777777" w:rsidR="00256A44" w:rsidRPr="00280F9C" w:rsidRDefault="00256A44" w:rsidP="00256A44">
      <w:pPr>
        <w:pStyle w:val="titoloprinc0"/>
        <w:rPr>
          <w:color w:val="002060"/>
        </w:rPr>
      </w:pPr>
      <w:r w:rsidRPr="00280F9C">
        <w:rPr>
          <w:color w:val="002060"/>
        </w:rPr>
        <w:t>PROGRAMMA GARE</w:t>
      </w:r>
    </w:p>
    <w:p w14:paraId="7CD2013E" w14:textId="77777777" w:rsidR="00256A44" w:rsidRPr="00280F9C" w:rsidRDefault="00256A44" w:rsidP="00256A44">
      <w:pPr>
        <w:pStyle w:val="breakline"/>
        <w:rPr>
          <w:color w:val="002060"/>
        </w:rPr>
      </w:pPr>
    </w:p>
    <w:p w14:paraId="1F869658" w14:textId="77777777" w:rsidR="00256A44" w:rsidRPr="00280F9C" w:rsidRDefault="00256A44" w:rsidP="00256A44">
      <w:pPr>
        <w:pStyle w:val="breakline"/>
        <w:rPr>
          <w:color w:val="002060"/>
        </w:rPr>
      </w:pPr>
    </w:p>
    <w:p w14:paraId="09427A53" w14:textId="77777777" w:rsidR="00256A44" w:rsidRPr="00280F9C" w:rsidRDefault="00256A44" w:rsidP="00256A44">
      <w:pPr>
        <w:pStyle w:val="sottotitolocampionato10"/>
        <w:rPr>
          <w:color w:val="002060"/>
        </w:rPr>
      </w:pPr>
      <w:r w:rsidRPr="00280F9C">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4"/>
        <w:gridCol w:w="1984"/>
        <w:gridCol w:w="385"/>
        <w:gridCol w:w="898"/>
        <w:gridCol w:w="1281"/>
        <w:gridCol w:w="1534"/>
        <w:gridCol w:w="1534"/>
      </w:tblGrid>
      <w:tr w:rsidR="00256A44" w:rsidRPr="00280F9C" w14:paraId="0A1E4201" w14:textId="77777777" w:rsidTr="006F21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B7926" w14:textId="77777777" w:rsidR="00256A44" w:rsidRPr="00280F9C" w:rsidRDefault="00256A44" w:rsidP="006F21E6">
            <w:pPr>
              <w:pStyle w:val="headertabella0"/>
              <w:rPr>
                <w:color w:val="002060"/>
              </w:rPr>
            </w:pPr>
            <w:r w:rsidRPr="00280F9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38D16" w14:textId="77777777" w:rsidR="00256A44" w:rsidRPr="00280F9C" w:rsidRDefault="00256A44" w:rsidP="006F21E6">
            <w:pPr>
              <w:pStyle w:val="headertabella0"/>
              <w:rPr>
                <w:color w:val="002060"/>
              </w:rPr>
            </w:pPr>
            <w:r w:rsidRPr="00280F9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83625" w14:textId="77777777" w:rsidR="00256A44" w:rsidRPr="00280F9C" w:rsidRDefault="00256A44" w:rsidP="006F21E6">
            <w:pPr>
              <w:pStyle w:val="headertabella0"/>
              <w:rPr>
                <w:color w:val="002060"/>
              </w:rPr>
            </w:pPr>
            <w:r w:rsidRPr="00280F9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20947" w14:textId="77777777" w:rsidR="00256A44" w:rsidRPr="00280F9C" w:rsidRDefault="00256A44" w:rsidP="006F21E6">
            <w:pPr>
              <w:pStyle w:val="headertabella0"/>
              <w:rPr>
                <w:color w:val="002060"/>
              </w:rPr>
            </w:pPr>
            <w:r w:rsidRPr="00280F9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AA87B" w14:textId="77777777" w:rsidR="00256A44" w:rsidRPr="00280F9C" w:rsidRDefault="00256A44" w:rsidP="006F21E6">
            <w:pPr>
              <w:pStyle w:val="headertabella0"/>
              <w:rPr>
                <w:color w:val="002060"/>
              </w:rPr>
            </w:pPr>
            <w:r w:rsidRPr="00280F9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E5FA9" w14:textId="77777777" w:rsidR="00256A44" w:rsidRPr="00280F9C" w:rsidRDefault="00256A44" w:rsidP="006F21E6">
            <w:pPr>
              <w:pStyle w:val="headertabella0"/>
              <w:rPr>
                <w:color w:val="002060"/>
              </w:rPr>
            </w:pPr>
            <w:r w:rsidRPr="00280F9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89C3A" w14:textId="77777777" w:rsidR="00256A44" w:rsidRPr="00280F9C" w:rsidRDefault="00256A44" w:rsidP="006F21E6">
            <w:pPr>
              <w:pStyle w:val="headertabella0"/>
              <w:rPr>
                <w:color w:val="002060"/>
              </w:rPr>
            </w:pPr>
            <w:r w:rsidRPr="00280F9C">
              <w:rPr>
                <w:color w:val="002060"/>
              </w:rPr>
              <w:t>Indirizzo Impianto</w:t>
            </w:r>
          </w:p>
        </w:tc>
      </w:tr>
      <w:tr w:rsidR="00256A44" w:rsidRPr="00280F9C" w14:paraId="78256BF5" w14:textId="77777777" w:rsidTr="006F21E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5D6C740" w14:textId="77777777" w:rsidR="00256A44" w:rsidRPr="00280F9C" w:rsidRDefault="00256A44" w:rsidP="006F21E6">
            <w:pPr>
              <w:pStyle w:val="rowtabella0"/>
              <w:rPr>
                <w:color w:val="002060"/>
              </w:rPr>
            </w:pPr>
            <w:r w:rsidRPr="00280F9C">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A6C681" w14:textId="77777777" w:rsidR="00256A44" w:rsidRPr="00280F9C" w:rsidRDefault="00256A44" w:rsidP="006F21E6">
            <w:pPr>
              <w:pStyle w:val="rowtabella0"/>
              <w:rPr>
                <w:color w:val="002060"/>
              </w:rPr>
            </w:pPr>
            <w:r w:rsidRPr="00280F9C">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1A1E0E" w14:textId="77777777" w:rsidR="00256A44" w:rsidRPr="00280F9C" w:rsidRDefault="00256A44" w:rsidP="006F21E6">
            <w:pPr>
              <w:pStyle w:val="rowtabella0"/>
              <w:jc w:val="center"/>
              <w:rPr>
                <w:color w:val="002060"/>
              </w:rPr>
            </w:pPr>
            <w:r w:rsidRPr="00280F9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FFB4BD" w14:textId="77777777" w:rsidR="00256A44" w:rsidRPr="00280F9C" w:rsidRDefault="00256A44" w:rsidP="006F21E6">
            <w:pPr>
              <w:pStyle w:val="rowtabella0"/>
              <w:rPr>
                <w:color w:val="002060"/>
              </w:rPr>
            </w:pPr>
            <w:r w:rsidRPr="00280F9C">
              <w:rPr>
                <w:color w:val="002060"/>
              </w:rPr>
              <w:t>13/04/2024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C56C3C" w14:textId="77777777" w:rsidR="00256A44" w:rsidRPr="00280F9C" w:rsidRDefault="00256A44" w:rsidP="006F21E6">
            <w:pPr>
              <w:pStyle w:val="rowtabella0"/>
              <w:rPr>
                <w:color w:val="002060"/>
              </w:rPr>
            </w:pPr>
            <w:r w:rsidRPr="00280F9C">
              <w:rPr>
                <w:color w:val="002060"/>
              </w:rPr>
              <w:t>5423 PALAS.MONTECCHIO "PALADIONIGI"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D60EC4" w14:textId="77777777" w:rsidR="00256A44" w:rsidRPr="00280F9C" w:rsidRDefault="00256A44" w:rsidP="006F21E6">
            <w:pPr>
              <w:pStyle w:val="rowtabella0"/>
              <w:rPr>
                <w:color w:val="002060"/>
              </w:rPr>
            </w:pPr>
            <w:r w:rsidRPr="00280F9C">
              <w:rPr>
                <w:color w:val="002060"/>
              </w:rPr>
              <w:t>VALLEFOGLIA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014E4B" w14:textId="77777777" w:rsidR="00256A44" w:rsidRPr="00280F9C" w:rsidRDefault="00256A44" w:rsidP="006F21E6">
            <w:pPr>
              <w:pStyle w:val="rowtabella0"/>
              <w:rPr>
                <w:color w:val="002060"/>
              </w:rPr>
            </w:pPr>
            <w:r w:rsidRPr="00280F9C">
              <w:rPr>
                <w:color w:val="002060"/>
              </w:rPr>
              <w:t>VIA MAZZINI</w:t>
            </w:r>
          </w:p>
        </w:tc>
      </w:tr>
    </w:tbl>
    <w:p w14:paraId="3900ED6A" w14:textId="77777777" w:rsidR="00256A44" w:rsidRPr="00912934" w:rsidRDefault="00256A44" w:rsidP="000C56BA">
      <w:pPr>
        <w:pStyle w:val="breakline"/>
        <w:rPr>
          <w:rFonts w:eastAsiaTheme="minorEastAsia"/>
          <w:color w:val="002060"/>
        </w:rPr>
      </w:pPr>
    </w:p>
    <w:p w14:paraId="67E40E19" w14:textId="77777777" w:rsidR="000C56BA" w:rsidRPr="00912934" w:rsidRDefault="000C56BA" w:rsidP="000C56BA">
      <w:pPr>
        <w:pStyle w:val="breakline"/>
        <w:rPr>
          <w:color w:val="002060"/>
        </w:rPr>
      </w:pPr>
    </w:p>
    <w:p w14:paraId="32FDBE82" w14:textId="77777777" w:rsidR="000C56BA" w:rsidRPr="00912934" w:rsidRDefault="000C56BA" w:rsidP="000C56BA">
      <w:pPr>
        <w:pStyle w:val="titolocampionato0"/>
        <w:shd w:val="clear" w:color="auto" w:fill="CCCCCC"/>
        <w:spacing w:before="80" w:after="40"/>
        <w:rPr>
          <w:color w:val="002060"/>
        </w:rPr>
      </w:pPr>
      <w:r w:rsidRPr="00912934">
        <w:rPr>
          <w:color w:val="002060"/>
        </w:rPr>
        <w:t>UNDER 19 CALCIO A 5 REGIONALE</w:t>
      </w:r>
    </w:p>
    <w:p w14:paraId="4B824A82" w14:textId="77777777" w:rsidR="000C56BA" w:rsidRPr="00912934" w:rsidRDefault="000C56BA" w:rsidP="000C56BA">
      <w:pPr>
        <w:pStyle w:val="titoloprinc0"/>
        <w:rPr>
          <w:color w:val="002060"/>
        </w:rPr>
      </w:pPr>
      <w:r w:rsidRPr="00912934">
        <w:rPr>
          <w:color w:val="002060"/>
        </w:rPr>
        <w:t>VARIAZIONI AL PROGRAMMA GARE</w:t>
      </w:r>
    </w:p>
    <w:p w14:paraId="6071296D" w14:textId="77777777" w:rsidR="000C56BA" w:rsidRPr="00912934" w:rsidRDefault="000C56BA" w:rsidP="000C56BA">
      <w:pPr>
        <w:pStyle w:val="breakline"/>
        <w:rPr>
          <w:color w:val="002060"/>
        </w:rPr>
      </w:pPr>
    </w:p>
    <w:p w14:paraId="704F3062" w14:textId="77777777" w:rsidR="000C56BA" w:rsidRPr="00912934" w:rsidRDefault="000C56BA" w:rsidP="000C56BA">
      <w:pPr>
        <w:pStyle w:val="breakline"/>
        <w:rPr>
          <w:color w:val="002060"/>
        </w:rPr>
      </w:pPr>
    </w:p>
    <w:p w14:paraId="7EBD44A9" w14:textId="77777777" w:rsidR="000C56BA" w:rsidRPr="00912934" w:rsidRDefault="000C56BA" w:rsidP="000C56BA">
      <w:pPr>
        <w:pStyle w:val="sottotitolocampionato10"/>
        <w:rPr>
          <w:color w:val="002060"/>
        </w:rPr>
      </w:pPr>
      <w:r w:rsidRPr="009129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C56BA" w:rsidRPr="00912934" w14:paraId="574E3A46" w14:textId="77777777" w:rsidTr="000C56B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00400" w14:textId="77777777" w:rsidR="000C56BA" w:rsidRPr="00912934" w:rsidRDefault="000C56BA" w:rsidP="006F21E6">
            <w:pPr>
              <w:pStyle w:val="headertabella0"/>
              <w:rPr>
                <w:color w:val="002060"/>
              </w:rPr>
            </w:pPr>
            <w:r w:rsidRPr="0091293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6508A" w14:textId="77777777" w:rsidR="000C56BA" w:rsidRPr="00912934" w:rsidRDefault="000C56BA" w:rsidP="006F21E6">
            <w:pPr>
              <w:pStyle w:val="headertabella0"/>
              <w:rPr>
                <w:color w:val="002060"/>
              </w:rPr>
            </w:pPr>
            <w:r w:rsidRPr="00912934">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C7E20" w14:textId="77777777" w:rsidR="000C56BA" w:rsidRPr="00912934" w:rsidRDefault="000C56BA" w:rsidP="006F21E6">
            <w:pPr>
              <w:pStyle w:val="headertabella0"/>
              <w:rPr>
                <w:color w:val="002060"/>
              </w:rPr>
            </w:pPr>
            <w:r w:rsidRPr="0091293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F49BF" w14:textId="77777777" w:rsidR="000C56BA" w:rsidRPr="00912934" w:rsidRDefault="000C56BA" w:rsidP="006F21E6">
            <w:pPr>
              <w:pStyle w:val="headertabella0"/>
              <w:rPr>
                <w:color w:val="002060"/>
              </w:rPr>
            </w:pPr>
            <w:r w:rsidRPr="0091293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D001A" w14:textId="77777777" w:rsidR="000C56BA" w:rsidRPr="00912934" w:rsidRDefault="000C56BA" w:rsidP="006F21E6">
            <w:pPr>
              <w:pStyle w:val="headertabella0"/>
              <w:rPr>
                <w:color w:val="002060"/>
              </w:rPr>
            </w:pPr>
            <w:r w:rsidRPr="0091293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9A582" w14:textId="77777777" w:rsidR="000C56BA" w:rsidRPr="00912934" w:rsidRDefault="000C56BA" w:rsidP="006F21E6">
            <w:pPr>
              <w:pStyle w:val="headertabella0"/>
              <w:rPr>
                <w:color w:val="002060"/>
              </w:rPr>
            </w:pPr>
            <w:r w:rsidRPr="0091293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F51AE" w14:textId="77777777" w:rsidR="000C56BA" w:rsidRPr="00912934" w:rsidRDefault="000C56BA" w:rsidP="006F21E6">
            <w:pPr>
              <w:pStyle w:val="headertabella0"/>
              <w:rPr>
                <w:color w:val="002060"/>
              </w:rPr>
            </w:pPr>
            <w:r w:rsidRPr="00912934">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D57CE" w14:textId="77777777" w:rsidR="000C56BA" w:rsidRPr="00912934" w:rsidRDefault="000C56BA" w:rsidP="006F21E6">
            <w:pPr>
              <w:pStyle w:val="headertabella0"/>
              <w:rPr>
                <w:color w:val="002060"/>
              </w:rPr>
            </w:pPr>
            <w:r w:rsidRPr="00912934">
              <w:rPr>
                <w:color w:val="002060"/>
              </w:rPr>
              <w:t>Impianto</w:t>
            </w:r>
          </w:p>
        </w:tc>
      </w:tr>
      <w:tr w:rsidR="000C56BA" w:rsidRPr="00912934" w14:paraId="554BF594" w14:textId="77777777" w:rsidTr="000C56B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A2E6C" w14:textId="77777777" w:rsidR="000C56BA" w:rsidRPr="000C56BA" w:rsidRDefault="000C56BA" w:rsidP="006F21E6">
            <w:pPr>
              <w:pStyle w:val="rowtabella0"/>
              <w:rPr>
                <w:color w:val="002060"/>
                <w:highlight w:val="yellow"/>
              </w:rPr>
            </w:pPr>
            <w:r w:rsidRPr="000C56BA">
              <w:rPr>
                <w:color w:val="002060"/>
                <w:highlight w:val="yellow"/>
              </w:rPr>
              <w:t>13/04/2024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3EF1A" w14:textId="77777777" w:rsidR="000C56BA" w:rsidRPr="000C56BA" w:rsidRDefault="000C56BA" w:rsidP="006F21E6">
            <w:pPr>
              <w:pStyle w:val="rowtabella0"/>
              <w:jc w:val="center"/>
              <w:rPr>
                <w:color w:val="002060"/>
                <w:highlight w:val="yellow"/>
              </w:rPr>
            </w:pPr>
            <w:r w:rsidRPr="000C56BA">
              <w:rPr>
                <w:color w:val="002060"/>
                <w:highlight w:val="yellow"/>
              </w:rPr>
              <w:t>12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89AAE" w14:textId="77777777" w:rsidR="000C56BA" w:rsidRPr="000C56BA" w:rsidRDefault="000C56BA" w:rsidP="006F21E6">
            <w:pPr>
              <w:pStyle w:val="rowtabella0"/>
              <w:rPr>
                <w:color w:val="002060"/>
                <w:highlight w:val="yellow"/>
              </w:rPr>
            </w:pPr>
            <w:r w:rsidRPr="000C56BA">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2BDC8" w14:textId="77777777" w:rsidR="000C56BA" w:rsidRPr="000C56BA" w:rsidRDefault="000C56BA" w:rsidP="006F21E6">
            <w:pPr>
              <w:pStyle w:val="rowtabella0"/>
              <w:rPr>
                <w:color w:val="002060"/>
                <w:highlight w:val="yellow"/>
              </w:rPr>
            </w:pPr>
            <w:r w:rsidRPr="000C56BA">
              <w:rPr>
                <w:color w:val="002060"/>
                <w:highlight w:val="yellow"/>
              </w:rPr>
              <w:t>DINAMIS 1990</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3780D1" w14:textId="7CB0A5F9" w:rsidR="000C56BA" w:rsidRPr="00912934" w:rsidRDefault="000C56BA" w:rsidP="006F21E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59FA0" w14:textId="77777777" w:rsidR="000C56BA" w:rsidRPr="000C56BA" w:rsidRDefault="000C56BA" w:rsidP="006F21E6">
            <w:pPr>
              <w:pStyle w:val="rowtabella0"/>
              <w:jc w:val="center"/>
              <w:rPr>
                <w:color w:val="002060"/>
                <w:highlight w:val="yellow"/>
              </w:rPr>
            </w:pPr>
            <w:r w:rsidRPr="000C56BA">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9A4D4" w14:textId="77777777" w:rsidR="000C56BA" w:rsidRPr="00912934" w:rsidRDefault="000C56BA" w:rsidP="006F21E6">
            <w:pPr>
              <w:pStyle w:val="rowtabella0"/>
              <w:jc w:val="center"/>
              <w:rPr>
                <w:color w:val="002060"/>
              </w:rPr>
            </w:pPr>
            <w:r w:rsidRPr="00912934">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51B7A" w14:textId="77777777" w:rsidR="000C56BA" w:rsidRPr="00912934" w:rsidRDefault="000C56BA" w:rsidP="006F21E6">
            <w:pPr>
              <w:rPr>
                <w:color w:val="002060"/>
              </w:rPr>
            </w:pPr>
          </w:p>
        </w:tc>
      </w:tr>
      <w:tr w:rsidR="000C56BA" w:rsidRPr="00912934" w14:paraId="0B8E8DC0" w14:textId="77777777" w:rsidTr="000C56B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91BEF" w14:textId="77777777" w:rsidR="000C56BA" w:rsidRPr="000C56BA" w:rsidRDefault="000C56BA" w:rsidP="006F21E6">
            <w:pPr>
              <w:pStyle w:val="rowtabella0"/>
              <w:rPr>
                <w:color w:val="002060"/>
                <w:highlight w:val="yellow"/>
              </w:rPr>
            </w:pPr>
            <w:r w:rsidRPr="000C56BA">
              <w:rPr>
                <w:color w:val="002060"/>
                <w:highlight w:val="yellow"/>
              </w:rPr>
              <w:t>13/04/2024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1929E" w14:textId="77777777" w:rsidR="000C56BA" w:rsidRPr="000C56BA" w:rsidRDefault="000C56BA" w:rsidP="006F21E6">
            <w:pPr>
              <w:pStyle w:val="rowtabella0"/>
              <w:jc w:val="center"/>
              <w:rPr>
                <w:color w:val="002060"/>
                <w:highlight w:val="yellow"/>
              </w:rPr>
            </w:pPr>
            <w:r w:rsidRPr="000C56BA">
              <w:rPr>
                <w:color w:val="002060"/>
                <w:highlight w:val="yellow"/>
              </w:rPr>
              <w:t>12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2755D" w14:textId="77777777" w:rsidR="000C56BA" w:rsidRPr="000C56BA" w:rsidRDefault="000C56BA" w:rsidP="006F21E6">
            <w:pPr>
              <w:pStyle w:val="rowtabella0"/>
              <w:rPr>
                <w:color w:val="002060"/>
                <w:highlight w:val="yellow"/>
              </w:rPr>
            </w:pPr>
            <w:r w:rsidRPr="000C56BA">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D52F0" w14:textId="77777777" w:rsidR="000C56BA" w:rsidRPr="000C56BA" w:rsidRDefault="000C56BA" w:rsidP="006F21E6">
            <w:pPr>
              <w:pStyle w:val="rowtabella0"/>
              <w:rPr>
                <w:color w:val="002060"/>
                <w:highlight w:val="yellow"/>
              </w:rPr>
            </w:pPr>
            <w:r w:rsidRPr="000C56BA">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33BF72" w14:textId="1FDC43E9" w:rsidR="000C56BA" w:rsidRPr="00912934" w:rsidRDefault="000C56BA" w:rsidP="006F21E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42E5E" w14:textId="77777777" w:rsidR="000C56BA" w:rsidRPr="000C56BA" w:rsidRDefault="000C56BA" w:rsidP="006F21E6">
            <w:pPr>
              <w:pStyle w:val="rowtabella0"/>
              <w:jc w:val="center"/>
              <w:rPr>
                <w:color w:val="002060"/>
                <w:highlight w:val="yellow"/>
              </w:rPr>
            </w:pPr>
            <w:r w:rsidRPr="000C56BA">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3773C" w14:textId="77777777" w:rsidR="000C56BA" w:rsidRPr="00912934" w:rsidRDefault="000C56BA" w:rsidP="006F21E6">
            <w:pPr>
              <w:pStyle w:val="rowtabella0"/>
              <w:jc w:val="center"/>
              <w:rPr>
                <w:color w:val="002060"/>
              </w:rPr>
            </w:pPr>
            <w:r w:rsidRPr="00912934">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1FD49" w14:textId="77777777" w:rsidR="000C56BA" w:rsidRPr="00912934" w:rsidRDefault="000C56BA" w:rsidP="006F21E6">
            <w:pPr>
              <w:rPr>
                <w:color w:val="002060"/>
              </w:rPr>
            </w:pPr>
          </w:p>
        </w:tc>
      </w:tr>
    </w:tbl>
    <w:p w14:paraId="4AD2CC38" w14:textId="77777777" w:rsidR="000C56BA" w:rsidRPr="00912934" w:rsidRDefault="000C56BA" w:rsidP="000C56BA">
      <w:pPr>
        <w:pStyle w:val="breakline"/>
        <w:rPr>
          <w:rFonts w:eastAsiaTheme="minorEastAsia"/>
          <w:color w:val="002060"/>
        </w:rPr>
      </w:pPr>
    </w:p>
    <w:p w14:paraId="13F16FC4" w14:textId="77777777" w:rsidR="000C56BA" w:rsidRPr="00912934" w:rsidRDefault="000C56BA" w:rsidP="000C56BA">
      <w:pPr>
        <w:pStyle w:val="breakline"/>
        <w:rPr>
          <w:color w:val="002060"/>
        </w:rPr>
      </w:pPr>
    </w:p>
    <w:p w14:paraId="30596980" w14:textId="77777777" w:rsidR="000C56BA" w:rsidRPr="00912934" w:rsidRDefault="000C56BA" w:rsidP="000C56BA">
      <w:pPr>
        <w:pStyle w:val="titoloprinc0"/>
        <w:rPr>
          <w:color w:val="002060"/>
        </w:rPr>
      </w:pPr>
      <w:r w:rsidRPr="00912934">
        <w:rPr>
          <w:color w:val="002060"/>
        </w:rPr>
        <w:t>RISULTATI</w:t>
      </w:r>
    </w:p>
    <w:p w14:paraId="71312F49" w14:textId="77777777" w:rsidR="000C56BA" w:rsidRPr="00912934" w:rsidRDefault="000C56BA" w:rsidP="000C56BA">
      <w:pPr>
        <w:pStyle w:val="breakline"/>
        <w:rPr>
          <w:color w:val="002060"/>
        </w:rPr>
      </w:pPr>
    </w:p>
    <w:p w14:paraId="06EFF0EB" w14:textId="77777777" w:rsidR="000C56BA" w:rsidRPr="00912934" w:rsidRDefault="000C56BA" w:rsidP="000C56BA">
      <w:pPr>
        <w:pStyle w:val="sottotitolocampionato10"/>
        <w:rPr>
          <w:color w:val="002060"/>
        </w:rPr>
      </w:pPr>
      <w:r w:rsidRPr="00912934">
        <w:rPr>
          <w:color w:val="002060"/>
        </w:rPr>
        <w:t>RISULTATI UFFICIALI GARE DEL 06/04/2024</w:t>
      </w:r>
    </w:p>
    <w:p w14:paraId="3BCF4AAB" w14:textId="77777777" w:rsidR="000C56BA" w:rsidRPr="000C56BA" w:rsidRDefault="000C56BA" w:rsidP="000C56BA">
      <w:pPr>
        <w:pStyle w:val="sottotitolocampionato20"/>
        <w:spacing w:before="0" w:beforeAutospacing="0" w:after="0" w:afterAutospacing="0"/>
        <w:rPr>
          <w:rFonts w:ascii="Arial" w:hAnsi="Arial" w:cs="Arial"/>
          <w:color w:val="002060"/>
          <w:sz w:val="20"/>
          <w:szCs w:val="20"/>
        </w:rPr>
      </w:pPr>
      <w:r w:rsidRPr="000C56BA">
        <w:rPr>
          <w:rFonts w:ascii="Arial" w:hAnsi="Arial" w:cs="Arial"/>
          <w:color w:val="002060"/>
          <w:sz w:val="20"/>
          <w:szCs w:val="20"/>
        </w:rPr>
        <w:t>Si trascrivono qui di seguito i risultati ufficiali delle gare disputate</w:t>
      </w:r>
    </w:p>
    <w:p w14:paraId="40043B92" w14:textId="77777777" w:rsidR="000C56BA" w:rsidRPr="00912934" w:rsidRDefault="000C56BA" w:rsidP="000C56B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C56BA" w:rsidRPr="00912934" w14:paraId="4E114A43" w14:textId="77777777" w:rsidTr="006F21E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56BA" w:rsidRPr="00912934" w14:paraId="07B39E1E" w14:textId="77777777" w:rsidTr="006F21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E3351" w14:textId="77777777" w:rsidR="000C56BA" w:rsidRPr="00912934" w:rsidRDefault="000C56BA" w:rsidP="006F21E6">
                  <w:pPr>
                    <w:pStyle w:val="headertabella0"/>
                    <w:rPr>
                      <w:color w:val="002060"/>
                    </w:rPr>
                  </w:pPr>
                  <w:r w:rsidRPr="00912934">
                    <w:rPr>
                      <w:color w:val="002060"/>
                    </w:rPr>
                    <w:t>GIRONE A - 11 Giornata - R</w:t>
                  </w:r>
                </w:p>
              </w:tc>
            </w:tr>
            <w:tr w:rsidR="000C56BA" w:rsidRPr="00912934" w14:paraId="0FB782AF" w14:textId="77777777" w:rsidTr="006F21E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C5A9C3" w14:textId="77777777" w:rsidR="000C56BA" w:rsidRPr="00912934" w:rsidRDefault="000C56BA" w:rsidP="006F21E6">
                  <w:pPr>
                    <w:pStyle w:val="rowtabella0"/>
                    <w:rPr>
                      <w:color w:val="002060"/>
                    </w:rPr>
                  </w:pPr>
                  <w:r w:rsidRPr="00912934">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0E4E8C" w14:textId="77777777" w:rsidR="000C56BA" w:rsidRPr="00912934" w:rsidRDefault="000C56BA" w:rsidP="006F21E6">
                  <w:pPr>
                    <w:pStyle w:val="rowtabella0"/>
                    <w:rPr>
                      <w:color w:val="002060"/>
                    </w:rPr>
                  </w:pPr>
                  <w:r w:rsidRPr="00912934">
                    <w:rPr>
                      <w:color w:val="002060"/>
                    </w:rPr>
                    <w:t>-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E806E2" w14:textId="77777777" w:rsidR="000C56BA" w:rsidRPr="00912934" w:rsidRDefault="000C56BA" w:rsidP="006F21E6">
                  <w:pPr>
                    <w:pStyle w:val="rowtabella0"/>
                    <w:jc w:val="center"/>
                    <w:rPr>
                      <w:color w:val="002060"/>
                    </w:rPr>
                  </w:pPr>
                  <w:r w:rsidRPr="00912934">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5CE485" w14:textId="77777777" w:rsidR="000C56BA" w:rsidRPr="00912934" w:rsidRDefault="000C56BA" w:rsidP="006F21E6">
                  <w:pPr>
                    <w:pStyle w:val="rowtabella0"/>
                    <w:jc w:val="center"/>
                    <w:rPr>
                      <w:color w:val="002060"/>
                    </w:rPr>
                  </w:pPr>
                  <w:r w:rsidRPr="00912934">
                    <w:rPr>
                      <w:color w:val="002060"/>
                    </w:rPr>
                    <w:t> </w:t>
                  </w:r>
                </w:p>
              </w:tc>
            </w:tr>
            <w:tr w:rsidR="000C56BA" w:rsidRPr="00912934" w14:paraId="646409D8"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1D282D" w14:textId="77777777" w:rsidR="000C56BA" w:rsidRPr="00912934" w:rsidRDefault="000C56BA" w:rsidP="006F21E6">
                  <w:pPr>
                    <w:pStyle w:val="rowtabella0"/>
                    <w:rPr>
                      <w:color w:val="002060"/>
                    </w:rPr>
                  </w:pPr>
                  <w:r w:rsidRPr="00912934">
                    <w:rPr>
                      <w:color w:val="002060"/>
                    </w:rPr>
                    <w:t>(1) ACLI MANTOVANI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9B0D75" w14:textId="77777777" w:rsidR="000C56BA" w:rsidRPr="00912934" w:rsidRDefault="000C56BA" w:rsidP="006F21E6">
                  <w:pPr>
                    <w:pStyle w:val="rowtabella0"/>
                    <w:rPr>
                      <w:color w:val="002060"/>
                    </w:rPr>
                  </w:pPr>
                  <w:r w:rsidRPr="00912934">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600371" w14:textId="77777777" w:rsidR="000C56BA" w:rsidRPr="00912934" w:rsidRDefault="000C56BA" w:rsidP="006F21E6">
                  <w:pPr>
                    <w:pStyle w:val="rowtabella0"/>
                    <w:jc w:val="center"/>
                    <w:rPr>
                      <w:color w:val="002060"/>
                    </w:rPr>
                  </w:pPr>
                  <w:r w:rsidRPr="00912934">
                    <w:rPr>
                      <w:color w:val="002060"/>
                    </w:rPr>
                    <w:t>13 - 5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70D9E5" w14:textId="77777777" w:rsidR="000C56BA" w:rsidRPr="00912934" w:rsidRDefault="000C56BA" w:rsidP="006F21E6">
                  <w:pPr>
                    <w:pStyle w:val="rowtabella0"/>
                    <w:jc w:val="center"/>
                    <w:rPr>
                      <w:color w:val="002060"/>
                    </w:rPr>
                  </w:pPr>
                  <w:r w:rsidRPr="00912934">
                    <w:rPr>
                      <w:color w:val="002060"/>
                    </w:rPr>
                    <w:t> </w:t>
                  </w:r>
                </w:p>
              </w:tc>
            </w:tr>
            <w:tr w:rsidR="000C56BA" w:rsidRPr="00912934" w14:paraId="57BA1928"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DA93A2" w14:textId="77777777" w:rsidR="000C56BA" w:rsidRPr="00912934" w:rsidRDefault="000C56BA" w:rsidP="006F21E6">
                  <w:pPr>
                    <w:pStyle w:val="rowtabella0"/>
                    <w:rPr>
                      <w:color w:val="002060"/>
                    </w:rPr>
                  </w:pPr>
                  <w:r w:rsidRPr="00912934">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5EAAD6" w14:textId="77777777" w:rsidR="000C56BA" w:rsidRPr="00912934" w:rsidRDefault="000C56BA" w:rsidP="006F21E6">
                  <w:pPr>
                    <w:pStyle w:val="rowtabella0"/>
                    <w:rPr>
                      <w:color w:val="002060"/>
                    </w:rPr>
                  </w:pPr>
                  <w:r w:rsidRPr="00912934">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CC8653" w14:textId="77777777" w:rsidR="000C56BA" w:rsidRPr="00912934" w:rsidRDefault="000C56BA" w:rsidP="006F21E6">
                  <w:pPr>
                    <w:pStyle w:val="rowtabella0"/>
                    <w:jc w:val="center"/>
                    <w:rPr>
                      <w:color w:val="002060"/>
                    </w:rPr>
                  </w:pPr>
                  <w:r w:rsidRPr="00912934">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49C290" w14:textId="77777777" w:rsidR="000C56BA" w:rsidRPr="00912934" w:rsidRDefault="000C56BA" w:rsidP="006F21E6">
                  <w:pPr>
                    <w:pStyle w:val="rowtabella0"/>
                    <w:jc w:val="center"/>
                    <w:rPr>
                      <w:color w:val="002060"/>
                    </w:rPr>
                  </w:pPr>
                  <w:r w:rsidRPr="00912934">
                    <w:rPr>
                      <w:color w:val="002060"/>
                    </w:rPr>
                    <w:t> </w:t>
                  </w:r>
                </w:p>
              </w:tc>
            </w:tr>
            <w:tr w:rsidR="000C56BA" w:rsidRPr="00912934" w14:paraId="3497B834"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63F444" w14:textId="77777777" w:rsidR="000C56BA" w:rsidRPr="00912934" w:rsidRDefault="000C56BA" w:rsidP="006F21E6">
                  <w:pPr>
                    <w:pStyle w:val="rowtabella0"/>
                    <w:rPr>
                      <w:color w:val="002060"/>
                    </w:rPr>
                  </w:pPr>
                  <w:r w:rsidRPr="00912934">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9E9B4A" w14:textId="77777777" w:rsidR="000C56BA" w:rsidRPr="00912934" w:rsidRDefault="000C56BA" w:rsidP="006F21E6">
                  <w:pPr>
                    <w:pStyle w:val="rowtabella0"/>
                    <w:rPr>
                      <w:color w:val="002060"/>
                    </w:rPr>
                  </w:pPr>
                  <w:r w:rsidRPr="00912934">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B81D68" w14:textId="77777777" w:rsidR="000C56BA" w:rsidRPr="00912934" w:rsidRDefault="000C56BA" w:rsidP="006F21E6">
                  <w:pPr>
                    <w:pStyle w:val="rowtabella0"/>
                    <w:jc w:val="center"/>
                    <w:rPr>
                      <w:color w:val="002060"/>
                    </w:rPr>
                  </w:pPr>
                  <w:r w:rsidRPr="00912934">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4CE91D" w14:textId="77777777" w:rsidR="000C56BA" w:rsidRPr="00912934" w:rsidRDefault="000C56BA" w:rsidP="006F21E6">
                  <w:pPr>
                    <w:pStyle w:val="rowtabella0"/>
                    <w:jc w:val="center"/>
                    <w:rPr>
                      <w:color w:val="002060"/>
                    </w:rPr>
                  </w:pPr>
                  <w:r w:rsidRPr="00912934">
                    <w:rPr>
                      <w:color w:val="002060"/>
                    </w:rPr>
                    <w:t> </w:t>
                  </w:r>
                </w:p>
              </w:tc>
            </w:tr>
            <w:tr w:rsidR="000C56BA" w:rsidRPr="00912934" w14:paraId="2D2C1FCD"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828559" w14:textId="77777777" w:rsidR="000C56BA" w:rsidRPr="00912934" w:rsidRDefault="000C56BA" w:rsidP="006F21E6">
                  <w:pPr>
                    <w:pStyle w:val="rowtabella0"/>
                    <w:rPr>
                      <w:color w:val="002060"/>
                    </w:rPr>
                  </w:pPr>
                  <w:r w:rsidRPr="00912934">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4274BC" w14:textId="77777777" w:rsidR="000C56BA" w:rsidRPr="00912934" w:rsidRDefault="000C56BA" w:rsidP="006F21E6">
                  <w:pPr>
                    <w:pStyle w:val="rowtabella0"/>
                    <w:rPr>
                      <w:color w:val="002060"/>
                    </w:rPr>
                  </w:pPr>
                  <w:r w:rsidRPr="00912934">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851C20" w14:textId="77777777" w:rsidR="000C56BA" w:rsidRPr="00912934" w:rsidRDefault="000C56BA" w:rsidP="006F21E6">
                  <w:pPr>
                    <w:pStyle w:val="rowtabella0"/>
                    <w:jc w:val="center"/>
                    <w:rPr>
                      <w:color w:val="002060"/>
                    </w:rPr>
                  </w:pPr>
                  <w:r w:rsidRPr="00912934">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94CA91" w14:textId="77777777" w:rsidR="000C56BA" w:rsidRPr="00912934" w:rsidRDefault="000C56BA" w:rsidP="006F21E6">
                  <w:pPr>
                    <w:pStyle w:val="rowtabella0"/>
                    <w:jc w:val="center"/>
                    <w:rPr>
                      <w:color w:val="002060"/>
                    </w:rPr>
                  </w:pPr>
                  <w:r w:rsidRPr="00912934">
                    <w:rPr>
                      <w:color w:val="002060"/>
                    </w:rPr>
                    <w:t> </w:t>
                  </w:r>
                </w:p>
              </w:tc>
            </w:tr>
            <w:tr w:rsidR="000C56BA" w:rsidRPr="00912934" w14:paraId="6B2BCD64"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CCD085" w14:textId="77777777" w:rsidR="000C56BA" w:rsidRPr="00912934" w:rsidRDefault="000C56BA" w:rsidP="006F21E6">
                  <w:pPr>
                    <w:pStyle w:val="rowtabella0"/>
                    <w:rPr>
                      <w:color w:val="002060"/>
                    </w:rPr>
                  </w:pPr>
                  <w:r w:rsidRPr="00912934">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683804" w14:textId="77777777" w:rsidR="000C56BA" w:rsidRPr="00912934" w:rsidRDefault="000C56BA" w:rsidP="006F21E6">
                  <w:pPr>
                    <w:pStyle w:val="rowtabella0"/>
                    <w:rPr>
                      <w:color w:val="002060"/>
                    </w:rPr>
                  </w:pPr>
                  <w:r w:rsidRPr="00912934">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399FAF" w14:textId="77777777" w:rsidR="000C56BA" w:rsidRPr="00912934" w:rsidRDefault="000C56BA" w:rsidP="006F21E6">
                  <w:pPr>
                    <w:pStyle w:val="rowtabella0"/>
                    <w:jc w:val="center"/>
                    <w:rPr>
                      <w:color w:val="002060"/>
                    </w:rPr>
                  </w:pPr>
                  <w:r w:rsidRPr="00912934">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AFD92F" w14:textId="77777777" w:rsidR="000C56BA" w:rsidRPr="00912934" w:rsidRDefault="000C56BA" w:rsidP="006F21E6">
                  <w:pPr>
                    <w:pStyle w:val="rowtabella0"/>
                    <w:jc w:val="center"/>
                    <w:rPr>
                      <w:color w:val="002060"/>
                    </w:rPr>
                  </w:pPr>
                  <w:r w:rsidRPr="00912934">
                    <w:rPr>
                      <w:color w:val="002060"/>
                    </w:rPr>
                    <w:t> </w:t>
                  </w:r>
                </w:p>
              </w:tc>
            </w:tr>
            <w:tr w:rsidR="000C56BA" w:rsidRPr="00912934" w14:paraId="0A3405E3" w14:textId="77777777" w:rsidTr="006F21E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737622" w14:textId="77777777" w:rsidR="000C56BA" w:rsidRPr="00912934" w:rsidRDefault="000C56BA" w:rsidP="006F21E6">
                  <w:pPr>
                    <w:pStyle w:val="rowtabella0"/>
                    <w:rPr>
                      <w:color w:val="002060"/>
                    </w:rPr>
                  </w:pPr>
                  <w:r w:rsidRPr="00912934">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87B31F" w14:textId="77777777" w:rsidR="000C56BA" w:rsidRPr="00912934" w:rsidRDefault="000C56BA" w:rsidP="006F21E6">
                  <w:pPr>
                    <w:pStyle w:val="rowtabella0"/>
                    <w:rPr>
                      <w:color w:val="002060"/>
                    </w:rPr>
                  </w:pPr>
                  <w:r w:rsidRPr="00912934">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EF6BA7" w14:textId="77777777" w:rsidR="000C56BA" w:rsidRPr="00912934" w:rsidRDefault="000C56BA" w:rsidP="006F21E6">
                  <w:pPr>
                    <w:pStyle w:val="rowtabella0"/>
                    <w:jc w:val="center"/>
                    <w:rPr>
                      <w:color w:val="002060"/>
                    </w:rPr>
                  </w:pPr>
                  <w:r w:rsidRPr="00912934">
                    <w:rPr>
                      <w:color w:val="002060"/>
                    </w:rPr>
                    <w:t>5 - 6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1B2C6" w14:textId="77777777" w:rsidR="000C56BA" w:rsidRPr="00912934" w:rsidRDefault="000C56BA" w:rsidP="006F21E6">
                  <w:pPr>
                    <w:pStyle w:val="rowtabella0"/>
                    <w:jc w:val="center"/>
                    <w:rPr>
                      <w:color w:val="002060"/>
                    </w:rPr>
                  </w:pPr>
                  <w:r w:rsidRPr="00912934">
                    <w:rPr>
                      <w:color w:val="002060"/>
                    </w:rPr>
                    <w:t> </w:t>
                  </w:r>
                </w:p>
              </w:tc>
            </w:tr>
            <w:tr w:rsidR="000C56BA" w:rsidRPr="00912934" w14:paraId="114C46AC" w14:textId="77777777" w:rsidTr="006F21E6">
              <w:tc>
                <w:tcPr>
                  <w:tcW w:w="4700" w:type="dxa"/>
                  <w:gridSpan w:val="4"/>
                  <w:tcBorders>
                    <w:top w:val="nil"/>
                    <w:left w:val="nil"/>
                    <w:bottom w:val="nil"/>
                    <w:right w:val="nil"/>
                  </w:tcBorders>
                  <w:tcMar>
                    <w:top w:w="20" w:type="dxa"/>
                    <w:left w:w="20" w:type="dxa"/>
                    <w:bottom w:w="20" w:type="dxa"/>
                    <w:right w:w="20" w:type="dxa"/>
                  </w:tcMar>
                  <w:vAlign w:val="center"/>
                  <w:hideMark/>
                </w:tcPr>
                <w:p w14:paraId="08D29289" w14:textId="77777777" w:rsidR="000C56BA" w:rsidRPr="00912934" w:rsidRDefault="000C56BA" w:rsidP="006F21E6">
                  <w:pPr>
                    <w:pStyle w:val="rowtabella0"/>
                    <w:rPr>
                      <w:color w:val="002060"/>
                    </w:rPr>
                  </w:pPr>
                  <w:r w:rsidRPr="00912934">
                    <w:rPr>
                      <w:color w:val="002060"/>
                    </w:rPr>
                    <w:t>(1) - disputata il 07/04/2024</w:t>
                  </w:r>
                </w:p>
              </w:tc>
            </w:tr>
          </w:tbl>
          <w:p w14:paraId="363FF11A" w14:textId="77777777" w:rsidR="000C56BA" w:rsidRPr="00912934" w:rsidRDefault="000C56BA" w:rsidP="006F21E6">
            <w:pPr>
              <w:rPr>
                <w:color w:val="002060"/>
              </w:rPr>
            </w:pPr>
          </w:p>
        </w:tc>
      </w:tr>
    </w:tbl>
    <w:p w14:paraId="085AC1B0" w14:textId="77777777" w:rsidR="000C56BA" w:rsidRPr="00912934" w:rsidRDefault="000C56BA" w:rsidP="000C56BA">
      <w:pPr>
        <w:pStyle w:val="breakline"/>
        <w:rPr>
          <w:rFonts w:eastAsiaTheme="minorEastAsia"/>
          <w:color w:val="002060"/>
        </w:rPr>
      </w:pPr>
    </w:p>
    <w:p w14:paraId="1CC52C25" w14:textId="77777777" w:rsidR="000C56BA" w:rsidRPr="00912934" w:rsidRDefault="000C56BA" w:rsidP="000C56BA">
      <w:pPr>
        <w:pStyle w:val="breakline"/>
        <w:rPr>
          <w:color w:val="002060"/>
        </w:rPr>
      </w:pPr>
    </w:p>
    <w:p w14:paraId="533B4B8D" w14:textId="77777777" w:rsidR="000C56BA" w:rsidRPr="00912934" w:rsidRDefault="000C56BA" w:rsidP="000C56BA">
      <w:pPr>
        <w:pStyle w:val="titoloprinc0"/>
        <w:rPr>
          <w:color w:val="002060"/>
        </w:rPr>
      </w:pPr>
      <w:r w:rsidRPr="00912934">
        <w:rPr>
          <w:color w:val="002060"/>
        </w:rPr>
        <w:t>GIUDICE SPORTIVO</w:t>
      </w:r>
    </w:p>
    <w:p w14:paraId="24CE3E56" w14:textId="77777777" w:rsidR="000C56BA" w:rsidRPr="00912934" w:rsidRDefault="000C56BA" w:rsidP="000C56BA">
      <w:pPr>
        <w:pStyle w:val="diffida"/>
        <w:rPr>
          <w:color w:val="002060"/>
        </w:rPr>
      </w:pPr>
      <w:r w:rsidRPr="00912934">
        <w:rPr>
          <w:color w:val="002060"/>
        </w:rPr>
        <w:t>Il Giudice Sportivo Avv. Agnese Lazzaretti, con l'assistenza del segretario Angelo Castellana, nella seduta del 10/04/2024, ha adottato le decisioni che di seguito integralmente si riportano:</w:t>
      </w:r>
    </w:p>
    <w:p w14:paraId="173A221E" w14:textId="77777777" w:rsidR="000C56BA" w:rsidRPr="00912934" w:rsidRDefault="000C56BA" w:rsidP="000C56BA">
      <w:pPr>
        <w:pStyle w:val="titolo10"/>
        <w:rPr>
          <w:color w:val="002060"/>
        </w:rPr>
      </w:pPr>
      <w:r w:rsidRPr="00912934">
        <w:rPr>
          <w:color w:val="002060"/>
        </w:rPr>
        <w:t xml:space="preserve">GARE DEL 6/ 4/2024 </w:t>
      </w:r>
    </w:p>
    <w:p w14:paraId="2C3B8735" w14:textId="77777777" w:rsidR="000C56BA" w:rsidRPr="00912934" w:rsidRDefault="000C56BA" w:rsidP="000C56BA">
      <w:pPr>
        <w:pStyle w:val="titolo7a"/>
        <w:rPr>
          <w:color w:val="002060"/>
        </w:rPr>
      </w:pPr>
      <w:r w:rsidRPr="00912934">
        <w:rPr>
          <w:color w:val="002060"/>
        </w:rPr>
        <w:t xml:space="preserve">PROVVEDIMENTI DISCIPLINARI </w:t>
      </w:r>
    </w:p>
    <w:p w14:paraId="02BEB979" w14:textId="77777777" w:rsidR="000C56BA" w:rsidRPr="00912934" w:rsidRDefault="000C56BA" w:rsidP="000C56BA">
      <w:pPr>
        <w:pStyle w:val="titolo7b0"/>
        <w:rPr>
          <w:color w:val="002060"/>
        </w:rPr>
      </w:pPr>
      <w:r w:rsidRPr="00912934">
        <w:rPr>
          <w:color w:val="002060"/>
        </w:rPr>
        <w:t xml:space="preserve">In base alle risultanze degli atti ufficiali sono state deliberate le seguenti sanzioni disciplinari. </w:t>
      </w:r>
    </w:p>
    <w:p w14:paraId="69DE19CA" w14:textId="77777777" w:rsidR="000C56BA" w:rsidRPr="00912934" w:rsidRDefault="000C56BA" w:rsidP="000C56BA">
      <w:pPr>
        <w:pStyle w:val="titolo30"/>
        <w:rPr>
          <w:color w:val="002060"/>
        </w:rPr>
      </w:pPr>
      <w:r w:rsidRPr="00912934">
        <w:rPr>
          <w:color w:val="002060"/>
        </w:rPr>
        <w:t xml:space="preserve">CALCIATORI ESPULSI </w:t>
      </w:r>
    </w:p>
    <w:p w14:paraId="08905B7E" w14:textId="77777777" w:rsidR="000C56BA" w:rsidRPr="00912934" w:rsidRDefault="000C56BA" w:rsidP="000C56BA">
      <w:pPr>
        <w:pStyle w:val="titolo20"/>
        <w:rPr>
          <w:color w:val="002060"/>
        </w:rPr>
      </w:pPr>
      <w:r w:rsidRPr="0091293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7B0EFF06" w14:textId="77777777" w:rsidTr="006F21E6">
        <w:tc>
          <w:tcPr>
            <w:tcW w:w="2200" w:type="dxa"/>
            <w:tcMar>
              <w:top w:w="20" w:type="dxa"/>
              <w:left w:w="20" w:type="dxa"/>
              <w:bottom w:w="20" w:type="dxa"/>
              <w:right w:w="20" w:type="dxa"/>
            </w:tcMar>
            <w:vAlign w:val="center"/>
            <w:hideMark/>
          </w:tcPr>
          <w:p w14:paraId="2512939E" w14:textId="77777777" w:rsidR="000C56BA" w:rsidRPr="00912934" w:rsidRDefault="000C56BA" w:rsidP="006F21E6">
            <w:pPr>
              <w:pStyle w:val="movimento"/>
              <w:rPr>
                <w:color w:val="002060"/>
              </w:rPr>
            </w:pPr>
            <w:r w:rsidRPr="00912934">
              <w:rPr>
                <w:color w:val="002060"/>
              </w:rPr>
              <w:t>QUACQUARINI ANDREA</w:t>
            </w:r>
          </w:p>
        </w:tc>
        <w:tc>
          <w:tcPr>
            <w:tcW w:w="2200" w:type="dxa"/>
            <w:tcMar>
              <w:top w:w="20" w:type="dxa"/>
              <w:left w:w="20" w:type="dxa"/>
              <w:bottom w:w="20" w:type="dxa"/>
              <w:right w:w="20" w:type="dxa"/>
            </w:tcMar>
            <w:vAlign w:val="center"/>
            <w:hideMark/>
          </w:tcPr>
          <w:p w14:paraId="54B5D9A2" w14:textId="77777777" w:rsidR="000C56BA" w:rsidRPr="00912934" w:rsidRDefault="000C56BA" w:rsidP="006F21E6">
            <w:pPr>
              <w:pStyle w:val="movimento2"/>
              <w:rPr>
                <w:color w:val="002060"/>
              </w:rPr>
            </w:pPr>
            <w:r w:rsidRPr="00912934">
              <w:rPr>
                <w:color w:val="002060"/>
              </w:rPr>
              <w:t xml:space="preserve">(PIETRALACROCE 73) </w:t>
            </w:r>
          </w:p>
        </w:tc>
        <w:tc>
          <w:tcPr>
            <w:tcW w:w="800" w:type="dxa"/>
            <w:tcMar>
              <w:top w:w="20" w:type="dxa"/>
              <w:left w:w="20" w:type="dxa"/>
              <w:bottom w:w="20" w:type="dxa"/>
              <w:right w:w="20" w:type="dxa"/>
            </w:tcMar>
            <w:vAlign w:val="center"/>
            <w:hideMark/>
          </w:tcPr>
          <w:p w14:paraId="5F6AEF65"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246EE3D7"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4D276308" w14:textId="77777777" w:rsidR="000C56BA" w:rsidRPr="00912934" w:rsidRDefault="000C56BA" w:rsidP="006F21E6">
            <w:pPr>
              <w:pStyle w:val="movimento2"/>
              <w:rPr>
                <w:color w:val="002060"/>
              </w:rPr>
            </w:pPr>
            <w:r w:rsidRPr="00912934">
              <w:rPr>
                <w:color w:val="002060"/>
              </w:rPr>
              <w:t> </w:t>
            </w:r>
          </w:p>
        </w:tc>
      </w:tr>
    </w:tbl>
    <w:p w14:paraId="095A7036" w14:textId="77777777" w:rsidR="000C56BA" w:rsidRPr="00912934" w:rsidRDefault="000C56BA" w:rsidP="000C56BA">
      <w:pPr>
        <w:pStyle w:val="titolo20"/>
        <w:rPr>
          <w:rFonts w:eastAsiaTheme="minorEastAsia"/>
          <w:color w:val="002060"/>
        </w:rPr>
      </w:pPr>
      <w:r w:rsidRPr="0091293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60F6C23B" w14:textId="77777777" w:rsidTr="006F21E6">
        <w:tc>
          <w:tcPr>
            <w:tcW w:w="2200" w:type="dxa"/>
            <w:tcMar>
              <w:top w:w="20" w:type="dxa"/>
              <w:left w:w="20" w:type="dxa"/>
              <w:bottom w:w="20" w:type="dxa"/>
              <w:right w:w="20" w:type="dxa"/>
            </w:tcMar>
            <w:vAlign w:val="center"/>
            <w:hideMark/>
          </w:tcPr>
          <w:p w14:paraId="6D8F71CD" w14:textId="77777777" w:rsidR="000C56BA" w:rsidRPr="00912934" w:rsidRDefault="000C56BA" w:rsidP="006F21E6">
            <w:pPr>
              <w:pStyle w:val="movimento"/>
              <w:rPr>
                <w:color w:val="002060"/>
              </w:rPr>
            </w:pPr>
            <w:r w:rsidRPr="00912934">
              <w:rPr>
                <w:color w:val="002060"/>
              </w:rPr>
              <w:t>CAMMARATA ANTONIO</w:t>
            </w:r>
          </w:p>
        </w:tc>
        <w:tc>
          <w:tcPr>
            <w:tcW w:w="2200" w:type="dxa"/>
            <w:tcMar>
              <w:top w:w="20" w:type="dxa"/>
              <w:left w:w="20" w:type="dxa"/>
              <w:bottom w:w="20" w:type="dxa"/>
              <w:right w:w="20" w:type="dxa"/>
            </w:tcMar>
            <w:vAlign w:val="center"/>
            <w:hideMark/>
          </w:tcPr>
          <w:p w14:paraId="330DA96E" w14:textId="77777777" w:rsidR="000C56BA" w:rsidRPr="00912934" w:rsidRDefault="000C56BA" w:rsidP="006F21E6">
            <w:pPr>
              <w:pStyle w:val="movimento2"/>
              <w:rPr>
                <w:color w:val="002060"/>
              </w:rPr>
            </w:pPr>
            <w:r w:rsidRPr="00912934">
              <w:rPr>
                <w:color w:val="002060"/>
              </w:rPr>
              <w:t xml:space="preserve">(BORGOROSSO TOLENTINO) </w:t>
            </w:r>
          </w:p>
        </w:tc>
        <w:tc>
          <w:tcPr>
            <w:tcW w:w="800" w:type="dxa"/>
            <w:tcMar>
              <w:top w:w="20" w:type="dxa"/>
              <w:left w:w="20" w:type="dxa"/>
              <w:bottom w:w="20" w:type="dxa"/>
              <w:right w:w="20" w:type="dxa"/>
            </w:tcMar>
            <w:vAlign w:val="center"/>
            <w:hideMark/>
          </w:tcPr>
          <w:p w14:paraId="2E29A06D"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0DFC49AC"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22A2F752" w14:textId="77777777" w:rsidR="000C56BA" w:rsidRPr="00912934" w:rsidRDefault="000C56BA" w:rsidP="006F21E6">
            <w:pPr>
              <w:pStyle w:val="movimento2"/>
              <w:rPr>
                <w:color w:val="002060"/>
              </w:rPr>
            </w:pPr>
            <w:r w:rsidRPr="00912934">
              <w:rPr>
                <w:color w:val="002060"/>
              </w:rPr>
              <w:t> </w:t>
            </w:r>
          </w:p>
        </w:tc>
      </w:tr>
    </w:tbl>
    <w:p w14:paraId="7586292C" w14:textId="77777777" w:rsidR="000C56BA" w:rsidRPr="00912934" w:rsidRDefault="000C56BA" w:rsidP="000C56BA">
      <w:pPr>
        <w:pStyle w:val="titolo30"/>
        <w:rPr>
          <w:rFonts w:eastAsiaTheme="minorEastAsia"/>
          <w:color w:val="002060"/>
        </w:rPr>
      </w:pPr>
      <w:r w:rsidRPr="00912934">
        <w:rPr>
          <w:color w:val="002060"/>
        </w:rPr>
        <w:t xml:space="preserve">CALCIATORI NON ESPULSI </w:t>
      </w:r>
    </w:p>
    <w:p w14:paraId="36E671B9" w14:textId="77777777" w:rsidR="000C56BA" w:rsidRPr="00912934" w:rsidRDefault="000C56BA" w:rsidP="000C56BA">
      <w:pPr>
        <w:pStyle w:val="titolo20"/>
        <w:rPr>
          <w:color w:val="002060"/>
        </w:rPr>
      </w:pPr>
      <w:r w:rsidRPr="00912934">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1961F031" w14:textId="77777777" w:rsidTr="006F21E6">
        <w:tc>
          <w:tcPr>
            <w:tcW w:w="2200" w:type="dxa"/>
            <w:tcMar>
              <w:top w:w="20" w:type="dxa"/>
              <w:left w:w="20" w:type="dxa"/>
              <w:bottom w:w="20" w:type="dxa"/>
              <w:right w:w="20" w:type="dxa"/>
            </w:tcMar>
            <w:vAlign w:val="center"/>
            <w:hideMark/>
          </w:tcPr>
          <w:p w14:paraId="41A5A00C" w14:textId="77777777" w:rsidR="000C56BA" w:rsidRPr="00912934" w:rsidRDefault="000C56BA" w:rsidP="006F21E6">
            <w:pPr>
              <w:pStyle w:val="movimento"/>
              <w:rPr>
                <w:color w:val="002060"/>
              </w:rPr>
            </w:pPr>
            <w:r w:rsidRPr="00912934">
              <w:rPr>
                <w:color w:val="002060"/>
              </w:rPr>
              <w:t>CENTANNI TOMMASO</w:t>
            </w:r>
          </w:p>
        </w:tc>
        <w:tc>
          <w:tcPr>
            <w:tcW w:w="2200" w:type="dxa"/>
            <w:tcMar>
              <w:top w:w="20" w:type="dxa"/>
              <w:left w:w="20" w:type="dxa"/>
              <w:bottom w:w="20" w:type="dxa"/>
              <w:right w:w="20" w:type="dxa"/>
            </w:tcMar>
            <w:vAlign w:val="center"/>
            <w:hideMark/>
          </w:tcPr>
          <w:p w14:paraId="09F9BE09" w14:textId="77777777" w:rsidR="000C56BA" w:rsidRPr="00912934" w:rsidRDefault="000C56BA" w:rsidP="006F21E6">
            <w:pPr>
              <w:pStyle w:val="movimento2"/>
              <w:rPr>
                <w:color w:val="002060"/>
              </w:rPr>
            </w:pPr>
            <w:r w:rsidRPr="00912934">
              <w:rPr>
                <w:color w:val="002060"/>
              </w:rPr>
              <w:t xml:space="preserve">(NUOVA JUVENTINA FFC) </w:t>
            </w:r>
          </w:p>
        </w:tc>
        <w:tc>
          <w:tcPr>
            <w:tcW w:w="800" w:type="dxa"/>
            <w:tcMar>
              <w:top w:w="20" w:type="dxa"/>
              <w:left w:w="20" w:type="dxa"/>
              <w:bottom w:w="20" w:type="dxa"/>
              <w:right w:w="20" w:type="dxa"/>
            </w:tcMar>
            <w:vAlign w:val="center"/>
            <w:hideMark/>
          </w:tcPr>
          <w:p w14:paraId="4CFC124C"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7D56BBD5" w14:textId="77777777" w:rsidR="000C56BA" w:rsidRPr="00912934" w:rsidRDefault="000C56BA" w:rsidP="006F21E6">
            <w:pPr>
              <w:pStyle w:val="movimento"/>
              <w:rPr>
                <w:color w:val="002060"/>
              </w:rPr>
            </w:pPr>
            <w:r w:rsidRPr="00912934">
              <w:rPr>
                <w:color w:val="002060"/>
              </w:rPr>
              <w:t>BENABDELKADER YASSINE</w:t>
            </w:r>
          </w:p>
        </w:tc>
        <w:tc>
          <w:tcPr>
            <w:tcW w:w="2200" w:type="dxa"/>
            <w:tcMar>
              <w:top w:w="20" w:type="dxa"/>
              <w:left w:w="20" w:type="dxa"/>
              <w:bottom w:w="20" w:type="dxa"/>
              <w:right w:w="20" w:type="dxa"/>
            </w:tcMar>
            <w:vAlign w:val="center"/>
            <w:hideMark/>
          </w:tcPr>
          <w:p w14:paraId="0370CC80" w14:textId="77777777" w:rsidR="000C56BA" w:rsidRPr="00912934" w:rsidRDefault="000C56BA" w:rsidP="006F21E6">
            <w:pPr>
              <w:pStyle w:val="movimento2"/>
              <w:rPr>
                <w:color w:val="002060"/>
              </w:rPr>
            </w:pPr>
            <w:r w:rsidRPr="00912934">
              <w:rPr>
                <w:color w:val="002060"/>
              </w:rPr>
              <w:t xml:space="preserve">(OSIMO FIVE) </w:t>
            </w:r>
          </w:p>
        </w:tc>
      </w:tr>
      <w:tr w:rsidR="000C56BA" w:rsidRPr="00912934" w14:paraId="78B7D93D" w14:textId="77777777" w:rsidTr="006F21E6">
        <w:tc>
          <w:tcPr>
            <w:tcW w:w="2200" w:type="dxa"/>
            <w:tcMar>
              <w:top w:w="20" w:type="dxa"/>
              <w:left w:w="20" w:type="dxa"/>
              <w:bottom w:w="20" w:type="dxa"/>
              <w:right w:w="20" w:type="dxa"/>
            </w:tcMar>
            <w:vAlign w:val="center"/>
            <w:hideMark/>
          </w:tcPr>
          <w:p w14:paraId="5D484949" w14:textId="77777777" w:rsidR="000C56BA" w:rsidRPr="00912934" w:rsidRDefault="000C56BA" w:rsidP="006F21E6">
            <w:pPr>
              <w:pStyle w:val="movimento"/>
              <w:rPr>
                <w:color w:val="002060"/>
              </w:rPr>
            </w:pPr>
            <w:r w:rsidRPr="00912934">
              <w:rPr>
                <w:color w:val="002060"/>
              </w:rPr>
              <w:t>AMBROSINI MATTEO</w:t>
            </w:r>
          </w:p>
        </w:tc>
        <w:tc>
          <w:tcPr>
            <w:tcW w:w="2200" w:type="dxa"/>
            <w:tcMar>
              <w:top w:w="20" w:type="dxa"/>
              <w:left w:w="20" w:type="dxa"/>
              <w:bottom w:w="20" w:type="dxa"/>
              <w:right w:w="20" w:type="dxa"/>
            </w:tcMar>
            <w:vAlign w:val="center"/>
            <w:hideMark/>
          </w:tcPr>
          <w:p w14:paraId="39306C48" w14:textId="77777777" w:rsidR="000C56BA" w:rsidRPr="00912934" w:rsidRDefault="000C56BA" w:rsidP="006F21E6">
            <w:pPr>
              <w:pStyle w:val="movimento2"/>
              <w:rPr>
                <w:color w:val="002060"/>
              </w:rPr>
            </w:pPr>
            <w:r w:rsidRPr="00912934">
              <w:rPr>
                <w:color w:val="002060"/>
              </w:rPr>
              <w:t xml:space="preserve">(REAL FABRIANO) </w:t>
            </w:r>
          </w:p>
        </w:tc>
        <w:tc>
          <w:tcPr>
            <w:tcW w:w="800" w:type="dxa"/>
            <w:tcMar>
              <w:top w:w="20" w:type="dxa"/>
              <w:left w:w="20" w:type="dxa"/>
              <w:bottom w:w="20" w:type="dxa"/>
              <w:right w:w="20" w:type="dxa"/>
            </w:tcMar>
            <w:vAlign w:val="center"/>
            <w:hideMark/>
          </w:tcPr>
          <w:p w14:paraId="11B6DC2D"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2F2971E8"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640396AA" w14:textId="77777777" w:rsidR="000C56BA" w:rsidRPr="00912934" w:rsidRDefault="000C56BA" w:rsidP="006F21E6">
            <w:pPr>
              <w:pStyle w:val="movimento2"/>
              <w:rPr>
                <w:color w:val="002060"/>
              </w:rPr>
            </w:pPr>
            <w:r w:rsidRPr="00912934">
              <w:rPr>
                <w:color w:val="002060"/>
              </w:rPr>
              <w:t> </w:t>
            </w:r>
          </w:p>
        </w:tc>
      </w:tr>
    </w:tbl>
    <w:p w14:paraId="4015DF10" w14:textId="77777777" w:rsidR="000C56BA" w:rsidRPr="00912934" w:rsidRDefault="000C56BA" w:rsidP="000C56BA">
      <w:pPr>
        <w:pStyle w:val="titolo20"/>
        <w:rPr>
          <w:rFonts w:eastAsiaTheme="minorEastAsia"/>
          <w:color w:val="002060"/>
        </w:rPr>
      </w:pPr>
      <w:r w:rsidRPr="0091293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30717C1D" w14:textId="77777777" w:rsidTr="006F21E6">
        <w:tc>
          <w:tcPr>
            <w:tcW w:w="2200" w:type="dxa"/>
            <w:tcMar>
              <w:top w:w="20" w:type="dxa"/>
              <w:left w:w="20" w:type="dxa"/>
              <w:bottom w:w="20" w:type="dxa"/>
              <w:right w:w="20" w:type="dxa"/>
            </w:tcMar>
            <w:vAlign w:val="center"/>
            <w:hideMark/>
          </w:tcPr>
          <w:p w14:paraId="221B43DA" w14:textId="77777777" w:rsidR="000C56BA" w:rsidRPr="00912934" w:rsidRDefault="000C56BA" w:rsidP="006F21E6">
            <w:pPr>
              <w:pStyle w:val="movimento"/>
              <w:rPr>
                <w:color w:val="002060"/>
              </w:rPr>
            </w:pPr>
            <w:r w:rsidRPr="00912934">
              <w:rPr>
                <w:color w:val="002060"/>
              </w:rPr>
              <w:t>COZZOLINO JOSEPH</w:t>
            </w:r>
          </w:p>
        </w:tc>
        <w:tc>
          <w:tcPr>
            <w:tcW w:w="2200" w:type="dxa"/>
            <w:tcMar>
              <w:top w:w="20" w:type="dxa"/>
              <w:left w:w="20" w:type="dxa"/>
              <w:bottom w:w="20" w:type="dxa"/>
              <w:right w:w="20" w:type="dxa"/>
            </w:tcMar>
            <w:vAlign w:val="center"/>
            <w:hideMark/>
          </w:tcPr>
          <w:p w14:paraId="0B06D046" w14:textId="77777777" w:rsidR="000C56BA" w:rsidRPr="00912934" w:rsidRDefault="000C56BA" w:rsidP="006F21E6">
            <w:pPr>
              <w:pStyle w:val="movimento2"/>
              <w:rPr>
                <w:color w:val="002060"/>
              </w:rPr>
            </w:pPr>
            <w:r w:rsidRPr="00912934">
              <w:rPr>
                <w:color w:val="002060"/>
              </w:rPr>
              <w:t xml:space="preserve">(ACLI AUDAX MONTECOSARO C5) </w:t>
            </w:r>
          </w:p>
        </w:tc>
        <w:tc>
          <w:tcPr>
            <w:tcW w:w="800" w:type="dxa"/>
            <w:tcMar>
              <w:top w:w="20" w:type="dxa"/>
              <w:left w:w="20" w:type="dxa"/>
              <w:bottom w:w="20" w:type="dxa"/>
              <w:right w:w="20" w:type="dxa"/>
            </w:tcMar>
            <w:vAlign w:val="center"/>
            <w:hideMark/>
          </w:tcPr>
          <w:p w14:paraId="1F70CB3F"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4532041B" w14:textId="77777777" w:rsidR="000C56BA" w:rsidRPr="00912934" w:rsidRDefault="000C56BA" w:rsidP="006F21E6">
            <w:pPr>
              <w:pStyle w:val="movimento"/>
              <w:rPr>
                <w:color w:val="002060"/>
              </w:rPr>
            </w:pPr>
            <w:r w:rsidRPr="00912934">
              <w:rPr>
                <w:color w:val="002060"/>
              </w:rPr>
              <w:t>ALLEGRINI DANIELE</w:t>
            </w:r>
          </w:p>
        </w:tc>
        <w:tc>
          <w:tcPr>
            <w:tcW w:w="2200" w:type="dxa"/>
            <w:tcMar>
              <w:top w:w="20" w:type="dxa"/>
              <w:left w:w="20" w:type="dxa"/>
              <w:bottom w:w="20" w:type="dxa"/>
              <w:right w:w="20" w:type="dxa"/>
            </w:tcMar>
            <w:vAlign w:val="center"/>
            <w:hideMark/>
          </w:tcPr>
          <w:p w14:paraId="2AD45FF1" w14:textId="77777777" w:rsidR="000C56BA" w:rsidRPr="00912934" w:rsidRDefault="000C56BA" w:rsidP="006F21E6">
            <w:pPr>
              <w:pStyle w:val="movimento2"/>
              <w:rPr>
                <w:color w:val="002060"/>
              </w:rPr>
            </w:pPr>
            <w:r w:rsidRPr="00912934">
              <w:rPr>
                <w:color w:val="002060"/>
              </w:rPr>
              <w:t xml:space="preserve">(REAL FABRIANO) </w:t>
            </w:r>
          </w:p>
        </w:tc>
      </w:tr>
    </w:tbl>
    <w:p w14:paraId="0CB33D07" w14:textId="77777777" w:rsidR="000C56BA" w:rsidRPr="00912934" w:rsidRDefault="000C56BA" w:rsidP="000C56BA">
      <w:pPr>
        <w:pStyle w:val="titolo20"/>
        <w:rPr>
          <w:rFonts w:eastAsiaTheme="minorEastAsia"/>
          <w:color w:val="002060"/>
        </w:rPr>
      </w:pPr>
      <w:r w:rsidRPr="00912934">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4C6C9CD7" w14:textId="77777777" w:rsidTr="006F21E6">
        <w:tc>
          <w:tcPr>
            <w:tcW w:w="2200" w:type="dxa"/>
            <w:tcMar>
              <w:top w:w="20" w:type="dxa"/>
              <w:left w:w="20" w:type="dxa"/>
              <w:bottom w:w="20" w:type="dxa"/>
              <w:right w:w="20" w:type="dxa"/>
            </w:tcMar>
            <w:vAlign w:val="center"/>
            <w:hideMark/>
          </w:tcPr>
          <w:p w14:paraId="5338FCE0" w14:textId="77777777" w:rsidR="000C56BA" w:rsidRPr="00912934" w:rsidRDefault="000C56BA" w:rsidP="006F21E6">
            <w:pPr>
              <w:pStyle w:val="movimento"/>
              <w:rPr>
                <w:color w:val="002060"/>
              </w:rPr>
            </w:pPr>
            <w:r w:rsidRPr="00912934">
              <w:rPr>
                <w:color w:val="002060"/>
              </w:rPr>
              <w:t>BARONI SAMUELE</w:t>
            </w:r>
          </w:p>
        </w:tc>
        <w:tc>
          <w:tcPr>
            <w:tcW w:w="2200" w:type="dxa"/>
            <w:tcMar>
              <w:top w:w="20" w:type="dxa"/>
              <w:left w:w="20" w:type="dxa"/>
              <w:bottom w:w="20" w:type="dxa"/>
              <w:right w:w="20" w:type="dxa"/>
            </w:tcMar>
            <w:vAlign w:val="center"/>
            <w:hideMark/>
          </w:tcPr>
          <w:p w14:paraId="4C49F437" w14:textId="77777777" w:rsidR="000C56BA" w:rsidRPr="00912934" w:rsidRDefault="000C56BA" w:rsidP="006F21E6">
            <w:pPr>
              <w:pStyle w:val="movimento2"/>
              <w:rPr>
                <w:color w:val="002060"/>
              </w:rPr>
            </w:pPr>
            <w:r w:rsidRPr="00912934">
              <w:rPr>
                <w:color w:val="002060"/>
              </w:rPr>
              <w:t xml:space="preserve">(PIETRALACROCE 73) </w:t>
            </w:r>
          </w:p>
        </w:tc>
        <w:tc>
          <w:tcPr>
            <w:tcW w:w="800" w:type="dxa"/>
            <w:tcMar>
              <w:top w:w="20" w:type="dxa"/>
              <w:left w:w="20" w:type="dxa"/>
              <w:bottom w:w="20" w:type="dxa"/>
              <w:right w:w="20" w:type="dxa"/>
            </w:tcMar>
            <w:vAlign w:val="center"/>
            <w:hideMark/>
          </w:tcPr>
          <w:p w14:paraId="4C2ACFD3"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2173B66F"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6F2A7F90" w14:textId="77777777" w:rsidR="000C56BA" w:rsidRPr="00912934" w:rsidRDefault="000C56BA" w:rsidP="006F21E6">
            <w:pPr>
              <w:pStyle w:val="movimento2"/>
              <w:rPr>
                <w:color w:val="002060"/>
              </w:rPr>
            </w:pPr>
            <w:r w:rsidRPr="00912934">
              <w:rPr>
                <w:color w:val="002060"/>
              </w:rPr>
              <w:t> </w:t>
            </w:r>
          </w:p>
        </w:tc>
      </w:tr>
    </w:tbl>
    <w:p w14:paraId="7DC9C2BD" w14:textId="77777777" w:rsidR="000C56BA" w:rsidRPr="00912934" w:rsidRDefault="000C56BA" w:rsidP="000C56BA">
      <w:pPr>
        <w:pStyle w:val="titolo20"/>
        <w:rPr>
          <w:rFonts w:eastAsiaTheme="minorEastAsia"/>
          <w:color w:val="002060"/>
        </w:rPr>
      </w:pPr>
      <w:r w:rsidRPr="0091293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3806ED81" w14:textId="77777777" w:rsidTr="006F21E6">
        <w:tc>
          <w:tcPr>
            <w:tcW w:w="2200" w:type="dxa"/>
            <w:tcMar>
              <w:top w:w="20" w:type="dxa"/>
              <w:left w:w="20" w:type="dxa"/>
              <w:bottom w:w="20" w:type="dxa"/>
              <w:right w:w="20" w:type="dxa"/>
            </w:tcMar>
            <w:vAlign w:val="center"/>
            <w:hideMark/>
          </w:tcPr>
          <w:p w14:paraId="4040B64F" w14:textId="77777777" w:rsidR="000C56BA" w:rsidRPr="00912934" w:rsidRDefault="000C56BA" w:rsidP="006F21E6">
            <w:pPr>
              <w:pStyle w:val="movimento"/>
              <w:rPr>
                <w:color w:val="002060"/>
              </w:rPr>
            </w:pPr>
            <w:r w:rsidRPr="00912934">
              <w:rPr>
                <w:color w:val="002060"/>
              </w:rPr>
              <w:t>NIASSE SERIGNE FALLOU</w:t>
            </w:r>
          </w:p>
        </w:tc>
        <w:tc>
          <w:tcPr>
            <w:tcW w:w="2200" w:type="dxa"/>
            <w:tcMar>
              <w:top w:w="20" w:type="dxa"/>
              <w:left w:w="20" w:type="dxa"/>
              <w:bottom w:w="20" w:type="dxa"/>
              <w:right w:w="20" w:type="dxa"/>
            </w:tcMar>
            <w:vAlign w:val="center"/>
            <w:hideMark/>
          </w:tcPr>
          <w:p w14:paraId="0D9ED30A" w14:textId="77777777" w:rsidR="000C56BA" w:rsidRPr="00912934" w:rsidRDefault="000C56BA" w:rsidP="006F21E6">
            <w:pPr>
              <w:pStyle w:val="movimento2"/>
              <w:rPr>
                <w:color w:val="002060"/>
              </w:rPr>
            </w:pPr>
            <w:r w:rsidRPr="00912934">
              <w:rPr>
                <w:color w:val="002060"/>
              </w:rPr>
              <w:t xml:space="preserve">(BORGOROSSO TOLENTINO) </w:t>
            </w:r>
          </w:p>
        </w:tc>
        <w:tc>
          <w:tcPr>
            <w:tcW w:w="800" w:type="dxa"/>
            <w:tcMar>
              <w:top w:w="20" w:type="dxa"/>
              <w:left w:w="20" w:type="dxa"/>
              <w:bottom w:w="20" w:type="dxa"/>
              <w:right w:w="20" w:type="dxa"/>
            </w:tcMar>
            <w:vAlign w:val="center"/>
            <w:hideMark/>
          </w:tcPr>
          <w:p w14:paraId="2112CE0C"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69776AAA" w14:textId="77777777" w:rsidR="000C56BA" w:rsidRPr="00912934" w:rsidRDefault="000C56BA" w:rsidP="006F21E6">
            <w:pPr>
              <w:pStyle w:val="movimento"/>
              <w:rPr>
                <w:color w:val="002060"/>
              </w:rPr>
            </w:pPr>
            <w:r w:rsidRPr="00912934">
              <w:rPr>
                <w:color w:val="002060"/>
              </w:rPr>
              <w:t>VERBENESI MATTEO</w:t>
            </w:r>
          </w:p>
        </w:tc>
        <w:tc>
          <w:tcPr>
            <w:tcW w:w="2200" w:type="dxa"/>
            <w:tcMar>
              <w:top w:w="20" w:type="dxa"/>
              <w:left w:w="20" w:type="dxa"/>
              <w:bottom w:w="20" w:type="dxa"/>
              <w:right w:w="20" w:type="dxa"/>
            </w:tcMar>
            <w:vAlign w:val="center"/>
            <w:hideMark/>
          </w:tcPr>
          <w:p w14:paraId="2543E077" w14:textId="77777777" w:rsidR="000C56BA" w:rsidRPr="00912934" w:rsidRDefault="000C56BA" w:rsidP="006F21E6">
            <w:pPr>
              <w:pStyle w:val="movimento2"/>
              <w:rPr>
                <w:color w:val="002060"/>
              </w:rPr>
            </w:pPr>
            <w:r w:rsidRPr="00912934">
              <w:rPr>
                <w:color w:val="002060"/>
              </w:rPr>
              <w:t xml:space="preserve">(FERMANA FUTSAL 2022) </w:t>
            </w:r>
          </w:p>
        </w:tc>
      </w:tr>
      <w:tr w:rsidR="000C56BA" w:rsidRPr="00912934" w14:paraId="2C182C03" w14:textId="77777777" w:rsidTr="006F21E6">
        <w:tc>
          <w:tcPr>
            <w:tcW w:w="2200" w:type="dxa"/>
            <w:tcMar>
              <w:top w:w="20" w:type="dxa"/>
              <w:left w:w="20" w:type="dxa"/>
              <w:bottom w:w="20" w:type="dxa"/>
              <w:right w:w="20" w:type="dxa"/>
            </w:tcMar>
            <w:vAlign w:val="center"/>
            <w:hideMark/>
          </w:tcPr>
          <w:p w14:paraId="7CD23125" w14:textId="77777777" w:rsidR="000C56BA" w:rsidRPr="00912934" w:rsidRDefault="000C56BA" w:rsidP="006F21E6">
            <w:pPr>
              <w:pStyle w:val="movimento"/>
              <w:rPr>
                <w:color w:val="002060"/>
              </w:rPr>
            </w:pPr>
            <w:r w:rsidRPr="00912934">
              <w:rPr>
                <w:color w:val="002060"/>
              </w:rPr>
              <w:t>PITTORI LEONARDO</w:t>
            </w:r>
          </w:p>
        </w:tc>
        <w:tc>
          <w:tcPr>
            <w:tcW w:w="2200" w:type="dxa"/>
            <w:tcMar>
              <w:top w:w="20" w:type="dxa"/>
              <w:left w:w="20" w:type="dxa"/>
              <w:bottom w:w="20" w:type="dxa"/>
              <w:right w:w="20" w:type="dxa"/>
            </w:tcMar>
            <w:vAlign w:val="center"/>
            <w:hideMark/>
          </w:tcPr>
          <w:p w14:paraId="26B45CFE" w14:textId="77777777" w:rsidR="000C56BA" w:rsidRPr="00912934" w:rsidRDefault="000C56BA" w:rsidP="006F21E6">
            <w:pPr>
              <w:pStyle w:val="movimento2"/>
              <w:rPr>
                <w:color w:val="002060"/>
              </w:rPr>
            </w:pPr>
            <w:r w:rsidRPr="00912934">
              <w:rPr>
                <w:color w:val="002060"/>
              </w:rPr>
              <w:t xml:space="preserve">(JESI) </w:t>
            </w:r>
          </w:p>
        </w:tc>
        <w:tc>
          <w:tcPr>
            <w:tcW w:w="800" w:type="dxa"/>
            <w:tcMar>
              <w:top w:w="20" w:type="dxa"/>
              <w:left w:w="20" w:type="dxa"/>
              <w:bottom w:w="20" w:type="dxa"/>
              <w:right w:w="20" w:type="dxa"/>
            </w:tcMar>
            <w:vAlign w:val="center"/>
            <w:hideMark/>
          </w:tcPr>
          <w:p w14:paraId="70603C2F"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36F1D4F4" w14:textId="77777777" w:rsidR="000C56BA" w:rsidRPr="00912934" w:rsidRDefault="000C56BA" w:rsidP="006F21E6">
            <w:pPr>
              <w:pStyle w:val="movimento"/>
              <w:rPr>
                <w:color w:val="002060"/>
              </w:rPr>
            </w:pPr>
            <w:r w:rsidRPr="00912934">
              <w:rPr>
                <w:color w:val="002060"/>
              </w:rPr>
              <w:t>ELISEI FRANCESCO</w:t>
            </w:r>
          </w:p>
        </w:tc>
        <w:tc>
          <w:tcPr>
            <w:tcW w:w="2200" w:type="dxa"/>
            <w:tcMar>
              <w:top w:w="20" w:type="dxa"/>
              <w:left w:w="20" w:type="dxa"/>
              <w:bottom w:w="20" w:type="dxa"/>
              <w:right w:w="20" w:type="dxa"/>
            </w:tcMar>
            <w:vAlign w:val="center"/>
            <w:hideMark/>
          </w:tcPr>
          <w:p w14:paraId="76837479" w14:textId="77777777" w:rsidR="000C56BA" w:rsidRPr="00912934" w:rsidRDefault="000C56BA" w:rsidP="006F21E6">
            <w:pPr>
              <w:pStyle w:val="movimento2"/>
              <w:rPr>
                <w:color w:val="002060"/>
              </w:rPr>
            </w:pPr>
            <w:r w:rsidRPr="00912934">
              <w:rPr>
                <w:color w:val="002060"/>
              </w:rPr>
              <w:t xml:space="preserve">(MONTELUPONE CALCIO A 5) </w:t>
            </w:r>
          </w:p>
        </w:tc>
      </w:tr>
    </w:tbl>
    <w:p w14:paraId="365D31DA" w14:textId="77777777" w:rsidR="000C56BA" w:rsidRPr="00912934" w:rsidRDefault="000C56BA" w:rsidP="000C56BA">
      <w:pPr>
        <w:pStyle w:val="titolo20"/>
        <w:rPr>
          <w:rFonts w:eastAsiaTheme="minorEastAsia"/>
          <w:color w:val="002060"/>
        </w:rPr>
      </w:pPr>
      <w:r w:rsidRPr="0091293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3CDF5811" w14:textId="77777777" w:rsidTr="006F21E6">
        <w:tc>
          <w:tcPr>
            <w:tcW w:w="2200" w:type="dxa"/>
            <w:tcMar>
              <w:top w:w="20" w:type="dxa"/>
              <w:left w:w="20" w:type="dxa"/>
              <w:bottom w:w="20" w:type="dxa"/>
              <w:right w:w="20" w:type="dxa"/>
            </w:tcMar>
            <w:vAlign w:val="center"/>
            <w:hideMark/>
          </w:tcPr>
          <w:p w14:paraId="304E4BF7" w14:textId="77777777" w:rsidR="000C56BA" w:rsidRPr="00912934" w:rsidRDefault="000C56BA" w:rsidP="006F21E6">
            <w:pPr>
              <w:pStyle w:val="movimento"/>
              <w:rPr>
                <w:color w:val="002060"/>
              </w:rPr>
            </w:pPr>
            <w:r w:rsidRPr="00912934">
              <w:rPr>
                <w:color w:val="002060"/>
              </w:rPr>
              <w:t>SPALLACCI LUCA</w:t>
            </w:r>
          </w:p>
        </w:tc>
        <w:tc>
          <w:tcPr>
            <w:tcW w:w="2200" w:type="dxa"/>
            <w:tcMar>
              <w:top w:w="20" w:type="dxa"/>
              <w:left w:w="20" w:type="dxa"/>
              <w:bottom w:w="20" w:type="dxa"/>
              <w:right w:w="20" w:type="dxa"/>
            </w:tcMar>
            <w:vAlign w:val="center"/>
            <w:hideMark/>
          </w:tcPr>
          <w:p w14:paraId="46C51F6B" w14:textId="77777777" w:rsidR="000C56BA" w:rsidRPr="00912934" w:rsidRDefault="000C56BA" w:rsidP="006F21E6">
            <w:pPr>
              <w:pStyle w:val="movimento2"/>
              <w:rPr>
                <w:color w:val="002060"/>
              </w:rPr>
            </w:pPr>
            <w:r w:rsidRPr="00912934">
              <w:rPr>
                <w:color w:val="002060"/>
              </w:rPr>
              <w:t xml:space="preserve">(CARISSIMI 2016) </w:t>
            </w:r>
          </w:p>
        </w:tc>
        <w:tc>
          <w:tcPr>
            <w:tcW w:w="800" w:type="dxa"/>
            <w:tcMar>
              <w:top w:w="20" w:type="dxa"/>
              <w:left w:w="20" w:type="dxa"/>
              <w:bottom w:w="20" w:type="dxa"/>
              <w:right w:w="20" w:type="dxa"/>
            </w:tcMar>
            <w:vAlign w:val="center"/>
            <w:hideMark/>
          </w:tcPr>
          <w:p w14:paraId="135319CD"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76117D59" w14:textId="77777777" w:rsidR="000C56BA" w:rsidRPr="00912934" w:rsidRDefault="000C56BA" w:rsidP="006F21E6">
            <w:pPr>
              <w:pStyle w:val="movimento"/>
              <w:rPr>
                <w:color w:val="002060"/>
              </w:rPr>
            </w:pPr>
            <w:r w:rsidRPr="00912934">
              <w:rPr>
                <w:color w:val="002060"/>
              </w:rPr>
              <w:t>REGAI BOULBEBA</w:t>
            </w:r>
          </w:p>
        </w:tc>
        <w:tc>
          <w:tcPr>
            <w:tcW w:w="2200" w:type="dxa"/>
            <w:tcMar>
              <w:top w:w="20" w:type="dxa"/>
              <w:left w:w="20" w:type="dxa"/>
              <w:bottom w:w="20" w:type="dxa"/>
              <w:right w:w="20" w:type="dxa"/>
            </w:tcMar>
            <w:vAlign w:val="center"/>
            <w:hideMark/>
          </w:tcPr>
          <w:p w14:paraId="1802C229" w14:textId="77777777" w:rsidR="000C56BA" w:rsidRPr="00912934" w:rsidRDefault="000C56BA" w:rsidP="006F21E6">
            <w:pPr>
              <w:pStyle w:val="movimento2"/>
              <w:rPr>
                <w:color w:val="002060"/>
              </w:rPr>
            </w:pPr>
            <w:r w:rsidRPr="00912934">
              <w:rPr>
                <w:color w:val="002060"/>
              </w:rPr>
              <w:t xml:space="preserve">(JESI) </w:t>
            </w:r>
          </w:p>
        </w:tc>
      </w:tr>
    </w:tbl>
    <w:p w14:paraId="5F424E5A" w14:textId="77777777" w:rsidR="000C56BA" w:rsidRPr="00912934" w:rsidRDefault="000C56BA" w:rsidP="000C56BA">
      <w:pPr>
        <w:pStyle w:val="titolo20"/>
        <w:rPr>
          <w:rFonts w:eastAsiaTheme="minorEastAsia"/>
          <w:color w:val="002060"/>
        </w:rPr>
      </w:pPr>
      <w:r w:rsidRPr="0091293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71D4965A" w14:textId="77777777" w:rsidTr="006F21E6">
        <w:tc>
          <w:tcPr>
            <w:tcW w:w="2200" w:type="dxa"/>
            <w:tcMar>
              <w:top w:w="20" w:type="dxa"/>
              <w:left w:w="20" w:type="dxa"/>
              <w:bottom w:w="20" w:type="dxa"/>
              <w:right w:w="20" w:type="dxa"/>
            </w:tcMar>
            <w:vAlign w:val="center"/>
            <w:hideMark/>
          </w:tcPr>
          <w:p w14:paraId="0DC4CC28" w14:textId="77777777" w:rsidR="000C56BA" w:rsidRPr="00912934" w:rsidRDefault="000C56BA" w:rsidP="006F21E6">
            <w:pPr>
              <w:pStyle w:val="movimento"/>
              <w:rPr>
                <w:color w:val="002060"/>
              </w:rPr>
            </w:pPr>
            <w:r w:rsidRPr="00912934">
              <w:rPr>
                <w:color w:val="002060"/>
              </w:rPr>
              <w:lastRenderedPageBreak/>
              <w:t>AIUOLA FILIPPO</w:t>
            </w:r>
          </w:p>
        </w:tc>
        <w:tc>
          <w:tcPr>
            <w:tcW w:w="2200" w:type="dxa"/>
            <w:tcMar>
              <w:top w:w="20" w:type="dxa"/>
              <w:left w:w="20" w:type="dxa"/>
              <w:bottom w:w="20" w:type="dxa"/>
              <w:right w:w="20" w:type="dxa"/>
            </w:tcMar>
            <w:vAlign w:val="center"/>
            <w:hideMark/>
          </w:tcPr>
          <w:p w14:paraId="51D8DEDD" w14:textId="77777777" w:rsidR="000C56BA" w:rsidRPr="00912934" w:rsidRDefault="000C56BA" w:rsidP="006F21E6">
            <w:pPr>
              <w:pStyle w:val="movimento2"/>
              <w:rPr>
                <w:color w:val="002060"/>
              </w:rPr>
            </w:pPr>
            <w:r w:rsidRPr="00912934">
              <w:rPr>
                <w:color w:val="002060"/>
              </w:rPr>
              <w:t xml:space="preserve">(FERMANA FUTSAL 2022) </w:t>
            </w:r>
          </w:p>
        </w:tc>
        <w:tc>
          <w:tcPr>
            <w:tcW w:w="800" w:type="dxa"/>
            <w:tcMar>
              <w:top w:w="20" w:type="dxa"/>
              <w:left w:w="20" w:type="dxa"/>
              <w:bottom w:w="20" w:type="dxa"/>
              <w:right w:w="20" w:type="dxa"/>
            </w:tcMar>
            <w:vAlign w:val="center"/>
            <w:hideMark/>
          </w:tcPr>
          <w:p w14:paraId="07EAB74E"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5286D7D8"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1A134F44" w14:textId="77777777" w:rsidR="000C56BA" w:rsidRPr="00912934" w:rsidRDefault="000C56BA" w:rsidP="006F21E6">
            <w:pPr>
              <w:pStyle w:val="movimento2"/>
              <w:rPr>
                <w:color w:val="002060"/>
              </w:rPr>
            </w:pPr>
            <w:r w:rsidRPr="00912934">
              <w:rPr>
                <w:color w:val="002060"/>
              </w:rPr>
              <w:t> </w:t>
            </w:r>
          </w:p>
        </w:tc>
      </w:tr>
    </w:tbl>
    <w:p w14:paraId="0398F2CF" w14:textId="77777777" w:rsidR="000C56BA" w:rsidRPr="00912934" w:rsidRDefault="000C56BA" w:rsidP="000C56BA">
      <w:pPr>
        <w:pStyle w:val="breakline"/>
        <w:rPr>
          <w:color w:val="002060"/>
        </w:rPr>
      </w:pPr>
    </w:p>
    <w:p w14:paraId="1DA7A945" w14:textId="77777777" w:rsidR="000C56BA" w:rsidRPr="00912934" w:rsidRDefault="000C56BA" w:rsidP="000C56BA">
      <w:pPr>
        <w:jc w:val="center"/>
        <w:rPr>
          <w:rFonts w:ascii="Arial" w:hAnsi="Arial" w:cs="Arial"/>
          <w:noProof/>
          <w:color w:val="002060"/>
          <w:sz w:val="22"/>
          <w:szCs w:val="22"/>
        </w:rPr>
      </w:pPr>
      <w:r w:rsidRPr="00912934">
        <w:rPr>
          <w:rFonts w:ascii="Arial" w:hAnsi="Arial" w:cs="Arial"/>
          <w:noProof/>
          <w:color w:val="002060"/>
          <w:sz w:val="22"/>
          <w:szCs w:val="22"/>
        </w:rPr>
        <w:t>F.to IL SEGRETARIO                                   F.to IL GIUDICE SPORTIVO</w:t>
      </w:r>
    </w:p>
    <w:p w14:paraId="44158D24" w14:textId="77777777" w:rsidR="000C56BA" w:rsidRPr="00912934" w:rsidRDefault="000C56BA" w:rsidP="000C56BA">
      <w:pPr>
        <w:jc w:val="left"/>
        <w:rPr>
          <w:rFonts w:ascii="Arial" w:hAnsi="Arial" w:cs="Arial"/>
          <w:noProof/>
          <w:color w:val="002060"/>
          <w:sz w:val="22"/>
          <w:szCs w:val="22"/>
        </w:rPr>
      </w:pPr>
      <w:r w:rsidRPr="00912934">
        <w:rPr>
          <w:rFonts w:ascii="Arial" w:hAnsi="Arial" w:cs="Arial"/>
          <w:noProof/>
          <w:color w:val="002060"/>
          <w:sz w:val="22"/>
          <w:szCs w:val="22"/>
        </w:rPr>
        <w:t xml:space="preserve">                         Angelo Castellana        </w:t>
      </w:r>
      <w:r w:rsidRPr="00912934">
        <w:rPr>
          <w:rFonts w:ascii="Arial" w:hAnsi="Arial" w:cs="Arial"/>
          <w:noProof/>
          <w:color w:val="002060"/>
          <w:sz w:val="22"/>
          <w:szCs w:val="22"/>
        </w:rPr>
        <w:tab/>
        <w:t xml:space="preserve">                                Agnese Lazzaretti</w:t>
      </w:r>
    </w:p>
    <w:p w14:paraId="09D46616" w14:textId="77777777" w:rsidR="000C56BA" w:rsidRPr="00912934" w:rsidRDefault="000C56BA" w:rsidP="000C56BA">
      <w:pPr>
        <w:pStyle w:val="breakline"/>
        <w:rPr>
          <w:rFonts w:eastAsiaTheme="minorEastAsia"/>
          <w:color w:val="002060"/>
        </w:rPr>
      </w:pPr>
    </w:p>
    <w:p w14:paraId="345D22D3" w14:textId="77777777" w:rsidR="000C56BA" w:rsidRPr="00912934" w:rsidRDefault="000C56BA" w:rsidP="000C56BA">
      <w:pPr>
        <w:pStyle w:val="titoloprinc0"/>
        <w:rPr>
          <w:color w:val="002060"/>
        </w:rPr>
      </w:pPr>
      <w:r w:rsidRPr="00912934">
        <w:rPr>
          <w:color w:val="002060"/>
        </w:rPr>
        <w:t>CLASSIFICA</w:t>
      </w:r>
    </w:p>
    <w:p w14:paraId="740DC168" w14:textId="77777777" w:rsidR="000C56BA" w:rsidRPr="00912934" w:rsidRDefault="000C56BA" w:rsidP="000C56BA">
      <w:pPr>
        <w:pStyle w:val="breakline"/>
        <w:rPr>
          <w:color w:val="002060"/>
        </w:rPr>
      </w:pPr>
    </w:p>
    <w:p w14:paraId="4EC19AEE" w14:textId="77777777" w:rsidR="000C56BA" w:rsidRPr="00912934" w:rsidRDefault="000C56BA" w:rsidP="000C56BA">
      <w:pPr>
        <w:pStyle w:val="breakline"/>
        <w:rPr>
          <w:color w:val="002060"/>
        </w:rPr>
      </w:pPr>
    </w:p>
    <w:p w14:paraId="746188E1" w14:textId="77777777" w:rsidR="000C56BA" w:rsidRPr="00912934" w:rsidRDefault="000C56BA" w:rsidP="000C56BA">
      <w:pPr>
        <w:pStyle w:val="sottotitolocampionato10"/>
        <w:rPr>
          <w:color w:val="002060"/>
        </w:rPr>
      </w:pPr>
      <w:r w:rsidRPr="009129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56BA" w:rsidRPr="00912934" w14:paraId="23DA331D" w14:textId="77777777" w:rsidTr="006F21E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D1992" w14:textId="77777777" w:rsidR="000C56BA" w:rsidRPr="00912934" w:rsidRDefault="000C56BA" w:rsidP="006F21E6">
            <w:pPr>
              <w:pStyle w:val="headertabella0"/>
              <w:rPr>
                <w:color w:val="002060"/>
              </w:rPr>
            </w:pPr>
            <w:r w:rsidRPr="009129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ADD5E" w14:textId="77777777" w:rsidR="000C56BA" w:rsidRPr="00912934" w:rsidRDefault="000C56BA" w:rsidP="006F21E6">
            <w:pPr>
              <w:pStyle w:val="headertabella0"/>
              <w:rPr>
                <w:color w:val="002060"/>
              </w:rPr>
            </w:pPr>
            <w:r w:rsidRPr="009129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B2522" w14:textId="77777777" w:rsidR="000C56BA" w:rsidRPr="00912934" w:rsidRDefault="000C56BA" w:rsidP="006F21E6">
            <w:pPr>
              <w:pStyle w:val="headertabella0"/>
              <w:rPr>
                <w:color w:val="002060"/>
              </w:rPr>
            </w:pPr>
            <w:r w:rsidRPr="009129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C55DA" w14:textId="77777777" w:rsidR="000C56BA" w:rsidRPr="00912934" w:rsidRDefault="000C56BA" w:rsidP="006F21E6">
            <w:pPr>
              <w:pStyle w:val="headertabella0"/>
              <w:rPr>
                <w:color w:val="002060"/>
              </w:rPr>
            </w:pPr>
            <w:r w:rsidRPr="009129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6777E" w14:textId="77777777" w:rsidR="000C56BA" w:rsidRPr="00912934" w:rsidRDefault="000C56BA" w:rsidP="006F21E6">
            <w:pPr>
              <w:pStyle w:val="headertabella0"/>
              <w:rPr>
                <w:color w:val="002060"/>
              </w:rPr>
            </w:pPr>
            <w:r w:rsidRPr="009129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2FACF" w14:textId="77777777" w:rsidR="000C56BA" w:rsidRPr="00912934" w:rsidRDefault="000C56BA" w:rsidP="006F21E6">
            <w:pPr>
              <w:pStyle w:val="headertabella0"/>
              <w:rPr>
                <w:color w:val="002060"/>
              </w:rPr>
            </w:pPr>
            <w:r w:rsidRPr="009129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CAF77" w14:textId="77777777" w:rsidR="000C56BA" w:rsidRPr="00912934" w:rsidRDefault="000C56BA" w:rsidP="006F21E6">
            <w:pPr>
              <w:pStyle w:val="headertabella0"/>
              <w:rPr>
                <w:color w:val="002060"/>
              </w:rPr>
            </w:pPr>
            <w:r w:rsidRPr="009129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44105" w14:textId="77777777" w:rsidR="000C56BA" w:rsidRPr="00912934" w:rsidRDefault="000C56BA" w:rsidP="006F21E6">
            <w:pPr>
              <w:pStyle w:val="headertabella0"/>
              <w:rPr>
                <w:color w:val="002060"/>
              </w:rPr>
            </w:pPr>
            <w:r w:rsidRPr="009129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F4006" w14:textId="77777777" w:rsidR="000C56BA" w:rsidRPr="00912934" w:rsidRDefault="000C56BA" w:rsidP="006F21E6">
            <w:pPr>
              <w:pStyle w:val="headertabella0"/>
              <w:rPr>
                <w:color w:val="002060"/>
              </w:rPr>
            </w:pPr>
            <w:r w:rsidRPr="009129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7EC8A" w14:textId="77777777" w:rsidR="000C56BA" w:rsidRPr="00912934" w:rsidRDefault="000C56BA" w:rsidP="006F21E6">
            <w:pPr>
              <w:pStyle w:val="headertabella0"/>
              <w:rPr>
                <w:color w:val="002060"/>
              </w:rPr>
            </w:pPr>
            <w:r w:rsidRPr="00912934">
              <w:rPr>
                <w:color w:val="002060"/>
              </w:rPr>
              <w:t>PE</w:t>
            </w:r>
          </w:p>
        </w:tc>
      </w:tr>
      <w:tr w:rsidR="000C56BA" w:rsidRPr="00912934" w14:paraId="1737EFF6" w14:textId="77777777" w:rsidTr="006F21E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E7B63B" w14:textId="77777777" w:rsidR="000C56BA" w:rsidRPr="00912934" w:rsidRDefault="000C56BA" w:rsidP="006F21E6">
            <w:pPr>
              <w:pStyle w:val="rowtabella0"/>
              <w:rPr>
                <w:color w:val="002060"/>
              </w:rPr>
            </w:pPr>
            <w:r w:rsidRPr="0091293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6AEFA" w14:textId="77777777" w:rsidR="000C56BA" w:rsidRPr="00912934" w:rsidRDefault="000C56BA" w:rsidP="006F21E6">
            <w:pPr>
              <w:pStyle w:val="rowtabella0"/>
              <w:jc w:val="center"/>
              <w:rPr>
                <w:color w:val="002060"/>
              </w:rPr>
            </w:pPr>
            <w:r w:rsidRPr="0091293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399D7"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1B1F6"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4F094"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E18D0"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A9C23" w14:textId="77777777" w:rsidR="000C56BA" w:rsidRPr="00912934" w:rsidRDefault="000C56BA" w:rsidP="006F21E6">
            <w:pPr>
              <w:pStyle w:val="rowtabella0"/>
              <w:jc w:val="center"/>
              <w:rPr>
                <w:color w:val="002060"/>
              </w:rPr>
            </w:pPr>
            <w:r w:rsidRPr="00912934">
              <w:rPr>
                <w:color w:val="002060"/>
              </w:rPr>
              <w:t>153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4A384" w14:textId="77777777" w:rsidR="000C56BA" w:rsidRPr="00912934" w:rsidRDefault="000C56BA" w:rsidP="006F21E6">
            <w:pPr>
              <w:pStyle w:val="rowtabella0"/>
              <w:jc w:val="center"/>
              <w:rPr>
                <w:color w:val="002060"/>
              </w:rPr>
            </w:pPr>
            <w:r w:rsidRPr="0091293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1A64B" w14:textId="77777777" w:rsidR="000C56BA" w:rsidRPr="00912934" w:rsidRDefault="000C56BA" w:rsidP="006F21E6">
            <w:pPr>
              <w:pStyle w:val="rowtabella0"/>
              <w:jc w:val="center"/>
              <w:rPr>
                <w:color w:val="002060"/>
              </w:rPr>
            </w:pPr>
            <w:r w:rsidRPr="00912934">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54C96" w14:textId="77777777" w:rsidR="000C56BA" w:rsidRPr="00912934" w:rsidRDefault="000C56BA" w:rsidP="006F21E6">
            <w:pPr>
              <w:pStyle w:val="rowtabella0"/>
              <w:jc w:val="center"/>
              <w:rPr>
                <w:color w:val="002060"/>
              </w:rPr>
            </w:pPr>
            <w:r w:rsidRPr="00912934">
              <w:rPr>
                <w:color w:val="002060"/>
              </w:rPr>
              <w:t>0</w:t>
            </w:r>
          </w:p>
        </w:tc>
      </w:tr>
      <w:tr w:rsidR="000C56BA" w:rsidRPr="00912934" w14:paraId="2E92E719"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FD5F32" w14:textId="77777777" w:rsidR="000C56BA" w:rsidRPr="00912934" w:rsidRDefault="000C56BA" w:rsidP="006F21E6">
            <w:pPr>
              <w:pStyle w:val="rowtabella0"/>
              <w:rPr>
                <w:color w:val="002060"/>
              </w:rPr>
            </w:pPr>
            <w:r w:rsidRPr="00912934">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9EF29" w14:textId="77777777" w:rsidR="000C56BA" w:rsidRPr="00912934" w:rsidRDefault="000C56BA" w:rsidP="006F21E6">
            <w:pPr>
              <w:pStyle w:val="rowtabella0"/>
              <w:jc w:val="center"/>
              <w:rPr>
                <w:color w:val="002060"/>
              </w:rPr>
            </w:pPr>
            <w:r w:rsidRPr="0091293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8C43E"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D8240" w14:textId="77777777" w:rsidR="000C56BA" w:rsidRPr="00912934" w:rsidRDefault="000C56BA" w:rsidP="006F21E6">
            <w:pPr>
              <w:pStyle w:val="rowtabella0"/>
              <w:jc w:val="center"/>
              <w:rPr>
                <w:color w:val="002060"/>
              </w:rPr>
            </w:pPr>
            <w:r w:rsidRPr="009129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A9150" w14:textId="77777777" w:rsidR="000C56BA" w:rsidRPr="00912934" w:rsidRDefault="000C56BA" w:rsidP="006F21E6">
            <w:pPr>
              <w:pStyle w:val="rowtabella0"/>
              <w:jc w:val="center"/>
              <w:rPr>
                <w:color w:val="002060"/>
              </w:rPr>
            </w:pPr>
            <w:r w:rsidRPr="00912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58F85"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F92B2" w14:textId="77777777" w:rsidR="000C56BA" w:rsidRPr="00912934" w:rsidRDefault="000C56BA" w:rsidP="006F21E6">
            <w:pPr>
              <w:pStyle w:val="rowtabella0"/>
              <w:jc w:val="center"/>
              <w:rPr>
                <w:color w:val="002060"/>
              </w:rPr>
            </w:pPr>
            <w:r w:rsidRPr="00912934">
              <w:rPr>
                <w:color w:val="002060"/>
              </w:rPr>
              <w:t>126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B850B" w14:textId="77777777" w:rsidR="000C56BA" w:rsidRPr="00912934" w:rsidRDefault="000C56BA" w:rsidP="006F21E6">
            <w:pPr>
              <w:pStyle w:val="rowtabella0"/>
              <w:jc w:val="center"/>
              <w:rPr>
                <w:color w:val="002060"/>
              </w:rPr>
            </w:pPr>
            <w:r w:rsidRPr="00912934">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BAA52" w14:textId="77777777" w:rsidR="000C56BA" w:rsidRPr="00912934" w:rsidRDefault="000C56BA" w:rsidP="006F21E6">
            <w:pPr>
              <w:pStyle w:val="rowtabella0"/>
              <w:jc w:val="center"/>
              <w:rPr>
                <w:color w:val="002060"/>
              </w:rPr>
            </w:pPr>
            <w:r w:rsidRPr="0091293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1F5E3" w14:textId="77777777" w:rsidR="000C56BA" w:rsidRPr="00912934" w:rsidRDefault="000C56BA" w:rsidP="006F21E6">
            <w:pPr>
              <w:pStyle w:val="rowtabella0"/>
              <w:jc w:val="center"/>
              <w:rPr>
                <w:color w:val="002060"/>
              </w:rPr>
            </w:pPr>
            <w:r w:rsidRPr="00912934">
              <w:rPr>
                <w:color w:val="002060"/>
              </w:rPr>
              <w:t>0</w:t>
            </w:r>
          </w:p>
        </w:tc>
      </w:tr>
      <w:tr w:rsidR="000C56BA" w:rsidRPr="00912934" w14:paraId="05920CA0"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B8778F" w14:textId="77777777" w:rsidR="000C56BA" w:rsidRPr="00912934" w:rsidRDefault="000C56BA" w:rsidP="006F21E6">
            <w:pPr>
              <w:pStyle w:val="rowtabella0"/>
              <w:rPr>
                <w:color w:val="002060"/>
              </w:rPr>
            </w:pPr>
            <w:r w:rsidRPr="00912934">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F7BBF" w14:textId="77777777" w:rsidR="000C56BA" w:rsidRPr="00912934" w:rsidRDefault="000C56BA" w:rsidP="006F21E6">
            <w:pPr>
              <w:pStyle w:val="rowtabella0"/>
              <w:jc w:val="center"/>
              <w:rPr>
                <w:color w:val="002060"/>
              </w:rPr>
            </w:pPr>
            <w:r w:rsidRPr="0091293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B1D37"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C7DC1" w14:textId="77777777" w:rsidR="000C56BA" w:rsidRPr="00912934" w:rsidRDefault="000C56BA" w:rsidP="006F21E6">
            <w:pPr>
              <w:pStyle w:val="rowtabella0"/>
              <w:jc w:val="center"/>
              <w:rPr>
                <w:color w:val="002060"/>
              </w:rPr>
            </w:pPr>
            <w:r w:rsidRPr="00912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1267C"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E46ED"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3D0CF" w14:textId="77777777" w:rsidR="000C56BA" w:rsidRPr="00912934" w:rsidRDefault="000C56BA" w:rsidP="006F21E6">
            <w:pPr>
              <w:pStyle w:val="rowtabella0"/>
              <w:jc w:val="center"/>
              <w:rPr>
                <w:color w:val="002060"/>
              </w:rPr>
            </w:pPr>
            <w:r w:rsidRPr="00912934">
              <w:rPr>
                <w:color w:val="002060"/>
              </w:rPr>
              <w:t>130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E5F75" w14:textId="77777777" w:rsidR="000C56BA" w:rsidRPr="00912934" w:rsidRDefault="000C56BA" w:rsidP="006F21E6">
            <w:pPr>
              <w:pStyle w:val="rowtabella0"/>
              <w:jc w:val="center"/>
              <w:rPr>
                <w:color w:val="002060"/>
              </w:rPr>
            </w:pPr>
            <w:r w:rsidRPr="0091293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0BF35" w14:textId="77777777" w:rsidR="000C56BA" w:rsidRPr="00912934" w:rsidRDefault="000C56BA" w:rsidP="006F21E6">
            <w:pPr>
              <w:pStyle w:val="rowtabella0"/>
              <w:jc w:val="center"/>
              <w:rPr>
                <w:color w:val="002060"/>
              </w:rPr>
            </w:pPr>
            <w:r w:rsidRPr="0091293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41478" w14:textId="77777777" w:rsidR="000C56BA" w:rsidRPr="00912934" w:rsidRDefault="000C56BA" w:rsidP="006F21E6">
            <w:pPr>
              <w:pStyle w:val="rowtabella0"/>
              <w:jc w:val="center"/>
              <w:rPr>
                <w:color w:val="002060"/>
              </w:rPr>
            </w:pPr>
            <w:r w:rsidRPr="00912934">
              <w:rPr>
                <w:color w:val="002060"/>
              </w:rPr>
              <w:t>0</w:t>
            </w:r>
          </w:p>
        </w:tc>
      </w:tr>
      <w:tr w:rsidR="000C56BA" w:rsidRPr="00912934" w14:paraId="72546AE0"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FAFF1C" w14:textId="77777777" w:rsidR="000C56BA" w:rsidRPr="00912934" w:rsidRDefault="000C56BA" w:rsidP="006F21E6">
            <w:pPr>
              <w:pStyle w:val="rowtabella0"/>
              <w:rPr>
                <w:color w:val="002060"/>
              </w:rPr>
            </w:pPr>
            <w:r w:rsidRPr="00912934">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9BCBA" w14:textId="77777777" w:rsidR="000C56BA" w:rsidRPr="00912934" w:rsidRDefault="000C56BA" w:rsidP="006F21E6">
            <w:pPr>
              <w:pStyle w:val="rowtabella0"/>
              <w:jc w:val="center"/>
              <w:rPr>
                <w:color w:val="002060"/>
              </w:rPr>
            </w:pPr>
            <w:r w:rsidRPr="0091293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9E019"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6DF38" w14:textId="77777777" w:rsidR="000C56BA" w:rsidRPr="00912934" w:rsidRDefault="000C56BA" w:rsidP="006F21E6">
            <w:pPr>
              <w:pStyle w:val="rowtabella0"/>
              <w:jc w:val="center"/>
              <w:rPr>
                <w:color w:val="002060"/>
              </w:rPr>
            </w:pPr>
            <w:r w:rsidRPr="00912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E53C3"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059AC" w14:textId="77777777" w:rsidR="000C56BA" w:rsidRPr="00912934" w:rsidRDefault="000C56BA" w:rsidP="006F21E6">
            <w:pPr>
              <w:pStyle w:val="rowtabella0"/>
              <w:jc w:val="center"/>
              <w:rPr>
                <w:color w:val="002060"/>
              </w:rPr>
            </w:pPr>
            <w:r w:rsidRPr="00912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D02D0" w14:textId="77777777" w:rsidR="000C56BA" w:rsidRPr="00912934" w:rsidRDefault="000C56BA" w:rsidP="006F21E6">
            <w:pPr>
              <w:pStyle w:val="rowtabella0"/>
              <w:jc w:val="center"/>
              <w:rPr>
                <w:color w:val="002060"/>
              </w:rPr>
            </w:pPr>
            <w:r w:rsidRPr="00912934">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1AB8C" w14:textId="77777777" w:rsidR="000C56BA" w:rsidRPr="00912934" w:rsidRDefault="000C56BA" w:rsidP="006F21E6">
            <w:pPr>
              <w:pStyle w:val="rowtabella0"/>
              <w:jc w:val="center"/>
              <w:rPr>
                <w:color w:val="002060"/>
              </w:rPr>
            </w:pPr>
            <w:r w:rsidRPr="0091293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EE65C" w14:textId="77777777" w:rsidR="000C56BA" w:rsidRPr="00912934" w:rsidRDefault="000C56BA" w:rsidP="006F21E6">
            <w:pPr>
              <w:pStyle w:val="rowtabella0"/>
              <w:jc w:val="center"/>
              <w:rPr>
                <w:color w:val="002060"/>
              </w:rPr>
            </w:pPr>
            <w:r w:rsidRPr="0091293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842B9" w14:textId="77777777" w:rsidR="000C56BA" w:rsidRPr="00912934" w:rsidRDefault="000C56BA" w:rsidP="006F21E6">
            <w:pPr>
              <w:pStyle w:val="rowtabella0"/>
              <w:jc w:val="center"/>
              <w:rPr>
                <w:color w:val="002060"/>
              </w:rPr>
            </w:pPr>
            <w:r w:rsidRPr="00912934">
              <w:rPr>
                <w:color w:val="002060"/>
              </w:rPr>
              <w:t>0</w:t>
            </w:r>
          </w:p>
        </w:tc>
      </w:tr>
      <w:tr w:rsidR="000C56BA" w:rsidRPr="00912934" w14:paraId="3ABF1A70"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951201" w14:textId="77777777" w:rsidR="000C56BA" w:rsidRPr="00912934" w:rsidRDefault="000C56BA" w:rsidP="006F21E6">
            <w:pPr>
              <w:pStyle w:val="rowtabella0"/>
              <w:rPr>
                <w:color w:val="002060"/>
              </w:rPr>
            </w:pPr>
            <w:r w:rsidRPr="00912934">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0894E" w14:textId="77777777" w:rsidR="000C56BA" w:rsidRPr="00912934" w:rsidRDefault="000C56BA" w:rsidP="006F21E6">
            <w:pPr>
              <w:pStyle w:val="rowtabella0"/>
              <w:jc w:val="center"/>
              <w:rPr>
                <w:color w:val="002060"/>
              </w:rPr>
            </w:pPr>
            <w:r w:rsidRPr="009129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0401E"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87D03" w14:textId="77777777" w:rsidR="000C56BA" w:rsidRPr="00912934" w:rsidRDefault="000C56BA" w:rsidP="006F21E6">
            <w:pPr>
              <w:pStyle w:val="rowtabella0"/>
              <w:jc w:val="center"/>
              <w:rPr>
                <w:color w:val="002060"/>
              </w:rPr>
            </w:pPr>
            <w:r w:rsidRPr="00912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0CC2F"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5F6B9" w14:textId="77777777" w:rsidR="000C56BA" w:rsidRPr="00912934" w:rsidRDefault="000C56BA" w:rsidP="006F21E6">
            <w:pPr>
              <w:pStyle w:val="rowtabella0"/>
              <w:jc w:val="center"/>
              <w:rPr>
                <w:color w:val="002060"/>
              </w:rPr>
            </w:pPr>
            <w:r w:rsidRPr="00912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6F445" w14:textId="77777777" w:rsidR="000C56BA" w:rsidRPr="00912934" w:rsidRDefault="000C56BA" w:rsidP="006F21E6">
            <w:pPr>
              <w:pStyle w:val="rowtabella0"/>
              <w:jc w:val="center"/>
              <w:rPr>
                <w:color w:val="002060"/>
              </w:rPr>
            </w:pPr>
            <w:r w:rsidRPr="00912934">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5C579" w14:textId="77777777" w:rsidR="000C56BA" w:rsidRPr="00912934" w:rsidRDefault="000C56BA" w:rsidP="006F21E6">
            <w:pPr>
              <w:pStyle w:val="rowtabella0"/>
              <w:jc w:val="center"/>
              <w:rPr>
                <w:color w:val="002060"/>
              </w:rPr>
            </w:pPr>
            <w:r w:rsidRPr="00912934">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57497" w14:textId="77777777" w:rsidR="000C56BA" w:rsidRPr="00912934" w:rsidRDefault="000C56BA" w:rsidP="006F21E6">
            <w:pPr>
              <w:pStyle w:val="rowtabella0"/>
              <w:jc w:val="center"/>
              <w:rPr>
                <w:color w:val="002060"/>
              </w:rPr>
            </w:pPr>
            <w:r w:rsidRPr="009129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6C98E" w14:textId="77777777" w:rsidR="000C56BA" w:rsidRPr="00912934" w:rsidRDefault="000C56BA" w:rsidP="006F21E6">
            <w:pPr>
              <w:pStyle w:val="rowtabella0"/>
              <w:jc w:val="center"/>
              <w:rPr>
                <w:color w:val="002060"/>
              </w:rPr>
            </w:pPr>
            <w:r w:rsidRPr="00912934">
              <w:rPr>
                <w:color w:val="002060"/>
              </w:rPr>
              <w:t>0</w:t>
            </w:r>
          </w:p>
        </w:tc>
      </w:tr>
      <w:tr w:rsidR="000C56BA" w:rsidRPr="00912934" w14:paraId="55E39515"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6609F6" w14:textId="77777777" w:rsidR="000C56BA" w:rsidRPr="00912934" w:rsidRDefault="000C56BA" w:rsidP="006F21E6">
            <w:pPr>
              <w:pStyle w:val="rowtabella0"/>
              <w:rPr>
                <w:color w:val="002060"/>
              </w:rPr>
            </w:pPr>
            <w:r w:rsidRPr="00912934">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902F2" w14:textId="77777777" w:rsidR="000C56BA" w:rsidRPr="00912934" w:rsidRDefault="000C56BA" w:rsidP="006F21E6">
            <w:pPr>
              <w:pStyle w:val="rowtabella0"/>
              <w:jc w:val="center"/>
              <w:rPr>
                <w:color w:val="002060"/>
              </w:rPr>
            </w:pPr>
            <w:r w:rsidRPr="0091293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3034A"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1EDA6" w14:textId="77777777" w:rsidR="000C56BA" w:rsidRPr="00912934" w:rsidRDefault="000C56BA" w:rsidP="006F21E6">
            <w:pPr>
              <w:pStyle w:val="rowtabella0"/>
              <w:jc w:val="center"/>
              <w:rPr>
                <w:color w:val="002060"/>
              </w:rPr>
            </w:pPr>
            <w:r w:rsidRPr="00912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6C2E3"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F402E" w14:textId="77777777" w:rsidR="000C56BA" w:rsidRPr="00912934" w:rsidRDefault="000C56BA" w:rsidP="006F21E6">
            <w:pPr>
              <w:pStyle w:val="rowtabella0"/>
              <w:jc w:val="center"/>
              <w:rPr>
                <w:color w:val="002060"/>
              </w:rPr>
            </w:pPr>
            <w:r w:rsidRPr="00912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DE3A6" w14:textId="77777777" w:rsidR="000C56BA" w:rsidRPr="00912934" w:rsidRDefault="000C56BA" w:rsidP="006F21E6">
            <w:pPr>
              <w:pStyle w:val="rowtabella0"/>
              <w:jc w:val="center"/>
              <w:rPr>
                <w:color w:val="002060"/>
              </w:rPr>
            </w:pPr>
            <w:r w:rsidRPr="00912934">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34752" w14:textId="77777777" w:rsidR="000C56BA" w:rsidRPr="00912934" w:rsidRDefault="000C56BA" w:rsidP="006F21E6">
            <w:pPr>
              <w:pStyle w:val="rowtabella0"/>
              <w:jc w:val="center"/>
              <w:rPr>
                <w:color w:val="002060"/>
              </w:rPr>
            </w:pPr>
            <w:r w:rsidRPr="00912934">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403D6" w14:textId="77777777" w:rsidR="000C56BA" w:rsidRPr="00912934" w:rsidRDefault="000C56BA" w:rsidP="006F21E6">
            <w:pPr>
              <w:pStyle w:val="rowtabella0"/>
              <w:jc w:val="center"/>
              <w:rPr>
                <w:color w:val="002060"/>
              </w:rPr>
            </w:pPr>
            <w:r w:rsidRPr="009129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3E3B7" w14:textId="77777777" w:rsidR="000C56BA" w:rsidRPr="00912934" w:rsidRDefault="000C56BA" w:rsidP="006F21E6">
            <w:pPr>
              <w:pStyle w:val="rowtabella0"/>
              <w:jc w:val="center"/>
              <w:rPr>
                <w:color w:val="002060"/>
              </w:rPr>
            </w:pPr>
            <w:r w:rsidRPr="00912934">
              <w:rPr>
                <w:color w:val="002060"/>
              </w:rPr>
              <w:t>0</w:t>
            </w:r>
          </w:p>
        </w:tc>
      </w:tr>
      <w:tr w:rsidR="000C56BA" w:rsidRPr="00912934" w14:paraId="72B78590"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DB29E9" w14:textId="77777777" w:rsidR="000C56BA" w:rsidRPr="00912934" w:rsidRDefault="000C56BA" w:rsidP="006F21E6">
            <w:pPr>
              <w:pStyle w:val="rowtabella0"/>
              <w:rPr>
                <w:color w:val="002060"/>
                <w:lang w:val="es-ES"/>
              </w:rPr>
            </w:pPr>
            <w:r w:rsidRPr="00912934">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39CF8" w14:textId="77777777" w:rsidR="000C56BA" w:rsidRPr="00912934" w:rsidRDefault="000C56BA" w:rsidP="006F21E6">
            <w:pPr>
              <w:pStyle w:val="rowtabella0"/>
              <w:jc w:val="center"/>
              <w:rPr>
                <w:color w:val="002060"/>
              </w:rPr>
            </w:pPr>
            <w:r w:rsidRPr="0091293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9C150"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A1790" w14:textId="77777777" w:rsidR="000C56BA" w:rsidRPr="00912934" w:rsidRDefault="000C56BA" w:rsidP="006F21E6">
            <w:pPr>
              <w:pStyle w:val="rowtabella0"/>
              <w:jc w:val="center"/>
              <w:rPr>
                <w:color w:val="002060"/>
              </w:rPr>
            </w:pPr>
            <w:r w:rsidRPr="00912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6F908"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C7C5B" w14:textId="77777777" w:rsidR="000C56BA" w:rsidRPr="00912934" w:rsidRDefault="000C56BA" w:rsidP="006F21E6">
            <w:pPr>
              <w:pStyle w:val="rowtabella0"/>
              <w:jc w:val="center"/>
              <w:rPr>
                <w:color w:val="002060"/>
              </w:rPr>
            </w:pPr>
            <w:r w:rsidRPr="00912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B5760" w14:textId="77777777" w:rsidR="000C56BA" w:rsidRPr="00912934" w:rsidRDefault="000C56BA" w:rsidP="006F21E6">
            <w:pPr>
              <w:pStyle w:val="rowtabella0"/>
              <w:jc w:val="center"/>
              <w:rPr>
                <w:color w:val="002060"/>
              </w:rPr>
            </w:pPr>
            <w:r w:rsidRPr="00912934">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3A6B7" w14:textId="77777777" w:rsidR="000C56BA" w:rsidRPr="00912934" w:rsidRDefault="000C56BA" w:rsidP="006F21E6">
            <w:pPr>
              <w:pStyle w:val="rowtabella0"/>
              <w:jc w:val="center"/>
              <w:rPr>
                <w:color w:val="002060"/>
              </w:rPr>
            </w:pPr>
            <w:r w:rsidRPr="00912934">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F6DBB" w14:textId="77777777" w:rsidR="000C56BA" w:rsidRPr="00912934" w:rsidRDefault="000C56BA" w:rsidP="006F21E6">
            <w:pPr>
              <w:pStyle w:val="rowtabella0"/>
              <w:jc w:val="center"/>
              <w:rPr>
                <w:color w:val="002060"/>
              </w:rPr>
            </w:pPr>
            <w:r w:rsidRPr="00912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18211" w14:textId="77777777" w:rsidR="000C56BA" w:rsidRPr="00912934" w:rsidRDefault="000C56BA" w:rsidP="006F21E6">
            <w:pPr>
              <w:pStyle w:val="rowtabella0"/>
              <w:jc w:val="center"/>
              <w:rPr>
                <w:color w:val="002060"/>
              </w:rPr>
            </w:pPr>
            <w:r w:rsidRPr="00912934">
              <w:rPr>
                <w:color w:val="002060"/>
              </w:rPr>
              <w:t>0</w:t>
            </w:r>
          </w:p>
        </w:tc>
      </w:tr>
      <w:tr w:rsidR="000C56BA" w:rsidRPr="00912934" w14:paraId="2C03826A"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8BD8C8" w14:textId="77777777" w:rsidR="000C56BA" w:rsidRPr="00912934" w:rsidRDefault="000C56BA" w:rsidP="006F21E6">
            <w:pPr>
              <w:pStyle w:val="rowtabella0"/>
              <w:rPr>
                <w:color w:val="002060"/>
              </w:rPr>
            </w:pPr>
            <w:r w:rsidRPr="0091293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820AF" w14:textId="77777777" w:rsidR="000C56BA" w:rsidRPr="00912934" w:rsidRDefault="000C56BA" w:rsidP="006F21E6">
            <w:pPr>
              <w:pStyle w:val="rowtabella0"/>
              <w:jc w:val="center"/>
              <w:rPr>
                <w:color w:val="002060"/>
              </w:rPr>
            </w:pPr>
            <w:r w:rsidRPr="009129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AC3FA"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CFE99" w14:textId="77777777" w:rsidR="000C56BA" w:rsidRPr="00912934" w:rsidRDefault="000C56BA" w:rsidP="006F21E6">
            <w:pPr>
              <w:pStyle w:val="rowtabella0"/>
              <w:jc w:val="center"/>
              <w:rPr>
                <w:color w:val="002060"/>
              </w:rPr>
            </w:pPr>
            <w:r w:rsidRPr="00912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016EF"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CC97C" w14:textId="77777777" w:rsidR="000C56BA" w:rsidRPr="00912934" w:rsidRDefault="000C56BA" w:rsidP="006F21E6">
            <w:pPr>
              <w:pStyle w:val="rowtabella0"/>
              <w:jc w:val="center"/>
              <w:rPr>
                <w:color w:val="002060"/>
              </w:rPr>
            </w:pPr>
            <w:r w:rsidRPr="00912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A5AC9" w14:textId="77777777" w:rsidR="000C56BA" w:rsidRPr="00912934" w:rsidRDefault="000C56BA" w:rsidP="006F21E6">
            <w:pPr>
              <w:pStyle w:val="rowtabella0"/>
              <w:jc w:val="center"/>
              <w:rPr>
                <w:color w:val="002060"/>
              </w:rPr>
            </w:pPr>
            <w:r w:rsidRPr="00912934">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9A877" w14:textId="77777777" w:rsidR="000C56BA" w:rsidRPr="00912934" w:rsidRDefault="000C56BA" w:rsidP="006F21E6">
            <w:pPr>
              <w:pStyle w:val="rowtabella0"/>
              <w:jc w:val="center"/>
              <w:rPr>
                <w:color w:val="002060"/>
              </w:rPr>
            </w:pPr>
            <w:r w:rsidRPr="00912934">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08FBB" w14:textId="77777777" w:rsidR="000C56BA" w:rsidRPr="00912934" w:rsidRDefault="000C56BA" w:rsidP="006F21E6">
            <w:pPr>
              <w:pStyle w:val="rowtabella0"/>
              <w:jc w:val="center"/>
              <w:rPr>
                <w:color w:val="002060"/>
              </w:rPr>
            </w:pPr>
            <w:r w:rsidRPr="009129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6E31D" w14:textId="77777777" w:rsidR="000C56BA" w:rsidRPr="00912934" w:rsidRDefault="000C56BA" w:rsidP="006F21E6">
            <w:pPr>
              <w:pStyle w:val="rowtabella0"/>
              <w:jc w:val="center"/>
              <w:rPr>
                <w:color w:val="002060"/>
              </w:rPr>
            </w:pPr>
            <w:r w:rsidRPr="00912934">
              <w:rPr>
                <w:color w:val="002060"/>
              </w:rPr>
              <w:t>0</w:t>
            </w:r>
          </w:p>
        </w:tc>
      </w:tr>
      <w:tr w:rsidR="000C56BA" w:rsidRPr="00912934" w14:paraId="13C2E4B7"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AEDCCC" w14:textId="77777777" w:rsidR="000C56BA" w:rsidRPr="00912934" w:rsidRDefault="000C56BA" w:rsidP="006F21E6">
            <w:pPr>
              <w:pStyle w:val="rowtabella0"/>
              <w:rPr>
                <w:color w:val="002060"/>
              </w:rPr>
            </w:pPr>
            <w:r w:rsidRPr="00912934">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9521A" w14:textId="77777777" w:rsidR="000C56BA" w:rsidRPr="00912934" w:rsidRDefault="000C56BA" w:rsidP="006F21E6">
            <w:pPr>
              <w:pStyle w:val="rowtabella0"/>
              <w:jc w:val="center"/>
              <w:rPr>
                <w:color w:val="002060"/>
              </w:rPr>
            </w:pPr>
            <w:r w:rsidRPr="009129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FA109"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1BE31" w14:textId="77777777" w:rsidR="000C56BA" w:rsidRPr="00912934" w:rsidRDefault="000C56BA" w:rsidP="006F21E6">
            <w:pPr>
              <w:pStyle w:val="rowtabella0"/>
              <w:jc w:val="center"/>
              <w:rPr>
                <w:color w:val="002060"/>
              </w:rPr>
            </w:pPr>
            <w:r w:rsidRPr="00912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A5B9B"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9223F" w14:textId="77777777" w:rsidR="000C56BA" w:rsidRPr="00912934" w:rsidRDefault="000C56BA" w:rsidP="006F21E6">
            <w:pPr>
              <w:pStyle w:val="rowtabella0"/>
              <w:jc w:val="center"/>
              <w:rPr>
                <w:color w:val="002060"/>
              </w:rPr>
            </w:pPr>
            <w:r w:rsidRPr="00912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3BC08" w14:textId="77777777" w:rsidR="000C56BA" w:rsidRPr="00912934" w:rsidRDefault="000C56BA" w:rsidP="006F21E6">
            <w:pPr>
              <w:pStyle w:val="rowtabella0"/>
              <w:jc w:val="center"/>
              <w:rPr>
                <w:color w:val="002060"/>
              </w:rPr>
            </w:pPr>
            <w:r w:rsidRPr="00912934">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13D2C" w14:textId="77777777" w:rsidR="000C56BA" w:rsidRPr="00912934" w:rsidRDefault="000C56BA" w:rsidP="006F21E6">
            <w:pPr>
              <w:pStyle w:val="rowtabella0"/>
              <w:jc w:val="center"/>
              <w:rPr>
                <w:color w:val="002060"/>
              </w:rPr>
            </w:pPr>
            <w:r w:rsidRPr="00912934">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498A7" w14:textId="77777777" w:rsidR="000C56BA" w:rsidRPr="00912934" w:rsidRDefault="000C56BA" w:rsidP="006F21E6">
            <w:pPr>
              <w:pStyle w:val="rowtabella0"/>
              <w:jc w:val="center"/>
              <w:rPr>
                <w:color w:val="002060"/>
              </w:rPr>
            </w:pPr>
            <w:r w:rsidRPr="009129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10614" w14:textId="77777777" w:rsidR="000C56BA" w:rsidRPr="00912934" w:rsidRDefault="000C56BA" w:rsidP="006F21E6">
            <w:pPr>
              <w:pStyle w:val="rowtabella0"/>
              <w:jc w:val="center"/>
              <w:rPr>
                <w:color w:val="002060"/>
              </w:rPr>
            </w:pPr>
            <w:r w:rsidRPr="00912934">
              <w:rPr>
                <w:color w:val="002060"/>
              </w:rPr>
              <w:t>0</w:t>
            </w:r>
          </w:p>
        </w:tc>
      </w:tr>
      <w:tr w:rsidR="000C56BA" w:rsidRPr="00912934" w14:paraId="0E9B9551"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CD03D8" w14:textId="77777777" w:rsidR="000C56BA" w:rsidRPr="00912934" w:rsidRDefault="000C56BA" w:rsidP="006F21E6">
            <w:pPr>
              <w:pStyle w:val="rowtabella0"/>
              <w:rPr>
                <w:color w:val="002060"/>
              </w:rPr>
            </w:pPr>
            <w:r w:rsidRPr="00912934">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93442" w14:textId="77777777" w:rsidR="000C56BA" w:rsidRPr="00912934" w:rsidRDefault="000C56BA" w:rsidP="006F21E6">
            <w:pPr>
              <w:pStyle w:val="rowtabella0"/>
              <w:jc w:val="center"/>
              <w:rPr>
                <w:color w:val="002060"/>
              </w:rPr>
            </w:pPr>
            <w:r w:rsidRPr="009129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6AA0F"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6D272" w14:textId="77777777" w:rsidR="000C56BA" w:rsidRPr="00912934" w:rsidRDefault="000C56BA" w:rsidP="006F21E6">
            <w:pPr>
              <w:pStyle w:val="rowtabella0"/>
              <w:jc w:val="center"/>
              <w:rPr>
                <w:color w:val="002060"/>
              </w:rPr>
            </w:pPr>
            <w:r w:rsidRPr="00912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446D1"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D8CE2" w14:textId="77777777" w:rsidR="000C56BA" w:rsidRPr="00912934" w:rsidRDefault="000C56BA" w:rsidP="006F21E6">
            <w:pPr>
              <w:pStyle w:val="rowtabella0"/>
              <w:jc w:val="center"/>
              <w:rPr>
                <w:color w:val="002060"/>
              </w:rPr>
            </w:pPr>
            <w:r w:rsidRPr="00912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25C1E" w14:textId="77777777" w:rsidR="000C56BA" w:rsidRPr="00912934" w:rsidRDefault="000C56BA" w:rsidP="006F21E6">
            <w:pPr>
              <w:pStyle w:val="rowtabella0"/>
              <w:jc w:val="center"/>
              <w:rPr>
                <w:color w:val="002060"/>
              </w:rPr>
            </w:pPr>
            <w:r w:rsidRPr="00912934">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4D691" w14:textId="77777777" w:rsidR="000C56BA" w:rsidRPr="00912934" w:rsidRDefault="000C56BA" w:rsidP="006F21E6">
            <w:pPr>
              <w:pStyle w:val="rowtabella0"/>
              <w:jc w:val="center"/>
              <w:rPr>
                <w:color w:val="002060"/>
              </w:rPr>
            </w:pPr>
            <w:r w:rsidRPr="00912934">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879A1"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EE031" w14:textId="77777777" w:rsidR="000C56BA" w:rsidRPr="00912934" w:rsidRDefault="000C56BA" w:rsidP="006F21E6">
            <w:pPr>
              <w:pStyle w:val="rowtabella0"/>
              <w:jc w:val="center"/>
              <w:rPr>
                <w:color w:val="002060"/>
              </w:rPr>
            </w:pPr>
            <w:r w:rsidRPr="00912934">
              <w:rPr>
                <w:color w:val="002060"/>
              </w:rPr>
              <w:t>0</w:t>
            </w:r>
          </w:p>
        </w:tc>
      </w:tr>
      <w:tr w:rsidR="000C56BA" w:rsidRPr="00912934" w14:paraId="433245C1"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BBEBEB" w14:textId="77777777" w:rsidR="000C56BA" w:rsidRPr="00912934" w:rsidRDefault="000C56BA" w:rsidP="006F21E6">
            <w:pPr>
              <w:pStyle w:val="rowtabella0"/>
              <w:rPr>
                <w:color w:val="002060"/>
              </w:rPr>
            </w:pPr>
            <w:r w:rsidRPr="0091293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63F49" w14:textId="77777777" w:rsidR="000C56BA" w:rsidRPr="00912934" w:rsidRDefault="000C56BA" w:rsidP="006F21E6">
            <w:pPr>
              <w:pStyle w:val="rowtabella0"/>
              <w:jc w:val="center"/>
              <w:rPr>
                <w:color w:val="002060"/>
              </w:rPr>
            </w:pPr>
            <w:r w:rsidRPr="009129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68DBF"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881AC" w14:textId="77777777" w:rsidR="000C56BA" w:rsidRPr="00912934" w:rsidRDefault="000C56BA" w:rsidP="006F21E6">
            <w:pPr>
              <w:pStyle w:val="rowtabella0"/>
              <w:jc w:val="center"/>
              <w:rPr>
                <w:color w:val="002060"/>
              </w:rPr>
            </w:pPr>
            <w:r w:rsidRPr="00912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3808C"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74544" w14:textId="77777777" w:rsidR="000C56BA" w:rsidRPr="00912934" w:rsidRDefault="000C56BA" w:rsidP="006F21E6">
            <w:pPr>
              <w:pStyle w:val="rowtabella0"/>
              <w:jc w:val="center"/>
              <w:rPr>
                <w:color w:val="002060"/>
              </w:rPr>
            </w:pPr>
            <w:r w:rsidRPr="00912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90356" w14:textId="77777777" w:rsidR="000C56BA" w:rsidRPr="00912934" w:rsidRDefault="000C56BA" w:rsidP="006F21E6">
            <w:pPr>
              <w:pStyle w:val="rowtabella0"/>
              <w:jc w:val="center"/>
              <w:rPr>
                <w:color w:val="002060"/>
              </w:rPr>
            </w:pPr>
            <w:r w:rsidRPr="0091293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1FEF0" w14:textId="77777777" w:rsidR="000C56BA" w:rsidRPr="00912934" w:rsidRDefault="000C56BA" w:rsidP="006F21E6">
            <w:pPr>
              <w:pStyle w:val="rowtabella0"/>
              <w:jc w:val="center"/>
              <w:rPr>
                <w:color w:val="002060"/>
              </w:rPr>
            </w:pPr>
            <w:r w:rsidRPr="00912934">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E3166" w14:textId="77777777" w:rsidR="000C56BA" w:rsidRPr="00912934" w:rsidRDefault="000C56BA" w:rsidP="006F21E6">
            <w:pPr>
              <w:pStyle w:val="rowtabella0"/>
              <w:jc w:val="center"/>
              <w:rPr>
                <w:color w:val="002060"/>
              </w:rPr>
            </w:pPr>
            <w:r w:rsidRPr="0091293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A0BC4" w14:textId="77777777" w:rsidR="000C56BA" w:rsidRPr="00912934" w:rsidRDefault="000C56BA" w:rsidP="006F21E6">
            <w:pPr>
              <w:pStyle w:val="rowtabella0"/>
              <w:jc w:val="center"/>
              <w:rPr>
                <w:color w:val="002060"/>
              </w:rPr>
            </w:pPr>
            <w:r w:rsidRPr="00912934">
              <w:rPr>
                <w:color w:val="002060"/>
              </w:rPr>
              <w:t>0</w:t>
            </w:r>
          </w:p>
        </w:tc>
      </w:tr>
      <w:tr w:rsidR="000C56BA" w:rsidRPr="00912934" w14:paraId="46FDB237"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AAD7FF" w14:textId="77777777" w:rsidR="000C56BA" w:rsidRPr="00912934" w:rsidRDefault="000C56BA" w:rsidP="006F21E6">
            <w:pPr>
              <w:pStyle w:val="rowtabella0"/>
              <w:rPr>
                <w:color w:val="002060"/>
              </w:rPr>
            </w:pPr>
            <w:r w:rsidRPr="00912934">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D5E81" w14:textId="77777777" w:rsidR="000C56BA" w:rsidRPr="00912934" w:rsidRDefault="000C56BA" w:rsidP="006F21E6">
            <w:pPr>
              <w:pStyle w:val="rowtabella0"/>
              <w:jc w:val="center"/>
              <w:rPr>
                <w:color w:val="002060"/>
              </w:rPr>
            </w:pPr>
            <w:r w:rsidRPr="009129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F40EB"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A7133" w14:textId="77777777" w:rsidR="000C56BA" w:rsidRPr="00912934" w:rsidRDefault="000C56BA" w:rsidP="006F21E6">
            <w:pPr>
              <w:pStyle w:val="rowtabella0"/>
              <w:jc w:val="center"/>
              <w:rPr>
                <w:color w:val="002060"/>
              </w:rPr>
            </w:pPr>
            <w:r w:rsidRPr="00912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5BF38"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58D66" w14:textId="77777777" w:rsidR="000C56BA" w:rsidRPr="00912934" w:rsidRDefault="000C56BA" w:rsidP="006F21E6">
            <w:pPr>
              <w:pStyle w:val="rowtabella0"/>
              <w:jc w:val="center"/>
              <w:rPr>
                <w:color w:val="002060"/>
              </w:rPr>
            </w:pPr>
            <w:r w:rsidRPr="009129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E7BE4" w14:textId="77777777" w:rsidR="000C56BA" w:rsidRPr="00912934" w:rsidRDefault="000C56BA" w:rsidP="006F21E6">
            <w:pPr>
              <w:pStyle w:val="rowtabella0"/>
              <w:jc w:val="center"/>
              <w:rPr>
                <w:color w:val="002060"/>
              </w:rPr>
            </w:pPr>
            <w:r w:rsidRPr="00912934">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39AA4" w14:textId="77777777" w:rsidR="000C56BA" w:rsidRPr="00912934" w:rsidRDefault="000C56BA" w:rsidP="006F21E6">
            <w:pPr>
              <w:pStyle w:val="rowtabella0"/>
              <w:jc w:val="center"/>
              <w:rPr>
                <w:color w:val="002060"/>
              </w:rPr>
            </w:pPr>
            <w:r w:rsidRPr="00912934">
              <w:rPr>
                <w:color w:val="002060"/>
              </w:rPr>
              <w:t>139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063FC" w14:textId="77777777" w:rsidR="000C56BA" w:rsidRPr="00912934" w:rsidRDefault="000C56BA" w:rsidP="006F21E6">
            <w:pPr>
              <w:pStyle w:val="rowtabella0"/>
              <w:jc w:val="center"/>
              <w:rPr>
                <w:color w:val="002060"/>
              </w:rPr>
            </w:pPr>
            <w:r w:rsidRPr="0091293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8B5A7" w14:textId="77777777" w:rsidR="000C56BA" w:rsidRPr="00912934" w:rsidRDefault="000C56BA" w:rsidP="006F21E6">
            <w:pPr>
              <w:pStyle w:val="rowtabella0"/>
              <w:jc w:val="center"/>
              <w:rPr>
                <w:color w:val="002060"/>
              </w:rPr>
            </w:pPr>
            <w:r w:rsidRPr="00912934">
              <w:rPr>
                <w:color w:val="002060"/>
              </w:rPr>
              <w:t>0</w:t>
            </w:r>
          </w:p>
        </w:tc>
      </w:tr>
      <w:tr w:rsidR="000C56BA" w:rsidRPr="00912934" w14:paraId="7E91B41D"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AACD10" w14:textId="77777777" w:rsidR="000C56BA" w:rsidRPr="00912934" w:rsidRDefault="000C56BA" w:rsidP="006F21E6">
            <w:pPr>
              <w:pStyle w:val="rowtabella0"/>
              <w:rPr>
                <w:color w:val="002060"/>
              </w:rPr>
            </w:pPr>
            <w:r w:rsidRPr="00912934">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9938F" w14:textId="77777777" w:rsidR="000C56BA" w:rsidRPr="00912934" w:rsidRDefault="000C56BA" w:rsidP="006F21E6">
            <w:pPr>
              <w:pStyle w:val="rowtabella0"/>
              <w:jc w:val="center"/>
              <w:rPr>
                <w:color w:val="002060"/>
              </w:rPr>
            </w:pPr>
            <w:r w:rsidRPr="00912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ED05A"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C1332"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91A70"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81A25" w14:textId="77777777" w:rsidR="000C56BA" w:rsidRPr="00912934" w:rsidRDefault="000C56BA" w:rsidP="006F21E6">
            <w:pPr>
              <w:pStyle w:val="rowtabella0"/>
              <w:jc w:val="center"/>
              <w:rPr>
                <w:color w:val="002060"/>
              </w:rPr>
            </w:pPr>
            <w:r w:rsidRPr="009129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FE704" w14:textId="77777777" w:rsidR="000C56BA" w:rsidRPr="00912934" w:rsidRDefault="000C56BA" w:rsidP="006F21E6">
            <w:pPr>
              <w:pStyle w:val="rowtabella0"/>
              <w:jc w:val="center"/>
              <w:rPr>
                <w:color w:val="002060"/>
              </w:rPr>
            </w:pPr>
            <w:r w:rsidRPr="00912934">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E5BAC" w14:textId="77777777" w:rsidR="000C56BA" w:rsidRPr="00912934" w:rsidRDefault="000C56BA" w:rsidP="006F21E6">
            <w:pPr>
              <w:pStyle w:val="rowtabella0"/>
              <w:jc w:val="center"/>
              <w:rPr>
                <w:color w:val="002060"/>
              </w:rPr>
            </w:pPr>
            <w:r w:rsidRPr="00912934">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F9971" w14:textId="77777777" w:rsidR="000C56BA" w:rsidRPr="00912934" w:rsidRDefault="000C56BA" w:rsidP="006F21E6">
            <w:pPr>
              <w:pStyle w:val="rowtabella0"/>
              <w:jc w:val="center"/>
              <w:rPr>
                <w:color w:val="002060"/>
              </w:rPr>
            </w:pPr>
            <w:r w:rsidRPr="0091293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E7A96" w14:textId="77777777" w:rsidR="000C56BA" w:rsidRPr="00912934" w:rsidRDefault="000C56BA" w:rsidP="006F21E6">
            <w:pPr>
              <w:pStyle w:val="rowtabella0"/>
              <w:jc w:val="center"/>
              <w:rPr>
                <w:color w:val="002060"/>
              </w:rPr>
            </w:pPr>
            <w:r w:rsidRPr="00912934">
              <w:rPr>
                <w:color w:val="002060"/>
              </w:rPr>
              <w:t>0</w:t>
            </w:r>
          </w:p>
        </w:tc>
      </w:tr>
      <w:tr w:rsidR="000C56BA" w:rsidRPr="00912934" w14:paraId="09F934A7" w14:textId="77777777" w:rsidTr="006F21E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B7C4D5" w14:textId="77777777" w:rsidR="000C56BA" w:rsidRPr="00912934" w:rsidRDefault="000C56BA" w:rsidP="006F21E6">
            <w:pPr>
              <w:pStyle w:val="rowtabella0"/>
              <w:rPr>
                <w:color w:val="002060"/>
                <w:lang w:val="es-ES"/>
              </w:rPr>
            </w:pPr>
            <w:r w:rsidRPr="00912934">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6E271"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9D254" w14:textId="77777777" w:rsidR="000C56BA" w:rsidRPr="00912934" w:rsidRDefault="000C56BA" w:rsidP="006F21E6">
            <w:pPr>
              <w:pStyle w:val="rowtabella0"/>
              <w:jc w:val="center"/>
              <w:rPr>
                <w:color w:val="002060"/>
              </w:rPr>
            </w:pPr>
            <w:r w:rsidRPr="00912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6D315"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C9C21"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E6D1D" w14:textId="77777777" w:rsidR="000C56BA" w:rsidRPr="00912934" w:rsidRDefault="000C56BA" w:rsidP="006F21E6">
            <w:pPr>
              <w:pStyle w:val="rowtabella0"/>
              <w:jc w:val="center"/>
              <w:rPr>
                <w:color w:val="002060"/>
              </w:rPr>
            </w:pPr>
            <w:r w:rsidRPr="00912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CC42F" w14:textId="77777777" w:rsidR="000C56BA" w:rsidRPr="00912934" w:rsidRDefault="000C56BA" w:rsidP="006F21E6">
            <w:pPr>
              <w:pStyle w:val="rowtabella0"/>
              <w:jc w:val="center"/>
              <w:rPr>
                <w:color w:val="002060"/>
              </w:rPr>
            </w:pPr>
            <w:r w:rsidRPr="0091293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EFFF6" w14:textId="77777777" w:rsidR="000C56BA" w:rsidRPr="00912934" w:rsidRDefault="000C56BA" w:rsidP="006F21E6">
            <w:pPr>
              <w:pStyle w:val="rowtabella0"/>
              <w:jc w:val="center"/>
              <w:rPr>
                <w:color w:val="002060"/>
              </w:rPr>
            </w:pPr>
            <w:r w:rsidRPr="00912934">
              <w:rPr>
                <w:color w:val="002060"/>
              </w:rPr>
              <w:t>198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E65BE" w14:textId="77777777" w:rsidR="000C56BA" w:rsidRPr="00912934" w:rsidRDefault="000C56BA" w:rsidP="006F21E6">
            <w:pPr>
              <w:pStyle w:val="rowtabella0"/>
              <w:jc w:val="center"/>
              <w:rPr>
                <w:color w:val="002060"/>
              </w:rPr>
            </w:pPr>
            <w:r w:rsidRPr="00912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22103" w14:textId="77777777" w:rsidR="000C56BA" w:rsidRPr="00912934" w:rsidRDefault="000C56BA" w:rsidP="006F21E6">
            <w:pPr>
              <w:pStyle w:val="rowtabella0"/>
              <w:jc w:val="center"/>
              <w:rPr>
                <w:color w:val="002060"/>
              </w:rPr>
            </w:pPr>
            <w:r w:rsidRPr="00912934">
              <w:rPr>
                <w:color w:val="002060"/>
              </w:rPr>
              <w:t>1</w:t>
            </w:r>
          </w:p>
        </w:tc>
      </w:tr>
    </w:tbl>
    <w:p w14:paraId="6B436248" w14:textId="77777777" w:rsidR="00256A44" w:rsidRDefault="00256A44" w:rsidP="000C56BA">
      <w:pPr>
        <w:pStyle w:val="breakline"/>
        <w:rPr>
          <w:rFonts w:eastAsiaTheme="minorEastAsia"/>
          <w:color w:val="002060"/>
        </w:rPr>
      </w:pPr>
    </w:p>
    <w:p w14:paraId="173AA75A" w14:textId="77777777" w:rsidR="00256A44" w:rsidRPr="00280F9C" w:rsidRDefault="00256A44" w:rsidP="00256A44">
      <w:pPr>
        <w:pStyle w:val="titoloprinc0"/>
        <w:rPr>
          <w:color w:val="002060"/>
        </w:rPr>
      </w:pPr>
      <w:r w:rsidRPr="00280F9C">
        <w:rPr>
          <w:color w:val="002060"/>
        </w:rPr>
        <w:t>PROGRAMMA GARE</w:t>
      </w:r>
    </w:p>
    <w:p w14:paraId="0E1A04E6" w14:textId="77777777" w:rsidR="00256A44" w:rsidRDefault="00256A44" w:rsidP="000C56BA">
      <w:pPr>
        <w:pStyle w:val="breakline"/>
        <w:rPr>
          <w:rFonts w:eastAsiaTheme="minorEastAsia"/>
          <w:color w:val="002060"/>
        </w:rPr>
      </w:pPr>
    </w:p>
    <w:p w14:paraId="0D539573" w14:textId="77777777" w:rsidR="00256A44" w:rsidRPr="00280F9C" w:rsidRDefault="00256A44" w:rsidP="00256A44">
      <w:pPr>
        <w:pStyle w:val="sottotitolocampionato10"/>
        <w:rPr>
          <w:color w:val="002060"/>
        </w:rPr>
      </w:pPr>
      <w:r w:rsidRPr="00280F9C">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6"/>
        <w:gridCol w:w="385"/>
        <w:gridCol w:w="898"/>
        <w:gridCol w:w="1198"/>
        <w:gridCol w:w="1549"/>
        <w:gridCol w:w="1544"/>
      </w:tblGrid>
      <w:tr w:rsidR="00256A44" w:rsidRPr="00280F9C" w14:paraId="55CEBEAA" w14:textId="77777777" w:rsidTr="006F21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91FE9" w14:textId="77777777" w:rsidR="00256A44" w:rsidRPr="00280F9C" w:rsidRDefault="00256A44" w:rsidP="006F21E6">
            <w:pPr>
              <w:pStyle w:val="headertabella0"/>
              <w:rPr>
                <w:color w:val="002060"/>
              </w:rPr>
            </w:pPr>
            <w:r w:rsidRPr="00280F9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A2442" w14:textId="77777777" w:rsidR="00256A44" w:rsidRPr="00280F9C" w:rsidRDefault="00256A44" w:rsidP="006F21E6">
            <w:pPr>
              <w:pStyle w:val="headertabella0"/>
              <w:rPr>
                <w:color w:val="002060"/>
              </w:rPr>
            </w:pPr>
            <w:r w:rsidRPr="00280F9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DC00E" w14:textId="77777777" w:rsidR="00256A44" w:rsidRPr="00280F9C" w:rsidRDefault="00256A44" w:rsidP="006F21E6">
            <w:pPr>
              <w:pStyle w:val="headertabella0"/>
              <w:rPr>
                <w:color w:val="002060"/>
              </w:rPr>
            </w:pPr>
            <w:r w:rsidRPr="00280F9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DCF3F" w14:textId="77777777" w:rsidR="00256A44" w:rsidRPr="00280F9C" w:rsidRDefault="00256A44" w:rsidP="006F21E6">
            <w:pPr>
              <w:pStyle w:val="headertabella0"/>
              <w:rPr>
                <w:color w:val="002060"/>
              </w:rPr>
            </w:pPr>
            <w:r w:rsidRPr="00280F9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48EE2" w14:textId="77777777" w:rsidR="00256A44" w:rsidRPr="00280F9C" w:rsidRDefault="00256A44" w:rsidP="006F21E6">
            <w:pPr>
              <w:pStyle w:val="headertabella0"/>
              <w:rPr>
                <w:color w:val="002060"/>
              </w:rPr>
            </w:pPr>
            <w:r w:rsidRPr="00280F9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A5CA0" w14:textId="77777777" w:rsidR="00256A44" w:rsidRPr="00280F9C" w:rsidRDefault="00256A44" w:rsidP="006F21E6">
            <w:pPr>
              <w:pStyle w:val="headertabella0"/>
              <w:rPr>
                <w:color w:val="002060"/>
              </w:rPr>
            </w:pPr>
            <w:r w:rsidRPr="00280F9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04EE1" w14:textId="77777777" w:rsidR="00256A44" w:rsidRPr="00280F9C" w:rsidRDefault="00256A44" w:rsidP="006F21E6">
            <w:pPr>
              <w:pStyle w:val="headertabella0"/>
              <w:rPr>
                <w:color w:val="002060"/>
              </w:rPr>
            </w:pPr>
            <w:r w:rsidRPr="00280F9C">
              <w:rPr>
                <w:color w:val="002060"/>
              </w:rPr>
              <w:t>Indirizzo Impianto</w:t>
            </w:r>
          </w:p>
        </w:tc>
      </w:tr>
      <w:tr w:rsidR="00256A44" w:rsidRPr="00280F9C" w14:paraId="4334955E" w14:textId="77777777" w:rsidTr="006F21E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75710C" w14:textId="77777777" w:rsidR="00256A44" w:rsidRPr="00280F9C" w:rsidRDefault="00256A44" w:rsidP="006F21E6">
            <w:pPr>
              <w:pStyle w:val="rowtabella0"/>
              <w:rPr>
                <w:color w:val="002060"/>
              </w:rPr>
            </w:pPr>
            <w:r w:rsidRPr="00280F9C">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7ECBC6" w14:textId="77777777" w:rsidR="00256A44" w:rsidRPr="00280F9C" w:rsidRDefault="00256A44" w:rsidP="006F21E6">
            <w:pPr>
              <w:pStyle w:val="rowtabella0"/>
              <w:rPr>
                <w:color w:val="002060"/>
              </w:rPr>
            </w:pPr>
            <w:r w:rsidRPr="00280F9C">
              <w:rPr>
                <w:color w:val="002060"/>
              </w:rPr>
              <w:t>ALMA JUVENTUS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5C52DA" w14:textId="77777777" w:rsidR="00256A44" w:rsidRPr="00280F9C" w:rsidRDefault="00256A44" w:rsidP="006F21E6">
            <w:pPr>
              <w:pStyle w:val="rowtabella0"/>
              <w:jc w:val="center"/>
              <w:rPr>
                <w:color w:val="002060"/>
              </w:rPr>
            </w:pPr>
            <w:r w:rsidRPr="00280F9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E372FF" w14:textId="77777777" w:rsidR="00256A44" w:rsidRPr="00280F9C" w:rsidRDefault="00256A44" w:rsidP="006F21E6">
            <w:pPr>
              <w:pStyle w:val="rowtabella0"/>
              <w:rPr>
                <w:color w:val="002060"/>
              </w:rPr>
            </w:pPr>
            <w:r w:rsidRPr="00280F9C">
              <w:rPr>
                <w:color w:val="002060"/>
              </w:rPr>
              <w:t>13/04/2024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BF9FF1" w14:textId="77777777" w:rsidR="00256A44" w:rsidRPr="00280F9C" w:rsidRDefault="00256A44" w:rsidP="006F21E6">
            <w:pPr>
              <w:pStyle w:val="rowtabella0"/>
              <w:rPr>
                <w:color w:val="002060"/>
              </w:rPr>
            </w:pPr>
            <w:r w:rsidRPr="00280F9C">
              <w:rPr>
                <w:color w:val="002060"/>
              </w:rPr>
              <w:t>5299 CENTRO SP. POL. "R.GATTARI"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67AB54" w14:textId="77777777" w:rsidR="00256A44" w:rsidRPr="00280F9C" w:rsidRDefault="00256A44" w:rsidP="006F21E6">
            <w:pPr>
              <w:pStyle w:val="rowtabella0"/>
              <w:rPr>
                <w:color w:val="002060"/>
              </w:rPr>
            </w:pPr>
            <w:r w:rsidRPr="00280F9C">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2499FF" w14:textId="77777777" w:rsidR="00256A44" w:rsidRPr="00280F9C" w:rsidRDefault="00256A44" w:rsidP="006F21E6">
            <w:pPr>
              <w:pStyle w:val="rowtabella0"/>
              <w:rPr>
                <w:color w:val="002060"/>
              </w:rPr>
            </w:pPr>
            <w:r w:rsidRPr="00280F9C">
              <w:rPr>
                <w:color w:val="002060"/>
              </w:rPr>
              <w:t>VIA TAGLIAMENTO</w:t>
            </w:r>
          </w:p>
        </w:tc>
      </w:tr>
      <w:tr w:rsidR="00256A44" w:rsidRPr="00280F9C" w14:paraId="63713182"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5306CC" w14:textId="77777777" w:rsidR="00256A44" w:rsidRPr="00280F9C" w:rsidRDefault="00256A44" w:rsidP="006F21E6">
            <w:pPr>
              <w:pStyle w:val="rowtabella0"/>
              <w:rPr>
                <w:color w:val="002060"/>
              </w:rPr>
            </w:pPr>
            <w:r w:rsidRPr="00280F9C">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389D2C" w14:textId="77777777" w:rsidR="00256A44" w:rsidRPr="00280F9C" w:rsidRDefault="00256A44" w:rsidP="006F21E6">
            <w:pPr>
              <w:pStyle w:val="rowtabella0"/>
              <w:rPr>
                <w:color w:val="002060"/>
              </w:rPr>
            </w:pPr>
            <w:r w:rsidRPr="00280F9C">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F26B64"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0E9CF6" w14:textId="77777777" w:rsidR="00256A44" w:rsidRPr="00280F9C" w:rsidRDefault="00256A44" w:rsidP="006F21E6">
            <w:pPr>
              <w:pStyle w:val="rowtabella0"/>
              <w:rPr>
                <w:color w:val="002060"/>
              </w:rPr>
            </w:pPr>
            <w:r w:rsidRPr="00280F9C">
              <w:rPr>
                <w:color w:val="002060"/>
              </w:rPr>
              <w:t>13/04/2024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A88E10" w14:textId="77777777" w:rsidR="00256A44" w:rsidRPr="00280F9C" w:rsidRDefault="00256A44" w:rsidP="006F21E6">
            <w:pPr>
              <w:pStyle w:val="rowtabella0"/>
              <w:rPr>
                <w:color w:val="002060"/>
              </w:rPr>
            </w:pPr>
            <w:r w:rsidRPr="00280F9C">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5EF006" w14:textId="77777777" w:rsidR="00256A44" w:rsidRPr="00280F9C" w:rsidRDefault="00256A44" w:rsidP="006F21E6">
            <w:pPr>
              <w:pStyle w:val="rowtabella0"/>
              <w:rPr>
                <w:color w:val="002060"/>
              </w:rPr>
            </w:pPr>
            <w:r w:rsidRPr="00280F9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2B0BD1" w14:textId="77777777" w:rsidR="00256A44" w:rsidRPr="00280F9C" w:rsidRDefault="00256A44" w:rsidP="006F21E6">
            <w:pPr>
              <w:pStyle w:val="rowtabella0"/>
              <w:rPr>
                <w:color w:val="002060"/>
              </w:rPr>
            </w:pPr>
            <w:r w:rsidRPr="00280F9C">
              <w:rPr>
                <w:color w:val="002060"/>
              </w:rPr>
              <w:t>VIA DEI TESSITORI</w:t>
            </w:r>
          </w:p>
        </w:tc>
      </w:tr>
      <w:tr w:rsidR="00256A44" w:rsidRPr="00280F9C" w14:paraId="2C5A823C"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85273D" w14:textId="77777777" w:rsidR="00256A44" w:rsidRPr="00280F9C" w:rsidRDefault="00256A44" w:rsidP="006F21E6">
            <w:pPr>
              <w:pStyle w:val="rowtabella0"/>
              <w:rPr>
                <w:color w:val="002060"/>
              </w:rPr>
            </w:pPr>
            <w:r w:rsidRPr="00280F9C">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3F0EEC" w14:textId="77777777" w:rsidR="00256A44" w:rsidRPr="00280F9C" w:rsidRDefault="00256A44" w:rsidP="006F21E6">
            <w:pPr>
              <w:pStyle w:val="rowtabella0"/>
              <w:rPr>
                <w:color w:val="002060"/>
              </w:rPr>
            </w:pPr>
            <w:r w:rsidRPr="00280F9C">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2C63AD"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F8CC13" w14:textId="77777777" w:rsidR="00256A44" w:rsidRPr="00280F9C" w:rsidRDefault="00256A44" w:rsidP="006F21E6">
            <w:pPr>
              <w:pStyle w:val="rowtabella0"/>
              <w:rPr>
                <w:color w:val="002060"/>
              </w:rPr>
            </w:pPr>
            <w:r w:rsidRPr="00280F9C">
              <w:rPr>
                <w:color w:val="002060"/>
              </w:rPr>
              <w:t>13/04/2024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B9C1C7" w14:textId="77777777" w:rsidR="00256A44" w:rsidRPr="00280F9C" w:rsidRDefault="00256A44" w:rsidP="006F21E6">
            <w:pPr>
              <w:pStyle w:val="rowtabella0"/>
              <w:rPr>
                <w:color w:val="002060"/>
              </w:rPr>
            </w:pPr>
            <w:r w:rsidRPr="00280F9C">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4BD711" w14:textId="77777777" w:rsidR="00256A44" w:rsidRPr="00280F9C" w:rsidRDefault="00256A44" w:rsidP="006F21E6">
            <w:pPr>
              <w:pStyle w:val="rowtabella0"/>
              <w:rPr>
                <w:color w:val="002060"/>
              </w:rPr>
            </w:pPr>
            <w:r w:rsidRPr="00280F9C">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8696F9" w14:textId="77777777" w:rsidR="00256A44" w:rsidRPr="00280F9C" w:rsidRDefault="00256A44" w:rsidP="006F21E6">
            <w:pPr>
              <w:pStyle w:val="rowtabella0"/>
              <w:rPr>
                <w:color w:val="002060"/>
              </w:rPr>
            </w:pPr>
            <w:r w:rsidRPr="00280F9C">
              <w:rPr>
                <w:color w:val="002060"/>
              </w:rPr>
              <w:t>VIA ALESSANDRO MANZONI</w:t>
            </w:r>
          </w:p>
        </w:tc>
      </w:tr>
      <w:tr w:rsidR="00256A44" w:rsidRPr="00280F9C" w14:paraId="0BAF8EDC"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42FEFB" w14:textId="77777777" w:rsidR="00256A44" w:rsidRPr="00280F9C" w:rsidRDefault="00256A44" w:rsidP="006F21E6">
            <w:pPr>
              <w:pStyle w:val="rowtabella0"/>
              <w:rPr>
                <w:color w:val="002060"/>
              </w:rPr>
            </w:pPr>
            <w:r w:rsidRPr="00280F9C">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3CAC17" w14:textId="77777777" w:rsidR="00256A44" w:rsidRPr="00280F9C" w:rsidRDefault="00256A44" w:rsidP="006F21E6">
            <w:pPr>
              <w:pStyle w:val="rowtabella0"/>
              <w:rPr>
                <w:color w:val="002060"/>
              </w:rPr>
            </w:pPr>
            <w:r w:rsidRPr="00280F9C">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A2BE14"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62E94B" w14:textId="77777777" w:rsidR="00256A44" w:rsidRPr="00280F9C" w:rsidRDefault="00256A44" w:rsidP="006F21E6">
            <w:pPr>
              <w:pStyle w:val="rowtabella0"/>
              <w:rPr>
                <w:color w:val="002060"/>
              </w:rPr>
            </w:pPr>
            <w:r w:rsidRPr="00280F9C">
              <w:rPr>
                <w:color w:val="002060"/>
              </w:rPr>
              <w:t>13/04/2024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9CCEE5" w14:textId="77777777" w:rsidR="00256A44" w:rsidRPr="00280F9C" w:rsidRDefault="00256A44" w:rsidP="006F21E6">
            <w:pPr>
              <w:pStyle w:val="rowtabella0"/>
              <w:rPr>
                <w:color w:val="002060"/>
              </w:rPr>
            </w:pPr>
            <w:r w:rsidRPr="00280F9C">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B9E95A" w14:textId="77777777" w:rsidR="00256A44" w:rsidRPr="00280F9C" w:rsidRDefault="00256A44" w:rsidP="006F21E6">
            <w:pPr>
              <w:pStyle w:val="rowtabella0"/>
              <w:rPr>
                <w:color w:val="002060"/>
              </w:rPr>
            </w:pPr>
            <w:r w:rsidRPr="00280F9C">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3A0A72" w14:textId="77777777" w:rsidR="00256A44" w:rsidRPr="00280F9C" w:rsidRDefault="00256A44" w:rsidP="006F21E6">
            <w:pPr>
              <w:pStyle w:val="rowtabella0"/>
              <w:rPr>
                <w:color w:val="002060"/>
              </w:rPr>
            </w:pPr>
            <w:r w:rsidRPr="00280F9C">
              <w:rPr>
                <w:color w:val="002060"/>
              </w:rPr>
              <w:t>VIA VESCOVARA, 7</w:t>
            </w:r>
          </w:p>
        </w:tc>
      </w:tr>
      <w:tr w:rsidR="00256A44" w:rsidRPr="00280F9C" w14:paraId="3D003CC6"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08406C" w14:textId="77777777" w:rsidR="00256A44" w:rsidRPr="00280F9C" w:rsidRDefault="00256A44" w:rsidP="006F21E6">
            <w:pPr>
              <w:pStyle w:val="rowtabella0"/>
              <w:rPr>
                <w:color w:val="002060"/>
              </w:rPr>
            </w:pPr>
            <w:r w:rsidRPr="00280F9C">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9C5968" w14:textId="77777777" w:rsidR="00256A44" w:rsidRPr="00280F9C" w:rsidRDefault="00256A44" w:rsidP="006F21E6">
            <w:pPr>
              <w:pStyle w:val="rowtabella0"/>
              <w:rPr>
                <w:color w:val="002060"/>
              </w:rPr>
            </w:pPr>
            <w:r w:rsidRPr="00280F9C">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1ED362"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A01FF4" w14:textId="77777777" w:rsidR="00256A44" w:rsidRPr="00280F9C" w:rsidRDefault="00256A44" w:rsidP="006F21E6">
            <w:pPr>
              <w:pStyle w:val="rowtabella0"/>
              <w:rPr>
                <w:color w:val="002060"/>
              </w:rPr>
            </w:pPr>
            <w:r w:rsidRPr="00280F9C">
              <w:rPr>
                <w:color w:val="002060"/>
              </w:rPr>
              <w:t>13/04/2024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F6CD2D" w14:textId="77777777" w:rsidR="00256A44" w:rsidRPr="00280F9C" w:rsidRDefault="00256A44" w:rsidP="006F21E6">
            <w:pPr>
              <w:pStyle w:val="rowtabella0"/>
              <w:rPr>
                <w:color w:val="002060"/>
              </w:rPr>
            </w:pPr>
            <w:r w:rsidRPr="00280F9C">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2A02A6" w14:textId="77777777" w:rsidR="00256A44" w:rsidRPr="00280F9C" w:rsidRDefault="00256A44" w:rsidP="006F21E6">
            <w:pPr>
              <w:pStyle w:val="rowtabella0"/>
              <w:rPr>
                <w:color w:val="002060"/>
              </w:rPr>
            </w:pPr>
            <w:r w:rsidRPr="00280F9C">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B48933" w14:textId="77777777" w:rsidR="00256A44" w:rsidRPr="00280F9C" w:rsidRDefault="00256A44" w:rsidP="006F21E6">
            <w:pPr>
              <w:pStyle w:val="rowtabella0"/>
              <w:rPr>
                <w:color w:val="002060"/>
              </w:rPr>
            </w:pPr>
            <w:r w:rsidRPr="00280F9C">
              <w:rPr>
                <w:color w:val="002060"/>
              </w:rPr>
              <w:t>VIA B.BUOZZI</w:t>
            </w:r>
          </w:p>
        </w:tc>
      </w:tr>
      <w:tr w:rsidR="00256A44" w:rsidRPr="00280F9C" w14:paraId="71CB7454"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284A33" w14:textId="77777777" w:rsidR="00256A44" w:rsidRPr="00280F9C" w:rsidRDefault="00256A44" w:rsidP="006F21E6">
            <w:pPr>
              <w:pStyle w:val="rowtabella0"/>
              <w:rPr>
                <w:color w:val="002060"/>
              </w:rPr>
            </w:pPr>
            <w:r w:rsidRPr="00280F9C">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B3714D" w14:textId="77777777" w:rsidR="00256A44" w:rsidRPr="00280F9C" w:rsidRDefault="00256A44" w:rsidP="006F21E6">
            <w:pPr>
              <w:pStyle w:val="rowtabella0"/>
              <w:rPr>
                <w:color w:val="002060"/>
              </w:rPr>
            </w:pPr>
            <w:r w:rsidRPr="00280F9C">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0E6A99"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1C17F8" w14:textId="77777777" w:rsidR="00256A44" w:rsidRPr="00280F9C" w:rsidRDefault="00256A44" w:rsidP="006F21E6">
            <w:pPr>
              <w:pStyle w:val="rowtabella0"/>
              <w:rPr>
                <w:color w:val="002060"/>
              </w:rPr>
            </w:pPr>
            <w:r w:rsidRPr="00280F9C">
              <w:rPr>
                <w:color w:val="002060"/>
              </w:rPr>
              <w:t>14/04/2024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D05B43" w14:textId="77777777" w:rsidR="00256A44" w:rsidRPr="00280F9C" w:rsidRDefault="00256A44" w:rsidP="006F21E6">
            <w:pPr>
              <w:pStyle w:val="rowtabella0"/>
              <w:rPr>
                <w:color w:val="002060"/>
              </w:rPr>
            </w:pPr>
            <w:r w:rsidRPr="00280F9C">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49EED5" w14:textId="77777777" w:rsidR="00256A44" w:rsidRPr="00280F9C" w:rsidRDefault="00256A44" w:rsidP="006F21E6">
            <w:pPr>
              <w:pStyle w:val="rowtabella0"/>
              <w:rPr>
                <w:color w:val="002060"/>
              </w:rPr>
            </w:pPr>
            <w:r w:rsidRPr="00280F9C">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5C44E2" w14:textId="77777777" w:rsidR="00256A44" w:rsidRPr="00280F9C" w:rsidRDefault="00256A44" w:rsidP="006F21E6">
            <w:pPr>
              <w:pStyle w:val="rowtabella0"/>
              <w:rPr>
                <w:color w:val="002060"/>
              </w:rPr>
            </w:pPr>
            <w:r w:rsidRPr="00280F9C">
              <w:rPr>
                <w:color w:val="002060"/>
              </w:rPr>
              <w:t>VIA VILLA TOMBARI</w:t>
            </w:r>
          </w:p>
        </w:tc>
      </w:tr>
      <w:tr w:rsidR="00256A44" w:rsidRPr="00280F9C" w14:paraId="76A408A7" w14:textId="77777777" w:rsidTr="006F21E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3ABFBD" w14:textId="77777777" w:rsidR="00256A44" w:rsidRPr="00280F9C" w:rsidRDefault="00256A44" w:rsidP="006F21E6">
            <w:pPr>
              <w:pStyle w:val="rowtabella0"/>
              <w:rPr>
                <w:color w:val="002060"/>
              </w:rPr>
            </w:pPr>
            <w:r w:rsidRPr="00280F9C">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DA8E00" w14:textId="77777777" w:rsidR="00256A44" w:rsidRPr="00280F9C" w:rsidRDefault="00256A44" w:rsidP="006F21E6">
            <w:pPr>
              <w:pStyle w:val="rowtabella0"/>
              <w:rPr>
                <w:color w:val="002060"/>
              </w:rPr>
            </w:pPr>
            <w:r w:rsidRPr="00280F9C">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8675C2" w14:textId="77777777" w:rsidR="00256A44" w:rsidRPr="00280F9C" w:rsidRDefault="00256A44" w:rsidP="006F21E6">
            <w:pPr>
              <w:pStyle w:val="rowtabella0"/>
              <w:jc w:val="center"/>
              <w:rPr>
                <w:color w:val="002060"/>
              </w:rPr>
            </w:pPr>
            <w:r w:rsidRPr="00280F9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607290" w14:textId="77777777" w:rsidR="00256A44" w:rsidRPr="00280F9C" w:rsidRDefault="00256A44" w:rsidP="006F21E6">
            <w:pPr>
              <w:pStyle w:val="rowtabella0"/>
              <w:rPr>
                <w:color w:val="002060"/>
              </w:rPr>
            </w:pPr>
            <w:r w:rsidRPr="00280F9C">
              <w:rPr>
                <w:color w:val="002060"/>
              </w:rPr>
              <w:t>14/04/2024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17C50B" w14:textId="77777777" w:rsidR="00256A44" w:rsidRPr="00280F9C" w:rsidRDefault="00256A44" w:rsidP="006F21E6">
            <w:pPr>
              <w:pStyle w:val="rowtabella0"/>
              <w:rPr>
                <w:color w:val="002060"/>
              </w:rPr>
            </w:pPr>
            <w:r w:rsidRPr="00280F9C">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EF22D2" w14:textId="77777777" w:rsidR="00256A44" w:rsidRPr="00280F9C" w:rsidRDefault="00256A44" w:rsidP="006F21E6">
            <w:pPr>
              <w:pStyle w:val="rowtabella0"/>
              <w:rPr>
                <w:color w:val="002060"/>
              </w:rPr>
            </w:pPr>
            <w:r w:rsidRPr="00280F9C">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179460" w14:textId="77777777" w:rsidR="00256A44" w:rsidRPr="00280F9C" w:rsidRDefault="00256A44" w:rsidP="006F21E6">
            <w:pPr>
              <w:pStyle w:val="rowtabella0"/>
              <w:rPr>
                <w:color w:val="002060"/>
              </w:rPr>
            </w:pPr>
            <w:r w:rsidRPr="00280F9C">
              <w:rPr>
                <w:color w:val="002060"/>
              </w:rPr>
              <w:t>VIA SALVO D'ACQUISTO</w:t>
            </w:r>
          </w:p>
        </w:tc>
      </w:tr>
    </w:tbl>
    <w:p w14:paraId="3FFAA332" w14:textId="77777777" w:rsidR="00256A44" w:rsidRDefault="00256A44" w:rsidP="000C56BA">
      <w:pPr>
        <w:pStyle w:val="breakline"/>
        <w:rPr>
          <w:rFonts w:eastAsiaTheme="minorEastAsia"/>
          <w:color w:val="002060"/>
        </w:rPr>
      </w:pPr>
    </w:p>
    <w:p w14:paraId="251282D0" w14:textId="77777777" w:rsidR="00256A44" w:rsidRDefault="00256A44" w:rsidP="000C56BA">
      <w:pPr>
        <w:pStyle w:val="breakline"/>
        <w:rPr>
          <w:rFonts w:eastAsiaTheme="minorEastAsia"/>
          <w:color w:val="002060"/>
        </w:rPr>
      </w:pPr>
    </w:p>
    <w:p w14:paraId="468542B1" w14:textId="77777777" w:rsidR="00256A44" w:rsidRPr="00280F9C" w:rsidRDefault="00256A44" w:rsidP="00256A44">
      <w:pPr>
        <w:pStyle w:val="titolocampionato0"/>
        <w:shd w:val="clear" w:color="auto" w:fill="CCCCCC"/>
        <w:spacing w:before="80" w:after="40"/>
        <w:rPr>
          <w:color w:val="002060"/>
        </w:rPr>
      </w:pPr>
      <w:r w:rsidRPr="00280F9C">
        <w:rPr>
          <w:color w:val="002060"/>
        </w:rPr>
        <w:t>UNDER 17 C5 REGIONALI MASCHILI</w:t>
      </w:r>
    </w:p>
    <w:p w14:paraId="015C6130" w14:textId="2597594F" w:rsidR="00256A44" w:rsidRPr="00280F9C" w:rsidRDefault="00256A44" w:rsidP="00256A44">
      <w:pPr>
        <w:pStyle w:val="titoloprinc0"/>
        <w:rPr>
          <w:color w:val="002060"/>
        </w:rPr>
      </w:pPr>
      <w:r w:rsidRPr="00280F9C">
        <w:rPr>
          <w:color w:val="002060"/>
        </w:rPr>
        <w:t>PROGRAMMA GARE</w:t>
      </w:r>
    </w:p>
    <w:p w14:paraId="50091C98" w14:textId="77777777" w:rsidR="00256A44" w:rsidRPr="00280F9C" w:rsidRDefault="00256A44" w:rsidP="00256A44">
      <w:pPr>
        <w:pStyle w:val="breakline"/>
        <w:rPr>
          <w:color w:val="002060"/>
        </w:rPr>
      </w:pPr>
    </w:p>
    <w:p w14:paraId="089AC8DE" w14:textId="77777777" w:rsidR="00256A44" w:rsidRPr="00280F9C" w:rsidRDefault="00256A44" w:rsidP="00256A44">
      <w:pPr>
        <w:pStyle w:val="sottotitolocampionato10"/>
        <w:rPr>
          <w:color w:val="002060"/>
        </w:rPr>
      </w:pPr>
      <w:r w:rsidRPr="00280F9C">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256A44" w:rsidRPr="00280F9C" w14:paraId="17AD776B" w14:textId="77777777" w:rsidTr="006F21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89CD4" w14:textId="77777777" w:rsidR="00256A44" w:rsidRPr="00280F9C" w:rsidRDefault="00256A44" w:rsidP="006F21E6">
            <w:pPr>
              <w:pStyle w:val="headertabella0"/>
              <w:rPr>
                <w:color w:val="002060"/>
              </w:rPr>
            </w:pPr>
            <w:r w:rsidRPr="00280F9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542FE" w14:textId="77777777" w:rsidR="00256A44" w:rsidRPr="00280F9C" w:rsidRDefault="00256A44" w:rsidP="006F21E6">
            <w:pPr>
              <w:pStyle w:val="headertabella0"/>
              <w:rPr>
                <w:color w:val="002060"/>
              </w:rPr>
            </w:pPr>
            <w:r w:rsidRPr="00280F9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7B2CF" w14:textId="77777777" w:rsidR="00256A44" w:rsidRPr="00280F9C" w:rsidRDefault="00256A44" w:rsidP="006F21E6">
            <w:pPr>
              <w:pStyle w:val="headertabella0"/>
              <w:rPr>
                <w:color w:val="002060"/>
              </w:rPr>
            </w:pPr>
            <w:r w:rsidRPr="00280F9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3934F" w14:textId="77777777" w:rsidR="00256A44" w:rsidRPr="00280F9C" w:rsidRDefault="00256A44" w:rsidP="006F21E6">
            <w:pPr>
              <w:pStyle w:val="headertabella0"/>
              <w:rPr>
                <w:color w:val="002060"/>
              </w:rPr>
            </w:pPr>
            <w:r w:rsidRPr="00280F9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6E496" w14:textId="77777777" w:rsidR="00256A44" w:rsidRPr="00280F9C" w:rsidRDefault="00256A44" w:rsidP="006F21E6">
            <w:pPr>
              <w:pStyle w:val="headertabella0"/>
              <w:rPr>
                <w:color w:val="002060"/>
              </w:rPr>
            </w:pPr>
            <w:r w:rsidRPr="00280F9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C32C0" w14:textId="77777777" w:rsidR="00256A44" w:rsidRPr="00280F9C" w:rsidRDefault="00256A44" w:rsidP="006F21E6">
            <w:pPr>
              <w:pStyle w:val="headertabella0"/>
              <w:rPr>
                <w:color w:val="002060"/>
              </w:rPr>
            </w:pPr>
            <w:r w:rsidRPr="00280F9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3A493" w14:textId="77777777" w:rsidR="00256A44" w:rsidRPr="00280F9C" w:rsidRDefault="00256A44" w:rsidP="006F21E6">
            <w:pPr>
              <w:pStyle w:val="headertabella0"/>
              <w:rPr>
                <w:color w:val="002060"/>
              </w:rPr>
            </w:pPr>
            <w:r w:rsidRPr="00280F9C">
              <w:rPr>
                <w:color w:val="002060"/>
              </w:rPr>
              <w:t>Indirizzo Impianto</w:t>
            </w:r>
          </w:p>
        </w:tc>
      </w:tr>
      <w:tr w:rsidR="00256A44" w:rsidRPr="00280F9C" w14:paraId="44EE5E5E" w14:textId="77777777" w:rsidTr="006F21E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CAF971" w14:textId="77777777" w:rsidR="00256A44" w:rsidRPr="00280F9C" w:rsidRDefault="00256A44" w:rsidP="006F21E6">
            <w:pPr>
              <w:pStyle w:val="rowtabella0"/>
              <w:rPr>
                <w:color w:val="002060"/>
              </w:rPr>
            </w:pPr>
            <w:r w:rsidRPr="00280F9C">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D05F62" w14:textId="77777777" w:rsidR="00256A44" w:rsidRPr="00280F9C" w:rsidRDefault="00256A44" w:rsidP="006F21E6">
            <w:pPr>
              <w:pStyle w:val="rowtabella0"/>
              <w:rPr>
                <w:color w:val="002060"/>
              </w:rPr>
            </w:pPr>
            <w:r w:rsidRPr="00280F9C">
              <w:rPr>
                <w:color w:val="002060"/>
              </w:rPr>
              <w:t>ITALSERVICE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E80BD8" w14:textId="77777777" w:rsidR="00256A44" w:rsidRPr="00280F9C" w:rsidRDefault="00256A44" w:rsidP="006F21E6">
            <w:pPr>
              <w:pStyle w:val="rowtabella0"/>
              <w:jc w:val="center"/>
              <w:rPr>
                <w:color w:val="002060"/>
              </w:rPr>
            </w:pPr>
            <w:r w:rsidRPr="00280F9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1B1DC3" w14:textId="77777777" w:rsidR="00256A44" w:rsidRPr="00280F9C" w:rsidRDefault="00256A44" w:rsidP="006F21E6">
            <w:pPr>
              <w:pStyle w:val="rowtabella0"/>
              <w:rPr>
                <w:color w:val="002060"/>
              </w:rPr>
            </w:pPr>
            <w:r w:rsidRPr="00280F9C">
              <w:rPr>
                <w:color w:val="002060"/>
              </w:rPr>
              <w:t>13/04/2024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516F79" w14:textId="77777777" w:rsidR="00256A44" w:rsidRPr="00280F9C" w:rsidRDefault="00256A44" w:rsidP="006F21E6">
            <w:pPr>
              <w:pStyle w:val="rowtabella0"/>
              <w:rPr>
                <w:color w:val="002060"/>
              </w:rPr>
            </w:pPr>
            <w:r w:rsidRPr="00280F9C">
              <w:rPr>
                <w:color w:val="002060"/>
              </w:rPr>
              <w:t>5429 PAL.COM. S.MICHELE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2E4030" w14:textId="77777777" w:rsidR="00256A44" w:rsidRPr="00280F9C" w:rsidRDefault="00256A44" w:rsidP="006F21E6">
            <w:pPr>
              <w:pStyle w:val="rowtabella0"/>
              <w:rPr>
                <w:color w:val="002060"/>
              </w:rPr>
            </w:pPr>
            <w:r w:rsidRPr="00280F9C">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6132FF" w14:textId="77777777" w:rsidR="00256A44" w:rsidRPr="00280F9C" w:rsidRDefault="00256A44" w:rsidP="006F21E6">
            <w:pPr>
              <w:pStyle w:val="rowtabella0"/>
              <w:rPr>
                <w:color w:val="002060"/>
              </w:rPr>
            </w:pPr>
            <w:r w:rsidRPr="00280F9C">
              <w:rPr>
                <w:color w:val="002060"/>
              </w:rPr>
              <w:t>VIA LORETO</w:t>
            </w:r>
          </w:p>
        </w:tc>
      </w:tr>
    </w:tbl>
    <w:p w14:paraId="07A70E33" w14:textId="77777777" w:rsidR="00256A44" w:rsidRPr="00280F9C" w:rsidRDefault="00256A44" w:rsidP="00256A44">
      <w:pPr>
        <w:pStyle w:val="breakline"/>
        <w:rPr>
          <w:rFonts w:eastAsiaTheme="minorEastAsia"/>
          <w:color w:val="002060"/>
        </w:rPr>
      </w:pPr>
    </w:p>
    <w:p w14:paraId="3F6894E4" w14:textId="3A49F070" w:rsidR="00256A44" w:rsidRPr="00280F9C" w:rsidRDefault="00256A44" w:rsidP="00256A44">
      <w:pPr>
        <w:pStyle w:val="titolocampionato0"/>
        <w:shd w:val="clear" w:color="auto" w:fill="CCCCCC"/>
        <w:spacing w:before="80" w:after="40"/>
        <w:rPr>
          <w:color w:val="002060"/>
        </w:rPr>
      </w:pPr>
      <w:r w:rsidRPr="00280F9C">
        <w:rPr>
          <w:color w:val="002060"/>
        </w:rPr>
        <w:t>UNDER 15 C5 REGIONALI MASCHILI</w:t>
      </w:r>
    </w:p>
    <w:p w14:paraId="4199D4BD" w14:textId="77777777" w:rsidR="00256A44" w:rsidRPr="00280F9C" w:rsidRDefault="00256A44" w:rsidP="00256A44">
      <w:pPr>
        <w:pStyle w:val="titoloprinc0"/>
        <w:rPr>
          <w:color w:val="002060"/>
        </w:rPr>
      </w:pPr>
      <w:r w:rsidRPr="00280F9C">
        <w:rPr>
          <w:color w:val="002060"/>
        </w:rPr>
        <w:t>PROGRAMMA GARE</w:t>
      </w:r>
    </w:p>
    <w:p w14:paraId="2A24BC75" w14:textId="77777777" w:rsidR="00256A44" w:rsidRPr="00280F9C" w:rsidRDefault="00256A44" w:rsidP="00256A44">
      <w:pPr>
        <w:pStyle w:val="breakline"/>
        <w:rPr>
          <w:color w:val="002060"/>
        </w:rPr>
      </w:pPr>
    </w:p>
    <w:p w14:paraId="5E5E8EDF" w14:textId="77777777" w:rsidR="00256A44" w:rsidRPr="00280F9C" w:rsidRDefault="00256A44" w:rsidP="00256A44">
      <w:pPr>
        <w:pStyle w:val="sottotitolocampionato10"/>
        <w:rPr>
          <w:color w:val="002060"/>
        </w:rPr>
      </w:pPr>
      <w:r w:rsidRPr="00280F9C">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256A44" w:rsidRPr="00280F9C" w14:paraId="3F45E996" w14:textId="77777777" w:rsidTr="006F21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BEDF4" w14:textId="77777777" w:rsidR="00256A44" w:rsidRPr="00280F9C" w:rsidRDefault="00256A44" w:rsidP="006F21E6">
            <w:pPr>
              <w:pStyle w:val="headertabella0"/>
              <w:rPr>
                <w:color w:val="002060"/>
              </w:rPr>
            </w:pPr>
            <w:r w:rsidRPr="00280F9C">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4ADE4" w14:textId="77777777" w:rsidR="00256A44" w:rsidRPr="00280F9C" w:rsidRDefault="00256A44" w:rsidP="006F21E6">
            <w:pPr>
              <w:pStyle w:val="headertabella0"/>
              <w:rPr>
                <w:color w:val="002060"/>
              </w:rPr>
            </w:pPr>
            <w:r w:rsidRPr="00280F9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FCE3C" w14:textId="77777777" w:rsidR="00256A44" w:rsidRPr="00280F9C" w:rsidRDefault="00256A44" w:rsidP="006F21E6">
            <w:pPr>
              <w:pStyle w:val="headertabella0"/>
              <w:rPr>
                <w:color w:val="002060"/>
              </w:rPr>
            </w:pPr>
            <w:r w:rsidRPr="00280F9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79570" w14:textId="77777777" w:rsidR="00256A44" w:rsidRPr="00280F9C" w:rsidRDefault="00256A44" w:rsidP="006F21E6">
            <w:pPr>
              <w:pStyle w:val="headertabella0"/>
              <w:rPr>
                <w:color w:val="002060"/>
              </w:rPr>
            </w:pPr>
            <w:r w:rsidRPr="00280F9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CA1A9" w14:textId="77777777" w:rsidR="00256A44" w:rsidRPr="00280F9C" w:rsidRDefault="00256A44" w:rsidP="006F21E6">
            <w:pPr>
              <w:pStyle w:val="headertabella0"/>
              <w:rPr>
                <w:color w:val="002060"/>
              </w:rPr>
            </w:pPr>
            <w:r w:rsidRPr="00280F9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29E2C" w14:textId="77777777" w:rsidR="00256A44" w:rsidRPr="00280F9C" w:rsidRDefault="00256A44" w:rsidP="006F21E6">
            <w:pPr>
              <w:pStyle w:val="headertabella0"/>
              <w:rPr>
                <w:color w:val="002060"/>
              </w:rPr>
            </w:pPr>
            <w:r w:rsidRPr="00280F9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AC64A" w14:textId="77777777" w:rsidR="00256A44" w:rsidRPr="00280F9C" w:rsidRDefault="00256A44" w:rsidP="006F21E6">
            <w:pPr>
              <w:pStyle w:val="headertabella0"/>
              <w:rPr>
                <w:color w:val="002060"/>
              </w:rPr>
            </w:pPr>
            <w:r w:rsidRPr="00280F9C">
              <w:rPr>
                <w:color w:val="002060"/>
              </w:rPr>
              <w:t>Indirizzo Impianto</w:t>
            </w:r>
          </w:p>
        </w:tc>
      </w:tr>
      <w:tr w:rsidR="00256A44" w:rsidRPr="00280F9C" w14:paraId="5FA39D58" w14:textId="77777777" w:rsidTr="006F21E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1EFE20" w14:textId="77777777" w:rsidR="00256A44" w:rsidRPr="00280F9C" w:rsidRDefault="00256A44" w:rsidP="006F21E6">
            <w:pPr>
              <w:pStyle w:val="rowtabella0"/>
              <w:rPr>
                <w:color w:val="002060"/>
              </w:rPr>
            </w:pPr>
            <w:r w:rsidRPr="00280F9C">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07FB46" w14:textId="77777777" w:rsidR="00256A44" w:rsidRPr="00280F9C" w:rsidRDefault="00256A44" w:rsidP="006F21E6">
            <w:pPr>
              <w:pStyle w:val="rowtabella0"/>
              <w:rPr>
                <w:color w:val="002060"/>
              </w:rPr>
            </w:pPr>
            <w:r w:rsidRPr="00280F9C">
              <w:rPr>
                <w:color w:val="002060"/>
              </w:rPr>
              <w:t>REAL SAN GIORGIO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3F8AC4" w14:textId="77777777" w:rsidR="00256A44" w:rsidRPr="00280F9C" w:rsidRDefault="00256A44" w:rsidP="006F21E6">
            <w:pPr>
              <w:pStyle w:val="rowtabella0"/>
              <w:jc w:val="center"/>
              <w:rPr>
                <w:color w:val="002060"/>
              </w:rPr>
            </w:pPr>
            <w:r w:rsidRPr="00280F9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BB4EFB" w14:textId="77777777" w:rsidR="00256A44" w:rsidRPr="00280F9C" w:rsidRDefault="00256A44" w:rsidP="006F21E6">
            <w:pPr>
              <w:pStyle w:val="rowtabella0"/>
              <w:rPr>
                <w:color w:val="002060"/>
              </w:rPr>
            </w:pPr>
            <w:r w:rsidRPr="00280F9C">
              <w:rPr>
                <w:color w:val="002060"/>
              </w:rPr>
              <w:t>14/04/2024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D1BB7C" w14:textId="77777777" w:rsidR="00256A44" w:rsidRPr="00280F9C" w:rsidRDefault="00256A44" w:rsidP="006F21E6">
            <w:pPr>
              <w:pStyle w:val="rowtabella0"/>
              <w:rPr>
                <w:color w:val="002060"/>
              </w:rPr>
            </w:pPr>
            <w:r w:rsidRPr="00280F9C">
              <w:rPr>
                <w:color w:val="002060"/>
              </w:rPr>
              <w:t>5429 PAL.COM. S.MICHELE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128F1C" w14:textId="77777777" w:rsidR="00256A44" w:rsidRPr="00280F9C" w:rsidRDefault="00256A44" w:rsidP="006F21E6">
            <w:pPr>
              <w:pStyle w:val="rowtabella0"/>
              <w:rPr>
                <w:color w:val="002060"/>
              </w:rPr>
            </w:pPr>
            <w:r w:rsidRPr="00280F9C">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092A2C" w14:textId="77777777" w:rsidR="00256A44" w:rsidRPr="00280F9C" w:rsidRDefault="00256A44" w:rsidP="006F21E6">
            <w:pPr>
              <w:pStyle w:val="rowtabella0"/>
              <w:rPr>
                <w:color w:val="002060"/>
              </w:rPr>
            </w:pPr>
            <w:r w:rsidRPr="00280F9C">
              <w:rPr>
                <w:color w:val="002060"/>
              </w:rPr>
              <w:t>VIA LORETO</w:t>
            </w:r>
          </w:p>
        </w:tc>
      </w:tr>
    </w:tbl>
    <w:p w14:paraId="449C9823" w14:textId="77777777" w:rsidR="00256A44" w:rsidRPr="00912934" w:rsidRDefault="00256A44" w:rsidP="000C56BA">
      <w:pPr>
        <w:pStyle w:val="breakline"/>
        <w:rPr>
          <w:rFonts w:eastAsiaTheme="minorEastAsia"/>
          <w:color w:val="002060"/>
        </w:rPr>
      </w:pPr>
    </w:p>
    <w:p w14:paraId="2E98D5CB" w14:textId="77777777" w:rsidR="000C56BA" w:rsidRPr="00912934" w:rsidRDefault="000C56BA" w:rsidP="000C56BA">
      <w:pPr>
        <w:pStyle w:val="breakline"/>
        <w:rPr>
          <w:color w:val="002060"/>
        </w:rPr>
      </w:pPr>
    </w:p>
    <w:p w14:paraId="384EA3AA" w14:textId="77777777" w:rsidR="000C56BA" w:rsidRPr="00912934" w:rsidRDefault="000C56BA" w:rsidP="000C56BA">
      <w:pPr>
        <w:pStyle w:val="titolocampionato0"/>
        <w:shd w:val="clear" w:color="auto" w:fill="CCCCCC"/>
        <w:spacing w:before="80" w:after="40"/>
        <w:rPr>
          <w:color w:val="002060"/>
        </w:rPr>
      </w:pPr>
      <w:r w:rsidRPr="00912934">
        <w:rPr>
          <w:color w:val="002060"/>
        </w:rPr>
        <w:t>CALCIO A 5 UNDER 15 FEM. REG.</w:t>
      </w:r>
    </w:p>
    <w:p w14:paraId="3BE97F35" w14:textId="77777777" w:rsidR="000C56BA" w:rsidRPr="00E762DC" w:rsidRDefault="000C56BA" w:rsidP="000C56BA">
      <w:pPr>
        <w:pStyle w:val="TITOLOPRINC"/>
        <w:spacing w:before="0" w:beforeAutospacing="0" w:after="0" w:afterAutospacing="0"/>
        <w:rPr>
          <w:color w:val="002060"/>
        </w:rPr>
      </w:pPr>
      <w:r>
        <w:rPr>
          <w:color w:val="002060"/>
        </w:rPr>
        <w:t>FASE FINALE</w:t>
      </w:r>
    </w:p>
    <w:p w14:paraId="07C1F4EA" w14:textId="77777777" w:rsidR="000C56BA" w:rsidRPr="00E762DC" w:rsidRDefault="000C56BA" w:rsidP="000C56BA">
      <w:pPr>
        <w:pStyle w:val="LndNormale1"/>
        <w:rPr>
          <w:color w:val="002060"/>
        </w:rPr>
      </w:pPr>
    </w:p>
    <w:p w14:paraId="36DD749F" w14:textId="09897568" w:rsidR="000C56BA" w:rsidRPr="00E762DC" w:rsidRDefault="000C56BA" w:rsidP="000C56BA">
      <w:pPr>
        <w:pStyle w:val="LndNormale1"/>
        <w:rPr>
          <w:b/>
          <w:i/>
          <w:color w:val="002060"/>
        </w:rPr>
      </w:pPr>
      <w:r>
        <w:rPr>
          <w:b/>
          <w:i/>
          <w:color w:val="002060"/>
        </w:rPr>
        <w:t xml:space="preserve">Semifinali </w:t>
      </w:r>
    </w:p>
    <w:p w14:paraId="68CFD9C4" w14:textId="77777777" w:rsidR="000C56BA" w:rsidRPr="00E762DC" w:rsidRDefault="000C56BA" w:rsidP="000C56BA">
      <w:pPr>
        <w:pStyle w:val="Corpodeltesto21"/>
        <w:rPr>
          <w:rFonts w:ascii="Arial" w:hAnsi="Arial" w:cs="Arial"/>
          <w:color w:val="002060"/>
          <w:sz w:val="22"/>
        </w:rPr>
      </w:pPr>
      <w:r w:rsidRPr="00E762DC">
        <w:rPr>
          <w:rFonts w:ascii="Arial" w:hAnsi="Arial" w:cs="Arial"/>
          <w:color w:val="002060"/>
          <w:sz w:val="22"/>
        </w:rPr>
        <w:t xml:space="preserve">Le 4 squadre disputeranno </w:t>
      </w:r>
      <w:r>
        <w:rPr>
          <w:rFonts w:ascii="Arial" w:hAnsi="Arial" w:cs="Arial"/>
          <w:color w:val="002060"/>
          <w:sz w:val="22"/>
        </w:rPr>
        <w:t>le Semifinali</w:t>
      </w:r>
      <w:r w:rsidRPr="00E762DC">
        <w:rPr>
          <w:rFonts w:ascii="Arial" w:hAnsi="Arial" w:cs="Arial"/>
          <w:color w:val="002060"/>
          <w:sz w:val="22"/>
        </w:rPr>
        <w:t xml:space="preserve"> in gara unica </w:t>
      </w:r>
      <w:r>
        <w:rPr>
          <w:rFonts w:ascii="Arial" w:hAnsi="Arial" w:cs="Arial"/>
          <w:color w:val="002060"/>
          <w:sz w:val="22"/>
        </w:rPr>
        <w:t>in casa della squadra meglio piazzata al termine della seconda fase.</w:t>
      </w:r>
    </w:p>
    <w:p w14:paraId="08E22486" w14:textId="77777777" w:rsidR="000C56BA" w:rsidRPr="00E762DC" w:rsidRDefault="000C56BA" w:rsidP="000C56BA">
      <w:pPr>
        <w:pStyle w:val="Corpodeltesto21"/>
        <w:rPr>
          <w:rFonts w:ascii="Arial" w:hAnsi="Arial" w:cs="Arial"/>
          <w:color w:val="002060"/>
          <w:sz w:val="22"/>
        </w:rPr>
      </w:pPr>
      <w:r w:rsidRPr="00E762DC">
        <w:rPr>
          <w:rFonts w:ascii="Arial" w:hAnsi="Arial" w:cs="Arial"/>
          <w:color w:val="002060"/>
          <w:sz w:val="22"/>
        </w:rPr>
        <w:t>Gli abbinamenti saranno composti secondo il seguente criterio:</w:t>
      </w:r>
    </w:p>
    <w:p w14:paraId="669FE6DE" w14:textId="77777777" w:rsidR="000C56BA" w:rsidRDefault="000C56BA" w:rsidP="000C56BA">
      <w:pPr>
        <w:pStyle w:val="Corpodeltesto21"/>
        <w:rPr>
          <w:rFonts w:ascii="Arial" w:hAnsi="Arial" w:cs="Arial"/>
          <w:color w:val="002060"/>
          <w:sz w:val="22"/>
        </w:rPr>
      </w:pPr>
    </w:p>
    <w:p w14:paraId="1F68C9B6" w14:textId="77777777" w:rsidR="000C56BA" w:rsidRPr="00E762DC" w:rsidRDefault="000C56BA" w:rsidP="000C56BA">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1^ classificata</w:t>
      </w:r>
      <w:r w:rsidRPr="00E762DC">
        <w:rPr>
          <w:rFonts w:ascii="Arial" w:hAnsi="Arial" w:cs="Arial"/>
          <w:color w:val="002060"/>
          <w:sz w:val="22"/>
        </w:rPr>
        <w:t xml:space="preserve"> </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4^ classificata</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120F16A6" w14:textId="77777777" w:rsidR="000C56BA" w:rsidRPr="00354C60" w:rsidRDefault="000C56BA" w:rsidP="000C56BA">
      <w:pPr>
        <w:pStyle w:val="Corpodeltesto21"/>
        <w:rPr>
          <w:rFonts w:ascii="Arial" w:hAnsi="Arial" w:cs="Arial"/>
          <w:b/>
          <w:bCs/>
          <w:i/>
          <w:iCs/>
          <w:color w:val="002060"/>
          <w:sz w:val="22"/>
        </w:rPr>
      </w:pPr>
      <w:r w:rsidRPr="00354C60">
        <w:rPr>
          <w:rFonts w:ascii="Arial" w:hAnsi="Arial" w:cs="Arial"/>
          <w:b/>
          <w:bCs/>
          <w:color w:val="002060"/>
          <w:sz w:val="22"/>
        </w:rPr>
        <w:t>CITTA’ DI FALCONARA – GROTTACCIA 2005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354C60">
        <w:rPr>
          <w:rFonts w:ascii="Arial" w:hAnsi="Arial" w:cs="Arial"/>
          <w:b/>
          <w:bCs/>
          <w:i/>
          <w:iCs/>
          <w:color w:val="002060"/>
          <w:sz w:val="22"/>
        </w:rPr>
        <w:t>13/04/2024, ore 15:30</w:t>
      </w:r>
    </w:p>
    <w:p w14:paraId="67E49560" w14:textId="77777777" w:rsidR="000C56BA" w:rsidRDefault="000C56BA" w:rsidP="000C56BA">
      <w:pPr>
        <w:pStyle w:val="Corpodeltesto21"/>
        <w:rPr>
          <w:rFonts w:ascii="Arial" w:hAnsi="Arial" w:cs="Arial"/>
          <w:color w:val="002060"/>
          <w:sz w:val="22"/>
        </w:rPr>
      </w:pPr>
    </w:p>
    <w:p w14:paraId="4743711F" w14:textId="77777777" w:rsidR="000C56BA" w:rsidRPr="00E762DC" w:rsidRDefault="000C56BA" w:rsidP="000C56BA">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 classificata</w:t>
      </w:r>
      <w:r w:rsidRPr="00E762DC">
        <w:rPr>
          <w:rFonts w:ascii="Arial" w:hAnsi="Arial" w:cs="Arial"/>
          <w:color w:val="002060"/>
          <w:sz w:val="22"/>
        </w:rPr>
        <w:t xml:space="preserve"> </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3^ classificata</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015785A9" w14:textId="77777777" w:rsidR="000C56BA" w:rsidRPr="00354C60" w:rsidRDefault="000C56BA" w:rsidP="000C56BA">
      <w:pPr>
        <w:pStyle w:val="Corpodeltesto21"/>
        <w:rPr>
          <w:rFonts w:ascii="Arial" w:hAnsi="Arial" w:cs="Arial"/>
          <w:b/>
          <w:bCs/>
          <w:color w:val="002060"/>
          <w:sz w:val="22"/>
        </w:rPr>
      </w:pPr>
      <w:r w:rsidRPr="00354C60">
        <w:rPr>
          <w:rFonts w:ascii="Arial" w:hAnsi="Arial" w:cs="Arial"/>
          <w:b/>
          <w:bCs/>
          <w:color w:val="002060"/>
          <w:sz w:val="22"/>
        </w:rPr>
        <w:t>CALDAROLA G.N.C. – POLISPORTIVA BOCA S.E.M.</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354C60">
        <w:rPr>
          <w:rFonts w:ascii="Arial" w:hAnsi="Arial" w:cs="Arial"/>
          <w:b/>
          <w:bCs/>
          <w:i/>
          <w:iCs/>
          <w:color w:val="002060"/>
          <w:sz w:val="22"/>
        </w:rPr>
        <w:t>14/04/2024, ore 16:00</w:t>
      </w:r>
    </w:p>
    <w:p w14:paraId="15AF5E3E" w14:textId="77777777" w:rsidR="000C56BA" w:rsidRPr="00E762DC" w:rsidRDefault="000C56BA" w:rsidP="000C56BA">
      <w:pPr>
        <w:pStyle w:val="Corpodeltesto21"/>
        <w:rPr>
          <w:color w:val="002060"/>
          <w:szCs w:val="22"/>
        </w:rPr>
      </w:pPr>
    </w:p>
    <w:p w14:paraId="03BF2CB2" w14:textId="77777777" w:rsidR="000C56BA" w:rsidRPr="00E762DC" w:rsidRDefault="000C56BA" w:rsidP="000C56BA">
      <w:pPr>
        <w:pStyle w:val="Corpodeltesto21"/>
        <w:rPr>
          <w:rFonts w:ascii="Arial" w:hAnsi="Arial" w:cs="Arial"/>
          <w:color w:val="002060"/>
          <w:sz w:val="22"/>
        </w:rPr>
      </w:pPr>
      <w:r w:rsidRPr="00E762DC">
        <w:rPr>
          <w:rFonts w:ascii="Arial" w:hAnsi="Arial" w:cs="Arial"/>
          <w:color w:val="002060"/>
          <w:sz w:val="22"/>
        </w:rPr>
        <w:t>Al termine dei tempi regolamentari, in caso di parità, si disputeranno due tempi supplementari di 5 minuti ciascuno.</w:t>
      </w:r>
    </w:p>
    <w:p w14:paraId="5822622C" w14:textId="77777777" w:rsidR="000C56BA" w:rsidRPr="00E762DC" w:rsidRDefault="000C56BA" w:rsidP="000C56BA">
      <w:pPr>
        <w:pStyle w:val="Corpodeltesto21"/>
        <w:rPr>
          <w:rFonts w:ascii="Arial" w:hAnsi="Arial" w:cs="Arial"/>
          <w:color w:val="002060"/>
          <w:sz w:val="22"/>
        </w:rPr>
      </w:pPr>
      <w:r w:rsidRPr="00E762DC">
        <w:rPr>
          <w:rFonts w:ascii="Arial" w:hAnsi="Arial" w:cs="Arial"/>
          <w:color w:val="002060"/>
          <w:sz w:val="22"/>
        </w:rPr>
        <w:t xml:space="preserve">Se anche al termine dei tempi supplementari si verificasse la situazione di parità si qualificherà al turno successivo la squadra </w:t>
      </w:r>
      <w:r>
        <w:rPr>
          <w:rFonts w:ascii="Arial" w:hAnsi="Arial" w:cs="Arial"/>
          <w:color w:val="002060"/>
          <w:sz w:val="22"/>
        </w:rPr>
        <w:t>miglior classificata al termine della seconda fase</w:t>
      </w:r>
      <w:r w:rsidRPr="00E762DC">
        <w:rPr>
          <w:rFonts w:ascii="Arial" w:hAnsi="Arial" w:cs="Arial"/>
          <w:color w:val="002060"/>
          <w:sz w:val="22"/>
        </w:rPr>
        <w:t>.</w:t>
      </w:r>
    </w:p>
    <w:p w14:paraId="3A1D0857" w14:textId="77777777" w:rsidR="000C56BA" w:rsidRPr="00E762DC" w:rsidRDefault="000C56BA" w:rsidP="000C56BA">
      <w:pPr>
        <w:pStyle w:val="Corpodeltesto21"/>
        <w:rPr>
          <w:rFonts w:ascii="Arial" w:hAnsi="Arial" w:cs="Arial"/>
          <w:color w:val="002060"/>
          <w:sz w:val="22"/>
        </w:rPr>
      </w:pPr>
    </w:p>
    <w:p w14:paraId="06D5C561" w14:textId="77777777" w:rsidR="000C56BA" w:rsidRDefault="000C56BA" w:rsidP="000C56BA">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(20/04/2024)</w:t>
      </w:r>
    </w:p>
    <w:p w14:paraId="5201D08F" w14:textId="77777777" w:rsidR="000C56BA" w:rsidRPr="00E762DC" w:rsidRDefault="000C56BA" w:rsidP="000C56BA">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2</w:t>
      </w:r>
      <w:r w:rsidRPr="00E762DC">
        <w:rPr>
          <w:rFonts w:ascii="Arial" w:hAnsi="Arial" w:cs="Arial"/>
          <w:color w:val="002060"/>
          <w:sz w:val="22"/>
        </w:rPr>
        <w:t xml:space="preserve"> squadre qualificate disputeranno </w:t>
      </w:r>
      <w:r>
        <w:rPr>
          <w:rFonts w:ascii="Arial" w:hAnsi="Arial" w:cs="Arial"/>
          <w:color w:val="002060"/>
          <w:sz w:val="22"/>
        </w:rPr>
        <w:t xml:space="preserve">la Finale </w:t>
      </w:r>
      <w:r w:rsidRPr="00E762DC">
        <w:rPr>
          <w:rFonts w:ascii="Arial" w:hAnsi="Arial" w:cs="Arial"/>
          <w:color w:val="002060"/>
          <w:sz w:val="22"/>
        </w:rPr>
        <w:t xml:space="preserve">in gara unica </w:t>
      </w:r>
      <w:r>
        <w:rPr>
          <w:rFonts w:ascii="Arial" w:hAnsi="Arial" w:cs="Arial"/>
          <w:color w:val="002060"/>
          <w:sz w:val="22"/>
        </w:rPr>
        <w:t>in casa della squadra meglio piazzata al termine della prima fase.</w:t>
      </w:r>
    </w:p>
    <w:p w14:paraId="2AAAF23D" w14:textId="77777777" w:rsidR="000C56BA" w:rsidRPr="00E762DC" w:rsidRDefault="000C56BA" w:rsidP="000C56BA">
      <w:pPr>
        <w:pStyle w:val="Corpodeltesto21"/>
        <w:rPr>
          <w:rFonts w:ascii="Arial" w:hAnsi="Arial" w:cs="Arial"/>
          <w:b/>
          <w:bCs/>
          <w:i/>
          <w:iCs/>
          <w:color w:val="002060"/>
          <w:sz w:val="22"/>
          <w:szCs w:val="22"/>
        </w:rPr>
      </w:pPr>
    </w:p>
    <w:p w14:paraId="7B1BE466" w14:textId="77777777" w:rsidR="000C56BA" w:rsidRDefault="000C56BA" w:rsidP="000C56BA">
      <w:pPr>
        <w:pStyle w:val="Corpodeltesto21"/>
        <w:rPr>
          <w:rFonts w:ascii="Arial" w:hAnsi="Arial" w:cs="Arial"/>
          <w:color w:val="002060"/>
          <w:sz w:val="22"/>
        </w:rPr>
      </w:pPr>
      <w:r w:rsidRPr="001B3286">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78161FE0" w14:textId="77777777" w:rsidR="000C56BA" w:rsidRPr="00E762DC" w:rsidRDefault="000C56BA" w:rsidP="000C56BA">
      <w:pPr>
        <w:pStyle w:val="Corpodeltesto21"/>
        <w:rPr>
          <w:color w:val="002060"/>
          <w:szCs w:val="22"/>
        </w:rPr>
      </w:pPr>
    </w:p>
    <w:p w14:paraId="03D1DA47" w14:textId="77777777" w:rsidR="000C56BA" w:rsidRPr="00912934" w:rsidRDefault="000C56BA" w:rsidP="000C56BA">
      <w:pPr>
        <w:pStyle w:val="titoloprinc0"/>
        <w:rPr>
          <w:color w:val="002060"/>
        </w:rPr>
      </w:pPr>
      <w:r w:rsidRPr="00912934">
        <w:rPr>
          <w:color w:val="002060"/>
        </w:rPr>
        <w:t>RISULTATI</w:t>
      </w:r>
    </w:p>
    <w:p w14:paraId="24AF79B0" w14:textId="77777777" w:rsidR="000C56BA" w:rsidRPr="00912934" w:rsidRDefault="000C56BA" w:rsidP="000C56BA">
      <w:pPr>
        <w:pStyle w:val="breakline"/>
        <w:rPr>
          <w:color w:val="002060"/>
        </w:rPr>
      </w:pPr>
    </w:p>
    <w:p w14:paraId="7ADC08A2" w14:textId="77777777" w:rsidR="000C56BA" w:rsidRPr="00912934" w:rsidRDefault="000C56BA" w:rsidP="000C56BA">
      <w:pPr>
        <w:pStyle w:val="sottotitolocampionato10"/>
        <w:rPr>
          <w:color w:val="002060"/>
        </w:rPr>
      </w:pPr>
      <w:r w:rsidRPr="00912934">
        <w:rPr>
          <w:color w:val="002060"/>
        </w:rPr>
        <w:t>RISULTATI UFFICIALI GARE DEL 03/04/2024</w:t>
      </w:r>
    </w:p>
    <w:p w14:paraId="66443BCA" w14:textId="77777777" w:rsidR="000C56BA" w:rsidRPr="000C56BA" w:rsidRDefault="000C56BA" w:rsidP="000C56BA">
      <w:pPr>
        <w:pStyle w:val="sottotitolocampionato20"/>
        <w:spacing w:before="0" w:beforeAutospacing="0" w:after="0" w:afterAutospacing="0"/>
        <w:rPr>
          <w:rFonts w:ascii="Arial" w:hAnsi="Arial" w:cs="Arial"/>
          <w:color w:val="002060"/>
          <w:sz w:val="20"/>
          <w:szCs w:val="20"/>
        </w:rPr>
      </w:pPr>
      <w:r w:rsidRPr="000C56BA">
        <w:rPr>
          <w:rFonts w:ascii="Arial" w:hAnsi="Arial" w:cs="Arial"/>
          <w:color w:val="002060"/>
          <w:sz w:val="20"/>
          <w:szCs w:val="20"/>
        </w:rPr>
        <w:t>Si trascrivono qui di seguito i risultati ufficiali delle gare disputate</w:t>
      </w:r>
    </w:p>
    <w:p w14:paraId="62B6A7D8" w14:textId="77777777" w:rsidR="000C56BA" w:rsidRPr="00912934" w:rsidRDefault="000C56BA" w:rsidP="000C56B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C56BA" w:rsidRPr="00912934" w14:paraId="06783F6B" w14:textId="77777777" w:rsidTr="006F21E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56BA" w:rsidRPr="00912934" w14:paraId="29C2C33C" w14:textId="77777777" w:rsidTr="006F21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20627" w14:textId="77777777" w:rsidR="000C56BA" w:rsidRPr="00912934" w:rsidRDefault="000C56BA" w:rsidP="006F21E6">
                  <w:pPr>
                    <w:pStyle w:val="headertabella0"/>
                    <w:rPr>
                      <w:color w:val="002060"/>
                    </w:rPr>
                  </w:pPr>
                  <w:r w:rsidRPr="00912934">
                    <w:rPr>
                      <w:color w:val="002060"/>
                    </w:rPr>
                    <w:t>GIRONE A - 3 Giornata - R</w:t>
                  </w:r>
                </w:p>
              </w:tc>
            </w:tr>
            <w:tr w:rsidR="000C56BA" w:rsidRPr="00912934" w14:paraId="4D3E72C8" w14:textId="77777777" w:rsidTr="006F21E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C8B010" w14:textId="77777777" w:rsidR="000C56BA" w:rsidRPr="00912934" w:rsidRDefault="000C56BA" w:rsidP="006F21E6">
                  <w:pPr>
                    <w:pStyle w:val="rowtabella0"/>
                    <w:rPr>
                      <w:color w:val="002060"/>
                    </w:rPr>
                  </w:pPr>
                  <w:r w:rsidRPr="00912934">
                    <w:rPr>
                      <w:color w:val="002060"/>
                    </w:rPr>
                    <w:t>CALDAROLA G.N.C.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17126E" w14:textId="77777777" w:rsidR="000C56BA" w:rsidRPr="00912934" w:rsidRDefault="000C56BA" w:rsidP="006F21E6">
                  <w:pPr>
                    <w:pStyle w:val="rowtabella0"/>
                    <w:rPr>
                      <w:color w:val="002060"/>
                    </w:rPr>
                  </w:pPr>
                  <w:r w:rsidRPr="00912934">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2ADDC7" w14:textId="77777777" w:rsidR="000C56BA" w:rsidRPr="00912934" w:rsidRDefault="000C56BA" w:rsidP="006F21E6">
                  <w:pPr>
                    <w:pStyle w:val="rowtabella0"/>
                    <w:jc w:val="center"/>
                    <w:rPr>
                      <w:color w:val="002060"/>
                    </w:rPr>
                  </w:pPr>
                  <w:r w:rsidRPr="00912934">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8AF0A2" w14:textId="77777777" w:rsidR="000C56BA" w:rsidRPr="00912934" w:rsidRDefault="000C56BA" w:rsidP="006F21E6">
                  <w:pPr>
                    <w:pStyle w:val="rowtabella0"/>
                    <w:jc w:val="center"/>
                    <w:rPr>
                      <w:color w:val="002060"/>
                    </w:rPr>
                  </w:pPr>
                  <w:r w:rsidRPr="00912934">
                    <w:rPr>
                      <w:color w:val="002060"/>
                    </w:rPr>
                    <w:t> </w:t>
                  </w:r>
                </w:p>
              </w:tc>
            </w:tr>
            <w:tr w:rsidR="000C56BA" w:rsidRPr="00912934" w14:paraId="1A5D8F4D" w14:textId="77777777" w:rsidTr="006F21E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C64D20" w14:textId="77777777" w:rsidR="000C56BA" w:rsidRPr="00912934" w:rsidRDefault="000C56BA" w:rsidP="006F21E6">
                  <w:pPr>
                    <w:pStyle w:val="rowtabella0"/>
                    <w:rPr>
                      <w:color w:val="002060"/>
                    </w:rPr>
                  </w:pPr>
                  <w:r w:rsidRPr="00912934">
                    <w:rPr>
                      <w:color w:val="002060"/>
                    </w:rPr>
                    <w:t>(1) CITTA DI FALCONARA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89C91A" w14:textId="77777777" w:rsidR="000C56BA" w:rsidRPr="00912934" w:rsidRDefault="000C56BA" w:rsidP="006F21E6">
                  <w:pPr>
                    <w:pStyle w:val="rowtabella0"/>
                    <w:rPr>
                      <w:color w:val="002060"/>
                    </w:rPr>
                  </w:pPr>
                  <w:r w:rsidRPr="00912934">
                    <w:rPr>
                      <w:color w:val="002060"/>
                    </w:rPr>
                    <w:t>- POLISPORTIVA BOCA S.E.M.</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F4A351" w14:textId="77777777" w:rsidR="000C56BA" w:rsidRPr="00912934" w:rsidRDefault="000C56BA" w:rsidP="006F21E6">
                  <w:pPr>
                    <w:pStyle w:val="rowtabella0"/>
                    <w:jc w:val="center"/>
                    <w:rPr>
                      <w:color w:val="002060"/>
                    </w:rPr>
                  </w:pPr>
                  <w:r w:rsidRPr="00912934">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2A2F19" w14:textId="77777777" w:rsidR="000C56BA" w:rsidRPr="00912934" w:rsidRDefault="000C56BA" w:rsidP="006F21E6">
                  <w:pPr>
                    <w:pStyle w:val="rowtabella0"/>
                    <w:jc w:val="center"/>
                    <w:rPr>
                      <w:color w:val="002060"/>
                    </w:rPr>
                  </w:pPr>
                  <w:r w:rsidRPr="00912934">
                    <w:rPr>
                      <w:color w:val="002060"/>
                    </w:rPr>
                    <w:t> </w:t>
                  </w:r>
                </w:p>
              </w:tc>
            </w:tr>
            <w:tr w:rsidR="000C56BA" w:rsidRPr="00912934" w14:paraId="054FC2F1" w14:textId="77777777" w:rsidTr="006F21E6">
              <w:tc>
                <w:tcPr>
                  <w:tcW w:w="4700" w:type="dxa"/>
                  <w:gridSpan w:val="4"/>
                  <w:tcBorders>
                    <w:top w:val="nil"/>
                    <w:left w:val="nil"/>
                    <w:bottom w:val="nil"/>
                    <w:right w:val="nil"/>
                  </w:tcBorders>
                  <w:tcMar>
                    <w:top w:w="20" w:type="dxa"/>
                    <w:left w:w="20" w:type="dxa"/>
                    <w:bottom w:w="20" w:type="dxa"/>
                    <w:right w:w="20" w:type="dxa"/>
                  </w:tcMar>
                  <w:vAlign w:val="center"/>
                  <w:hideMark/>
                </w:tcPr>
                <w:p w14:paraId="124F3FD0" w14:textId="77777777" w:rsidR="000C56BA" w:rsidRPr="00912934" w:rsidRDefault="000C56BA" w:rsidP="006F21E6">
                  <w:pPr>
                    <w:pStyle w:val="rowtabella0"/>
                    <w:rPr>
                      <w:color w:val="002060"/>
                    </w:rPr>
                  </w:pPr>
                  <w:r w:rsidRPr="00912934">
                    <w:rPr>
                      <w:color w:val="002060"/>
                    </w:rPr>
                    <w:t>(1) - disputata il 09/04/2024</w:t>
                  </w:r>
                </w:p>
              </w:tc>
            </w:tr>
          </w:tbl>
          <w:p w14:paraId="5FF649C0" w14:textId="77777777" w:rsidR="000C56BA" w:rsidRPr="00912934" w:rsidRDefault="000C56BA" w:rsidP="006F21E6">
            <w:pPr>
              <w:rPr>
                <w:color w:val="002060"/>
              </w:rPr>
            </w:pPr>
          </w:p>
        </w:tc>
      </w:tr>
    </w:tbl>
    <w:p w14:paraId="4E25983A" w14:textId="77777777" w:rsidR="000C56BA" w:rsidRPr="00912934" w:rsidRDefault="000C56BA" w:rsidP="000C56BA">
      <w:pPr>
        <w:pStyle w:val="breakline"/>
        <w:rPr>
          <w:color w:val="002060"/>
        </w:rPr>
      </w:pPr>
    </w:p>
    <w:p w14:paraId="134DD74B" w14:textId="77777777" w:rsidR="000C56BA" w:rsidRPr="00426066" w:rsidRDefault="000C56BA" w:rsidP="000C56BA">
      <w:pPr>
        <w:pStyle w:val="titoloprinc0"/>
        <w:rPr>
          <w:color w:val="002060"/>
        </w:rPr>
      </w:pPr>
      <w:r w:rsidRPr="00426066">
        <w:rPr>
          <w:color w:val="002060"/>
        </w:rPr>
        <w:t>CLASSIFICA</w:t>
      </w:r>
    </w:p>
    <w:p w14:paraId="2C491324" w14:textId="77777777" w:rsidR="000C56BA" w:rsidRDefault="000C56BA" w:rsidP="000C56BA">
      <w:pPr>
        <w:pStyle w:val="breakline"/>
        <w:rPr>
          <w:rFonts w:eastAsiaTheme="minorEastAsia"/>
          <w:color w:val="002060"/>
        </w:rPr>
      </w:pPr>
    </w:p>
    <w:p w14:paraId="0A701D14" w14:textId="77777777" w:rsidR="000C56BA" w:rsidRPr="00581B3A" w:rsidRDefault="000C56BA" w:rsidP="000C56BA">
      <w:pPr>
        <w:pStyle w:val="sottotitolocampionato10"/>
        <w:rPr>
          <w:color w:val="002060"/>
        </w:rPr>
      </w:pPr>
      <w:r w:rsidRPr="00581B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56BA" w:rsidRPr="00581B3A" w14:paraId="0A07EB40" w14:textId="77777777" w:rsidTr="006F21E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8494F" w14:textId="77777777" w:rsidR="000C56BA" w:rsidRPr="00581B3A" w:rsidRDefault="000C56BA" w:rsidP="006F21E6">
            <w:pPr>
              <w:pStyle w:val="headertabella0"/>
              <w:rPr>
                <w:color w:val="002060"/>
              </w:rPr>
            </w:pPr>
            <w:r w:rsidRPr="00581B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10249" w14:textId="77777777" w:rsidR="000C56BA" w:rsidRPr="00581B3A" w:rsidRDefault="000C56BA" w:rsidP="006F21E6">
            <w:pPr>
              <w:pStyle w:val="headertabella0"/>
              <w:rPr>
                <w:color w:val="002060"/>
              </w:rPr>
            </w:pPr>
            <w:r w:rsidRPr="00581B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19943" w14:textId="77777777" w:rsidR="000C56BA" w:rsidRPr="00581B3A" w:rsidRDefault="000C56BA" w:rsidP="006F21E6">
            <w:pPr>
              <w:pStyle w:val="headertabella0"/>
              <w:rPr>
                <w:color w:val="002060"/>
              </w:rPr>
            </w:pPr>
            <w:r w:rsidRPr="00581B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18B02" w14:textId="77777777" w:rsidR="000C56BA" w:rsidRPr="00581B3A" w:rsidRDefault="000C56BA" w:rsidP="006F21E6">
            <w:pPr>
              <w:pStyle w:val="headertabella0"/>
              <w:rPr>
                <w:color w:val="002060"/>
              </w:rPr>
            </w:pPr>
            <w:r w:rsidRPr="00581B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ECC9A" w14:textId="77777777" w:rsidR="000C56BA" w:rsidRPr="00581B3A" w:rsidRDefault="000C56BA" w:rsidP="006F21E6">
            <w:pPr>
              <w:pStyle w:val="headertabella0"/>
              <w:rPr>
                <w:color w:val="002060"/>
              </w:rPr>
            </w:pPr>
            <w:r w:rsidRPr="00581B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C19F9" w14:textId="77777777" w:rsidR="000C56BA" w:rsidRPr="00581B3A" w:rsidRDefault="000C56BA" w:rsidP="006F21E6">
            <w:pPr>
              <w:pStyle w:val="headertabella0"/>
              <w:rPr>
                <w:color w:val="002060"/>
              </w:rPr>
            </w:pPr>
            <w:r w:rsidRPr="00581B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D19D5" w14:textId="77777777" w:rsidR="000C56BA" w:rsidRPr="00581B3A" w:rsidRDefault="000C56BA" w:rsidP="006F21E6">
            <w:pPr>
              <w:pStyle w:val="headertabella0"/>
              <w:rPr>
                <w:color w:val="002060"/>
              </w:rPr>
            </w:pPr>
            <w:r w:rsidRPr="00581B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4D8F3" w14:textId="77777777" w:rsidR="000C56BA" w:rsidRPr="00581B3A" w:rsidRDefault="000C56BA" w:rsidP="006F21E6">
            <w:pPr>
              <w:pStyle w:val="headertabella0"/>
              <w:rPr>
                <w:color w:val="002060"/>
              </w:rPr>
            </w:pPr>
            <w:r w:rsidRPr="00581B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38A37" w14:textId="77777777" w:rsidR="000C56BA" w:rsidRPr="00581B3A" w:rsidRDefault="000C56BA" w:rsidP="006F21E6">
            <w:pPr>
              <w:pStyle w:val="headertabella0"/>
              <w:rPr>
                <w:color w:val="002060"/>
              </w:rPr>
            </w:pPr>
            <w:r w:rsidRPr="00581B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A32B4" w14:textId="77777777" w:rsidR="000C56BA" w:rsidRPr="00581B3A" w:rsidRDefault="000C56BA" w:rsidP="006F21E6">
            <w:pPr>
              <w:pStyle w:val="headertabella0"/>
              <w:rPr>
                <w:color w:val="002060"/>
              </w:rPr>
            </w:pPr>
            <w:r w:rsidRPr="00581B3A">
              <w:rPr>
                <w:color w:val="002060"/>
              </w:rPr>
              <w:t>PE</w:t>
            </w:r>
          </w:p>
        </w:tc>
      </w:tr>
      <w:tr w:rsidR="000C56BA" w:rsidRPr="00581B3A" w14:paraId="2844C789" w14:textId="77777777" w:rsidTr="006F21E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CD8B124" w14:textId="77777777" w:rsidR="000C56BA" w:rsidRPr="0098603A" w:rsidRDefault="000C56BA" w:rsidP="006F21E6">
            <w:pPr>
              <w:pStyle w:val="rowtabella0"/>
              <w:rPr>
                <w:color w:val="002060"/>
              </w:rPr>
            </w:pPr>
            <w:r w:rsidRPr="0098603A">
              <w:rPr>
                <w:color w:val="002060"/>
              </w:rPr>
              <w:t>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10A970" w14:textId="77777777" w:rsidR="000C56BA" w:rsidRPr="0098603A" w:rsidRDefault="000C56BA" w:rsidP="006F21E6">
            <w:pPr>
              <w:pStyle w:val="rowtabella0"/>
              <w:jc w:val="center"/>
              <w:rPr>
                <w:color w:val="002060"/>
              </w:rPr>
            </w:pPr>
            <w:r w:rsidRPr="009860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1152A" w14:textId="77777777" w:rsidR="000C56BA" w:rsidRPr="0098603A" w:rsidRDefault="000C56BA" w:rsidP="006F21E6">
            <w:pPr>
              <w:pStyle w:val="rowtabella0"/>
              <w:jc w:val="center"/>
              <w:rPr>
                <w:color w:val="002060"/>
              </w:rPr>
            </w:pPr>
            <w:r w:rsidRPr="009860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D5C02E" w14:textId="77777777" w:rsidR="000C56BA" w:rsidRPr="0098603A" w:rsidRDefault="000C56BA" w:rsidP="006F21E6">
            <w:pPr>
              <w:pStyle w:val="rowtabella0"/>
              <w:jc w:val="center"/>
              <w:rPr>
                <w:color w:val="002060"/>
              </w:rPr>
            </w:pPr>
            <w:r w:rsidRPr="009860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A68F9" w14:textId="77777777" w:rsidR="000C56BA" w:rsidRPr="0098603A" w:rsidRDefault="000C56BA" w:rsidP="006F21E6">
            <w:pPr>
              <w:pStyle w:val="rowtabella0"/>
              <w:jc w:val="center"/>
              <w:rPr>
                <w:color w:val="002060"/>
              </w:rPr>
            </w:pPr>
            <w:r w:rsidRPr="009860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D9DE24" w14:textId="77777777" w:rsidR="000C56BA" w:rsidRPr="0098603A" w:rsidRDefault="000C56BA" w:rsidP="006F21E6">
            <w:pPr>
              <w:pStyle w:val="rowtabella0"/>
              <w:jc w:val="center"/>
              <w:rPr>
                <w:color w:val="002060"/>
              </w:rPr>
            </w:pPr>
            <w:r w:rsidRPr="009860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2BE212" w14:textId="77777777" w:rsidR="000C56BA" w:rsidRPr="0098603A" w:rsidRDefault="000C56BA" w:rsidP="006F21E6">
            <w:pPr>
              <w:pStyle w:val="rowtabella0"/>
              <w:jc w:val="center"/>
              <w:rPr>
                <w:color w:val="002060"/>
              </w:rPr>
            </w:pPr>
            <w:r w:rsidRPr="009860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8CA1F6" w14:textId="77777777" w:rsidR="000C56BA" w:rsidRPr="0098603A" w:rsidRDefault="000C56BA" w:rsidP="006F21E6">
            <w:pPr>
              <w:pStyle w:val="rowtabella0"/>
              <w:jc w:val="center"/>
              <w:rPr>
                <w:color w:val="002060"/>
              </w:rPr>
            </w:pPr>
            <w:r w:rsidRPr="009860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2E108B" w14:textId="77777777" w:rsidR="000C56BA" w:rsidRPr="0098603A" w:rsidRDefault="000C56BA" w:rsidP="006F21E6">
            <w:pPr>
              <w:pStyle w:val="rowtabella0"/>
              <w:jc w:val="center"/>
              <w:rPr>
                <w:color w:val="002060"/>
              </w:rPr>
            </w:pPr>
            <w:r w:rsidRPr="009860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D647D" w14:textId="77777777" w:rsidR="000C56BA" w:rsidRPr="0098603A" w:rsidRDefault="000C56BA" w:rsidP="006F21E6">
            <w:pPr>
              <w:pStyle w:val="rowtabella0"/>
              <w:jc w:val="center"/>
              <w:rPr>
                <w:color w:val="002060"/>
              </w:rPr>
            </w:pPr>
            <w:r w:rsidRPr="0098603A">
              <w:rPr>
                <w:color w:val="002060"/>
              </w:rPr>
              <w:t>0</w:t>
            </w:r>
          </w:p>
        </w:tc>
      </w:tr>
      <w:tr w:rsidR="000C56BA" w:rsidRPr="00581B3A" w14:paraId="2CDC0ED5"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tcPr>
          <w:p w14:paraId="71A7881E" w14:textId="77777777" w:rsidR="000C56BA" w:rsidRPr="0098603A" w:rsidRDefault="000C56BA" w:rsidP="006F21E6">
            <w:pPr>
              <w:pStyle w:val="rowtabella0"/>
              <w:rPr>
                <w:color w:val="002060"/>
              </w:rPr>
            </w:pPr>
            <w:r w:rsidRPr="0098603A">
              <w:rPr>
                <w:color w:val="002060"/>
              </w:rPr>
              <w:t>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DCD53" w14:textId="77777777" w:rsidR="000C56BA" w:rsidRPr="0098603A" w:rsidRDefault="000C56BA" w:rsidP="006F21E6">
            <w:pPr>
              <w:pStyle w:val="rowtabella0"/>
              <w:jc w:val="center"/>
              <w:rPr>
                <w:color w:val="002060"/>
              </w:rPr>
            </w:pPr>
            <w:r w:rsidRPr="009860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5ACEAE" w14:textId="77777777" w:rsidR="000C56BA" w:rsidRPr="0098603A" w:rsidRDefault="000C56BA" w:rsidP="006F21E6">
            <w:pPr>
              <w:pStyle w:val="rowtabella0"/>
              <w:jc w:val="center"/>
              <w:rPr>
                <w:color w:val="002060"/>
              </w:rPr>
            </w:pPr>
            <w:r w:rsidRPr="009860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B7C7C5" w14:textId="77777777" w:rsidR="000C56BA" w:rsidRPr="0098603A" w:rsidRDefault="000C56BA" w:rsidP="006F21E6">
            <w:pPr>
              <w:pStyle w:val="rowtabella0"/>
              <w:jc w:val="center"/>
              <w:rPr>
                <w:color w:val="002060"/>
              </w:rPr>
            </w:pPr>
            <w:r w:rsidRPr="009860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77B33F" w14:textId="77777777" w:rsidR="000C56BA" w:rsidRPr="0098603A" w:rsidRDefault="000C56BA" w:rsidP="006F21E6">
            <w:pPr>
              <w:pStyle w:val="rowtabella0"/>
              <w:jc w:val="center"/>
              <w:rPr>
                <w:color w:val="002060"/>
              </w:rPr>
            </w:pPr>
            <w:r w:rsidRPr="009860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245A31" w14:textId="77777777" w:rsidR="000C56BA" w:rsidRPr="0098603A" w:rsidRDefault="000C56BA" w:rsidP="006F21E6">
            <w:pPr>
              <w:pStyle w:val="rowtabella0"/>
              <w:jc w:val="center"/>
              <w:rPr>
                <w:color w:val="002060"/>
              </w:rPr>
            </w:pPr>
            <w:r w:rsidRPr="009860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A4EFA0" w14:textId="77777777" w:rsidR="000C56BA" w:rsidRPr="0098603A" w:rsidRDefault="000C56BA" w:rsidP="006F21E6">
            <w:pPr>
              <w:pStyle w:val="rowtabella0"/>
              <w:jc w:val="center"/>
              <w:rPr>
                <w:color w:val="002060"/>
              </w:rPr>
            </w:pPr>
            <w:r w:rsidRPr="009860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9C7A2" w14:textId="77777777" w:rsidR="000C56BA" w:rsidRPr="0098603A" w:rsidRDefault="000C56BA" w:rsidP="006F21E6">
            <w:pPr>
              <w:pStyle w:val="rowtabella0"/>
              <w:jc w:val="center"/>
              <w:rPr>
                <w:color w:val="002060"/>
              </w:rPr>
            </w:pPr>
            <w:r w:rsidRPr="009860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C6B04" w14:textId="77777777" w:rsidR="000C56BA" w:rsidRPr="0098603A" w:rsidRDefault="000C56BA" w:rsidP="006F21E6">
            <w:pPr>
              <w:pStyle w:val="rowtabella0"/>
              <w:jc w:val="center"/>
              <w:rPr>
                <w:color w:val="002060"/>
              </w:rPr>
            </w:pPr>
            <w:r w:rsidRPr="009860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625823" w14:textId="77777777" w:rsidR="000C56BA" w:rsidRPr="0098603A" w:rsidRDefault="000C56BA" w:rsidP="006F21E6">
            <w:pPr>
              <w:pStyle w:val="rowtabella0"/>
              <w:jc w:val="center"/>
              <w:rPr>
                <w:color w:val="002060"/>
              </w:rPr>
            </w:pPr>
            <w:r w:rsidRPr="0098603A">
              <w:rPr>
                <w:color w:val="002060"/>
              </w:rPr>
              <w:t>0</w:t>
            </w:r>
          </w:p>
        </w:tc>
      </w:tr>
      <w:tr w:rsidR="000C56BA" w:rsidRPr="00581B3A" w14:paraId="4E4ED394"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tcPr>
          <w:p w14:paraId="1131CC3C" w14:textId="77777777" w:rsidR="000C56BA" w:rsidRPr="0098603A" w:rsidRDefault="000C56BA" w:rsidP="006F21E6">
            <w:pPr>
              <w:pStyle w:val="rowtabella0"/>
              <w:rPr>
                <w:color w:val="002060"/>
              </w:rPr>
            </w:pPr>
            <w:r w:rsidRPr="0098603A">
              <w:rPr>
                <w:color w:val="002060"/>
              </w:rPr>
              <w:t>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4DEE2" w14:textId="77777777" w:rsidR="000C56BA" w:rsidRPr="0098603A" w:rsidRDefault="000C56BA" w:rsidP="006F21E6">
            <w:pPr>
              <w:pStyle w:val="rowtabella0"/>
              <w:jc w:val="center"/>
              <w:rPr>
                <w:color w:val="002060"/>
              </w:rPr>
            </w:pPr>
            <w:r w:rsidRPr="009860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9749B6" w14:textId="77777777" w:rsidR="000C56BA" w:rsidRPr="0098603A" w:rsidRDefault="000C56BA" w:rsidP="006F21E6">
            <w:pPr>
              <w:pStyle w:val="rowtabella0"/>
              <w:jc w:val="center"/>
              <w:rPr>
                <w:color w:val="002060"/>
              </w:rPr>
            </w:pPr>
            <w:r w:rsidRPr="009860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F39B24" w14:textId="77777777" w:rsidR="000C56BA" w:rsidRPr="0098603A" w:rsidRDefault="000C56BA" w:rsidP="006F21E6">
            <w:pPr>
              <w:pStyle w:val="rowtabella0"/>
              <w:jc w:val="center"/>
              <w:rPr>
                <w:color w:val="002060"/>
              </w:rPr>
            </w:pPr>
            <w:r w:rsidRPr="009860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38D9E" w14:textId="77777777" w:rsidR="000C56BA" w:rsidRPr="0098603A" w:rsidRDefault="000C56BA" w:rsidP="006F21E6">
            <w:pPr>
              <w:pStyle w:val="rowtabella0"/>
              <w:jc w:val="center"/>
              <w:rPr>
                <w:color w:val="002060"/>
              </w:rPr>
            </w:pPr>
            <w:r w:rsidRPr="009860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ACC290" w14:textId="77777777" w:rsidR="000C56BA" w:rsidRPr="0098603A" w:rsidRDefault="000C56BA" w:rsidP="006F21E6">
            <w:pPr>
              <w:pStyle w:val="rowtabella0"/>
              <w:jc w:val="center"/>
              <w:rPr>
                <w:color w:val="002060"/>
              </w:rPr>
            </w:pPr>
            <w:r w:rsidRPr="009860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B0D1D3" w14:textId="77777777" w:rsidR="000C56BA" w:rsidRPr="0098603A" w:rsidRDefault="000C56BA" w:rsidP="006F21E6">
            <w:pPr>
              <w:pStyle w:val="rowtabella0"/>
              <w:jc w:val="center"/>
              <w:rPr>
                <w:color w:val="002060"/>
              </w:rPr>
            </w:pPr>
            <w:r w:rsidRPr="009860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6E5862" w14:textId="77777777" w:rsidR="000C56BA" w:rsidRPr="0098603A" w:rsidRDefault="000C56BA" w:rsidP="006F21E6">
            <w:pPr>
              <w:pStyle w:val="rowtabella0"/>
              <w:jc w:val="center"/>
              <w:rPr>
                <w:color w:val="002060"/>
              </w:rPr>
            </w:pPr>
            <w:r w:rsidRPr="009860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415B14" w14:textId="77777777" w:rsidR="000C56BA" w:rsidRPr="0098603A" w:rsidRDefault="000C56BA" w:rsidP="006F21E6">
            <w:pPr>
              <w:pStyle w:val="rowtabella0"/>
              <w:jc w:val="center"/>
              <w:rPr>
                <w:color w:val="002060"/>
              </w:rPr>
            </w:pPr>
            <w:r w:rsidRPr="009860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4FDFEF" w14:textId="77777777" w:rsidR="000C56BA" w:rsidRPr="0098603A" w:rsidRDefault="000C56BA" w:rsidP="006F21E6">
            <w:pPr>
              <w:pStyle w:val="rowtabella0"/>
              <w:jc w:val="center"/>
              <w:rPr>
                <w:color w:val="002060"/>
              </w:rPr>
            </w:pPr>
            <w:r w:rsidRPr="0098603A">
              <w:rPr>
                <w:color w:val="002060"/>
              </w:rPr>
              <w:t>0</w:t>
            </w:r>
          </w:p>
        </w:tc>
      </w:tr>
      <w:tr w:rsidR="000C56BA" w:rsidRPr="00581B3A" w14:paraId="5FD1186D" w14:textId="77777777" w:rsidTr="006F21E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117A311" w14:textId="77777777" w:rsidR="000C56BA" w:rsidRPr="0098603A" w:rsidRDefault="000C56BA" w:rsidP="006F21E6">
            <w:pPr>
              <w:pStyle w:val="rowtabella0"/>
              <w:rPr>
                <w:color w:val="002060"/>
              </w:rPr>
            </w:pPr>
            <w:r w:rsidRPr="0098603A">
              <w:rPr>
                <w:color w:val="002060"/>
              </w:rPr>
              <w:t>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D795E6" w14:textId="77777777" w:rsidR="000C56BA" w:rsidRPr="0098603A" w:rsidRDefault="000C56BA" w:rsidP="006F21E6">
            <w:pPr>
              <w:pStyle w:val="rowtabella0"/>
              <w:jc w:val="center"/>
              <w:rPr>
                <w:color w:val="002060"/>
              </w:rPr>
            </w:pPr>
            <w:r w:rsidRPr="009860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9E6069" w14:textId="77777777" w:rsidR="000C56BA" w:rsidRPr="0098603A" w:rsidRDefault="000C56BA" w:rsidP="006F21E6">
            <w:pPr>
              <w:pStyle w:val="rowtabella0"/>
              <w:jc w:val="center"/>
              <w:rPr>
                <w:color w:val="002060"/>
              </w:rPr>
            </w:pPr>
            <w:r w:rsidRPr="009860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E57D67" w14:textId="77777777" w:rsidR="000C56BA" w:rsidRPr="0098603A" w:rsidRDefault="000C56BA" w:rsidP="006F21E6">
            <w:pPr>
              <w:pStyle w:val="rowtabella0"/>
              <w:jc w:val="center"/>
              <w:rPr>
                <w:color w:val="002060"/>
              </w:rPr>
            </w:pPr>
            <w:r w:rsidRPr="009860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08A96A" w14:textId="77777777" w:rsidR="000C56BA" w:rsidRPr="0098603A" w:rsidRDefault="000C56BA" w:rsidP="006F21E6">
            <w:pPr>
              <w:pStyle w:val="rowtabella0"/>
              <w:jc w:val="center"/>
              <w:rPr>
                <w:color w:val="002060"/>
              </w:rPr>
            </w:pPr>
            <w:r w:rsidRPr="009860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582EE8" w14:textId="77777777" w:rsidR="000C56BA" w:rsidRPr="0098603A" w:rsidRDefault="000C56BA" w:rsidP="006F21E6">
            <w:pPr>
              <w:pStyle w:val="rowtabella0"/>
              <w:jc w:val="center"/>
              <w:rPr>
                <w:color w:val="002060"/>
              </w:rPr>
            </w:pPr>
            <w:r w:rsidRPr="009860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0C6D98" w14:textId="77777777" w:rsidR="000C56BA" w:rsidRPr="0098603A" w:rsidRDefault="000C56BA" w:rsidP="006F21E6">
            <w:pPr>
              <w:pStyle w:val="rowtabella0"/>
              <w:jc w:val="center"/>
              <w:rPr>
                <w:color w:val="002060"/>
              </w:rPr>
            </w:pPr>
            <w:r w:rsidRPr="009860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54F09" w14:textId="77777777" w:rsidR="000C56BA" w:rsidRPr="0098603A" w:rsidRDefault="000C56BA" w:rsidP="006F21E6">
            <w:pPr>
              <w:pStyle w:val="rowtabella0"/>
              <w:jc w:val="center"/>
              <w:rPr>
                <w:color w:val="002060"/>
              </w:rPr>
            </w:pPr>
            <w:r w:rsidRPr="009860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5FEFD" w14:textId="77777777" w:rsidR="000C56BA" w:rsidRPr="0098603A" w:rsidRDefault="000C56BA" w:rsidP="006F21E6">
            <w:pPr>
              <w:pStyle w:val="rowtabella0"/>
              <w:jc w:val="center"/>
              <w:rPr>
                <w:color w:val="002060"/>
              </w:rPr>
            </w:pPr>
            <w:r w:rsidRPr="009860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53E6FB" w14:textId="77777777" w:rsidR="000C56BA" w:rsidRPr="0098603A" w:rsidRDefault="000C56BA" w:rsidP="006F21E6">
            <w:pPr>
              <w:pStyle w:val="rowtabella0"/>
              <w:jc w:val="center"/>
              <w:rPr>
                <w:color w:val="002060"/>
              </w:rPr>
            </w:pPr>
            <w:r w:rsidRPr="0098603A">
              <w:rPr>
                <w:color w:val="002060"/>
              </w:rPr>
              <w:t>0</w:t>
            </w:r>
          </w:p>
        </w:tc>
      </w:tr>
    </w:tbl>
    <w:p w14:paraId="73A3075A" w14:textId="77777777" w:rsidR="000C56BA" w:rsidRDefault="000C56BA" w:rsidP="000C56BA">
      <w:pPr>
        <w:pStyle w:val="breakline"/>
        <w:rPr>
          <w:rFonts w:eastAsiaTheme="minorEastAsia"/>
          <w:color w:val="002060"/>
        </w:rPr>
      </w:pPr>
    </w:p>
    <w:p w14:paraId="2417C1E8" w14:textId="77777777" w:rsidR="00256A44" w:rsidRPr="00280F9C" w:rsidRDefault="00256A44" w:rsidP="00256A44">
      <w:pPr>
        <w:pStyle w:val="titoloprinc0"/>
        <w:rPr>
          <w:color w:val="002060"/>
        </w:rPr>
      </w:pPr>
      <w:r w:rsidRPr="00280F9C">
        <w:rPr>
          <w:color w:val="002060"/>
        </w:rPr>
        <w:t>PROGRAMMA GARE</w:t>
      </w:r>
    </w:p>
    <w:p w14:paraId="3E76A671" w14:textId="77777777" w:rsidR="00256A44" w:rsidRPr="00280F9C" w:rsidRDefault="00256A44" w:rsidP="00256A44">
      <w:pPr>
        <w:pStyle w:val="breakline"/>
        <w:rPr>
          <w:color w:val="002060"/>
        </w:rPr>
      </w:pPr>
    </w:p>
    <w:p w14:paraId="68DC09A0" w14:textId="77777777" w:rsidR="00256A44" w:rsidRPr="00280F9C" w:rsidRDefault="00256A44" w:rsidP="00256A44">
      <w:pPr>
        <w:pStyle w:val="sottotitolocampionato10"/>
        <w:rPr>
          <w:color w:val="002060"/>
        </w:rPr>
      </w:pPr>
      <w:r w:rsidRPr="00280F9C">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256A44" w:rsidRPr="00280F9C" w14:paraId="53725ED7" w14:textId="77777777" w:rsidTr="006F21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A3164" w14:textId="77777777" w:rsidR="00256A44" w:rsidRPr="00280F9C" w:rsidRDefault="00256A44" w:rsidP="006F21E6">
            <w:pPr>
              <w:pStyle w:val="headertabella0"/>
              <w:rPr>
                <w:color w:val="002060"/>
              </w:rPr>
            </w:pPr>
            <w:r w:rsidRPr="00280F9C">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5A33D" w14:textId="77777777" w:rsidR="00256A44" w:rsidRPr="00280F9C" w:rsidRDefault="00256A44" w:rsidP="006F21E6">
            <w:pPr>
              <w:pStyle w:val="headertabella0"/>
              <w:rPr>
                <w:color w:val="002060"/>
              </w:rPr>
            </w:pPr>
            <w:r w:rsidRPr="00280F9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45A2B" w14:textId="77777777" w:rsidR="00256A44" w:rsidRPr="00280F9C" w:rsidRDefault="00256A44" w:rsidP="006F21E6">
            <w:pPr>
              <w:pStyle w:val="headertabella0"/>
              <w:rPr>
                <w:color w:val="002060"/>
              </w:rPr>
            </w:pPr>
            <w:r w:rsidRPr="00280F9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3D299" w14:textId="77777777" w:rsidR="00256A44" w:rsidRPr="00280F9C" w:rsidRDefault="00256A44" w:rsidP="006F21E6">
            <w:pPr>
              <w:pStyle w:val="headertabella0"/>
              <w:rPr>
                <w:color w:val="002060"/>
              </w:rPr>
            </w:pPr>
            <w:r w:rsidRPr="00280F9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33383" w14:textId="77777777" w:rsidR="00256A44" w:rsidRPr="00280F9C" w:rsidRDefault="00256A44" w:rsidP="006F21E6">
            <w:pPr>
              <w:pStyle w:val="headertabella0"/>
              <w:rPr>
                <w:color w:val="002060"/>
              </w:rPr>
            </w:pPr>
            <w:r w:rsidRPr="00280F9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C1311" w14:textId="77777777" w:rsidR="00256A44" w:rsidRPr="00280F9C" w:rsidRDefault="00256A44" w:rsidP="006F21E6">
            <w:pPr>
              <w:pStyle w:val="headertabella0"/>
              <w:rPr>
                <w:color w:val="002060"/>
              </w:rPr>
            </w:pPr>
            <w:r w:rsidRPr="00280F9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42AFF" w14:textId="77777777" w:rsidR="00256A44" w:rsidRPr="00280F9C" w:rsidRDefault="00256A44" w:rsidP="006F21E6">
            <w:pPr>
              <w:pStyle w:val="headertabella0"/>
              <w:rPr>
                <w:color w:val="002060"/>
              </w:rPr>
            </w:pPr>
            <w:r w:rsidRPr="00280F9C">
              <w:rPr>
                <w:color w:val="002060"/>
              </w:rPr>
              <w:t>Indirizzo Impianto</w:t>
            </w:r>
          </w:p>
        </w:tc>
      </w:tr>
      <w:tr w:rsidR="00256A44" w:rsidRPr="00280F9C" w14:paraId="08442818" w14:textId="77777777" w:rsidTr="006F21E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AD2EA7" w14:textId="77777777" w:rsidR="00256A44" w:rsidRPr="00280F9C" w:rsidRDefault="00256A44" w:rsidP="006F21E6">
            <w:pPr>
              <w:pStyle w:val="rowtabella0"/>
              <w:rPr>
                <w:color w:val="002060"/>
              </w:rPr>
            </w:pPr>
            <w:r w:rsidRPr="00280F9C">
              <w:rPr>
                <w:color w:val="002060"/>
              </w:rPr>
              <w:t>CITTA DI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E3A09F" w14:textId="77777777" w:rsidR="00256A44" w:rsidRPr="00280F9C" w:rsidRDefault="00256A44" w:rsidP="006F21E6">
            <w:pPr>
              <w:pStyle w:val="rowtabella0"/>
              <w:rPr>
                <w:color w:val="002060"/>
              </w:rPr>
            </w:pPr>
            <w:r w:rsidRPr="00280F9C">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5D971" w14:textId="77777777" w:rsidR="00256A44" w:rsidRPr="00280F9C" w:rsidRDefault="00256A44" w:rsidP="006F21E6">
            <w:pPr>
              <w:pStyle w:val="rowtabella0"/>
              <w:jc w:val="center"/>
              <w:rPr>
                <w:color w:val="002060"/>
              </w:rPr>
            </w:pPr>
            <w:r w:rsidRPr="00280F9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C38A30" w14:textId="77777777" w:rsidR="00256A44" w:rsidRPr="00280F9C" w:rsidRDefault="00256A44" w:rsidP="006F21E6">
            <w:pPr>
              <w:pStyle w:val="rowtabella0"/>
              <w:rPr>
                <w:color w:val="002060"/>
              </w:rPr>
            </w:pPr>
            <w:r w:rsidRPr="00280F9C">
              <w:rPr>
                <w:color w:val="002060"/>
              </w:rPr>
              <w:t>13/04/2024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990783" w14:textId="77777777" w:rsidR="00256A44" w:rsidRPr="00280F9C" w:rsidRDefault="00256A44" w:rsidP="006F21E6">
            <w:pPr>
              <w:pStyle w:val="rowtabella0"/>
              <w:rPr>
                <w:color w:val="002060"/>
              </w:rPr>
            </w:pPr>
            <w:r w:rsidRPr="00280F9C">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C20FA6" w14:textId="77777777" w:rsidR="00256A44" w:rsidRPr="00280F9C" w:rsidRDefault="00256A44" w:rsidP="006F21E6">
            <w:pPr>
              <w:pStyle w:val="rowtabella0"/>
              <w:rPr>
                <w:color w:val="002060"/>
              </w:rPr>
            </w:pPr>
            <w:r w:rsidRPr="00280F9C">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DF22BB" w14:textId="77777777" w:rsidR="00256A44" w:rsidRPr="00280F9C" w:rsidRDefault="00256A44" w:rsidP="006F21E6">
            <w:pPr>
              <w:pStyle w:val="rowtabella0"/>
              <w:rPr>
                <w:color w:val="002060"/>
              </w:rPr>
            </w:pPr>
            <w:r w:rsidRPr="00280F9C">
              <w:rPr>
                <w:color w:val="002060"/>
              </w:rPr>
              <w:t>VIA DELLO STADIO</w:t>
            </w:r>
          </w:p>
        </w:tc>
      </w:tr>
      <w:tr w:rsidR="00256A44" w:rsidRPr="00280F9C" w14:paraId="40687FE9" w14:textId="77777777" w:rsidTr="006F21E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C2D120" w14:textId="77777777" w:rsidR="00256A44" w:rsidRPr="00280F9C" w:rsidRDefault="00256A44" w:rsidP="006F21E6">
            <w:pPr>
              <w:pStyle w:val="rowtabella0"/>
              <w:rPr>
                <w:color w:val="002060"/>
              </w:rPr>
            </w:pPr>
            <w:r w:rsidRPr="00280F9C">
              <w:rPr>
                <w:color w:val="002060"/>
              </w:rPr>
              <w:t>CALDAROLA G.N.C.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DD7924" w14:textId="77777777" w:rsidR="00256A44" w:rsidRPr="00280F9C" w:rsidRDefault="00256A44" w:rsidP="006F21E6">
            <w:pPr>
              <w:pStyle w:val="rowtabella0"/>
              <w:rPr>
                <w:color w:val="002060"/>
              </w:rPr>
            </w:pPr>
            <w:r w:rsidRPr="00280F9C">
              <w:rPr>
                <w:color w:val="002060"/>
              </w:rPr>
              <w:t>POLISPORTIVA BOCA S.E.M.</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D1C9E" w14:textId="77777777" w:rsidR="00256A44" w:rsidRPr="00280F9C" w:rsidRDefault="00256A44" w:rsidP="006F21E6">
            <w:pPr>
              <w:pStyle w:val="rowtabella0"/>
              <w:jc w:val="center"/>
              <w:rPr>
                <w:color w:val="002060"/>
              </w:rPr>
            </w:pPr>
            <w:r w:rsidRPr="00280F9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BF9844" w14:textId="77777777" w:rsidR="00256A44" w:rsidRPr="00280F9C" w:rsidRDefault="00256A44" w:rsidP="006F21E6">
            <w:pPr>
              <w:pStyle w:val="rowtabella0"/>
              <w:rPr>
                <w:color w:val="002060"/>
              </w:rPr>
            </w:pPr>
            <w:r w:rsidRPr="00280F9C">
              <w:rPr>
                <w:color w:val="002060"/>
              </w:rPr>
              <w:t>14/04/2024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414264" w14:textId="77777777" w:rsidR="00256A44" w:rsidRPr="00280F9C" w:rsidRDefault="00256A44" w:rsidP="006F21E6">
            <w:pPr>
              <w:pStyle w:val="rowtabella0"/>
              <w:rPr>
                <w:color w:val="002060"/>
              </w:rPr>
            </w:pPr>
            <w:r w:rsidRPr="00280F9C">
              <w:rPr>
                <w:color w:val="002060"/>
              </w:rPr>
              <w:t>5241 CAMPO SCOPERTO C5 "N.CESELLI"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9CE06D" w14:textId="77777777" w:rsidR="00256A44" w:rsidRPr="00280F9C" w:rsidRDefault="00256A44" w:rsidP="006F21E6">
            <w:pPr>
              <w:pStyle w:val="rowtabella0"/>
              <w:rPr>
                <w:color w:val="002060"/>
              </w:rPr>
            </w:pPr>
            <w:r w:rsidRPr="00280F9C">
              <w:rPr>
                <w:color w:val="002060"/>
              </w:rPr>
              <w:t>CALDAROLA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5A973B" w14:textId="77777777" w:rsidR="00256A44" w:rsidRPr="00280F9C" w:rsidRDefault="00256A44" w:rsidP="006F21E6">
            <w:pPr>
              <w:pStyle w:val="rowtabella0"/>
              <w:rPr>
                <w:color w:val="002060"/>
              </w:rPr>
            </w:pPr>
            <w:r w:rsidRPr="00280F9C">
              <w:rPr>
                <w:color w:val="002060"/>
              </w:rPr>
              <w:t>BEATO FRANCESCO PIANO</w:t>
            </w:r>
          </w:p>
        </w:tc>
      </w:tr>
    </w:tbl>
    <w:p w14:paraId="1B5B9960" w14:textId="77777777" w:rsidR="00256A44" w:rsidRDefault="00256A44" w:rsidP="000C56BA">
      <w:pPr>
        <w:pStyle w:val="breakline"/>
        <w:rPr>
          <w:rFonts w:eastAsiaTheme="minorEastAsia"/>
          <w:color w:val="002060"/>
        </w:rPr>
      </w:pPr>
    </w:p>
    <w:p w14:paraId="06AF07D9" w14:textId="77777777" w:rsidR="000C56BA" w:rsidRDefault="000C56BA" w:rsidP="000C56BA">
      <w:pPr>
        <w:pStyle w:val="breakline"/>
        <w:rPr>
          <w:rFonts w:eastAsiaTheme="minorEastAsia"/>
          <w:color w:val="002060"/>
        </w:rPr>
      </w:pPr>
    </w:p>
    <w:p w14:paraId="505E0E44" w14:textId="77777777" w:rsidR="000C56BA" w:rsidRDefault="000C56BA" w:rsidP="000C56BA">
      <w:pPr>
        <w:pStyle w:val="breakline"/>
        <w:rPr>
          <w:color w:val="002060"/>
        </w:rPr>
      </w:pPr>
    </w:p>
    <w:p w14:paraId="4356293C" w14:textId="77777777" w:rsidR="000C56BA" w:rsidRPr="00E32582" w:rsidRDefault="000C56BA" w:rsidP="000C56BA">
      <w:pPr>
        <w:pStyle w:val="TITOLOCAMPIONATO"/>
        <w:shd w:val="clear" w:color="auto" w:fill="CCCCCC"/>
        <w:spacing w:before="0" w:beforeAutospacing="0" w:after="0" w:afterAutospacing="0"/>
        <w:rPr>
          <w:color w:val="002060"/>
        </w:rPr>
      </w:pPr>
      <w:r>
        <w:rPr>
          <w:color w:val="002060"/>
        </w:rPr>
        <w:t>ESORDIENTI CALCIO A CINQUE FEMMINILE</w:t>
      </w:r>
    </w:p>
    <w:p w14:paraId="5B78B72A" w14:textId="77777777" w:rsidR="000C56BA" w:rsidRPr="000B4152" w:rsidRDefault="000C56BA" w:rsidP="000C56BA">
      <w:pPr>
        <w:pStyle w:val="Corpodeltesto21"/>
        <w:jc w:val="center"/>
        <w:rPr>
          <w:rFonts w:ascii="Arial" w:hAnsi="Arial" w:cs="Arial"/>
          <w:b/>
          <w:color w:val="002060"/>
          <w:sz w:val="36"/>
          <w:szCs w:val="36"/>
        </w:rPr>
      </w:pPr>
      <w:r>
        <w:rPr>
          <w:rFonts w:ascii="Arial" w:hAnsi="Arial" w:cs="Arial"/>
          <w:b/>
          <w:color w:val="002060"/>
          <w:sz w:val="36"/>
          <w:szCs w:val="36"/>
        </w:rPr>
        <w:t>CALENDARIO FASE PRIMAVERILE</w:t>
      </w:r>
    </w:p>
    <w:p w14:paraId="4117B454" w14:textId="77777777" w:rsidR="000C56BA" w:rsidRPr="000B4152" w:rsidRDefault="000C56BA" w:rsidP="000C56BA">
      <w:pPr>
        <w:pStyle w:val="Corpodeltesto21"/>
        <w:rPr>
          <w:rFonts w:ascii="Arial" w:hAnsi="Arial" w:cs="Arial"/>
          <w:color w:val="002060"/>
          <w:sz w:val="22"/>
        </w:rPr>
      </w:pPr>
    </w:p>
    <w:p w14:paraId="456DCDD6" w14:textId="77777777" w:rsidR="000C56BA" w:rsidRPr="000B4152" w:rsidRDefault="000C56BA" w:rsidP="000C56BA">
      <w:pPr>
        <w:pStyle w:val="LndNormale1"/>
        <w:rPr>
          <w:color w:val="002060"/>
        </w:rPr>
      </w:pPr>
      <w:r>
        <w:rPr>
          <w:rFonts w:cs="Arial"/>
          <w:color w:val="002060"/>
        </w:rPr>
        <w:t xml:space="preserve">Le 4 squadre iscritte sono state inserite in un girone </w:t>
      </w:r>
      <w:r>
        <w:rPr>
          <w:color w:val="002060"/>
        </w:rPr>
        <w:t>unico andata/ritorno</w:t>
      </w:r>
      <w:r w:rsidRPr="000B4152">
        <w:rPr>
          <w:color w:val="002060"/>
        </w:rPr>
        <w:t>.</w:t>
      </w:r>
    </w:p>
    <w:p w14:paraId="207E63FC" w14:textId="77777777" w:rsidR="000C56BA" w:rsidRDefault="000C56BA" w:rsidP="000C56BA">
      <w:pPr>
        <w:pStyle w:val="LndNormale1"/>
        <w:rPr>
          <w:color w:val="002060"/>
        </w:rPr>
      </w:pPr>
    </w:p>
    <w:p w14:paraId="2BCE7AD6" w14:textId="77777777" w:rsidR="000C56BA" w:rsidRPr="00A81B9F" w:rsidRDefault="000C56BA" w:rsidP="000C56BA">
      <w:pPr>
        <w:pStyle w:val="LndNormale1"/>
        <w:rPr>
          <w:b/>
          <w:bCs/>
          <w:color w:val="002060"/>
        </w:rPr>
      </w:pPr>
      <w:r w:rsidRPr="00A81B9F">
        <w:rPr>
          <w:b/>
          <w:bCs/>
          <w:color w:val="002060"/>
        </w:rPr>
        <w:t>GIRONE “A”</w:t>
      </w:r>
    </w:p>
    <w:p w14:paraId="2B4B37BD" w14:textId="77777777" w:rsidR="000C56BA" w:rsidRPr="00693C34" w:rsidRDefault="000C56BA" w:rsidP="000C56BA">
      <w:pPr>
        <w:rPr>
          <w:rFonts w:ascii="Arial" w:hAnsi="Arial" w:cs="Arial"/>
          <w:color w:val="002060"/>
          <w:sz w:val="22"/>
          <w:szCs w:val="22"/>
        </w:rPr>
      </w:pPr>
      <w:r w:rsidRPr="00693C34">
        <w:rPr>
          <w:rFonts w:ascii="Arial" w:hAnsi="Arial" w:cs="Arial"/>
          <w:color w:val="002060"/>
          <w:sz w:val="22"/>
          <w:szCs w:val="22"/>
        </w:rPr>
        <w:t xml:space="preserve">931071 </w:t>
      </w:r>
      <w:r>
        <w:rPr>
          <w:rFonts w:ascii="Arial" w:hAnsi="Arial" w:cs="Arial"/>
          <w:color w:val="002060"/>
          <w:sz w:val="22"/>
          <w:szCs w:val="22"/>
        </w:rPr>
        <w:tab/>
      </w:r>
      <w:r w:rsidRPr="00693C34">
        <w:rPr>
          <w:rFonts w:ascii="Arial" w:hAnsi="Arial" w:cs="Arial"/>
          <w:color w:val="002060"/>
          <w:sz w:val="22"/>
          <w:szCs w:val="22"/>
        </w:rPr>
        <w:t xml:space="preserve">A.S.D. ATLETICO CHIARAVALLE     </w:t>
      </w:r>
    </w:p>
    <w:p w14:paraId="7FA618E2" w14:textId="77777777" w:rsidR="000C56BA" w:rsidRPr="00693C34" w:rsidRDefault="000C56BA" w:rsidP="000C56BA">
      <w:pPr>
        <w:rPr>
          <w:rFonts w:ascii="Arial" w:hAnsi="Arial" w:cs="Arial"/>
          <w:color w:val="002060"/>
          <w:sz w:val="22"/>
          <w:szCs w:val="22"/>
        </w:rPr>
      </w:pPr>
      <w:r w:rsidRPr="00693C34">
        <w:rPr>
          <w:rFonts w:ascii="Arial" w:hAnsi="Arial" w:cs="Arial"/>
          <w:color w:val="002060"/>
          <w:sz w:val="22"/>
          <w:szCs w:val="22"/>
        </w:rPr>
        <w:t xml:space="preserve">182634 </w:t>
      </w:r>
      <w:r>
        <w:rPr>
          <w:rFonts w:ascii="Arial" w:hAnsi="Arial" w:cs="Arial"/>
          <w:color w:val="002060"/>
          <w:sz w:val="22"/>
          <w:szCs w:val="22"/>
        </w:rPr>
        <w:tab/>
      </w:r>
      <w:r w:rsidRPr="00693C34">
        <w:rPr>
          <w:rFonts w:ascii="Arial" w:hAnsi="Arial" w:cs="Arial"/>
          <w:color w:val="002060"/>
          <w:sz w:val="22"/>
          <w:szCs w:val="22"/>
        </w:rPr>
        <w:t xml:space="preserve">sq.B   </w:t>
      </w:r>
      <w:r>
        <w:rPr>
          <w:rFonts w:ascii="Arial" w:hAnsi="Arial" w:cs="Arial"/>
          <w:color w:val="002060"/>
          <w:sz w:val="22"/>
          <w:szCs w:val="22"/>
        </w:rPr>
        <w:tab/>
      </w:r>
      <w:r w:rsidRPr="00693C34">
        <w:rPr>
          <w:rFonts w:ascii="Arial" w:hAnsi="Arial" w:cs="Arial"/>
          <w:color w:val="002060"/>
          <w:sz w:val="22"/>
          <w:szCs w:val="22"/>
        </w:rPr>
        <w:t>ATLETICO CHIARAVALLE sq.B</w:t>
      </w:r>
    </w:p>
    <w:p w14:paraId="2215A464" w14:textId="77777777" w:rsidR="000C56BA" w:rsidRPr="00693C34" w:rsidRDefault="000C56BA" w:rsidP="000C56BA">
      <w:pPr>
        <w:rPr>
          <w:rFonts w:ascii="Arial" w:hAnsi="Arial" w:cs="Arial"/>
          <w:color w:val="002060"/>
          <w:sz w:val="22"/>
          <w:szCs w:val="22"/>
        </w:rPr>
      </w:pPr>
      <w:r w:rsidRPr="00693C34">
        <w:rPr>
          <w:rFonts w:ascii="Arial" w:hAnsi="Arial" w:cs="Arial"/>
          <w:color w:val="002060"/>
          <w:sz w:val="22"/>
          <w:szCs w:val="22"/>
        </w:rPr>
        <w:t xml:space="preserve">955651 </w:t>
      </w:r>
      <w:r>
        <w:rPr>
          <w:rFonts w:ascii="Arial" w:hAnsi="Arial" w:cs="Arial"/>
          <w:color w:val="002060"/>
          <w:sz w:val="22"/>
          <w:szCs w:val="22"/>
        </w:rPr>
        <w:tab/>
      </w:r>
      <w:r w:rsidRPr="00693C34">
        <w:rPr>
          <w:rFonts w:ascii="Arial" w:hAnsi="Arial" w:cs="Arial"/>
          <w:color w:val="002060"/>
          <w:sz w:val="22"/>
          <w:szCs w:val="22"/>
        </w:rPr>
        <w:t xml:space="preserve">A.S.D. POLISPORTIVA BOCA S.E.M. </w:t>
      </w:r>
    </w:p>
    <w:p w14:paraId="335067C5" w14:textId="77777777" w:rsidR="000C56BA" w:rsidRPr="00693C34" w:rsidRDefault="000C56BA" w:rsidP="000C56BA">
      <w:pPr>
        <w:rPr>
          <w:rFonts w:ascii="Arial" w:hAnsi="Arial" w:cs="Arial"/>
          <w:color w:val="002060"/>
          <w:sz w:val="22"/>
          <w:szCs w:val="22"/>
        </w:rPr>
      </w:pPr>
      <w:r w:rsidRPr="00693C34">
        <w:rPr>
          <w:rFonts w:ascii="Arial" w:hAnsi="Arial" w:cs="Arial"/>
          <w:color w:val="002060"/>
          <w:sz w:val="22"/>
          <w:szCs w:val="22"/>
        </w:rPr>
        <w:t xml:space="preserve">182633 </w:t>
      </w:r>
      <w:r>
        <w:rPr>
          <w:rFonts w:ascii="Arial" w:hAnsi="Arial" w:cs="Arial"/>
          <w:color w:val="002060"/>
          <w:sz w:val="22"/>
          <w:szCs w:val="22"/>
        </w:rPr>
        <w:tab/>
      </w:r>
      <w:r w:rsidRPr="00693C34">
        <w:rPr>
          <w:rFonts w:ascii="Arial" w:hAnsi="Arial" w:cs="Arial"/>
          <w:color w:val="002060"/>
          <w:sz w:val="22"/>
          <w:szCs w:val="22"/>
        </w:rPr>
        <w:t xml:space="preserve">sq.B   </w:t>
      </w:r>
      <w:r>
        <w:rPr>
          <w:rFonts w:ascii="Arial" w:hAnsi="Arial" w:cs="Arial"/>
          <w:color w:val="002060"/>
          <w:sz w:val="22"/>
          <w:szCs w:val="22"/>
        </w:rPr>
        <w:tab/>
      </w:r>
      <w:r w:rsidRPr="00693C34">
        <w:rPr>
          <w:rFonts w:ascii="Arial" w:hAnsi="Arial" w:cs="Arial"/>
          <w:color w:val="002060"/>
          <w:sz w:val="22"/>
          <w:szCs w:val="22"/>
        </w:rPr>
        <w:t>POLISPORTIVA BOCA S.Esq.B</w:t>
      </w:r>
    </w:p>
    <w:p w14:paraId="2EA9C96F" w14:textId="77777777" w:rsidR="000C56BA" w:rsidRDefault="000C56BA" w:rsidP="000C56BA">
      <w:pPr>
        <w:pStyle w:val="LndNormale1"/>
        <w:rPr>
          <w:rFonts w:cs="Arial"/>
          <w:color w:val="002060"/>
          <w:szCs w:val="22"/>
        </w:rPr>
      </w:pPr>
    </w:p>
    <w:p w14:paraId="42A16B22" w14:textId="77777777" w:rsidR="000C56BA" w:rsidRDefault="000C56BA" w:rsidP="000C56BA">
      <w:pPr>
        <w:pStyle w:val="LndNormale1"/>
        <w:rPr>
          <w:rFonts w:cs="Arial"/>
          <w:bCs/>
          <w:noProof w:val="0"/>
          <w:color w:val="002060"/>
          <w:szCs w:val="22"/>
          <w:u w:val="single"/>
        </w:rPr>
      </w:pPr>
      <w:r>
        <w:rPr>
          <w:rFonts w:cs="Arial"/>
          <w:bCs/>
          <w:noProof w:val="0"/>
          <w:color w:val="002060"/>
          <w:szCs w:val="22"/>
        </w:rPr>
        <w:t xml:space="preserve">Si allega al presente Comunicato Ufficiale il </w:t>
      </w:r>
      <w:r>
        <w:rPr>
          <w:rFonts w:cs="Arial"/>
          <w:b/>
          <w:bCs/>
          <w:noProof w:val="0"/>
          <w:color w:val="002060"/>
          <w:szCs w:val="22"/>
        </w:rPr>
        <w:t>calendario</w:t>
      </w:r>
      <w:r>
        <w:rPr>
          <w:rFonts w:cs="Arial"/>
          <w:bCs/>
          <w:noProof w:val="0"/>
          <w:color w:val="002060"/>
          <w:szCs w:val="22"/>
        </w:rPr>
        <w:t xml:space="preserve"> relativo al </w:t>
      </w:r>
      <w:r>
        <w:rPr>
          <w:rFonts w:cs="Arial"/>
          <w:bCs/>
          <w:noProof w:val="0"/>
          <w:color w:val="002060"/>
          <w:szCs w:val="22"/>
          <w:u w:val="single"/>
        </w:rPr>
        <w:t xml:space="preserve">Torneo categoria </w:t>
      </w:r>
      <w:r>
        <w:rPr>
          <w:rFonts w:cs="Arial"/>
          <w:b/>
          <w:bCs/>
          <w:noProof w:val="0"/>
          <w:color w:val="002060"/>
          <w:szCs w:val="22"/>
          <w:u w:val="single"/>
        </w:rPr>
        <w:t>Esordienti Femminile Calcio a Cinque</w:t>
      </w:r>
      <w:r>
        <w:rPr>
          <w:rFonts w:cs="Arial"/>
          <w:bCs/>
          <w:noProof w:val="0"/>
          <w:color w:val="002060"/>
          <w:szCs w:val="22"/>
          <w:u w:val="single"/>
        </w:rPr>
        <w:t xml:space="preserve"> fase autunnale girone “A” ed il referto di gara.</w:t>
      </w:r>
    </w:p>
    <w:p w14:paraId="4597DFF4" w14:textId="77777777" w:rsidR="000C56BA" w:rsidRDefault="000C56BA" w:rsidP="000C56BA">
      <w:pPr>
        <w:pStyle w:val="breakline"/>
        <w:rPr>
          <w:color w:val="002060"/>
          <w:sz w:val="22"/>
          <w:szCs w:val="22"/>
        </w:rPr>
      </w:pPr>
    </w:p>
    <w:p w14:paraId="6E775CFE" w14:textId="77777777" w:rsidR="000C56BA" w:rsidRDefault="000C56BA" w:rsidP="000C56BA">
      <w:pPr>
        <w:pStyle w:val="breakline"/>
        <w:rPr>
          <w:color w:val="002060"/>
          <w:sz w:val="22"/>
          <w:szCs w:val="22"/>
        </w:rPr>
      </w:pPr>
    </w:p>
    <w:p w14:paraId="743775CE" w14:textId="77777777" w:rsidR="000C56BA" w:rsidRPr="006266EB" w:rsidRDefault="000C56BA" w:rsidP="000C56BA">
      <w:pPr>
        <w:pStyle w:val="Default"/>
        <w:rPr>
          <w:rFonts w:ascii="Arial" w:hAnsi="Arial" w:cs="Arial"/>
          <w:b/>
          <w:bCs/>
          <w:color w:val="002060"/>
          <w:sz w:val="28"/>
          <w:szCs w:val="28"/>
        </w:rPr>
      </w:pPr>
      <w:r w:rsidRPr="006266EB">
        <w:rPr>
          <w:rFonts w:ascii="Arial" w:hAnsi="Arial" w:cs="Arial"/>
          <w:b/>
          <w:bCs/>
          <w:color w:val="002060"/>
          <w:sz w:val="28"/>
          <w:szCs w:val="28"/>
        </w:rPr>
        <w:t>TRASMISSIONE REFERTI</w:t>
      </w:r>
    </w:p>
    <w:p w14:paraId="0EAF51A8" w14:textId="77777777" w:rsidR="000C56BA" w:rsidRDefault="000C56BA" w:rsidP="000C56BA">
      <w:pPr>
        <w:rPr>
          <w:color w:val="002060"/>
        </w:rPr>
      </w:pPr>
    </w:p>
    <w:p w14:paraId="76DC4A35" w14:textId="77777777" w:rsidR="000C56BA" w:rsidRPr="006266EB" w:rsidRDefault="000C56BA" w:rsidP="000C56BA">
      <w:pPr>
        <w:pStyle w:val="LndNormale1"/>
        <w:rPr>
          <w:color w:val="002060"/>
          <w:szCs w:val="22"/>
        </w:rPr>
      </w:pPr>
      <w:r w:rsidRPr="006266EB">
        <w:rPr>
          <w:color w:val="002060"/>
          <w:szCs w:val="22"/>
        </w:rPr>
        <w:t xml:space="preserve">Le Società sono pregate di </w:t>
      </w:r>
      <w:r w:rsidRPr="006266EB">
        <w:rPr>
          <w:b/>
          <w:bCs/>
          <w:color w:val="002060"/>
          <w:szCs w:val="22"/>
        </w:rPr>
        <w:t>inviare</w:t>
      </w:r>
      <w:r w:rsidRPr="006266EB">
        <w:rPr>
          <w:color w:val="002060"/>
          <w:szCs w:val="22"/>
        </w:rPr>
        <w:t xml:space="preserve"> allo scrivente Comitato Regionale a mezzo e-mail (</w:t>
      </w:r>
      <w:r w:rsidRPr="006266EB">
        <w:rPr>
          <w:b/>
          <w:bCs/>
          <w:color w:val="002060"/>
          <w:szCs w:val="22"/>
        </w:rPr>
        <w:t>c5marche@lnd.it</w:t>
      </w:r>
      <w:r w:rsidRPr="006266EB">
        <w:rPr>
          <w:color w:val="002060"/>
          <w:szCs w:val="22"/>
        </w:rPr>
        <w:t xml:space="preserve">) </w:t>
      </w:r>
      <w:r w:rsidRPr="006266EB">
        <w:rPr>
          <w:b/>
          <w:bCs/>
          <w:color w:val="002060"/>
          <w:szCs w:val="22"/>
        </w:rPr>
        <w:t>i referti di gara entro le 48 ore successive</w:t>
      </w:r>
      <w:r w:rsidRPr="006266EB">
        <w:rPr>
          <w:color w:val="002060"/>
          <w:szCs w:val="22"/>
        </w:rPr>
        <w:t xml:space="preserve"> la disputa della stessa e comunque entro i 5 giorni successivi; in difetto saranno applicati i provvedimenti previsti per la rinuncia alla disputa della gara come previsto dal C.U. n° 1 del SGS.</w:t>
      </w:r>
    </w:p>
    <w:p w14:paraId="7C17CB96" w14:textId="77777777" w:rsidR="000C56BA" w:rsidRDefault="000C56BA" w:rsidP="000C56BA">
      <w:pPr>
        <w:rPr>
          <w:rFonts w:ascii="Arial" w:hAnsi="Arial" w:cs="Arial"/>
          <w:color w:val="002060"/>
          <w:sz w:val="22"/>
          <w:szCs w:val="22"/>
        </w:rPr>
      </w:pPr>
    </w:p>
    <w:p w14:paraId="37EA2EE8" w14:textId="77777777" w:rsidR="000C56BA" w:rsidRDefault="000C56BA" w:rsidP="000C56BA">
      <w:pPr>
        <w:rPr>
          <w:rFonts w:ascii="Arial" w:hAnsi="Arial" w:cs="Arial"/>
          <w:color w:val="002060"/>
          <w:sz w:val="22"/>
          <w:szCs w:val="22"/>
        </w:rPr>
      </w:pPr>
    </w:p>
    <w:p w14:paraId="2E164609" w14:textId="77777777" w:rsidR="000C56BA" w:rsidRPr="006266EB" w:rsidRDefault="000C56BA" w:rsidP="000C56BA">
      <w:pPr>
        <w:pStyle w:val="Default"/>
        <w:rPr>
          <w:rFonts w:ascii="Arial" w:hAnsi="Arial" w:cs="Arial"/>
          <w:b/>
          <w:bCs/>
          <w:color w:val="002060"/>
          <w:sz w:val="28"/>
          <w:szCs w:val="28"/>
        </w:rPr>
      </w:pPr>
      <w:r w:rsidRPr="006266EB">
        <w:rPr>
          <w:rFonts w:ascii="Arial" w:hAnsi="Arial" w:cs="Arial"/>
          <w:b/>
          <w:bCs/>
          <w:color w:val="002060"/>
          <w:sz w:val="28"/>
          <w:szCs w:val="28"/>
        </w:rPr>
        <w:t>VARIAZIONI GARE</w:t>
      </w:r>
    </w:p>
    <w:p w14:paraId="27899340" w14:textId="77777777" w:rsidR="000C56BA" w:rsidRDefault="000C56BA" w:rsidP="000C56BA">
      <w:pPr>
        <w:pStyle w:val="LndNormale1"/>
      </w:pPr>
    </w:p>
    <w:p w14:paraId="63E2B8C4" w14:textId="77777777" w:rsidR="000C56BA" w:rsidRPr="00E04A03" w:rsidRDefault="000C56BA" w:rsidP="000C56BA">
      <w:pPr>
        <w:pStyle w:val="LndNormale1"/>
        <w:rPr>
          <w:color w:val="002060"/>
        </w:rPr>
      </w:pPr>
      <w:r w:rsidRPr="00E04A03">
        <w:rPr>
          <w:color w:val="002060"/>
        </w:rPr>
        <w:t xml:space="preserve">Le </w:t>
      </w:r>
      <w:r w:rsidRPr="00E04A03">
        <w:rPr>
          <w:b/>
          <w:color w:val="002060"/>
        </w:rPr>
        <w:t>variazioni al programma gare</w:t>
      </w:r>
      <w:r w:rsidRPr="00E04A03">
        <w:rPr>
          <w:color w:val="002060"/>
        </w:rPr>
        <w:t xml:space="preserve"> relative </w:t>
      </w:r>
      <w:r>
        <w:rPr>
          <w:color w:val="002060"/>
        </w:rPr>
        <w:t xml:space="preserve">al Torneo Esordienti Calcio a Cinque Femminile </w:t>
      </w:r>
      <w:r w:rsidRPr="00E04A03">
        <w:rPr>
          <w:b/>
          <w:color w:val="002060"/>
        </w:rPr>
        <w:t xml:space="preserve"> </w:t>
      </w:r>
      <w:r>
        <w:rPr>
          <w:color w:val="002060"/>
        </w:rPr>
        <w:t xml:space="preserve"> </w:t>
      </w:r>
      <w:r w:rsidRPr="00E04A03">
        <w:rPr>
          <w:b/>
          <w:color w:val="002060"/>
        </w:rPr>
        <w:t>debbono essere tassativamente comunicate dalle Società interessate</w:t>
      </w:r>
      <w:r w:rsidRPr="00E04A03">
        <w:rPr>
          <w:color w:val="002060"/>
        </w:rPr>
        <w:t xml:space="preserve"> </w:t>
      </w:r>
      <w:r w:rsidRPr="006266EB">
        <w:rPr>
          <w:bCs/>
          <w:color w:val="002060"/>
        </w:rPr>
        <w:t>all</w:t>
      </w:r>
      <w:r>
        <w:rPr>
          <w:bCs/>
          <w:color w:val="002060"/>
        </w:rPr>
        <w:t>o</w:t>
      </w:r>
      <w:r w:rsidRPr="006266EB">
        <w:rPr>
          <w:bCs/>
          <w:color w:val="002060"/>
        </w:rPr>
        <w:t xml:space="preserve"> scrivente</w:t>
      </w:r>
      <w:r w:rsidRPr="00E04A03">
        <w:rPr>
          <w:b/>
          <w:color w:val="002060"/>
        </w:rPr>
        <w:t xml:space="preserve"> </w:t>
      </w:r>
      <w:r>
        <w:rPr>
          <w:b/>
          <w:color w:val="002060"/>
        </w:rPr>
        <w:t>Comitato Regionale</w:t>
      </w:r>
      <w:r w:rsidRPr="00E04A03">
        <w:rPr>
          <w:color w:val="002060"/>
        </w:rPr>
        <w:t xml:space="preserve"> </w:t>
      </w:r>
      <w:r w:rsidRPr="00E04A03">
        <w:rPr>
          <w:color w:val="002060"/>
          <w:u w:val="single"/>
        </w:rPr>
        <w:t xml:space="preserve">a mezzo e-mail </w:t>
      </w:r>
      <w:r w:rsidRPr="006266EB">
        <w:rPr>
          <w:color w:val="002060"/>
          <w:u w:val="single"/>
        </w:rPr>
        <w:t>(</w:t>
      </w:r>
      <w:r w:rsidRPr="006266EB">
        <w:rPr>
          <w:color w:val="002060"/>
          <w:szCs w:val="22"/>
          <w:u w:val="single"/>
        </w:rPr>
        <w:t>c5marche@lnd.it</w:t>
      </w:r>
      <w:r w:rsidRPr="006266EB">
        <w:rPr>
          <w:color w:val="002060"/>
          <w:u w:val="single"/>
        </w:rPr>
        <w:t>)</w:t>
      </w:r>
      <w:r>
        <w:rPr>
          <w:color w:val="002060"/>
          <w:u w:val="single"/>
        </w:rPr>
        <w:t>.</w:t>
      </w:r>
      <w:r w:rsidRPr="00E04A03">
        <w:rPr>
          <w:color w:val="002060"/>
        </w:rPr>
        <w:t xml:space="preserve"> </w:t>
      </w:r>
    </w:p>
    <w:p w14:paraId="0BD73217" w14:textId="77777777" w:rsidR="000C56BA" w:rsidRPr="00E04A03" w:rsidRDefault="000C56BA" w:rsidP="000C56BA">
      <w:pPr>
        <w:pStyle w:val="A121"/>
        <w:ind w:left="0"/>
        <w:rPr>
          <w:i/>
          <w:color w:val="002060"/>
          <w:sz w:val="22"/>
          <w:szCs w:val="22"/>
        </w:rPr>
      </w:pPr>
      <w:r w:rsidRPr="00E04A03">
        <w:rPr>
          <w:i/>
          <w:color w:val="002060"/>
          <w:sz w:val="22"/>
          <w:szCs w:val="22"/>
        </w:rPr>
        <w:t xml:space="preserve">Nel caso si riscontrassero ripetute inadempienze le società responsabili saranno sanzionate secondo le vigenti normative. </w:t>
      </w:r>
    </w:p>
    <w:p w14:paraId="59A94BA2" w14:textId="77777777" w:rsidR="000C56BA" w:rsidRPr="00912934" w:rsidRDefault="000C56BA" w:rsidP="000C56BA">
      <w:pPr>
        <w:pStyle w:val="breakline"/>
        <w:rPr>
          <w:rFonts w:eastAsiaTheme="minorEastAsia"/>
          <w:color w:val="002060"/>
        </w:rPr>
      </w:pPr>
    </w:p>
    <w:p w14:paraId="4EC7774B" w14:textId="77777777" w:rsidR="000C56BA" w:rsidRPr="00912934" w:rsidRDefault="000C56BA" w:rsidP="000C56BA">
      <w:pPr>
        <w:pStyle w:val="breakline"/>
        <w:rPr>
          <w:color w:val="002060"/>
        </w:rPr>
      </w:pPr>
    </w:p>
    <w:p w14:paraId="5538523C" w14:textId="77777777" w:rsidR="000C56BA" w:rsidRPr="00912934" w:rsidRDefault="000C56BA" w:rsidP="000C56BA">
      <w:pPr>
        <w:pStyle w:val="breakline"/>
        <w:rPr>
          <w:color w:val="002060"/>
        </w:rPr>
      </w:pPr>
    </w:p>
    <w:p w14:paraId="6CB7A767" w14:textId="77777777" w:rsidR="000C56BA" w:rsidRPr="00912934" w:rsidRDefault="000C56BA" w:rsidP="000C56BA">
      <w:pPr>
        <w:pStyle w:val="titolocampionato0"/>
        <w:shd w:val="clear" w:color="auto" w:fill="CCCCCC"/>
        <w:spacing w:before="80" w:after="40"/>
        <w:rPr>
          <w:color w:val="002060"/>
        </w:rPr>
      </w:pPr>
      <w:r w:rsidRPr="00912934">
        <w:rPr>
          <w:color w:val="002060"/>
        </w:rPr>
        <w:t>TORNEO PRIMAVERILE UNDER 17 CALCIO A 5</w:t>
      </w:r>
    </w:p>
    <w:p w14:paraId="5C9E11ED" w14:textId="77777777" w:rsidR="000C56BA" w:rsidRPr="00912934" w:rsidRDefault="000C56BA" w:rsidP="000C56BA">
      <w:pPr>
        <w:pStyle w:val="titoloprinc0"/>
        <w:rPr>
          <w:color w:val="002060"/>
        </w:rPr>
      </w:pPr>
      <w:r w:rsidRPr="00912934">
        <w:rPr>
          <w:color w:val="002060"/>
        </w:rPr>
        <w:t>VARIAZIONI AL PROGRAMMA GARE</w:t>
      </w:r>
    </w:p>
    <w:p w14:paraId="3722A683" w14:textId="77777777" w:rsidR="000C56BA" w:rsidRPr="00912934" w:rsidRDefault="000C56BA" w:rsidP="000C56BA">
      <w:pPr>
        <w:pStyle w:val="breakline"/>
        <w:rPr>
          <w:color w:val="002060"/>
        </w:rPr>
      </w:pPr>
    </w:p>
    <w:p w14:paraId="475ABB44" w14:textId="77777777" w:rsidR="000C56BA" w:rsidRPr="00912934" w:rsidRDefault="000C56BA" w:rsidP="000C56BA">
      <w:pPr>
        <w:pStyle w:val="breakline"/>
        <w:rPr>
          <w:color w:val="002060"/>
        </w:rPr>
      </w:pPr>
    </w:p>
    <w:p w14:paraId="66A3E46C" w14:textId="77777777" w:rsidR="000C56BA" w:rsidRPr="00912934" w:rsidRDefault="000C56BA" w:rsidP="000C56BA">
      <w:pPr>
        <w:pStyle w:val="breakline"/>
        <w:rPr>
          <w:color w:val="002060"/>
        </w:rPr>
      </w:pPr>
    </w:p>
    <w:p w14:paraId="387F02C3" w14:textId="77777777" w:rsidR="000C56BA" w:rsidRPr="00912934" w:rsidRDefault="000C56BA" w:rsidP="000C56BA">
      <w:pPr>
        <w:pStyle w:val="sottotitolocampionato10"/>
        <w:rPr>
          <w:color w:val="002060"/>
        </w:rPr>
      </w:pPr>
      <w:r w:rsidRPr="009129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C56BA" w:rsidRPr="00912934" w14:paraId="15435216" w14:textId="77777777" w:rsidTr="00F468E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9D285" w14:textId="77777777" w:rsidR="000C56BA" w:rsidRPr="00912934" w:rsidRDefault="000C56BA" w:rsidP="006F21E6">
            <w:pPr>
              <w:pStyle w:val="headertabella0"/>
              <w:rPr>
                <w:color w:val="002060"/>
              </w:rPr>
            </w:pPr>
            <w:r w:rsidRPr="0091293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E36CB" w14:textId="77777777" w:rsidR="000C56BA" w:rsidRPr="00912934" w:rsidRDefault="000C56BA" w:rsidP="006F21E6">
            <w:pPr>
              <w:pStyle w:val="headertabella0"/>
              <w:rPr>
                <w:color w:val="002060"/>
              </w:rPr>
            </w:pPr>
            <w:r w:rsidRPr="00912934">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8FAF7" w14:textId="77777777" w:rsidR="000C56BA" w:rsidRPr="00912934" w:rsidRDefault="000C56BA" w:rsidP="006F21E6">
            <w:pPr>
              <w:pStyle w:val="headertabella0"/>
              <w:rPr>
                <w:color w:val="002060"/>
              </w:rPr>
            </w:pPr>
            <w:r w:rsidRPr="0091293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09AD0" w14:textId="77777777" w:rsidR="000C56BA" w:rsidRPr="00912934" w:rsidRDefault="000C56BA" w:rsidP="006F21E6">
            <w:pPr>
              <w:pStyle w:val="headertabella0"/>
              <w:rPr>
                <w:color w:val="002060"/>
              </w:rPr>
            </w:pPr>
            <w:r w:rsidRPr="0091293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00989" w14:textId="77777777" w:rsidR="000C56BA" w:rsidRPr="00912934" w:rsidRDefault="000C56BA" w:rsidP="006F21E6">
            <w:pPr>
              <w:pStyle w:val="headertabella0"/>
              <w:rPr>
                <w:color w:val="002060"/>
              </w:rPr>
            </w:pPr>
            <w:r w:rsidRPr="0091293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A9CCC" w14:textId="77777777" w:rsidR="000C56BA" w:rsidRPr="00912934" w:rsidRDefault="000C56BA" w:rsidP="006F21E6">
            <w:pPr>
              <w:pStyle w:val="headertabella0"/>
              <w:rPr>
                <w:color w:val="002060"/>
              </w:rPr>
            </w:pPr>
            <w:r w:rsidRPr="0091293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DF149" w14:textId="77777777" w:rsidR="000C56BA" w:rsidRPr="00912934" w:rsidRDefault="000C56BA" w:rsidP="006F21E6">
            <w:pPr>
              <w:pStyle w:val="headertabella0"/>
              <w:rPr>
                <w:color w:val="002060"/>
              </w:rPr>
            </w:pPr>
            <w:r w:rsidRPr="00912934">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E59AF" w14:textId="77777777" w:rsidR="000C56BA" w:rsidRPr="00912934" w:rsidRDefault="000C56BA" w:rsidP="006F21E6">
            <w:pPr>
              <w:pStyle w:val="headertabella0"/>
              <w:rPr>
                <w:color w:val="002060"/>
              </w:rPr>
            </w:pPr>
            <w:r w:rsidRPr="00912934">
              <w:rPr>
                <w:color w:val="002060"/>
              </w:rPr>
              <w:t>Impianto</w:t>
            </w:r>
          </w:p>
        </w:tc>
      </w:tr>
      <w:tr w:rsidR="000C56BA" w:rsidRPr="00912934" w14:paraId="18F0DEC9" w14:textId="77777777" w:rsidTr="00F468E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CF46B" w14:textId="77777777" w:rsidR="000C56BA" w:rsidRPr="000C56BA" w:rsidRDefault="000C56BA" w:rsidP="006F21E6">
            <w:pPr>
              <w:pStyle w:val="rowtabella0"/>
              <w:rPr>
                <w:color w:val="002060"/>
                <w:highlight w:val="yellow"/>
              </w:rPr>
            </w:pPr>
            <w:r w:rsidRPr="000C56BA">
              <w:rPr>
                <w:color w:val="002060"/>
                <w:highlight w:val="yellow"/>
              </w:rPr>
              <w:t>14/04/2024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96046" w14:textId="77777777" w:rsidR="000C56BA" w:rsidRPr="000C56BA" w:rsidRDefault="000C56BA" w:rsidP="006F21E6">
            <w:pPr>
              <w:pStyle w:val="rowtabella0"/>
              <w:jc w:val="center"/>
              <w:rPr>
                <w:color w:val="002060"/>
                <w:highlight w:val="yellow"/>
              </w:rPr>
            </w:pPr>
            <w:r w:rsidRPr="000C56BA">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F2823" w14:textId="77777777" w:rsidR="000C56BA" w:rsidRPr="000C56BA" w:rsidRDefault="000C56BA" w:rsidP="006F21E6">
            <w:pPr>
              <w:pStyle w:val="rowtabella0"/>
              <w:rPr>
                <w:color w:val="002060"/>
                <w:highlight w:val="yellow"/>
              </w:rPr>
            </w:pPr>
            <w:r w:rsidRPr="000C56BA">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37DDD" w14:textId="77777777" w:rsidR="000C56BA" w:rsidRPr="000C56BA" w:rsidRDefault="000C56BA" w:rsidP="006F21E6">
            <w:pPr>
              <w:pStyle w:val="rowtabella0"/>
              <w:rPr>
                <w:color w:val="002060"/>
                <w:highlight w:val="yellow"/>
              </w:rPr>
            </w:pPr>
            <w:r w:rsidRPr="000C56BA">
              <w:rPr>
                <w:color w:val="002060"/>
                <w:highlight w:val="yellow"/>
              </w:rPr>
              <w:t>CARISSIMI 2016 sq..</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05522" w14:textId="77777777" w:rsidR="000C56BA" w:rsidRPr="00912934" w:rsidRDefault="000C56BA" w:rsidP="006F21E6">
            <w:pPr>
              <w:pStyle w:val="rowtabella0"/>
              <w:rPr>
                <w:color w:val="002060"/>
              </w:rPr>
            </w:pPr>
            <w:r w:rsidRPr="00912934">
              <w:rPr>
                <w:color w:val="002060"/>
              </w:rPr>
              <w:t>13/04/2024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EEEFD" w14:textId="77777777" w:rsidR="000C56BA" w:rsidRPr="00912934" w:rsidRDefault="000C56BA" w:rsidP="006F21E6">
            <w:pPr>
              <w:pStyle w:val="rowtabella0"/>
              <w:jc w:val="center"/>
              <w:rPr>
                <w:color w:val="002060"/>
              </w:rPr>
            </w:pPr>
            <w:r w:rsidRPr="000C56BA">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3407E" w14:textId="77777777" w:rsidR="000C56BA" w:rsidRPr="00912934" w:rsidRDefault="000C56BA" w:rsidP="006F21E6">
            <w:pPr>
              <w:pStyle w:val="rowtabella0"/>
              <w:jc w:val="center"/>
              <w:rPr>
                <w:color w:val="002060"/>
              </w:rPr>
            </w:pPr>
            <w:r w:rsidRPr="00912934">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E00C8" w14:textId="77777777" w:rsidR="000C56BA" w:rsidRPr="00912934" w:rsidRDefault="000C56BA" w:rsidP="006F21E6">
            <w:pPr>
              <w:rPr>
                <w:color w:val="002060"/>
              </w:rPr>
            </w:pPr>
          </w:p>
        </w:tc>
      </w:tr>
      <w:tr w:rsidR="000C56BA" w:rsidRPr="00912934" w14:paraId="2B0845B1" w14:textId="77777777" w:rsidTr="00F468E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D8043" w14:textId="77777777" w:rsidR="000C56BA" w:rsidRPr="000C56BA" w:rsidRDefault="000C56BA" w:rsidP="006F21E6">
            <w:pPr>
              <w:pStyle w:val="rowtabella0"/>
              <w:rPr>
                <w:color w:val="002060"/>
                <w:highlight w:val="yellow"/>
              </w:rPr>
            </w:pPr>
            <w:r w:rsidRPr="000C56BA">
              <w:rPr>
                <w:color w:val="002060"/>
                <w:highlight w:val="yellow"/>
              </w:rPr>
              <w:t>14/04/2024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E6947" w14:textId="77777777" w:rsidR="000C56BA" w:rsidRPr="000C56BA" w:rsidRDefault="000C56BA" w:rsidP="006F21E6">
            <w:pPr>
              <w:pStyle w:val="rowtabella0"/>
              <w:jc w:val="center"/>
              <w:rPr>
                <w:color w:val="002060"/>
                <w:highlight w:val="yellow"/>
              </w:rPr>
            </w:pPr>
            <w:r w:rsidRPr="000C56BA">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98198" w14:textId="77777777" w:rsidR="000C56BA" w:rsidRPr="000C56BA" w:rsidRDefault="000C56BA" w:rsidP="006F21E6">
            <w:pPr>
              <w:pStyle w:val="rowtabella0"/>
              <w:rPr>
                <w:color w:val="002060"/>
                <w:highlight w:val="yellow"/>
              </w:rPr>
            </w:pPr>
            <w:r w:rsidRPr="000C56BA">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D4B8E" w14:textId="77777777" w:rsidR="000C56BA" w:rsidRPr="000C56BA" w:rsidRDefault="000C56BA" w:rsidP="006F21E6">
            <w:pPr>
              <w:pStyle w:val="rowtabella0"/>
              <w:rPr>
                <w:color w:val="002060"/>
                <w:highlight w:val="yellow"/>
              </w:rPr>
            </w:pPr>
            <w:r w:rsidRPr="000C56BA">
              <w:rPr>
                <w:color w:val="002060"/>
                <w:highlight w:val="yellow"/>
              </w:rPr>
              <w:t>JESI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86E49" w14:textId="77777777" w:rsidR="000C56BA" w:rsidRPr="00912934" w:rsidRDefault="000C56BA" w:rsidP="006F21E6">
            <w:pPr>
              <w:pStyle w:val="rowtabella0"/>
              <w:rPr>
                <w:color w:val="002060"/>
              </w:rPr>
            </w:pPr>
            <w:r w:rsidRPr="00912934">
              <w:rPr>
                <w:color w:val="002060"/>
              </w:rPr>
              <w:t>13/04/2024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BCF57" w14:textId="77777777" w:rsidR="000C56BA" w:rsidRPr="00912934" w:rsidRDefault="000C56BA" w:rsidP="006F21E6">
            <w:pPr>
              <w:pStyle w:val="rowtabella0"/>
              <w:jc w:val="center"/>
              <w:rPr>
                <w:color w:val="002060"/>
              </w:rPr>
            </w:pPr>
            <w:r w:rsidRPr="000C56BA">
              <w:rPr>
                <w:color w:val="002060"/>
                <w:highlight w:val="yellow"/>
              </w:rPr>
              <w:t>10:00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E413A" w14:textId="77777777" w:rsidR="000C56BA" w:rsidRPr="00912934" w:rsidRDefault="000C56BA" w:rsidP="006F21E6">
            <w:pPr>
              <w:pStyle w:val="rowtabella0"/>
              <w:jc w:val="center"/>
              <w:rPr>
                <w:color w:val="002060"/>
              </w:rPr>
            </w:pPr>
            <w:r w:rsidRPr="00912934">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93B63" w14:textId="77777777" w:rsidR="000C56BA" w:rsidRPr="00912934" w:rsidRDefault="000C56BA" w:rsidP="006F21E6">
            <w:pPr>
              <w:rPr>
                <w:color w:val="002060"/>
              </w:rPr>
            </w:pPr>
          </w:p>
        </w:tc>
      </w:tr>
      <w:tr w:rsidR="000C56BA" w:rsidRPr="00912934" w14:paraId="01553A27" w14:textId="77777777" w:rsidTr="00F468E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67362" w14:textId="77777777" w:rsidR="000C56BA" w:rsidRPr="000C56BA" w:rsidRDefault="000C56BA" w:rsidP="006F21E6">
            <w:pPr>
              <w:pStyle w:val="rowtabella0"/>
              <w:rPr>
                <w:color w:val="002060"/>
                <w:highlight w:val="yellow"/>
              </w:rPr>
            </w:pPr>
            <w:r w:rsidRPr="000C56BA">
              <w:rPr>
                <w:color w:val="002060"/>
                <w:highlight w:val="yellow"/>
              </w:rPr>
              <w:t>14/04/2024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57FDF" w14:textId="77777777" w:rsidR="000C56BA" w:rsidRPr="000C56BA" w:rsidRDefault="000C56BA" w:rsidP="006F21E6">
            <w:pPr>
              <w:pStyle w:val="rowtabella0"/>
              <w:jc w:val="center"/>
              <w:rPr>
                <w:color w:val="002060"/>
                <w:highlight w:val="yellow"/>
              </w:rPr>
            </w:pPr>
            <w:r w:rsidRPr="000C56BA">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75EDC" w14:textId="77777777" w:rsidR="000C56BA" w:rsidRPr="000C56BA" w:rsidRDefault="000C56BA" w:rsidP="006F21E6">
            <w:pPr>
              <w:pStyle w:val="rowtabella0"/>
              <w:rPr>
                <w:color w:val="002060"/>
                <w:highlight w:val="yellow"/>
              </w:rPr>
            </w:pPr>
            <w:r w:rsidRPr="000C56BA">
              <w:rPr>
                <w:color w:val="002060"/>
                <w:highlight w:val="yellow"/>
              </w:rPr>
              <w:t>SANGIORGIO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EF764" w14:textId="77777777" w:rsidR="000C56BA" w:rsidRPr="000C56BA" w:rsidRDefault="000C56BA" w:rsidP="006F21E6">
            <w:pPr>
              <w:pStyle w:val="rowtabella0"/>
              <w:rPr>
                <w:color w:val="002060"/>
                <w:highlight w:val="yellow"/>
              </w:rPr>
            </w:pPr>
            <w:r w:rsidRPr="000C56BA">
              <w:rPr>
                <w:color w:val="002060"/>
                <w:highlight w:val="yellow"/>
              </w:rPr>
              <w:t>FUTSAL VIRE GEOSISTEM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56629" w14:textId="6311BF79" w:rsidR="000C56BA" w:rsidRPr="00912934" w:rsidRDefault="000C56BA" w:rsidP="006F21E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CFA87" w14:textId="77777777" w:rsidR="000C56BA" w:rsidRPr="00912934" w:rsidRDefault="000C56BA" w:rsidP="006F21E6">
            <w:pPr>
              <w:pStyle w:val="rowtabella0"/>
              <w:jc w:val="center"/>
              <w:rPr>
                <w:color w:val="002060"/>
              </w:rPr>
            </w:pPr>
            <w:r w:rsidRPr="000C56BA">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3D964" w14:textId="77777777" w:rsidR="000C56BA" w:rsidRPr="00912934" w:rsidRDefault="000C56BA" w:rsidP="006F21E6">
            <w:pPr>
              <w:pStyle w:val="rowtabella0"/>
              <w:jc w:val="center"/>
              <w:rPr>
                <w:color w:val="002060"/>
              </w:rPr>
            </w:pPr>
            <w:r w:rsidRPr="00912934">
              <w:rPr>
                <w:color w:val="002060"/>
              </w:rPr>
              <w:t>16:30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7D50D" w14:textId="77777777" w:rsidR="000C56BA" w:rsidRPr="00912934" w:rsidRDefault="000C56BA" w:rsidP="006F21E6">
            <w:pPr>
              <w:rPr>
                <w:color w:val="002060"/>
              </w:rPr>
            </w:pPr>
          </w:p>
        </w:tc>
      </w:tr>
      <w:tr w:rsidR="000C56BA" w:rsidRPr="00912934" w14:paraId="78FE5E64" w14:textId="77777777" w:rsidTr="00F468E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4A942" w14:textId="77777777" w:rsidR="000C56BA" w:rsidRPr="000C56BA" w:rsidRDefault="000C56BA" w:rsidP="006F21E6">
            <w:pPr>
              <w:pStyle w:val="rowtabella0"/>
              <w:rPr>
                <w:color w:val="002060"/>
                <w:highlight w:val="yellow"/>
              </w:rPr>
            </w:pPr>
            <w:r w:rsidRPr="000C56BA">
              <w:rPr>
                <w:color w:val="002060"/>
                <w:highlight w:val="yellow"/>
              </w:rPr>
              <w:t>18/04/2024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E2091" w14:textId="77777777" w:rsidR="000C56BA" w:rsidRPr="000C56BA" w:rsidRDefault="000C56BA" w:rsidP="006F21E6">
            <w:pPr>
              <w:pStyle w:val="rowtabella0"/>
              <w:jc w:val="center"/>
              <w:rPr>
                <w:color w:val="002060"/>
                <w:highlight w:val="yellow"/>
              </w:rPr>
            </w:pPr>
            <w:r w:rsidRPr="000C56BA">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44CF1" w14:textId="77777777" w:rsidR="000C56BA" w:rsidRPr="000C56BA" w:rsidRDefault="000C56BA" w:rsidP="006F21E6">
            <w:pPr>
              <w:pStyle w:val="rowtabella0"/>
              <w:rPr>
                <w:color w:val="002060"/>
                <w:highlight w:val="yellow"/>
              </w:rPr>
            </w:pPr>
            <w:r w:rsidRPr="000C56BA">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8938A" w14:textId="77777777" w:rsidR="000C56BA" w:rsidRPr="000C56BA" w:rsidRDefault="000C56BA" w:rsidP="006F21E6">
            <w:pPr>
              <w:pStyle w:val="rowtabella0"/>
              <w:rPr>
                <w:color w:val="002060"/>
                <w:highlight w:val="yellow"/>
              </w:rPr>
            </w:pPr>
            <w:r w:rsidRPr="000C56BA">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0F4BE" w14:textId="77777777" w:rsidR="000C56BA" w:rsidRPr="00912934" w:rsidRDefault="000C56BA" w:rsidP="006F21E6">
            <w:pPr>
              <w:pStyle w:val="rowtabella0"/>
              <w:rPr>
                <w:color w:val="002060"/>
              </w:rPr>
            </w:pPr>
            <w:r w:rsidRPr="00912934">
              <w:rPr>
                <w:color w:val="002060"/>
              </w:rPr>
              <w:t>13/04/2024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9EE2C" w14:textId="77777777" w:rsidR="000C56BA" w:rsidRPr="00912934" w:rsidRDefault="000C56BA" w:rsidP="006F21E6">
            <w:pPr>
              <w:pStyle w:val="rowtabella0"/>
              <w:jc w:val="center"/>
              <w:rPr>
                <w:color w:val="002060"/>
              </w:rPr>
            </w:pPr>
            <w:r w:rsidRPr="000C56BA">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2DCF5" w14:textId="77777777" w:rsidR="000C56BA" w:rsidRPr="00912934" w:rsidRDefault="000C56BA" w:rsidP="006F21E6">
            <w:pPr>
              <w:pStyle w:val="rowtabella0"/>
              <w:jc w:val="center"/>
              <w:rPr>
                <w:color w:val="002060"/>
              </w:rPr>
            </w:pPr>
            <w:r w:rsidRPr="00912934">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38E14" w14:textId="77777777" w:rsidR="000C56BA" w:rsidRPr="00912934" w:rsidRDefault="000C56BA" w:rsidP="006F21E6">
            <w:pPr>
              <w:rPr>
                <w:color w:val="002060"/>
              </w:rPr>
            </w:pPr>
          </w:p>
        </w:tc>
      </w:tr>
      <w:tr w:rsidR="000C56BA" w:rsidRPr="00912934" w14:paraId="6A21D88E" w14:textId="77777777" w:rsidTr="00F468E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BDDFE" w14:textId="77777777" w:rsidR="000C56BA" w:rsidRPr="000C56BA" w:rsidRDefault="000C56BA" w:rsidP="006F21E6">
            <w:pPr>
              <w:pStyle w:val="rowtabella0"/>
              <w:rPr>
                <w:color w:val="002060"/>
                <w:highlight w:val="yellow"/>
              </w:rPr>
            </w:pPr>
            <w:r w:rsidRPr="000C56BA">
              <w:rPr>
                <w:color w:val="002060"/>
                <w:highlight w:val="yellow"/>
              </w:rPr>
              <w:t>23/04/2024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FFDEB" w14:textId="77777777" w:rsidR="000C56BA" w:rsidRPr="000C56BA" w:rsidRDefault="000C56BA" w:rsidP="006F21E6">
            <w:pPr>
              <w:pStyle w:val="rowtabella0"/>
              <w:jc w:val="center"/>
              <w:rPr>
                <w:color w:val="002060"/>
                <w:highlight w:val="yellow"/>
              </w:rPr>
            </w:pPr>
            <w:r w:rsidRPr="000C56BA">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CCD08" w14:textId="77777777" w:rsidR="000C56BA" w:rsidRPr="000C56BA" w:rsidRDefault="000C56BA" w:rsidP="006F21E6">
            <w:pPr>
              <w:pStyle w:val="rowtabella0"/>
              <w:rPr>
                <w:color w:val="002060"/>
                <w:highlight w:val="yellow"/>
              </w:rPr>
            </w:pPr>
            <w:r w:rsidRPr="000C56BA">
              <w:rPr>
                <w:color w:val="002060"/>
                <w:highlight w:val="yellow"/>
              </w:rPr>
              <w:t>FUTSAL VIRE GEOSISTEM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274C7" w14:textId="77777777" w:rsidR="000C56BA" w:rsidRPr="000C56BA" w:rsidRDefault="000C56BA" w:rsidP="006F21E6">
            <w:pPr>
              <w:pStyle w:val="rowtabella0"/>
              <w:rPr>
                <w:color w:val="002060"/>
                <w:highlight w:val="yellow"/>
              </w:rPr>
            </w:pPr>
            <w:r w:rsidRPr="000C56BA">
              <w:rPr>
                <w:color w:val="002060"/>
                <w:highlight w:val="yellow"/>
              </w:rPr>
              <w:t>TRE TORRI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6AF5A" w14:textId="75582A7B" w:rsidR="000C56BA" w:rsidRPr="00912934" w:rsidRDefault="000C56BA" w:rsidP="006F21E6">
            <w:pPr>
              <w:pStyle w:val="rowtabella0"/>
              <w:rPr>
                <w:color w:val="002060"/>
              </w:rPr>
            </w:pPr>
            <w:r w:rsidRPr="00912934">
              <w:rPr>
                <w:color w:val="002060"/>
              </w:rPr>
              <w:t>2</w:t>
            </w:r>
            <w:r>
              <w:rPr>
                <w:color w:val="002060"/>
              </w:rPr>
              <w:t>1</w:t>
            </w:r>
            <w:r w:rsidRPr="00912934">
              <w:rPr>
                <w:color w:val="002060"/>
              </w:rPr>
              <w:t>/04/2024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1E29B" w14:textId="77777777" w:rsidR="000C56BA" w:rsidRPr="00912934" w:rsidRDefault="000C56BA" w:rsidP="006F21E6">
            <w:pPr>
              <w:pStyle w:val="rowtabella0"/>
              <w:jc w:val="center"/>
              <w:rPr>
                <w:color w:val="002060"/>
              </w:rPr>
            </w:pPr>
            <w:r w:rsidRPr="000C56BA">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F1A67" w14:textId="77777777" w:rsidR="000C56BA" w:rsidRPr="00912934" w:rsidRDefault="000C56BA" w:rsidP="006F21E6">
            <w:pPr>
              <w:pStyle w:val="rowtabella0"/>
              <w:jc w:val="center"/>
              <w:rPr>
                <w:color w:val="002060"/>
              </w:rPr>
            </w:pPr>
            <w:r w:rsidRPr="00912934">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4CB8E" w14:textId="77777777" w:rsidR="000C56BA" w:rsidRPr="00912934" w:rsidRDefault="000C56BA" w:rsidP="006F21E6">
            <w:pPr>
              <w:rPr>
                <w:color w:val="002060"/>
              </w:rPr>
            </w:pPr>
          </w:p>
        </w:tc>
      </w:tr>
      <w:tr w:rsidR="000C56BA" w:rsidRPr="00912934" w14:paraId="4C51A60A" w14:textId="77777777" w:rsidTr="00F468E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8CAA6" w14:textId="77777777" w:rsidR="000C56BA" w:rsidRPr="000C56BA" w:rsidRDefault="000C56BA" w:rsidP="006F21E6">
            <w:pPr>
              <w:pStyle w:val="rowtabella0"/>
              <w:rPr>
                <w:color w:val="002060"/>
                <w:highlight w:val="yellow"/>
              </w:rPr>
            </w:pPr>
            <w:r w:rsidRPr="000C56BA">
              <w:rPr>
                <w:color w:val="002060"/>
                <w:highlight w:val="yellow"/>
              </w:rPr>
              <w:t>14/05/2024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31D6A" w14:textId="77777777" w:rsidR="000C56BA" w:rsidRPr="000C56BA" w:rsidRDefault="000C56BA" w:rsidP="006F21E6">
            <w:pPr>
              <w:pStyle w:val="rowtabella0"/>
              <w:jc w:val="center"/>
              <w:rPr>
                <w:color w:val="002060"/>
                <w:highlight w:val="yellow"/>
              </w:rPr>
            </w:pPr>
            <w:r w:rsidRPr="000C56BA">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C66EB" w14:textId="77777777" w:rsidR="000C56BA" w:rsidRPr="000C56BA" w:rsidRDefault="000C56BA" w:rsidP="006F21E6">
            <w:pPr>
              <w:pStyle w:val="rowtabella0"/>
              <w:rPr>
                <w:color w:val="002060"/>
                <w:highlight w:val="yellow"/>
              </w:rPr>
            </w:pPr>
            <w:r w:rsidRPr="000C56BA">
              <w:rPr>
                <w:color w:val="002060"/>
                <w:highlight w:val="yellow"/>
              </w:rPr>
              <w:t>FUTSAL VIRE GEOSISTEM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4FF24" w14:textId="77777777" w:rsidR="000C56BA" w:rsidRPr="000C56BA" w:rsidRDefault="000C56BA" w:rsidP="006F21E6">
            <w:pPr>
              <w:pStyle w:val="rowtabella0"/>
              <w:rPr>
                <w:color w:val="002060"/>
                <w:highlight w:val="yellow"/>
              </w:rPr>
            </w:pPr>
            <w:r w:rsidRPr="000C56BA">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CE3A4" w14:textId="2F1D46BB" w:rsidR="000C56BA" w:rsidRPr="00912934" w:rsidRDefault="000C56BA" w:rsidP="006F21E6">
            <w:pPr>
              <w:pStyle w:val="rowtabella0"/>
              <w:rPr>
                <w:color w:val="002060"/>
              </w:rPr>
            </w:pPr>
            <w:r w:rsidRPr="00912934">
              <w:rPr>
                <w:color w:val="002060"/>
              </w:rPr>
              <w:t>1</w:t>
            </w:r>
            <w:r>
              <w:rPr>
                <w:color w:val="002060"/>
              </w:rPr>
              <w:t>2</w:t>
            </w:r>
            <w:r w:rsidRPr="00912934">
              <w:rPr>
                <w:color w:val="002060"/>
              </w:rPr>
              <w:t>/05/2024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5E312" w14:textId="77777777" w:rsidR="000C56BA" w:rsidRPr="00912934" w:rsidRDefault="000C56BA" w:rsidP="006F21E6">
            <w:pPr>
              <w:pStyle w:val="rowtabella0"/>
              <w:jc w:val="center"/>
              <w:rPr>
                <w:color w:val="002060"/>
              </w:rPr>
            </w:pPr>
            <w:r w:rsidRPr="000C56BA">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4F0DF" w14:textId="77777777" w:rsidR="000C56BA" w:rsidRPr="00912934" w:rsidRDefault="000C56BA" w:rsidP="006F21E6">
            <w:pPr>
              <w:pStyle w:val="rowtabella0"/>
              <w:jc w:val="center"/>
              <w:rPr>
                <w:color w:val="002060"/>
              </w:rPr>
            </w:pPr>
            <w:r w:rsidRPr="00912934">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971DB" w14:textId="77777777" w:rsidR="000C56BA" w:rsidRPr="00912934" w:rsidRDefault="000C56BA" w:rsidP="006F21E6">
            <w:pPr>
              <w:rPr>
                <w:color w:val="002060"/>
              </w:rPr>
            </w:pPr>
          </w:p>
        </w:tc>
      </w:tr>
    </w:tbl>
    <w:p w14:paraId="735BB269" w14:textId="77777777" w:rsidR="000C56BA" w:rsidRPr="00912934" w:rsidRDefault="000C56BA" w:rsidP="000C56BA">
      <w:pPr>
        <w:pStyle w:val="breakline"/>
        <w:rPr>
          <w:rFonts w:eastAsiaTheme="minorEastAsia"/>
          <w:color w:val="002060"/>
        </w:rPr>
      </w:pPr>
    </w:p>
    <w:p w14:paraId="1FD84BC0" w14:textId="77777777" w:rsidR="000C56BA" w:rsidRPr="00912934" w:rsidRDefault="000C56BA" w:rsidP="000C56BA">
      <w:pPr>
        <w:pStyle w:val="breakline"/>
        <w:rPr>
          <w:color w:val="002060"/>
        </w:rPr>
      </w:pPr>
    </w:p>
    <w:p w14:paraId="47DEC3EA" w14:textId="77777777" w:rsidR="000C56BA" w:rsidRPr="00912934" w:rsidRDefault="000C56BA" w:rsidP="000C56BA">
      <w:pPr>
        <w:pStyle w:val="titoloprinc0"/>
        <w:rPr>
          <w:color w:val="002060"/>
        </w:rPr>
      </w:pPr>
      <w:r w:rsidRPr="00912934">
        <w:rPr>
          <w:color w:val="002060"/>
        </w:rPr>
        <w:lastRenderedPageBreak/>
        <w:t>RISULTATI</w:t>
      </w:r>
    </w:p>
    <w:p w14:paraId="480EC691" w14:textId="77777777" w:rsidR="000C56BA" w:rsidRPr="00912934" w:rsidRDefault="000C56BA" w:rsidP="000C56BA">
      <w:pPr>
        <w:pStyle w:val="breakline"/>
        <w:rPr>
          <w:color w:val="002060"/>
        </w:rPr>
      </w:pPr>
    </w:p>
    <w:p w14:paraId="79E48B5A" w14:textId="77777777" w:rsidR="000C56BA" w:rsidRPr="00912934" w:rsidRDefault="000C56BA" w:rsidP="000C56BA">
      <w:pPr>
        <w:pStyle w:val="sottotitolocampionato10"/>
        <w:rPr>
          <w:color w:val="002060"/>
        </w:rPr>
      </w:pPr>
      <w:r w:rsidRPr="00912934">
        <w:rPr>
          <w:color w:val="002060"/>
        </w:rPr>
        <w:t>RISULTATI UFFICIALI GARE DEL 06/04/2024</w:t>
      </w:r>
    </w:p>
    <w:p w14:paraId="61C97B3B" w14:textId="77777777" w:rsidR="000C56BA" w:rsidRPr="000C56BA" w:rsidRDefault="000C56BA" w:rsidP="000C56BA">
      <w:pPr>
        <w:pStyle w:val="sottotitolocampionato20"/>
        <w:spacing w:before="0" w:beforeAutospacing="0" w:after="0" w:afterAutospacing="0"/>
        <w:rPr>
          <w:rFonts w:ascii="Arial" w:hAnsi="Arial" w:cs="Arial"/>
          <w:color w:val="002060"/>
          <w:sz w:val="20"/>
          <w:szCs w:val="20"/>
        </w:rPr>
      </w:pPr>
      <w:r w:rsidRPr="000C56BA">
        <w:rPr>
          <w:rFonts w:ascii="Arial" w:hAnsi="Arial" w:cs="Arial"/>
          <w:color w:val="002060"/>
          <w:sz w:val="20"/>
          <w:szCs w:val="20"/>
        </w:rPr>
        <w:t>Si trascrivono qui di seguito i risultati ufficiali delle gare disputate</w:t>
      </w:r>
    </w:p>
    <w:p w14:paraId="078B499E" w14:textId="77777777" w:rsidR="000C56BA" w:rsidRPr="00912934" w:rsidRDefault="000C56BA" w:rsidP="000C56B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C56BA" w:rsidRPr="00912934" w14:paraId="74DD9886" w14:textId="77777777" w:rsidTr="006F21E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56BA" w:rsidRPr="00912934" w14:paraId="15093E02" w14:textId="77777777" w:rsidTr="006F21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3E01C" w14:textId="77777777" w:rsidR="000C56BA" w:rsidRPr="00912934" w:rsidRDefault="000C56BA" w:rsidP="006F21E6">
                  <w:pPr>
                    <w:pStyle w:val="headertabella0"/>
                    <w:rPr>
                      <w:color w:val="002060"/>
                    </w:rPr>
                  </w:pPr>
                  <w:r w:rsidRPr="00912934">
                    <w:rPr>
                      <w:color w:val="002060"/>
                    </w:rPr>
                    <w:t>GIRONE A - 1 Giornata - A</w:t>
                  </w:r>
                </w:p>
              </w:tc>
            </w:tr>
            <w:tr w:rsidR="000C56BA" w:rsidRPr="00912934" w14:paraId="4A326EF8" w14:textId="77777777" w:rsidTr="006F21E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9C902C" w14:textId="77777777" w:rsidR="000C56BA" w:rsidRPr="00912934" w:rsidRDefault="000C56BA" w:rsidP="006F21E6">
                  <w:pPr>
                    <w:pStyle w:val="rowtabella0"/>
                    <w:rPr>
                      <w:color w:val="002060"/>
                    </w:rPr>
                  </w:pPr>
                  <w:r w:rsidRPr="00912934">
                    <w:rPr>
                      <w:color w:val="002060"/>
                    </w:rPr>
                    <w:t>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53995C" w14:textId="77777777" w:rsidR="000C56BA" w:rsidRPr="00912934" w:rsidRDefault="000C56BA" w:rsidP="006F21E6">
                  <w:pPr>
                    <w:pStyle w:val="rowtabella0"/>
                    <w:rPr>
                      <w:color w:val="002060"/>
                    </w:rPr>
                  </w:pPr>
                  <w:r w:rsidRPr="00912934">
                    <w:rPr>
                      <w:color w:val="002060"/>
                    </w:rPr>
                    <w:t>- TRE TORRI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2F5329" w14:textId="77777777" w:rsidR="000C56BA" w:rsidRPr="00912934" w:rsidRDefault="000C56BA" w:rsidP="006F21E6">
                  <w:pPr>
                    <w:pStyle w:val="rowtabella0"/>
                    <w:jc w:val="center"/>
                    <w:rPr>
                      <w:color w:val="002060"/>
                    </w:rPr>
                  </w:pPr>
                  <w:r w:rsidRPr="00912934">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9625BB" w14:textId="77777777" w:rsidR="000C56BA" w:rsidRPr="00912934" w:rsidRDefault="000C56BA" w:rsidP="006F21E6">
                  <w:pPr>
                    <w:pStyle w:val="rowtabella0"/>
                    <w:jc w:val="center"/>
                    <w:rPr>
                      <w:color w:val="002060"/>
                    </w:rPr>
                  </w:pPr>
                  <w:r w:rsidRPr="00912934">
                    <w:rPr>
                      <w:color w:val="002060"/>
                    </w:rPr>
                    <w:t> </w:t>
                  </w:r>
                </w:p>
              </w:tc>
            </w:tr>
            <w:tr w:rsidR="000C56BA" w:rsidRPr="00912934" w14:paraId="34160637"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D7F9A3" w14:textId="77777777" w:rsidR="000C56BA" w:rsidRPr="00912934" w:rsidRDefault="000C56BA" w:rsidP="006F21E6">
                  <w:pPr>
                    <w:pStyle w:val="rowtabella0"/>
                    <w:rPr>
                      <w:color w:val="002060"/>
                    </w:rPr>
                  </w:pPr>
                  <w:r w:rsidRPr="00912934">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909803" w14:textId="77777777" w:rsidR="000C56BA" w:rsidRPr="00912934" w:rsidRDefault="000C56BA" w:rsidP="006F21E6">
                  <w:pPr>
                    <w:pStyle w:val="rowtabella0"/>
                    <w:rPr>
                      <w:color w:val="002060"/>
                    </w:rPr>
                  </w:pPr>
                  <w:r w:rsidRPr="00912934">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2494F8" w14:textId="77777777" w:rsidR="000C56BA" w:rsidRPr="00912934" w:rsidRDefault="000C56BA" w:rsidP="006F21E6">
                  <w:pPr>
                    <w:pStyle w:val="rowtabella0"/>
                    <w:jc w:val="center"/>
                    <w:rPr>
                      <w:color w:val="002060"/>
                    </w:rPr>
                  </w:pPr>
                  <w:r w:rsidRPr="00912934">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739487" w14:textId="77777777" w:rsidR="000C56BA" w:rsidRPr="00912934" w:rsidRDefault="000C56BA" w:rsidP="006F21E6">
                  <w:pPr>
                    <w:pStyle w:val="rowtabella0"/>
                    <w:jc w:val="center"/>
                    <w:rPr>
                      <w:color w:val="002060"/>
                    </w:rPr>
                  </w:pPr>
                  <w:r w:rsidRPr="00912934">
                    <w:rPr>
                      <w:color w:val="002060"/>
                    </w:rPr>
                    <w:t> </w:t>
                  </w:r>
                </w:p>
              </w:tc>
            </w:tr>
            <w:tr w:rsidR="000C56BA" w:rsidRPr="00912934" w14:paraId="02E56375"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F94512" w14:textId="77777777" w:rsidR="000C56BA" w:rsidRPr="00912934" w:rsidRDefault="000C56BA" w:rsidP="006F21E6">
                  <w:pPr>
                    <w:pStyle w:val="rowtabella0"/>
                    <w:rPr>
                      <w:color w:val="002060"/>
                    </w:rPr>
                  </w:pPr>
                  <w:r w:rsidRPr="00912934">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DB9C41" w14:textId="77777777" w:rsidR="000C56BA" w:rsidRPr="00912934" w:rsidRDefault="000C56BA" w:rsidP="006F21E6">
                  <w:pPr>
                    <w:pStyle w:val="rowtabella0"/>
                    <w:rPr>
                      <w:color w:val="002060"/>
                    </w:rPr>
                  </w:pPr>
                  <w:r w:rsidRPr="00912934">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0645D9" w14:textId="77777777" w:rsidR="000C56BA" w:rsidRPr="00912934" w:rsidRDefault="000C56BA" w:rsidP="006F21E6">
                  <w:pPr>
                    <w:pStyle w:val="rowtabella0"/>
                    <w:jc w:val="center"/>
                    <w:rPr>
                      <w:color w:val="002060"/>
                    </w:rPr>
                  </w:pPr>
                  <w:r w:rsidRPr="00912934">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B286AC" w14:textId="77777777" w:rsidR="000C56BA" w:rsidRPr="00912934" w:rsidRDefault="000C56BA" w:rsidP="006F21E6">
                  <w:pPr>
                    <w:pStyle w:val="rowtabella0"/>
                    <w:jc w:val="center"/>
                    <w:rPr>
                      <w:color w:val="002060"/>
                    </w:rPr>
                  </w:pPr>
                  <w:r w:rsidRPr="00912934">
                    <w:rPr>
                      <w:color w:val="002060"/>
                    </w:rPr>
                    <w:t> </w:t>
                  </w:r>
                </w:p>
              </w:tc>
            </w:tr>
            <w:tr w:rsidR="000C56BA" w:rsidRPr="00912934" w14:paraId="3FADFBC4"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25335B" w14:textId="77777777" w:rsidR="000C56BA" w:rsidRPr="00912934" w:rsidRDefault="000C56BA" w:rsidP="006F21E6">
                  <w:pPr>
                    <w:pStyle w:val="rowtabella0"/>
                    <w:rPr>
                      <w:color w:val="002060"/>
                    </w:rPr>
                  </w:pPr>
                  <w:r w:rsidRPr="00912934">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2FF835" w14:textId="77777777" w:rsidR="000C56BA" w:rsidRPr="00912934" w:rsidRDefault="000C56BA" w:rsidP="006F21E6">
                  <w:pPr>
                    <w:pStyle w:val="rowtabella0"/>
                    <w:rPr>
                      <w:color w:val="002060"/>
                    </w:rPr>
                  </w:pPr>
                  <w:r w:rsidRPr="00912934">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520B68" w14:textId="77777777" w:rsidR="000C56BA" w:rsidRPr="00912934" w:rsidRDefault="000C56BA" w:rsidP="006F21E6">
                  <w:pPr>
                    <w:pStyle w:val="rowtabella0"/>
                    <w:jc w:val="center"/>
                    <w:rPr>
                      <w:color w:val="002060"/>
                    </w:rPr>
                  </w:pPr>
                  <w:r w:rsidRPr="00912934">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8C5BE3" w14:textId="77777777" w:rsidR="000C56BA" w:rsidRPr="00912934" w:rsidRDefault="000C56BA" w:rsidP="006F21E6">
                  <w:pPr>
                    <w:pStyle w:val="rowtabella0"/>
                    <w:jc w:val="center"/>
                    <w:rPr>
                      <w:color w:val="002060"/>
                    </w:rPr>
                  </w:pPr>
                  <w:r w:rsidRPr="00912934">
                    <w:rPr>
                      <w:color w:val="002060"/>
                    </w:rPr>
                    <w:t> </w:t>
                  </w:r>
                </w:p>
              </w:tc>
            </w:tr>
            <w:tr w:rsidR="000C56BA" w:rsidRPr="00912934" w14:paraId="39C53F08"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A0620D" w14:textId="77777777" w:rsidR="000C56BA" w:rsidRPr="00912934" w:rsidRDefault="000C56BA" w:rsidP="006F21E6">
                  <w:pPr>
                    <w:pStyle w:val="rowtabella0"/>
                    <w:rPr>
                      <w:color w:val="002060"/>
                    </w:rPr>
                  </w:pPr>
                  <w:r w:rsidRPr="00912934">
                    <w:rPr>
                      <w:color w:val="002060"/>
                    </w:rPr>
                    <w:t>(2)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DE4A03" w14:textId="77777777" w:rsidR="000C56BA" w:rsidRPr="00912934" w:rsidRDefault="000C56BA" w:rsidP="006F21E6">
                  <w:pPr>
                    <w:pStyle w:val="rowtabella0"/>
                    <w:rPr>
                      <w:color w:val="002060"/>
                    </w:rPr>
                  </w:pPr>
                  <w:r w:rsidRPr="00912934">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CA4542" w14:textId="77777777" w:rsidR="000C56BA" w:rsidRPr="00912934" w:rsidRDefault="000C56BA" w:rsidP="006F21E6">
                  <w:pPr>
                    <w:pStyle w:val="rowtabella0"/>
                    <w:jc w:val="center"/>
                    <w:rPr>
                      <w:color w:val="002060"/>
                    </w:rPr>
                  </w:pPr>
                  <w:r w:rsidRPr="00912934">
                    <w:rPr>
                      <w:color w:val="002060"/>
                    </w:rPr>
                    <w:t>4 - 10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CFCBAB" w14:textId="77777777" w:rsidR="000C56BA" w:rsidRPr="00912934" w:rsidRDefault="000C56BA" w:rsidP="006F21E6">
                  <w:pPr>
                    <w:pStyle w:val="rowtabella0"/>
                    <w:jc w:val="center"/>
                    <w:rPr>
                      <w:color w:val="002060"/>
                    </w:rPr>
                  </w:pPr>
                  <w:r w:rsidRPr="00912934">
                    <w:rPr>
                      <w:color w:val="002060"/>
                    </w:rPr>
                    <w:t> </w:t>
                  </w:r>
                </w:p>
              </w:tc>
            </w:tr>
            <w:tr w:rsidR="000C56BA" w:rsidRPr="00912934" w14:paraId="4458640A" w14:textId="77777777" w:rsidTr="006F21E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0FDC90" w14:textId="77777777" w:rsidR="000C56BA" w:rsidRPr="00912934" w:rsidRDefault="000C56BA" w:rsidP="006F21E6">
                  <w:pPr>
                    <w:pStyle w:val="rowtabella0"/>
                    <w:rPr>
                      <w:color w:val="002060"/>
                    </w:rPr>
                  </w:pPr>
                  <w:r w:rsidRPr="00912934">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8D652A" w14:textId="77777777" w:rsidR="000C56BA" w:rsidRPr="00912934" w:rsidRDefault="000C56BA" w:rsidP="006F21E6">
                  <w:pPr>
                    <w:pStyle w:val="rowtabella0"/>
                    <w:rPr>
                      <w:color w:val="002060"/>
                    </w:rPr>
                  </w:pPr>
                  <w:r w:rsidRPr="00912934">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6EE8D5" w14:textId="77777777" w:rsidR="000C56BA" w:rsidRPr="00912934" w:rsidRDefault="000C56BA" w:rsidP="006F21E6">
                  <w:pPr>
                    <w:pStyle w:val="rowtabella0"/>
                    <w:jc w:val="center"/>
                    <w:rPr>
                      <w:color w:val="002060"/>
                    </w:rPr>
                  </w:pPr>
                  <w:r w:rsidRPr="00912934">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E6EE7F" w14:textId="77777777" w:rsidR="000C56BA" w:rsidRPr="00912934" w:rsidRDefault="000C56BA" w:rsidP="006F21E6">
                  <w:pPr>
                    <w:pStyle w:val="rowtabella0"/>
                    <w:jc w:val="center"/>
                    <w:rPr>
                      <w:color w:val="002060"/>
                    </w:rPr>
                  </w:pPr>
                  <w:r w:rsidRPr="00912934">
                    <w:rPr>
                      <w:color w:val="002060"/>
                    </w:rPr>
                    <w:t> </w:t>
                  </w:r>
                </w:p>
              </w:tc>
            </w:tr>
            <w:tr w:rsidR="000C56BA" w:rsidRPr="00912934" w14:paraId="17F3CA90" w14:textId="77777777" w:rsidTr="006F21E6">
              <w:tc>
                <w:tcPr>
                  <w:tcW w:w="4700" w:type="dxa"/>
                  <w:gridSpan w:val="4"/>
                  <w:tcBorders>
                    <w:top w:val="nil"/>
                    <w:left w:val="nil"/>
                    <w:bottom w:val="nil"/>
                    <w:right w:val="nil"/>
                  </w:tcBorders>
                  <w:tcMar>
                    <w:top w:w="20" w:type="dxa"/>
                    <w:left w:w="20" w:type="dxa"/>
                    <w:bottom w:w="20" w:type="dxa"/>
                    <w:right w:w="20" w:type="dxa"/>
                  </w:tcMar>
                  <w:vAlign w:val="center"/>
                  <w:hideMark/>
                </w:tcPr>
                <w:p w14:paraId="0E02AEAD" w14:textId="77777777" w:rsidR="000C56BA" w:rsidRPr="00912934" w:rsidRDefault="000C56BA" w:rsidP="006F21E6">
                  <w:pPr>
                    <w:pStyle w:val="rowtabella0"/>
                    <w:rPr>
                      <w:color w:val="002060"/>
                    </w:rPr>
                  </w:pPr>
                  <w:r w:rsidRPr="00912934">
                    <w:rPr>
                      <w:color w:val="002060"/>
                    </w:rPr>
                    <w:t>(1) - disputata il 07/04/2024</w:t>
                  </w:r>
                </w:p>
              </w:tc>
            </w:tr>
            <w:tr w:rsidR="000C56BA" w:rsidRPr="00912934" w14:paraId="0F412A36" w14:textId="77777777" w:rsidTr="006F21E6">
              <w:tc>
                <w:tcPr>
                  <w:tcW w:w="4700" w:type="dxa"/>
                  <w:gridSpan w:val="4"/>
                  <w:tcBorders>
                    <w:top w:val="nil"/>
                    <w:left w:val="nil"/>
                    <w:bottom w:val="nil"/>
                    <w:right w:val="nil"/>
                  </w:tcBorders>
                  <w:tcMar>
                    <w:top w:w="20" w:type="dxa"/>
                    <w:left w:w="20" w:type="dxa"/>
                    <w:bottom w:w="20" w:type="dxa"/>
                    <w:right w:w="20" w:type="dxa"/>
                  </w:tcMar>
                  <w:vAlign w:val="center"/>
                  <w:hideMark/>
                </w:tcPr>
                <w:p w14:paraId="7EAEB420" w14:textId="77777777" w:rsidR="000C56BA" w:rsidRPr="00912934" w:rsidRDefault="000C56BA" w:rsidP="006F21E6">
                  <w:pPr>
                    <w:pStyle w:val="rowtabella0"/>
                    <w:rPr>
                      <w:color w:val="002060"/>
                    </w:rPr>
                  </w:pPr>
                  <w:r w:rsidRPr="00912934">
                    <w:rPr>
                      <w:color w:val="002060"/>
                    </w:rPr>
                    <w:t>(2) - disputata il 08/04/2024</w:t>
                  </w:r>
                </w:p>
              </w:tc>
            </w:tr>
          </w:tbl>
          <w:p w14:paraId="51FD1363" w14:textId="77777777" w:rsidR="000C56BA" w:rsidRPr="00912934" w:rsidRDefault="000C56BA" w:rsidP="006F21E6">
            <w:pPr>
              <w:rPr>
                <w:color w:val="002060"/>
              </w:rPr>
            </w:pPr>
          </w:p>
        </w:tc>
      </w:tr>
    </w:tbl>
    <w:p w14:paraId="74314B88" w14:textId="77777777" w:rsidR="000C56BA" w:rsidRPr="00912934" w:rsidRDefault="000C56BA" w:rsidP="000C56BA">
      <w:pPr>
        <w:pStyle w:val="breakline"/>
        <w:rPr>
          <w:rFonts w:eastAsiaTheme="minorEastAsia"/>
          <w:color w:val="002060"/>
        </w:rPr>
      </w:pPr>
    </w:p>
    <w:p w14:paraId="222B8E2E" w14:textId="77777777" w:rsidR="000C56BA" w:rsidRPr="00912934" w:rsidRDefault="000C56BA" w:rsidP="000C56BA">
      <w:pPr>
        <w:pStyle w:val="breakline"/>
        <w:rPr>
          <w:color w:val="002060"/>
        </w:rPr>
      </w:pPr>
    </w:p>
    <w:p w14:paraId="7BFA323B" w14:textId="77777777" w:rsidR="000C56BA" w:rsidRPr="00912934" w:rsidRDefault="000C56BA" w:rsidP="000C56BA">
      <w:pPr>
        <w:pStyle w:val="titoloprinc0"/>
        <w:rPr>
          <w:color w:val="002060"/>
        </w:rPr>
      </w:pPr>
      <w:r w:rsidRPr="00912934">
        <w:rPr>
          <w:color w:val="002060"/>
        </w:rPr>
        <w:t>GIUDICE SPORTIVO</w:t>
      </w:r>
    </w:p>
    <w:p w14:paraId="4865F220" w14:textId="77777777" w:rsidR="000C56BA" w:rsidRPr="00912934" w:rsidRDefault="000C56BA" w:rsidP="000C56BA">
      <w:pPr>
        <w:pStyle w:val="diffida"/>
        <w:rPr>
          <w:color w:val="002060"/>
        </w:rPr>
      </w:pPr>
      <w:r w:rsidRPr="00912934">
        <w:rPr>
          <w:color w:val="002060"/>
        </w:rPr>
        <w:t>Il Giudice Sportivo Avv. Agnese Lazzaretti, con l'assistenza del segretario Angelo Castellana, nella seduta del 10/04/2024, ha adottato le decisioni che di seguito integralmente si riportano:</w:t>
      </w:r>
    </w:p>
    <w:p w14:paraId="0A0696A9" w14:textId="77777777" w:rsidR="000C56BA" w:rsidRPr="00912934" w:rsidRDefault="000C56BA" w:rsidP="000C56BA">
      <w:pPr>
        <w:pStyle w:val="titolo10"/>
        <w:rPr>
          <w:color w:val="002060"/>
        </w:rPr>
      </w:pPr>
      <w:r w:rsidRPr="00912934">
        <w:rPr>
          <w:color w:val="002060"/>
        </w:rPr>
        <w:t xml:space="preserve">GARE DEL 7/ 4/2024 </w:t>
      </w:r>
    </w:p>
    <w:p w14:paraId="39CE8D7D" w14:textId="77777777" w:rsidR="000C56BA" w:rsidRPr="00912934" w:rsidRDefault="000C56BA" w:rsidP="000C56BA">
      <w:pPr>
        <w:pStyle w:val="titolo60"/>
        <w:rPr>
          <w:color w:val="002060"/>
        </w:rPr>
      </w:pPr>
      <w:r w:rsidRPr="00912934">
        <w:rPr>
          <w:color w:val="002060"/>
        </w:rPr>
        <w:t xml:space="preserve">DECISIONI DEL GIUDICE SPORTIVO </w:t>
      </w:r>
    </w:p>
    <w:p w14:paraId="336420E6" w14:textId="77777777" w:rsidR="00F468E1" w:rsidRDefault="000C56BA" w:rsidP="000C56BA">
      <w:pPr>
        <w:pStyle w:val="diffida"/>
        <w:spacing w:before="80" w:beforeAutospacing="0" w:after="40" w:afterAutospacing="0"/>
        <w:jc w:val="left"/>
        <w:rPr>
          <w:color w:val="002060"/>
        </w:rPr>
      </w:pPr>
      <w:r w:rsidRPr="00912934">
        <w:rPr>
          <w:color w:val="002060"/>
        </w:rPr>
        <w:t xml:space="preserve">gara del 7/ 4/2024 FUTSAL VIRE GEOSISTEM ASD - NUOVA JUVENTINA FFC </w:t>
      </w:r>
      <w:r w:rsidRPr="00912934">
        <w:rPr>
          <w:color w:val="002060"/>
        </w:rPr>
        <w:br/>
        <w:t xml:space="preserve">Rilevato dal referto arbitrale che la gara in oggetto non ha avuto svolgimento per la mancata presenza in campo della Soc. Nuova Juventina </w:t>
      </w:r>
    </w:p>
    <w:p w14:paraId="237904EE" w14:textId="74BEE63D" w:rsidR="00F468E1" w:rsidRDefault="000C56BA" w:rsidP="00F468E1">
      <w:pPr>
        <w:pStyle w:val="diffida"/>
        <w:spacing w:before="80" w:beforeAutospacing="0" w:after="40" w:afterAutospacing="0"/>
        <w:jc w:val="center"/>
        <w:rPr>
          <w:color w:val="002060"/>
        </w:rPr>
      </w:pPr>
      <w:r w:rsidRPr="00912934">
        <w:rPr>
          <w:color w:val="002060"/>
        </w:rPr>
        <w:t>si decide:</w:t>
      </w:r>
    </w:p>
    <w:p w14:paraId="0D8427E0" w14:textId="77777777" w:rsidR="00F468E1" w:rsidRDefault="000C56BA" w:rsidP="000C56BA">
      <w:pPr>
        <w:pStyle w:val="diffida"/>
        <w:spacing w:before="80" w:beforeAutospacing="0" w:after="40" w:afterAutospacing="0"/>
        <w:jc w:val="left"/>
        <w:rPr>
          <w:color w:val="002060"/>
        </w:rPr>
      </w:pPr>
      <w:r w:rsidRPr="00912934">
        <w:rPr>
          <w:color w:val="002060"/>
        </w:rPr>
        <w:t>a) di infliggere alla Soc. Nuova Juventina la punizione sportiva della perdita della gara con il punteggio di 0 - 6;</w:t>
      </w:r>
    </w:p>
    <w:p w14:paraId="52BDF642" w14:textId="77777777" w:rsidR="00F468E1" w:rsidRDefault="000C56BA" w:rsidP="000C56BA">
      <w:pPr>
        <w:pStyle w:val="diffida"/>
        <w:spacing w:before="80" w:beforeAutospacing="0" w:after="40" w:afterAutospacing="0"/>
        <w:jc w:val="left"/>
        <w:rPr>
          <w:color w:val="002060"/>
        </w:rPr>
      </w:pPr>
      <w:r w:rsidRPr="00912934">
        <w:rPr>
          <w:color w:val="002060"/>
        </w:rPr>
        <w:t>b) di comminare l'ammenda di euro 100 quale prima rinuncia</w:t>
      </w:r>
    </w:p>
    <w:p w14:paraId="4416C1D0" w14:textId="2549CE07" w:rsidR="000C56BA" w:rsidRPr="00912934" w:rsidRDefault="000C56BA" w:rsidP="000C56BA">
      <w:pPr>
        <w:pStyle w:val="diffida"/>
        <w:spacing w:before="80" w:beforeAutospacing="0" w:after="40" w:afterAutospacing="0"/>
        <w:jc w:val="left"/>
        <w:rPr>
          <w:color w:val="002060"/>
        </w:rPr>
      </w:pPr>
      <w:r w:rsidRPr="00912934">
        <w:rPr>
          <w:color w:val="002060"/>
        </w:rPr>
        <w:t>c) di sa</w:t>
      </w:r>
      <w:r w:rsidR="00F468E1">
        <w:rPr>
          <w:color w:val="002060"/>
        </w:rPr>
        <w:t>n</w:t>
      </w:r>
      <w:r w:rsidRPr="00912934">
        <w:rPr>
          <w:color w:val="002060"/>
        </w:rPr>
        <w:t xml:space="preserve">zionarla con un punto di penalizzazione in classifica </w:t>
      </w:r>
    </w:p>
    <w:p w14:paraId="38161464" w14:textId="77777777" w:rsidR="000C56BA" w:rsidRPr="00912934" w:rsidRDefault="000C56BA" w:rsidP="000C56BA">
      <w:pPr>
        <w:pStyle w:val="titolo10"/>
        <w:rPr>
          <w:color w:val="002060"/>
        </w:rPr>
      </w:pPr>
      <w:r w:rsidRPr="00912934">
        <w:rPr>
          <w:color w:val="002060"/>
        </w:rPr>
        <w:t xml:space="preserve">GARE DEL 6/ 4/2024 </w:t>
      </w:r>
    </w:p>
    <w:p w14:paraId="42191346" w14:textId="77777777" w:rsidR="000C56BA" w:rsidRPr="00912934" w:rsidRDefault="000C56BA" w:rsidP="000C56BA">
      <w:pPr>
        <w:pStyle w:val="titolo7a"/>
        <w:rPr>
          <w:color w:val="002060"/>
        </w:rPr>
      </w:pPr>
      <w:r w:rsidRPr="00912934">
        <w:rPr>
          <w:color w:val="002060"/>
        </w:rPr>
        <w:t xml:space="preserve">PROVVEDIMENTI DISCIPLINARI </w:t>
      </w:r>
    </w:p>
    <w:p w14:paraId="57054131" w14:textId="77777777" w:rsidR="000C56BA" w:rsidRPr="00912934" w:rsidRDefault="000C56BA" w:rsidP="000C56BA">
      <w:pPr>
        <w:pStyle w:val="titolo7b0"/>
        <w:rPr>
          <w:color w:val="002060"/>
        </w:rPr>
      </w:pPr>
      <w:r w:rsidRPr="00912934">
        <w:rPr>
          <w:color w:val="002060"/>
        </w:rPr>
        <w:t xml:space="preserve">In base alle risultanze degli atti ufficiali sono state deliberate le seguenti sanzioni disciplinari. </w:t>
      </w:r>
    </w:p>
    <w:p w14:paraId="7FA2C9B1" w14:textId="77777777" w:rsidR="000C56BA" w:rsidRPr="00912934" w:rsidRDefault="000C56BA" w:rsidP="000C56BA">
      <w:pPr>
        <w:pStyle w:val="titolo30"/>
        <w:rPr>
          <w:color w:val="002060"/>
        </w:rPr>
      </w:pPr>
      <w:r w:rsidRPr="00912934">
        <w:rPr>
          <w:color w:val="002060"/>
        </w:rPr>
        <w:t xml:space="preserve">CALCIATORI NON ESPULSI </w:t>
      </w:r>
    </w:p>
    <w:p w14:paraId="232083CA" w14:textId="77777777" w:rsidR="000C56BA" w:rsidRPr="00912934" w:rsidRDefault="000C56BA" w:rsidP="000C56BA">
      <w:pPr>
        <w:pStyle w:val="titolo20"/>
        <w:rPr>
          <w:color w:val="002060"/>
        </w:rPr>
      </w:pPr>
      <w:r w:rsidRPr="0091293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4C0527EF" w14:textId="77777777" w:rsidTr="006F21E6">
        <w:tc>
          <w:tcPr>
            <w:tcW w:w="2200" w:type="dxa"/>
            <w:tcMar>
              <w:top w:w="20" w:type="dxa"/>
              <w:left w:w="20" w:type="dxa"/>
              <w:bottom w:w="20" w:type="dxa"/>
              <w:right w:w="20" w:type="dxa"/>
            </w:tcMar>
            <w:vAlign w:val="center"/>
            <w:hideMark/>
          </w:tcPr>
          <w:p w14:paraId="316C92DB" w14:textId="77777777" w:rsidR="000C56BA" w:rsidRPr="00912934" w:rsidRDefault="000C56BA" w:rsidP="006F21E6">
            <w:pPr>
              <w:pStyle w:val="movimento"/>
              <w:rPr>
                <w:color w:val="002060"/>
              </w:rPr>
            </w:pPr>
            <w:r w:rsidRPr="00912934">
              <w:rPr>
                <w:color w:val="002060"/>
              </w:rPr>
              <w:t>PAOLINI LORENZO</w:t>
            </w:r>
          </w:p>
        </w:tc>
        <w:tc>
          <w:tcPr>
            <w:tcW w:w="2200" w:type="dxa"/>
            <w:tcMar>
              <w:top w:w="20" w:type="dxa"/>
              <w:left w:w="20" w:type="dxa"/>
              <w:bottom w:w="20" w:type="dxa"/>
              <w:right w:w="20" w:type="dxa"/>
            </w:tcMar>
            <w:vAlign w:val="center"/>
            <w:hideMark/>
          </w:tcPr>
          <w:p w14:paraId="2D4AB76C" w14:textId="77777777" w:rsidR="000C56BA" w:rsidRPr="00912934" w:rsidRDefault="000C56BA" w:rsidP="006F21E6">
            <w:pPr>
              <w:pStyle w:val="movimento2"/>
              <w:rPr>
                <w:color w:val="002060"/>
              </w:rPr>
            </w:pPr>
            <w:r w:rsidRPr="00912934">
              <w:rPr>
                <w:color w:val="002060"/>
              </w:rPr>
              <w:t xml:space="preserve">(AMICI DEL CENTROSOCIO SP.) </w:t>
            </w:r>
          </w:p>
        </w:tc>
        <w:tc>
          <w:tcPr>
            <w:tcW w:w="800" w:type="dxa"/>
            <w:tcMar>
              <w:top w:w="20" w:type="dxa"/>
              <w:left w:w="20" w:type="dxa"/>
              <w:bottom w:w="20" w:type="dxa"/>
              <w:right w:w="20" w:type="dxa"/>
            </w:tcMar>
            <w:vAlign w:val="center"/>
            <w:hideMark/>
          </w:tcPr>
          <w:p w14:paraId="266B783D"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03F07303" w14:textId="77777777" w:rsidR="000C56BA" w:rsidRPr="00912934" w:rsidRDefault="000C56BA" w:rsidP="006F21E6">
            <w:pPr>
              <w:pStyle w:val="movimento"/>
              <w:rPr>
                <w:color w:val="002060"/>
              </w:rPr>
            </w:pPr>
            <w:r w:rsidRPr="00912934">
              <w:rPr>
                <w:color w:val="002060"/>
              </w:rPr>
              <w:t>DRAGOLI MATHIAS</w:t>
            </w:r>
          </w:p>
        </w:tc>
        <w:tc>
          <w:tcPr>
            <w:tcW w:w="2200" w:type="dxa"/>
            <w:tcMar>
              <w:top w:w="20" w:type="dxa"/>
              <w:left w:w="20" w:type="dxa"/>
              <w:bottom w:w="20" w:type="dxa"/>
              <w:right w:w="20" w:type="dxa"/>
            </w:tcMar>
            <w:vAlign w:val="center"/>
            <w:hideMark/>
          </w:tcPr>
          <w:p w14:paraId="3A78EC11" w14:textId="77777777" w:rsidR="000C56BA" w:rsidRPr="00912934" w:rsidRDefault="000C56BA" w:rsidP="006F21E6">
            <w:pPr>
              <w:pStyle w:val="movimento2"/>
              <w:rPr>
                <w:color w:val="002060"/>
              </w:rPr>
            </w:pPr>
            <w:r w:rsidRPr="00912934">
              <w:rPr>
                <w:color w:val="002060"/>
              </w:rPr>
              <w:t xml:space="preserve">(AUDAX 1970 S.ANGELO) </w:t>
            </w:r>
          </w:p>
        </w:tc>
      </w:tr>
      <w:tr w:rsidR="000C56BA" w:rsidRPr="00912934" w14:paraId="1B71E6EA" w14:textId="77777777" w:rsidTr="006F21E6">
        <w:tc>
          <w:tcPr>
            <w:tcW w:w="2200" w:type="dxa"/>
            <w:tcMar>
              <w:top w:w="20" w:type="dxa"/>
              <w:left w:w="20" w:type="dxa"/>
              <w:bottom w:w="20" w:type="dxa"/>
              <w:right w:w="20" w:type="dxa"/>
            </w:tcMar>
            <w:vAlign w:val="center"/>
            <w:hideMark/>
          </w:tcPr>
          <w:p w14:paraId="7CD9DAE8" w14:textId="77777777" w:rsidR="000C56BA" w:rsidRPr="00912934" w:rsidRDefault="000C56BA" w:rsidP="006F21E6">
            <w:pPr>
              <w:pStyle w:val="movimento"/>
              <w:rPr>
                <w:color w:val="002060"/>
              </w:rPr>
            </w:pPr>
            <w:r w:rsidRPr="00912934">
              <w:rPr>
                <w:color w:val="002060"/>
              </w:rPr>
              <w:t>CIMMINO ANTONIO</w:t>
            </w:r>
          </w:p>
        </w:tc>
        <w:tc>
          <w:tcPr>
            <w:tcW w:w="2200" w:type="dxa"/>
            <w:tcMar>
              <w:top w:w="20" w:type="dxa"/>
              <w:left w:w="20" w:type="dxa"/>
              <w:bottom w:w="20" w:type="dxa"/>
              <w:right w:w="20" w:type="dxa"/>
            </w:tcMar>
            <w:vAlign w:val="center"/>
            <w:hideMark/>
          </w:tcPr>
          <w:p w14:paraId="4CAFE360" w14:textId="77777777" w:rsidR="000C56BA" w:rsidRPr="00912934" w:rsidRDefault="000C56BA" w:rsidP="006F21E6">
            <w:pPr>
              <w:pStyle w:val="movimento2"/>
              <w:rPr>
                <w:color w:val="002060"/>
              </w:rPr>
            </w:pPr>
            <w:r w:rsidRPr="00912934">
              <w:rPr>
                <w:color w:val="002060"/>
              </w:rPr>
              <w:t xml:space="preserve">(REAL FABRIANO) </w:t>
            </w:r>
          </w:p>
        </w:tc>
        <w:tc>
          <w:tcPr>
            <w:tcW w:w="800" w:type="dxa"/>
            <w:tcMar>
              <w:top w:w="20" w:type="dxa"/>
              <w:left w:w="20" w:type="dxa"/>
              <w:bottom w:w="20" w:type="dxa"/>
              <w:right w:w="20" w:type="dxa"/>
            </w:tcMar>
            <w:vAlign w:val="center"/>
            <w:hideMark/>
          </w:tcPr>
          <w:p w14:paraId="12B2C5B3"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6F57261D"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7D5E0850" w14:textId="77777777" w:rsidR="000C56BA" w:rsidRPr="00912934" w:rsidRDefault="000C56BA" w:rsidP="006F21E6">
            <w:pPr>
              <w:pStyle w:val="movimento2"/>
              <w:rPr>
                <w:color w:val="002060"/>
              </w:rPr>
            </w:pPr>
            <w:r w:rsidRPr="00912934">
              <w:rPr>
                <w:color w:val="002060"/>
              </w:rPr>
              <w:t> </w:t>
            </w:r>
          </w:p>
        </w:tc>
      </w:tr>
    </w:tbl>
    <w:p w14:paraId="7BB4709A" w14:textId="77777777" w:rsidR="000C56BA" w:rsidRPr="00912934" w:rsidRDefault="000C56BA" w:rsidP="000C56BA">
      <w:pPr>
        <w:pStyle w:val="titolo10"/>
        <w:rPr>
          <w:rFonts w:eastAsiaTheme="minorEastAsia"/>
          <w:color w:val="002060"/>
        </w:rPr>
      </w:pPr>
      <w:r w:rsidRPr="00912934">
        <w:rPr>
          <w:color w:val="002060"/>
        </w:rPr>
        <w:t xml:space="preserve">GARE DEL 7/ 4/2024 </w:t>
      </w:r>
    </w:p>
    <w:p w14:paraId="5450BCBB" w14:textId="77777777" w:rsidR="000C56BA" w:rsidRPr="00912934" w:rsidRDefault="000C56BA" w:rsidP="000C56BA">
      <w:pPr>
        <w:pStyle w:val="titolo7a"/>
        <w:rPr>
          <w:color w:val="002060"/>
        </w:rPr>
      </w:pPr>
      <w:r w:rsidRPr="00912934">
        <w:rPr>
          <w:color w:val="002060"/>
        </w:rPr>
        <w:t xml:space="preserve">PROVVEDIMENTI DISCIPLINARI </w:t>
      </w:r>
    </w:p>
    <w:p w14:paraId="38652448" w14:textId="77777777" w:rsidR="000C56BA" w:rsidRPr="00912934" w:rsidRDefault="000C56BA" w:rsidP="000C56BA">
      <w:pPr>
        <w:pStyle w:val="titolo7b0"/>
        <w:rPr>
          <w:color w:val="002060"/>
        </w:rPr>
      </w:pPr>
      <w:r w:rsidRPr="00912934">
        <w:rPr>
          <w:color w:val="002060"/>
        </w:rPr>
        <w:t xml:space="preserve">In base alle risultanze degli atti ufficiali sono state deliberate le seguenti sanzioni disciplinari. </w:t>
      </w:r>
    </w:p>
    <w:p w14:paraId="1B2DA989" w14:textId="77777777" w:rsidR="000C56BA" w:rsidRPr="00912934" w:rsidRDefault="000C56BA" w:rsidP="000C56BA">
      <w:pPr>
        <w:pStyle w:val="titolo30"/>
        <w:rPr>
          <w:color w:val="002060"/>
        </w:rPr>
      </w:pPr>
      <w:r w:rsidRPr="00912934">
        <w:rPr>
          <w:color w:val="002060"/>
        </w:rPr>
        <w:t xml:space="preserve">SOCIETA' </w:t>
      </w:r>
    </w:p>
    <w:p w14:paraId="41CDBC45" w14:textId="77777777" w:rsidR="000C56BA" w:rsidRPr="00912934" w:rsidRDefault="000C56BA" w:rsidP="000C56BA">
      <w:pPr>
        <w:pStyle w:val="titolo20"/>
        <w:rPr>
          <w:color w:val="002060"/>
        </w:rPr>
      </w:pPr>
      <w:r w:rsidRPr="00912934">
        <w:rPr>
          <w:color w:val="002060"/>
        </w:rPr>
        <w:t xml:space="preserve">PERDITA DELLA GARA: </w:t>
      </w:r>
    </w:p>
    <w:p w14:paraId="0CBC7232" w14:textId="77777777" w:rsidR="000C56BA" w:rsidRPr="00912934" w:rsidRDefault="000C56BA" w:rsidP="000C56BA">
      <w:pPr>
        <w:pStyle w:val="diffida"/>
        <w:spacing w:before="80" w:beforeAutospacing="0" w:after="40" w:afterAutospacing="0"/>
        <w:jc w:val="left"/>
        <w:rPr>
          <w:color w:val="002060"/>
        </w:rPr>
      </w:pPr>
      <w:r w:rsidRPr="00912934">
        <w:rPr>
          <w:color w:val="002060"/>
        </w:rPr>
        <w:t xml:space="preserve">NUOVA JUVENTINA FFC </w:t>
      </w:r>
      <w:r w:rsidRPr="00912934">
        <w:rPr>
          <w:color w:val="002060"/>
        </w:rPr>
        <w:br/>
        <w:t xml:space="preserve">V. Delibera </w:t>
      </w:r>
    </w:p>
    <w:p w14:paraId="34759473" w14:textId="77777777" w:rsidR="000C56BA" w:rsidRPr="00912934" w:rsidRDefault="000C56BA" w:rsidP="000C56BA">
      <w:pPr>
        <w:pStyle w:val="titolo20"/>
        <w:rPr>
          <w:color w:val="002060"/>
        </w:rPr>
      </w:pPr>
      <w:r w:rsidRPr="00912934">
        <w:rPr>
          <w:color w:val="002060"/>
        </w:rPr>
        <w:t xml:space="preserve">PENALIZZAZIONE PUNTI IN CLASSIFICA: </w:t>
      </w:r>
    </w:p>
    <w:p w14:paraId="1DCCC0AB" w14:textId="77777777" w:rsidR="000C56BA" w:rsidRPr="00912934" w:rsidRDefault="000C56BA" w:rsidP="000C56BA">
      <w:pPr>
        <w:pStyle w:val="ammenda0"/>
        <w:rPr>
          <w:color w:val="002060"/>
        </w:rPr>
      </w:pPr>
      <w:r w:rsidRPr="00912934">
        <w:rPr>
          <w:color w:val="002060"/>
        </w:rPr>
        <w:lastRenderedPageBreak/>
        <w:t xml:space="preserve">NUOVA JUVENTINA FFC 1 </w:t>
      </w:r>
    </w:p>
    <w:p w14:paraId="53081F23" w14:textId="77777777" w:rsidR="000C56BA" w:rsidRPr="00912934" w:rsidRDefault="000C56BA" w:rsidP="000C56BA">
      <w:pPr>
        <w:pStyle w:val="titolo20"/>
        <w:rPr>
          <w:color w:val="002060"/>
        </w:rPr>
      </w:pPr>
      <w:r w:rsidRPr="00912934">
        <w:rPr>
          <w:color w:val="002060"/>
        </w:rPr>
        <w:t xml:space="preserve">AMMENDA </w:t>
      </w:r>
    </w:p>
    <w:p w14:paraId="799F5256" w14:textId="77777777" w:rsidR="000C56BA" w:rsidRPr="00912934" w:rsidRDefault="000C56BA" w:rsidP="000C56BA">
      <w:pPr>
        <w:pStyle w:val="diffida"/>
        <w:spacing w:before="80" w:beforeAutospacing="0" w:after="40" w:afterAutospacing="0"/>
        <w:jc w:val="left"/>
        <w:rPr>
          <w:color w:val="002060"/>
        </w:rPr>
      </w:pPr>
      <w:r w:rsidRPr="00912934">
        <w:rPr>
          <w:color w:val="002060"/>
        </w:rPr>
        <w:t xml:space="preserve">Euro 100,00 NUOVA JUVENTINA FFC </w:t>
      </w:r>
      <w:r w:rsidRPr="00912934">
        <w:rPr>
          <w:color w:val="002060"/>
        </w:rPr>
        <w:br/>
        <w:t xml:space="preserve">V. Delibera </w:t>
      </w:r>
    </w:p>
    <w:p w14:paraId="7026982A" w14:textId="77777777" w:rsidR="000C56BA" w:rsidRPr="00912934" w:rsidRDefault="000C56BA" w:rsidP="000C56BA">
      <w:pPr>
        <w:pStyle w:val="breakline"/>
        <w:rPr>
          <w:color w:val="002060"/>
        </w:rPr>
      </w:pPr>
    </w:p>
    <w:p w14:paraId="13A864E4" w14:textId="77777777" w:rsidR="000C56BA" w:rsidRPr="00912934" w:rsidRDefault="000C56BA" w:rsidP="000C56BA">
      <w:pPr>
        <w:jc w:val="center"/>
        <w:rPr>
          <w:rFonts w:ascii="Arial" w:hAnsi="Arial" w:cs="Arial"/>
          <w:noProof/>
          <w:color w:val="002060"/>
          <w:sz w:val="22"/>
          <w:szCs w:val="22"/>
        </w:rPr>
      </w:pPr>
      <w:r w:rsidRPr="00912934">
        <w:rPr>
          <w:rFonts w:ascii="Arial" w:hAnsi="Arial" w:cs="Arial"/>
          <w:noProof/>
          <w:color w:val="002060"/>
          <w:sz w:val="22"/>
          <w:szCs w:val="22"/>
        </w:rPr>
        <w:t>F.to IL SEGRETARIO                                   F.to IL GIUDICE SPORTIVO</w:t>
      </w:r>
    </w:p>
    <w:p w14:paraId="3E334C61" w14:textId="77777777" w:rsidR="000C56BA" w:rsidRPr="00912934" w:rsidRDefault="000C56BA" w:rsidP="000C56BA">
      <w:pPr>
        <w:jc w:val="left"/>
        <w:rPr>
          <w:rFonts w:ascii="Arial" w:hAnsi="Arial" w:cs="Arial"/>
          <w:noProof/>
          <w:color w:val="002060"/>
          <w:sz w:val="22"/>
          <w:szCs w:val="22"/>
        </w:rPr>
      </w:pPr>
      <w:r w:rsidRPr="00912934">
        <w:rPr>
          <w:rFonts w:ascii="Arial" w:hAnsi="Arial" w:cs="Arial"/>
          <w:noProof/>
          <w:color w:val="002060"/>
          <w:sz w:val="22"/>
          <w:szCs w:val="22"/>
        </w:rPr>
        <w:t xml:space="preserve">                         Angelo Castellana        </w:t>
      </w:r>
      <w:r w:rsidRPr="00912934">
        <w:rPr>
          <w:rFonts w:ascii="Arial" w:hAnsi="Arial" w:cs="Arial"/>
          <w:noProof/>
          <w:color w:val="002060"/>
          <w:sz w:val="22"/>
          <w:szCs w:val="22"/>
        </w:rPr>
        <w:tab/>
        <w:t xml:space="preserve">                                Agnese Lazzaretti</w:t>
      </w:r>
    </w:p>
    <w:p w14:paraId="5105FF00" w14:textId="77777777" w:rsidR="000C56BA" w:rsidRPr="00912934" w:rsidRDefault="000C56BA" w:rsidP="000C56BA">
      <w:pPr>
        <w:pStyle w:val="breakline"/>
        <w:rPr>
          <w:color w:val="002060"/>
        </w:rPr>
      </w:pPr>
    </w:p>
    <w:p w14:paraId="6E149410" w14:textId="77777777" w:rsidR="000C56BA" w:rsidRPr="00912934" w:rsidRDefault="000C56BA" w:rsidP="000C56BA">
      <w:pPr>
        <w:pStyle w:val="titoloprinc0"/>
        <w:rPr>
          <w:color w:val="002060"/>
        </w:rPr>
      </w:pPr>
      <w:r w:rsidRPr="00912934">
        <w:rPr>
          <w:color w:val="002060"/>
        </w:rPr>
        <w:t>CLASSIFICA</w:t>
      </w:r>
    </w:p>
    <w:p w14:paraId="26812DB0" w14:textId="77777777" w:rsidR="000C56BA" w:rsidRPr="00912934" w:rsidRDefault="000C56BA" w:rsidP="000C56BA">
      <w:pPr>
        <w:pStyle w:val="breakline"/>
        <w:rPr>
          <w:color w:val="002060"/>
        </w:rPr>
      </w:pPr>
    </w:p>
    <w:p w14:paraId="44C286CA" w14:textId="77777777" w:rsidR="000C56BA" w:rsidRPr="00912934" w:rsidRDefault="000C56BA" w:rsidP="000C56BA">
      <w:pPr>
        <w:pStyle w:val="breakline"/>
        <w:rPr>
          <w:color w:val="002060"/>
        </w:rPr>
      </w:pPr>
    </w:p>
    <w:p w14:paraId="75B9C2A7" w14:textId="77777777" w:rsidR="000C56BA" w:rsidRPr="00912934" w:rsidRDefault="000C56BA" w:rsidP="000C56BA">
      <w:pPr>
        <w:pStyle w:val="sottotitolocampionato10"/>
        <w:rPr>
          <w:color w:val="002060"/>
        </w:rPr>
      </w:pPr>
      <w:r w:rsidRPr="009129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56BA" w:rsidRPr="00912934" w14:paraId="799E7D0C" w14:textId="77777777" w:rsidTr="006F21E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D879C" w14:textId="77777777" w:rsidR="000C56BA" w:rsidRPr="00912934" w:rsidRDefault="000C56BA" w:rsidP="006F21E6">
            <w:pPr>
              <w:pStyle w:val="headertabella0"/>
              <w:rPr>
                <w:color w:val="002060"/>
              </w:rPr>
            </w:pPr>
            <w:r w:rsidRPr="009129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8711E" w14:textId="77777777" w:rsidR="000C56BA" w:rsidRPr="00912934" w:rsidRDefault="000C56BA" w:rsidP="006F21E6">
            <w:pPr>
              <w:pStyle w:val="headertabella0"/>
              <w:rPr>
                <w:color w:val="002060"/>
              </w:rPr>
            </w:pPr>
            <w:r w:rsidRPr="009129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87912" w14:textId="77777777" w:rsidR="000C56BA" w:rsidRPr="00912934" w:rsidRDefault="000C56BA" w:rsidP="006F21E6">
            <w:pPr>
              <w:pStyle w:val="headertabella0"/>
              <w:rPr>
                <w:color w:val="002060"/>
              </w:rPr>
            </w:pPr>
            <w:r w:rsidRPr="009129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9740A" w14:textId="77777777" w:rsidR="000C56BA" w:rsidRPr="00912934" w:rsidRDefault="000C56BA" w:rsidP="006F21E6">
            <w:pPr>
              <w:pStyle w:val="headertabella0"/>
              <w:rPr>
                <w:color w:val="002060"/>
              </w:rPr>
            </w:pPr>
            <w:r w:rsidRPr="009129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58EEE" w14:textId="77777777" w:rsidR="000C56BA" w:rsidRPr="00912934" w:rsidRDefault="000C56BA" w:rsidP="006F21E6">
            <w:pPr>
              <w:pStyle w:val="headertabella0"/>
              <w:rPr>
                <w:color w:val="002060"/>
              </w:rPr>
            </w:pPr>
            <w:r w:rsidRPr="009129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91E7F" w14:textId="77777777" w:rsidR="000C56BA" w:rsidRPr="00912934" w:rsidRDefault="000C56BA" w:rsidP="006F21E6">
            <w:pPr>
              <w:pStyle w:val="headertabella0"/>
              <w:rPr>
                <w:color w:val="002060"/>
              </w:rPr>
            </w:pPr>
            <w:r w:rsidRPr="009129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3C668" w14:textId="77777777" w:rsidR="000C56BA" w:rsidRPr="00912934" w:rsidRDefault="000C56BA" w:rsidP="006F21E6">
            <w:pPr>
              <w:pStyle w:val="headertabella0"/>
              <w:rPr>
                <w:color w:val="002060"/>
              </w:rPr>
            </w:pPr>
            <w:r w:rsidRPr="009129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F3635" w14:textId="77777777" w:rsidR="000C56BA" w:rsidRPr="00912934" w:rsidRDefault="000C56BA" w:rsidP="006F21E6">
            <w:pPr>
              <w:pStyle w:val="headertabella0"/>
              <w:rPr>
                <w:color w:val="002060"/>
              </w:rPr>
            </w:pPr>
            <w:r w:rsidRPr="009129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F7276" w14:textId="77777777" w:rsidR="000C56BA" w:rsidRPr="00912934" w:rsidRDefault="000C56BA" w:rsidP="006F21E6">
            <w:pPr>
              <w:pStyle w:val="headertabella0"/>
              <w:rPr>
                <w:color w:val="002060"/>
              </w:rPr>
            </w:pPr>
            <w:r w:rsidRPr="009129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6DF39" w14:textId="77777777" w:rsidR="000C56BA" w:rsidRPr="00912934" w:rsidRDefault="000C56BA" w:rsidP="006F21E6">
            <w:pPr>
              <w:pStyle w:val="headertabella0"/>
              <w:rPr>
                <w:color w:val="002060"/>
              </w:rPr>
            </w:pPr>
            <w:r w:rsidRPr="00912934">
              <w:rPr>
                <w:color w:val="002060"/>
              </w:rPr>
              <w:t>PE</w:t>
            </w:r>
          </w:p>
        </w:tc>
      </w:tr>
      <w:tr w:rsidR="000C56BA" w:rsidRPr="00912934" w14:paraId="7630251D" w14:textId="77777777" w:rsidTr="006F21E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30326A" w14:textId="77777777" w:rsidR="000C56BA" w:rsidRPr="00912934" w:rsidRDefault="000C56BA" w:rsidP="006F21E6">
            <w:pPr>
              <w:pStyle w:val="rowtabella0"/>
              <w:rPr>
                <w:color w:val="002060"/>
              </w:rPr>
            </w:pPr>
            <w:r w:rsidRPr="00912934">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AEC7D"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F6B67"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808C9"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5F3F7"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D289E"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BFFBA" w14:textId="77777777" w:rsidR="000C56BA" w:rsidRPr="00912934" w:rsidRDefault="000C56BA" w:rsidP="006F21E6">
            <w:pPr>
              <w:pStyle w:val="rowtabella0"/>
              <w:jc w:val="center"/>
              <w:rPr>
                <w:color w:val="002060"/>
              </w:rPr>
            </w:pPr>
            <w:r w:rsidRPr="00912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E639A"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FED66" w14:textId="77777777" w:rsidR="000C56BA" w:rsidRPr="00912934" w:rsidRDefault="000C56BA" w:rsidP="006F21E6">
            <w:pPr>
              <w:pStyle w:val="rowtabella0"/>
              <w:jc w:val="center"/>
              <w:rPr>
                <w:color w:val="002060"/>
              </w:rPr>
            </w:pPr>
            <w:r w:rsidRPr="00912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355D2" w14:textId="77777777" w:rsidR="000C56BA" w:rsidRPr="00912934" w:rsidRDefault="000C56BA" w:rsidP="006F21E6">
            <w:pPr>
              <w:pStyle w:val="rowtabella0"/>
              <w:jc w:val="center"/>
              <w:rPr>
                <w:color w:val="002060"/>
              </w:rPr>
            </w:pPr>
            <w:r w:rsidRPr="00912934">
              <w:rPr>
                <w:color w:val="002060"/>
              </w:rPr>
              <w:t>0</w:t>
            </w:r>
          </w:p>
        </w:tc>
      </w:tr>
      <w:tr w:rsidR="000C56BA" w:rsidRPr="00912934" w14:paraId="42C3516D"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0CC2D8" w14:textId="77777777" w:rsidR="000C56BA" w:rsidRPr="00912934" w:rsidRDefault="000C56BA" w:rsidP="006F21E6">
            <w:pPr>
              <w:pStyle w:val="rowtabella0"/>
              <w:rPr>
                <w:color w:val="002060"/>
              </w:rPr>
            </w:pPr>
            <w:r w:rsidRPr="00912934">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BB54D"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74D33"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96BAE"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4B6FE"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D24BC"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720E1" w14:textId="77777777" w:rsidR="000C56BA" w:rsidRPr="00912934" w:rsidRDefault="000C56BA" w:rsidP="006F21E6">
            <w:pPr>
              <w:pStyle w:val="rowtabella0"/>
              <w:jc w:val="center"/>
              <w:rPr>
                <w:color w:val="002060"/>
              </w:rPr>
            </w:pPr>
            <w:r w:rsidRPr="00912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536BF"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22383" w14:textId="77777777" w:rsidR="000C56BA" w:rsidRPr="00912934" w:rsidRDefault="000C56BA" w:rsidP="006F21E6">
            <w:pPr>
              <w:pStyle w:val="rowtabella0"/>
              <w:jc w:val="center"/>
              <w:rPr>
                <w:color w:val="002060"/>
              </w:rPr>
            </w:pPr>
            <w:r w:rsidRPr="00912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9489B" w14:textId="77777777" w:rsidR="000C56BA" w:rsidRPr="00912934" w:rsidRDefault="000C56BA" w:rsidP="006F21E6">
            <w:pPr>
              <w:pStyle w:val="rowtabella0"/>
              <w:jc w:val="center"/>
              <w:rPr>
                <w:color w:val="002060"/>
              </w:rPr>
            </w:pPr>
            <w:r w:rsidRPr="00912934">
              <w:rPr>
                <w:color w:val="002060"/>
              </w:rPr>
              <w:t>0</w:t>
            </w:r>
          </w:p>
        </w:tc>
      </w:tr>
      <w:tr w:rsidR="000C56BA" w:rsidRPr="00912934" w14:paraId="7CA4E857"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17AAD2" w14:textId="77777777" w:rsidR="000C56BA" w:rsidRPr="00912934" w:rsidRDefault="000C56BA" w:rsidP="006F21E6">
            <w:pPr>
              <w:pStyle w:val="rowtabella0"/>
              <w:rPr>
                <w:color w:val="002060"/>
              </w:rPr>
            </w:pPr>
            <w:r w:rsidRPr="00912934">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12D87"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C7BD2"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6F0B8"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D9CFB"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C36BB"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C6CFC"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E0391"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BD3FB"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FF2DE" w14:textId="77777777" w:rsidR="000C56BA" w:rsidRPr="00912934" w:rsidRDefault="000C56BA" w:rsidP="006F21E6">
            <w:pPr>
              <w:pStyle w:val="rowtabella0"/>
              <w:jc w:val="center"/>
              <w:rPr>
                <w:color w:val="002060"/>
              </w:rPr>
            </w:pPr>
            <w:r w:rsidRPr="00912934">
              <w:rPr>
                <w:color w:val="002060"/>
              </w:rPr>
              <w:t>0</w:t>
            </w:r>
          </w:p>
        </w:tc>
      </w:tr>
      <w:tr w:rsidR="000C56BA" w:rsidRPr="00912934" w14:paraId="2BE7CBC9"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724C90" w14:textId="77777777" w:rsidR="000C56BA" w:rsidRPr="00912934" w:rsidRDefault="000C56BA" w:rsidP="006F21E6">
            <w:pPr>
              <w:pStyle w:val="rowtabella0"/>
              <w:rPr>
                <w:color w:val="002060"/>
              </w:rPr>
            </w:pPr>
            <w:r w:rsidRPr="00912934">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00D01"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F86EE"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80858"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4CE12"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2418F"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9ED8E"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B3BEC"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6B6AF"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B2B44" w14:textId="77777777" w:rsidR="000C56BA" w:rsidRPr="00912934" w:rsidRDefault="000C56BA" w:rsidP="006F21E6">
            <w:pPr>
              <w:pStyle w:val="rowtabella0"/>
              <w:jc w:val="center"/>
              <w:rPr>
                <w:color w:val="002060"/>
              </w:rPr>
            </w:pPr>
            <w:r w:rsidRPr="00912934">
              <w:rPr>
                <w:color w:val="002060"/>
              </w:rPr>
              <w:t>0</w:t>
            </w:r>
          </w:p>
        </w:tc>
      </w:tr>
      <w:tr w:rsidR="000C56BA" w:rsidRPr="00912934" w14:paraId="3EBD714F"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81B010" w14:textId="77777777" w:rsidR="000C56BA" w:rsidRPr="00912934" w:rsidRDefault="000C56BA" w:rsidP="006F21E6">
            <w:pPr>
              <w:pStyle w:val="rowtabella0"/>
              <w:rPr>
                <w:color w:val="002060"/>
              </w:rPr>
            </w:pPr>
            <w:r w:rsidRPr="00912934">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C520B"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45021"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2DD8E"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A42B7"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E2DD0"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07269"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1E48F"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A278D"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C31C0" w14:textId="77777777" w:rsidR="000C56BA" w:rsidRPr="00912934" w:rsidRDefault="000C56BA" w:rsidP="006F21E6">
            <w:pPr>
              <w:pStyle w:val="rowtabella0"/>
              <w:jc w:val="center"/>
              <w:rPr>
                <w:color w:val="002060"/>
              </w:rPr>
            </w:pPr>
            <w:r w:rsidRPr="00912934">
              <w:rPr>
                <w:color w:val="002060"/>
              </w:rPr>
              <w:t>0</w:t>
            </w:r>
          </w:p>
        </w:tc>
      </w:tr>
      <w:tr w:rsidR="000C56BA" w:rsidRPr="00912934" w14:paraId="44CF8D79"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B0C662" w14:textId="77777777" w:rsidR="000C56BA" w:rsidRPr="00912934" w:rsidRDefault="000C56BA" w:rsidP="006F21E6">
            <w:pPr>
              <w:pStyle w:val="rowtabella0"/>
              <w:rPr>
                <w:color w:val="002060"/>
                <w:lang w:val="es-ES"/>
              </w:rPr>
            </w:pPr>
            <w:r w:rsidRPr="00912934">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7598C"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30F52"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FB739"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4D80F"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15C77"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510BB"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FA50F"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C0318"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F96F9" w14:textId="77777777" w:rsidR="000C56BA" w:rsidRPr="00912934" w:rsidRDefault="000C56BA" w:rsidP="006F21E6">
            <w:pPr>
              <w:pStyle w:val="rowtabella0"/>
              <w:jc w:val="center"/>
              <w:rPr>
                <w:color w:val="002060"/>
              </w:rPr>
            </w:pPr>
            <w:r w:rsidRPr="00912934">
              <w:rPr>
                <w:color w:val="002060"/>
              </w:rPr>
              <w:t>0</w:t>
            </w:r>
          </w:p>
        </w:tc>
      </w:tr>
      <w:tr w:rsidR="000C56BA" w:rsidRPr="00912934" w14:paraId="41C1F94D"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732B94" w14:textId="77777777" w:rsidR="000C56BA" w:rsidRPr="00912934" w:rsidRDefault="000C56BA" w:rsidP="006F21E6">
            <w:pPr>
              <w:pStyle w:val="rowtabella0"/>
              <w:rPr>
                <w:color w:val="002060"/>
              </w:rPr>
            </w:pPr>
            <w:r w:rsidRPr="00912934">
              <w:rPr>
                <w:color w:val="002060"/>
              </w:rPr>
              <w:t>sq.. CARISSIMI 2016 sq..</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BB7B1"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2BC7F"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61AA5"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919DE"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1F8AC"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D999B"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AA5D9"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934A9"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609C8" w14:textId="77777777" w:rsidR="000C56BA" w:rsidRPr="00912934" w:rsidRDefault="000C56BA" w:rsidP="006F21E6">
            <w:pPr>
              <w:pStyle w:val="rowtabella0"/>
              <w:jc w:val="center"/>
              <w:rPr>
                <w:color w:val="002060"/>
              </w:rPr>
            </w:pPr>
            <w:r w:rsidRPr="00912934">
              <w:rPr>
                <w:color w:val="002060"/>
              </w:rPr>
              <w:t>0</w:t>
            </w:r>
          </w:p>
        </w:tc>
      </w:tr>
      <w:tr w:rsidR="000C56BA" w:rsidRPr="00912934" w14:paraId="099D4321"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5C8ED" w14:textId="77777777" w:rsidR="000C56BA" w:rsidRPr="00912934" w:rsidRDefault="000C56BA" w:rsidP="006F21E6">
            <w:pPr>
              <w:pStyle w:val="rowtabella0"/>
              <w:rPr>
                <w:color w:val="002060"/>
              </w:rPr>
            </w:pPr>
            <w:r w:rsidRPr="0091293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A10A7"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DA75D"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A8CAE"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3A64A"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F0566"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F13D1"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7F2D9"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C31F7"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5C759" w14:textId="77777777" w:rsidR="000C56BA" w:rsidRPr="00912934" w:rsidRDefault="000C56BA" w:rsidP="006F21E6">
            <w:pPr>
              <w:pStyle w:val="rowtabella0"/>
              <w:jc w:val="center"/>
              <w:rPr>
                <w:color w:val="002060"/>
              </w:rPr>
            </w:pPr>
            <w:r w:rsidRPr="00912934">
              <w:rPr>
                <w:color w:val="002060"/>
              </w:rPr>
              <w:t>0</w:t>
            </w:r>
          </w:p>
        </w:tc>
      </w:tr>
      <w:tr w:rsidR="000C56BA" w:rsidRPr="00912934" w14:paraId="31C90D8C"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24F964" w14:textId="77777777" w:rsidR="000C56BA" w:rsidRPr="00912934" w:rsidRDefault="000C56BA" w:rsidP="006F21E6">
            <w:pPr>
              <w:pStyle w:val="rowtabella0"/>
              <w:rPr>
                <w:color w:val="002060"/>
              </w:rPr>
            </w:pPr>
            <w:r w:rsidRPr="00912934">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05835"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4ABDF"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2297C"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E389D"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EB7B8"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AAD0E"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DAB72"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70855"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78F81" w14:textId="77777777" w:rsidR="000C56BA" w:rsidRPr="00912934" w:rsidRDefault="000C56BA" w:rsidP="006F21E6">
            <w:pPr>
              <w:pStyle w:val="rowtabella0"/>
              <w:jc w:val="center"/>
              <w:rPr>
                <w:color w:val="002060"/>
              </w:rPr>
            </w:pPr>
            <w:r w:rsidRPr="00912934">
              <w:rPr>
                <w:color w:val="002060"/>
              </w:rPr>
              <w:t>0</w:t>
            </w:r>
          </w:p>
        </w:tc>
      </w:tr>
      <w:tr w:rsidR="000C56BA" w:rsidRPr="00912934" w14:paraId="1F481C06"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198ADB" w14:textId="77777777" w:rsidR="000C56BA" w:rsidRPr="00912934" w:rsidRDefault="000C56BA" w:rsidP="006F21E6">
            <w:pPr>
              <w:pStyle w:val="rowtabella0"/>
              <w:rPr>
                <w:color w:val="002060"/>
              </w:rPr>
            </w:pPr>
            <w:r w:rsidRPr="00912934">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0A29D"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B3D93"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5F065"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40AD0"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FA947"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DC8DB"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5F03"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CCDAF"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B7304" w14:textId="77777777" w:rsidR="000C56BA" w:rsidRPr="00912934" w:rsidRDefault="000C56BA" w:rsidP="006F21E6">
            <w:pPr>
              <w:pStyle w:val="rowtabella0"/>
              <w:jc w:val="center"/>
              <w:rPr>
                <w:color w:val="002060"/>
              </w:rPr>
            </w:pPr>
            <w:r w:rsidRPr="00912934">
              <w:rPr>
                <w:color w:val="002060"/>
              </w:rPr>
              <w:t>0</w:t>
            </w:r>
          </w:p>
        </w:tc>
      </w:tr>
      <w:tr w:rsidR="000C56BA" w:rsidRPr="00912934" w14:paraId="3A1C8CC2"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67D52B" w14:textId="77777777" w:rsidR="000C56BA" w:rsidRPr="00912934" w:rsidRDefault="000C56BA" w:rsidP="006F21E6">
            <w:pPr>
              <w:pStyle w:val="rowtabella0"/>
              <w:rPr>
                <w:color w:val="002060"/>
              </w:rPr>
            </w:pPr>
            <w:r w:rsidRPr="00912934">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994EF"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36526"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C31DB"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16A3C"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56B2B"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D359F"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F0F44"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9A33C"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7EE45" w14:textId="77777777" w:rsidR="000C56BA" w:rsidRPr="00912934" w:rsidRDefault="000C56BA" w:rsidP="006F21E6">
            <w:pPr>
              <w:pStyle w:val="rowtabella0"/>
              <w:jc w:val="center"/>
              <w:rPr>
                <w:color w:val="002060"/>
              </w:rPr>
            </w:pPr>
            <w:r w:rsidRPr="00912934">
              <w:rPr>
                <w:color w:val="002060"/>
              </w:rPr>
              <w:t>0</w:t>
            </w:r>
          </w:p>
        </w:tc>
      </w:tr>
      <w:tr w:rsidR="000C56BA" w:rsidRPr="00912934" w14:paraId="2220DF5C"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50B116" w14:textId="77777777" w:rsidR="000C56BA" w:rsidRPr="00912934" w:rsidRDefault="000C56BA" w:rsidP="006F21E6">
            <w:pPr>
              <w:pStyle w:val="rowtabella0"/>
              <w:rPr>
                <w:color w:val="002060"/>
                <w:lang w:val="es-ES"/>
              </w:rPr>
            </w:pPr>
            <w:r w:rsidRPr="00912934">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68530"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0675E"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A4E54"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BA370"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9DEFE"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CB846"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634F7"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AB1E9"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80ABD" w14:textId="77777777" w:rsidR="000C56BA" w:rsidRPr="00912934" w:rsidRDefault="000C56BA" w:rsidP="006F21E6">
            <w:pPr>
              <w:pStyle w:val="rowtabella0"/>
              <w:jc w:val="center"/>
              <w:rPr>
                <w:color w:val="002060"/>
              </w:rPr>
            </w:pPr>
            <w:r w:rsidRPr="00912934">
              <w:rPr>
                <w:color w:val="002060"/>
              </w:rPr>
              <w:t>0</w:t>
            </w:r>
          </w:p>
        </w:tc>
      </w:tr>
      <w:tr w:rsidR="000C56BA" w:rsidRPr="00912934" w14:paraId="0460E43D"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259912" w14:textId="77777777" w:rsidR="000C56BA" w:rsidRPr="00912934" w:rsidRDefault="000C56BA" w:rsidP="006F21E6">
            <w:pPr>
              <w:pStyle w:val="rowtabella0"/>
              <w:rPr>
                <w:color w:val="002060"/>
              </w:rPr>
            </w:pPr>
            <w:r w:rsidRPr="00912934">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E40C6"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7C1B9"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FAF3A"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1EF75"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C1580"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1999A"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E9B70"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DE025"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CB7B9" w14:textId="77777777" w:rsidR="000C56BA" w:rsidRPr="00912934" w:rsidRDefault="000C56BA" w:rsidP="006F21E6">
            <w:pPr>
              <w:pStyle w:val="rowtabella0"/>
              <w:jc w:val="center"/>
              <w:rPr>
                <w:color w:val="002060"/>
              </w:rPr>
            </w:pPr>
            <w:r w:rsidRPr="00912934">
              <w:rPr>
                <w:color w:val="002060"/>
              </w:rPr>
              <w:t>0</w:t>
            </w:r>
          </w:p>
        </w:tc>
      </w:tr>
      <w:tr w:rsidR="000C56BA" w:rsidRPr="00912934" w14:paraId="493EEB33"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20BC33" w14:textId="77777777" w:rsidR="000C56BA" w:rsidRPr="00912934" w:rsidRDefault="000C56BA" w:rsidP="006F21E6">
            <w:pPr>
              <w:pStyle w:val="rowtabella0"/>
              <w:rPr>
                <w:color w:val="002060"/>
              </w:rPr>
            </w:pPr>
            <w:r w:rsidRPr="00912934">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0A14E"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910B1"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22A99"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8F051"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8513C"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11D5F"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0B6A7"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C094D"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D8047" w14:textId="77777777" w:rsidR="000C56BA" w:rsidRPr="00912934" w:rsidRDefault="000C56BA" w:rsidP="006F21E6">
            <w:pPr>
              <w:pStyle w:val="rowtabella0"/>
              <w:jc w:val="center"/>
              <w:rPr>
                <w:color w:val="002060"/>
              </w:rPr>
            </w:pPr>
            <w:r w:rsidRPr="00912934">
              <w:rPr>
                <w:color w:val="002060"/>
              </w:rPr>
              <w:t>0</w:t>
            </w:r>
          </w:p>
        </w:tc>
      </w:tr>
      <w:tr w:rsidR="000C56BA" w:rsidRPr="00912934" w14:paraId="775D7DDE"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D1E157" w14:textId="77777777" w:rsidR="000C56BA" w:rsidRPr="00912934" w:rsidRDefault="000C56BA" w:rsidP="006F21E6">
            <w:pPr>
              <w:pStyle w:val="rowtabella0"/>
              <w:rPr>
                <w:color w:val="002060"/>
              </w:rPr>
            </w:pPr>
            <w:r w:rsidRPr="0091293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E89F7"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FADE1"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E992F"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77112"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9A6F1"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63880"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2753F" w14:textId="77777777" w:rsidR="000C56BA" w:rsidRPr="00912934" w:rsidRDefault="000C56BA" w:rsidP="006F21E6">
            <w:pPr>
              <w:pStyle w:val="rowtabella0"/>
              <w:jc w:val="center"/>
              <w:rPr>
                <w:color w:val="002060"/>
              </w:rPr>
            </w:pPr>
            <w:r w:rsidRPr="00912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8B733" w14:textId="77777777" w:rsidR="000C56BA" w:rsidRPr="00912934" w:rsidRDefault="000C56BA" w:rsidP="006F21E6">
            <w:pPr>
              <w:pStyle w:val="rowtabella0"/>
              <w:jc w:val="center"/>
              <w:rPr>
                <w:color w:val="002060"/>
              </w:rPr>
            </w:pPr>
            <w:r w:rsidRPr="00912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8D3AE" w14:textId="77777777" w:rsidR="000C56BA" w:rsidRPr="00912934" w:rsidRDefault="000C56BA" w:rsidP="006F21E6">
            <w:pPr>
              <w:pStyle w:val="rowtabella0"/>
              <w:jc w:val="center"/>
              <w:rPr>
                <w:color w:val="002060"/>
              </w:rPr>
            </w:pPr>
            <w:r w:rsidRPr="00912934">
              <w:rPr>
                <w:color w:val="002060"/>
              </w:rPr>
              <w:t>0</w:t>
            </w:r>
          </w:p>
        </w:tc>
      </w:tr>
      <w:tr w:rsidR="000C56BA" w:rsidRPr="00912934" w14:paraId="5F4EF358" w14:textId="77777777" w:rsidTr="006F21E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B2AEAC" w14:textId="77777777" w:rsidR="000C56BA" w:rsidRPr="00912934" w:rsidRDefault="000C56BA" w:rsidP="006F21E6">
            <w:pPr>
              <w:pStyle w:val="rowtabella0"/>
              <w:rPr>
                <w:color w:val="002060"/>
              </w:rPr>
            </w:pPr>
            <w:r w:rsidRPr="00912934">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3F498"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B4B94"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F36DF"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8D523"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58E88"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9EA0B"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4A4C0" w14:textId="77777777" w:rsidR="000C56BA" w:rsidRPr="00912934" w:rsidRDefault="000C56BA" w:rsidP="006F21E6">
            <w:pPr>
              <w:pStyle w:val="rowtabella0"/>
              <w:jc w:val="center"/>
              <w:rPr>
                <w:color w:val="002060"/>
              </w:rPr>
            </w:pPr>
            <w:r w:rsidRPr="00912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14425" w14:textId="77777777" w:rsidR="000C56BA" w:rsidRPr="00912934" w:rsidRDefault="000C56BA" w:rsidP="006F21E6">
            <w:pPr>
              <w:pStyle w:val="rowtabella0"/>
              <w:jc w:val="center"/>
              <w:rPr>
                <w:color w:val="002060"/>
              </w:rPr>
            </w:pPr>
            <w:r w:rsidRPr="00912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03CF2" w14:textId="77777777" w:rsidR="000C56BA" w:rsidRPr="00912934" w:rsidRDefault="000C56BA" w:rsidP="006F21E6">
            <w:pPr>
              <w:pStyle w:val="rowtabella0"/>
              <w:jc w:val="center"/>
              <w:rPr>
                <w:color w:val="002060"/>
              </w:rPr>
            </w:pPr>
            <w:r w:rsidRPr="00912934">
              <w:rPr>
                <w:color w:val="002060"/>
              </w:rPr>
              <w:t>1</w:t>
            </w:r>
          </w:p>
        </w:tc>
      </w:tr>
    </w:tbl>
    <w:p w14:paraId="72DA523B" w14:textId="77777777" w:rsidR="000C56BA" w:rsidRDefault="000C56BA" w:rsidP="000C56BA">
      <w:pPr>
        <w:pStyle w:val="breakline"/>
        <w:rPr>
          <w:rFonts w:eastAsiaTheme="minorEastAsia"/>
          <w:color w:val="002060"/>
        </w:rPr>
      </w:pPr>
    </w:p>
    <w:p w14:paraId="7C5B4329" w14:textId="77777777" w:rsidR="00256A44" w:rsidRPr="00280F9C" w:rsidRDefault="00256A44" w:rsidP="00256A44">
      <w:pPr>
        <w:pStyle w:val="titoloprinc0"/>
        <w:rPr>
          <w:color w:val="002060"/>
        </w:rPr>
      </w:pPr>
      <w:r w:rsidRPr="00280F9C">
        <w:rPr>
          <w:color w:val="002060"/>
        </w:rPr>
        <w:t>PROGRAMMA GARE</w:t>
      </w:r>
    </w:p>
    <w:p w14:paraId="52E02794" w14:textId="77777777" w:rsidR="00256A44" w:rsidRDefault="00256A44" w:rsidP="000C56BA">
      <w:pPr>
        <w:pStyle w:val="breakline"/>
        <w:rPr>
          <w:rFonts w:eastAsiaTheme="minorEastAsia"/>
          <w:color w:val="002060"/>
        </w:rPr>
      </w:pPr>
    </w:p>
    <w:p w14:paraId="77A38CE4" w14:textId="77777777" w:rsidR="00256A44" w:rsidRPr="00280F9C" w:rsidRDefault="00256A44" w:rsidP="00256A44">
      <w:pPr>
        <w:pStyle w:val="sottotitolocampionato10"/>
        <w:rPr>
          <w:color w:val="002060"/>
        </w:rPr>
      </w:pPr>
      <w:r w:rsidRPr="00280F9C">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09"/>
        <w:gridCol w:w="385"/>
        <w:gridCol w:w="898"/>
        <w:gridCol w:w="1198"/>
        <w:gridCol w:w="1558"/>
        <w:gridCol w:w="1541"/>
      </w:tblGrid>
      <w:tr w:rsidR="00256A44" w:rsidRPr="00280F9C" w14:paraId="497CE409" w14:textId="77777777" w:rsidTr="006F21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105AE" w14:textId="77777777" w:rsidR="00256A44" w:rsidRPr="00280F9C" w:rsidRDefault="00256A44" w:rsidP="006F21E6">
            <w:pPr>
              <w:pStyle w:val="headertabella0"/>
              <w:rPr>
                <w:color w:val="002060"/>
              </w:rPr>
            </w:pPr>
            <w:r w:rsidRPr="00280F9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3D1FC" w14:textId="77777777" w:rsidR="00256A44" w:rsidRPr="00280F9C" w:rsidRDefault="00256A44" w:rsidP="006F21E6">
            <w:pPr>
              <w:pStyle w:val="headertabella0"/>
              <w:rPr>
                <w:color w:val="002060"/>
              </w:rPr>
            </w:pPr>
            <w:r w:rsidRPr="00280F9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B67FF" w14:textId="77777777" w:rsidR="00256A44" w:rsidRPr="00280F9C" w:rsidRDefault="00256A44" w:rsidP="006F21E6">
            <w:pPr>
              <w:pStyle w:val="headertabella0"/>
              <w:rPr>
                <w:color w:val="002060"/>
              </w:rPr>
            </w:pPr>
            <w:r w:rsidRPr="00280F9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164FF" w14:textId="77777777" w:rsidR="00256A44" w:rsidRPr="00280F9C" w:rsidRDefault="00256A44" w:rsidP="006F21E6">
            <w:pPr>
              <w:pStyle w:val="headertabella0"/>
              <w:rPr>
                <w:color w:val="002060"/>
              </w:rPr>
            </w:pPr>
            <w:r w:rsidRPr="00280F9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C6FCC" w14:textId="77777777" w:rsidR="00256A44" w:rsidRPr="00280F9C" w:rsidRDefault="00256A44" w:rsidP="006F21E6">
            <w:pPr>
              <w:pStyle w:val="headertabella0"/>
              <w:rPr>
                <w:color w:val="002060"/>
              </w:rPr>
            </w:pPr>
            <w:r w:rsidRPr="00280F9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99178" w14:textId="77777777" w:rsidR="00256A44" w:rsidRPr="00280F9C" w:rsidRDefault="00256A44" w:rsidP="006F21E6">
            <w:pPr>
              <w:pStyle w:val="headertabella0"/>
              <w:rPr>
                <w:color w:val="002060"/>
              </w:rPr>
            </w:pPr>
            <w:r w:rsidRPr="00280F9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E7074" w14:textId="77777777" w:rsidR="00256A44" w:rsidRPr="00280F9C" w:rsidRDefault="00256A44" w:rsidP="006F21E6">
            <w:pPr>
              <w:pStyle w:val="headertabella0"/>
              <w:rPr>
                <w:color w:val="002060"/>
              </w:rPr>
            </w:pPr>
            <w:r w:rsidRPr="00280F9C">
              <w:rPr>
                <w:color w:val="002060"/>
              </w:rPr>
              <w:t>Indirizzo Impianto</w:t>
            </w:r>
          </w:p>
        </w:tc>
      </w:tr>
      <w:tr w:rsidR="00256A44" w:rsidRPr="00280F9C" w14:paraId="6582CEDC" w14:textId="77777777" w:rsidTr="006F21E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451B90" w14:textId="77777777" w:rsidR="00256A44" w:rsidRPr="00280F9C" w:rsidRDefault="00256A44" w:rsidP="006F21E6">
            <w:pPr>
              <w:pStyle w:val="rowtabella0"/>
              <w:rPr>
                <w:color w:val="002060"/>
              </w:rPr>
            </w:pPr>
            <w:r w:rsidRPr="00280F9C">
              <w:rPr>
                <w:color w:val="002060"/>
              </w:rPr>
              <w:t>NUOVA JUVENTINA FFC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3F4B8A" w14:textId="77777777" w:rsidR="00256A44" w:rsidRPr="00280F9C" w:rsidRDefault="00256A44" w:rsidP="006F21E6">
            <w:pPr>
              <w:pStyle w:val="rowtabella0"/>
              <w:rPr>
                <w:color w:val="002060"/>
              </w:rPr>
            </w:pPr>
            <w:r w:rsidRPr="00280F9C">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41BA02" w14:textId="77777777" w:rsidR="00256A44" w:rsidRPr="00280F9C" w:rsidRDefault="00256A44" w:rsidP="006F21E6">
            <w:pPr>
              <w:pStyle w:val="rowtabella0"/>
              <w:jc w:val="center"/>
              <w:rPr>
                <w:color w:val="002060"/>
              </w:rPr>
            </w:pPr>
            <w:r w:rsidRPr="00280F9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89C681" w14:textId="77777777" w:rsidR="00256A44" w:rsidRPr="00280F9C" w:rsidRDefault="00256A44" w:rsidP="006F21E6">
            <w:pPr>
              <w:pStyle w:val="rowtabella0"/>
              <w:rPr>
                <w:color w:val="002060"/>
              </w:rPr>
            </w:pPr>
            <w:r w:rsidRPr="00280F9C">
              <w:rPr>
                <w:color w:val="002060"/>
              </w:rPr>
              <w:t>13/04/2024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910C4B" w14:textId="77777777" w:rsidR="00256A44" w:rsidRPr="00280F9C" w:rsidRDefault="00256A44" w:rsidP="006F21E6">
            <w:pPr>
              <w:pStyle w:val="rowtabella0"/>
              <w:rPr>
                <w:color w:val="002060"/>
              </w:rPr>
            </w:pPr>
            <w:r w:rsidRPr="00280F9C">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917362" w14:textId="77777777" w:rsidR="00256A44" w:rsidRPr="00280F9C" w:rsidRDefault="00256A44" w:rsidP="006F21E6">
            <w:pPr>
              <w:pStyle w:val="rowtabella0"/>
              <w:rPr>
                <w:color w:val="002060"/>
              </w:rPr>
            </w:pPr>
            <w:r w:rsidRPr="00280F9C">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046426" w14:textId="77777777" w:rsidR="00256A44" w:rsidRPr="00280F9C" w:rsidRDefault="00256A44" w:rsidP="006F21E6">
            <w:pPr>
              <w:pStyle w:val="rowtabella0"/>
              <w:rPr>
                <w:color w:val="002060"/>
              </w:rPr>
            </w:pPr>
            <w:r w:rsidRPr="00280F9C">
              <w:rPr>
                <w:color w:val="002060"/>
              </w:rPr>
              <w:t>VIA B.ROSSI SNC</w:t>
            </w:r>
          </w:p>
        </w:tc>
      </w:tr>
      <w:tr w:rsidR="00256A44" w:rsidRPr="00280F9C" w14:paraId="1C209BF2"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46AB95" w14:textId="77777777" w:rsidR="00256A44" w:rsidRPr="00280F9C" w:rsidRDefault="00256A44" w:rsidP="006F21E6">
            <w:pPr>
              <w:pStyle w:val="rowtabella0"/>
              <w:rPr>
                <w:color w:val="002060"/>
              </w:rPr>
            </w:pPr>
            <w:r w:rsidRPr="00280F9C">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314EEB" w14:textId="77777777" w:rsidR="00256A44" w:rsidRPr="00280F9C" w:rsidRDefault="00256A44" w:rsidP="006F21E6">
            <w:pPr>
              <w:pStyle w:val="rowtabella0"/>
              <w:rPr>
                <w:color w:val="002060"/>
              </w:rPr>
            </w:pPr>
            <w:r w:rsidRPr="00280F9C">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AD5467" w14:textId="77777777" w:rsidR="00256A44" w:rsidRPr="00280F9C" w:rsidRDefault="00256A44" w:rsidP="006F21E6">
            <w:pPr>
              <w:pStyle w:val="rowtabella0"/>
              <w:jc w:val="center"/>
              <w:rPr>
                <w:color w:val="002060"/>
              </w:rPr>
            </w:pPr>
            <w:r w:rsidRPr="00280F9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8BD4C1" w14:textId="77777777" w:rsidR="00256A44" w:rsidRPr="00280F9C" w:rsidRDefault="00256A44" w:rsidP="006F21E6">
            <w:pPr>
              <w:pStyle w:val="rowtabella0"/>
              <w:rPr>
                <w:color w:val="002060"/>
              </w:rPr>
            </w:pPr>
            <w:r w:rsidRPr="00280F9C">
              <w:rPr>
                <w:color w:val="002060"/>
              </w:rPr>
              <w:t>13/04/2024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6DA1B8" w14:textId="77777777" w:rsidR="00256A44" w:rsidRPr="00280F9C" w:rsidRDefault="00256A44" w:rsidP="006F21E6">
            <w:pPr>
              <w:pStyle w:val="rowtabella0"/>
              <w:rPr>
                <w:color w:val="002060"/>
              </w:rPr>
            </w:pPr>
            <w:r w:rsidRPr="00280F9C">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E1CCC2" w14:textId="77777777" w:rsidR="00256A44" w:rsidRPr="00280F9C" w:rsidRDefault="00256A44" w:rsidP="006F21E6">
            <w:pPr>
              <w:pStyle w:val="rowtabella0"/>
              <w:rPr>
                <w:color w:val="002060"/>
              </w:rPr>
            </w:pPr>
            <w:r w:rsidRPr="00280F9C">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79222B" w14:textId="77777777" w:rsidR="00256A44" w:rsidRPr="00280F9C" w:rsidRDefault="00256A44" w:rsidP="006F21E6">
            <w:pPr>
              <w:pStyle w:val="rowtabella0"/>
              <w:rPr>
                <w:color w:val="002060"/>
              </w:rPr>
            </w:pPr>
            <w:r w:rsidRPr="00280F9C">
              <w:rPr>
                <w:color w:val="002060"/>
              </w:rPr>
              <w:t>VIA LUDOVICO SCARFIOTTI</w:t>
            </w:r>
          </w:p>
        </w:tc>
      </w:tr>
      <w:tr w:rsidR="00256A44" w:rsidRPr="00280F9C" w14:paraId="641E634F"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0B61F7" w14:textId="77777777" w:rsidR="00256A44" w:rsidRPr="00280F9C" w:rsidRDefault="00256A44" w:rsidP="006F21E6">
            <w:pPr>
              <w:pStyle w:val="rowtabella0"/>
              <w:rPr>
                <w:color w:val="002060"/>
              </w:rPr>
            </w:pPr>
            <w:r w:rsidRPr="00280F9C">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BA0C69" w14:textId="77777777" w:rsidR="00256A44" w:rsidRPr="00280F9C" w:rsidRDefault="00256A44" w:rsidP="006F21E6">
            <w:pPr>
              <w:pStyle w:val="rowtabella0"/>
              <w:rPr>
                <w:color w:val="002060"/>
              </w:rPr>
            </w:pPr>
            <w:r w:rsidRPr="00280F9C">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7ADD28" w14:textId="77777777" w:rsidR="00256A44" w:rsidRPr="00280F9C" w:rsidRDefault="00256A44" w:rsidP="006F21E6">
            <w:pPr>
              <w:pStyle w:val="rowtabella0"/>
              <w:jc w:val="center"/>
              <w:rPr>
                <w:color w:val="002060"/>
              </w:rPr>
            </w:pPr>
            <w:r w:rsidRPr="00280F9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83062B" w14:textId="77777777" w:rsidR="00256A44" w:rsidRPr="00280F9C" w:rsidRDefault="00256A44" w:rsidP="006F21E6">
            <w:pPr>
              <w:pStyle w:val="rowtabella0"/>
              <w:rPr>
                <w:color w:val="002060"/>
              </w:rPr>
            </w:pPr>
            <w:r w:rsidRPr="00280F9C">
              <w:rPr>
                <w:color w:val="002060"/>
              </w:rPr>
              <w:t>14/04/2024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909A21" w14:textId="77777777" w:rsidR="00256A44" w:rsidRPr="00280F9C" w:rsidRDefault="00256A44" w:rsidP="006F21E6">
            <w:pPr>
              <w:pStyle w:val="rowtabella0"/>
              <w:rPr>
                <w:color w:val="002060"/>
              </w:rPr>
            </w:pPr>
            <w:r w:rsidRPr="00280F9C">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75BD27" w14:textId="77777777" w:rsidR="00256A44" w:rsidRPr="00280F9C" w:rsidRDefault="00256A44" w:rsidP="006F21E6">
            <w:pPr>
              <w:pStyle w:val="rowtabella0"/>
              <w:rPr>
                <w:color w:val="002060"/>
              </w:rPr>
            </w:pPr>
            <w:r w:rsidRPr="00280F9C">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E660DB" w14:textId="77777777" w:rsidR="00256A44" w:rsidRPr="00280F9C" w:rsidRDefault="00256A44" w:rsidP="006F21E6">
            <w:pPr>
              <w:pStyle w:val="rowtabella0"/>
              <w:rPr>
                <w:color w:val="002060"/>
              </w:rPr>
            </w:pPr>
            <w:r w:rsidRPr="00280F9C">
              <w:rPr>
                <w:color w:val="002060"/>
              </w:rPr>
              <w:t>VIA ROSSINI</w:t>
            </w:r>
          </w:p>
        </w:tc>
      </w:tr>
      <w:tr w:rsidR="00256A44" w:rsidRPr="00280F9C" w14:paraId="16DBD1D9"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D4BEEA" w14:textId="77777777" w:rsidR="00256A44" w:rsidRPr="00280F9C" w:rsidRDefault="00256A44" w:rsidP="006F21E6">
            <w:pPr>
              <w:pStyle w:val="rowtabella0"/>
              <w:rPr>
                <w:color w:val="002060"/>
              </w:rPr>
            </w:pPr>
            <w:r w:rsidRPr="00280F9C">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AD0275" w14:textId="77777777" w:rsidR="00256A44" w:rsidRPr="00280F9C" w:rsidRDefault="00256A44" w:rsidP="006F21E6">
            <w:pPr>
              <w:pStyle w:val="rowtabella0"/>
              <w:rPr>
                <w:color w:val="002060"/>
              </w:rPr>
            </w:pPr>
            <w:r w:rsidRPr="00280F9C">
              <w:rPr>
                <w:color w:val="002060"/>
              </w:rPr>
              <w:t>CARISSIMI 2016 sq..</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440842" w14:textId="77777777" w:rsidR="00256A44" w:rsidRPr="00280F9C" w:rsidRDefault="00256A44" w:rsidP="006F21E6">
            <w:pPr>
              <w:pStyle w:val="rowtabella0"/>
              <w:jc w:val="center"/>
              <w:rPr>
                <w:color w:val="002060"/>
              </w:rPr>
            </w:pPr>
            <w:r w:rsidRPr="00280F9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FDD04C" w14:textId="77777777" w:rsidR="00256A44" w:rsidRPr="00280F9C" w:rsidRDefault="00256A44" w:rsidP="006F21E6">
            <w:pPr>
              <w:pStyle w:val="rowtabella0"/>
              <w:rPr>
                <w:color w:val="002060"/>
              </w:rPr>
            </w:pPr>
            <w:r w:rsidRPr="00280F9C">
              <w:rPr>
                <w:color w:val="002060"/>
              </w:rPr>
              <w:t>14/04/2024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2CEB6C" w14:textId="77777777" w:rsidR="00256A44" w:rsidRPr="00280F9C" w:rsidRDefault="00256A44" w:rsidP="006F21E6">
            <w:pPr>
              <w:pStyle w:val="rowtabella0"/>
              <w:rPr>
                <w:color w:val="002060"/>
              </w:rPr>
            </w:pPr>
            <w:r w:rsidRPr="00280F9C">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5052CB" w14:textId="77777777" w:rsidR="00256A44" w:rsidRPr="00280F9C" w:rsidRDefault="00256A44" w:rsidP="006F21E6">
            <w:pPr>
              <w:pStyle w:val="rowtabella0"/>
              <w:rPr>
                <w:color w:val="002060"/>
              </w:rPr>
            </w:pPr>
            <w:r w:rsidRPr="00280F9C">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85174E" w14:textId="77777777" w:rsidR="00256A44" w:rsidRPr="00280F9C" w:rsidRDefault="00256A44" w:rsidP="006F21E6">
            <w:pPr>
              <w:pStyle w:val="rowtabella0"/>
              <w:rPr>
                <w:color w:val="002060"/>
              </w:rPr>
            </w:pPr>
            <w:r w:rsidRPr="00280F9C">
              <w:rPr>
                <w:color w:val="002060"/>
              </w:rPr>
              <w:t>VIA LORETO</w:t>
            </w:r>
          </w:p>
        </w:tc>
      </w:tr>
      <w:tr w:rsidR="00256A44" w:rsidRPr="00280F9C" w14:paraId="69B94608"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0E2264" w14:textId="77777777" w:rsidR="00256A44" w:rsidRPr="00280F9C" w:rsidRDefault="00256A44" w:rsidP="006F21E6">
            <w:pPr>
              <w:pStyle w:val="rowtabella0"/>
              <w:rPr>
                <w:color w:val="002060"/>
              </w:rPr>
            </w:pPr>
            <w:r w:rsidRPr="00280F9C">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49FE6A" w14:textId="77777777" w:rsidR="00256A44" w:rsidRPr="00280F9C" w:rsidRDefault="00256A44" w:rsidP="006F21E6">
            <w:pPr>
              <w:pStyle w:val="rowtabella0"/>
              <w:rPr>
                <w:color w:val="002060"/>
              </w:rPr>
            </w:pPr>
            <w:r w:rsidRPr="00280F9C">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B2092A" w14:textId="77777777" w:rsidR="00256A44" w:rsidRPr="00280F9C" w:rsidRDefault="00256A44" w:rsidP="006F21E6">
            <w:pPr>
              <w:pStyle w:val="rowtabella0"/>
              <w:jc w:val="center"/>
              <w:rPr>
                <w:color w:val="002060"/>
              </w:rPr>
            </w:pPr>
            <w:r w:rsidRPr="00280F9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16763D" w14:textId="77777777" w:rsidR="00256A44" w:rsidRPr="00280F9C" w:rsidRDefault="00256A44" w:rsidP="006F21E6">
            <w:pPr>
              <w:pStyle w:val="rowtabella0"/>
              <w:rPr>
                <w:color w:val="002060"/>
              </w:rPr>
            </w:pPr>
            <w:r w:rsidRPr="00280F9C">
              <w:rPr>
                <w:color w:val="002060"/>
              </w:rPr>
              <w:t>14/04/2024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C2BDCE" w14:textId="77777777" w:rsidR="00256A44" w:rsidRPr="00280F9C" w:rsidRDefault="00256A44" w:rsidP="006F21E6">
            <w:pPr>
              <w:pStyle w:val="rowtabella0"/>
              <w:rPr>
                <w:color w:val="002060"/>
              </w:rPr>
            </w:pPr>
            <w:r w:rsidRPr="00280F9C">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F851CA" w14:textId="77777777" w:rsidR="00256A44" w:rsidRPr="00280F9C" w:rsidRDefault="00256A44" w:rsidP="006F21E6">
            <w:pPr>
              <w:pStyle w:val="rowtabella0"/>
              <w:rPr>
                <w:color w:val="002060"/>
              </w:rPr>
            </w:pPr>
            <w:r w:rsidRPr="00280F9C">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6696F0" w14:textId="77777777" w:rsidR="00256A44" w:rsidRPr="00280F9C" w:rsidRDefault="00256A44" w:rsidP="006F21E6">
            <w:pPr>
              <w:pStyle w:val="rowtabella0"/>
              <w:rPr>
                <w:color w:val="002060"/>
              </w:rPr>
            </w:pPr>
            <w:r w:rsidRPr="00280F9C">
              <w:rPr>
                <w:color w:val="002060"/>
              </w:rPr>
              <w:t>VIA E.MATTEI</w:t>
            </w:r>
          </w:p>
        </w:tc>
      </w:tr>
      <w:tr w:rsidR="00256A44" w:rsidRPr="00280F9C" w14:paraId="09B37BE0"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C0A0BD" w14:textId="77777777" w:rsidR="00256A44" w:rsidRPr="00280F9C" w:rsidRDefault="00256A44" w:rsidP="006F21E6">
            <w:pPr>
              <w:pStyle w:val="rowtabella0"/>
              <w:rPr>
                <w:color w:val="002060"/>
              </w:rPr>
            </w:pPr>
            <w:r w:rsidRPr="00280F9C">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E3217E" w14:textId="77777777" w:rsidR="00256A44" w:rsidRPr="00280F9C" w:rsidRDefault="00256A44" w:rsidP="006F21E6">
            <w:pPr>
              <w:pStyle w:val="rowtabella0"/>
              <w:rPr>
                <w:color w:val="002060"/>
              </w:rPr>
            </w:pPr>
            <w:r w:rsidRPr="00280F9C">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88A668" w14:textId="77777777" w:rsidR="00256A44" w:rsidRPr="00280F9C" w:rsidRDefault="00256A44" w:rsidP="006F21E6">
            <w:pPr>
              <w:pStyle w:val="rowtabella0"/>
              <w:jc w:val="center"/>
              <w:rPr>
                <w:color w:val="002060"/>
              </w:rPr>
            </w:pPr>
            <w:r w:rsidRPr="00280F9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64B021" w14:textId="77777777" w:rsidR="00256A44" w:rsidRPr="00280F9C" w:rsidRDefault="00256A44" w:rsidP="006F21E6">
            <w:pPr>
              <w:pStyle w:val="rowtabella0"/>
              <w:rPr>
                <w:color w:val="002060"/>
              </w:rPr>
            </w:pPr>
            <w:r w:rsidRPr="00280F9C">
              <w:rPr>
                <w:color w:val="002060"/>
              </w:rPr>
              <w:t>14/04/2024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C5E5B6" w14:textId="77777777" w:rsidR="00256A44" w:rsidRPr="00280F9C" w:rsidRDefault="00256A44" w:rsidP="006F21E6">
            <w:pPr>
              <w:pStyle w:val="rowtabella0"/>
              <w:rPr>
                <w:color w:val="002060"/>
              </w:rPr>
            </w:pPr>
            <w:r w:rsidRPr="00280F9C">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0A5D8C" w14:textId="77777777" w:rsidR="00256A44" w:rsidRPr="00280F9C" w:rsidRDefault="00256A44" w:rsidP="006F21E6">
            <w:pPr>
              <w:pStyle w:val="rowtabella0"/>
              <w:rPr>
                <w:color w:val="002060"/>
              </w:rPr>
            </w:pPr>
            <w:r w:rsidRPr="00280F9C">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B382F3" w14:textId="77777777" w:rsidR="00256A44" w:rsidRPr="00280F9C" w:rsidRDefault="00256A44" w:rsidP="006F21E6">
            <w:pPr>
              <w:pStyle w:val="rowtabella0"/>
              <w:rPr>
                <w:color w:val="002060"/>
              </w:rPr>
            </w:pPr>
            <w:r w:rsidRPr="00280F9C">
              <w:rPr>
                <w:color w:val="002060"/>
              </w:rPr>
              <w:t>VIA DELLE ESPOSIZIONI, 33</w:t>
            </w:r>
          </w:p>
        </w:tc>
      </w:tr>
      <w:tr w:rsidR="00256A44" w:rsidRPr="00280F9C" w14:paraId="53933B4B"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A3E816" w14:textId="77777777" w:rsidR="00256A44" w:rsidRPr="00280F9C" w:rsidRDefault="00256A44" w:rsidP="006F21E6">
            <w:pPr>
              <w:pStyle w:val="rowtabella0"/>
              <w:rPr>
                <w:color w:val="002060"/>
              </w:rPr>
            </w:pPr>
            <w:r w:rsidRPr="00280F9C">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0B782C" w14:textId="77777777" w:rsidR="00256A44" w:rsidRPr="00280F9C" w:rsidRDefault="00256A44" w:rsidP="006F21E6">
            <w:pPr>
              <w:pStyle w:val="rowtabella0"/>
              <w:rPr>
                <w:color w:val="002060"/>
              </w:rPr>
            </w:pPr>
            <w:r w:rsidRPr="00280F9C">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0E0435" w14:textId="77777777" w:rsidR="00256A44" w:rsidRPr="00280F9C" w:rsidRDefault="00256A44" w:rsidP="006F21E6">
            <w:pPr>
              <w:pStyle w:val="rowtabella0"/>
              <w:jc w:val="center"/>
              <w:rPr>
                <w:color w:val="002060"/>
              </w:rPr>
            </w:pPr>
            <w:r w:rsidRPr="00280F9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C41F05" w14:textId="77777777" w:rsidR="00256A44" w:rsidRPr="00280F9C" w:rsidRDefault="00256A44" w:rsidP="006F21E6">
            <w:pPr>
              <w:pStyle w:val="rowtabella0"/>
              <w:rPr>
                <w:color w:val="002060"/>
              </w:rPr>
            </w:pPr>
            <w:r w:rsidRPr="00280F9C">
              <w:rPr>
                <w:color w:val="002060"/>
              </w:rPr>
              <w:t>14/04/2024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E704BE" w14:textId="77777777" w:rsidR="00256A44" w:rsidRPr="00280F9C" w:rsidRDefault="00256A44" w:rsidP="006F21E6">
            <w:pPr>
              <w:pStyle w:val="rowtabella0"/>
              <w:rPr>
                <w:color w:val="002060"/>
              </w:rPr>
            </w:pPr>
            <w:r w:rsidRPr="00280F9C">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ADC5A9" w14:textId="77777777" w:rsidR="00256A44" w:rsidRPr="00280F9C" w:rsidRDefault="00256A44" w:rsidP="006F21E6">
            <w:pPr>
              <w:pStyle w:val="rowtabella0"/>
              <w:rPr>
                <w:color w:val="002060"/>
              </w:rPr>
            </w:pPr>
            <w:r w:rsidRPr="00280F9C">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84E007" w14:textId="77777777" w:rsidR="00256A44" w:rsidRPr="00280F9C" w:rsidRDefault="00256A44" w:rsidP="006F21E6">
            <w:pPr>
              <w:pStyle w:val="rowtabella0"/>
              <w:rPr>
                <w:color w:val="002060"/>
              </w:rPr>
            </w:pPr>
            <w:r w:rsidRPr="00280F9C">
              <w:rPr>
                <w:color w:val="002060"/>
              </w:rPr>
              <w:t>VIA S.VITTORIA, 5</w:t>
            </w:r>
          </w:p>
        </w:tc>
      </w:tr>
      <w:tr w:rsidR="00256A44" w:rsidRPr="00280F9C" w14:paraId="5DF6B1E8" w14:textId="77777777" w:rsidTr="006F21E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56826A" w14:textId="77777777" w:rsidR="00256A44" w:rsidRPr="00280F9C" w:rsidRDefault="00256A44" w:rsidP="006F21E6">
            <w:pPr>
              <w:pStyle w:val="rowtabella0"/>
              <w:rPr>
                <w:color w:val="002060"/>
              </w:rPr>
            </w:pPr>
            <w:r w:rsidRPr="00280F9C">
              <w:rPr>
                <w:color w:val="002060"/>
              </w:rPr>
              <w:t>AUDAX 1970 S.ANGELO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D5F200" w14:textId="77777777" w:rsidR="00256A44" w:rsidRPr="00280F9C" w:rsidRDefault="00256A44" w:rsidP="006F21E6">
            <w:pPr>
              <w:pStyle w:val="rowtabella0"/>
              <w:rPr>
                <w:color w:val="002060"/>
              </w:rPr>
            </w:pPr>
            <w:r w:rsidRPr="00280F9C">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B1CD81" w14:textId="77777777" w:rsidR="00256A44" w:rsidRPr="00280F9C" w:rsidRDefault="00256A44" w:rsidP="006F21E6">
            <w:pPr>
              <w:pStyle w:val="rowtabella0"/>
              <w:jc w:val="center"/>
              <w:rPr>
                <w:color w:val="002060"/>
              </w:rPr>
            </w:pPr>
            <w:r w:rsidRPr="00280F9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25B017" w14:textId="77777777" w:rsidR="00256A44" w:rsidRPr="00280F9C" w:rsidRDefault="00256A44" w:rsidP="006F21E6">
            <w:pPr>
              <w:pStyle w:val="rowtabella0"/>
              <w:rPr>
                <w:color w:val="002060"/>
              </w:rPr>
            </w:pPr>
            <w:r w:rsidRPr="00280F9C">
              <w:rPr>
                <w:color w:val="002060"/>
              </w:rPr>
              <w:t>18/04/2024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E16794" w14:textId="77777777" w:rsidR="00256A44" w:rsidRPr="00280F9C" w:rsidRDefault="00256A44" w:rsidP="006F21E6">
            <w:pPr>
              <w:pStyle w:val="rowtabella0"/>
              <w:rPr>
                <w:color w:val="002060"/>
              </w:rPr>
            </w:pPr>
            <w:r w:rsidRPr="00280F9C">
              <w:rPr>
                <w:color w:val="002060"/>
              </w:rPr>
              <w:t>5109 CAMPO 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4F711A" w14:textId="77777777" w:rsidR="00256A44" w:rsidRPr="00280F9C" w:rsidRDefault="00256A44" w:rsidP="006F21E6">
            <w:pPr>
              <w:pStyle w:val="rowtabella0"/>
              <w:rPr>
                <w:color w:val="002060"/>
              </w:rPr>
            </w:pPr>
            <w:r w:rsidRPr="00280F9C">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B2F892" w14:textId="77777777" w:rsidR="00256A44" w:rsidRPr="00280F9C" w:rsidRDefault="00256A44" w:rsidP="006F21E6">
            <w:pPr>
              <w:pStyle w:val="rowtabella0"/>
              <w:rPr>
                <w:color w:val="002060"/>
              </w:rPr>
            </w:pPr>
            <w:r w:rsidRPr="00280F9C">
              <w:rPr>
                <w:color w:val="002060"/>
              </w:rPr>
              <w:t>VIA CELLINI</w:t>
            </w:r>
          </w:p>
        </w:tc>
      </w:tr>
    </w:tbl>
    <w:p w14:paraId="5C140C50" w14:textId="77777777" w:rsidR="00256A44" w:rsidRPr="00280F9C" w:rsidRDefault="00256A44" w:rsidP="00256A44">
      <w:pPr>
        <w:pStyle w:val="breakline"/>
        <w:rPr>
          <w:rFonts w:eastAsiaTheme="minorEastAsia"/>
          <w:color w:val="002060"/>
        </w:rPr>
      </w:pPr>
    </w:p>
    <w:p w14:paraId="1E03175A" w14:textId="77777777" w:rsidR="00256A44" w:rsidRPr="00912934" w:rsidRDefault="00256A44" w:rsidP="000C56BA">
      <w:pPr>
        <w:pStyle w:val="breakline"/>
        <w:rPr>
          <w:rFonts w:eastAsiaTheme="minorEastAsia"/>
          <w:color w:val="002060"/>
        </w:rPr>
      </w:pPr>
    </w:p>
    <w:p w14:paraId="3C91846A" w14:textId="77777777" w:rsidR="000C56BA" w:rsidRPr="00912934" w:rsidRDefault="000C56BA" w:rsidP="000C56BA">
      <w:pPr>
        <w:pStyle w:val="breakline"/>
        <w:rPr>
          <w:color w:val="002060"/>
        </w:rPr>
      </w:pPr>
    </w:p>
    <w:p w14:paraId="3591AE66" w14:textId="77777777" w:rsidR="000C56BA" w:rsidRPr="00912934" w:rsidRDefault="000C56BA" w:rsidP="000C56BA">
      <w:pPr>
        <w:pStyle w:val="titolocampionato0"/>
        <w:shd w:val="clear" w:color="auto" w:fill="CCCCCC"/>
        <w:spacing w:before="80" w:after="40"/>
        <w:rPr>
          <w:color w:val="002060"/>
        </w:rPr>
      </w:pPr>
      <w:r w:rsidRPr="00912934">
        <w:rPr>
          <w:color w:val="002060"/>
        </w:rPr>
        <w:t>TORNEO PRIMAVERILE UNDER 15 CALCIO A 5</w:t>
      </w:r>
    </w:p>
    <w:p w14:paraId="20C1255C" w14:textId="77777777" w:rsidR="00ED224F" w:rsidRPr="007645AE" w:rsidRDefault="00ED224F" w:rsidP="00ED224F">
      <w:pPr>
        <w:pStyle w:val="TITOLOPRINC"/>
        <w:spacing w:before="0" w:beforeAutospacing="0" w:after="0" w:afterAutospacing="0"/>
        <w:rPr>
          <w:color w:val="002060"/>
        </w:rPr>
      </w:pPr>
      <w:r w:rsidRPr="007645AE">
        <w:rPr>
          <w:color w:val="002060"/>
        </w:rPr>
        <w:t>ANAGRAFICA/INDIRIZZARIO/VARIAZIONI CALENDARIO</w:t>
      </w:r>
    </w:p>
    <w:p w14:paraId="2CC2F70B" w14:textId="77777777" w:rsidR="00ED224F" w:rsidRPr="007645AE" w:rsidRDefault="00ED224F" w:rsidP="00ED224F">
      <w:pPr>
        <w:pStyle w:val="Corpodeltesto21"/>
        <w:rPr>
          <w:rFonts w:ascii="Arial" w:hAnsi="Arial" w:cs="Arial"/>
          <w:b/>
          <w:color w:val="002060"/>
          <w:sz w:val="22"/>
          <w:szCs w:val="22"/>
          <w:u w:val="single"/>
        </w:rPr>
      </w:pPr>
    </w:p>
    <w:p w14:paraId="4E8C1DF3" w14:textId="3F028DCF" w:rsidR="00ED224F" w:rsidRPr="007645AE" w:rsidRDefault="00ED224F" w:rsidP="00ED224F">
      <w:pPr>
        <w:pStyle w:val="Corpodeltesto21"/>
        <w:rPr>
          <w:rFonts w:ascii="Arial" w:hAnsi="Arial" w:cs="Arial"/>
          <w:b/>
          <w:color w:val="002060"/>
          <w:sz w:val="22"/>
          <w:szCs w:val="22"/>
          <w:u w:val="single"/>
        </w:rPr>
      </w:pPr>
      <w:r w:rsidRPr="007645AE">
        <w:rPr>
          <w:rFonts w:ascii="Arial" w:hAnsi="Arial" w:cs="Arial"/>
          <w:b/>
          <w:color w:val="002060"/>
          <w:sz w:val="22"/>
          <w:szCs w:val="22"/>
          <w:u w:val="single"/>
        </w:rPr>
        <w:t>GIRONE “</w:t>
      </w:r>
      <w:r>
        <w:rPr>
          <w:rFonts w:ascii="Arial" w:hAnsi="Arial" w:cs="Arial"/>
          <w:b/>
          <w:color w:val="002060"/>
          <w:sz w:val="22"/>
          <w:szCs w:val="22"/>
          <w:u w:val="single"/>
        </w:rPr>
        <w:t>A</w:t>
      </w:r>
      <w:r w:rsidRPr="007645AE">
        <w:rPr>
          <w:rFonts w:ascii="Arial" w:hAnsi="Arial" w:cs="Arial"/>
          <w:b/>
          <w:color w:val="002060"/>
          <w:sz w:val="22"/>
          <w:szCs w:val="22"/>
          <w:u w:val="single"/>
        </w:rPr>
        <w:t>”</w:t>
      </w:r>
    </w:p>
    <w:p w14:paraId="7065D744" w14:textId="77777777" w:rsidR="00ED224F" w:rsidRPr="007645AE" w:rsidRDefault="00ED224F" w:rsidP="00ED224F">
      <w:pPr>
        <w:pStyle w:val="Corpodeltesto21"/>
        <w:rPr>
          <w:rFonts w:ascii="Arial" w:hAnsi="Arial" w:cs="Arial"/>
          <w:color w:val="002060"/>
          <w:sz w:val="22"/>
          <w:szCs w:val="22"/>
        </w:rPr>
      </w:pPr>
    </w:p>
    <w:p w14:paraId="0E004816" w14:textId="324514B9" w:rsidR="00ED224F" w:rsidRDefault="00ED224F" w:rsidP="00ED224F">
      <w:pPr>
        <w:pStyle w:val="Corpodeltesto21"/>
        <w:rPr>
          <w:rFonts w:ascii="Arial" w:hAnsi="Arial" w:cs="Arial"/>
          <w:color w:val="002060"/>
          <w:sz w:val="22"/>
          <w:szCs w:val="22"/>
        </w:rPr>
      </w:pPr>
      <w:r w:rsidRPr="001C2227">
        <w:rPr>
          <w:rFonts w:ascii="Arial" w:hAnsi="Arial" w:cs="Arial"/>
          <w:color w:val="002060"/>
          <w:sz w:val="22"/>
          <w:szCs w:val="22"/>
        </w:rPr>
        <w:t xml:space="preserve">La Società </w:t>
      </w:r>
      <w:r>
        <w:rPr>
          <w:rFonts w:ascii="Arial" w:hAnsi="Arial" w:cs="Arial"/>
          <w:b/>
          <w:bCs/>
          <w:color w:val="002060"/>
          <w:sz w:val="22"/>
          <w:szCs w:val="22"/>
        </w:rPr>
        <w:t>RECANATI CALCIO A 5</w:t>
      </w:r>
      <w:r>
        <w:rPr>
          <w:rFonts w:ascii="Arial" w:hAnsi="Arial" w:cs="Arial"/>
          <w:b/>
          <w:bCs/>
          <w:color w:val="002060"/>
          <w:sz w:val="22"/>
          <w:szCs w:val="22"/>
        </w:rPr>
        <w:t xml:space="preserve"> </w:t>
      </w:r>
      <w:r w:rsidRPr="001C2227">
        <w:rPr>
          <w:rFonts w:ascii="Arial" w:hAnsi="Arial" w:cs="Arial"/>
          <w:color w:val="002060"/>
          <w:sz w:val="22"/>
          <w:szCs w:val="22"/>
        </w:rPr>
        <w:t xml:space="preserve">comunica che disputerà </w:t>
      </w:r>
      <w:r w:rsidRPr="001C2227">
        <w:rPr>
          <w:rFonts w:ascii="Arial" w:hAnsi="Arial" w:cs="Arial"/>
          <w:b/>
          <w:bCs/>
          <w:color w:val="002060"/>
          <w:sz w:val="22"/>
          <w:szCs w:val="22"/>
        </w:rPr>
        <w:t xml:space="preserve">tutte le gare interne </w:t>
      </w:r>
      <w:r>
        <w:rPr>
          <w:rFonts w:ascii="Arial" w:hAnsi="Arial" w:cs="Arial"/>
          <w:color w:val="002060"/>
          <w:sz w:val="22"/>
          <w:szCs w:val="22"/>
        </w:rPr>
        <w:t xml:space="preserve">il </w:t>
      </w:r>
      <w:r>
        <w:rPr>
          <w:rFonts w:ascii="Arial" w:hAnsi="Arial" w:cs="Arial"/>
          <w:b/>
          <w:color w:val="002060"/>
          <w:sz w:val="22"/>
          <w:szCs w:val="22"/>
        </w:rPr>
        <w:t>SABATO</w:t>
      </w:r>
      <w:r w:rsidRPr="001C2227">
        <w:rPr>
          <w:rFonts w:ascii="Arial" w:hAnsi="Arial" w:cs="Arial"/>
          <w:b/>
          <w:color w:val="002060"/>
          <w:sz w:val="22"/>
          <w:szCs w:val="22"/>
        </w:rPr>
        <w:t xml:space="preserve"> </w:t>
      </w:r>
      <w:r w:rsidRPr="001C2227">
        <w:rPr>
          <w:rFonts w:ascii="Arial" w:hAnsi="Arial" w:cs="Arial"/>
          <w:color w:val="002060"/>
          <w:sz w:val="22"/>
          <w:szCs w:val="22"/>
        </w:rPr>
        <w:t xml:space="preserve">alle </w:t>
      </w:r>
      <w:r w:rsidRPr="001C2227">
        <w:rPr>
          <w:rFonts w:ascii="Arial" w:hAnsi="Arial" w:cs="Arial"/>
          <w:b/>
          <w:color w:val="002060"/>
          <w:sz w:val="22"/>
          <w:szCs w:val="22"/>
        </w:rPr>
        <w:t xml:space="preserve">ore </w:t>
      </w:r>
      <w:r>
        <w:rPr>
          <w:rFonts w:ascii="Arial" w:hAnsi="Arial" w:cs="Arial"/>
          <w:b/>
          <w:color w:val="002060"/>
          <w:sz w:val="22"/>
          <w:szCs w:val="22"/>
        </w:rPr>
        <w:t>1</w:t>
      </w:r>
      <w:r>
        <w:rPr>
          <w:rFonts w:ascii="Arial" w:hAnsi="Arial" w:cs="Arial"/>
          <w:b/>
          <w:color w:val="002060"/>
          <w:sz w:val="22"/>
          <w:szCs w:val="22"/>
        </w:rPr>
        <w:t>6</w:t>
      </w:r>
      <w:r>
        <w:rPr>
          <w:rFonts w:ascii="Arial" w:hAnsi="Arial" w:cs="Arial"/>
          <w:b/>
          <w:color w:val="002060"/>
          <w:sz w:val="22"/>
          <w:szCs w:val="22"/>
        </w:rPr>
        <w:t>:00</w:t>
      </w:r>
      <w:r w:rsidRPr="001C2227">
        <w:rPr>
          <w:rFonts w:ascii="Arial" w:hAnsi="Arial" w:cs="Arial"/>
          <w:color w:val="002060"/>
          <w:sz w:val="22"/>
          <w:szCs w:val="22"/>
        </w:rPr>
        <w:t>,</w:t>
      </w:r>
      <w:r>
        <w:rPr>
          <w:rFonts w:ascii="Arial" w:hAnsi="Arial" w:cs="Arial"/>
          <w:color w:val="002060"/>
          <w:sz w:val="22"/>
          <w:szCs w:val="22"/>
        </w:rPr>
        <w:t xml:space="preserve"> </w:t>
      </w:r>
      <w:r w:rsidRPr="001C2227">
        <w:rPr>
          <w:rFonts w:ascii="Arial" w:hAnsi="Arial" w:cs="Arial"/>
          <w:color w:val="002060"/>
          <w:sz w:val="22"/>
          <w:szCs w:val="22"/>
        </w:rPr>
        <w:t>stesso campo.</w:t>
      </w:r>
    </w:p>
    <w:p w14:paraId="00BC2C04" w14:textId="77777777" w:rsidR="00ED224F" w:rsidRDefault="00ED224F" w:rsidP="00ED224F">
      <w:pPr>
        <w:pStyle w:val="Corpodeltesto21"/>
        <w:rPr>
          <w:rFonts w:ascii="Arial" w:hAnsi="Arial" w:cs="Arial"/>
          <w:color w:val="002060"/>
          <w:sz w:val="22"/>
          <w:szCs w:val="22"/>
        </w:rPr>
      </w:pPr>
    </w:p>
    <w:p w14:paraId="30DC5B5E" w14:textId="77777777" w:rsidR="000C56BA" w:rsidRPr="00912934" w:rsidRDefault="000C56BA" w:rsidP="000C56BA">
      <w:pPr>
        <w:pStyle w:val="titoloprinc0"/>
        <w:rPr>
          <w:color w:val="002060"/>
        </w:rPr>
      </w:pPr>
      <w:r w:rsidRPr="00912934">
        <w:rPr>
          <w:color w:val="002060"/>
        </w:rPr>
        <w:t>VARIAZIONI AL PROGRAMMA GARE</w:t>
      </w:r>
    </w:p>
    <w:p w14:paraId="10A9F699" w14:textId="77777777" w:rsidR="000C56BA" w:rsidRPr="00912934" w:rsidRDefault="000C56BA" w:rsidP="000C56BA">
      <w:pPr>
        <w:pStyle w:val="breakline"/>
        <w:rPr>
          <w:color w:val="002060"/>
        </w:rPr>
      </w:pPr>
    </w:p>
    <w:p w14:paraId="63661011" w14:textId="77777777" w:rsidR="000C56BA" w:rsidRPr="00912934" w:rsidRDefault="000C56BA" w:rsidP="000C56BA">
      <w:pPr>
        <w:pStyle w:val="breakline"/>
        <w:rPr>
          <w:color w:val="002060"/>
        </w:rPr>
      </w:pPr>
    </w:p>
    <w:p w14:paraId="02378BB6" w14:textId="77777777" w:rsidR="000C56BA" w:rsidRPr="00912934" w:rsidRDefault="000C56BA" w:rsidP="000C56BA">
      <w:pPr>
        <w:pStyle w:val="sottotitolocampionato10"/>
        <w:rPr>
          <w:color w:val="002060"/>
        </w:rPr>
      </w:pPr>
      <w:r w:rsidRPr="009129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C56BA" w:rsidRPr="00912934" w14:paraId="6ECE1452" w14:textId="77777777" w:rsidTr="00F468E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76DA8" w14:textId="77777777" w:rsidR="000C56BA" w:rsidRPr="00912934" w:rsidRDefault="000C56BA" w:rsidP="006F21E6">
            <w:pPr>
              <w:pStyle w:val="headertabella0"/>
              <w:rPr>
                <w:color w:val="002060"/>
              </w:rPr>
            </w:pPr>
            <w:r w:rsidRPr="0091293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683C6" w14:textId="77777777" w:rsidR="000C56BA" w:rsidRPr="00912934" w:rsidRDefault="000C56BA" w:rsidP="006F21E6">
            <w:pPr>
              <w:pStyle w:val="headertabella0"/>
              <w:rPr>
                <w:color w:val="002060"/>
              </w:rPr>
            </w:pPr>
            <w:r w:rsidRPr="00912934">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A272E" w14:textId="77777777" w:rsidR="000C56BA" w:rsidRPr="00912934" w:rsidRDefault="000C56BA" w:rsidP="006F21E6">
            <w:pPr>
              <w:pStyle w:val="headertabella0"/>
              <w:rPr>
                <w:color w:val="002060"/>
              </w:rPr>
            </w:pPr>
            <w:r w:rsidRPr="0091293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E1144" w14:textId="77777777" w:rsidR="000C56BA" w:rsidRPr="00912934" w:rsidRDefault="000C56BA" w:rsidP="006F21E6">
            <w:pPr>
              <w:pStyle w:val="headertabella0"/>
              <w:rPr>
                <w:color w:val="002060"/>
              </w:rPr>
            </w:pPr>
            <w:r w:rsidRPr="0091293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9136D" w14:textId="77777777" w:rsidR="000C56BA" w:rsidRPr="00912934" w:rsidRDefault="000C56BA" w:rsidP="006F21E6">
            <w:pPr>
              <w:pStyle w:val="headertabella0"/>
              <w:rPr>
                <w:color w:val="002060"/>
              </w:rPr>
            </w:pPr>
            <w:r w:rsidRPr="0091293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B1F81" w14:textId="77777777" w:rsidR="000C56BA" w:rsidRPr="00912934" w:rsidRDefault="000C56BA" w:rsidP="006F21E6">
            <w:pPr>
              <w:pStyle w:val="headertabella0"/>
              <w:rPr>
                <w:color w:val="002060"/>
              </w:rPr>
            </w:pPr>
            <w:r w:rsidRPr="0091293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468B7" w14:textId="77777777" w:rsidR="000C56BA" w:rsidRPr="00912934" w:rsidRDefault="000C56BA" w:rsidP="006F21E6">
            <w:pPr>
              <w:pStyle w:val="headertabella0"/>
              <w:rPr>
                <w:color w:val="002060"/>
              </w:rPr>
            </w:pPr>
            <w:r w:rsidRPr="00912934">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1E795" w14:textId="77777777" w:rsidR="000C56BA" w:rsidRPr="00912934" w:rsidRDefault="000C56BA" w:rsidP="006F21E6">
            <w:pPr>
              <w:pStyle w:val="headertabella0"/>
              <w:rPr>
                <w:color w:val="002060"/>
              </w:rPr>
            </w:pPr>
            <w:r w:rsidRPr="00912934">
              <w:rPr>
                <w:color w:val="002060"/>
              </w:rPr>
              <w:t>Impianto</w:t>
            </w:r>
          </w:p>
        </w:tc>
      </w:tr>
      <w:tr w:rsidR="000C56BA" w:rsidRPr="00912934" w14:paraId="48641645" w14:textId="77777777" w:rsidTr="00F468E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EF800" w14:textId="77777777" w:rsidR="000C56BA" w:rsidRPr="00F468E1" w:rsidRDefault="000C56BA" w:rsidP="006F21E6">
            <w:pPr>
              <w:pStyle w:val="rowtabella0"/>
              <w:rPr>
                <w:color w:val="002060"/>
                <w:highlight w:val="yellow"/>
              </w:rPr>
            </w:pPr>
            <w:r w:rsidRPr="00F468E1">
              <w:rPr>
                <w:color w:val="002060"/>
                <w:highlight w:val="yellow"/>
              </w:rPr>
              <w:t>14/04/2024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CE9D3" w14:textId="77777777" w:rsidR="000C56BA" w:rsidRPr="00F468E1" w:rsidRDefault="000C56BA" w:rsidP="006F21E6">
            <w:pPr>
              <w:pStyle w:val="rowtabella0"/>
              <w:jc w:val="center"/>
              <w:rPr>
                <w:color w:val="002060"/>
                <w:highlight w:val="yellow"/>
              </w:rPr>
            </w:pPr>
            <w:r w:rsidRPr="00F468E1">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3049D" w14:textId="77777777" w:rsidR="000C56BA" w:rsidRPr="00F468E1" w:rsidRDefault="000C56BA" w:rsidP="006F21E6">
            <w:pPr>
              <w:pStyle w:val="rowtabella0"/>
              <w:rPr>
                <w:color w:val="002060"/>
                <w:highlight w:val="yellow"/>
              </w:rPr>
            </w:pPr>
            <w:r w:rsidRPr="00F468E1">
              <w:rPr>
                <w:color w:val="002060"/>
                <w:highlight w:val="yellow"/>
              </w:rPr>
              <w:t>ITALSERVICE C5 SQ.B</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4E762" w14:textId="77777777" w:rsidR="000C56BA" w:rsidRPr="00F468E1" w:rsidRDefault="000C56BA" w:rsidP="006F21E6">
            <w:pPr>
              <w:pStyle w:val="rowtabella0"/>
              <w:rPr>
                <w:color w:val="002060"/>
                <w:highlight w:val="yellow"/>
              </w:rPr>
            </w:pPr>
            <w:r w:rsidRPr="00F468E1">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D671A" w14:textId="379E1650" w:rsidR="000C56BA" w:rsidRPr="00912934" w:rsidRDefault="000C56BA" w:rsidP="006F21E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93BBE" w14:textId="77777777" w:rsidR="000C56BA" w:rsidRPr="00F468E1" w:rsidRDefault="000C56BA" w:rsidP="006F21E6">
            <w:pPr>
              <w:pStyle w:val="rowtabella0"/>
              <w:jc w:val="center"/>
              <w:rPr>
                <w:color w:val="002060"/>
                <w:highlight w:val="yellow"/>
              </w:rPr>
            </w:pPr>
            <w:r w:rsidRPr="00F468E1">
              <w:rPr>
                <w:color w:val="002060"/>
                <w:highlight w:val="yellow"/>
              </w:rPr>
              <w:t>12:00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5C610" w14:textId="77777777" w:rsidR="000C56BA" w:rsidRPr="00912934" w:rsidRDefault="000C56BA" w:rsidP="006F21E6">
            <w:pPr>
              <w:pStyle w:val="rowtabella0"/>
              <w:jc w:val="center"/>
              <w:rPr>
                <w:color w:val="002060"/>
              </w:rPr>
            </w:pPr>
            <w:r w:rsidRPr="00912934">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C05B8" w14:textId="77777777" w:rsidR="000C56BA" w:rsidRPr="00912934" w:rsidRDefault="000C56BA" w:rsidP="006F21E6">
            <w:pPr>
              <w:rPr>
                <w:color w:val="002060"/>
              </w:rPr>
            </w:pPr>
          </w:p>
        </w:tc>
      </w:tr>
      <w:tr w:rsidR="000C56BA" w:rsidRPr="00912934" w14:paraId="3ED7390F" w14:textId="77777777" w:rsidTr="00F468E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73846" w14:textId="77777777" w:rsidR="000C56BA" w:rsidRPr="00F468E1" w:rsidRDefault="000C56BA" w:rsidP="006F21E6">
            <w:pPr>
              <w:pStyle w:val="rowtabella0"/>
              <w:rPr>
                <w:color w:val="002060"/>
                <w:highlight w:val="yellow"/>
              </w:rPr>
            </w:pPr>
            <w:r w:rsidRPr="00F468E1">
              <w:rPr>
                <w:color w:val="002060"/>
                <w:highlight w:val="yellow"/>
              </w:rPr>
              <w:t>14/04/2024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69BCA" w14:textId="77777777" w:rsidR="000C56BA" w:rsidRPr="00F468E1" w:rsidRDefault="000C56BA" w:rsidP="006F21E6">
            <w:pPr>
              <w:pStyle w:val="rowtabella0"/>
              <w:jc w:val="center"/>
              <w:rPr>
                <w:color w:val="002060"/>
                <w:highlight w:val="yellow"/>
              </w:rPr>
            </w:pPr>
            <w:r w:rsidRPr="00F468E1">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35D5D" w14:textId="77777777" w:rsidR="000C56BA" w:rsidRPr="00F468E1" w:rsidRDefault="000C56BA" w:rsidP="006F21E6">
            <w:pPr>
              <w:pStyle w:val="rowtabella0"/>
              <w:rPr>
                <w:color w:val="002060"/>
                <w:highlight w:val="yellow"/>
              </w:rPr>
            </w:pPr>
            <w:r w:rsidRPr="00F468E1">
              <w:rPr>
                <w:color w:val="002060"/>
                <w:highlight w:val="yellow"/>
              </w:rPr>
              <w:t>SANGIORGIO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18F7A" w14:textId="77777777" w:rsidR="000C56BA" w:rsidRPr="00F468E1" w:rsidRDefault="000C56BA" w:rsidP="006F21E6">
            <w:pPr>
              <w:pStyle w:val="rowtabella0"/>
              <w:rPr>
                <w:color w:val="002060"/>
                <w:highlight w:val="yellow"/>
              </w:rPr>
            </w:pPr>
            <w:r w:rsidRPr="00F468E1">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A1B3B" w14:textId="46CAC924" w:rsidR="000C56BA" w:rsidRPr="00912934" w:rsidRDefault="000C56BA" w:rsidP="006F21E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36D17" w14:textId="77777777" w:rsidR="000C56BA" w:rsidRPr="00F468E1" w:rsidRDefault="000C56BA" w:rsidP="006F21E6">
            <w:pPr>
              <w:pStyle w:val="rowtabella0"/>
              <w:jc w:val="center"/>
              <w:rPr>
                <w:color w:val="002060"/>
                <w:highlight w:val="yellow"/>
              </w:rPr>
            </w:pPr>
            <w:r w:rsidRPr="00F468E1">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CF035" w14:textId="77777777" w:rsidR="000C56BA" w:rsidRPr="00912934" w:rsidRDefault="000C56BA" w:rsidP="006F21E6">
            <w:pPr>
              <w:pStyle w:val="rowtabella0"/>
              <w:jc w:val="center"/>
              <w:rPr>
                <w:color w:val="002060"/>
              </w:rPr>
            </w:pPr>
            <w:r w:rsidRPr="00912934">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80DD4" w14:textId="77777777" w:rsidR="000C56BA" w:rsidRPr="00912934" w:rsidRDefault="000C56BA" w:rsidP="006F21E6">
            <w:pPr>
              <w:rPr>
                <w:color w:val="002060"/>
              </w:rPr>
            </w:pPr>
          </w:p>
        </w:tc>
      </w:tr>
    </w:tbl>
    <w:p w14:paraId="587A3A5D" w14:textId="77777777" w:rsidR="000C56BA" w:rsidRPr="00912934" w:rsidRDefault="000C56BA" w:rsidP="000C56BA">
      <w:pPr>
        <w:pStyle w:val="breakline"/>
        <w:rPr>
          <w:rFonts w:eastAsiaTheme="minorEastAsia"/>
          <w:color w:val="002060"/>
        </w:rPr>
      </w:pPr>
    </w:p>
    <w:p w14:paraId="641DD52E" w14:textId="77777777" w:rsidR="000C56BA" w:rsidRPr="00912934" w:rsidRDefault="000C56BA" w:rsidP="000C56BA">
      <w:pPr>
        <w:pStyle w:val="breakline"/>
        <w:rPr>
          <w:color w:val="002060"/>
        </w:rPr>
      </w:pPr>
    </w:p>
    <w:p w14:paraId="678825EB" w14:textId="77777777" w:rsidR="000C56BA" w:rsidRPr="00912934" w:rsidRDefault="000C56BA" w:rsidP="000C56BA">
      <w:pPr>
        <w:pStyle w:val="titoloprinc0"/>
        <w:rPr>
          <w:color w:val="002060"/>
        </w:rPr>
      </w:pPr>
      <w:r w:rsidRPr="00912934">
        <w:rPr>
          <w:color w:val="002060"/>
        </w:rPr>
        <w:t>RISULTATI</w:t>
      </w:r>
    </w:p>
    <w:p w14:paraId="6D238AE6" w14:textId="77777777" w:rsidR="000C56BA" w:rsidRPr="00912934" w:rsidRDefault="000C56BA" w:rsidP="000C56BA">
      <w:pPr>
        <w:pStyle w:val="breakline"/>
        <w:rPr>
          <w:color w:val="002060"/>
        </w:rPr>
      </w:pPr>
    </w:p>
    <w:p w14:paraId="0794944A" w14:textId="77777777" w:rsidR="000C56BA" w:rsidRPr="00912934" w:rsidRDefault="000C56BA" w:rsidP="000C56BA">
      <w:pPr>
        <w:pStyle w:val="sottotitolocampionato10"/>
        <w:rPr>
          <w:color w:val="002060"/>
        </w:rPr>
      </w:pPr>
      <w:r w:rsidRPr="00912934">
        <w:rPr>
          <w:color w:val="002060"/>
        </w:rPr>
        <w:t>RISULTATI UFFICIALI GARE DEL 07/04/2024</w:t>
      </w:r>
    </w:p>
    <w:p w14:paraId="03CCC5B6" w14:textId="77777777" w:rsidR="000C56BA" w:rsidRPr="000C56BA" w:rsidRDefault="000C56BA" w:rsidP="000C56BA">
      <w:pPr>
        <w:pStyle w:val="sottotitolocampionato20"/>
        <w:spacing w:before="0" w:beforeAutospacing="0" w:after="0" w:afterAutospacing="0"/>
        <w:rPr>
          <w:rFonts w:ascii="Arial" w:hAnsi="Arial" w:cs="Arial"/>
          <w:color w:val="002060"/>
          <w:sz w:val="20"/>
          <w:szCs w:val="20"/>
        </w:rPr>
      </w:pPr>
      <w:r w:rsidRPr="000C56BA">
        <w:rPr>
          <w:rFonts w:ascii="Arial" w:hAnsi="Arial" w:cs="Arial"/>
          <w:color w:val="002060"/>
          <w:sz w:val="20"/>
          <w:szCs w:val="20"/>
        </w:rPr>
        <w:t>Si trascrivono qui di seguito i risultati ufficiali delle gare disputate</w:t>
      </w:r>
    </w:p>
    <w:p w14:paraId="0EB50DEC" w14:textId="77777777" w:rsidR="000C56BA" w:rsidRPr="00912934" w:rsidRDefault="000C56BA" w:rsidP="000C56B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C56BA" w:rsidRPr="00912934" w14:paraId="1C35FFA7" w14:textId="77777777" w:rsidTr="006F21E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56BA" w:rsidRPr="00912934" w14:paraId="067E1A8E" w14:textId="77777777" w:rsidTr="006F21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3C15E" w14:textId="77777777" w:rsidR="000C56BA" w:rsidRPr="00912934" w:rsidRDefault="000C56BA" w:rsidP="006F21E6">
                  <w:pPr>
                    <w:pStyle w:val="headertabella0"/>
                    <w:rPr>
                      <w:color w:val="002060"/>
                    </w:rPr>
                  </w:pPr>
                  <w:r w:rsidRPr="00912934">
                    <w:rPr>
                      <w:color w:val="002060"/>
                    </w:rPr>
                    <w:t>GIRONE A - 1 Giornata - A</w:t>
                  </w:r>
                </w:p>
              </w:tc>
            </w:tr>
            <w:tr w:rsidR="000C56BA" w:rsidRPr="00912934" w14:paraId="32DB154B" w14:textId="77777777" w:rsidTr="006F21E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CD602D" w14:textId="77777777" w:rsidR="000C56BA" w:rsidRPr="00912934" w:rsidRDefault="000C56BA" w:rsidP="006F21E6">
                  <w:pPr>
                    <w:pStyle w:val="rowtabella0"/>
                    <w:rPr>
                      <w:color w:val="002060"/>
                    </w:rPr>
                  </w:pPr>
                  <w:r w:rsidRPr="00912934">
                    <w:rPr>
                      <w:color w:val="002060"/>
                    </w:rPr>
                    <w:t>(1) 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EF66BB" w14:textId="77777777" w:rsidR="000C56BA" w:rsidRPr="00912934" w:rsidRDefault="000C56BA" w:rsidP="006F21E6">
                  <w:pPr>
                    <w:pStyle w:val="rowtabella0"/>
                    <w:rPr>
                      <w:color w:val="002060"/>
                    </w:rPr>
                  </w:pPr>
                  <w:r w:rsidRPr="00912934">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44D93E" w14:textId="77777777" w:rsidR="000C56BA" w:rsidRPr="00912934" w:rsidRDefault="000C56BA" w:rsidP="006F21E6">
                  <w:pPr>
                    <w:pStyle w:val="rowtabella0"/>
                    <w:jc w:val="center"/>
                    <w:rPr>
                      <w:color w:val="002060"/>
                    </w:rPr>
                  </w:pPr>
                  <w:r w:rsidRPr="00912934">
                    <w:rPr>
                      <w:color w:val="002060"/>
                    </w:rPr>
                    <w:t>1 - 10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4EFA0A" w14:textId="77777777" w:rsidR="000C56BA" w:rsidRPr="00912934" w:rsidRDefault="000C56BA" w:rsidP="006F21E6">
                  <w:pPr>
                    <w:pStyle w:val="rowtabella0"/>
                    <w:jc w:val="center"/>
                    <w:rPr>
                      <w:color w:val="002060"/>
                    </w:rPr>
                  </w:pPr>
                  <w:r w:rsidRPr="00912934">
                    <w:rPr>
                      <w:color w:val="002060"/>
                    </w:rPr>
                    <w:t> </w:t>
                  </w:r>
                </w:p>
              </w:tc>
            </w:tr>
            <w:tr w:rsidR="000C56BA" w:rsidRPr="00912934" w14:paraId="7530B3B7"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CCB8E9" w14:textId="77777777" w:rsidR="000C56BA" w:rsidRPr="00912934" w:rsidRDefault="000C56BA" w:rsidP="006F21E6">
                  <w:pPr>
                    <w:pStyle w:val="rowtabella0"/>
                    <w:rPr>
                      <w:color w:val="002060"/>
                    </w:rPr>
                  </w:pPr>
                  <w:r w:rsidRPr="00912934">
                    <w:rPr>
                      <w:color w:val="002060"/>
                    </w:rPr>
                    <w:t>(1) 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DE943D" w14:textId="77777777" w:rsidR="000C56BA" w:rsidRPr="00912934" w:rsidRDefault="000C56BA" w:rsidP="006F21E6">
                  <w:pPr>
                    <w:pStyle w:val="rowtabella0"/>
                    <w:rPr>
                      <w:color w:val="002060"/>
                    </w:rPr>
                  </w:pPr>
                  <w:r w:rsidRPr="00912934">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E9E0F2" w14:textId="77777777" w:rsidR="000C56BA" w:rsidRPr="00912934" w:rsidRDefault="000C56BA" w:rsidP="006F21E6">
                  <w:pPr>
                    <w:pStyle w:val="rowtabella0"/>
                    <w:jc w:val="center"/>
                    <w:rPr>
                      <w:color w:val="002060"/>
                    </w:rPr>
                  </w:pPr>
                  <w:r w:rsidRPr="00912934">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677643" w14:textId="77777777" w:rsidR="000C56BA" w:rsidRPr="00912934" w:rsidRDefault="000C56BA" w:rsidP="006F21E6">
                  <w:pPr>
                    <w:pStyle w:val="rowtabella0"/>
                    <w:jc w:val="center"/>
                    <w:rPr>
                      <w:color w:val="002060"/>
                    </w:rPr>
                  </w:pPr>
                  <w:r w:rsidRPr="00912934">
                    <w:rPr>
                      <w:color w:val="002060"/>
                    </w:rPr>
                    <w:t> </w:t>
                  </w:r>
                </w:p>
              </w:tc>
            </w:tr>
            <w:tr w:rsidR="000C56BA" w:rsidRPr="00912934" w14:paraId="419160ED"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6B6957" w14:textId="77777777" w:rsidR="000C56BA" w:rsidRPr="00912934" w:rsidRDefault="000C56BA" w:rsidP="006F21E6">
                  <w:pPr>
                    <w:pStyle w:val="rowtabella0"/>
                    <w:rPr>
                      <w:color w:val="002060"/>
                    </w:rPr>
                  </w:pPr>
                  <w:r w:rsidRPr="00912934">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B5242A" w14:textId="77777777" w:rsidR="000C56BA" w:rsidRPr="00912934" w:rsidRDefault="000C56BA" w:rsidP="006F21E6">
                  <w:pPr>
                    <w:pStyle w:val="rowtabella0"/>
                    <w:rPr>
                      <w:color w:val="002060"/>
                    </w:rPr>
                  </w:pPr>
                  <w:r w:rsidRPr="00912934">
                    <w:rPr>
                      <w:color w:val="002060"/>
                    </w:rPr>
                    <w:t>- ITALSERVICE C5 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395F3C" w14:textId="77777777" w:rsidR="000C56BA" w:rsidRPr="00912934" w:rsidRDefault="000C56BA" w:rsidP="006F21E6">
                  <w:pPr>
                    <w:pStyle w:val="rowtabella0"/>
                    <w:jc w:val="center"/>
                    <w:rPr>
                      <w:color w:val="002060"/>
                    </w:rPr>
                  </w:pPr>
                  <w:r w:rsidRPr="00912934">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0763EE" w14:textId="77777777" w:rsidR="000C56BA" w:rsidRPr="00912934" w:rsidRDefault="000C56BA" w:rsidP="006F21E6">
                  <w:pPr>
                    <w:pStyle w:val="rowtabella0"/>
                    <w:jc w:val="center"/>
                    <w:rPr>
                      <w:color w:val="002060"/>
                    </w:rPr>
                  </w:pPr>
                  <w:r w:rsidRPr="00912934">
                    <w:rPr>
                      <w:color w:val="002060"/>
                    </w:rPr>
                    <w:t> </w:t>
                  </w:r>
                </w:p>
              </w:tc>
            </w:tr>
            <w:tr w:rsidR="000C56BA" w:rsidRPr="00912934" w14:paraId="380AE47C"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40382C" w14:textId="77777777" w:rsidR="000C56BA" w:rsidRPr="00912934" w:rsidRDefault="000C56BA" w:rsidP="006F21E6">
                  <w:pPr>
                    <w:pStyle w:val="rowtabella0"/>
                    <w:rPr>
                      <w:color w:val="002060"/>
                    </w:rPr>
                  </w:pPr>
                  <w:r w:rsidRPr="00912934">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B79BD2" w14:textId="77777777" w:rsidR="000C56BA" w:rsidRPr="00912934" w:rsidRDefault="000C56BA" w:rsidP="006F21E6">
                  <w:pPr>
                    <w:pStyle w:val="rowtabella0"/>
                    <w:rPr>
                      <w:color w:val="002060"/>
                    </w:rPr>
                  </w:pPr>
                  <w:r w:rsidRPr="00912934">
                    <w:rPr>
                      <w:color w:val="002060"/>
                    </w:rPr>
                    <w:t>- BORGO ROSSELLI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E184BA" w14:textId="77777777" w:rsidR="000C56BA" w:rsidRPr="00912934" w:rsidRDefault="000C56BA" w:rsidP="006F21E6">
                  <w:pPr>
                    <w:pStyle w:val="rowtabella0"/>
                    <w:jc w:val="center"/>
                    <w:rPr>
                      <w:color w:val="002060"/>
                    </w:rPr>
                  </w:pPr>
                  <w:r w:rsidRPr="00912934">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ADDD2D" w14:textId="77777777" w:rsidR="000C56BA" w:rsidRPr="00912934" w:rsidRDefault="000C56BA" w:rsidP="006F21E6">
                  <w:pPr>
                    <w:pStyle w:val="rowtabella0"/>
                    <w:jc w:val="center"/>
                    <w:rPr>
                      <w:color w:val="002060"/>
                    </w:rPr>
                  </w:pPr>
                  <w:r w:rsidRPr="00912934">
                    <w:rPr>
                      <w:color w:val="002060"/>
                    </w:rPr>
                    <w:t> </w:t>
                  </w:r>
                </w:p>
              </w:tc>
            </w:tr>
            <w:tr w:rsidR="000C56BA" w:rsidRPr="00912934" w14:paraId="6D012E53"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EC3A6C" w14:textId="77777777" w:rsidR="000C56BA" w:rsidRPr="00912934" w:rsidRDefault="000C56BA" w:rsidP="006F21E6">
                  <w:pPr>
                    <w:pStyle w:val="rowtabella0"/>
                    <w:rPr>
                      <w:color w:val="002060"/>
                    </w:rPr>
                  </w:pPr>
                  <w:r w:rsidRPr="00912934">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89FEC0" w14:textId="77777777" w:rsidR="000C56BA" w:rsidRPr="00912934" w:rsidRDefault="000C56BA" w:rsidP="006F21E6">
                  <w:pPr>
                    <w:pStyle w:val="rowtabella0"/>
                    <w:rPr>
                      <w:color w:val="002060"/>
                    </w:rPr>
                  </w:pPr>
                  <w:r w:rsidRPr="00912934">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FEEA75" w14:textId="77777777" w:rsidR="000C56BA" w:rsidRPr="00912934" w:rsidRDefault="000C56BA" w:rsidP="006F21E6">
                  <w:pPr>
                    <w:pStyle w:val="rowtabella0"/>
                    <w:jc w:val="center"/>
                    <w:rPr>
                      <w:color w:val="002060"/>
                    </w:rPr>
                  </w:pPr>
                  <w:r w:rsidRPr="00912934">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757B20" w14:textId="77777777" w:rsidR="000C56BA" w:rsidRPr="00912934" w:rsidRDefault="000C56BA" w:rsidP="006F21E6">
                  <w:pPr>
                    <w:pStyle w:val="rowtabella0"/>
                    <w:jc w:val="center"/>
                    <w:rPr>
                      <w:color w:val="002060"/>
                    </w:rPr>
                  </w:pPr>
                  <w:r w:rsidRPr="00912934">
                    <w:rPr>
                      <w:color w:val="002060"/>
                    </w:rPr>
                    <w:t> </w:t>
                  </w:r>
                </w:p>
              </w:tc>
            </w:tr>
            <w:tr w:rsidR="000C56BA" w:rsidRPr="00912934" w14:paraId="7179D3FF" w14:textId="77777777" w:rsidTr="006F21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5B0CBA" w14:textId="77777777" w:rsidR="000C56BA" w:rsidRPr="00912934" w:rsidRDefault="000C56BA" w:rsidP="006F21E6">
                  <w:pPr>
                    <w:pStyle w:val="rowtabella0"/>
                    <w:rPr>
                      <w:color w:val="002060"/>
                    </w:rPr>
                  </w:pPr>
                  <w:r w:rsidRPr="00912934">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042F08" w14:textId="77777777" w:rsidR="000C56BA" w:rsidRPr="00912934" w:rsidRDefault="000C56BA" w:rsidP="006F21E6">
                  <w:pPr>
                    <w:pStyle w:val="rowtabella0"/>
                    <w:rPr>
                      <w:color w:val="002060"/>
                    </w:rPr>
                  </w:pPr>
                  <w:r w:rsidRPr="00912934">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8D4297" w14:textId="77777777" w:rsidR="000C56BA" w:rsidRPr="00912934" w:rsidRDefault="000C56BA" w:rsidP="006F21E6">
                  <w:pPr>
                    <w:pStyle w:val="rowtabella0"/>
                    <w:jc w:val="center"/>
                    <w:rPr>
                      <w:color w:val="002060"/>
                    </w:rPr>
                  </w:pPr>
                  <w:r w:rsidRPr="00912934">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4057EC" w14:textId="77777777" w:rsidR="000C56BA" w:rsidRPr="00912934" w:rsidRDefault="000C56BA" w:rsidP="006F21E6">
                  <w:pPr>
                    <w:pStyle w:val="rowtabella0"/>
                    <w:jc w:val="center"/>
                    <w:rPr>
                      <w:color w:val="002060"/>
                    </w:rPr>
                  </w:pPr>
                  <w:r w:rsidRPr="00912934">
                    <w:rPr>
                      <w:color w:val="002060"/>
                    </w:rPr>
                    <w:t> </w:t>
                  </w:r>
                </w:p>
              </w:tc>
            </w:tr>
            <w:tr w:rsidR="000C56BA" w:rsidRPr="00912934" w14:paraId="37952298" w14:textId="77777777" w:rsidTr="006F21E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C6C09D" w14:textId="77777777" w:rsidR="000C56BA" w:rsidRPr="00912934" w:rsidRDefault="000C56BA" w:rsidP="006F21E6">
                  <w:pPr>
                    <w:pStyle w:val="rowtabella0"/>
                    <w:rPr>
                      <w:color w:val="002060"/>
                    </w:rPr>
                  </w:pPr>
                  <w:r w:rsidRPr="00912934">
                    <w:rPr>
                      <w:color w:val="002060"/>
                    </w:rPr>
                    <w:t>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D8454B" w14:textId="77777777" w:rsidR="000C56BA" w:rsidRPr="00912934" w:rsidRDefault="000C56BA" w:rsidP="006F21E6">
                  <w:pPr>
                    <w:pStyle w:val="rowtabella0"/>
                    <w:rPr>
                      <w:color w:val="002060"/>
                    </w:rPr>
                  </w:pPr>
                  <w:r w:rsidRPr="00912934">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E70431" w14:textId="77777777" w:rsidR="000C56BA" w:rsidRPr="00912934" w:rsidRDefault="000C56BA" w:rsidP="006F21E6">
                  <w:pPr>
                    <w:pStyle w:val="rowtabella0"/>
                    <w:jc w:val="center"/>
                    <w:rPr>
                      <w:color w:val="002060"/>
                    </w:rPr>
                  </w:pPr>
                  <w:r w:rsidRPr="00912934">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98C39D" w14:textId="77777777" w:rsidR="000C56BA" w:rsidRPr="00912934" w:rsidRDefault="000C56BA" w:rsidP="006F21E6">
                  <w:pPr>
                    <w:pStyle w:val="rowtabella0"/>
                    <w:jc w:val="center"/>
                    <w:rPr>
                      <w:color w:val="002060"/>
                    </w:rPr>
                  </w:pPr>
                  <w:r w:rsidRPr="00912934">
                    <w:rPr>
                      <w:color w:val="002060"/>
                    </w:rPr>
                    <w:t> </w:t>
                  </w:r>
                </w:p>
              </w:tc>
            </w:tr>
            <w:tr w:rsidR="000C56BA" w:rsidRPr="00912934" w14:paraId="5E4052CD" w14:textId="77777777" w:rsidTr="006F21E6">
              <w:tc>
                <w:tcPr>
                  <w:tcW w:w="4700" w:type="dxa"/>
                  <w:gridSpan w:val="4"/>
                  <w:tcBorders>
                    <w:top w:val="nil"/>
                    <w:left w:val="nil"/>
                    <w:bottom w:val="nil"/>
                    <w:right w:val="nil"/>
                  </w:tcBorders>
                  <w:tcMar>
                    <w:top w:w="20" w:type="dxa"/>
                    <w:left w:w="20" w:type="dxa"/>
                    <w:bottom w:w="20" w:type="dxa"/>
                    <w:right w:w="20" w:type="dxa"/>
                  </w:tcMar>
                  <w:vAlign w:val="center"/>
                  <w:hideMark/>
                </w:tcPr>
                <w:p w14:paraId="6F5D02C6" w14:textId="77777777" w:rsidR="000C56BA" w:rsidRPr="00912934" w:rsidRDefault="000C56BA" w:rsidP="006F21E6">
                  <w:pPr>
                    <w:pStyle w:val="rowtabella0"/>
                    <w:rPr>
                      <w:color w:val="002060"/>
                    </w:rPr>
                  </w:pPr>
                  <w:r w:rsidRPr="00912934">
                    <w:rPr>
                      <w:color w:val="002060"/>
                    </w:rPr>
                    <w:t>(1) - disputata il 06/04/2024</w:t>
                  </w:r>
                </w:p>
              </w:tc>
            </w:tr>
          </w:tbl>
          <w:p w14:paraId="64B55976" w14:textId="77777777" w:rsidR="000C56BA" w:rsidRPr="00912934" w:rsidRDefault="000C56BA" w:rsidP="006F21E6">
            <w:pPr>
              <w:rPr>
                <w:color w:val="002060"/>
              </w:rPr>
            </w:pPr>
          </w:p>
        </w:tc>
      </w:tr>
    </w:tbl>
    <w:p w14:paraId="5E9D5FD7" w14:textId="77777777" w:rsidR="000C56BA" w:rsidRPr="00912934" w:rsidRDefault="000C56BA" w:rsidP="000C56BA">
      <w:pPr>
        <w:pStyle w:val="breakline"/>
        <w:rPr>
          <w:rFonts w:eastAsiaTheme="minorEastAsia"/>
          <w:color w:val="002060"/>
        </w:rPr>
      </w:pPr>
    </w:p>
    <w:p w14:paraId="5672A175" w14:textId="77777777" w:rsidR="000C56BA" w:rsidRPr="00912934" w:rsidRDefault="000C56BA" w:rsidP="000C56BA">
      <w:pPr>
        <w:pStyle w:val="breakline"/>
        <w:rPr>
          <w:color w:val="002060"/>
        </w:rPr>
      </w:pPr>
    </w:p>
    <w:p w14:paraId="06A8E3FE" w14:textId="77777777" w:rsidR="000C56BA" w:rsidRPr="00912934" w:rsidRDefault="000C56BA" w:rsidP="000C56BA">
      <w:pPr>
        <w:pStyle w:val="titoloprinc0"/>
        <w:rPr>
          <w:color w:val="002060"/>
        </w:rPr>
      </w:pPr>
      <w:r w:rsidRPr="00912934">
        <w:rPr>
          <w:color w:val="002060"/>
        </w:rPr>
        <w:t>GIUDICE SPORTIVO</w:t>
      </w:r>
    </w:p>
    <w:p w14:paraId="183F3CA0" w14:textId="77777777" w:rsidR="000C56BA" w:rsidRPr="00912934" w:rsidRDefault="000C56BA" w:rsidP="000C56BA">
      <w:pPr>
        <w:pStyle w:val="diffida"/>
        <w:rPr>
          <w:color w:val="002060"/>
        </w:rPr>
      </w:pPr>
      <w:r w:rsidRPr="00912934">
        <w:rPr>
          <w:color w:val="002060"/>
        </w:rPr>
        <w:t>Il Giudice Sportivo Avv. Agnese Lazzaretti, con l'assistenza del segretario Angelo Castellana, nella seduta del 10/04/2024, ha adottato le decisioni che di seguito integralmente si riportano:</w:t>
      </w:r>
    </w:p>
    <w:p w14:paraId="4D058630" w14:textId="77777777" w:rsidR="000C56BA" w:rsidRPr="00912934" w:rsidRDefault="000C56BA" w:rsidP="000C56BA">
      <w:pPr>
        <w:pStyle w:val="titolo10"/>
        <w:rPr>
          <w:color w:val="002060"/>
        </w:rPr>
      </w:pPr>
      <w:r w:rsidRPr="00912934">
        <w:rPr>
          <w:color w:val="002060"/>
        </w:rPr>
        <w:t xml:space="preserve">GARE DEL 6/ 4/2024 </w:t>
      </w:r>
    </w:p>
    <w:p w14:paraId="67F9C4E3" w14:textId="77777777" w:rsidR="000C56BA" w:rsidRPr="00912934" w:rsidRDefault="000C56BA" w:rsidP="000C56BA">
      <w:pPr>
        <w:pStyle w:val="titolo7a"/>
        <w:rPr>
          <w:color w:val="002060"/>
        </w:rPr>
      </w:pPr>
      <w:r w:rsidRPr="00912934">
        <w:rPr>
          <w:color w:val="002060"/>
        </w:rPr>
        <w:t xml:space="preserve">PROVVEDIMENTI DISCIPLINARI </w:t>
      </w:r>
    </w:p>
    <w:p w14:paraId="7403366B" w14:textId="77777777" w:rsidR="000C56BA" w:rsidRPr="00912934" w:rsidRDefault="000C56BA" w:rsidP="000C56BA">
      <w:pPr>
        <w:pStyle w:val="titolo7b0"/>
        <w:rPr>
          <w:color w:val="002060"/>
        </w:rPr>
      </w:pPr>
      <w:r w:rsidRPr="00912934">
        <w:rPr>
          <w:color w:val="002060"/>
        </w:rPr>
        <w:t xml:space="preserve">In base alle risultanze degli atti ufficiali sono state deliberate le seguenti sanzioni disciplinari. </w:t>
      </w:r>
    </w:p>
    <w:p w14:paraId="3A4B8DAC" w14:textId="77777777" w:rsidR="000C56BA" w:rsidRPr="00912934" w:rsidRDefault="000C56BA" w:rsidP="000C56BA">
      <w:pPr>
        <w:pStyle w:val="titolo30"/>
        <w:rPr>
          <w:color w:val="002060"/>
        </w:rPr>
      </w:pPr>
      <w:r w:rsidRPr="00912934">
        <w:rPr>
          <w:color w:val="002060"/>
        </w:rPr>
        <w:t xml:space="preserve">CALCIATORI NON ESPULSI </w:t>
      </w:r>
    </w:p>
    <w:p w14:paraId="7F86E169" w14:textId="77777777" w:rsidR="000C56BA" w:rsidRPr="00912934" w:rsidRDefault="000C56BA" w:rsidP="000C56BA">
      <w:pPr>
        <w:pStyle w:val="titolo20"/>
        <w:rPr>
          <w:color w:val="002060"/>
        </w:rPr>
      </w:pPr>
      <w:r w:rsidRPr="0091293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39FFC0F9" w14:textId="77777777" w:rsidTr="006F21E6">
        <w:tc>
          <w:tcPr>
            <w:tcW w:w="2200" w:type="dxa"/>
            <w:tcMar>
              <w:top w:w="20" w:type="dxa"/>
              <w:left w:w="20" w:type="dxa"/>
              <w:bottom w:w="20" w:type="dxa"/>
              <w:right w:w="20" w:type="dxa"/>
            </w:tcMar>
            <w:vAlign w:val="center"/>
            <w:hideMark/>
          </w:tcPr>
          <w:p w14:paraId="748288DB" w14:textId="77777777" w:rsidR="000C56BA" w:rsidRPr="00912934" w:rsidRDefault="000C56BA" w:rsidP="006F21E6">
            <w:pPr>
              <w:pStyle w:val="movimento"/>
              <w:rPr>
                <w:color w:val="002060"/>
              </w:rPr>
            </w:pPr>
            <w:r w:rsidRPr="00912934">
              <w:rPr>
                <w:color w:val="002060"/>
              </w:rPr>
              <w:t>CAPPELLI FRANCESCO</w:t>
            </w:r>
          </w:p>
        </w:tc>
        <w:tc>
          <w:tcPr>
            <w:tcW w:w="2200" w:type="dxa"/>
            <w:tcMar>
              <w:top w:w="20" w:type="dxa"/>
              <w:left w:w="20" w:type="dxa"/>
              <w:bottom w:w="20" w:type="dxa"/>
              <w:right w:w="20" w:type="dxa"/>
            </w:tcMar>
            <w:vAlign w:val="center"/>
            <w:hideMark/>
          </w:tcPr>
          <w:p w14:paraId="4EC92262" w14:textId="77777777" w:rsidR="000C56BA" w:rsidRPr="00912934" w:rsidRDefault="000C56BA" w:rsidP="006F21E6">
            <w:pPr>
              <w:pStyle w:val="movimento2"/>
              <w:rPr>
                <w:color w:val="002060"/>
              </w:rPr>
            </w:pPr>
            <w:r w:rsidRPr="00912934">
              <w:rPr>
                <w:color w:val="002060"/>
              </w:rPr>
              <w:t xml:space="preserve">(GROTTACCIA 2005) </w:t>
            </w:r>
          </w:p>
        </w:tc>
        <w:tc>
          <w:tcPr>
            <w:tcW w:w="800" w:type="dxa"/>
            <w:tcMar>
              <w:top w:w="20" w:type="dxa"/>
              <w:left w:w="20" w:type="dxa"/>
              <w:bottom w:w="20" w:type="dxa"/>
              <w:right w:w="20" w:type="dxa"/>
            </w:tcMar>
            <w:vAlign w:val="center"/>
            <w:hideMark/>
          </w:tcPr>
          <w:p w14:paraId="1538E7F0"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4326AFF7" w14:textId="77777777" w:rsidR="000C56BA" w:rsidRPr="00912934" w:rsidRDefault="000C56BA" w:rsidP="006F21E6">
            <w:pPr>
              <w:pStyle w:val="movimento"/>
              <w:rPr>
                <w:color w:val="002060"/>
              </w:rPr>
            </w:pPr>
            <w:r w:rsidRPr="00912934">
              <w:rPr>
                <w:color w:val="002060"/>
              </w:rPr>
              <w:t>CROCERI MICHELANGELO</w:t>
            </w:r>
          </w:p>
        </w:tc>
        <w:tc>
          <w:tcPr>
            <w:tcW w:w="2200" w:type="dxa"/>
            <w:tcMar>
              <w:top w:w="20" w:type="dxa"/>
              <w:left w:w="20" w:type="dxa"/>
              <w:bottom w:w="20" w:type="dxa"/>
              <w:right w:w="20" w:type="dxa"/>
            </w:tcMar>
            <w:vAlign w:val="center"/>
            <w:hideMark/>
          </w:tcPr>
          <w:p w14:paraId="3E395F09" w14:textId="77777777" w:rsidR="000C56BA" w:rsidRPr="00912934" w:rsidRDefault="000C56BA" w:rsidP="006F21E6">
            <w:pPr>
              <w:pStyle w:val="movimento2"/>
              <w:rPr>
                <w:color w:val="002060"/>
              </w:rPr>
            </w:pPr>
            <w:r w:rsidRPr="00912934">
              <w:rPr>
                <w:color w:val="002060"/>
              </w:rPr>
              <w:t xml:space="preserve">(SANGIORGIO) </w:t>
            </w:r>
          </w:p>
        </w:tc>
      </w:tr>
    </w:tbl>
    <w:p w14:paraId="239AEF18" w14:textId="77777777" w:rsidR="000C56BA" w:rsidRPr="00912934" w:rsidRDefault="000C56BA" w:rsidP="000C56BA">
      <w:pPr>
        <w:pStyle w:val="titolo10"/>
        <w:rPr>
          <w:rFonts w:eastAsiaTheme="minorEastAsia"/>
          <w:color w:val="002060"/>
        </w:rPr>
      </w:pPr>
      <w:r w:rsidRPr="00912934">
        <w:rPr>
          <w:color w:val="002060"/>
        </w:rPr>
        <w:t xml:space="preserve">GARE DEL 7/ 4/2024 </w:t>
      </w:r>
    </w:p>
    <w:p w14:paraId="09D32F02" w14:textId="77777777" w:rsidR="000C56BA" w:rsidRPr="00912934" w:rsidRDefault="000C56BA" w:rsidP="000C56BA">
      <w:pPr>
        <w:pStyle w:val="titolo7a"/>
        <w:rPr>
          <w:color w:val="002060"/>
        </w:rPr>
      </w:pPr>
      <w:r w:rsidRPr="00912934">
        <w:rPr>
          <w:color w:val="002060"/>
        </w:rPr>
        <w:t xml:space="preserve">PROVVEDIMENTI DISCIPLINARI </w:t>
      </w:r>
    </w:p>
    <w:p w14:paraId="05BF178D" w14:textId="77777777" w:rsidR="000C56BA" w:rsidRPr="00912934" w:rsidRDefault="000C56BA" w:rsidP="000C56BA">
      <w:pPr>
        <w:pStyle w:val="titolo7b0"/>
        <w:rPr>
          <w:color w:val="002060"/>
        </w:rPr>
      </w:pPr>
      <w:r w:rsidRPr="00912934">
        <w:rPr>
          <w:color w:val="002060"/>
        </w:rPr>
        <w:t xml:space="preserve">In base alle risultanze degli atti ufficiali sono state deliberate le seguenti sanzioni disciplinari. </w:t>
      </w:r>
    </w:p>
    <w:p w14:paraId="0EF73C11" w14:textId="77777777" w:rsidR="000C56BA" w:rsidRPr="00912934" w:rsidRDefault="000C56BA" w:rsidP="000C56BA">
      <w:pPr>
        <w:pStyle w:val="titolo30"/>
        <w:rPr>
          <w:color w:val="002060"/>
        </w:rPr>
      </w:pPr>
      <w:r w:rsidRPr="00912934">
        <w:rPr>
          <w:color w:val="002060"/>
        </w:rPr>
        <w:t xml:space="preserve">ALLENATORI </w:t>
      </w:r>
    </w:p>
    <w:p w14:paraId="3DC8025C" w14:textId="77777777" w:rsidR="000C56BA" w:rsidRPr="00912934" w:rsidRDefault="000C56BA" w:rsidP="000C56BA">
      <w:pPr>
        <w:pStyle w:val="titolo20"/>
        <w:rPr>
          <w:color w:val="002060"/>
        </w:rPr>
      </w:pPr>
      <w:r w:rsidRPr="0091293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4189C867" w14:textId="77777777" w:rsidTr="006F21E6">
        <w:tc>
          <w:tcPr>
            <w:tcW w:w="2200" w:type="dxa"/>
            <w:tcMar>
              <w:top w:w="20" w:type="dxa"/>
              <w:left w:w="20" w:type="dxa"/>
              <w:bottom w:w="20" w:type="dxa"/>
              <w:right w:w="20" w:type="dxa"/>
            </w:tcMar>
            <w:vAlign w:val="center"/>
            <w:hideMark/>
          </w:tcPr>
          <w:p w14:paraId="3D0F6760" w14:textId="77777777" w:rsidR="000C56BA" w:rsidRPr="00912934" w:rsidRDefault="000C56BA" w:rsidP="006F21E6">
            <w:pPr>
              <w:pStyle w:val="movimento"/>
              <w:rPr>
                <w:color w:val="002060"/>
              </w:rPr>
            </w:pPr>
            <w:r w:rsidRPr="00912934">
              <w:rPr>
                <w:color w:val="002060"/>
              </w:rPr>
              <w:t>SALERNO ERCOLINO VALENT</w:t>
            </w:r>
          </w:p>
        </w:tc>
        <w:tc>
          <w:tcPr>
            <w:tcW w:w="2200" w:type="dxa"/>
            <w:tcMar>
              <w:top w:w="20" w:type="dxa"/>
              <w:left w:w="20" w:type="dxa"/>
              <w:bottom w:w="20" w:type="dxa"/>
              <w:right w:w="20" w:type="dxa"/>
            </w:tcMar>
            <w:vAlign w:val="center"/>
            <w:hideMark/>
          </w:tcPr>
          <w:p w14:paraId="12FDB38E" w14:textId="77777777" w:rsidR="000C56BA" w:rsidRPr="00912934" w:rsidRDefault="000C56BA" w:rsidP="006F21E6">
            <w:pPr>
              <w:pStyle w:val="movimento2"/>
              <w:rPr>
                <w:color w:val="002060"/>
              </w:rPr>
            </w:pPr>
            <w:r w:rsidRPr="00912934">
              <w:rPr>
                <w:color w:val="002060"/>
              </w:rPr>
              <w:t xml:space="preserve">(CANTINE RIUNITE CSI) </w:t>
            </w:r>
          </w:p>
        </w:tc>
        <w:tc>
          <w:tcPr>
            <w:tcW w:w="800" w:type="dxa"/>
            <w:tcMar>
              <w:top w:w="20" w:type="dxa"/>
              <w:left w:w="20" w:type="dxa"/>
              <w:bottom w:w="20" w:type="dxa"/>
              <w:right w:w="20" w:type="dxa"/>
            </w:tcMar>
            <w:vAlign w:val="center"/>
            <w:hideMark/>
          </w:tcPr>
          <w:p w14:paraId="29DE14B8"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47CDB148"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3916FA36" w14:textId="77777777" w:rsidR="000C56BA" w:rsidRPr="00912934" w:rsidRDefault="000C56BA" w:rsidP="006F21E6">
            <w:pPr>
              <w:pStyle w:val="movimento2"/>
              <w:rPr>
                <w:color w:val="002060"/>
              </w:rPr>
            </w:pPr>
            <w:r w:rsidRPr="00912934">
              <w:rPr>
                <w:color w:val="002060"/>
              </w:rPr>
              <w:t> </w:t>
            </w:r>
          </w:p>
        </w:tc>
      </w:tr>
    </w:tbl>
    <w:p w14:paraId="5DD9E8A4" w14:textId="77777777" w:rsidR="000C56BA" w:rsidRPr="00912934" w:rsidRDefault="000C56BA" w:rsidP="000C56BA">
      <w:pPr>
        <w:pStyle w:val="titolo30"/>
        <w:rPr>
          <w:rFonts w:eastAsiaTheme="minorEastAsia"/>
          <w:color w:val="002060"/>
        </w:rPr>
      </w:pPr>
      <w:r w:rsidRPr="00912934">
        <w:rPr>
          <w:color w:val="002060"/>
        </w:rPr>
        <w:t xml:space="preserve">CALCIATORI NON ESPULSI </w:t>
      </w:r>
    </w:p>
    <w:p w14:paraId="0BBEB186" w14:textId="77777777" w:rsidR="000C56BA" w:rsidRPr="00912934" w:rsidRDefault="000C56BA" w:rsidP="000C56BA">
      <w:pPr>
        <w:pStyle w:val="titolo20"/>
        <w:rPr>
          <w:color w:val="002060"/>
        </w:rPr>
      </w:pPr>
      <w:r w:rsidRPr="0091293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56BA" w:rsidRPr="00912934" w14:paraId="493C8789" w14:textId="77777777" w:rsidTr="006F21E6">
        <w:tc>
          <w:tcPr>
            <w:tcW w:w="2200" w:type="dxa"/>
            <w:tcMar>
              <w:top w:w="20" w:type="dxa"/>
              <w:left w:w="20" w:type="dxa"/>
              <w:bottom w:w="20" w:type="dxa"/>
              <w:right w:w="20" w:type="dxa"/>
            </w:tcMar>
            <w:vAlign w:val="center"/>
            <w:hideMark/>
          </w:tcPr>
          <w:p w14:paraId="2DAD2245" w14:textId="77777777" w:rsidR="000C56BA" w:rsidRPr="00912934" w:rsidRDefault="000C56BA" w:rsidP="006F21E6">
            <w:pPr>
              <w:pStyle w:val="movimento"/>
              <w:rPr>
                <w:color w:val="002060"/>
              </w:rPr>
            </w:pPr>
            <w:r w:rsidRPr="00912934">
              <w:rPr>
                <w:color w:val="002060"/>
              </w:rPr>
              <w:t>HAMMAMI WISEM</w:t>
            </w:r>
          </w:p>
        </w:tc>
        <w:tc>
          <w:tcPr>
            <w:tcW w:w="2200" w:type="dxa"/>
            <w:tcMar>
              <w:top w:w="20" w:type="dxa"/>
              <w:left w:w="20" w:type="dxa"/>
              <w:bottom w:w="20" w:type="dxa"/>
              <w:right w:w="20" w:type="dxa"/>
            </w:tcMar>
            <w:vAlign w:val="center"/>
            <w:hideMark/>
          </w:tcPr>
          <w:p w14:paraId="66087A92" w14:textId="77777777" w:rsidR="000C56BA" w:rsidRPr="00912934" w:rsidRDefault="000C56BA" w:rsidP="006F21E6">
            <w:pPr>
              <w:pStyle w:val="movimento2"/>
              <w:rPr>
                <w:color w:val="002060"/>
              </w:rPr>
            </w:pPr>
            <w:r w:rsidRPr="00912934">
              <w:rPr>
                <w:color w:val="002060"/>
              </w:rPr>
              <w:t xml:space="preserve">(CERRETO D ESI C5 A.S.D.) </w:t>
            </w:r>
          </w:p>
        </w:tc>
        <w:tc>
          <w:tcPr>
            <w:tcW w:w="800" w:type="dxa"/>
            <w:tcMar>
              <w:top w:w="20" w:type="dxa"/>
              <w:left w:w="20" w:type="dxa"/>
              <w:bottom w:w="20" w:type="dxa"/>
              <w:right w:w="20" w:type="dxa"/>
            </w:tcMar>
            <w:vAlign w:val="center"/>
            <w:hideMark/>
          </w:tcPr>
          <w:p w14:paraId="6E531425"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0438B8DF" w14:textId="77777777" w:rsidR="000C56BA" w:rsidRPr="00912934" w:rsidRDefault="000C56BA" w:rsidP="006F21E6">
            <w:pPr>
              <w:pStyle w:val="movimento"/>
              <w:rPr>
                <w:color w:val="002060"/>
              </w:rPr>
            </w:pPr>
            <w:r w:rsidRPr="00912934">
              <w:rPr>
                <w:color w:val="002060"/>
              </w:rPr>
              <w:t>LUNARDI ANDREA</w:t>
            </w:r>
          </w:p>
        </w:tc>
        <w:tc>
          <w:tcPr>
            <w:tcW w:w="2200" w:type="dxa"/>
            <w:tcMar>
              <w:top w:w="20" w:type="dxa"/>
              <w:left w:w="20" w:type="dxa"/>
              <w:bottom w:w="20" w:type="dxa"/>
              <w:right w:w="20" w:type="dxa"/>
            </w:tcMar>
            <w:vAlign w:val="center"/>
            <w:hideMark/>
          </w:tcPr>
          <w:p w14:paraId="0F18E602" w14:textId="77777777" w:rsidR="000C56BA" w:rsidRPr="00912934" w:rsidRDefault="000C56BA" w:rsidP="006F21E6">
            <w:pPr>
              <w:pStyle w:val="movimento2"/>
              <w:rPr>
                <w:color w:val="002060"/>
              </w:rPr>
            </w:pPr>
            <w:r w:rsidRPr="00912934">
              <w:rPr>
                <w:color w:val="002060"/>
              </w:rPr>
              <w:t xml:space="preserve">(CERRETO D ESI C5 A.S.D.) </w:t>
            </w:r>
          </w:p>
        </w:tc>
      </w:tr>
      <w:tr w:rsidR="000C56BA" w:rsidRPr="00912934" w14:paraId="0D145D95" w14:textId="77777777" w:rsidTr="006F21E6">
        <w:tc>
          <w:tcPr>
            <w:tcW w:w="2200" w:type="dxa"/>
            <w:tcMar>
              <w:top w:w="20" w:type="dxa"/>
              <w:left w:w="20" w:type="dxa"/>
              <w:bottom w:w="20" w:type="dxa"/>
              <w:right w:w="20" w:type="dxa"/>
            </w:tcMar>
            <w:vAlign w:val="center"/>
            <w:hideMark/>
          </w:tcPr>
          <w:p w14:paraId="32285E13" w14:textId="77777777" w:rsidR="000C56BA" w:rsidRPr="00912934" w:rsidRDefault="000C56BA" w:rsidP="006F21E6">
            <w:pPr>
              <w:pStyle w:val="movimento"/>
              <w:rPr>
                <w:color w:val="002060"/>
              </w:rPr>
            </w:pPr>
            <w:r w:rsidRPr="00912934">
              <w:rPr>
                <w:color w:val="002060"/>
              </w:rPr>
              <w:t>URLONI ANDREA</w:t>
            </w:r>
          </w:p>
        </w:tc>
        <w:tc>
          <w:tcPr>
            <w:tcW w:w="2200" w:type="dxa"/>
            <w:tcMar>
              <w:top w:w="20" w:type="dxa"/>
              <w:left w:w="20" w:type="dxa"/>
              <w:bottom w:w="20" w:type="dxa"/>
              <w:right w:w="20" w:type="dxa"/>
            </w:tcMar>
            <w:vAlign w:val="center"/>
            <w:hideMark/>
          </w:tcPr>
          <w:p w14:paraId="51ADC76F" w14:textId="77777777" w:rsidR="000C56BA" w:rsidRPr="00912934" w:rsidRDefault="000C56BA" w:rsidP="006F21E6">
            <w:pPr>
              <w:pStyle w:val="movimento2"/>
              <w:rPr>
                <w:color w:val="002060"/>
              </w:rPr>
            </w:pPr>
            <w:r w:rsidRPr="00912934">
              <w:rPr>
                <w:color w:val="002060"/>
              </w:rPr>
              <w:t xml:space="preserve">(ITALSERVICE C5 SQ.B) </w:t>
            </w:r>
          </w:p>
        </w:tc>
        <w:tc>
          <w:tcPr>
            <w:tcW w:w="800" w:type="dxa"/>
            <w:tcMar>
              <w:top w:w="20" w:type="dxa"/>
              <w:left w:w="20" w:type="dxa"/>
              <w:bottom w:w="20" w:type="dxa"/>
              <w:right w:w="20" w:type="dxa"/>
            </w:tcMar>
            <w:vAlign w:val="center"/>
            <w:hideMark/>
          </w:tcPr>
          <w:p w14:paraId="12C8C093" w14:textId="77777777" w:rsidR="000C56BA" w:rsidRPr="00912934" w:rsidRDefault="000C56BA" w:rsidP="006F21E6">
            <w:pPr>
              <w:pStyle w:val="movimento"/>
              <w:rPr>
                <w:color w:val="002060"/>
              </w:rPr>
            </w:pPr>
            <w:r w:rsidRPr="00912934">
              <w:rPr>
                <w:color w:val="002060"/>
              </w:rPr>
              <w:t> </w:t>
            </w:r>
          </w:p>
        </w:tc>
        <w:tc>
          <w:tcPr>
            <w:tcW w:w="2200" w:type="dxa"/>
            <w:tcMar>
              <w:top w:w="20" w:type="dxa"/>
              <w:left w:w="20" w:type="dxa"/>
              <w:bottom w:w="20" w:type="dxa"/>
              <w:right w:w="20" w:type="dxa"/>
            </w:tcMar>
            <w:vAlign w:val="center"/>
            <w:hideMark/>
          </w:tcPr>
          <w:p w14:paraId="3A907350" w14:textId="77777777" w:rsidR="000C56BA" w:rsidRPr="00912934" w:rsidRDefault="000C56BA" w:rsidP="006F21E6">
            <w:pPr>
              <w:pStyle w:val="movimento"/>
              <w:rPr>
                <w:color w:val="002060"/>
              </w:rPr>
            </w:pPr>
            <w:r w:rsidRPr="00912934">
              <w:rPr>
                <w:color w:val="002060"/>
              </w:rPr>
              <w:t>SHJOPA SAMUEL</w:t>
            </w:r>
          </w:p>
        </w:tc>
        <w:tc>
          <w:tcPr>
            <w:tcW w:w="2200" w:type="dxa"/>
            <w:tcMar>
              <w:top w:w="20" w:type="dxa"/>
              <w:left w:w="20" w:type="dxa"/>
              <w:bottom w:w="20" w:type="dxa"/>
              <w:right w:w="20" w:type="dxa"/>
            </w:tcMar>
            <w:vAlign w:val="center"/>
            <w:hideMark/>
          </w:tcPr>
          <w:p w14:paraId="52A48879" w14:textId="77777777" w:rsidR="000C56BA" w:rsidRPr="00912934" w:rsidRDefault="000C56BA" w:rsidP="006F21E6">
            <w:pPr>
              <w:pStyle w:val="movimento2"/>
              <w:rPr>
                <w:color w:val="002060"/>
              </w:rPr>
            </w:pPr>
            <w:r w:rsidRPr="00912934">
              <w:rPr>
                <w:color w:val="002060"/>
              </w:rPr>
              <w:t xml:space="preserve">(VIRTUS FORTITUDO 1950 SSD) </w:t>
            </w:r>
          </w:p>
        </w:tc>
      </w:tr>
    </w:tbl>
    <w:p w14:paraId="6156C583" w14:textId="77777777" w:rsidR="000C56BA" w:rsidRPr="00912934" w:rsidRDefault="000C56BA" w:rsidP="000C56BA">
      <w:pPr>
        <w:pStyle w:val="breakline"/>
        <w:rPr>
          <w:color w:val="002060"/>
        </w:rPr>
      </w:pPr>
    </w:p>
    <w:p w14:paraId="58E42F1F" w14:textId="77777777" w:rsidR="000C56BA" w:rsidRPr="00912934" w:rsidRDefault="000C56BA" w:rsidP="000C56BA">
      <w:pPr>
        <w:jc w:val="center"/>
        <w:rPr>
          <w:rFonts w:ascii="Arial" w:hAnsi="Arial" w:cs="Arial"/>
          <w:noProof/>
          <w:color w:val="002060"/>
          <w:sz w:val="22"/>
          <w:szCs w:val="22"/>
        </w:rPr>
      </w:pPr>
      <w:r w:rsidRPr="00912934">
        <w:rPr>
          <w:rFonts w:ascii="Arial" w:hAnsi="Arial" w:cs="Arial"/>
          <w:noProof/>
          <w:color w:val="002060"/>
          <w:sz w:val="22"/>
          <w:szCs w:val="22"/>
        </w:rPr>
        <w:lastRenderedPageBreak/>
        <w:t>F.to IL SEGRETARIO                                   F.to IL GIUDICE SPORTIVO</w:t>
      </w:r>
    </w:p>
    <w:p w14:paraId="44F08DC1" w14:textId="77777777" w:rsidR="000C56BA" w:rsidRPr="00912934" w:rsidRDefault="000C56BA" w:rsidP="000C56BA">
      <w:pPr>
        <w:jc w:val="left"/>
        <w:rPr>
          <w:rFonts w:ascii="Arial" w:hAnsi="Arial" w:cs="Arial"/>
          <w:noProof/>
          <w:color w:val="002060"/>
          <w:sz w:val="22"/>
          <w:szCs w:val="22"/>
        </w:rPr>
      </w:pPr>
      <w:r w:rsidRPr="00912934">
        <w:rPr>
          <w:rFonts w:ascii="Arial" w:hAnsi="Arial" w:cs="Arial"/>
          <w:noProof/>
          <w:color w:val="002060"/>
          <w:sz w:val="22"/>
          <w:szCs w:val="22"/>
        </w:rPr>
        <w:t xml:space="preserve">                         Angelo Castellana        </w:t>
      </w:r>
      <w:r w:rsidRPr="00912934">
        <w:rPr>
          <w:rFonts w:ascii="Arial" w:hAnsi="Arial" w:cs="Arial"/>
          <w:noProof/>
          <w:color w:val="002060"/>
          <w:sz w:val="22"/>
          <w:szCs w:val="22"/>
        </w:rPr>
        <w:tab/>
        <w:t xml:space="preserve">                                Agnese Lazzaretti</w:t>
      </w:r>
    </w:p>
    <w:p w14:paraId="5B7B089E" w14:textId="77777777" w:rsidR="000C56BA" w:rsidRPr="00912934" w:rsidRDefault="000C56BA" w:rsidP="000C56BA">
      <w:pPr>
        <w:pStyle w:val="breakline"/>
        <w:rPr>
          <w:rFonts w:eastAsiaTheme="minorEastAsia"/>
          <w:color w:val="002060"/>
        </w:rPr>
      </w:pPr>
    </w:p>
    <w:p w14:paraId="1A0677A2" w14:textId="77777777" w:rsidR="000C56BA" w:rsidRPr="00912934" w:rsidRDefault="000C56BA" w:rsidP="000C56BA">
      <w:pPr>
        <w:pStyle w:val="titoloprinc0"/>
        <w:rPr>
          <w:color w:val="002060"/>
        </w:rPr>
      </w:pPr>
      <w:r w:rsidRPr="00912934">
        <w:rPr>
          <w:color w:val="002060"/>
        </w:rPr>
        <w:t>CLASSIFICA</w:t>
      </w:r>
    </w:p>
    <w:p w14:paraId="05283A5A" w14:textId="77777777" w:rsidR="000C56BA" w:rsidRPr="00912934" w:rsidRDefault="000C56BA" w:rsidP="000C56BA">
      <w:pPr>
        <w:pStyle w:val="breakline"/>
        <w:rPr>
          <w:color w:val="002060"/>
        </w:rPr>
      </w:pPr>
    </w:p>
    <w:p w14:paraId="73534085" w14:textId="77777777" w:rsidR="000C56BA" w:rsidRPr="00912934" w:rsidRDefault="000C56BA" w:rsidP="000C56BA">
      <w:pPr>
        <w:pStyle w:val="breakline"/>
        <w:rPr>
          <w:color w:val="002060"/>
        </w:rPr>
      </w:pPr>
    </w:p>
    <w:p w14:paraId="5BDF2680" w14:textId="77777777" w:rsidR="000C56BA" w:rsidRPr="00912934" w:rsidRDefault="000C56BA" w:rsidP="000C56BA">
      <w:pPr>
        <w:pStyle w:val="sottotitolocampionato10"/>
        <w:rPr>
          <w:color w:val="002060"/>
        </w:rPr>
      </w:pPr>
      <w:r w:rsidRPr="009129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56BA" w:rsidRPr="00912934" w14:paraId="1863B6B4" w14:textId="77777777" w:rsidTr="006F21E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4E3D4" w14:textId="77777777" w:rsidR="000C56BA" w:rsidRPr="00912934" w:rsidRDefault="000C56BA" w:rsidP="006F21E6">
            <w:pPr>
              <w:pStyle w:val="headertabella0"/>
              <w:rPr>
                <w:color w:val="002060"/>
              </w:rPr>
            </w:pPr>
            <w:r w:rsidRPr="009129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501FF" w14:textId="77777777" w:rsidR="000C56BA" w:rsidRPr="00912934" w:rsidRDefault="000C56BA" w:rsidP="006F21E6">
            <w:pPr>
              <w:pStyle w:val="headertabella0"/>
              <w:rPr>
                <w:color w:val="002060"/>
              </w:rPr>
            </w:pPr>
            <w:r w:rsidRPr="009129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A8681" w14:textId="77777777" w:rsidR="000C56BA" w:rsidRPr="00912934" w:rsidRDefault="000C56BA" w:rsidP="006F21E6">
            <w:pPr>
              <w:pStyle w:val="headertabella0"/>
              <w:rPr>
                <w:color w:val="002060"/>
              </w:rPr>
            </w:pPr>
            <w:r w:rsidRPr="009129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6C7E0" w14:textId="77777777" w:rsidR="000C56BA" w:rsidRPr="00912934" w:rsidRDefault="000C56BA" w:rsidP="006F21E6">
            <w:pPr>
              <w:pStyle w:val="headertabella0"/>
              <w:rPr>
                <w:color w:val="002060"/>
              </w:rPr>
            </w:pPr>
            <w:r w:rsidRPr="009129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E9B03" w14:textId="77777777" w:rsidR="000C56BA" w:rsidRPr="00912934" w:rsidRDefault="000C56BA" w:rsidP="006F21E6">
            <w:pPr>
              <w:pStyle w:val="headertabella0"/>
              <w:rPr>
                <w:color w:val="002060"/>
              </w:rPr>
            </w:pPr>
            <w:r w:rsidRPr="009129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DBC9A" w14:textId="77777777" w:rsidR="000C56BA" w:rsidRPr="00912934" w:rsidRDefault="000C56BA" w:rsidP="006F21E6">
            <w:pPr>
              <w:pStyle w:val="headertabella0"/>
              <w:rPr>
                <w:color w:val="002060"/>
              </w:rPr>
            </w:pPr>
            <w:r w:rsidRPr="009129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912D2" w14:textId="77777777" w:rsidR="000C56BA" w:rsidRPr="00912934" w:rsidRDefault="000C56BA" w:rsidP="006F21E6">
            <w:pPr>
              <w:pStyle w:val="headertabella0"/>
              <w:rPr>
                <w:color w:val="002060"/>
              </w:rPr>
            </w:pPr>
            <w:r w:rsidRPr="009129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3E8F1" w14:textId="77777777" w:rsidR="000C56BA" w:rsidRPr="00912934" w:rsidRDefault="000C56BA" w:rsidP="006F21E6">
            <w:pPr>
              <w:pStyle w:val="headertabella0"/>
              <w:rPr>
                <w:color w:val="002060"/>
              </w:rPr>
            </w:pPr>
            <w:r w:rsidRPr="009129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C39B2" w14:textId="77777777" w:rsidR="000C56BA" w:rsidRPr="00912934" w:rsidRDefault="000C56BA" w:rsidP="006F21E6">
            <w:pPr>
              <w:pStyle w:val="headertabella0"/>
              <w:rPr>
                <w:color w:val="002060"/>
              </w:rPr>
            </w:pPr>
            <w:r w:rsidRPr="009129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E3AD4" w14:textId="77777777" w:rsidR="000C56BA" w:rsidRPr="00912934" w:rsidRDefault="000C56BA" w:rsidP="006F21E6">
            <w:pPr>
              <w:pStyle w:val="headertabella0"/>
              <w:rPr>
                <w:color w:val="002060"/>
              </w:rPr>
            </w:pPr>
            <w:r w:rsidRPr="00912934">
              <w:rPr>
                <w:color w:val="002060"/>
              </w:rPr>
              <w:t>PE</w:t>
            </w:r>
          </w:p>
        </w:tc>
      </w:tr>
      <w:tr w:rsidR="000C56BA" w:rsidRPr="00912934" w14:paraId="2B9D450C" w14:textId="77777777" w:rsidTr="006F21E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64C925" w14:textId="77777777" w:rsidR="000C56BA" w:rsidRPr="00912934" w:rsidRDefault="000C56BA" w:rsidP="006F21E6">
            <w:pPr>
              <w:pStyle w:val="rowtabella0"/>
              <w:rPr>
                <w:color w:val="002060"/>
              </w:rPr>
            </w:pPr>
            <w:r w:rsidRPr="00912934">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55B4B"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C37B2"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16D46"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9E675"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AC9AD"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7F45F" w14:textId="77777777" w:rsidR="000C56BA" w:rsidRPr="00912934" w:rsidRDefault="000C56BA" w:rsidP="006F21E6">
            <w:pPr>
              <w:pStyle w:val="rowtabella0"/>
              <w:jc w:val="center"/>
              <w:rPr>
                <w:color w:val="002060"/>
              </w:rPr>
            </w:pPr>
            <w:r w:rsidRPr="00912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6CA89"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4C482" w14:textId="77777777" w:rsidR="000C56BA" w:rsidRPr="00912934" w:rsidRDefault="000C56BA" w:rsidP="006F21E6">
            <w:pPr>
              <w:pStyle w:val="rowtabella0"/>
              <w:jc w:val="center"/>
              <w:rPr>
                <w:color w:val="002060"/>
              </w:rPr>
            </w:pPr>
            <w:r w:rsidRPr="00912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387CA" w14:textId="77777777" w:rsidR="000C56BA" w:rsidRPr="00912934" w:rsidRDefault="000C56BA" w:rsidP="006F21E6">
            <w:pPr>
              <w:pStyle w:val="rowtabella0"/>
              <w:jc w:val="center"/>
              <w:rPr>
                <w:color w:val="002060"/>
              </w:rPr>
            </w:pPr>
            <w:r w:rsidRPr="00912934">
              <w:rPr>
                <w:color w:val="002060"/>
              </w:rPr>
              <w:t>0</w:t>
            </w:r>
          </w:p>
        </w:tc>
      </w:tr>
      <w:tr w:rsidR="000C56BA" w:rsidRPr="00912934" w14:paraId="41B0503C"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6EB014" w14:textId="77777777" w:rsidR="000C56BA" w:rsidRPr="00912934" w:rsidRDefault="000C56BA" w:rsidP="006F21E6">
            <w:pPr>
              <w:pStyle w:val="rowtabella0"/>
              <w:rPr>
                <w:color w:val="002060"/>
              </w:rPr>
            </w:pPr>
            <w:r w:rsidRPr="0091293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5DD7C"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EBF4F"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DE47B"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33806"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90309"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66DB4"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B4891"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BA2AA"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C323D" w14:textId="77777777" w:rsidR="000C56BA" w:rsidRPr="00912934" w:rsidRDefault="000C56BA" w:rsidP="006F21E6">
            <w:pPr>
              <w:pStyle w:val="rowtabella0"/>
              <w:jc w:val="center"/>
              <w:rPr>
                <w:color w:val="002060"/>
              </w:rPr>
            </w:pPr>
            <w:r w:rsidRPr="00912934">
              <w:rPr>
                <w:color w:val="002060"/>
              </w:rPr>
              <w:t>0</w:t>
            </w:r>
          </w:p>
        </w:tc>
      </w:tr>
      <w:tr w:rsidR="000C56BA" w:rsidRPr="00912934" w14:paraId="2B2E6EBA"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02F43A" w14:textId="77777777" w:rsidR="000C56BA" w:rsidRPr="00912934" w:rsidRDefault="000C56BA" w:rsidP="006F21E6">
            <w:pPr>
              <w:pStyle w:val="rowtabella0"/>
              <w:rPr>
                <w:color w:val="002060"/>
              </w:rPr>
            </w:pPr>
            <w:r w:rsidRPr="00912934">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0142A"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2407D"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0BBDA"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355C4"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E0331"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D311E"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1F5DB"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1C7F9"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16722" w14:textId="77777777" w:rsidR="000C56BA" w:rsidRPr="00912934" w:rsidRDefault="000C56BA" w:rsidP="006F21E6">
            <w:pPr>
              <w:pStyle w:val="rowtabella0"/>
              <w:jc w:val="center"/>
              <w:rPr>
                <w:color w:val="002060"/>
              </w:rPr>
            </w:pPr>
            <w:r w:rsidRPr="00912934">
              <w:rPr>
                <w:color w:val="002060"/>
              </w:rPr>
              <w:t>0</w:t>
            </w:r>
          </w:p>
        </w:tc>
      </w:tr>
      <w:tr w:rsidR="000C56BA" w:rsidRPr="00912934" w14:paraId="62A1CEE5"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5A9449" w14:textId="77777777" w:rsidR="000C56BA" w:rsidRPr="00912934" w:rsidRDefault="000C56BA" w:rsidP="006F21E6">
            <w:pPr>
              <w:pStyle w:val="rowtabella0"/>
              <w:rPr>
                <w:color w:val="002060"/>
              </w:rPr>
            </w:pPr>
            <w:r w:rsidRPr="0091293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78FA2"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E0EE4"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E473F"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036FE"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A98E5"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8753E"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67C28"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5B997"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D8C08" w14:textId="77777777" w:rsidR="000C56BA" w:rsidRPr="00912934" w:rsidRDefault="000C56BA" w:rsidP="006F21E6">
            <w:pPr>
              <w:pStyle w:val="rowtabella0"/>
              <w:jc w:val="center"/>
              <w:rPr>
                <w:color w:val="002060"/>
              </w:rPr>
            </w:pPr>
            <w:r w:rsidRPr="00912934">
              <w:rPr>
                <w:color w:val="002060"/>
              </w:rPr>
              <w:t>0</w:t>
            </w:r>
          </w:p>
        </w:tc>
      </w:tr>
      <w:tr w:rsidR="000C56BA" w:rsidRPr="00912934" w14:paraId="78FD7054"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8B05AD" w14:textId="77777777" w:rsidR="000C56BA" w:rsidRPr="00912934" w:rsidRDefault="000C56BA" w:rsidP="006F21E6">
            <w:pPr>
              <w:pStyle w:val="rowtabella0"/>
              <w:rPr>
                <w:color w:val="002060"/>
                <w:lang w:val="es-ES"/>
              </w:rPr>
            </w:pPr>
            <w:r w:rsidRPr="00912934">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5A507"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8B5AB"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E1679"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0E006"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F0546"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9FFA9"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1B6D6"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FEB51"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3360D" w14:textId="77777777" w:rsidR="000C56BA" w:rsidRPr="00912934" w:rsidRDefault="000C56BA" w:rsidP="006F21E6">
            <w:pPr>
              <w:pStyle w:val="rowtabella0"/>
              <w:jc w:val="center"/>
              <w:rPr>
                <w:color w:val="002060"/>
              </w:rPr>
            </w:pPr>
            <w:r w:rsidRPr="00912934">
              <w:rPr>
                <w:color w:val="002060"/>
              </w:rPr>
              <w:t>0</w:t>
            </w:r>
          </w:p>
        </w:tc>
      </w:tr>
      <w:tr w:rsidR="000C56BA" w:rsidRPr="00912934" w14:paraId="7EFB6C11"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CB3E07" w14:textId="77777777" w:rsidR="000C56BA" w:rsidRPr="00912934" w:rsidRDefault="000C56BA" w:rsidP="006F21E6">
            <w:pPr>
              <w:pStyle w:val="rowtabella0"/>
              <w:rPr>
                <w:color w:val="002060"/>
              </w:rPr>
            </w:pPr>
            <w:r w:rsidRPr="00912934">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76197"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7CFE6"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F6F90"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7CC51"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61393"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9A135"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A2794"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D0A84"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95B2C" w14:textId="77777777" w:rsidR="000C56BA" w:rsidRPr="00912934" w:rsidRDefault="000C56BA" w:rsidP="006F21E6">
            <w:pPr>
              <w:pStyle w:val="rowtabella0"/>
              <w:jc w:val="center"/>
              <w:rPr>
                <w:color w:val="002060"/>
              </w:rPr>
            </w:pPr>
            <w:r w:rsidRPr="00912934">
              <w:rPr>
                <w:color w:val="002060"/>
              </w:rPr>
              <w:t>0</w:t>
            </w:r>
          </w:p>
        </w:tc>
      </w:tr>
      <w:tr w:rsidR="000C56BA" w:rsidRPr="00912934" w14:paraId="1FCE31AE"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6DB427" w14:textId="77777777" w:rsidR="000C56BA" w:rsidRPr="00912934" w:rsidRDefault="000C56BA" w:rsidP="006F21E6">
            <w:pPr>
              <w:pStyle w:val="rowtabella0"/>
              <w:rPr>
                <w:color w:val="002060"/>
              </w:rPr>
            </w:pPr>
            <w:r w:rsidRPr="00912934">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4E5E8"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4AF6D"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AC0A4"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D1776"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9F96F"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30300"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6CB26"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C5AD5"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551C1" w14:textId="77777777" w:rsidR="000C56BA" w:rsidRPr="00912934" w:rsidRDefault="000C56BA" w:rsidP="006F21E6">
            <w:pPr>
              <w:pStyle w:val="rowtabella0"/>
              <w:jc w:val="center"/>
              <w:rPr>
                <w:color w:val="002060"/>
              </w:rPr>
            </w:pPr>
            <w:r w:rsidRPr="00912934">
              <w:rPr>
                <w:color w:val="002060"/>
              </w:rPr>
              <w:t>0</w:t>
            </w:r>
          </w:p>
        </w:tc>
      </w:tr>
      <w:tr w:rsidR="000C56BA" w:rsidRPr="00912934" w14:paraId="48E21325"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54AE83" w14:textId="77777777" w:rsidR="000C56BA" w:rsidRPr="00912934" w:rsidRDefault="000C56BA" w:rsidP="006F21E6">
            <w:pPr>
              <w:pStyle w:val="rowtabella0"/>
              <w:rPr>
                <w:color w:val="002060"/>
              </w:rPr>
            </w:pPr>
            <w:r w:rsidRPr="00912934">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7AA4F"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D86EB"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DC6B4"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CBF5C"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5E956"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57BEF"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044B0"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7C4A4"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FA3F7" w14:textId="77777777" w:rsidR="000C56BA" w:rsidRPr="00912934" w:rsidRDefault="000C56BA" w:rsidP="006F21E6">
            <w:pPr>
              <w:pStyle w:val="rowtabella0"/>
              <w:jc w:val="center"/>
              <w:rPr>
                <w:color w:val="002060"/>
              </w:rPr>
            </w:pPr>
            <w:r w:rsidRPr="00912934">
              <w:rPr>
                <w:color w:val="002060"/>
              </w:rPr>
              <w:t>0</w:t>
            </w:r>
          </w:p>
        </w:tc>
      </w:tr>
      <w:tr w:rsidR="000C56BA" w:rsidRPr="00912934" w14:paraId="099C2681"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05592C" w14:textId="77777777" w:rsidR="000C56BA" w:rsidRPr="00912934" w:rsidRDefault="000C56BA" w:rsidP="006F21E6">
            <w:pPr>
              <w:pStyle w:val="rowtabella0"/>
              <w:rPr>
                <w:color w:val="002060"/>
              </w:rPr>
            </w:pPr>
            <w:r w:rsidRPr="00912934">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AA195"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5BE99"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DDBF6"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C20E5"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6B154"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DCFF0"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EFDA9"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5FD34"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FB8AA" w14:textId="77777777" w:rsidR="000C56BA" w:rsidRPr="00912934" w:rsidRDefault="000C56BA" w:rsidP="006F21E6">
            <w:pPr>
              <w:pStyle w:val="rowtabella0"/>
              <w:jc w:val="center"/>
              <w:rPr>
                <w:color w:val="002060"/>
              </w:rPr>
            </w:pPr>
            <w:r w:rsidRPr="00912934">
              <w:rPr>
                <w:color w:val="002060"/>
              </w:rPr>
              <w:t>0</w:t>
            </w:r>
          </w:p>
        </w:tc>
      </w:tr>
      <w:tr w:rsidR="000C56BA" w:rsidRPr="00912934" w14:paraId="531D11A1"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7DE70C" w14:textId="77777777" w:rsidR="000C56BA" w:rsidRPr="00912934" w:rsidRDefault="000C56BA" w:rsidP="006F21E6">
            <w:pPr>
              <w:pStyle w:val="rowtabella0"/>
              <w:rPr>
                <w:color w:val="002060"/>
              </w:rPr>
            </w:pPr>
            <w:r w:rsidRPr="00912934">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59C70"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F4FCD"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54085"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8E803"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98FAF"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A0930"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F3D64"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3260E"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7C352" w14:textId="77777777" w:rsidR="000C56BA" w:rsidRPr="00912934" w:rsidRDefault="000C56BA" w:rsidP="006F21E6">
            <w:pPr>
              <w:pStyle w:val="rowtabella0"/>
              <w:jc w:val="center"/>
              <w:rPr>
                <w:color w:val="002060"/>
              </w:rPr>
            </w:pPr>
            <w:r w:rsidRPr="00912934">
              <w:rPr>
                <w:color w:val="002060"/>
              </w:rPr>
              <w:t>0</w:t>
            </w:r>
          </w:p>
        </w:tc>
      </w:tr>
      <w:tr w:rsidR="000C56BA" w:rsidRPr="00912934" w14:paraId="249443F8"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3A3C76" w14:textId="77777777" w:rsidR="000C56BA" w:rsidRPr="00912934" w:rsidRDefault="000C56BA" w:rsidP="006F21E6">
            <w:pPr>
              <w:pStyle w:val="rowtabella0"/>
              <w:rPr>
                <w:color w:val="002060"/>
              </w:rPr>
            </w:pPr>
            <w:r w:rsidRPr="00912934">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E2EB7"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316FF"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5F96C"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E7456"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1C162"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4CB02"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CCFAF"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8631D"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F10CC" w14:textId="77777777" w:rsidR="000C56BA" w:rsidRPr="00912934" w:rsidRDefault="000C56BA" w:rsidP="006F21E6">
            <w:pPr>
              <w:pStyle w:val="rowtabella0"/>
              <w:jc w:val="center"/>
              <w:rPr>
                <w:color w:val="002060"/>
              </w:rPr>
            </w:pPr>
            <w:r w:rsidRPr="00912934">
              <w:rPr>
                <w:color w:val="002060"/>
              </w:rPr>
              <w:t>0</w:t>
            </w:r>
          </w:p>
        </w:tc>
      </w:tr>
      <w:tr w:rsidR="000C56BA" w:rsidRPr="00912934" w14:paraId="572FF34A"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003D1C" w14:textId="77777777" w:rsidR="000C56BA" w:rsidRPr="00912934" w:rsidRDefault="000C56BA" w:rsidP="006F21E6">
            <w:pPr>
              <w:pStyle w:val="rowtabella0"/>
              <w:rPr>
                <w:color w:val="002060"/>
              </w:rPr>
            </w:pPr>
            <w:r w:rsidRPr="00912934">
              <w:rPr>
                <w:color w:val="002060"/>
              </w:rPr>
              <w:t>sq.B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547F9"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6C50C"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20992"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5DFF5"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DA380"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65C1C"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88C9D"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75933"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5BE3D" w14:textId="77777777" w:rsidR="000C56BA" w:rsidRPr="00912934" w:rsidRDefault="000C56BA" w:rsidP="006F21E6">
            <w:pPr>
              <w:pStyle w:val="rowtabella0"/>
              <w:jc w:val="center"/>
              <w:rPr>
                <w:color w:val="002060"/>
              </w:rPr>
            </w:pPr>
            <w:r w:rsidRPr="00912934">
              <w:rPr>
                <w:color w:val="002060"/>
              </w:rPr>
              <w:t>0</w:t>
            </w:r>
          </w:p>
        </w:tc>
      </w:tr>
      <w:tr w:rsidR="000C56BA" w:rsidRPr="00912934" w14:paraId="764733FD"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954282" w14:textId="77777777" w:rsidR="000C56BA" w:rsidRPr="00912934" w:rsidRDefault="000C56BA" w:rsidP="006F21E6">
            <w:pPr>
              <w:pStyle w:val="rowtabella0"/>
              <w:rPr>
                <w:color w:val="002060"/>
              </w:rPr>
            </w:pPr>
            <w:r w:rsidRPr="00912934">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57342"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37261"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7F769"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B60DD"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009CE"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4DFB3" w14:textId="77777777" w:rsidR="000C56BA" w:rsidRPr="00912934" w:rsidRDefault="000C56BA" w:rsidP="006F21E6">
            <w:pPr>
              <w:pStyle w:val="rowtabella0"/>
              <w:jc w:val="center"/>
              <w:rPr>
                <w:color w:val="002060"/>
              </w:rPr>
            </w:pPr>
            <w:r w:rsidRPr="00912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6DB3F"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5FE98"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4C6B0" w14:textId="77777777" w:rsidR="000C56BA" w:rsidRPr="00912934" w:rsidRDefault="000C56BA" w:rsidP="006F21E6">
            <w:pPr>
              <w:pStyle w:val="rowtabella0"/>
              <w:jc w:val="center"/>
              <w:rPr>
                <w:color w:val="002060"/>
              </w:rPr>
            </w:pPr>
            <w:r w:rsidRPr="00912934">
              <w:rPr>
                <w:color w:val="002060"/>
              </w:rPr>
              <w:t>0</w:t>
            </w:r>
          </w:p>
        </w:tc>
      </w:tr>
      <w:tr w:rsidR="000C56BA" w:rsidRPr="00912934" w14:paraId="65D13398"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A25A09" w14:textId="77777777" w:rsidR="000C56BA" w:rsidRPr="00912934" w:rsidRDefault="000C56BA" w:rsidP="006F21E6">
            <w:pPr>
              <w:pStyle w:val="rowtabella0"/>
              <w:rPr>
                <w:color w:val="002060"/>
              </w:rPr>
            </w:pPr>
            <w:r w:rsidRPr="00912934">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4DF1E"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03F30"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5049C"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E84ED"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E510A"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7CE6A"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693EB" w14:textId="77777777" w:rsidR="000C56BA" w:rsidRPr="00912934" w:rsidRDefault="000C56BA" w:rsidP="006F21E6">
            <w:pPr>
              <w:pStyle w:val="rowtabella0"/>
              <w:jc w:val="center"/>
              <w:rPr>
                <w:color w:val="002060"/>
              </w:rPr>
            </w:pPr>
            <w:r w:rsidRPr="00912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58F4A" w14:textId="77777777" w:rsidR="000C56BA" w:rsidRPr="00912934" w:rsidRDefault="000C56BA" w:rsidP="006F21E6">
            <w:pPr>
              <w:pStyle w:val="rowtabella0"/>
              <w:jc w:val="center"/>
              <w:rPr>
                <w:color w:val="002060"/>
              </w:rPr>
            </w:pPr>
            <w:r w:rsidRPr="00912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6D976" w14:textId="77777777" w:rsidR="000C56BA" w:rsidRPr="00912934" w:rsidRDefault="000C56BA" w:rsidP="006F21E6">
            <w:pPr>
              <w:pStyle w:val="rowtabella0"/>
              <w:jc w:val="center"/>
              <w:rPr>
                <w:color w:val="002060"/>
              </w:rPr>
            </w:pPr>
            <w:r w:rsidRPr="00912934">
              <w:rPr>
                <w:color w:val="002060"/>
              </w:rPr>
              <w:t>0</w:t>
            </w:r>
          </w:p>
        </w:tc>
      </w:tr>
      <w:tr w:rsidR="000C56BA" w:rsidRPr="00912934" w14:paraId="18E0199D" w14:textId="77777777" w:rsidTr="006F21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B5431C" w14:textId="77777777" w:rsidR="000C56BA" w:rsidRPr="00912934" w:rsidRDefault="000C56BA" w:rsidP="006F21E6">
            <w:pPr>
              <w:pStyle w:val="rowtabella0"/>
              <w:rPr>
                <w:color w:val="002060"/>
              </w:rPr>
            </w:pPr>
            <w:r w:rsidRPr="00912934">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C4A6F"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0662E"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CD517"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7C027"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3681D"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E1978"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3F107"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26A9E" w14:textId="77777777" w:rsidR="000C56BA" w:rsidRPr="00912934" w:rsidRDefault="000C56BA" w:rsidP="006F21E6">
            <w:pPr>
              <w:pStyle w:val="rowtabella0"/>
              <w:jc w:val="center"/>
              <w:rPr>
                <w:color w:val="002060"/>
              </w:rPr>
            </w:pPr>
            <w:r w:rsidRPr="00912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0F768" w14:textId="77777777" w:rsidR="000C56BA" w:rsidRPr="00912934" w:rsidRDefault="000C56BA" w:rsidP="006F21E6">
            <w:pPr>
              <w:pStyle w:val="rowtabella0"/>
              <w:jc w:val="center"/>
              <w:rPr>
                <w:color w:val="002060"/>
              </w:rPr>
            </w:pPr>
            <w:r w:rsidRPr="00912934">
              <w:rPr>
                <w:color w:val="002060"/>
              </w:rPr>
              <w:t>0</w:t>
            </w:r>
          </w:p>
        </w:tc>
      </w:tr>
      <w:tr w:rsidR="000C56BA" w:rsidRPr="00912934" w14:paraId="2786AB3C" w14:textId="77777777" w:rsidTr="006F21E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4364CA" w14:textId="77777777" w:rsidR="000C56BA" w:rsidRPr="00912934" w:rsidRDefault="000C56BA" w:rsidP="006F21E6">
            <w:pPr>
              <w:pStyle w:val="rowtabella0"/>
              <w:rPr>
                <w:color w:val="002060"/>
              </w:rPr>
            </w:pPr>
            <w:r w:rsidRPr="00912934">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E8188"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C2AAE"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E1AD2"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7BA50" w14:textId="77777777" w:rsidR="000C56BA" w:rsidRPr="00912934" w:rsidRDefault="000C56BA" w:rsidP="006F21E6">
            <w:pPr>
              <w:pStyle w:val="rowtabella0"/>
              <w:jc w:val="center"/>
              <w:rPr>
                <w:color w:val="002060"/>
              </w:rPr>
            </w:pPr>
            <w:r w:rsidRPr="00912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3689A"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0B81B" w14:textId="77777777" w:rsidR="000C56BA" w:rsidRPr="00912934" w:rsidRDefault="000C56BA" w:rsidP="006F21E6">
            <w:pPr>
              <w:pStyle w:val="rowtabella0"/>
              <w:jc w:val="center"/>
              <w:rPr>
                <w:color w:val="002060"/>
              </w:rPr>
            </w:pPr>
            <w:r w:rsidRPr="00912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3CDAF" w14:textId="77777777" w:rsidR="000C56BA" w:rsidRPr="00912934" w:rsidRDefault="000C56BA" w:rsidP="006F21E6">
            <w:pPr>
              <w:pStyle w:val="rowtabella0"/>
              <w:jc w:val="center"/>
              <w:rPr>
                <w:color w:val="002060"/>
              </w:rPr>
            </w:pPr>
            <w:r w:rsidRPr="00912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67F4E" w14:textId="77777777" w:rsidR="000C56BA" w:rsidRPr="00912934" w:rsidRDefault="000C56BA" w:rsidP="006F21E6">
            <w:pPr>
              <w:pStyle w:val="rowtabella0"/>
              <w:jc w:val="center"/>
              <w:rPr>
                <w:color w:val="002060"/>
              </w:rPr>
            </w:pPr>
            <w:r w:rsidRPr="00912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E86D1" w14:textId="77777777" w:rsidR="000C56BA" w:rsidRPr="00912934" w:rsidRDefault="000C56BA" w:rsidP="006F21E6">
            <w:pPr>
              <w:pStyle w:val="rowtabella0"/>
              <w:jc w:val="center"/>
              <w:rPr>
                <w:color w:val="002060"/>
              </w:rPr>
            </w:pPr>
            <w:r w:rsidRPr="00912934">
              <w:rPr>
                <w:color w:val="002060"/>
              </w:rPr>
              <w:t>0</w:t>
            </w:r>
          </w:p>
        </w:tc>
      </w:tr>
    </w:tbl>
    <w:p w14:paraId="7463F62F" w14:textId="77777777" w:rsidR="000C56BA" w:rsidRDefault="000C56BA" w:rsidP="000C56BA">
      <w:pPr>
        <w:pStyle w:val="breakline"/>
        <w:rPr>
          <w:rFonts w:eastAsiaTheme="minorEastAsia"/>
          <w:color w:val="002060"/>
        </w:rPr>
      </w:pPr>
    </w:p>
    <w:p w14:paraId="56236D4F" w14:textId="77777777" w:rsidR="00256A44" w:rsidRPr="00280F9C" w:rsidRDefault="00256A44" w:rsidP="00256A44">
      <w:pPr>
        <w:pStyle w:val="titoloprinc0"/>
        <w:rPr>
          <w:color w:val="002060"/>
        </w:rPr>
      </w:pPr>
      <w:r w:rsidRPr="00280F9C">
        <w:rPr>
          <w:color w:val="002060"/>
        </w:rPr>
        <w:t>PROGRAMMA GARE</w:t>
      </w:r>
    </w:p>
    <w:p w14:paraId="493A217C" w14:textId="77777777" w:rsidR="00256A44" w:rsidRDefault="00256A44" w:rsidP="000C56BA">
      <w:pPr>
        <w:pStyle w:val="breakline"/>
        <w:rPr>
          <w:rFonts w:eastAsiaTheme="minorEastAsia"/>
          <w:color w:val="002060"/>
        </w:rPr>
      </w:pPr>
    </w:p>
    <w:p w14:paraId="2E9D31CD" w14:textId="77777777" w:rsidR="00256A44" w:rsidRPr="00280F9C" w:rsidRDefault="00256A44" w:rsidP="00256A44">
      <w:pPr>
        <w:pStyle w:val="sottotitolocampionato10"/>
        <w:rPr>
          <w:color w:val="002060"/>
        </w:rPr>
      </w:pPr>
      <w:r w:rsidRPr="00280F9C">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56A44" w:rsidRPr="00280F9C" w14:paraId="05BE3BE5" w14:textId="77777777" w:rsidTr="006F21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C5B7D" w14:textId="77777777" w:rsidR="00256A44" w:rsidRPr="00280F9C" w:rsidRDefault="00256A44" w:rsidP="006F21E6">
            <w:pPr>
              <w:pStyle w:val="headertabella0"/>
              <w:rPr>
                <w:color w:val="002060"/>
              </w:rPr>
            </w:pPr>
            <w:r w:rsidRPr="00280F9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EB855" w14:textId="77777777" w:rsidR="00256A44" w:rsidRPr="00280F9C" w:rsidRDefault="00256A44" w:rsidP="006F21E6">
            <w:pPr>
              <w:pStyle w:val="headertabella0"/>
              <w:rPr>
                <w:color w:val="002060"/>
              </w:rPr>
            </w:pPr>
            <w:r w:rsidRPr="00280F9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25A44" w14:textId="77777777" w:rsidR="00256A44" w:rsidRPr="00280F9C" w:rsidRDefault="00256A44" w:rsidP="006F21E6">
            <w:pPr>
              <w:pStyle w:val="headertabella0"/>
              <w:rPr>
                <w:color w:val="002060"/>
              </w:rPr>
            </w:pPr>
            <w:r w:rsidRPr="00280F9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D9DD3" w14:textId="77777777" w:rsidR="00256A44" w:rsidRPr="00280F9C" w:rsidRDefault="00256A44" w:rsidP="006F21E6">
            <w:pPr>
              <w:pStyle w:val="headertabella0"/>
              <w:rPr>
                <w:color w:val="002060"/>
              </w:rPr>
            </w:pPr>
            <w:r w:rsidRPr="00280F9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C6731" w14:textId="77777777" w:rsidR="00256A44" w:rsidRPr="00280F9C" w:rsidRDefault="00256A44" w:rsidP="006F21E6">
            <w:pPr>
              <w:pStyle w:val="headertabella0"/>
              <w:rPr>
                <w:color w:val="002060"/>
              </w:rPr>
            </w:pPr>
            <w:r w:rsidRPr="00280F9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F9DD7" w14:textId="77777777" w:rsidR="00256A44" w:rsidRPr="00280F9C" w:rsidRDefault="00256A44" w:rsidP="006F21E6">
            <w:pPr>
              <w:pStyle w:val="headertabella0"/>
              <w:rPr>
                <w:color w:val="002060"/>
              </w:rPr>
            </w:pPr>
            <w:r w:rsidRPr="00280F9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70F2E" w14:textId="77777777" w:rsidR="00256A44" w:rsidRPr="00280F9C" w:rsidRDefault="00256A44" w:rsidP="006F21E6">
            <w:pPr>
              <w:pStyle w:val="headertabella0"/>
              <w:rPr>
                <w:color w:val="002060"/>
              </w:rPr>
            </w:pPr>
            <w:r w:rsidRPr="00280F9C">
              <w:rPr>
                <w:color w:val="002060"/>
              </w:rPr>
              <w:t>Indirizzo Impianto</w:t>
            </w:r>
          </w:p>
        </w:tc>
      </w:tr>
      <w:tr w:rsidR="00256A44" w:rsidRPr="00280F9C" w14:paraId="4296E07A" w14:textId="77777777" w:rsidTr="006F21E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0C6E0C" w14:textId="77777777" w:rsidR="00256A44" w:rsidRPr="00280F9C" w:rsidRDefault="00256A44" w:rsidP="006F21E6">
            <w:pPr>
              <w:pStyle w:val="rowtabella0"/>
              <w:rPr>
                <w:color w:val="002060"/>
              </w:rPr>
            </w:pPr>
            <w:r w:rsidRPr="00280F9C">
              <w:rPr>
                <w:color w:val="002060"/>
              </w:rPr>
              <w:t>BULDOG T.N.T. LUCREZIA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E6A27D" w14:textId="77777777" w:rsidR="00256A44" w:rsidRPr="00280F9C" w:rsidRDefault="00256A44" w:rsidP="006F21E6">
            <w:pPr>
              <w:pStyle w:val="rowtabella0"/>
              <w:rPr>
                <w:color w:val="002060"/>
              </w:rPr>
            </w:pPr>
            <w:r w:rsidRPr="00280F9C">
              <w:rPr>
                <w:color w:val="002060"/>
              </w:rPr>
              <w:t>TAVERNELLE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F49769" w14:textId="77777777" w:rsidR="00256A44" w:rsidRPr="00280F9C" w:rsidRDefault="00256A44" w:rsidP="006F21E6">
            <w:pPr>
              <w:pStyle w:val="rowtabella0"/>
              <w:jc w:val="center"/>
              <w:rPr>
                <w:color w:val="002060"/>
              </w:rPr>
            </w:pPr>
            <w:r w:rsidRPr="00280F9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6176AE" w14:textId="77777777" w:rsidR="00256A44" w:rsidRPr="00280F9C" w:rsidRDefault="00256A44" w:rsidP="006F21E6">
            <w:pPr>
              <w:pStyle w:val="rowtabella0"/>
              <w:rPr>
                <w:color w:val="002060"/>
              </w:rPr>
            </w:pPr>
            <w:r w:rsidRPr="00280F9C">
              <w:rPr>
                <w:color w:val="002060"/>
              </w:rPr>
              <w:t>10/04/2024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12BB64" w14:textId="77777777" w:rsidR="00256A44" w:rsidRPr="00280F9C" w:rsidRDefault="00256A44" w:rsidP="006F21E6">
            <w:pPr>
              <w:pStyle w:val="rowtabella0"/>
              <w:rPr>
                <w:color w:val="002060"/>
              </w:rPr>
            </w:pPr>
            <w:r w:rsidRPr="00280F9C">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ABBE6D" w14:textId="77777777" w:rsidR="00256A44" w:rsidRPr="00280F9C" w:rsidRDefault="00256A44" w:rsidP="006F21E6">
            <w:pPr>
              <w:pStyle w:val="rowtabella0"/>
              <w:rPr>
                <w:color w:val="002060"/>
              </w:rPr>
            </w:pPr>
            <w:r w:rsidRPr="00280F9C">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B51FEE" w14:textId="77777777" w:rsidR="00256A44" w:rsidRPr="00280F9C" w:rsidRDefault="00256A44" w:rsidP="006F21E6">
            <w:pPr>
              <w:pStyle w:val="rowtabella0"/>
              <w:rPr>
                <w:color w:val="002060"/>
              </w:rPr>
            </w:pPr>
            <w:r w:rsidRPr="00280F9C">
              <w:rPr>
                <w:color w:val="002060"/>
              </w:rPr>
              <w:t>VIA NAZARIO SAURO</w:t>
            </w:r>
          </w:p>
        </w:tc>
      </w:tr>
    </w:tbl>
    <w:p w14:paraId="312E7B31" w14:textId="77777777" w:rsidR="00256A44" w:rsidRPr="00280F9C" w:rsidRDefault="00256A44" w:rsidP="00256A44">
      <w:pPr>
        <w:pStyle w:val="breakline"/>
        <w:rPr>
          <w:rFonts w:eastAsiaTheme="minorEastAsia"/>
          <w:color w:val="002060"/>
        </w:rPr>
      </w:pPr>
    </w:p>
    <w:p w14:paraId="5F38DC98" w14:textId="77777777" w:rsidR="00256A44" w:rsidRPr="00280F9C" w:rsidRDefault="00256A44" w:rsidP="00256A44">
      <w:pPr>
        <w:pStyle w:val="breakline"/>
        <w:rPr>
          <w:color w:val="002060"/>
        </w:rPr>
      </w:pPr>
    </w:p>
    <w:p w14:paraId="23738C3C" w14:textId="77777777" w:rsidR="00256A44" w:rsidRPr="00280F9C" w:rsidRDefault="00256A44" w:rsidP="00256A44">
      <w:pPr>
        <w:pStyle w:val="breakline"/>
        <w:rPr>
          <w:color w:val="002060"/>
        </w:rPr>
      </w:pPr>
    </w:p>
    <w:p w14:paraId="22D7AB8C" w14:textId="77777777" w:rsidR="00256A44" w:rsidRPr="00280F9C" w:rsidRDefault="00256A44" w:rsidP="00256A44">
      <w:pPr>
        <w:pStyle w:val="sottotitolocampionato10"/>
        <w:rPr>
          <w:color w:val="002060"/>
        </w:rPr>
      </w:pPr>
      <w:r w:rsidRPr="00280F9C">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9"/>
        <w:gridCol w:w="385"/>
        <w:gridCol w:w="898"/>
        <w:gridCol w:w="1178"/>
        <w:gridCol w:w="1550"/>
        <w:gridCol w:w="1558"/>
      </w:tblGrid>
      <w:tr w:rsidR="00256A44" w:rsidRPr="00280F9C" w14:paraId="40C133A4" w14:textId="77777777" w:rsidTr="006F21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CD3DB" w14:textId="77777777" w:rsidR="00256A44" w:rsidRPr="00280F9C" w:rsidRDefault="00256A44" w:rsidP="006F21E6">
            <w:pPr>
              <w:pStyle w:val="headertabella0"/>
              <w:rPr>
                <w:color w:val="002060"/>
              </w:rPr>
            </w:pPr>
            <w:r w:rsidRPr="00280F9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842AA" w14:textId="77777777" w:rsidR="00256A44" w:rsidRPr="00280F9C" w:rsidRDefault="00256A44" w:rsidP="006F21E6">
            <w:pPr>
              <w:pStyle w:val="headertabella0"/>
              <w:rPr>
                <w:color w:val="002060"/>
              </w:rPr>
            </w:pPr>
            <w:r w:rsidRPr="00280F9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23FE2" w14:textId="77777777" w:rsidR="00256A44" w:rsidRPr="00280F9C" w:rsidRDefault="00256A44" w:rsidP="006F21E6">
            <w:pPr>
              <w:pStyle w:val="headertabella0"/>
              <w:rPr>
                <w:color w:val="002060"/>
              </w:rPr>
            </w:pPr>
            <w:r w:rsidRPr="00280F9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9AFEC" w14:textId="77777777" w:rsidR="00256A44" w:rsidRPr="00280F9C" w:rsidRDefault="00256A44" w:rsidP="006F21E6">
            <w:pPr>
              <w:pStyle w:val="headertabella0"/>
              <w:rPr>
                <w:color w:val="002060"/>
              </w:rPr>
            </w:pPr>
            <w:r w:rsidRPr="00280F9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EBD02" w14:textId="77777777" w:rsidR="00256A44" w:rsidRPr="00280F9C" w:rsidRDefault="00256A44" w:rsidP="006F21E6">
            <w:pPr>
              <w:pStyle w:val="headertabella0"/>
              <w:rPr>
                <w:color w:val="002060"/>
              </w:rPr>
            </w:pPr>
            <w:r w:rsidRPr="00280F9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5F27C" w14:textId="77777777" w:rsidR="00256A44" w:rsidRPr="00280F9C" w:rsidRDefault="00256A44" w:rsidP="006F21E6">
            <w:pPr>
              <w:pStyle w:val="headertabella0"/>
              <w:rPr>
                <w:color w:val="002060"/>
              </w:rPr>
            </w:pPr>
            <w:r w:rsidRPr="00280F9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44329" w14:textId="77777777" w:rsidR="00256A44" w:rsidRPr="00280F9C" w:rsidRDefault="00256A44" w:rsidP="006F21E6">
            <w:pPr>
              <w:pStyle w:val="headertabella0"/>
              <w:rPr>
                <w:color w:val="002060"/>
              </w:rPr>
            </w:pPr>
            <w:r w:rsidRPr="00280F9C">
              <w:rPr>
                <w:color w:val="002060"/>
              </w:rPr>
              <w:t>Indirizzo Impianto</w:t>
            </w:r>
          </w:p>
        </w:tc>
      </w:tr>
      <w:tr w:rsidR="00256A44" w:rsidRPr="00280F9C" w14:paraId="0D37E1A6" w14:textId="77777777" w:rsidTr="006F21E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E6F9D0" w14:textId="77777777" w:rsidR="00256A44" w:rsidRPr="00280F9C" w:rsidRDefault="00256A44" w:rsidP="006F21E6">
            <w:pPr>
              <w:pStyle w:val="rowtabella0"/>
              <w:rPr>
                <w:color w:val="002060"/>
              </w:rPr>
            </w:pPr>
            <w:r w:rsidRPr="00280F9C">
              <w:rPr>
                <w:color w:val="002060"/>
              </w:rPr>
              <w:t>POL.CAGLI SPORT ASSOCIATI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A753C" w14:textId="77777777" w:rsidR="00256A44" w:rsidRPr="00280F9C" w:rsidRDefault="00256A44" w:rsidP="006F21E6">
            <w:pPr>
              <w:pStyle w:val="rowtabella0"/>
              <w:rPr>
                <w:color w:val="002060"/>
              </w:rPr>
            </w:pPr>
            <w:r w:rsidRPr="00280F9C">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403C03" w14:textId="77777777" w:rsidR="00256A44" w:rsidRPr="00280F9C" w:rsidRDefault="00256A44" w:rsidP="006F21E6">
            <w:pPr>
              <w:pStyle w:val="rowtabella0"/>
              <w:jc w:val="center"/>
              <w:rPr>
                <w:color w:val="002060"/>
              </w:rPr>
            </w:pPr>
            <w:r w:rsidRPr="00280F9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4B284A" w14:textId="77777777" w:rsidR="00256A44" w:rsidRPr="00280F9C" w:rsidRDefault="00256A44" w:rsidP="006F21E6">
            <w:pPr>
              <w:pStyle w:val="rowtabella0"/>
              <w:rPr>
                <w:color w:val="002060"/>
              </w:rPr>
            </w:pPr>
            <w:r w:rsidRPr="00280F9C">
              <w:rPr>
                <w:color w:val="002060"/>
              </w:rPr>
              <w:t>13/04/2024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5579A0" w14:textId="77777777" w:rsidR="00256A44" w:rsidRPr="00280F9C" w:rsidRDefault="00256A44" w:rsidP="006F21E6">
            <w:pPr>
              <w:pStyle w:val="rowtabella0"/>
              <w:rPr>
                <w:color w:val="002060"/>
              </w:rPr>
            </w:pPr>
            <w:r w:rsidRPr="00280F9C">
              <w:rPr>
                <w:color w:val="002060"/>
              </w:rPr>
              <w:t>5455 PALESTRA PANICHI PIERETTI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27A154" w14:textId="77777777" w:rsidR="00256A44" w:rsidRPr="00280F9C" w:rsidRDefault="00256A44" w:rsidP="006F21E6">
            <w:pPr>
              <w:pStyle w:val="rowtabella0"/>
              <w:rPr>
                <w:color w:val="002060"/>
              </w:rPr>
            </w:pPr>
            <w:r w:rsidRPr="00280F9C">
              <w:rPr>
                <w:color w:val="002060"/>
              </w:rPr>
              <w:t>CAGLI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64E1D0" w14:textId="77777777" w:rsidR="00256A44" w:rsidRPr="00280F9C" w:rsidRDefault="00256A44" w:rsidP="006F21E6">
            <w:pPr>
              <w:pStyle w:val="rowtabella0"/>
              <w:rPr>
                <w:color w:val="002060"/>
              </w:rPr>
            </w:pPr>
            <w:r w:rsidRPr="00280F9C">
              <w:rPr>
                <w:color w:val="002060"/>
              </w:rPr>
              <w:t>VIA BRAMANTE</w:t>
            </w:r>
          </w:p>
        </w:tc>
      </w:tr>
      <w:tr w:rsidR="00256A44" w:rsidRPr="00280F9C" w14:paraId="084440E6"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D86529" w14:textId="77777777" w:rsidR="00256A44" w:rsidRPr="00280F9C" w:rsidRDefault="00256A44" w:rsidP="006F21E6">
            <w:pPr>
              <w:pStyle w:val="rowtabella0"/>
              <w:rPr>
                <w:color w:val="002060"/>
              </w:rPr>
            </w:pPr>
            <w:r w:rsidRPr="00280F9C">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ADB728" w14:textId="77777777" w:rsidR="00256A44" w:rsidRPr="00280F9C" w:rsidRDefault="00256A44" w:rsidP="006F21E6">
            <w:pPr>
              <w:pStyle w:val="rowtabella0"/>
              <w:rPr>
                <w:color w:val="002060"/>
              </w:rPr>
            </w:pPr>
            <w:r w:rsidRPr="00280F9C">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58242B" w14:textId="77777777" w:rsidR="00256A44" w:rsidRPr="00280F9C" w:rsidRDefault="00256A44" w:rsidP="006F21E6">
            <w:pPr>
              <w:pStyle w:val="rowtabella0"/>
              <w:jc w:val="center"/>
              <w:rPr>
                <w:color w:val="002060"/>
              </w:rPr>
            </w:pPr>
            <w:r w:rsidRPr="00280F9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7046A9" w14:textId="77777777" w:rsidR="00256A44" w:rsidRPr="00280F9C" w:rsidRDefault="00256A44" w:rsidP="006F21E6">
            <w:pPr>
              <w:pStyle w:val="rowtabella0"/>
              <w:rPr>
                <w:color w:val="002060"/>
              </w:rPr>
            </w:pPr>
            <w:r w:rsidRPr="00280F9C">
              <w:rPr>
                <w:color w:val="002060"/>
              </w:rPr>
              <w:t>13/04/2024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538E59" w14:textId="77777777" w:rsidR="00256A44" w:rsidRPr="00280F9C" w:rsidRDefault="00256A44" w:rsidP="006F21E6">
            <w:pPr>
              <w:pStyle w:val="rowtabella0"/>
              <w:rPr>
                <w:color w:val="002060"/>
              </w:rPr>
            </w:pPr>
            <w:r w:rsidRPr="00280F9C">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88B4B6" w14:textId="77777777" w:rsidR="00256A44" w:rsidRPr="00280F9C" w:rsidRDefault="00256A44" w:rsidP="006F21E6">
            <w:pPr>
              <w:pStyle w:val="rowtabella0"/>
              <w:rPr>
                <w:color w:val="002060"/>
              </w:rPr>
            </w:pPr>
            <w:r w:rsidRPr="00280F9C">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8995CB" w14:textId="77777777" w:rsidR="00256A44" w:rsidRPr="00280F9C" w:rsidRDefault="00256A44" w:rsidP="006F21E6">
            <w:pPr>
              <w:pStyle w:val="rowtabella0"/>
              <w:rPr>
                <w:color w:val="002060"/>
              </w:rPr>
            </w:pPr>
            <w:r w:rsidRPr="00280F9C">
              <w:rPr>
                <w:color w:val="002060"/>
              </w:rPr>
              <w:t>VIA ALDO MORO</w:t>
            </w:r>
          </w:p>
        </w:tc>
      </w:tr>
      <w:tr w:rsidR="00256A44" w:rsidRPr="00280F9C" w14:paraId="4D3C5474"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7A7B37" w14:textId="77777777" w:rsidR="00256A44" w:rsidRPr="00280F9C" w:rsidRDefault="00256A44" w:rsidP="006F21E6">
            <w:pPr>
              <w:pStyle w:val="rowtabella0"/>
              <w:rPr>
                <w:color w:val="002060"/>
              </w:rPr>
            </w:pPr>
            <w:r w:rsidRPr="00280F9C">
              <w:rPr>
                <w:color w:val="002060"/>
              </w:rPr>
              <w:t>BORGO ROSSELLI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D5C7A5" w14:textId="77777777" w:rsidR="00256A44" w:rsidRPr="00280F9C" w:rsidRDefault="00256A44" w:rsidP="006F21E6">
            <w:pPr>
              <w:pStyle w:val="rowtabella0"/>
              <w:rPr>
                <w:color w:val="002060"/>
              </w:rPr>
            </w:pPr>
            <w:r w:rsidRPr="00280F9C">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58D68B" w14:textId="77777777" w:rsidR="00256A44" w:rsidRPr="00280F9C" w:rsidRDefault="00256A44" w:rsidP="006F21E6">
            <w:pPr>
              <w:pStyle w:val="rowtabella0"/>
              <w:jc w:val="center"/>
              <w:rPr>
                <w:color w:val="002060"/>
              </w:rPr>
            </w:pPr>
            <w:r w:rsidRPr="00280F9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2B3E8F" w14:textId="77777777" w:rsidR="00256A44" w:rsidRPr="00280F9C" w:rsidRDefault="00256A44" w:rsidP="006F21E6">
            <w:pPr>
              <w:pStyle w:val="rowtabella0"/>
              <w:rPr>
                <w:color w:val="002060"/>
              </w:rPr>
            </w:pPr>
            <w:r w:rsidRPr="00280F9C">
              <w:rPr>
                <w:color w:val="002060"/>
              </w:rPr>
              <w:t>14/04/2024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0B9FEE" w14:textId="77777777" w:rsidR="00256A44" w:rsidRPr="00280F9C" w:rsidRDefault="00256A44" w:rsidP="006F21E6">
            <w:pPr>
              <w:pStyle w:val="rowtabella0"/>
              <w:rPr>
                <w:color w:val="002060"/>
              </w:rPr>
            </w:pPr>
            <w:r w:rsidRPr="00280F9C">
              <w:rPr>
                <w:color w:val="002060"/>
              </w:rPr>
              <w:t>5737 CAMPO COMUNALE VECCHIO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035F35" w14:textId="77777777" w:rsidR="00256A44" w:rsidRPr="00280F9C" w:rsidRDefault="00256A44" w:rsidP="006F21E6">
            <w:pPr>
              <w:pStyle w:val="rowtabella0"/>
              <w:rPr>
                <w:color w:val="002060"/>
              </w:rPr>
            </w:pPr>
            <w:r w:rsidRPr="00280F9C">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681D63" w14:textId="77777777" w:rsidR="00256A44" w:rsidRPr="00280F9C" w:rsidRDefault="00256A44" w:rsidP="006F21E6">
            <w:pPr>
              <w:pStyle w:val="rowtabella0"/>
              <w:rPr>
                <w:color w:val="002060"/>
              </w:rPr>
            </w:pPr>
            <w:r w:rsidRPr="00280F9C">
              <w:rPr>
                <w:color w:val="002060"/>
              </w:rPr>
              <w:t>VIA ASPOROMONTE</w:t>
            </w:r>
          </w:p>
        </w:tc>
      </w:tr>
      <w:tr w:rsidR="00256A44" w:rsidRPr="00280F9C" w14:paraId="205D8961"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80B8CA" w14:textId="77777777" w:rsidR="00256A44" w:rsidRPr="00280F9C" w:rsidRDefault="00256A44" w:rsidP="006F21E6">
            <w:pPr>
              <w:pStyle w:val="rowtabella0"/>
              <w:rPr>
                <w:color w:val="002060"/>
              </w:rPr>
            </w:pPr>
            <w:r w:rsidRPr="00280F9C">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3DDE45" w14:textId="77777777" w:rsidR="00256A44" w:rsidRPr="00280F9C" w:rsidRDefault="00256A44" w:rsidP="006F21E6">
            <w:pPr>
              <w:pStyle w:val="rowtabella0"/>
              <w:rPr>
                <w:color w:val="002060"/>
              </w:rPr>
            </w:pPr>
            <w:r w:rsidRPr="00280F9C">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84E272" w14:textId="77777777" w:rsidR="00256A44" w:rsidRPr="00280F9C" w:rsidRDefault="00256A44" w:rsidP="006F21E6">
            <w:pPr>
              <w:pStyle w:val="rowtabella0"/>
              <w:jc w:val="center"/>
              <w:rPr>
                <w:color w:val="002060"/>
              </w:rPr>
            </w:pPr>
            <w:r w:rsidRPr="00280F9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F00009" w14:textId="77777777" w:rsidR="00256A44" w:rsidRPr="00280F9C" w:rsidRDefault="00256A44" w:rsidP="006F21E6">
            <w:pPr>
              <w:pStyle w:val="rowtabella0"/>
              <w:rPr>
                <w:color w:val="002060"/>
              </w:rPr>
            </w:pPr>
            <w:r w:rsidRPr="00280F9C">
              <w:rPr>
                <w:color w:val="002060"/>
              </w:rPr>
              <w:t>14/04/2024 11:30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3E4431" w14:textId="77777777" w:rsidR="00256A44" w:rsidRPr="00280F9C" w:rsidRDefault="00256A44" w:rsidP="006F21E6">
            <w:pPr>
              <w:pStyle w:val="rowtabella0"/>
              <w:rPr>
                <w:color w:val="002060"/>
              </w:rPr>
            </w:pPr>
            <w:r w:rsidRPr="00280F9C">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CAED5C" w14:textId="77777777" w:rsidR="00256A44" w:rsidRPr="00280F9C" w:rsidRDefault="00256A44" w:rsidP="006F21E6">
            <w:pPr>
              <w:pStyle w:val="rowtabella0"/>
              <w:rPr>
                <w:color w:val="002060"/>
              </w:rPr>
            </w:pPr>
            <w:r w:rsidRPr="00280F9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00A8EE" w14:textId="77777777" w:rsidR="00256A44" w:rsidRPr="00280F9C" w:rsidRDefault="00256A44" w:rsidP="006F21E6">
            <w:pPr>
              <w:pStyle w:val="rowtabella0"/>
              <w:rPr>
                <w:color w:val="002060"/>
              </w:rPr>
            </w:pPr>
            <w:r w:rsidRPr="00280F9C">
              <w:rPr>
                <w:color w:val="002060"/>
              </w:rPr>
              <w:t>VIA GROTTE DI POSATORA 19/A</w:t>
            </w:r>
          </w:p>
        </w:tc>
      </w:tr>
      <w:tr w:rsidR="00256A44" w:rsidRPr="00280F9C" w14:paraId="1ADEF6BD"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6C1CB0" w14:textId="77777777" w:rsidR="00256A44" w:rsidRPr="00280F9C" w:rsidRDefault="00256A44" w:rsidP="006F21E6">
            <w:pPr>
              <w:pStyle w:val="rowtabella0"/>
              <w:rPr>
                <w:color w:val="002060"/>
              </w:rPr>
            </w:pPr>
            <w:r w:rsidRPr="00280F9C">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956C99" w14:textId="77777777" w:rsidR="00256A44" w:rsidRPr="00280F9C" w:rsidRDefault="00256A44" w:rsidP="006F21E6">
            <w:pPr>
              <w:pStyle w:val="rowtabella0"/>
              <w:rPr>
                <w:color w:val="002060"/>
              </w:rPr>
            </w:pPr>
            <w:r w:rsidRPr="00280F9C">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73E932" w14:textId="77777777" w:rsidR="00256A44" w:rsidRPr="00280F9C" w:rsidRDefault="00256A44" w:rsidP="006F21E6">
            <w:pPr>
              <w:pStyle w:val="rowtabella0"/>
              <w:jc w:val="center"/>
              <w:rPr>
                <w:color w:val="002060"/>
              </w:rPr>
            </w:pPr>
            <w:r w:rsidRPr="00280F9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C6052C" w14:textId="77777777" w:rsidR="00256A44" w:rsidRPr="00280F9C" w:rsidRDefault="00256A44" w:rsidP="006F21E6">
            <w:pPr>
              <w:pStyle w:val="rowtabella0"/>
              <w:rPr>
                <w:color w:val="002060"/>
              </w:rPr>
            </w:pPr>
            <w:r w:rsidRPr="00280F9C">
              <w:rPr>
                <w:color w:val="002060"/>
              </w:rPr>
              <w:t>14/04/2024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C132F0" w14:textId="77777777" w:rsidR="00256A44" w:rsidRPr="00280F9C" w:rsidRDefault="00256A44" w:rsidP="006F21E6">
            <w:pPr>
              <w:pStyle w:val="rowtabella0"/>
              <w:rPr>
                <w:color w:val="002060"/>
              </w:rPr>
            </w:pPr>
            <w:r w:rsidRPr="00280F9C">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CC05BD" w14:textId="77777777" w:rsidR="00256A44" w:rsidRPr="00280F9C" w:rsidRDefault="00256A44" w:rsidP="006F21E6">
            <w:pPr>
              <w:pStyle w:val="rowtabella0"/>
              <w:rPr>
                <w:color w:val="002060"/>
              </w:rPr>
            </w:pPr>
            <w:r w:rsidRPr="00280F9C">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051AB8" w14:textId="77777777" w:rsidR="00256A44" w:rsidRPr="00280F9C" w:rsidRDefault="00256A44" w:rsidP="006F21E6">
            <w:pPr>
              <w:pStyle w:val="rowtabella0"/>
              <w:rPr>
                <w:color w:val="002060"/>
              </w:rPr>
            </w:pPr>
            <w:r w:rsidRPr="00280F9C">
              <w:rPr>
                <w:color w:val="002060"/>
              </w:rPr>
              <w:t>VIA VERDI</w:t>
            </w:r>
          </w:p>
        </w:tc>
      </w:tr>
      <w:tr w:rsidR="00256A44" w:rsidRPr="00280F9C" w14:paraId="19382367"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AC67BB" w14:textId="77777777" w:rsidR="00256A44" w:rsidRPr="00280F9C" w:rsidRDefault="00256A44" w:rsidP="006F21E6">
            <w:pPr>
              <w:pStyle w:val="rowtabella0"/>
              <w:rPr>
                <w:color w:val="002060"/>
              </w:rPr>
            </w:pPr>
            <w:r w:rsidRPr="00280F9C">
              <w:rPr>
                <w:color w:val="002060"/>
              </w:rPr>
              <w:t>ITALSERVICE C5 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145E2E" w14:textId="77777777" w:rsidR="00256A44" w:rsidRPr="00280F9C" w:rsidRDefault="00256A44" w:rsidP="006F21E6">
            <w:pPr>
              <w:pStyle w:val="rowtabella0"/>
              <w:rPr>
                <w:color w:val="002060"/>
              </w:rPr>
            </w:pPr>
            <w:r w:rsidRPr="00280F9C">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6DDE41" w14:textId="77777777" w:rsidR="00256A44" w:rsidRPr="00280F9C" w:rsidRDefault="00256A44" w:rsidP="006F21E6">
            <w:pPr>
              <w:pStyle w:val="rowtabella0"/>
              <w:jc w:val="center"/>
              <w:rPr>
                <w:color w:val="002060"/>
              </w:rPr>
            </w:pPr>
            <w:r w:rsidRPr="00280F9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F451C3" w14:textId="77777777" w:rsidR="00256A44" w:rsidRPr="00280F9C" w:rsidRDefault="00256A44" w:rsidP="006F21E6">
            <w:pPr>
              <w:pStyle w:val="rowtabella0"/>
              <w:rPr>
                <w:color w:val="002060"/>
              </w:rPr>
            </w:pPr>
            <w:r w:rsidRPr="00280F9C">
              <w:rPr>
                <w:color w:val="002060"/>
              </w:rPr>
              <w:t>14/04/2024 12:00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F159C4" w14:textId="77777777" w:rsidR="00256A44" w:rsidRPr="00280F9C" w:rsidRDefault="00256A44" w:rsidP="006F21E6">
            <w:pPr>
              <w:pStyle w:val="rowtabella0"/>
              <w:rPr>
                <w:color w:val="002060"/>
              </w:rPr>
            </w:pPr>
            <w:r w:rsidRPr="00280F9C">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0D8952" w14:textId="77777777" w:rsidR="00256A44" w:rsidRPr="00280F9C" w:rsidRDefault="00256A44" w:rsidP="006F21E6">
            <w:pPr>
              <w:pStyle w:val="rowtabella0"/>
              <w:rPr>
                <w:color w:val="002060"/>
              </w:rPr>
            </w:pPr>
            <w:r w:rsidRPr="00280F9C">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59F5D0" w14:textId="77777777" w:rsidR="00256A44" w:rsidRPr="00280F9C" w:rsidRDefault="00256A44" w:rsidP="006F21E6">
            <w:pPr>
              <w:pStyle w:val="rowtabella0"/>
              <w:rPr>
                <w:color w:val="002060"/>
              </w:rPr>
            </w:pPr>
            <w:r w:rsidRPr="00280F9C">
              <w:rPr>
                <w:color w:val="002060"/>
              </w:rPr>
              <w:t>VIA DELLE ESPOSIZIONI, 33</w:t>
            </w:r>
          </w:p>
        </w:tc>
      </w:tr>
      <w:tr w:rsidR="00256A44" w:rsidRPr="00280F9C" w14:paraId="7A19C21C" w14:textId="77777777" w:rsidTr="006F21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B2DD0B" w14:textId="77777777" w:rsidR="00256A44" w:rsidRPr="00280F9C" w:rsidRDefault="00256A44" w:rsidP="006F21E6">
            <w:pPr>
              <w:pStyle w:val="rowtabella0"/>
              <w:rPr>
                <w:color w:val="002060"/>
              </w:rPr>
            </w:pPr>
            <w:r w:rsidRPr="00280F9C">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D6B26E" w14:textId="77777777" w:rsidR="00256A44" w:rsidRPr="00280F9C" w:rsidRDefault="00256A44" w:rsidP="006F21E6">
            <w:pPr>
              <w:pStyle w:val="rowtabella0"/>
              <w:rPr>
                <w:color w:val="002060"/>
              </w:rPr>
            </w:pPr>
            <w:r w:rsidRPr="00280F9C">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881215" w14:textId="77777777" w:rsidR="00256A44" w:rsidRPr="00280F9C" w:rsidRDefault="00256A44" w:rsidP="006F21E6">
            <w:pPr>
              <w:pStyle w:val="rowtabella0"/>
              <w:jc w:val="center"/>
              <w:rPr>
                <w:color w:val="002060"/>
              </w:rPr>
            </w:pPr>
            <w:r w:rsidRPr="00280F9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2A8DA9" w14:textId="77777777" w:rsidR="00256A44" w:rsidRPr="00280F9C" w:rsidRDefault="00256A44" w:rsidP="006F21E6">
            <w:pPr>
              <w:pStyle w:val="rowtabella0"/>
              <w:rPr>
                <w:color w:val="002060"/>
              </w:rPr>
            </w:pPr>
            <w:r w:rsidRPr="00280F9C">
              <w:rPr>
                <w:color w:val="002060"/>
              </w:rPr>
              <w:t>14/04/2024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898B06" w14:textId="77777777" w:rsidR="00256A44" w:rsidRPr="00280F9C" w:rsidRDefault="00256A44" w:rsidP="006F21E6">
            <w:pPr>
              <w:pStyle w:val="rowtabella0"/>
              <w:rPr>
                <w:color w:val="002060"/>
              </w:rPr>
            </w:pPr>
            <w:r w:rsidRPr="00280F9C">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A73E1F" w14:textId="77777777" w:rsidR="00256A44" w:rsidRPr="00280F9C" w:rsidRDefault="00256A44" w:rsidP="006F21E6">
            <w:pPr>
              <w:pStyle w:val="rowtabella0"/>
              <w:rPr>
                <w:color w:val="002060"/>
              </w:rPr>
            </w:pPr>
            <w:r w:rsidRPr="00280F9C">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06F60A" w14:textId="77777777" w:rsidR="00256A44" w:rsidRPr="00280F9C" w:rsidRDefault="00256A44" w:rsidP="006F21E6">
            <w:pPr>
              <w:pStyle w:val="rowtabella0"/>
              <w:rPr>
                <w:color w:val="002060"/>
              </w:rPr>
            </w:pPr>
            <w:r w:rsidRPr="00280F9C">
              <w:rPr>
                <w:color w:val="002060"/>
              </w:rPr>
              <w:t>VIA S.VITTORIA, 5</w:t>
            </w:r>
          </w:p>
        </w:tc>
      </w:tr>
      <w:tr w:rsidR="00256A44" w:rsidRPr="00280F9C" w14:paraId="5E9DB6D0" w14:textId="77777777" w:rsidTr="006F21E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389C44" w14:textId="77777777" w:rsidR="00256A44" w:rsidRPr="00280F9C" w:rsidRDefault="00256A44" w:rsidP="006F21E6">
            <w:pPr>
              <w:pStyle w:val="rowtabella0"/>
              <w:rPr>
                <w:color w:val="002060"/>
              </w:rPr>
            </w:pPr>
            <w:r w:rsidRPr="00280F9C">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CFAC5B" w14:textId="77777777" w:rsidR="00256A44" w:rsidRPr="00280F9C" w:rsidRDefault="00256A44" w:rsidP="006F21E6">
            <w:pPr>
              <w:pStyle w:val="rowtabella0"/>
              <w:rPr>
                <w:color w:val="002060"/>
              </w:rPr>
            </w:pPr>
            <w:r w:rsidRPr="00280F9C">
              <w:rPr>
                <w:color w:val="002060"/>
              </w:rPr>
              <w:t>VIRTUS FORTITUDO 1950 SSD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13D5C3" w14:textId="77777777" w:rsidR="00256A44" w:rsidRPr="00280F9C" w:rsidRDefault="00256A44" w:rsidP="006F21E6">
            <w:pPr>
              <w:pStyle w:val="rowtabella0"/>
              <w:jc w:val="center"/>
              <w:rPr>
                <w:color w:val="002060"/>
              </w:rPr>
            </w:pPr>
            <w:r w:rsidRPr="00280F9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FC3DE1" w14:textId="77777777" w:rsidR="00256A44" w:rsidRPr="00280F9C" w:rsidRDefault="00256A44" w:rsidP="006F21E6">
            <w:pPr>
              <w:pStyle w:val="rowtabella0"/>
              <w:rPr>
                <w:color w:val="002060"/>
              </w:rPr>
            </w:pPr>
            <w:r w:rsidRPr="00280F9C">
              <w:rPr>
                <w:color w:val="002060"/>
              </w:rPr>
              <w:t>14/04/2024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DEC8BD" w14:textId="77777777" w:rsidR="00256A44" w:rsidRPr="00280F9C" w:rsidRDefault="00256A44" w:rsidP="006F21E6">
            <w:pPr>
              <w:pStyle w:val="rowtabella0"/>
              <w:rPr>
                <w:color w:val="002060"/>
              </w:rPr>
            </w:pPr>
            <w:r w:rsidRPr="00280F9C">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C7D900" w14:textId="77777777" w:rsidR="00256A44" w:rsidRPr="00280F9C" w:rsidRDefault="00256A44" w:rsidP="006F21E6">
            <w:pPr>
              <w:pStyle w:val="rowtabella0"/>
              <w:rPr>
                <w:color w:val="002060"/>
              </w:rPr>
            </w:pPr>
            <w:r w:rsidRPr="00280F9C">
              <w:rPr>
                <w:color w:val="002060"/>
              </w:rPr>
              <w:t>COLLI AL MEUAURO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DC7C6A" w14:textId="77777777" w:rsidR="00256A44" w:rsidRPr="00280F9C" w:rsidRDefault="00256A44" w:rsidP="006F21E6">
            <w:pPr>
              <w:pStyle w:val="rowtabella0"/>
              <w:rPr>
                <w:color w:val="002060"/>
              </w:rPr>
            </w:pPr>
            <w:r w:rsidRPr="00280F9C">
              <w:rPr>
                <w:color w:val="002060"/>
              </w:rPr>
              <w:t>VIA DEI LECCI-TAVERNELLE</w:t>
            </w:r>
          </w:p>
        </w:tc>
      </w:tr>
    </w:tbl>
    <w:p w14:paraId="5DCA2292" w14:textId="77777777" w:rsidR="00256A44" w:rsidRPr="00912934" w:rsidRDefault="00256A44" w:rsidP="000C56BA">
      <w:pPr>
        <w:pStyle w:val="breakline"/>
        <w:rPr>
          <w:rFonts w:eastAsiaTheme="minorEastAsia"/>
          <w:color w:val="002060"/>
        </w:rPr>
      </w:pPr>
    </w:p>
    <w:p w14:paraId="723B71EB" w14:textId="77777777" w:rsidR="00D90ADE" w:rsidRDefault="00D90ADE" w:rsidP="00D90ADE">
      <w:pPr>
        <w:pStyle w:val="breakline"/>
        <w:rPr>
          <w:color w:val="002060"/>
        </w:rPr>
      </w:pPr>
    </w:p>
    <w:p w14:paraId="3E3F8C98" w14:textId="77777777" w:rsidR="00846FC1" w:rsidRDefault="00846FC1" w:rsidP="005E447C">
      <w:pPr>
        <w:pStyle w:val="breakline"/>
        <w:rPr>
          <w:rFonts w:ascii="Arial" w:eastAsiaTheme="minorEastAsia" w:hAnsi="Arial" w:cs="Arial"/>
          <w:color w:val="002060"/>
          <w:sz w:val="22"/>
          <w:szCs w:val="22"/>
        </w:rPr>
      </w:pPr>
    </w:p>
    <w:p w14:paraId="135F879B" w14:textId="77777777" w:rsidR="00846FC1" w:rsidRPr="00937FDE" w:rsidRDefault="00846FC1" w:rsidP="00846FC1">
      <w:pPr>
        <w:pStyle w:val="TITOLOCAMPIONATO"/>
        <w:shd w:val="clear" w:color="auto" w:fill="002060"/>
        <w:spacing w:before="0" w:beforeAutospacing="0" w:after="0" w:afterAutospacing="0"/>
        <w:rPr>
          <w:color w:val="FFFFFF"/>
          <w:szCs w:val="30"/>
        </w:rPr>
      </w:pPr>
      <w:bookmarkStart w:id="12" w:name="_Toc163489104"/>
      <w:r w:rsidRPr="00937FDE">
        <w:rPr>
          <w:color w:val="FFFFFF"/>
          <w:szCs w:val="30"/>
        </w:rPr>
        <w:t>DELIBERE DELLA CORTE SPORTIVA DI APPELLO TERRITORIALE</w:t>
      </w:r>
      <w:bookmarkEnd w:id="12"/>
    </w:p>
    <w:p w14:paraId="52E1EFDE" w14:textId="77777777" w:rsidR="00846FC1" w:rsidRDefault="00846FC1" w:rsidP="00846FC1">
      <w:pPr>
        <w:pStyle w:val="LndNormale1"/>
      </w:pPr>
    </w:p>
    <w:p w14:paraId="40BBF815" w14:textId="77777777" w:rsidR="00846FC1" w:rsidRPr="00846FC1" w:rsidRDefault="00846FC1" w:rsidP="00846FC1">
      <w:pPr>
        <w:pStyle w:val="Standard"/>
        <w:jc w:val="center"/>
        <w:rPr>
          <w:rFonts w:ascii="Arial" w:hAnsi="Arial"/>
          <w:color w:val="002060"/>
          <w:sz w:val="22"/>
          <w:szCs w:val="22"/>
        </w:rPr>
      </w:pPr>
      <w:r w:rsidRPr="00846FC1">
        <w:rPr>
          <w:rFonts w:ascii="Arial" w:hAnsi="Arial"/>
          <w:color w:val="002060"/>
          <w:sz w:val="22"/>
          <w:szCs w:val="22"/>
        </w:rPr>
        <w:t>TESTO DELLE DECISIONI RELATIVE AL</w:t>
      </w:r>
    </w:p>
    <w:p w14:paraId="06290EB5" w14:textId="77777777" w:rsidR="00846FC1" w:rsidRPr="00846FC1" w:rsidRDefault="00846FC1" w:rsidP="00846FC1">
      <w:pPr>
        <w:pStyle w:val="Standard"/>
        <w:jc w:val="center"/>
        <w:rPr>
          <w:rFonts w:ascii="Arial" w:hAnsi="Arial"/>
          <w:color w:val="002060"/>
          <w:sz w:val="22"/>
          <w:szCs w:val="22"/>
        </w:rPr>
      </w:pPr>
      <w:r w:rsidRPr="00846FC1">
        <w:rPr>
          <w:rFonts w:ascii="Arial" w:hAnsi="Arial"/>
          <w:color w:val="002060"/>
          <w:sz w:val="22"/>
          <w:szCs w:val="22"/>
        </w:rPr>
        <w:t>COM. UFF. N. 202 – RIUNIONE DEL 25 MARZO</w:t>
      </w:r>
      <w:r w:rsidRPr="00846FC1">
        <w:rPr>
          <w:rFonts w:ascii="Arial" w:eastAsia="Arial" w:hAnsi="Arial"/>
          <w:color w:val="002060"/>
          <w:sz w:val="22"/>
          <w:szCs w:val="22"/>
        </w:rPr>
        <w:t xml:space="preserve"> 2024</w:t>
      </w:r>
    </w:p>
    <w:p w14:paraId="7025D765" w14:textId="77777777" w:rsidR="00846FC1" w:rsidRPr="00846FC1" w:rsidRDefault="00846FC1" w:rsidP="00846FC1">
      <w:pPr>
        <w:pStyle w:val="Standard"/>
        <w:jc w:val="center"/>
        <w:rPr>
          <w:rFonts w:ascii="Arial" w:hAnsi="Arial"/>
          <w:i/>
          <w:iCs/>
          <w:color w:val="002060"/>
          <w:sz w:val="22"/>
          <w:szCs w:val="22"/>
          <w:u w:val="single"/>
        </w:rPr>
      </w:pPr>
    </w:p>
    <w:p w14:paraId="76C52CE2" w14:textId="77777777" w:rsidR="00846FC1" w:rsidRPr="00846FC1" w:rsidRDefault="00846FC1" w:rsidP="00846FC1">
      <w:pPr>
        <w:pStyle w:val="Heading"/>
        <w:jc w:val="both"/>
        <w:rPr>
          <w:color w:val="002060"/>
          <w:szCs w:val="22"/>
        </w:rPr>
      </w:pPr>
      <w:r w:rsidRPr="00846FC1">
        <w:rPr>
          <w:rFonts w:eastAsia="Times New Roman"/>
          <w:b w:val="0"/>
          <w:color w:val="002060"/>
          <w:szCs w:val="22"/>
        </w:rPr>
        <w:lastRenderedPageBreak/>
        <w:t xml:space="preserve">La Corte Sportiva di Appello Territoriale </w:t>
      </w:r>
      <w:r w:rsidRPr="00846FC1">
        <w:rPr>
          <w:b w:val="0"/>
          <w:color w:val="002060"/>
          <w:szCs w:val="22"/>
        </w:rPr>
        <w:t>del Comitato Regionale Marche, nella riunione del giorno 25 marzo 2024 ha emesso le seguenti decisioni:</w:t>
      </w:r>
    </w:p>
    <w:p w14:paraId="0557C939" w14:textId="77777777" w:rsidR="00846FC1" w:rsidRPr="00846FC1" w:rsidRDefault="00846FC1" w:rsidP="00846FC1">
      <w:pPr>
        <w:pStyle w:val="Textbody"/>
        <w:rPr>
          <w:color w:val="002060"/>
          <w:szCs w:val="22"/>
        </w:rPr>
      </w:pPr>
    </w:p>
    <w:p w14:paraId="13CF5192" w14:textId="77777777" w:rsidR="00846FC1" w:rsidRPr="00846FC1" w:rsidRDefault="00846FC1" w:rsidP="00846FC1">
      <w:pPr>
        <w:pStyle w:val="Standard"/>
        <w:jc w:val="center"/>
        <w:rPr>
          <w:color w:val="002060"/>
        </w:rPr>
      </w:pPr>
      <w:r w:rsidRPr="00846FC1">
        <w:rPr>
          <w:rFonts w:ascii="Arial" w:hAnsi="Arial"/>
          <w:color w:val="002060"/>
          <w:sz w:val="22"/>
          <w:szCs w:val="22"/>
        </w:rPr>
        <w:t>DECISIONE   N. 53/2023-24</w:t>
      </w:r>
    </w:p>
    <w:p w14:paraId="13791AEB" w14:textId="77777777" w:rsidR="00846FC1" w:rsidRPr="00846FC1" w:rsidRDefault="00846FC1" w:rsidP="00846FC1">
      <w:pPr>
        <w:pStyle w:val="Titolo"/>
        <w:jc w:val="both"/>
        <w:rPr>
          <w:b w:val="0"/>
          <w:color w:val="002060"/>
          <w:szCs w:val="22"/>
        </w:rPr>
      </w:pPr>
    </w:p>
    <w:p w14:paraId="280A6AC9" w14:textId="77777777" w:rsidR="00846FC1" w:rsidRPr="00846FC1" w:rsidRDefault="00846FC1" w:rsidP="00846FC1">
      <w:pPr>
        <w:pStyle w:val="Titolo"/>
        <w:jc w:val="both"/>
        <w:rPr>
          <w:b w:val="0"/>
          <w:color w:val="002060"/>
          <w:szCs w:val="22"/>
        </w:rPr>
      </w:pPr>
      <w:r w:rsidRPr="00846FC1">
        <w:rPr>
          <w:b w:val="0"/>
          <w:color w:val="002060"/>
          <w:szCs w:val="22"/>
        </w:rPr>
        <w:t>La Corte sportiva d’appello territoriale presso il Comitato Regionale Marche, composta da</w:t>
      </w:r>
      <w:bookmarkStart w:id="13" w:name="Copia_di__Hlk130203631_4"/>
    </w:p>
    <w:p w14:paraId="32AF6A73" w14:textId="77777777" w:rsidR="00846FC1" w:rsidRPr="00846FC1" w:rsidRDefault="00846FC1" w:rsidP="00846FC1">
      <w:pPr>
        <w:pStyle w:val="Titolo"/>
        <w:jc w:val="both"/>
        <w:rPr>
          <w:b w:val="0"/>
          <w:color w:val="002060"/>
          <w:szCs w:val="22"/>
        </w:rPr>
      </w:pPr>
      <w:r w:rsidRPr="00846FC1">
        <w:rPr>
          <w:b w:val="0"/>
          <w:color w:val="002060"/>
          <w:szCs w:val="22"/>
        </w:rPr>
        <w:t>Avv. Piero Paciaroni – Presidente</w:t>
      </w:r>
      <w:bookmarkStart w:id="14" w:name="Copia_di__Hlk159494453_2"/>
    </w:p>
    <w:p w14:paraId="0E9397EB" w14:textId="77777777" w:rsidR="00846FC1" w:rsidRPr="00846FC1" w:rsidRDefault="00846FC1" w:rsidP="00846FC1">
      <w:pPr>
        <w:pStyle w:val="Titolo"/>
        <w:jc w:val="both"/>
        <w:rPr>
          <w:b w:val="0"/>
          <w:color w:val="002060"/>
          <w:szCs w:val="22"/>
        </w:rPr>
      </w:pPr>
      <w:r w:rsidRPr="00846FC1">
        <w:rPr>
          <w:b w:val="0"/>
          <w:color w:val="002060"/>
          <w:szCs w:val="22"/>
        </w:rPr>
        <w:t>Dott. Giovanni Spanti – Vicepresidente</w:t>
      </w:r>
      <w:bookmarkEnd w:id="14"/>
    </w:p>
    <w:p w14:paraId="4F37D98D" w14:textId="77777777" w:rsidR="00846FC1" w:rsidRPr="00846FC1" w:rsidRDefault="00846FC1" w:rsidP="00846FC1">
      <w:pPr>
        <w:pStyle w:val="Titolo"/>
        <w:jc w:val="both"/>
        <w:rPr>
          <w:b w:val="0"/>
          <w:color w:val="002060"/>
          <w:szCs w:val="22"/>
        </w:rPr>
      </w:pPr>
      <w:r w:rsidRPr="00846FC1">
        <w:rPr>
          <w:b w:val="0"/>
          <w:color w:val="002060"/>
          <w:szCs w:val="22"/>
        </w:rPr>
        <w:t>Avv. Francesco Scaloni – Componente</w:t>
      </w:r>
      <w:bookmarkStart w:id="15" w:name="Copia_di__Hlk157415929_2"/>
      <w:bookmarkEnd w:id="15"/>
    </w:p>
    <w:p w14:paraId="2CA1E57E" w14:textId="77777777" w:rsidR="00846FC1" w:rsidRPr="00846FC1" w:rsidRDefault="00846FC1" w:rsidP="00846FC1">
      <w:pPr>
        <w:pStyle w:val="Titolo"/>
        <w:jc w:val="both"/>
        <w:rPr>
          <w:b w:val="0"/>
          <w:color w:val="002060"/>
          <w:szCs w:val="22"/>
        </w:rPr>
      </w:pPr>
      <w:r w:rsidRPr="00846FC1">
        <w:rPr>
          <w:b w:val="0"/>
          <w:color w:val="002060"/>
          <w:szCs w:val="22"/>
        </w:rPr>
        <w:t>Dott. Lorenzo Casagrande Albano – Componente Segretario f.f.</w:t>
      </w:r>
    </w:p>
    <w:p w14:paraId="59EDE27F" w14:textId="77777777" w:rsidR="00846FC1" w:rsidRPr="00846FC1" w:rsidRDefault="00846FC1" w:rsidP="00846FC1">
      <w:pPr>
        <w:pStyle w:val="Titolo"/>
        <w:jc w:val="both"/>
        <w:rPr>
          <w:b w:val="0"/>
          <w:color w:val="002060"/>
          <w:szCs w:val="22"/>
        </w:rPr>
      </w:pPr>
      <w:bookmarkStart w:id="16" w:name="Copia_di__Hlk161671733_2"/>
      <w:r w:rsidRPr="00846FC1">
        <w:rPr>
          <w:b w:val="0"/>
          <w:color w:val="002060"/>
          <w:szCs w:val="22"/>
        </w:rPr>
        <w:t>Dott.ssa Donatella Bordi – Componente</w:t>
      </w:r>
      <w:bookmarkEnd w:id="16"/>
    </w:p>
    <w:p w14:paraId="1617062B" w14:textId="77777777" w:rsidR="00846FC1" w:rsidRPr="00846FC1" w:rsidRDefault="00846FC1" w:rsidP="00846FC1">
      <w:pPr>
        <w:pStyle w:val="Titolo"/>
        <w:jc w:val="both"/>
        <w:rPr>
          <w:b w:val="0"/>
          <w:color w:val="002060"/>
          <w:szCs w:val="22"/>
        </w:rPr>
      </w:pPr>
      <w:r w:rsidRPr="00846FC1">
        <w:rPr>
          <w:b w:val="0"/>
          <w:color w:val="002060"/>
          <w:szCs w:val="22"/>
        </w:rPr>
        <w:t>Avv. Francesco Paoletti – Componente</w:t>
      </w:r>
      <w:bookmarkEnd w:id="13"/>
    </w:p>
    <w:p w14:paraId="0C5465E8" w14:textId="77777777" w:rsidR="00846FC1" w:rsidRPr="00846FC1" w:rsidRDefault="00846FC1" w:rsidP="00846FC1">
      <w:pPr>
        <w:pStyle w:val="Titolo"/>
        <w:jc w:val="both"/>
        <w:rPr>
          <w:b w:val="0"/>
          <w:color w:val="002060"/>
          <w:szCs w:val="22"/>
        </w:rPr>
      </w:pPr>
      <w:r w:rsidRPr="00846FC1">
        <w:rPr>
          <w:b w:val="0"/>
          <w:color w:val="002060"/>
          <w:szCs w:val="22"/>
        </w:rPr>
        <w:t>nella riunione del 25 marzo 2024,</w:t>
      </w:r>
    </w:p>
    <w:p w14:paraId="1CD6374C" w14:textId="77777777" w:rsidR="00846FC1" w:rsidRPr="00846FC1" w:rsidRDefault="00846FC1" w:rsidP="00846FC1">
      <w:pPr>
        <w:pStyle w:val="LndNormale1"/>
        <w:tabs>
          <w:tab w:val="center" w:pos="4819"/>
          <w:tab w:val="right" w:pos="9638"/>
        </w:tabs>
        <w:rPr>
          <w:color w:val="002060"/>
          <w:szCs w:val="22"/>
        </w:rPr>
      </w:pPr>
      <w:r w:rsidRPr="00846FC1">
        <w:rPr>
          <w:rFonts w:cs="Arial"/>
          <w:color w:val="002060"/>
          <w:szCs w:val="22"/>
        </w:rPr>
        <w:t>a seguito del reclamo n. 53 promosso dalla società A.S.D. FABRIANO CALCIO A 5 2023 in data 11/03/2024 avverso le sanzioni sportive della perdita della gara 0-6 e dell’ammenda di € 500,00 (cinquecento/00) applicate dal Giudice sportivo territoriale del Comitato Regionale Marche con delibera pubblicata sul Com. Uff. n. 89 del 06/03/2024,</w:t>
      </w:r>
      <w:bookmarkStart w:id="17" w:name="_Hlk161652750"/>
      <w:bookmarkStart w:id="18" w:name="_Hlk160100980"/>
      <w:bookmarkStart w:id="19" w:name="_Hlk160100318"/>
    </w:p>
    <w:bookmarkEnd w:id="17"/>
    <w:bookmarkEnd w:id="18"/>
    <w:bookmarkEnd w:id="19"/>
    <w:p w14:paraId="6114130F" w14:textId="77777777" w:rsidR="00846FC1" w:rsidRPr="00846FC1" w:rsidRDefault="00846FC1" w:rsidP="00846FC1">
      <w:pPr>
        <w:pStyle w:val="LndNormale1"/>
        <w:tabs>
          <w:tab w:val="center" w:pos="4819"/>
          <w:tab w:val="right" w:pos="9638"/>
        </w:tabs>
        <w:rPr>
          <w:color w:val="002060"/>
        </w:rPr>
      </w:pPr>
      <w:r w:rsidRPr="00846FC1">
        <w:rPr>
          <w:rFonts w:cs="Arial"/>
          <w:color w:val="002060"/>
          <w:szCs w:val="22"/>
        </w:rPr>
        <w:t>- letto il reclamo;</w:t>
      </w:r>
    </w:p>
    <w:p w14:paraId="5A2C05FB" w14:textId="77777777" w:rsidR="00846FC1" w:rsidRPr="00846FC1" w:rsidRDefault="00846FC1" w:rsidP="00846FC1">
      <w:pPr>
        <w:pStyle w:val="LndNormale1"/>
        <w:tabs>
          <w:tab w:val="center" w:pos="4819"/>
          <w:tab w:val="right" w:pos="9638"/>
        </w:tabs>
        <w:rPr>
          <w:color w:val="002060"/>
          <w:szCs w:val="22"/>
        </w:rPr>
      </w:pPr>
      <w:r w:rsidRPr="00846FC1">
        <w:rPr>
          <w:rFonts w:cs="Arial"/>
          <w:color w:val="002060"/>
          <w:szCs w:val="22"/>
        </w:rPr>
        <w:t>- esaminati tutti gli atti e le norme in materia;</w:t>
      </w:r>
    </w:p>
    <w:p w14:paraId="65EE5EB9" w14:textId="77777777" w:rsidR="00846FC1" w:rsidRPr="00846FC1" w:rsidRDefault="00846FC1" w:rsidP="00846FC1">
      <w:pPr>
        <w:pStyle w:val="LndNormale1"/>
        <w:tabs>
          <w:tab w:val="center" w:pos="4819"/>
          <w:tab w:val="right" w:pos="9638"/>
        </w:tabs>
        <w:rPr>
          <w:color w:val="002060"/>
          <w:szCs w:val="22"/>
        </w:rPr>
      </w:pPr>
      <w:r w:rsidRPr="00846FC1">
        <w:rPr>
          <w:rFonts w:cs="Arial"/>
          <w:color w:val="002060"/>
          <w:szCs w:val="22"/>
        </w:rPr>
        <w:t>- sentita in data 18 marzo 2024  la reclamante alla richiesta audizione;</w:t>
      </w:r>
    </w:p>
    <w:p w14:paraId="04B4D8AB" w14:textId="77777777" w:rsidR="00846FC1" w:rsidRPr="00846FC1" w:rsidRDefault="00846FC1" w:rsidP="00846FC1">
      <w:pPr>
        <w:pStyle w:val="LndNormale1"/>
        <w:tabs>
          <w:tab w:val="center" w:pos="4819"/>
          <w:tab w:val="right" w:pos="9638"/>
        </w:tabs>
        <w:rPr>
          <w:color w:val="002060"/>
          <w:szCs w:val="22"/>
        </w:rPr>
      </w:pPr>
      <w:r w:rsidRPr="00846FC1">
        <w:rPr>
          <w:rFonts w:cs="Arial"/>
          <w:color w:val="002060"/>
          <w:szCs w:val="22"/>
        </w:rPr>
        <w:t>- ascoltato in data 25 marzo 2024 l’arbitro a chiarimenti;</w:t>
      </w:r>
    </w:p>
    <w:p w14:paraId="28E8DC75" w14:textId="77777777" w:rsidR="00846FC1" w:rsidRPr="00846FC1" w:rsidRDefault="00846FC1" w:rsidP="00846FC1">
      <w:pPr>
        <w:pStyle w:val="Standard"/>
        <w:jc w:val="both"/>
        <w:rPr>
          <w:color w:val="002060"/>
        </w:rPr>
      </w:pPr>
      <w:r w:rsidRPr="00846FC1">
        <w:rPr>
          <w:rFonts w:ascii="Arial" w:hAnsi="Arial"/>
          <w:color w:val="002060"/>
          <w:sz w:val="22"/>
          <w:szCs w:val="22"/>
        </w:rPr>
        <w:t>- relatore Donatella Bordi;</w:t>
      </w:r>
    </w:p>
    <w:p w14:paraId="085E4129" w14:textId="77777777" w:rsidR="00846FC1" w:rsidRPr="00846FC1" w:rsidRDefault="00846FC1" w:rsidP="00846FC1">
      <w:pPr>
        <w:pStyle w:val="Standard"/>
        <w:jc w:val="both"/>
        <w:rPr>
          <w:rFonts w:ascii="Arial" w:hAnsi="Arial"/>
          <w:color w:val="002060"/>
          <w:sz w:val="22"/>
          <w:szCs w:val="22"/>
        </w:rPr>
      </w:pPr>
      <w:r w:rsidRPr="00846FC1">
        <w:rPr>
          <w:rFonts w:ascii="Arial" w:hAnsi="Arial"/>
          <w:color w:val="002060"/>
          <w:sz w:val="22"/>
          <w:szCs w:val="22"/>
        </w:rPr>
        <w:t>- ritenuto e considerato in fatto e diritto quanto segue,</w:t>
      </w:r>
    </w:p>
    <w:p w14:paraId="22F66E67" w14:textId="77777777" w:rsidR="00846FC1" w:rsidRPr="00846FC1" w:rsidRDefault="00846FC1" w:rsidP="00846FC1">
      <w:pPr>
        <w:pStyle w:val="LndNormale1"/>
        <w:tabs>
          <w:tab w:val="center" w:pos="4819"/>
          <w:tab w:val="right" w:pos="9638"/>
        </w:tabs>
        <w:rPr>
          <w:color w:val="002060"/>
          <w:szCs w:val="22"/>
        </w:rPr>
      </w:pPr>
      <w:r w:rsidRPr="00846FC1">
        <w:rPr>
          <w:rFonts w:cs="Arial"/>
          <w:color w:val="002060"/>
          <w:szCs w:val="22"/>
        </w:rPr>
        <w:t>ha pronunciato la seguente decisione.</w:t>
      </w:r>
    </w:p>
    <w:p w14:paraId="62F63B36" w14:textId="77777777" w:rsidR="00846FC1" w:rsidRPr="00846FC1" w:rsidRDefault="00846FC1" w:rsidP="00846FC1">
      <w:pPr>
        <w:pStyle w:val="LndNormale1"/>
        <w:tabs>
          <w:tab w:val="center" w:pos="4819"/>
          <w:tab w:val="right" w:pos="9638"/>
        </w:tabs>
        <w:rPr>
          <w:color w:val="002060"/>
          <w:szCs w:val="22"/>
        </w:rPr>
      </w:pPr>
      <w:r w:rsidRPr="00846FC1">
        <w:rPr>
          <w:rFonts w:cs="Arial"/>
          <w:bCs/>
          <w:color w:val="002060"/>
          <w:szCs w:val="22"/>
        </w:rPr>
        <w:t xml:space="preserve">   </w:t>
      </w:r>
      <w:r w:rsidRPr="00846FC1">
        <w:rPr>
          <w:rFonts w:cs="Arial"/>
          <w:color w:val="002060"/>
          <w:szCs w:val="22"/>
        </w:rPr>
        <w:tab/>
        <w:t>SVOLGIMENTO DEL PROCEDIMENTO</w:t>
      </w:r>
    </w:p>
    <w:p w14:paraId="1B4A5FA2" w14:textId="77777777" w:rsidR="00846FC1" w:rsidRPr="00846FC1" w:rsidRDefault="00846FC1" w:rsidP="00846FC1">
      <w:pPr>
        <w:pStyle w:val="Standard"/>
        <w:jc w:val="both"/>
        <w:rPr>
          <w:color w:val="002060"/>
        </w:rPr>
      </w:pPr>
      <w:r w:rsidRPr="00846FC1">
        <w:rPr>
          <w:rFonts w:ascii="Arial" w:hAnsi="Arial"/>
          <w:color w:val="002060"/>
          <w:sz w:val="22"/>
          <w:szCs w:val="22"/>
        </w:rPr>
        <w:tab/>
        <w:t>Il Giudice sportivo territoriale del Comitato Regionale Marche con decisione pubblicata sul Com. Uff. sopra indicato ha inflitto le sanzioni sportive della perdita della gara FABRIANO CALCIO a 5 2023 – ANGELI valevole per il campionato serie D Calcio a 5 girone C disputata il 2 marzo 2024 per 0 a 6 e dell’ammenda di € 500,00 (cinquecento/00) .</w:t>
      </w:r>
    </w:p>
    <w:p w14:paraId="0F439B9A" w14:textId="77777777" w:rsidR="00846FC1" w:rsidRPr="00846FC1" w:rsidRDefault="00846FC1" w:rsidP="00846FC1">
      <w:pPr>
        <w:pStyle w:val="Standard"/>
        <w:jc w:val="both"/>
        <w:rPr>
          <w:color w:val="002060"/>
        </w:rPr>
      </w:pPr>
      <w:r w:rsidRPr="00846FC1">
        <w:rPr>
          <w:rFonts w:ascii="Arial" w:hAnsi="Arial"/>
          <w:color w:val="002060"/>
          <w:sz w:val="22"/>
          <w:szCs w:val="22"/>
        </w:rPr>
        <w:tab/>
        <w:t>Contro tale decisione ha proposto reclamo la società FABRIANO CALCIO a 5 2023 chiedendo che la delibera del Giudice Sportivo venisse annullata e venisse disposta la continuazione della gara sino al suo termine e l’annullamento della ammenda o una sua riduzione.</w:t>
      </w:r>
    </w:p>
    <w:p w14:paraId="2FB51CF1" w14:textId="77777777" w:rsidR="00846FC1" w:rsidRPr="00846FC1" w:rsidRDefault="00846FC1" w:rsidP="00846FC1">
      <w:pPr>
        <w:pStyle w:val="Standard"/>
        <w:jc w:val="both"/>
        <w:rPr>
          <w:color w:val="002060"/>
        </w:rPr>
      </w:pPr>
      <w:r w:rsidRPr="00846FC1">
        <w:rPr>
          <w:rFonts w:ascii="Arial" w:hAnsi="Arial"/>
          <w:color w:val="002060"/>
          <w:sz w:val="22"/>
          <w:szCs w:val="22"/>
        </w:rPr>
        <w:tab/>
        <w:t>Tale richiesta sarebbe giustificata dalle seguenti affermazioni:</w:t>
      </w:r>
    </w:p>
    <w:p w14:paraId="522413A7" w14:textId="77777777" w:rsidR="00846FC1" w:rsidRPr="00846FC1" w:rsidRDefault="00846FC1" w:rsidP="00846FC1">
      <w:pPr>
        <w:pStyle w:val="Standard"/>
        <w:jc w:val="both"/>
        <w:rPr>
          <w:color w:val="002060"/>
        </w:rPr>
      </w:pPr>
      <w:r w:rsidRPr="00846FC1">
        <w:rPr>
          <w:rFonts w:ascii="Arial" w:hAnsi="Arial"/>
          <w:color w:val="002060"/>
          <w:sz w:val="22"/>
          <w:szCs w:val="22"/>
        </w:rPr>
        <w:t xml:space="preserve"> a) si sarebbe verificato un parapiglia tra gli spettatori dopo che un giocatore della reclamante era stato colpito con una gomitata da un avversario:</w:t>
      </w:r>
    </w:p>
    <w:p w14:paraId="4D12E028" w14:textId="77777777" w:rsidR="00846FC1" w:rsidRPr="00846FC1" w:rsidRDefault="00846FC1" w:rsidP="00846FC1">
      <w:pPr>
        <w:pStyle w:val="Standard"/>
        <w:jc w:val="both"/>
        <w:rPr>
          <w:color w:val="002060"/>
        </w:rPr>
      </w:pPr>
      <w:r w:rsidRPr="00846FC1">
        <w:rPr>
          <w:rFonts w:ascii="Arial" w:hAnsi="Arial"/>
          <w:color w:val="002060"/>
          <w:sz w:val="22"/>
          <w:szCs w:val="22"/>
        </w:rPr>
        <w:t>b) il parapiglia sarebbe avvenuto tra gli spettatori sugli spalti, esclusivamente all’esterno del terreno di gioco e avrebbe coinvolto persone non appartenenti alla reclamante;</w:t>
      </w:r>
    </w:p>
    <w:p w14:paraId="682E4D59" w14:textId="77777777" w:rsidR="00846FC1" w:rsidRPr="00846FC1" w:rsidRDefault="00846FC1" w:rsidP="00846FC1">
      <w:pPr>
        <w:pStyle w:val="Standard"/>
        <w:jc w:val="both"/>
        <w:rPr>
          <w:color w:val="002060"/>
        </w:rPr>
      </w:pPr>
      <w:r w:rsidRPr="00846FC1">
        <w:rPr>
          <w:rFonts w:ascii="Arial" w:hAnsi="Arial"/>
          <w:color w:val="002060"/>
          <w:sz w:val="22"/>
          <w:szCs w:val="22"/>
        </w:rPr>
        <w:t>c) il parapiglia sarebbe durato soltanto due minuti per cui l’arbitro avrebbe potuto riprendere la direzione della gara.</w:t>
      </w:r>
    </w:p>
    <w:p w14:paraId="535A41F9" w14:textId="77777777" w:rsidR="00846FC1" w:rsidRPr="00846FC1" w:rsidRDefault="00846FC1" w:rsidP="00846FC1">
      <w:pPr>
        <w:pStyle w:val="Standard"/>
        <w:jc w:val="both"/>
        <w:rPr>
          <w:color w:val="002060"/>
        </w:rPr>
      </w:pPr>
      <w:r w:rsidRPr="00846FC1">
        <w:rPr>
          <w:rFonts w:ascii="Arial" w:hAnsi="Arial"/>
          <w:color w:val="002060"/>
          <w:sz w:val="22"/>
          <w:szCs w:val="22"/>
        </w:rPr>
        <w:tab/>
        <w:t>Alla richiesta audizione la reclamante ha ribadito quanto esposto nel reclamo e ne ha chiesto l’accoglimento.</w:t>
      </w:r>
    </w:p>
    <w:p w14:paraId="48A1C3D9" w14:textId="77777777" w:rsidR="00846FC1" w:rsidRPr="00846FC1" w:rsidRDefault="00846FC1" w:rsidP="00846FC1">
      <w:pPr>
        <w:pStyle w:val="Standard"/>
        <w:jc w:val="both"/>
        <w:rPr>
          <w:color w:val="002060"/>
        </w:rPr>
      </w:pPr>
      <w:r w:rsidRPr="00846FC1">
        <w:rPr>
          <w:rFonts w:ascii="Arial" w:hAnsi="Arial"/>
          <w:i/>
          <w:iCs/>
          <w:color w:val="002060"/>
          <w:sz w:val="22"/>
          <w:szCs w:val="22"/>
        </w:rPr>
        <w:tab/>
      </w:r>
      <w:r w:rsidRPr="00846FC1">
        <w:rPr>
          <w:rFonts w:ascii="Arial" w:hAnsi="Arial"/>
          <w:color w:val="002060"/>
          <w:sz w:val="22"/>
          <w:szCs w:val="22"/>
        </w:rPr>
        <w:t>Nella audizione a chiarimenti l’arbitro ha confermato quanto scritto nel rapporto di gara, precisando:</w:t>
      </w:r>
    </w:p>
    <w:p w14:paraId="00E3463C" w14:textId="77777777" w:rsidR="00846FC1" w:rsidRPr="00846FC1" w:rsidRDefault="00846FC1" w:rsidP="00846FC1">
      <w:pPr>
        <w:pStyle w:val="Standard"/>
        <w:jc w:val="both"/>
        <w:rPr>
          <w:color w:val="002060"/>
        </w:rPr>
      </w:pPr>
      <w:r w:rsidRPr="00846FC1">
        <w:rPr>
          <w:rFonts w:ascii="Arial" w:hAnsi="Arial"/>
          <w:color w:val="002060"/>
          <w:sz w:val="22"/>
          <w:szCs w:val="22"/>
        </w:rPr>
        <w:t>- che ha sospeso definitivamente la gara al 24° del secondo tempo allorchè mentre stava per ammonire un giocatore della squadra ospite erano entrati in campo tre sostenitori della squadra locale che hanno aggredito e picchiato il suddetto calciatore;</w:t>
      </w:r>
    </w:p>
    <w:p w14:paraId="2A0A1C94" w14:textId="77777777" w:rsidR="00846FC1" w:rsidRPr="00846FC1" w:rsidRDefault="00846FC1" w:rsidP="00846FC1">
      <w:pPr>
        <w:pStyle w:val="Standard"/>
        <w:jc w:val="both"/>
        <w:rPr>
          <w:color w:val="002060"/>
        </w:rPr>
      </w:pPr>
      <w:r w:rsidRPr="00846FC1">
        <w:rPr>
          <w:rFonts w:ascii="Arial" w:hAnsi="Arial"/>
          <w:color w:val="002060"/>
          <w:sz w:val="22"/>
          <w:szCs w:val="22"/>
        </w:rPr>
        <w:t>- che il pubblico locale, circa una cinquantina di persone, ha invaso il terreno di gioco;</w:t>
      </w:r>
    </w:p>
    <w:p w14:paraId="60F716C2" w14:textId="77777777" w:rsidR="00846FC1" w:rsidRPr="00846FC1" w:rsidRDefault="00846FC1" w:rsidP="00846FC1">
      <w:pPr>
        <w:pStyle w:val="Standard"/>
        <w:jc w:val="both"/>
        <w:rPr>
          <w:color w:val="002060"/>
        </w:rPr>
      </w:pPr>
      <w:r w:rsidRPr="00846FC1">
        <w:rPr>
          <w:rFonts w:ascii="Arial" w:hAnsi="Arial"/>
          <w:color w:val="002060"/>
          <w:sz w:val="22"/>
          <w:szCs w:val="22"/>
        </w:rPr>
        <w:t>- che ha tentato di riportare la calma in campo sollecitando in tal senso il capitano del FABRIANO, ma che tale tentativo non ha avuto esito alcuno in quanto l’invasione del terreno di gioco è persistita;</w:t>
      </w:r>
    </w:p>
    <w:p w14:paraId="0230F047" w14:textId="77777777" w:rsidR="00846FC1" w:rsidRPr="00846FC1" w:rsidRDefault="00846FC1" w:rsidP="00846FC1">
      <w:pPr>
        <w:pStyle w:val="Standard"/>
        <w:jc w:val="both"/>
        <w:rPr>
          <w:color w:val="002060"/>
        </w:rPr>
      </w:pPr>
      <w:r w:rsidRPr="00846FC1">
        <w:rPr>
          <w:rFonts w:ascii="Arial" w:hAnsi="Arial"/>
          <w:color w:val="002060"/>
          <w:sz w:val="22"/>
          <w:szCs w:val="22"/>
        </w:rPr>
        <w:t>- che ha sospeso definitivamente l’incontro in quanto non vi erano più le condizioni che potessero garantire la sicurezza sua e dei calciatori.</w:t>
      </w:r>
    </w:p>
    <w:p w14:paraId="2A7E7CDB" w14:textId="77777777" w:rsidR="00846FC1" w:rsidRPr="00846FC1" w:rsidRDefault="00846FC1" w:rsidP="00846FC1">
      <w:pPr>
        <w:pStyle w:val="Standard"/>
        <w:jc w:val="center"/>
        <w:rPr>
          <w:color w:val="002060"/>
        </w:rPr>
      </w:pPr>
      <w:r w:rsidRPr="00846FC1">
        <w:rPr>
          <w:rFonts w:ascii="Arial" w:hAnsi="Arial"/>
          <w:color w:val="002060"/>
          <w:sz w:val="22"/>
          <w:szCs w:val="22"/>
        </w:rPr>
        <w:t>MOTIVI DELLA DECISIONE</w:t>
      </w:r>
    </w:p>
    <w:p w14:paraId="5188A5B7" w14:textId="77777777" w:rsidR="00846FC1" w:rsidRPr="00846FC1" w:rsidRDefault="00846FC1" w:rsidP="00846FC1">
      <w:pPr>
        <w:pStyle w:val="Standard"/>
        <w:jc w:val="both"/>
        <w:rPr>
          <w:color w:val="002060"/>
        </w:rPr>
      </w:pPr>
      <w:r w:rsidRPr="00846FC1">
        <w:rPr>
          <w:rFonts w:ascii="Arial" w:hAnsi="Arial"/>
          <w:color w:val="002060"/>
          <w:sz w:val="22"/>
          <w:szCs w:val="22"/>
        </w:rPr>
        <w:lastRenderedPageBreak/>
        <w:tab/>
        <w:t>Come noto, l’articolo 61, 1° comma CGS prevede che “</w:t>
      </w:r>
      <w:r w:rsidRPr="00846FC1">
        <w:rPr>
          <w:rFonts w:ascii="Arial" w:hAnsi="Arial"/>
          <w:i/>
          <w:iCs/>
          <w:color w:val="002060"/>
          <w:sz w:val="22"/>
          <w:szCs w:val="22"/>
        </w:rPr>
        <w:t xml:space="preserve"> I rapporti degli ufficiali di gara o del Commissario di campo e i relativi eventuali supplementi fanno piena prova circa i fatti accaduti e il comportamento di tesserati in occasione dello svolgimento delle gare. “.</w:t>
      </w:r>
    </w:p>
    <w:p w14:paraId="024A4B41" w14:textId="77777777" w:rsidR="00846FC1" w:rsidRPr="00846FC1" w:rsidRDefault="00846FC1" w:rsidP="00846FC1">
      <w:pPr>
        <w:pStyle w:val="Standard"/>
        <w:jc w:val="both"/>
        <w:rPr>
          <w:color w:val="002060"/>
        </w:rPr>
      </w:pPr>
      <w:r w:rsidRPr="00846FC1">
        <w:rPr>
          <w:rFonts w:ascii="Arial" w:hAnsi="Arial"/>
          <w:color w:val="002060"/>
          <w:sz w:val="22"/>
          <w:szCs w:val="22"/>
        </w:rPr>
        <w:tab/>
        <w:t>Alla luce di tale norma e di quanto dichiarato dall’arbitro nel rapporto di gara e nella audizione a chiarimenti risulta evidente che il reclamo va respinto in quanto risulta accertato che il direttore di gara ha sospeso definitivamente l’incontro per quanto messo in atto dai sostenitori della ASD FABRIANO CALCIO a 5 2023 che hanno invaso il terreno di gioco, prima con tre tifosi che hanno aggredito e picchiato un giocatore della squadra avversaria, e poi con la totalità del pubblico di casa.</w:t>
      </w:r>
    </w:p>
    <w:p w14:paraId="7735B40F" w14:textId="77777777" w:rsidR="00846FC1" w:rsidRPr="00846FC1" w:rsidRDefault="00846FC1" w:rsidP="00846FC1">
      <w:pPr>
        <w:pStyle w:val="Standard"/>
        <w:jc w:val="both"/>
        <w:rPr>
          <w:color w:val="002060"/>
        </w:rPr>
      </w:pPr>
      <w:r w:rsidRPr="00846FC1">
        <w:rPr>
          <w:rFonts w:ascii="Arial" w:hAnsi="Arial"/>
          <w:color w:val="002060"/>
          <w:sz w:val="22"/>
          <w:szCs w:val="22"/>
        </w:rPr>
        <w:tab/>
        <w:t>L’arbitro ha anche tentato senza esito di far proseguire la gara, sollecitando il capitano della squadra di casa ad intervenire, ma l’invasione di campo non è cessata.</w:t>
      </w:r>
    </w:p>
    <w:p w14:paraId="62498D2C" w14:textId="77777777" w:rsidR="00846FC1" w:rsidRPr="00846FC1" w:rsidRDefault="00846FC1" w:rsidP="00846FC1">
      <w:pPr>
        <w:pStyle w:val="Standard"/>
        <w:jc w:val="both"/>
        <w:rPr>
          <w:color w:val="002060"/>
        </w:rPr>
      </w:pPr>
      <w:r w:rsidRPr="00846FC1">
        <w:rPr>
          <w:rFonts w:ascii="Arial" w:hAnsi="Arial"/>
          <w:color w:val="002060"/>
          <w:sz w:val="22"/>
          <w:szCs w:val="22"/>
        </w:rPr>
        <w:tab/>
        <w:t>La responsabilità della ASD FABRIANO CALCIO a 5 2023 è palese per cui il provvedimento impugnato va confermato, anche in relazione alla ammenda risultando congrua anche tale sanzione.</w:t>
      </w:r>
      <w:bookmarkStart w:id="20" w:name="Copia_di__Hlk132103724_11"/>
      <w:bookmarkStart w:id="21" w:name="_Hlk1321037241"/>
      <w:bookmarkStart w:id="22" w:name="Copia_di__Hlk132103667_31"/>
      <w:bookmarkStart w:id="23" w:name="Copia_di__Hlk132103667_21"/>
      <w:bookmarkStart w:id="24" w:name="_Hlk1321031241"/>
      <w:bookmarkStart w:id="25" w:name="Copia_di__Hlk123292042_41"/>
      <w:bookmarkStart w:id="26" w:name="Copia_di__Hlk132103667_11"/>
      <w:bookmarkStart w:id="27" w:name="_Hlk1321036671"/>
      <w:bookmarkStart w:id="28" w:name="Copia_di__Hlk123292042_31"/>
      <w:bookmarkStart w:id="29" w:name="Copia_di__Hlk123292042_21"/>
    </w:p>
    <w:p w14:paraId="3AB9CD24" w14:textId="77777777" w:rsidR="00846FC1" w:rsidRPr="00846FC1" w:rsidRDefault="00846FC1" w:rsidP="00846FC1">
      <w:pPr>
        <w:pStyle w:val="LndNormale1"/>
        <w:tabs>
          <w:tab w:val="center" w:pos="4819"/>
          <w:tab w:val="right" w:pos="9638"/>
        </w:tabs>
        <w:rPr>
          <w:color w:val="002060"/>
          <w:szCs w:val="22"/>
        </w:rPr>
      </w:pPr>
      <w:r w:rsidRPr="00846FC1">
        <w:rPr>
          <w:rFonts w:cs="Arial"/>
          <w:color w:val="002060"/>
          <w:szCs w:val="22"/>
        </w:rPr>
        <w:t xml:space="preserve">                                                                 </w:t>
      </w:r>
      <w:bookmarkEnd w:id="20"/>
      <w:bookmarkEnd w:id="21"/>
      <w:bookmarkEnd w:id="22"/>
      <w:bookmarkEnd w:id="23"/>
      <w:bookmarkEnd w:id="24"/>
      <w:bookmarkEnd w:id="25"/>
      <w:bookmarkEnd w:id="26"/>
      <w:bookmarkEnd w:id="27"/>
      <w:bookmarkEnd w:id="28"/>
      <w:bookmarkEnd w:id="29"/>
      <w:r w:rsidRPr="00846FC1">
        <w:rPr>
          <w:rFonts w:cs="Arial"/>
          <w:bCs/>
          <w:color w:val="002060"/>
          <w:szCs w:val="22"/>
        </w:rPr>
        <w:t xml:space="preserve">         P.Q.M.</w:t>
      </w:r>
    </w:p>
    <w:p w14:paraId="04FFB719" w14:textId="77777777" w:rsidR="00846FC1" w:rsidRPr="00846FC1" w:rsidRDefault="00846FC1" w:rsidP="00846FC1">
      <w:pPr>
        <w:pStyle w:val="Standard"/>
        <w:jc w:val="both"/>
        <w:rPr>
          <w:rFonts w:ascii="Arial" w:hAnsi="Arial"/>
          <w:color w:val="002060"/>
          <w:sz w:val="22"/>
          <w:szCs w:val="22"/>
        </w:rPr>
      </w:pPr>
      <w:bookmarkStart w:id="30" w:name="_Hlk161914425"/>
      <w:r w:rsidRPr="00846FC1">
        <w:rPr>
          <w:rFonts w:ascii="Arial" w:hAnsi="Arial"/>
          <w:color w:val="002060"/>
          <w:sz w:val="22"/>
          <w:szCs w:val="22"/>
        </w:rPr>
        <w:t>la Corte sportiva d’appello territoriale, definitivamente pronunciando, respinge il reclamo come sopra proposto dalla A.S.D. FABRIANO CALCIO A 5 2023.</w:t>
      </w:r>
    </w:p>
    <w:p w14:paraId="611FE577" w14:textId="77777777" w:rsidR="00846FC1" w:rsidRPr="00846FC1" w:rsidRDefault="00846FC1" w:rsidP="00846FC1">
      <w:pPr>
        <w:pStyle w:val="Standard"/>
        <w:ind w:firstLine="567"/>
        <w:jc w:val="both"/>
        <w:rPr>
          <w:rFonts w:ascii="Arial" w:hAnsi="Arial"/>
          <w:color w:val="002060"/>
          <w:sz w:val="22"/>
          <w:szCs w:val="22"/>
        </w:rPr>
      </w:pPr>
      <w:r w:rsidRPr="00846FC1">
        <w:rPr>
          <w:rFonts w:ascii="Arial" w:hAnsi="Arial"/>
          <w:color w:val="002060"/>
          <w:sz w:val="22"/>
          <w:szCs w:val="22"/>
        </w:rPr>
        <w:t>Dispone addebitarsi il relativo contributo e manda alla Segreteria del Comitato Regionale Marche per gli adempimenti conseguenti.</w:t>
      </w:r>
      <w:bookmarkEnd w:id="30"/>
    </w:p>
    <w:p w14:paraId="1FB2E697" w14:textId="77777777" w:rsidR="00846FC1" w:rsidRPr="00846FC1" w:rsidRDefault="00846FC1" w:rsidP="00846FC1">
      <w:pPr>
        <w:pStyle w:val="Standard"/>
        <w:ind w:firstLine="567"/>
        <w:jc w:val="both"/>
        <w:rPr>
          <w:rFonts w:ascii="Arial" w:hAnsi="Arial"/>
          <w:color w:val="002060"/>
          <w:sz w:val="22"/>
          <w:szCs w:val="22"/>
        </w:rPr>
      </w:pPr>
      <w:r w:rsidRPr="00846FC1">
        <w:rPr>
          <w:rFonts w:ascii="Arial" w:hAnsi="Arial"/>
          <w:color w:val="002060"/>
          <w:sz w:val="22"/>
          <w:szCs w:val="22"/>
        </w:rPr>
        <w:t>Così deciso in Ancona, nella sede della FIGC - LND - Comitato Regionale Marche, in data 25 marzo 2024.</w:t>
      </w:r>
      <w:bookmarkStart w:id="31" w:name="_Hlk161652990"/>
    </w:p>
    <w:p w14:paraId="2D44F8F6" w14:textId="77777777" w:rsidR="00846FC1" w:rsidRPr="00846FC1" w:rsidRDefault="00846FC1" w:rsidP="00846FC1">
      <w:pPr>
        <w:pStyle w:val="Standard"/>
        <w:rPr>
          <w:rFonts w:ascii="Arial" w:hAnsi="Arial"/>
          <w:color w:val="002060"/>
          <w:sz w:val="22"/>
          <w:szCs w:val="22"/>
        </w:rPr>
      </w:pPr>
      <w:bookmarkStart w:id="32" w:name="_Hlk161679090"/>
      <w:r w:rsidRPr="00846FC1">
        <w:rPr>
          <w:rFonts w:ascii="Arial" w:hAnsi="Arial"/>
          <w:color w:val="002060"/>
          <w:sz w:val="22"/>
          <w:szCs w:val="22"/>
        </w:rPr>
        <w:t xml:space="preserve">Il Relatore                                                                                                               Il Presidente                                                         </w:t>
      </w:r>
    </w:p>
    <w:p w14:paraId="4A0FC17E" w14:textId="77777777" w:rsidR="00846FC1" w:rsidRPr="00846FC1" w:rsidRDefault="00846FC1" w:rsidP="00846FC1">
      <w:pPr>
        <w:pStyle w:val="LndNormale1"/>
        <w:tabs>
          <w:tab w:val="center" w:pos="4819"/>
          <w:tab w:val="right" w:pos="9638"/>
        </w:tabs>
        <w:rPr>
          <w:color w:val="002060"/>
          <w:szCs w:val="22"/>
        </w:rPr>
      </w:pPr>
      <w:r w:rsidRPr="00846FC1">
        <w:rPr>
          <w:rFonts w:cs="Arial"/>
          <w:color w:val="002060"/>
          <w:szCs w:val="22"/>
        </w:rPr>
        <w:t>Donatella Bordi                                                                                                       Piero Paciaroni</w:t>
      </w:r>
      <w:bookmarkEnd w:id="31"/>
      <w:bookmarkEnd w:id="32"/>
    </w:p>
    <w:p w14:paraId="597EED97" w14:textId="77777777" w:rsidR="00846FC1" w:rsidRPr="00846FC1" w:rsidRDefault="00846FC1" w:rsidP="00846FC1">
      <w:pPr>
        <w:pStyle w:val="LndNormale1"/>
        <w:tabs>
          <w:tab w:val="center" w:pos="4819"/>
          <w:tab w:val="right" w:pos="9638"/>
        </w:tabs>
        <w:rPr>
          <w:color w:val="002060"/>
          <w:szCs w:val="22"/>
        </w:rPr>
      </w:pPr>
      <w:r w:rsidRPr="00846FC1">
        <w:rPr>
          <w:rFonts w:cs="Arial"/>
          <w:color w:val="002060"/>
          <w:szCs w:val="22"/>
        </w:rPr>
        <w:tab/>
      </w:r>
    </w:p>
    <w:p w14:paraId="756DAC7E" w14:textId="77777777" w:rsidR="00846FC1" w:rsidRPr="00846FC1" w:rsidRDefault="00846FC1" w:rsidP="00846FC1">
      <w:pPr>
        <w:pStyle w:val="Standard"/>
        <w:rPr>
          <w:rFonts w:ascii="Arial" w:hAnsi="Arial"/>
          <w:color w:val="002060"/>
          <w:sz w:val="22"/>
          <w:szCs w:val="22"/>
        </w:rPr>
      </w:pPr>
      <w:r w:rsidRPr="00846FC1">
        <w:rPr>
          <w:rFonts w:ascii="Arial" w:hAnsi="Arial"/>
          <w:color w:val="002060"/>
          <w:sz w:val="22"/>
          <w:szCs w:val="22"/>
        </w:rPr>
        <w:t>Depositato in Ancona in data 8 aprile 2024</w:t>
      </w:r>
    </w:p>
    <w:p w14:paraId="0B7F5A88" w14:textId="77777777" w:rsidR="00846FC1" w:rsidRPr="00846FC1" w:rsidRDefault="00846FC1" w:rsidP="00846FC1">
      <w:pPr>
        <w:pStyle w:val="LndNormale1"/>
        <w:rPr>
          <w:color w:val="002060"/>
          <w:szCs w:val="22"/>
        </w:rPr>
      </w:pPr>
      <w:r w:rsidRPr="00846FC1">
        <w:rPr>
          <w:rFonts w:cs="Arial"/>
          <w:color w:val="002060"/>
          <w:szCs w:val="22"/>
        </w:rPr>
        <w:t xml:space="preserve">Il Segretario f.f.                                                                                            </w:t>
      </w:r>
    </w:p>
    <w:p w14:paraId="18E1394A" w14:textId="2FC0D784" w:rsidR="00846FC1" w:rsidRPr="00846FC1" w:rsidRDefault="00846FC1" w:rsidP="00846FC1">
      <w:pPr>
        <w:pStyle w:val="breakline"/>
        <w:rPr>
          <w:rFonts w:ascii="Arial" w:eastAsiaTheme="minorEastAsia" w:hAnsi="Arial" w:cs="Arial"/>
          <w:color w:val="002060"/>
          <w:sz w:val="22"/>
          <w:szCs w:val="22"/>
        </w:rPr>
      </w:pPr>
      <w:r w:rsidRPr="00846FC1">
        <w:rPr>
          <w:rFonts w:ascii="Arial" w:hAnsi="Arial" w:cs="Arial"/>
          <w:color w:val="002060"/>
          <w:sz w:val="22"/>
          <w:szCs w:val="22"/>
        </w:rPr>
        <w:t>Lorenzo Casagrande Albano</w:t>
      </w:r>
    </w:p>
    <w:p w14:paraId="718F2EFE" w14:textId="77777777" w:rsidR="00846FC1" w:rsidRDefault="00846FC1" w:rsidP="00EA4615">
      <w:pPr>
        <w:pStyle w:val="Corpodeltesto21"/>
        <w:jc w:val="center"/>
        <w:rPr>
          <w:rFonts w:ascii="Arial" w:hAnsi="Arial" w:cs="Arial"/>
          <w:b/>
          <w:color w:val="002060"/>
          <w:sz w:val="30"/>
          <w:szCs w:val="30"/>
        </w:rPr>
      </w:pPr>
    </w:p>
    <w:p w14:paraId="3AD741CF" w14:textId="37E544DA"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3597C0D9"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801EF4">
        <w:rPr>
          <w:rFonts w:ascii="Arial" w:hAnsi="Arial" w:cs="Arial"/>
          <w:b/>
          <w:bCs/>
          <w:color w:val="002060"/>
        </w:rPr>
        <w:t>22</w:t>
      </w:r>
      <w:r w:rsidR="00C96DCA">
        <w:rPr>
          <w:rFonts w:ascii="Arial" w:hAnsi="Arial" w:cs="Arial"/>
          <w:b/>
          <w:bCs/>
          <w:color w:val="002060"/>
        </w:rPr>
        <w:t xml:space="preserve"> aprile</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lastRenderedPageBreak/>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39D96F13"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256A44">
        <w:rPr>
          <w:b/>
          <w:color w:val="002060"/>
          <w:u w:val="single"/>
        </w:rPr>
        <w:t>10</w:t>
      </w:r>
      <w:r w:rsidR="004646D7">
        <w:rPr>
          <w:b/>
          <w:color w:val="002060"/>
          <w:u w:val="single"/>
        </w:rPr>
        <w:t>/</w:t>
      </w:r>
      <w:r w:rsidR="00972DD8">
        <w:rPr>
          <w:b/>
          <w:color w:val="002060"/>
          <w:u w:val="single"/>
        </w:rPr>
        <w:t>0</w:t>
      </w:r>
      <w:r w:rsidR="0019069F">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814E56">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D9489F" w14:textId="77777777" w:rsidR="00814E56" w:rsidRDefault="00814E56">
      <w:r>
        <w:separator/>
      </w:r>
    </w:p>
  </w:endnote>
  <w:endnote w:type="continuationSeparator" w:id="0">
    <w:p w14:paraId="6221CA6D" w14:textId="77777777" w:rsidR="00814E56" w:rsidRDefault="00814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7026A75C"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E7F4B">
      <w:rPr>
        <w:rStyle w:val="Numeropagina"/>
        <w:rFonts w:ascii="Arial" w:hAnsi="Arial" w:cs="Arial"/>
        <w:color w:val="002060"/>
      </w:rPr>
      <w:t>10</w:t>
    </w:r>
    <w:r w:rsidR="00BC7A88">
      <w:rPr>
        <w:rStyle w:val="Numeropagina"/>
        <w:rFonts w:ascii="Arial" w:hAnsi="Arial" w:cs="Arial"/>
        <w:color w:val="002060"/>
      </w:rPr>
      <w:t>5</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1539E8" w14:textId="77777777" w:rsidR="00814E56" w:rsidRDefault="00814E56">
      <w:r>
        <w:separator/>
      </w:r>
    </w:p>
  </w:footnote>
  <w:footnote w:type="continuationSeparator" w:id="0">
    <w:p w14:paraId="5D34F917" w14:textId="77777777" w:rsidR="00814E56" w:rsidRDefault="00814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9"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1"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1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1"/>
  </w:num>
  <w:num w:numId="2" w16cid:durableId="1429622785">
    <w:abstractNumId w:val="19"/>
  </w:num>
  <w:num w:numId="3" w16cid:durableId="57946484">
    <w:abstractNumId w:val="4"/>
  </w:num>
  <w:num w:numId="4" w16cid:durableId="564266614">
    <w:abstractNumId w:val="16"/>
  </w:num>
  <w:num w:numId="5" w16cid:durableId="1296596829">
    <w:abstractNumId w:val="17"/>
  </w:num>
  <w:num w:numId="6" w16cid:durableId="1765223722">
    <w:abstractNumId w:val="18"/>
  </w:num>
  <w:num w:numId="7" w16cid:durableId="578828920">
    <w:abstractNumId w:val="14"/>
  </w:num>
  <w:num w:numId="8" w16cid:durableId="1349720069">
    <w:abstractNumId w:val="6"/>
  </w:num>
  <w:num w:numId="9" w16cid:durableId="1617785738">
    <w:abstractNumId w:val="9"/>
  </w:num>
  <w:num w:numId="10" w16cid:durableId="1197428540">
    <w:abstractNumId w:val="8"/>
  </w:num>
  <w:num w:numId="11" w16cid:durableId="745029327">
    <w:abstractNumId w:val="13"/>
  </w:num>
  <w:num w:numId="12" w16cid:durableId="815953687">
    <w:abstractNumId w:val="2"/>
  </w:num>
  <w:num w:numId="13" w16cid:durableId="797530386">
    <w:abstractNumId w:val="15"/>
  </w:num>
  <w:num w:numId="14" w16cid:durableId="1651130942">
    <w:abstractNumId w:val="7"/>
  </w:num>
  <w:num w:numId="15" w16cid:durableId="1125348853">
    <w:abstractNumId w:val="5"/>
  </w:num>
  <w:num w:numId="16" w16cid:durableId="1052272926">
    <w:abstractNumId w:val="12"/>
  </w:num>
  <w:num w:numId="17" w16cid:durableId="1674992774">
    <w:abstractNumId w:val="3"/>
  </w:num>
  <w:num w:numId="18" w16cid:durableId="497775291">
    <w:abstractNumId w:val="0"/>
  </w:num>
  <w:num w:numId="19" w16cid:durableId="372845332">
    <w:abstractNumId w:val="10"/>
  </w:num>
  <w:num w:numId="20" w16cid:durableId="156044630">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D12"/>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BFA"/>
    <w:rsid w:val="00044DFA"/>
    <w:rsid w:val="00045DDA"/>
    <w:rsid w:val="00045E1D"/>
    <w:rsid w:val="0005158A"/>
    <w:rsid w:val="000515B6"/>
    <w:rsid w:val="00051FA6"/>
    <w:rsid w:val="00052107"/>
    <w:rsid w:val="00052314"/>
    <w:rsid w:val="000523B0"/>
    <w:rsid w:val="00052499"/>
    <w:rsid w:val="00053AF2"/>
    <w:rsid w:val="00056C7C"/>
    <w:rsid w:val="000600C2"/>
    <w:rsid w:val="00060308"/>
    <w:rsid w:val="00060F12"/>
    <w:rsid w:val="000617D6"/>
    <w:rsid w:val="00061B3E"/>
    <w:rsid w:val="00061D99"/>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6BA"/>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2B1"/>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69F"/>
    <w:rsid w:val="0019095B"/>
    <w:rsid w:val="00190ECF"/>
    <w:rsid w:val="00191B35"/>
    <w:rsid w:val="00191C94"/>
    <w:rsid w:val="00192510"/>
    <w:rsid w:val="00192626"/>
    <w:rsid w:val="00192717"/>
    <w:rsid w:val="00193BE4"/>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3FD0"/>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443"/>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046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44"/>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3774"/>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1F3"/>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4C60"/>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4E9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6CB0"/>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43C"/>
    <w:rsid w:val="00503E06"/>
    <w:rsid w:val="0050710E"/>
    <w:rsid w:val="00510FD7"/>
    <w:rsid w:val="005111E7"/>
    <w:rsid w:val="0051150E"/>
    <w:rsid w:val="0051239E"/>
    <w:rsid w:val="005129EB"/>
    <w:rsid w:val="00512B86"/>
    <w:rsid w:val="00513949"/>
    <w:rsid w:val="00513D88"/>
    <w:rsid w:val="00514A7F"/>
    <w:rsid w:val="00514C7B"/>
    <w:rsid w:val="00515EE0"/>
    <w:rsid w:val="0051626C"/>
    <w:rsid w:val="005173BE"/>
    <w:rsid w:val="0051745B"/>
    <w:rsid w:val="00517B3F"/>
    <w:rsid w:val="00520176"/>
    <w:rsid w:val="005220E9"/>
    <w:rsid w:val="00526208"/>
    <w:rsid w:val="0053055E"/>
    <w:rsid w:val="0053069C"/>
    <w:rsid w:val="0053298C"/>
    <w:rsid w:val="00532C2D"/>
    <w:rsid w:val="00533790"/>
    <w:rsid w:val="00533CE8"/>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AAE"/>
    <w:rsid w:val="00572BA1"/>
    <w:rsid w:val="00573ADA"/>
    <w:rsid w:val="00574777"/>
    <w:rsid w:val="0057485B"/>
    <w:rsid w:val="005758E7"/>
    <w:rsid w:val="0057627A"/>
    <w:rsid w:val="005765EC"/>
    <w:rsid w:val="005800B1"/>
    <w:rsid w:val="00580B4F"/>
    <w:rsid w:val="00580CB3"/>
    <w:rsid w:val="00581499"/>
    <w:rsid w:val="00581522"/>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07F8"/>
    <w:rsid w:val="005922CC"/>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5A3"/>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39A"/>
    <w:rsid w:val="006103FB"/>
    <w:rsid w:val="00610CC0"/>
    <w:rsid w:val="006120F4"/>
    <w:rsid w:val="00612143"/>
    <w:rsid w:val="00612318"/>
    <w:rsid w:val="0061297B"/>
    <w:rsid w:val="0061326A"/>
    <w:rsid w:val="006136AB"/>
    <w:rsid w:val="0061378D"/>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1B19"/>
    <w:rsid w:val="006E2813"/>
    <w:rsid w:val="006E3148"/>
    <w:rsid w:val="006E34A3"/>
    <w:rsid w:val="006E5758"/>
    <w:rsid w:val="006E5D49"/>
    <w:rsid w:val="006E6D3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DA8"/>
    <w:rsid w:val="00741F18"/>
    <w:rsid w:val="00742E96"/>
    <w:rsid w:val="00744819"/>
    <w:rsid w:val="007466C1"/>
    <w:rsid w:val="007466FE"/>
    <w:rsid w:val="00747228"/>
    <w:rsid w:val="0074748C"/>
    <w:rsid w:val="00747572"/>
    <w:rsid w:val="00747AF1"/>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028"/>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4C7"/>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6023"/>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EF4"/>
    <w:rsid w:val="00801F18"/>
    <w:rsid w:val="008024B5"/>
    <w:rsid w:val="008028C7"/>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4E56"/>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D79"/>
    <w:rsid w:val="00841E0C"/>
    <w:rsid w:val="008421E3"/>
    <w:rsid w:val="00842997"/>
    <w:rsid w:val="0084487F"/>
    <w:rsid w:val="008456B1"/>
    <w:rsid w:val="00846D2B"/>
    <w:rsid w:val="00846FC1"/>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FA7"/>
    <w:rsid w:val="008D4057"/>
    <w:rsid w:val="008D571F"/>
    <w:rsid w:val="008D61FC"/>
    <w:rsid w:val="008D6CC1"/>
    <w:rsid w:val="008D6F88"/>
    <w:rsid w:val="008D7919"/>
    <w:rsid w:val="008D7FA3"/>
    <w:rsid w:val="008E0B3C"/>
    <w:rsid w:val="008E0E04"/>
    <w:rsid w:val="008E1014"/>
    <w:rsid w:val="008E1BBD"/>
    <w:rsid w:val="008E1CB7"/>
    <w:rsid w:val="008E2CF8"/>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5CA7"/>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4601"/>
    <w:rsid w:val="00965617"/>
    <w:rsid w:val="00965849"/>
    <w:rsid w:val="00966790"/>
    <w:rsid w:val="0096700C"/>
    <w:rsid w:val="00967102"/>
    <w:rsid w:val="00970658"/>
    <w:rsid w:val="00971609"/>
    <w:rsid w:val="00971DED"/>
    <w:rsid w:val="00971FA4"/>
    <w:rsid w:val="00972427"/>
    <w:rsid w:val="00972DD8"/>
    <w:rsid w:val="00972FCE"/>
    <w:rsid w:val="00973727"/>
    <w:rsid w:val="00973B9D"/>
    <w:rsid w:val="0097423D"/>
    <w:rsid w:val="00974974"/>
    <w:rsid w:val="0098019B"/>
    <w:rsid w:val="00980260"/>
    <w:rsid w:val="009806F2"/>
    <w:rsid w:val="00980B1E"/>
    <w:rsid w:val="009817A3"/>
    <w:rsid w:val="009817D2"/>
    <w:rsid w:val="00981824"/>
    <w:rsid w:val="00982075"/>
    <w:rsid w:val="00982242"/>
    <w:rsid w:val="009822F0"/>
    <w:rsid w:val="00983464"/>
    <w:rsid w:val="00983895"/>
    <w:rsid w:val="00983A93"/>
    <w:rsid w:val="009845C8"/>
    <w:rsid w:val="00984B60"/>
    <w:rsid w:val="00984CE1"/>
    <w:rsid w:val="00984F8C"/>
    <w:rsid w:val="00985600"/>
    <w:rsid w:val="009859AA"/>
    <w:rsid w:val="00985E41"/>
    <w:rsid w:val="00985F61"/>
    <w:rsid w:val="0098603A"/>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0AB6"/>
    <w:rsid w:val="009A135D"/>
    <w:rsid w:val="009A16EB"/>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2923"/>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24DE"/>
    <w:rsid w:val="00B43113"/>
    <w:rsid w:val="00B44091"/>
    <w:rsid w:val="00B4480A"/>
    <w:rsid w:val="00B44A70"/>
    <w:rsid w:val="00B44AED"/>
    <w:rsid w:val="00B454A4"/>
    <w:rsid w:val="00B45886"/>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C7A88"/>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75"/>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180"/>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DA6"/>
    <w:rsid w:val="00D23E30"/>
    <w:rsid w:val="00D249C8"/>
    <w:rsid w:val="00D24D07"/>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0ADE"/>
    <w:rsid w:val="00D91110"/>
    <w:rsid w:val="00D91620"/>
    <w:rsid w:val="00D92A55"/>
    <w:rsid w:val="00D92CF3"/>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16D0"/>
    <w:rsid w:val="00DB27C8"/>
    <w:rsid w:val="00DB2EFF"/>
    <w:rsid w:val="00DB38B7"/>
    <w:rsid w:val="00DB3FBF"/>
    <w:rsid w:val="00DB446B"/>
    <w:rsid w:val="00DB48D1"/>
    <w:rsid w:val="00DB4D65"/>
    <w:rsid w:val="00DB5372"/>
    <w:rsid w:val="00DB564B"/>
    <w:rsid w:val="00DB566F"/>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24F"/>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8E1"/>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2572"/>
    <w:rsid w:val="00F72CA2"/>
    <w:rsid w:val="00F72ECB"/>
    <w:rsid w:val="00F73086"/>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1492</TotalTime>
  <Pages>1</Pages>
  <Words>7810</Words>
  <Characters>44521</Characters>
  <Application>Microsoft Office Word</Application>
  <DocSecurity>0</DocSecurity>
  <Lines>371</Lines>
  <Paragraphs>104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52227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16</cp:revision>
  <cp:lastPrinted>2024-04-10T10:12:00Z</cp:lastPrinted>
  <dcterms:created xsi:type="dcterms:W3CDTF">2024-04-09T08:27:00Z</dcterms:created>
  <dcterms:modified xsi:type="dcterms:W3CDTF">2024-04-10T10:12:00Z</dcterms:modified>
</cp:coreProperties>
</file>