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61016F7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10</w:t>
            </w:r>
            <w:r w:rsidR="00C74E92">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F3774">
              <w:rPr>
                <w:rFonts w:ascii="Arial" w:hAnsi="Arial" w:cs="Arial"/>
                <w:color w:val="002060"/>
                <w:sz w:val="40"/>
                <w:szCs w:val="40"/>
              </w:rPr>
              <w:t>1</w:t>
            </w:r>
            <w:r w:rsidR="00C74E92">
              <w:rPr>
                <w:rFonts w:ascii="Arial" w:hAnsi="Arial" w:cs="Arial"/>
                <w:color w:val="002060"/>
                <w:sz w:val="40"/>
                <w:szCs w:val="40"/>
              </w:rPr>
              <w:t>1</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437A90C"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0F0273">
          <w:rPr>
            <w:noProof/>
            <w:webHidden/>
            <w:color w:val="002060"/>
          </w:rPr>
          <w:t>1</w:t>
        </w:r>
        <w:r w:rsidR="00AC19D9" w:rsidRPr="00DE1EF7">
          <w:rPr>
            <w:noProof/>
            <w:webHidden/>
            <w:color w:val="002060"/>
          </w:rPr>
          <w:fldChar w:fldCharType="end"/>
        </w:r>
      </w:hyperlink>
    </w:p>
    <w:p w14:paraId="112EDB38" w14:textId="1245483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0F0273">
          <w:rPr>
            <w:noProof/>
            <w:webHidden/>
            <w:color w:val="002060"/>
          </w:rPr>
          <w:t>1</w:t>
        </w:r>
        <w:r w:rsidR="00AC19D9" w:rsidRPr="00DE1EF7">
          <w:rPr>
            <w:noProof/>
            <w:webHidden/>
            <w:color w:val="002060"/>
          </w:rPr>
          <w:fldChar w:fldCharType="end"/>
        </w:r>
      </w:hyperlink>
    </w:p>
    <w:p w14:paraId="4D9CAD43" w14:textId="4EC9738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0F0273">
          <w:rPr>
            <w:noProof/>
            <w:webHidden/>
            <w:color w:val="002060"/>
          </w:rPr>
          <w:t>1</w:t>
        </w:r>
        <w:r w:rsidR="00AC19D9" w:rsidRPr="00DE1EF7">
          <w:rPr>
            <w:noProof/>
            <w:webHidden/>
            <w:color w:val="002060"/>
          </w:rPr>
          <w:fldChar w:fldCharType="end"/>
        </w:r>
      </w:hyperlink>
    </w:p>
    <w:p w14:paraId="0EAFCCD8" w14:textId="552BA4B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0F0273">
          <w:rPr>
            <w:noProof/>
            <w:webHidden/>
            <w:color w:val="002060"/>
          </w:rPr>
          <w:t>1</w:t>
        </w:r>
        <w:r w:rsidR="00AC19D9" w:rsidRPr="00DE1EF7">
          <w:rPr>
            <w:noProof/>
            <w:webHidden/>
            <w:color w:val="002060"/>
          </w:rPr>
          <w:fldChar w:fldCharType="end"/>
        </w:r>
      </w:hyperlink>
    </w:p>
    <w:p w14:paraId="0952245B" w14:textId="7CBD4CE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0F0273">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629A700" w14:textId="77777777" w:rsidR="009B0D1A" w:rsidRDefault="009B0D1A" w:rsidP="008B5F73">
      <w:pPr>
        <w:rPr>
          <w:rFonts w:ascii="Arial" w:hAnsi="Arial" w:cs="Arial"/>
          <w:b/>
          <w:bCs/>
          <w:color w:val="002060"/>
          <w:sz w:val="22"/>
          <w:szCs w:val="22"/>
        </w:rPr>
      </w:pPr>
    </w:p>
    <w:p w14:paraId="4A33AFF4" w14:textId="77777777" w:rsidR="00BC7A88" w:rsidRDefault="00BC7A8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EB037D0" w14:textId="77777777" w:rsidR="003413EA" w:rsidRDefault="003413EA" w:rsidP="003413EA">
      <w:pPr>
        <w:pStyle w:val="breakline"/>
      </w:pPr>
    </w:p>
    <w:p w14:paraId="795A0797" w14:textId="77777777" w:rsidR="003413EA" w:rsidRPr="003413EA" w:rsidRDefault="003413EA" w:rsidP="003413EA">
      <w:pPr>
        <w:pStyle w:val="titolocampionato0"/>
        <w:shd w:val="clear" w:color="auto" w:fill="CCCCCC"/>
        <w:spacing w:before="80" w:after="40"/>
        <w:rPr>
          <w:color w:val="002060"/>
        </w:rPr>
      </w:pPr>
      <w:r w:rsidRPr="003413EA">
        <w:rPr>
          <w:color w:val="002060"/>
        </w:rPr>
        <w:t>CALCIO A CINQUE SERIE D</w:t>
      </w:r>
    </w:p>
    <w:p w14:paraId="0DE234C1" w14:textId="77777777" w:rsidR="003413EA" w:rsidRPr="003413EA" w:rsidRDefault="003413EA" w:rsidP="003413EA">
      <w:pPr>
        <w:pStyle w:val="titoloprinc0"/>
        <w:rPr>
          <w:color w:val="002060"/>
        </w:rPr>
      </w:pPr>
      <w:r w:rsidRPr="003413EA">
        <w:rPr>
          <w:color w:val="002060"/>
        </w:rPr>
        <w:t>VARIAZIONI AL PROGRAMMA GARE</w:t>
      </w:r>
    </w:p>
    <w:p w14:paraId="3A0E7E32" w14:textId="77777777" w:rsidR="003413EA" w:rsidRPr="003413EA" w:rsidRDefault="003413EA" w:rsidP="003413EA">
      <w:pPr>
        <w:pStyle w:val="breakline"/>
        <w:rPr>
          <w:color w:val="002060"/>
        </w:rPr>
      </w:pPr>
    </w:p>
    <w:p w14:paraId="590C12D6" w14:textId="77777777" w:rsidR="003413EA" w:rsidRPr="003413EA" w:rsidRDefault="003413EA" w:rsidP="003413EA">
      <w:pPr>
        <w:pStyle w:val="breakline"/>
        <w:rPr>
          <w:color w:val="002060"/>
        </w:rPr>
      </w:pPr>
    </w:p>
    <w:p w14:paraId="3F3B914E" w14:textId="77777777" w:rsidR="003413EA" w:rsidRPr="003413EA" w:rsidRDefault="003413EA" w:rsidP="003413EA">
      <w:pPr>
        <w:pStyle w:val="sottotitolocampionato10"/>
        <w:rPr>
          <w:color w:val="002060"/>
        </w:rPr>
      </w:pPr>
      <w:r w:rsidRPr="003413E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413EA" w:rsidRPr="003413EA" w14:paraId="14E07E7D" w14:textId="77777777" w:rsidTr="009D591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236F3" w14:textId="77777777" w:rsidR="003413EA" w:rsidRPr="003413EA" w:rsidRDefault="003413EA" w:rsidP="009D5914">
            <w:pPr>
              <w:pStyle w:val="headertabella0"/>
              <w:rPr>
                <w:color w:val="002060"/>
              </w:rPr>
            </w:pPr>
            <w:r w:rsidRPr="003413E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2EB68" w14:textId="77777777" w:rsidR="003413EA" w:rsidRPr="003413EA" w:rsidRDefault="003413EA" w:rsidP="009D5914">
            <w:pPr>
              <w:pStyle w:val="headertabella0"/>
              <w:rPr>
                <w:color w:val="002060"/>
              </w:rPr>
            </w:pPr>
            <w:r w:rsidRPr="003413EA">
              <w:rPr>
                <w:color w:val="002060"/>
              </w:rPr>
              <w:t xml:space="preserve">N° </w:t>
            </w:r>
            <w:proofErr w:type="spellStart"/>
            <w:r w:rsidRPr="003413EA">
              <w:rPr>
                <w:color w:val="002060"/>
              </w:rPr>
              <w:t>Gior</w:t>
            </w:r>
            <w:proofErr w:type="spellEnd"/>
            <w:r w:rsidRPr="003413E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DDA9C" w14:textId="77777777" w:rsidR="003413EA" w:rsidRPr="003413EA" w:rsidRDefault="003413EA" w:rsidP="009D5914">
            <w:pPr>
              <w:pStyle w:val="headertabella0"/>
              <w:rPr>
                <w:color w:val="002060"/>
              </w:rPr>
            </w:pPr>
            <w:r w:rsidRPr="003413E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866BE" w14:textId="77777777" w:rsidR="003413EA" w:rsidRPr="003413EA" w:rsidRDefault="003413EA" w:rsidP="009D5914">
            <w:pPr>
              <w:pStyle w:val="headertabella0"/>
              <w:rPr>
                <w:color w:val="002060"/>
              </w:rPr>
            </w:pPr>
            <w:r w:rsidRPr="003413E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A5938" w14:textId="77777777" w:rsidR="003413EA" w:rsidRPr="003413EA" w:rsidRDefault="003413EA" w:rsidP="009D5914">
            <w:pPr>
              <w:pStyle w:val="headertabella0"/>
              <w:rPr>
                <w:color w:val="002060"/>
              </w:rPr>
            </w:pPr>
            <w:r w:rsidRPr="003413EA">
              <w:rPr>
                <w:color w:val="002060"/>
              </w:rPr>
              <w:t xml:space="preserve">Data </w:t>
            </w:r>
            <w:proofErr w:type="spellStart"/>
            <w:r w:rsidRPr="003413EA">
              <w:rPr>
                <w:color w:val="002060"/>
              </w:rPr>
              <w:t>Orig</w:t>
            </w:r>
            <w:proofErr w:type="spellEnd"/>
            <w:r w:rsidRPr="003413E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D9D26" w14:textId="77777777" w:rsidR="003413EA" w:rsidRPr="003413EA" w:rsidRDefault="003413EA" w:rsidP="009D5914">
            <w:pPr>
              <w:pStyle w:val="headertabella0"/>
              <w:rPr>
                <w:color w:val="002060"/>
              </w:rPr>
            </w:pPr>
            <w:r w:rsidRPr="003413E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2928D" w14:textId="77777777" w:rsidR="003413EA" w:rsidRPr="003413EA" w:rsidRDefault="003413EA" w:rsidP="009D5914">
            <w:pPr>
              <w:pStyle w:val="headertabella0"/>
              <w:rPr>
                <w:color w:val="002060"/>
              </w:rPr>
            </w:pPr>
            <w:r w:rsidRPr="003413EA">
              <w:rPr>
                <w:color w:val="002060"/>
              </w:rPr>
              <w:t xml:space="preserve">Ora </w:t>
            </w:r>
            <w:proofErr w:type="spellStart"/>
            <w:r w:rsidRPr="003413EA">
              <w:rPr>
                <w:color w:val="002060"/>
              </w:rPr>
              <w:t>Orig</w:t>
            </w:r>
            <w:proofErr w:type="spellEnd"/>
            <w:r w:rsidRPr="003413E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CD33C" w14:textId="77777777" w:rsidR="003413EA" w:rsidRPr="003413EA" w:rsidRDefault="003413EA" w:rsidP="009D5914">
            <w:pPr>
              <w:pStyle w:val="headertabella0"/>
              <w:rPr>
                <w:color w:val="002060"/>
              </w:rPr>
            </w:pPr>
            <w:r w:rsidRPr="003413EA">
              <w:rPr>
                <w:color w:val="002060"/>
              </w:rPr>
              <w:t>Impianto</w:t>
            </w:r>
          </w:p>
        </w:tc>
      </w:tr>
      <w:tr w:rsidR="003413EA" w:rsidRPr="003413EA" w14:paraId="07BCC336" w14:textId="77777777" w:rsidTr="009D591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4526" w14:textId="3823A359" w:rsidR="003413EA" w:rsidRPr="003413EA" w:rsidRDefault="003413EA" w:rsidP="009D5914">
            <w:pPr>
              <w:pStyle w:val="rowtabella0"/>
              <w:rPr>
                <w:color w:val="002060"/>
                <w:highlight w:val="yellow"/>
              </w:rPr>
            </w:pPr>
            <w:r>
              <w:rPr>
                <w:color w:val="002060"/>
                <w:highlight w:val="yellow"/>
              </w:rPr>
              <w:t>*</w:t>
            </w:r>
            <w:r w:rsidRPr="003413EA">
              <w:rPr>
                <w:color w:val="002060"/>
                <w:highlight w:val="yellow"/>
              </w:rPr>
              <w:t>12/04/2024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7E13" w14:textId="77777777" w:rsidR="003413EA" w:rsidRPr="003413EA" w:rsidRDefault="003413EA" w:rsidP="009D5914">
            <w:pPr>
              <w:pStyle w:val="rowtabella0"/>
              <w:jc w:val="center"/>
              <w:rPr>
                <w:color w:val="002060"/>
                <w:highlight w:val="yellow"/>
              </w:rPr>
            </w:pPr>
            <w:r w:rsidRPr="003413EA">
              <w:rPr>
                <w:color w:val="002060"/>
                <w:highlight w:val="yellow"/>
              </w:rPr>
              <w:t>12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F6C61" w14:textId="77777777" w:rsidR="003413EA" w:rsidRPr="003413EA" w:rsidRDefault="003413EA" w:rsidP="009D5914">
            <w:pPr>
              <w:pStyle w:val="rowtabella0"/>
              <w:rPr>
                <w:color w:val="002060"/>
                <w:highlight w:val="yellow"/>
              </w:rPr>
            </w:pPr>
            <w:proofErr w:type="gramStart"/>
            <w:r w:rsidRPr="003413EA">
              <w:rPr>
                <w:color w:val="002060"/>
                <w:highlight w:val="yellow"/>
              </w:rPr>
              <w:t>CITTA</w:t>
            </w:r>
            <w:proofErr w:type="gramEnd"/>
            <w:r w:rsidRPr="003413EA">
              <w:rPr>
                <w:color w:val="002060"/>
                <w:highlight w:val="yellow"/>
              </w:rPr>
              <w:t xml:space="preserve"> DI FALCONARA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D9808" w14:textId="77777777" w:rsidR="003413EA" w:rsidRPr="003413EA" w:rsidRDefault="003413EA" w:rsidP="009D5914">
            <w:pPr>
              <w:pStyle w:val="rowtabella0"/>
              <w:rPr>
                <w:color w:val="002060"/>
                <w:highlight w:val="yellow"/>
              </w:rPr>
            </w:pPr>
            <w:r w:rsidRPr="003413EA">
              <w:rPr>
                <w:color w:val="002060"/>
                <w:highlight w:val="yellow"/>
              </w:rPr>
              <w:t>VALLESINA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6017" w14:textId="61297A39" w:rsidR="003413EA" w:rsidRPr="003413EA" w:rsidRDefault="003413EA" w:rsidP="009D5914">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955DB" w14:textId="77777777" w:rsidR="003413EA" w:rsidRPr="003413EA" w:rsidRDefault="003413EA" w:rsidP="009D5914">
            <w:pPr>
              <w:pStyle w:val="rowtabella0"/>
              <w:jc w:val="center"/>
              <w:rPr>
                <w:color w:val="002060"/>
              </w:rPr>
            </w:pPr>
            <w:r w:rsidRPr="003413EA">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F8402" w14:textId="77777777" w:rsidR="003413EA" w:rsidRPr="003413EA" w:rsidRDefault="003413EA" w:rsidP="009D591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80537" w14:textId="77777777" w:rsidR="003413EA" w:rsidRPr="003413EA" w:rsidRDefault="003413EA" w:rsidP="009D5914">
            <w:pPr>
              <w:pStyle w:val="rowtabella0"/>
              <w:rPr>
                <w:color w:val="002060"/>
              </w:rPr>
            </w:pPr>
            <w:r w:rsidRPr="003413EA">
              <w:rPr>
                <w:color w:val="002060"/>
                <w:highlight w:val="yellow"/>
              </w:rPr>
              <w:t xml:space="preserve">PALLONE GEODETICO CUS ANCONA </w:t>
            </w:r>
            <w:proofErr w:type="spellStart"/>
            <w:r w:rsidRPr="003413EA">
              <w:rPr>
                <w:color w:val="002060"/>
                <w:highlight w:val="yellow"/>
              </w:rPr>
              <w:t>ANCONA</w:t>
            </w:r>
            <w:proofErr w:type="spellEnd"/>
            <w:r w:rsidRPr="003413EA">
              <w:rPr>
                <w:color w:val="002060"/>
                <w:highlight w:val="yellow"/>
              </w:rPr>
              <w:t xml:space="preserve"> VIA GROTTE DI POSATORA 19/A</w:t>
            </w:r>
          </w:p>
        </w:tc>
      </w:tr>
    </w:tbl>
    <w:p w14:paraId="6F9992E1" w14:textId="77777777" w:rsidR="003413EA" w:rsidRDefault="003413EA" w:rsidP="003413EA">
      <w:pPr>
        <w:pStyle w:val="breakline"/>
        <w:rPr>
          <w:rFonts w:eastAsiaTheme="minorEastAsia"/>
          <w:color w:val="002060"/>
        </w:rPr>
      </w:pPr>
    </w:p>
    <w:p w14:paraId="54E0ED7C" w14:textId="27BEB8EF" w:rsidR="003413EA" w:rsidRPr="003413EA" w:rsidRDefault="003413EA" w:rsidP="003413EA">
      <w:pPr>
        <w:pStyle w:val="breakline"/>
        <w:rPr>
          <w:rFonts w:ascii="Arial" w:eastAsiaTheme="minorEastAsia" w:hAnsi="Arial" w:cs="Arial"/>
          <w:i/>
          <w:iCs/>
          <w:color w:val="002060"/>
        </w:rPr>
      </w:pPr>
      <w:r w:rsidRPr="003413EA">
        <w:rPr>
          <w:rFonts w:ascii="Arial" w:eastAsiaTheme="minorEastAsia" w:hAnsi="Arial" w:cs="Arial"/>
          <w:i/>
          <w:iCs/>
          <w:color w:val="002060"/>
          <w:highlight w:val="yellow"/>
        </w:rPr>
        <w:t>* constatata la sopraggiunta indisponibilità dell’impianto designato come da comunicazione del gestore</w:t>
      </w:r>
    </w:p>
    <w:p w14:paraId="71A4BEA4" w14:textId="77777777" w:rsidR="003413EA" w:rsidRPr="003413EA" w:rsidRDefault="003413EA" w:rsidP="003413EA">
      <w:pPr>
        <w:pStyle w:val="breakline"/>
        <w:rPr>
          <w:color w:val="002060"/>
        </w:rPr>
      </w:pPr>
    </w:p>
    <w:p w14:paraId="583291FD" w14:textId="77777777" w:rsidR="003413EA" w:rsidRPr="003413EA" w:rsidRDefault="003413EA" w:rsidP="003413EA">
      <w:pPr>
        <w:pStyle w:val="titolocampionato0"/>
        <w:shd w:val="clear" w:color="auto" w:fill="CCCCCC"/>
        <w:spacing w:before="80" w:after="40"/>
        <w:rPr>
          <w:color w:val="002060"/>
        </w:rPr>
      </w:pPr>
      <w:r w:rsidRPr="003413EA">
        <w:rPr>
          <w:color w:val="002060"/>
        </w:rPr>
        <w:t>CALCIO A 5 UNDER 15 FEM. REG.</w:t>
      </w:r>
    </w:p>
    <w:p w14:paraId="27176CDB" w14:textId="77777777" w:rsidR="003413EA" w:rsidRPr="003413EA" w:rsidRDefault="003413EA" w:rsidP="003413EA">
      <w:pPr>
        <w:pStyle w:val="titoloprinc0"/>
        <w:rPr>
          <w:color w:val="002060"/>
        </w:rPr>
      </w:pPr>
      <w:r w:rsidRPr="003413EA">
        <w:rPr>
          <w:color w:val="002060"/>
        </w:rPr>
        <w:t>VARIAZIONI AL PROGRAMMA GARE</w:t>
      </w:r>
    </w:p>
    <w:p w14:paraId="48B7CE26" w14:textId="77777777" w:rsidR="003413EA" w:rsidRPr="003413EA" w:rsidRDefault="003413EA" w:rsidP="003413EA">
      <w:pPr>
        <w:pStyle w:val="breakline"/>
        <w:rPr>
          <w:color w:val="002060"/>
        </w:rPr>
      </w:pPr>
    </w:p>
    <w:p w14:paraId="4E6C514F" w14:textId="77777777" w:rsidR="003413EA" w:rsidRPr="003413EA" w:rsidRDefault="003413EA" w:rsidP="003413EA">
      <w:pPr>
        <w:pStyle w:val="breakline"/>
        <w:rPr>
          <w:color w:val="002060"/>
        </w:rPr>
      </w:pPr>
    </w:p>
    <w:p w14:paraId="2C7824CF" w14:textId="77777777" w:rsidR="003413EA" w:rsidRPr="003413EA" w:rsidRDefault="003413EA" w:rsidP="003413EA">
      <w:pPr>
        <w:pStyle w:val="sottotitolocampionato10"/>
        <w:rPr>
          <w:color w:val="002060"/>
        </w:rPr>
      </w:pPr>
      <w:r w:rsidRPr="003413EA">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413EA" w:rsidRPr="003413EA" w14:paraId="3B712DD2" w14:textId="77777777" w:rsidTr="009D591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8DC43" w14:textId="77777777" w:rsidR="003413EA" w:rsidRPr="003413EA" w:rsidRDefault="003413EA" w:rsidP="009D5914">
            <w:pPr>
              <w:pStyle w:val="headertabella0"/>
              <w:rPr>
                <w:color w:val="002060"/>
              </w:rPr>
            </w:pPr>
            <w:r w:rsidRPr="003413E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6BF9E" w14:textId="77777777" w:rsidR="003413EA" w:rsidRPr="003413EA" w:rsidRDefault="003413EA" w:rsidP="009D5914">
            <w:pPr>
              <w:pStyle w:val="headertabella0"/>
              <w:rPr>
                <w:color w:val="002060"/>
              </w:rPr>
            </w:pPr>
            <w:r w:rsidRPr="003413EA">
              <w:rPr>
                <w:color w:val="002060"/>
              </w:rPr>
              <w:t xml:space="preserve">N° </w:t>
            </w:r>
            <w:proofErr w:type="spellStart"/>
            <w:r w:rsidRPr="003413EA">
              <w:rPr>
                <w:color w:val="002060"/>
              </w:rPr>
              <w:t>Gior</w:t>
            </w:r>
            <w:proofErr w:type="spellEnd"/>
            <w:r w:rsidRPr="003413E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202F7" w14:textId="77777777" w:rsidR="003413EA" w:rsidRPr="003413EA" w:rsidRDefault="003413EA" w:rsidP="009D5914">
            <w:pPr>
              <w:pStyle w:val="headertabella0"/>
              <w:rPr>
                <w:color w:val="002060"/>
              </w:rPr>
            </w:pPr>
            <w:r w:rsidRPr="003413E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88D3B" w14:textId="77777777" w:rsidR="003413EA" w:rsidRPr="003413EA" w:rsidRDefault="003413EA" w:rsidP="009D5914">
            <w:pPr>
              <w:pStyle w:val="headertabella0"/>
              <w:rPr>
                <w:color w:val="002060"/>
              </w:rPr>
            </w:pPr>
            <w:r w:rsidRPr="003413E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EDF8F" w14:textId="77777777" w:rsidR="003413EA" w:rsidRPr="003413EA" w:rsidRDefault="003413EA" w:rsidP="009D5914">
            <w:pPr>
              <w:pStyle w:val="headertabella0"/>
              <w:rPr>
                <w:color w:val="002060"/>
              </w:rPr>
            </w:pPr>
            <w:r w:rsidRPr="003413EA">
              <w:rPr>
                <w:color w:val="002060"/>
              </w:rPr>
              <w:t xml:space="preserve">Data </w:t>
            </w:r>
            <w:proofErr w:type="spellStart"/>
            <w:r w:rsidRPr="003413EA">
              <w:rPr>
                <w:color w:val="002060"/>
              </w:rPr>
              <w:t>Orig</w:t>
            </w:r>
            <w:proofErr w:type="spellEnd"/>
            <w:r w:rsidRPr="003413E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34397" w14:textId="77777777" w:rsidR="003413EA" w:rsidRPr="003413EA" w:rsidRDefault="003413EA" w:rsidP="009D5914">
            <w:pPr>
              <w:pStyle w:val="headertabella0"/>
              <w:rPr>
                <w:color w:val="002060"/>
              </w:rPr>
            </w:pPr>
            <w:r w:rsidRPr="003413E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50578" w14:textId="77777777" w:rsidR="003413EA" w:rsidRPr="003413EA" w:rsidRDefault="003413EA" w:rsidP="009D5914">
            <w:pPr>
              <w:pStyle w:val="headertabella0"/>
              <w:rPr>
                <w:color w:val="002060"/>
              </w:rPr>
            </w:pPr>
            <w:r w:rsidRPr="003413EA">
              <w:rPr>
                <w:color w:val="002060"/>
              </w:rPr>
              <w:t xml:space="preserve">Ora </w:t>
            </w:r>
            <w:proofErr w:type="spellStart"/>
            <w:r w:rsidRPr="003413EA">
              <w:rPr>
                <w:color w:val="002060"/>
              </w:rPr>
              <w:t>Orig</w:t>
            </w:r>
            <w:proofErr w:type="spellEnd"/>
            <w:r w:rsidRPr="003413E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FB21E" w14:textId="77777777" w:rsidR="003413EA" w:rsidRPr="003413EA" w:rsidRDefault="003413EA" w:rsidP="009D5914">
            <w:pPr>
              <w:pStyle w:val="headertabella0"/>
              <w:rPr>
                <w:color w:val="002060"/>
              </w:rPr>
            </w:pPr>
            <w:r w:rsidRPr="003413EA">
              <w:rPr>
                <w:color w:val="002060"/>
              </w:rPr>
              <w:t>Impianto</w:t>
            </w:r>
          </w:p>
        </w:tc>
      </w:tr>
      <w:tr w:rsidR="003413EA" w:rsidRPr="003413EA" w14:paraId="43ABC46E" w14:textId="77777777" w:rsidTr="009D591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7B41E" w14:textId="77777777" w:rsidR="003413EA" w:rsidRPr="003413EA" w:rsidRDefault="003413EA" w:rsidP="009D5914">
            <w:pPr>
              <w:pStyle w:val="rowtabella0"/>
              <w:rPr>
                <w:color w:val="002060"/>
                <w:highlight w:val="yellow"/>
              </w:rPr>
            </w:pPr>
            <w:r w:rsidRPr="003413EA">
              <w:rPr>
                <w:color w:val="002060"/>
                <w:highlight w:val="yellow"/>
              </w:rPr>
              <w:t>14/04/2024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5D324" w14:textId="77777777" w:rsidR="003413EA" w:rsidRPr="003413EA" w:rsidRDefault="003413EA" w:rsidP="009D5914">
            <w:pPr>
              <w:pStyle w:val="rowtabella0"/>
              <w:jc w:val="center"/>
              <w:rPr>
                <w:color w:val="002060"/>
                <w:highlight w:val="yellow"/>
              </w:rPr>
            </w:pPr>
            <w:r w:rsidRPr="003413EA">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E9D1" w14:textId="77777777" w:rsidR="003413EA" w:rsidRPr="003413EA" w:rsidRDefault="003413EA" w:rsidP="009D5914">
            <w:pPr>
              <w:pStyle w:val="rowtabella0"/>
              <w:rPr>
                <w:color w:val="002060"/>
                <w:highlight w:val="yellow"/>
              </w:rPr>
            </w:pPr>
            <w:proofErr w:type="gramStart"/>
            <w:r w:rsidRPr="003413EA">
              <w:rPr>
                <w:color w:val="002060"/>
                <w:highlight w:val="yellow"/>
              </w:rPr>
              <w:t>CITTA</w:t>
            </w:r>
            <w:proofErr w:type="gramEnd"/>
            <w:r w:rsidRPr="003413EA">
              <w:rPr>
                <w:color w:val="002060"/>
                <w:highlight w:val="yellow"/>
              </w:rPr>
              <w:t xml:space="preserve"> DI FALCONARA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3B351" w14:textId="77777777" w:rsidR="003413EA" w:rsidRPr="003413EA" w:rsidRDefault="003413EA" w:rsidP="009D5914">
            <w:pPr>
              <w:pStyle w:val="rowtabella0"/>
              <w:rPr>
                <w:color w:val="002060"/>
                <w:highlight w:val="yellow"/>
              </w:rPr>
            </w:pPr>
            <w:r w:rsidRPr="003413EA">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313B3" w14:textId="456E78B7" w:rsidR="003413EA" w:rsidRPr="003413EA" w:rsidRDefault="00950251" w:rsidP="009D5914">
            <w:pPr>
              <w:rPr>
                <w:color w:val="002060"/>
              </w:rPr>
            </w:pPr>
            <w:r w:rsidRPr="003413EA">
              <w:rPr>
                <w:rFonts w:ascii="Arial" w:hAnsi="Arial" w:cs="Arial"/>
                <w:color w:val="002060"/>
                <w:sz w:val="12"/>
                <w:szCs w:val="12"/>
              </w:rPr>
              <w:t>13/04/2024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9BCF" w14:textId="77777777" w:rsidR="003413EA" w:rsidRPr="003413EA" w:rsidRDefault="003413EA" w:rsidP="009D5914">
            <w:pPr>
              <w:pStyle w:val="rowtabella0"/>
              <w:jc w:val="center"/>
              <w:rPr>
                <w:color w:val="002060"/>
                <w:highlight w:val="yellow"/>
              </w:rPr>
            </w:pPr>
            <w:r w:rsidRPr="003413EA">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2F9C" w14:textId="77777777" w:rsidR="003413EA" w:rsidRPr="003413EA" w:rsidRDefault="003413EA" w:rsidP="009D5914">
            <w:pPr>
              <w:pStyle w:val="rowtabella0"/>
              <w:jc w:val="center"/>
              <w:rPr>
                <w:color w:val="002060"/>
              </w:rPr>
            </w:pPr>
            <w:r w:rsidRPr="003413EA">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C6497" w14:textId="77777777" w:rsidR="003413EA" w:rsidRPr="003413EA" w:rsidRDefault="003413EA" w:rsidP="009D5914">
            <w:pPr>
              <w:rPr>
                <w:color w:val="002060"/>
              </w:rPr>
            </w:pPr>
          </w:p>
        </w:tc>
      </w:tr>
    </w:tbl>
    <w:p w14:paraId="2F9B860E" w14:textId="77777777" w:rsidR="003413EA" w:rsidRPr="003413EA" w:rsidRDefault="003413EA" w:rsidP="003413EA">
      <w:pPr>
        <w:pStyle w:val="breakline"/>
        <w:rPr>
          <w:rFonts w:eastAsiaTheme="minorEastAsia"/>
          <w:color w:val="002060"/>
        </w:rPr>
      </w:pPr>
    </w:p>
    <w:p w14:paraId="7C72959C" w14:textId="77777777" w:rsidR="003413EA" w:rsidRPr="003413EA" w:rsidRDefault="003413EA" w:rsidP="003413EA">
      <w:pPr>
        <w:pStyle w:val="breakline"/>
        <w:rPr>
          <w:color w:val="002060"/>
        </w:rPr>
      </w:pPr>
    </w:p>
    <w:p w14:paraId="52E2694C" w14:textId="77777777" w:rsidR="003413EA" w:rsidRPr="003413EA" w:rsidRDefault="003413EA" w:rsidP="003413EA">
      <w:pPr>
        <w:pStyle w:val="titolocampionato0"/>
        <w:shd w:val="clear" w:color="auto" w:fill="CCCCCC"/>
        <w:spacing w:before="80" w:after="40"/>
        <w:rPr>
          <w:color w:val="002060"/>
        </w:rPr>
      </w:pPr>
      <w:r w:rsidRPr="003413EA">
        <w:rPr>
          <w:color w:val="002060"/>
        </w:rPr>
        <w:t>TORNEO PRIMAVERILE UNDER 15 CALCIO A 5</w:t>
      </w:r>
    </w:p>
    <w:p w14:paraId="52EE6A8A" w14:textId="77777777" w:rsidR="003413EA" w:rsidRPr="003413EA" w:rsidRDefault="003413EA" w:rsidP="003413EA">
      <w:pPr>
        <w:pStyle w:val="titoloprinc0"/>
        <w:rPr>
          <w:color w:val="002060"/>
        </w:rPr>
      </w:pPr>
      <w:r w:rsidRPr="003413EA">
        <w:rPr>
          <w:color w:val="002060"/>
        </w:rPr>
        <w:t>RISULTATI</w:t>
      </w:r>
    </w:p>
    <w:p w14:paraId="1F7A197C" w14:textId="77777777" w:rsidR="003413EA" w:rsidRPr="003413EA" w:rsidRDefault="003413EA" w:rsidP="003413EA">
      <w:pPr>
        <w:pStyle w:val="breakline"/>
        <w:rPr>
          <w:color w:val="002060"/>
        </w:rPr>
      </w:pPr>
    </w:p>
    <w:p w14:paraId="2A306C5C" w14:textId="77777777" w:rsidR="003413EA" w:rsidRPr="003413EA" w:rsidRDefault="003413EA" w:rsidP="003413EA">
      <w:pPr>
        <w:pStyle w:val="sottotitolocampionato10"/>
        <w:rPr>
          <w:color w:val="002060"/>
        </w:rPr>
      </w:pPr>
      <w:r w:rsidRPr="003413EA">
        <w:rPr>
          <w:color w:val="002060"/>
        </w:rPr>
        <w:t>RISULTATI UFFICIALI GARE DEL 10/04/2024</w:t>
      </w:r>
    </w:p>
    <w:p w14:paraId="1EB9D5BF" w14:textId="77777777" w:rsidR="003413EA" w:rsidRPr="003413EA" w:rsidRDefault="003413EA" w:rsidP="003413EA">
      <w:pPr>
        <w:pStyle w:val="sottotitolocampionato20"/>
        <w:spacing w:before="0" w:beforeAutospacing="0" w:after="0" w:afterAutospacing="0"/>
        <w:rPr>
          <w:rFonts w:ascii="Arial" w:hAnsi="Arial" w:cs="Arial"/>
          <w:color w:val="002060"/>
          <w:sz w:val="20"/>
          <w:szCs w:val="20"/>
        </w:rPr>
      </w:pPr>
      <w:r w:rsidRPr="003413EA">
        <w:rPr>
          <w:rFonts w:ascii="Arial" w:hAnsi="Arial" w:cs="Arial"/>
          <w:color w:val="002060"/>
          <w:sz w:val="20"/>
          <w:szCs w:val="20"/>
        </w:rPr>
        <w:t>Si trascrivono qui di seguito i risultati ufficiali delle gare disputate</w:t>
      </w:r>
    </w:p>
    <w:p w14:paraId="5A49CF6F" w14:textId="77777777" w:rsidR="003413EA" w:rsidRPr="003413EA" w:rsidRDefault="003413EA" w:rsidP="003413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413EA" w:rsidRPr="003413EA" w14:paraId="681B4E89" w14:textId="77777777" w:rsidTr="009D591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413EA" w:rsidRPr="003413EA" w14:paraId="2B982629" w14:textId="77777777" w:rsidTr="009D591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7C75D" w14:textId="77777777" w:rsidR="003413EA" w:rsidRPr="003413EA" w:rsidRDefault="003413EA" w:rsidP="009D5914">
                  <w:pPr>
                    <w:pStyle w:val="headertabella0"/>
                    <w:rPr>
                      <w:color w:val="002060"/>
                    </w:rPr>
                  </w:pPr>
                  <w:r w:rsidRPr="003413EA">
                    <w:rPr>
                      <w:color w:val="002060"/>
                    </w:rPr>
                    <w:t>GIRONE A - 1 Giornata - A</w:t>
                  </w:r>
                </w:p>
              </w:tc>
            </w:tr>
            <w:tr w:rsidR="003413EA" w:rsidRPr="003413EA" w14:paraId="3A85B53D" w14:textId="77777777" w:rsidTr="009D591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FCB18A" w14:textId="77777777" w:rsidR="003413EA" w:rsidRPr="003413EA" w:rsidRDefault="003413EA" w:rsidP="009D5914">
                  <w:pPr>
                    <w:pStyle w:val="rowtabella0"/>
                    <w:rPr>
                      <w:color w:val="002060"/>
                    </w:rPr>
                  </w:pPr>
                  <w:r w:rsidRPr="003413EA">
                    <w:rPr>
                      <w:color w:val="002060"/>
                    </w:rPr>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33A8EA" w14:textId="77777777" w:rsidR="003413EA" w:rsidRPr="003413EA" w:rsidRDefault="003413EA" w:rsidP="009D5914">
                  <w:pPr>
                    <w:pStyle w:val="rowtabella0"/>
                    <w:rPr>
                      <w:color w:val="002060"/>
                    </w:rPr>
                  </w:pPr>
                  <w:r w:rsidRPr="003413EA">
                    <w:rPr>
                      <w:color w:val="002060"/>
                    </w:rPr>
                    <w:t>- TAVERNELLE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E3F22D" w14:textId="77777777" w:rsidR="003413EA" w:rsidRPr="003413EA" w:rsidRDefault="003413EA" w:rsidP="009D5914">
                  <w:pPr>
                    <w:pStyle w:val="rowtabella0"/>
                    <w:jc w:val="center"/>
                    <w:rPr>
                      <w:color w:val="002060"/>
                    </w:rPr>
                  </w:pPr>
                  <w:r w:rsidRPr="003413EA">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CE61AB" w14:textId="77777777" w:rsidR="003413EA" w:rsidRPr="003413EA" w:rsidRDefault="003413EA" w:rsidP="009D5914">
                  <w:pPr>
                    <w:pStyle w:val="rowtabella0"/>
                    <w:jc w:val="center"/>
                    <w:rPr>
                      <w:color w:val="002060"/>
                    </w:rPr>
                  </w:pPr>
                  <w:r w:rsidRPr="003413EA">
                    <w:rPr>
                      <w:color w:val="002060"/>
                    </w:rPr>
                    <w:t> </w:t>
                  </w:r>
                </w:p>
              </w:tc>
            </w:tr>
          </w:tbl>
          <w:p w14:paraId="3686B004" w14:textId="77777777" w:rsidR="003413EA" w:rsidRPr="003413EA" w:rsidRDefault="003413EA" w:rsidP="009D5914">
            <w:pPr>
              <w:rPr>
                <w:color w:val="002060"/>
              </w:rPr>
            </w:pPr>
          </w:p>
        </w:tc>
      </w:tr>
    </w:tbl>
    <w:p w14:paraId="7AA0C9BD" w14:textId="77777777" w:rsidR="003413EA" w:rsidRPr="003413EA" w:rsidRDefault="003413EA" w:rsidP="003413EA">
      <w:pPr>
        <w:pStyle w:val="breakline"/>
        <w:rPr>
          <w:rFonts w:eastAsiaTheme="minorEastAsia"/>
          <w:color w:val="002060"/>
        </w:rPr>
      </w:pPr>
    </w:p>
    <w:p w14:paraId="05684E0D" w14:textId="77777777" w:rsidR="003413EA" w:rsidRPr="003413EA" w:rsidRDefault="003413EA" w:rsidP="003413EA">
      <w:pPr>
        <w:pStyle w:val="breakline"/>
        <w:rPr>
          <w:color w:val="002060"/>
        </w:rPr>
      </w:pPr>
    </w:p>
    <w:p w14:paraId="0D86FBE7" w14:textId="77777777" w:rsidR="003413EA" w:rsidRPr="003413EA" w:rsidRDefault="003413EA" w:rsidP="003413EA">
      <w:pPr>
        <w:pStyle w:val="titoloprinc0"/>
        <w:rPr>
          <w:color w:val="002060"/>
        </w:rPr>
      </w:pPr>
      <w:r w:rsidRPr="003413EA">
        <w:rPr>
          <w:color w:val="002060"/>
        </w:rPr>
        <w:t>CLASSIFICA</w:t>
      </w:r>
    </w:p>
    <w:p w14:paraId="0E7A82B8" w14:textId="77777777" w:rsidR="003413EA" w:rsidRPr="003413EA" w:rsidRDefault="003413EA" w:rsidP="003413EA">
      <w:pPr>
        <w:pStyle w:val="breakline"/>
        <w:rPr>
          <w:color w:val="002060"/>
        </w:rPr>
      </w:pPr>
    </w:p>
    <w:p w14:paraId="0CF5905C" w14:textId="77777777" w:rsidR="003413EA" w:rsidRPr="003413EA" w:rsidRDefault="003413EA" w:rsidP="003413EA">
      <w:pPr>
        <w:pStyle w:val="breakline"/>
        <w:rPr>
          <w:color w:val="002060"/>
        </w:rPr>
      </w:pPr>
    </w:p>
    <w:p w14:paraId="43AFBFC9" w14:textId="77777777" w:rsidR="003413EA" w:rsidRPr="003413EA" w:rsidRDefault="003413EA" w:rsidP="003413EA">
      <w:pPr>
        <w:pStyle w:val="sottotitolocampionato10"/>
        <w:rPr>
          <w:color w:val="002060"/>
        </w:rPr>
      </w:pPr>
      <w:r w:rsidRPr="003413E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413EA" w:rsidRPr="003413EA" w14:paraId="77BFCC11" w14:textId="77777777" w:rsidTr="009D591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D5BDC" w14:textId="77777777" w:rsidR="003413EA" w:rsidRPr="003413EA" w:rsidRDefault="003413EA" w:rsidP="009D5914">
            <w:pPr>
              <w:pStyle w:val="headertabella0"/>
              <w:rPr>
                <w:color w:val="002060"/>
              </w:rPr>
            </w:pPr>
            <w:r w:rsidRPr="003413E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9D898" w14:textId="77777777" w:rsidR="003413EA" w:rsidRPr="003413EA" w:rsidRDefault="003413EA" w:rsidP="009D5914">
            <w:pPr>
              <w:pStyle w:val="headertabella0"/>
              <w:rPr>
                <w:color w:val="002060"/>
              </w:rPr>
            </w:pPr>
            <w:r w:rsidRPr="003413E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7189B" w14:textId="77777777" w:rsidR="003413EA" w:rsidRPr="003413EA" w:rsidRDefault="003413EA" w:rsidP="009D5914">
            <w:pPr>
              <w:pStyle w:val="headertabella0"/>
              <w:rPr>
                <w:color w:val="002060"/>
              </w:rPr>
            </w:pPr>
            <w:r w:rsidRPr="003413E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7E6E6" w14:textId="77777777" w:rsidR="003413EA" w:rsidRPr="003413EA" w:rsidRDefault="003413EA" w:rsidP="009D5914">
            <w:pPr>
              <w:pStyle w:val="headertabella0"/>
              <w:rPr>
                <w:color w:val="002060"/>
              </w:rPr>
            </w:pPr>
            <w:r w:rsidRPr="003413E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1D14F" w14:textId="77777777" w:rsidR="003413EA" w:rsidRPr="003413EA" w:rsidRDefault="003413EA" w:rsidP="009D5914">
            <w:pPr>
              <w:pStyle w:val="headertabella0"/>
              <w:rPr>
                <w:color w:val="002060"/>
              </w:rPr>
            </w:pPr>
            <w:r w:rsidRPr="003413E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78FAD" w14:textId="77777777" w:rsidR="003413EA" w:rsidRPr="003413EA" w:rsidRDefault="003413EA" w:rsidP="009D5914">
            <w:pPr>
              <w:pStyle w:val="headertabella0"/>
              <w:rPr>
                <w:color w:val="002060"/>
              </w:rPr>
            </w:pPr>
            <w:r w:rsidRPr="003413E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FC0BB" w14:textId="77777777" w:rsidR="003413EA" w:rsidRPr="003413EA" w:rsidRDefault="003413EA" w:rsidP="009D5914">
            <w:pPr>
              <w:pStyle w:val="headertabella0"/>
              <w:rPr>
                <w:color w:val="002060"/>
              </w:rPr>
            </w:pPr>
            <w:r w:rsidRPr="003413E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19A74" w14:textId="77777777" w:rsidR="003413EA" w:rsidRPr="003413EA" w:rsidRDefault="003413EA" w:rsidP="009D5914">
            <w:pPr>
              <w:pStyle w:val="headertabella0"/>
              <w:rPr>
                <w:color w:val="002060"/>
              </w:rPr>
            </w:pPr>
            <w:r w:rsidRPr="003413E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F29C9" w14:textId="77777777" w:rsidR="003413EA" w:rsidRPr="003413EA" w:rsidRDefault="003413EA" w:rsidP="009D5914">
            <w:pPr>
              <w:pStyle w:val="headertabella0"/>
              <w:rPr>
                <w:color w:val="002060"/>
              </w:rPr>
            </w:pPr>
            <w:r w:rsidRPr="003413E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2CF19" w14:textId="77777777" w:rsidR="003413EA" w:rsidRPr="003413EA" w:rsidRDefault="003413EA" w:rsidP="009D5914">
            <w:pPr>
              <w:pStyle w:val="headertabella0"/>
              <w:rPr>
                <w:color w:val="002060"/>
              </w:rPr>
            </w:pPr>
            <w:r w:rsidRPr="003413EA">
              <w:rPr>
                <w:color w:val="002060"/>
              </w:rPr>
              <w:t>PE</w:t>
            </w:r>
          </w:p>
        </w:tc>
      </w:tr>
      <w:tr w:rsidR="003413EA" w:rsidRPr="003413EA" w14:paraId="196A3319" w14:textId="77777777" w:rsidTr="009D591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04AE27" w14:textId="77777777" w:rsidR="003413EA" w:rsidRPr="003413EA" w:rsidRDefault="003413EA" w:rsidP="009D5914">
            <w:pPr>
              <w:pStyle w:val="rowtabella0"/>
              <w:rPr>
                <w:color w:val="002060"/>
              </w:rPr>
            </w:pPr>
            <w:r w:rsidRPr="003413E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B8F5"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9379E"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6D1C"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944E"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3329A"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159D" w14:textId="77777777" w:rsidR="003413EA" w:rsidRPr="003413EA" w:rsidRDefault="003413EA" w:rsidP="009D5914">
            <w:pPr>
              <w:pStyle w:val="rowtabella0"/>
              <w:jc w:val="center"/>
              <w:rPr>
                <w:color w:val="002060"/>
              </w:rPr>
            </w:pPr>
            <w:r w:rsidRPr="003413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EEF71"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49FDD" w14:textId="77777777" w:rsidR="003413EA" w:rsidRPr="003413EA" w:rsidRDefault="003413EA" w:rsidP="009D5914">
            <w:pPr>
              <w:pStyle w:val="rowtabella0"/>
              <w:jc w:val="center"/>
              <w:rPr>
                <w:color w:val="002060"/>
              </w:rPr>
            </w:pPr>
            <w:r w:rsidRPr="003413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5A4A6" w14:textId="77777777" w:rsidR="003413EA" w:rsidRPr="003413EA" w:rsidRDefault="003413EA" w:rsidP="009D5914">
            <w:pPr>
              <w:pStyle w:val="rowtabella0"/>
              <w:jc w:val="center"/>
              <w:rPr>
                <w:color w:val="002060"/>
              </w:rPr>
            </w:pPr>
            <w:r w:rsidRPr="003413EA">
              <w:rPr>
                <w:color w:val="002060"/>
              </w:rPr>
              <w:t>0</w:t>
            </w:r>
          </w:p>
        </w:tc>
      </w:tr>
      <w:tr w:rsidR="003413EA" w:rsidRPr="003413EA" w14:paraId="0A0AA22B"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701CD" w14:textId="77777777" w:rsidR="003413EA" w:rsidRPr="003413EA" w:rsidRDefault="003413EA" w:rsidP="009D5914">
            <w:pPr>
              <w:pStyle w:val="rowtabella0"/>
              <w:rPr>
                <w:color w:val="002060"/>
              </w:rPr>
            </w:pPr>
            <w:r w:rsidRPr="003413E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CE665"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911F"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F49B3"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2008"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C21A"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B2833" w14:textId="77777777" w:rsidR="003413EA" w:rsidRPr="003413EA" w:rsidRDefault="003413EA" w:rsidP="009D5914">
            <w:pPr>
              <w:pStyle w:val="rowtabella0"/>
              <w:jc w:val="center"/>
              <w:rPr>
                <w:color w:val="002060"/>
              </w:rPr>
            </w:pPr>
            <w:r w:rsidRPr="003413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214AD"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01D1E" w14:textId="77777777" w:rsidR="003413EA" w:rsidRPr="003413EA" w:rsidRDefault="003413EA" w:rsidP="009D5914">
            <w:pPr>
              <w:pStyle w:val="rowtabella0"/>
              <w:jc w:val="center"/>
              <w:rPr>
                <w:color w:val="002060"/>
              </w:rPr>
            </w:pPr>
            <w:r w:rsidRPr="003413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F3CC" w14:textId="77777777" w:rsidR="003413EA" w:rsidRPr="003413EA" w:rsidRDefault="003413EA" w:rsidP="009D5914">
            <w:pPr>
              <w:pStyle w:val="rowtabella0"/>
              <w:jc w:val="center"/>
              <w:rPr>
                <w:color w:val="002060"/>
              </w:rPr>
            </w:pPr>
            <w:r w:rsidRPr="003413EA">
              <w:rPr>
                <w:color w:val="002060"/>
              </w:rPr>
              <w:t>0</w:t>
            </w:r>
          </w:p>
        </w:tc>
      </w:tr>
      <w:tr w:rsidR="003413EA" w:rsidRPr="003413EA" w14:paraId="27A69F75"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C02EB" w14:textId="77777777" w:rsidR="003413EA" w:rsidRPr="003413EA" w:rsidRDefault="003413EA" w:rsidP="009D5914">
            <w:pPr>
              <w:pStyle w:val="rowtabella0"/>
              <w:rPr>
                <w:color w:val="002060"/>
              </w:rPr>
            </w:pPr>
            <w:r w:rsidRPr="003413E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8CD28"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364ED"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B96D"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88EC"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ACF87"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84962"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3F82F"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1D23"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7725" w14:textId="77777777" w:rsidR="003413EA" w:rsidRPr="003413EA" w:rsidRDefault="003413EA" w:rsidP="009D5914">
            <w:pPr>
              <w:pStyle w:val="rowtabella0"/>
              <w:jc w:val="center"/>
              <w:rPr>
                <w:color w:val="002060"/>
              </w:rPr>
            </w:pPr>
            <w:r w:rsidRPr="003413EA">
              <w:rPr>
                <w:color w:val="002060"/>
              </w:rPr>
              <w:t>0</w:t>
            </w:r>
          </w:p>
        </w:tc>
      </w:tr>
      <w:tr w:rsidR="003413EA" w:rsidRPr="003413EA" w14:paraId="52FB9744"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401D40" w14:textId="77777777" w:rsidR="003413EA" w:rsidRPr="003413EA" w:rsidRDefault="003413EA" w:rsidP="009D5914">
            <w:pPr>
              <w:pStyle w:val="rowtabella0"/>
              <w:rPr>
                <w:color w:val="002060"/>
              </w:rPr>
            </w:pPr>
            <w:r w:rsidRPr="003413E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009C"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72AC7"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E06C"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E57B2"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ED94"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1D28" w14:textId="77777777" w:rsidR="003413EA" w:rsidRPr="003413EA" w:rsidRDefault="003413EA" w:rsidP="009D5914">
            <w:pPr>
              <w:pStyle w:val="rowtabella0"/>
              <w:jc w:val="center"/>
              <w:rPr>
                <w:color w:val="002060"/>
              </w:rPr>
            </w:pPr>
            <w:r w:rsidRPr="003413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71EE"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B8E9B" w14:textId="77777777" w:rsidR="003413EA" w:rsidRPr="003413EA" w:rsidRDefault="003413EA" w:rsidP="009D5914">
            <w:pPr>
              <w:pStyle w:val="rowtabella0"/>
              <w:jc w:val="center"/>
              <w:rPr>
                <w:color w:val="002060"/>
              </w:rPr>
            </w:pPr>
            <w:r w:rsidRPr="003413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A8D4D" w14:textId="77777777" w:rsidR="003413EA" w:rsidRPr="003413EA" w:rsidRDefault="003413EA" w:rsidP="009D5914">
            <w:pPr>
              <w:pStyle w:val="rowtabella0"/>
              <w:jc w:val="center"/>
              <w:rPr>
                <w:color w:val="002060"/>
              </w:rPr>
            </w:pPr>
            <w:r w:rsidRPr="003413EA">
              <w:rPr>
                <w:color w:val="002060"/>
              </w:rPr>
              <w:t>0</w:t>
            </w:r>
          </w:p>
        </w:tc>
      </w:tr>
      <w:tr w:rsidR="003413EA" w:rsidRPr="003413EA" w14:paraId="1E031D27"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6F2CF" w14:textId="77777777" w:rsidR="003413EA" w:rsidRPr="003413EA" w:rsidRDefault="003413EA" w:rsidP="009D5914">
            <w:pPr>
              <w:pStyle w:val="rowtabella0"/>
              <w:rPr>
                <w:color w:val="002060"/>
              </w:rPr>
            </w:pPr>
            <w:r w:rsidRPr="003413E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A046"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A9CA9"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8C35B"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B4A3B"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BA0E9"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8DEA3"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204CF" w14:textId="77777777" w:rsidR="003413EA" w:rsidRPr="003413EA" w:rsidRDefault="003413EA" w:rsidP="009D5914">
            <w:pPr>
              <w:pStyle w:val="rowtabella0"/>
              <w:jc w:val="center"/>
              <w:rPr>
                <w:color w:val="002060"/>
              </w:rPr>
            </w:pPr>
            <w:r w:rsidRPr="003413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F3AC2"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2235" w14:textId="77777777" w:rsidR="003413EA" w:rsidRPr="003413EA" w:rsidRDefault="003413EA" w:rsidP="009D5914">
            <w:pPr>
              <w:pStyle w:val="rowtabella0"/>
              <w:jc w:val="center"/>
              <w:rPr>
                <w:color w:val="002060"/>
              </w:rPr>
            </w:pPr>
            <w:r w:rsidRPr="003413EA">
              <w:rPr>
                <w:color w:val="002060"/>
              </w:rPr>
              <w:t>0</w:t>
            </w:r>
          </w:p>
        </w:tc>
      </w:tr>
      <w:tr w:rsidR="003413EA" w:rsidRPr="003413EA" w14:paraId="5EB011DB"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22919" w14:textId="77777777" w:rsidR="003413EA" w:rsidRPr="003413EA" w:rsidRDefault="003413EA" w:rsidP="009D5914">
            <w:pPr>
              <w:pStyle w:val="rowtabella0"/>
              <w:rPr>
                <w:color w:val="002060"/>
                <w:lang w:val="es-ES"/>
              </w:rPr>
            </w:pPr>
            <w:r w:rsidRPr="003413EA">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8C4F"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67FA7"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BF20D"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1A208"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E76C"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DDE6" w14:textId="77777777" w:rsidR="003413EA" w:rsidRPr="003413EA" w:rsidRDefault="003413EA" w:rsidP="009D5914">
            <w:pPr>
              <w:pStyle w:val="rowtabella0"/>
              <w:jc w:val="center"/>
              <w:rPr>
                <w:color w:val="002060"/>
              </w:rPr>
            </w:pPr>
            <w:r w:rsidRPr="003413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74DA" w14:textId="77777777" w:rsidR="003413EA" w:rsidRPr="003413EA" w:rsidRDefault="003413EA" w:rsidP="009D5914">
            <w:pPr>
              <w:pStyle w:val="rowtabella0"/>
              <w:jc w:val="center"/>
              <w:rPr>
                <w:color w:val="002060"/>
              </w:rPr>
            </w:pPr>
            <w:r w:rsidRPr="003413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C729"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01C06" w14:textId="77777777" w:rsidR="003413EA" w:rsidRPr="003413EA" w:rsidRDefault="003413EA" w:rsidP="009D5914">
            <w:pPr>
              <w:pStyle w:val="rowtabella0"/>
              <w:jc w:val="center"/>
              <w:rPr>
                <w:color w:val="002060"/>
              </w:rPr>
            </w:pPr>
            <w:r w:rsidRPr="003413EA">
              <w:rPr>
                <w:color w:val="002060"/>
              </w:rPr>
              <w:t>0</w:t>
            </w:r>
          </w:p>
        </w:tc>
      </w:tr>
      <w:tr w:rsidR="003413EA" w:rsidRPr="003413EA" w14:paraId="0939A84C"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9EC2E" w14:textId="77777777" w:rsidR="003413EA" w:rsidRPr="003413EA" w:rsidRDefault="003413EA" w:rsidP="009D5914">
            <w:pPr>
              <w:pStyle w:val="rowtabella0"/>
              <w:rPr>
                <w:color w:val="002060"/>
              </w:rPr>
            </w:pPr>
            <w:r w:rsidRPr="003413E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7096"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9F618"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DB1F"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1D63"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D32BC"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032FC" w14:textId="77777777" w:rsidR="003413EA" w:rsidRPr="003413EA" w:rsidRDefault="003413EA" w:rsidP="009D5914">
            <w:pPr>
              <w:pStyle w:val="rowtabella0"/>
              <w:jc w:val="center"/>
              <w:rPr>
                <w:color w:val="002060"/>
              </w:rPr>
            </w:pPr>
            <w:r w:rsidRPr="003413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0BB79" w14:textId="77777777" w:rsidR="003413EA" w:rsidRPr="003413EA" w:rsidRDefault="003413EA" w:rsidP="009D5914">
            <w:pPr>
              <w:pStyle w:val="rowtabella0"/>
              <w:jc w:val="center"/>
              <w:rPr>
                <w:color w:val="002060"/>
              </w:rPr>
            </w:pPr>
            <w:r w:rsidRPr="003413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4E733"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66BFD" w14:textId="77777777" w:rsidR="003413EA" w:rsidRPr="003413EA" w:rsidRDefault="003413EA" w:rsidP="009D5914">
            <w:pPr>
              <w:pStyle w:val="rowtabella0"/>
              <w:jc w:val="center"/>
              <w:rPr>
                <w:color w:val="002060"/>
              </w:rPr>
            </w:pPr>
            <w:r w:rsidRPr="003413EA">
              <w:rPr>
                <w:color w:val="002060"/>
              </w:rPr>
              <w:t>0</w:t>
            </w:r>
          </w:p>
        </w:tc>
      </w:tr>
      <w:tr w:rsidR="003413EA" w:rsidRPr="003413EA" w14:paraId="03439A95"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A27DB" w14:textId="77777777" w:rsidR="003413EA" w:rsidRPr="003413EA" w:rsidRDefault="003413EA" w:rsidP="009D5914">
            <w:pPr>
              <w:pStyle w:val="rowtabella0"/>
              <w:rPr>
                <w:color w:val="002060"/>
              </w:rPr>
            </w:pPr>
            <w:r w:rsidRPr="003413EA">
              <w:rPr>
                <w:color w:val="002060"/>
              </w:rPr>
              <w:lastRenderedPageBreak/>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7B189"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2985B"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BAEC0"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BF7D6"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F786E"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BC377" w14:textId="77777777" w:rsidR="003413EA" w:rsidRPr="003413EA" w:rsidRDefault="003413EA" w:rsidP="009D5914">
            <w:pPr>
              <w:pStyle w:val="rowtabella0"/>
              <w:jc w:val="center"/>
              <w:rPr>
                <w:color w:val="002060"/>
              </w:rPr>
            </w:pPr>
            <w:r w:rsidRPr="003413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8C37" w14:textId="77777777" w:rsidR="003413EA" w:rsidRPr="003413EA" w:rsidRDefault="003413EA" w:rsidP="009D5914">
            <w:pPr>
              <w:pStyle w:val="rowtabella0"/>
              <w:jc w:val="center"/>
              <w:rPr>
                <w:color w:val="002060"/>
              </w:rPr>
            </w:pPr>
            <w:r w:rsidRPr="003413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DE79C"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B060B" w14:textId="77777777" w:rsidR="003413EA" w:rsidRPr="003413EA" w:rsidRDefault="003413EA" w:rsidP="009D5914">
            <w:pPr>
              <w:pStyle w:val="rowtabella0"/>
              <w:jc w:val="center"/>
              <w:rPr>
                <w:color w:val="002060"/>
              </w:rPr>
            </w:pPr>
            <w:r w:rsidRPr="003413EA">
              <w:rPr>
                <w:color w:val="002060"/>
              </w:rPr>
              <w:t>0</w:t>
            </w:r>
          </w:p>
        </w:tc>
      </w:tr>
      <w:tr w:rsidR="003413EA" w:rsidRPr="003413EA" w14:paraId="631126AD"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DFDA6" w14:textId="77777777" w:rsidR="003413EA" w:rsidRPr="003413EA" w:rsidRDefault="003413EA" w:rsidP="009D5914">
            <w:pPr>
              <w:pStyle w:val="rowtabella0"/>
              <w:rPr>
                <w:color w:val="002060"/>
              </w:rPr>
            </w:pPr>
            <w:r w:rsidRPr="003413EA">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8BA01"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463AC"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096E0"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8DD9A"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A28B3"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2701"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323F"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D6F69"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7BE6D" w14:textId="77777777" w:rsidR="003413EA" w:rsidRPr="003413EA" w:rsidRDefault="003413EA" w:rsidP="009D5914">
            <w:pPr>
              <w:pStyle w:val="rowtabella0"/>
              <w:jc w:val="center"/>
              <w:rPr>
                <w:color w:val="002060"/>
              </w:rPr>
            </w:pPr>
            <w:r w:rsidRPr="003413EA">
              <w:rPr>
                <w:color w:val="002060"/>
              </w:rPr>
              <w:t>0</w:t>
            </w:r>
          </w:p>
        </w:tc>
      </w:tr>
      <w:tr w:rsidR="003413EA" w:rsidRPr="003413EA" w14:paraId="4C208958"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594D7" w14:textId="77777777" w:rsidR="003413EA" w:rsidRPr="003413EA" w:rsidRDefault="003413EA" w:rsidP="009D5914">
            <w:pPr>
              <w:pStyle w:val="rowtabella0"/>
              <w:rPr>
                <w:color w:val="002060"/>
              </w:rPr>
            </w:pPr>
            <w:r w:rsidRPr="003413E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B55B"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90ED7"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B4372"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73146"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2180"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3E187"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AA19"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D4173"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8D62" w14:textId="77777777" w:rsidR="003413EA" w:rsidRPr="003413EA" w:rsidRDefault="003413EA" w:rsidP="009D5914">
            <w:pPr>
              <w:pStyle w:val="rowtabella0"/>
              <w:jc w:val="center"/>
              <w:rPr>
                <w:color w:val="002060"/>
              </w:rPr>
            </w:pPr>
            <w:r w:rsidRPr="003413EA">
              <w:rPr>
                <w:color w:val="002060"/>
              </w:rPr>
              <w:t>0</w:t>
            </w:r>
          </w:p>
        </w:tc>
      </w:tr>
      <w:tr w:rsidR="003413EA" w:rsidRPr="003413EA" w14:paraId="36265555"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1DD46" w14:textId="77777777" w:rsidR="003413EA" w:rsidRPr="003413EA" w:rsidRDefault="003413EA" w:rsidP="009D5914">
            <w:pPr>
              <w:pStyle w:val="rowtabella0"/>
              <w:rPr>
                <w:color w:val="002060"/>
              </w:rPr>
            </w:pPr>
            <w:proofErr w:type="spellStart"/>
            <w:proofErr w:type="gramStart"/>
            <w:r w:rsidRPr="003413EA">
              <w:rPr>
                <w:color w:val="002060"/>
              </w:rPr>
              <w:t>sq.B</w:t>
            </w:r>
            <w:proofErr w:type="spellEnd"/>
            <w:proofErr w:type="gramEnd"/>
            <w:r w:rsidRPr="003413EA">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273E9"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5954D"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D74C7"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CCE9"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2DF95"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84846" w14:textId="77777777" w:rsidR="003413EA" w:rsidRPr="003413EA" w:rsidRDefault="003413EA" w:rsidP="009D5914">
            <w:pPr>
              <w:pStyle w:val="rowtabella0"/>
              <w:jc w:val="center"/>
              <w:rPr>
                <w:color w:val="002060"/>
              </w:rPr>
            </w:pPr>
            <w:r w:rsidRPr="003413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63B2"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27B54"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2334A" w14:textId="77777777" w:rsidR="003413EA" w:rsidRPr="003413EA" w:rsidRDefault="003413EA" w:rsidP="009D5914">
            <w:pPr>
              <w:pStyle w:val="rowtabella0"/>
              <w:jc w:val="center"/>
              <w:rPr>
                <w:color w:val="002060"/>
              </w:rPr>
            </w:pPr>
            <w:r w:rsidRPr="003413EA">
              <w:rPr>
                <w:color w:val="002060"/>
              </w:rPr>
              <w:t>0</w:t>
            </w:r>
          </w:p>
        </w:tc>
      </w:tr>
      <w:tr w:rsidR="003413EA" w:rsidRPr="003413EA" w14:paraId="359937FC"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4613D" w14:textId="77777777" w:rsidR="003413EA" w:rsidRPr="003413EA" w:rsidRDefault="003413EA" w:rsidP="009D5914">
            <w:pPr>
              <w:pStyle w:val="rowtabella0"/>
              <w:rPr>
                <w:color w:val="002060"/>
              </w:rPr>
            </w:pPr>
            <w:r w:rsidRPr="003413E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3464F"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4D4B"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152F"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64DF"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28CB7"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D09D2" w14:textId="77777777" w:rsidR="003413EA" w:rsidRPr="003413EA" w:rsidRDefault="003413EA" w:rsidP="009D5914">
            <w:pPr>
              <w:pStyle w:val="rowtabella0"/>
              <w:jc w:val="center"/>
              <w:rPr>
                <w:color w:val="002060"/>
              </w:rPr>
            </w:pPr>
            <w:r w:rsidRPr="003413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7FC0" w14:textId="77777777" w:rsidR="003413EA" w:rsidRPr="003413EA" w:rsidRDefault="003413EA" w:rsidP="009D5914">
            <w:pPr>
              <w:pStyle w:val="rowtabella0"/>
              <w:jc w:val="center"/>
              <w:rPr>
                <w:color w:val="002060"/>
              </w:rPr>
            </w:pPr>
            <w:r w:rsidRPr="003413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7C703"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A84E6" w14:textId="77777777" w:rsidR="003413EA" w:rsidRPr="003413EA" w:rsidRDefault="003413EA" w:rsidP="009D5914">
            <w:pPr>
              <w:pStyle w:val="rowtabella0"/>
              <w:jc w:val="center"/>
              <w:rPr>
                <w:color w:val="002060"/>
              </w:rPr>
            </w:pPr>
            <w:r w:rsidRPr="003413EA">
              <w:rPr>
                <w:color w:val="002060"/>
              </w:rPr>
              <w:t>0</w:t>
            </w:r>
          </w:p>
        </w:tc>
      </w:tr>
      <w:tr w:rsidR="003413EA" w:rsidRPr="003413EA" w14:paraId="19BF6E29"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057C83" w14:textId="77777777" w:rsidR="003413EA" w:rsidRPr="003413EA" w:rsidRDefault="003413EA" w:rsidP="009D5914">
            <w:pPr>
              <w:pStyle w:val="rowtabella0"/>
              <w:rPr>
                <w:color w:val="002060"/>
              </w:rPr>
            </w:pPr>
            <w:r w:rsidRPr="003413E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8FBF"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6A47"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B021B"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C9742"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38375"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72074"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4F322" w14:textId="77777777" w:rsidR="003413EA" w:rsidRPr="003413EA" w:rsidRDefault="003413EA" w:rsidP="009D5914">
            <w:pPr>
              <w:pStyle w:val="rowtabella0"/>
              <w:jc w:val="center"/>
              <w:rPr>
                <w:color w:val="002060"/>
              </w:rPr>
            </w:pPr>
            <w:r w:rsidRPr="003413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035E5" w14:textId="77777777" w:rsidR="003413EA" w:rsidRPr="003413EA" w:rsidRDefault="003413EA" w:rsidP="009D5914">
            <w:pPr>
              <w:pStyle w:val="rowtabella0"/>
              <w:jc w:val="center"/>
              <w:rPr>
                <w:color w:val="002060"/>
              </w:rPr>
            </w:pPr>
            <w:r w:rsidRPr="003413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06429" w14:textId="77777777" w:rsidR="003413EA" w:rsidRPr="003413EA" w:rsidRDefault="003413EA" w:rsidP="009D5914">
            <w:pPr>
              <w:pStyle w:val="rowtabella0"/>
              <w:jc w:val="center"/>
              <w:rPr>
                <w:color w:val="002060"/>
              </w:rPr>
            </w:pPr>
            <w:r w:rsidRPr="003413EA">
              <w:rPr>
                <w:color w:val="002060"/>
              </w:rPr>
              <w:t>0</w:t>
            </w:r>
          </w:p>
        </w:tc>
      </w:tr>
      <w:tr w:rsidR="003413EA" w:rsidRPr="003413EA" w14:paraId="2997BEA5"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1D8A2" w14:textId="77777777" w:rsidR="003413EA" w:rsidRPr="003413EA" w:rsidRDefault="003413EA" w:rsidP="009D5914">
            <w:pPr>
              <w:pStyle w:val="rowtabella0"/>
              <w:rPr>
                <w:color w:val="002060"/>
              </w:rPr>
            </w:pPr>
            <w:r w:rsidRPr="003413E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0B277"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637D"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673B"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44CF"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19522"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334AF"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8F6A9"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B07A" w14:textId="77777777" w:rsidR="003413EA" w:rsidRPr="003413EA" w:rsidRDefault="003413EA" w:rsidP="009D5914">
            <w:pPr>
              <w:pStyle w:val="rowtabella0"/>
              <w:jc w:val="center"/>
              <w:rPr>
                <w:color w:val="002060"/>
              </w:rPr>
            </w:pPr>
            <w:r w:rsidRPr="003413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DEE32" w14:textId="77777777" w:rsidR="003413EA" w:rsidRPr="003413EA" w:rsidRDefault="003413EA" w:rsidP="009D5914">
            <w:pPr>
              <w:pStyle w:val="rowtabella0"/>
              <w:jc w:val="center"/>
              <w:rPr>
                <w:color w:val="002060"/>
              </w:rPr>
            </w:pPr>
            <w:r w:rsidRPr="003413EA">
              <w:rPr>
                <w:color w:val="002060"/>
              </w:rPr>
              <w:t>0</w:t>
            </w:r>
          </w:p>
        </w:tc>
      </w:tr>
      <w:tr w:rsidR="003413EA" w:rsidRPr="003413EA" w14:paraId="55418B67" w14:textId="77777777" w:rsidTr="009D591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9888C" w14:textId="77777777" w:rsidR="003413EA" w:rsidRPr="003413EA" w:rsidRDefault="003413EA" w:rsidP="009D5914">
            <w:pPr>
              <w:pStyle w:val="rowtabella0"/>
              <w:rPr>
                <w:color w:val="002060"/>
              </w:rPr>
            </w:pPr>
            <w:r w:rsidRPr="003413EA">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83D12"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BD00D"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96DF2"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B40F"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6071"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BA359"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64E11" w14:textId="77777777" w:rsidR="003413EA" w:rsidRPr="003413EA" w:rsidRDefault="003413EA" w:rsidP="009D5914">
            <w:pPr>
              <w:pStyle w:val="rowtabella0"/>
              <w:jc w:val="center"/>
              <w:rPr>
                <w:color w:val="002060"/>
              </w:rPr>
            </w:pPr>
            <w:r w:rsidRPr="003413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DFFB" w14:textId="77777777" w:rsidR="003413EA" w:rsidRPr="003413EA" w:rsidRDefault="003413EA" w:rsidP="009D5914">
            <w:pPr>
              <w:pStyle w:val="rowtabella0"/>
              <w:jc w:val="center"/>
              <w:rPr>
                <w:color w:val="002060"/>
              </w:rPr>
            </w:pPr>
            <w:r w:rsidRPr="003413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791F" w14:textId="77777777" w:rsidR="003413EA" w:rsidRPr="003413EA" w:rsidRDefault="003413EA" w:rsidP="009D5914">
            <w:pPr>
              <w:pStyle w:val="rowtabella0"/>
              <w:jc w:val="center"/>
              <w:rPr>
                <w:color w:val="002060"/>
              </w:rPr>
            </w:pPr>
            <w:r w:rsidRPr="003413EA">
              <w:rPr>
                <w:color w:val="002060"/>
              </w:rPr>
              <w:t>0</w:t>
            </w:r>
          </w:p>
        </w:tc>
      </w:tr>
      <w:tr w:rsidR="003413EA" w:rsidRPr="003413EA" w14:paraId="4BF604A9" w14:textId="77777777" w:rsidTr="009D591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8DD30C" w14:textId="77777777" w:rsidR="003413EA" w:rsidRPr="003413EA" w:rsidRDefault="003413EA" w:rsidP="009D5914">
            <w:pPr>
              <w:pStyle w:val="rowtabella0"/>
              <w:rPr>
                <w:color w:val="002060"/>
              </w:rPr>
            </w:pPr>
            <w:r w:rsidRPr="003413E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4B07"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912F3"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D217"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07FB7" w14:textId="77777777" w:rsidR="003413EA" w:rsidRPr="003413EA" w:rsidRDefault="003413EA" w:rsidP="009D5914">
            <w:pPr>
              <w:pStyle w:val="rowtabella0"/>
              <w:jc w:val="center"/>
              <w:rPr>
                <w:color w:val="002060"/>
              </w:rPr>
            </w:pPr>
            <w:r w:rsidRPr="003413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74A2"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74CEE" w14:textId="77777777" w:rsidR="003413EA" w:rsidRPr="003413EA" w:rsidRDefault="003413EA" w:rsidP="009D5914">
            <w:pPr>
              <w:pStyle w:val="rowtabella0"/>
              <w:jc w:val="center"/>
              <w:rPr>
                <w:color w:val="002060"/>
              </w:rPr>
            </w:pPr>
            <w:r w:rsidRPr="003413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F3DBE" w14:textId="77777777" w:rsidR="003413EA" w:rsidRPr="003413EA" w:rsidRDefault="003413EA" w:rsidP="009D5914">
            <w:pPr>
              <w:pStyle w:val="rowtabella0"/>
              <w:jc w:val="center"/>
              <w:rPr>
                <w:color w:val="002060"/>
              </w:rPr>
            </w:pPr>
            <w:r w:rsidRPr="003413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A8D2" w14:textId="77777777" w:rsidR="003413EA" w:rsidRPr="003413EA" w:rsidRDefault="003413EA" w:rsidP="009D5914">
            <w:pPr>
              <w:pStyle w:val="rowtabella0"/>
              <w:jc w:val="center"/>
              <w:rPr>
                <w:color w:val="002060"/>
              </w:rPr>
            </w:pPr>
            <w:r w:rsidRPr="003413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516F" w14:textId="77777777" w:rsidR="003413EA" w:rsidRPr="003413EA" w:rsidRDefault="003413EA" w:rsidP="009D5914">
            <w:pPr>
              <w:pStyle w:val="rowtabella0"/>
              <w:jc w:val="center"/>
              <w:rPr>
                <w:color w:val="002060"/>
              </w:rPr>
            </w:pPr>
            <w:r w:rsidRPr="003413EA">
              <w:rPr>
                <w:color w:val="002060"/>
              </w:rPr>
              <w:t>0</w:t>
            </w:r>
          </w:p>
        </w:tc>
      </w:tr>
    </w:tbl>
    <w:p w14:paraId="381DB278" w14:textId="77777777" w:rsidR="003413EA" w:rsidRPr="003413EA" w:rsidRDefault="003413EA" w:rsidP="003413EA">
      <w:pPr>
        <w:pStyle w:val="breakline"/>
        <w:rPr>
          <w:rFonts w:eastAsiaTheme="minorEastAsia"/>
          <w:color w:val="002060"/>
        </w:rPr>
      </w:pPr>
    </w:p>
    <w:p w14:paraId="18E1394A" w14:textId="758D9ABC" w:rsidR="00846FC1" w:rsidRPr="003413EA" w:rsidRDefault="00846FC1" w:rsidP="00846FC1">
      <w:pPr>
        <w:pStyle w:val="breakline"/>
        <w:rPr>
          <w:rFonts w:ascii="Arial" w:eastAsiaTheme="minorEastAsia" w:hAnsi="Arial" w:cs="Arial"/>
          <w:color w:val="002060"/>
          <w:sz w:val="22"/>
          <w:szCs w:val="22"/>
        </w:rPr>
      </w:pPr>
    </w:p>
    <w:p w14:paraId="718F2EFE" w14:textId="77777777" w:rsidR="00846FC1" w:rsidRDefault="00846FC1" w:rsidP="00EA4615">
      <w:pPr>
        <w:pStyle w:val="Corpodeltesto21"/>
        <w:jc w:val="center"/>
        <w:rPr>
          <w:rFonts w:ascii="Arial" w:hAnsi="Arial" w:cs="Arial"/>
          <w:b/>
          <w:color w:val="002060"/>
          <w:sz w:val="30"/>
          <w:szCs w:val="30"/>
        </w:rPr>
      </w:pPr>
    </w:p>
    <w:p w14:paraId="3AD741CF" w14:textId="37E544DA"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3597C0D9"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01EF4">
        <w:rPr>
          <w:rFonts w:ascii="Arial" w:hAnsi="Arial" w:cs="Arial"/>
          <w:b/>
          <w:bCs/>
          <w:color w:val="002060"/>
        </w:rPr>
        <w:t>22</w:t>
      </w:r>
      <w:r w:rsidR="00C96DCA">
        <w:rPr>
          <w:rFonts w:ascii="Arial" w:hAnsi="Arial" w:cs="Arial"/>
          <w:b/>
          <w:bCs/>
          <w:color w:val="002060"/>
        </w:rPr>
        <w:t xml:space="preserve">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lastRenderedPageBreak/>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1E7DB3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56A44">
        <w:rPr>
          <w:b/>
          <w:color w:val="002060"/>
          <w:u w:val="single"/>
        </w:rPr>
        <w:t>1</w:t>
      </w:r>
      <w:r w:rsidR="000C6DC6">
        <w:rPr>
          <w:b/>
          <w:color w:val="002060"/>
          <w:u w:val="single"/>
        </w:rPr>
        <w:t>1/</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0875F3">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BBEF81" w14:textId="77777777" w:rsidR="000875F3" w:rsidRDefault="000875F3">
      <w:r>
        <w:separator/>
      </w:r>
    </w:p>
  </w:endnote>
  <w:endnote w:type="continuationSeparator" w:id="0">
    <w:p w14:paraId="58AB1CAE" w14:textId="77777777" w:rsidR="000875F3" w:rsidRDefault="00087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63C74D71"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10</w:t>
    </w:r>
    <w:r w:rsidR="00C74E92">
      <w:rPr>
        <w:rStyle w:val="Numeropagina"/>
        <w:rFonts w:ascii="Arial" w:hAnsi="Arial" w:cs="Arial"/>
        <w:color w:val="002060"/>
      </w:rPr>
      <w:t>6</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B3A39" w14:textId="77777777" w:rsidR="000875F3" w:rsidRDefault="000875F3">
      <w:r>
        <w:separator/>
      </w:r>
    </w:p>
  </w:footnote>
  <w:footnote w:type="continuationSeparator" w:id="0">
    <w:p w14:paraId="2F235155" w14:textId="77777777" w:rsidR="000875F3" w:rsidRDefault="00087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9"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9"/>
  </w:num>
  <w:num w:numId="3" w16cid:durableId="57946484">
    <w:abstractNumId w:val="4"/>
  </w:num>
  <w:num w:numId="4" w16cid:durableId="564266614">
    <w:abstractNumId w:val="16"/>
  </w:num>
  <w:num w:numId="5" w16cid:durableId="1296596829">
    <w:abstractNumId w:val="17"/>
  </w:num>
  <w:num w:numId="6" w16cid:durableId="1765223722">
    <w:abstractNumId w:val="18"/>
  </w:num>
  <w:num w:numId="7" w16cid:durableId="578828920">
    <w:abstractNumId w:val="14"/>
  </w:num>
  <w:num w:numId="8" w16cid:durableId="1349720069">
    <w:abstractNumId w:val="6"/>
  </w:num>
  <w:num w:numId="9" w16cid:durableId="1617785738">
    <w:abstractNumId w:val="9"/>
  </w:num>
  <w:num w:numId="10" w16cid:durableId="1197428540">
    <w:abstractNumId w:val="8"/>
  </w:num>
  <w:num w:numId="11" w16cid:durableId="745029327">
    <w:abstractNumId w:val="13"/>
  </w:num>
  <w:num w:numId="12" w16cid:durableId="815953687">
    <w:abstractNumId w:val="2"/>
  </w:num>
  <w:num w:numId="13" w16cid:durableId="797530386">
    <w:abstractNumId w:val="15"/>
  </w:num>
  <w:num w:numId="14" w16cid:durableId="1651130942">
    <w:abstractNumId w:val="7"/>
  </w:num>
  <w:num w:numId="15" w16cid:durableId="1125348853">
    <w:abstractNumId w:val="5"/>
  </w:num>
  <w:num w:numId="16" w16cid:durableId="1052272926">
    <w:abstractNumId w:val="12"/>
  </w:num>
  <w:num w:numId="17" w16cid:durableId="1674992774">
    <w:abstractNumId w:val="3"/>
  </w:num>
  <w:num w:numId="18" w16cid:durableId="497775291">
    <w:abstractNumId w:val="0"/>
  </w:num>
  <w:num w:numId="19" w16cid:durableId="372845332">
    <w:abstractNumId w:val="10"/>
  </w:num>
  <w:num w:numId="20" w16cid:durableId="15604463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1FA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121"/>
    <w:rsid w:val="0008457F"/>
    <w:rsid w:val="000855DA"/>
    <w:rsid w:val="000856B0"/>
    <w:rsid w:val="00085C39"/>
    <w:rsid w:val="00086237"/>
    <w:rsid w:val="000864DF"/>
    <w:rsid w:val="000867CD"/>
    <w:rsid w:val="000872DA"/>
    <w:rsid w:val="000875F3"/>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6BA"/>
    <w:rsid w:val="000C5BAA"/>
    <w:rsid w:val="000C6676"/>
    <w:rsid w:val="000C6DC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273"/>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44"/>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774"/>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13EA"/>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4C60"/>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4AB9"/>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069C"/>
    <w:rsid w:val="0053298C"/>
    <w:rsid w:val="00532C2D"/>
    <w:rsid w:val="00533790"/>
    <w:rsid w:val="00533CE8"/>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23"/>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4E56"/>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6FC1"/>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CF8"/>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251"/>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2075"/>
    <w:rsid w:val="00982242"/>
    <w:rsid w:val="009822F0"/>
    <w:rsid w:val="00983464"/>
    <w:rsid w:val="00983895"/>
    <w:rsid w:val="00983A93"/>
    <w:rsid w:val="009845C8"/>
    <w:rsid w:val="00984B60"/>
    <w:rsid w:val="00984CE1"/>
    <w:rsid w:val="00984F8C"/>
    <w:rsid w:val="00985600"/>
    <w:rsid w:val="009859AA"/>
    <w:rsid w:val="00985E41"/>
    <w:rsid w:val="00985F61"/>
    <w:rsid w:val="0098603A"/>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2923"/>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C7A88"/>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4E92"/>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24F"/>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8E1"/>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TotalTime>
  <Pages>4</Pages>
  <Words>843</Words>
  <Characters>4806</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5638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8</cp:revision>
  <cp:lastPrinted>2024-04-11T10:26:00Z</cp:lastPrinted>
  <dcterms:created xsi:type="dcterms:W3CDTF">2024-04-11T09:14:00Z</dcterms:created>
  <dcterms:modified xsi:type="dcterms:W3CDTF">2024-04-11T10:27:00Z</dcterms:modified>
</cp:coreProperties>
</file>