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8B7A1E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5C31CF">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374C">
              <w:rPr>
                <w:rFonts w:ascii="Arial" w:hAnsi="Arial" w:cs="Arial"/>
                <w:color w:val="002060"/>
                <w:sz w:val="40"/>
                <w:szCs w:val="40"/>
              </w:rPr>
              <w:t>1</w:t>
            </w:r>
            <w:r w:rsidR="005C31CF">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6A665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F1172">
          <w:rPr>
            <w:noProof/>
            <w:webHidden/>
            <w:color w:val="002060"/>
          </w:rPr>
          <w:t>1</w:t>
        </w:r>
        <w:r w:rsidR="00AC19D9" w:rsidRPr="00DE1EF7">
          <w:rPr>
            <w:noProof/>
            <w:webHidden/>
            <w:color w:val="002060"/>
          </w:rPr>
          <w:fldChar w:fldCharType="end"/>
        </w:r>
      </w:hyperlink>
    </w:p>
    <w:p w14:paraId="112EDB38" w14:textId="02C790E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F1172">
          <w:rPr>
            <w:noProof/>
            <w:webHidden/>
            <w:color w:val="002060"/>
          </w:rPr>
          <w:t>1</w:t>
        </w:r>
        <w:r w:rsidR="00AC19D9" w:rsidRPr="00DE1EF7">
          <w:rPr>
            <w:noProof/>
            <w:webHidden/>
            <w:color w:val="002060"/>
          </w:rPr>
          <w:fldChar w:fldCharType="end"/>
        </w:r>
      </w:hyperlink>
    </w:p>
    <w:p w14:paraId="4D9CAD43" w14:textId="523305E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F1172">
          <w:rPr>
            <w:noProof/>
            <w:webHidden/>
            <w:color w:val="002060"/>
          </w:rPr>
          <w:t>1</w:t>
        </w:r>
        <w:r w:rsidR="00AC19D9" w:rsidRPr="00DE1EF7">
          <w:rPr>
            <w:noProof/>
            <w:webHidden/>
            <w:color w:val="002060"/>
          </w:rPr>
          <w:fldChar w:fldCharType="end"/>
        </w:r>
      </w:hyperlink>
    </w:p>
    <w:p w14:paraId="0EAFCCD8" w14:textId="6ECAC89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F1172">
          <w:rPr>
            <w:noProof/>
            <w:webHidden/>
            <w:color w:val="002060"/>
          </w:rPr>
          <w:t>2</w:t>
        </w:r>
        <w:r w:rsidR="00AC19D9" w:rsidRPr="00DE1EF7">
          <w:rPr>
            <w:noProof/>
            <w:webHidden/>
            <w:color w:val="002060"/>
          </w:rPr>
          <w:fldChar w:fldCharType="end"/>
        </w:r>
      </w:hyperlink>
    </w:p>
    <w:p w14:paraId="0952245B" w14:textId="4D16369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F1172">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224BCB" w:rsidRDefault="00A95B01" w:rsidP="00586675">
      <w:pPr>
        <w:pStyle w:val="LndNormale1"/>
        <w:rPr>
          <w:color w:val="002060"/>
        </w:rPr>
      </w:pPr>
    </w:p>
    <w:p w14:paraId="51B5C1EB" w14:textId="77777777" w:rsidR="00224BCB" w:rsidRPr="00224BCB" w:rsidRDefault="00224BCB" w:rsidP="00224BCB">
      <w:pPr>
        <w:rPr>
          <w:rFonts w:ascii="Arial" w:hAnsi="Arial" w:cs="Arial"/>
          <w:b/>
          <w:color w:val="002060"/>
          <w:sz w:val="28"/>
          <w:szCs w:val="28"/>
        </w:rPr>
      </w:pPr>
      <w:bookmarkStart w:id="2" w:name="_Hlk164179112"/>
      <w:r w:rsidRPr="00224BCB">
        <w:rPr>
          <w:rFonts w:ascii="Arial" w:hAnsi="Arial" w:cs="Arial"/>
          <w:b/>
          <w:color w:val="002060"/>
          <w:sz w:val="28"/>
          <w:szCs w:val="28"/>
        </w:rPr>
        <w:t>MINUTO DI RACCOGLIMENTO</w:t>
      </w:r>
    </w:p>
    <w:p w14:paraId="325AFF15" w14:textId="77777777" w:rsidR="00224BCB" w:rsidRDefault="00224BCB" w:rsidP="00224BCB">
      <w:pPr>
        <w:rPr>
          <w:rFonts w:ascii="Arial" w:hAnsi="Arial" w:cs="Arial"/>
          <w:b/>
          <w:color w:val="002060"/>
          <w:sz w:val="24"/>
          <w:szCs w:val="24"/>
        </w:rPr>
      </w:pPr>
    </w:p>
    <w:p w14:paraId="44DD37F3" w14:textId="2319DDB4" w:rsidR="00224BCB" w:rsidRPr="00224BCB" w:rsidRDefault="00224BCB" w:rsidP="00224BCB">
      <w:pPr>
        <w:rPr>
          <w:rFonts w:ascii="Arial" w:hAnsi="Arial" w:cs="Arial"/>
          <w:b/>
          <w:color w:val="002060"/>
          <w:sz w:val="24"/>
          <w:szCs w:val="24"/>
        </w:rPr>
      </w:pPr>
      <w:r w:rsidRPr="00224BCB">
        <w:rPr>
          <w:rFonts w:ascii="Arial" w:hAnsi="Arial" w:cs="Arial"/>
          <w:b/>
          <w:color w:val="002060"/>
          <w:sz w:val="24"/>
          <w:szCs w:val="24"/>
        </w:rPr>
        <w:t xml:space="preserve">Il Presidente della FIGC Gabriele Gravina ha disposto un minuto di raccoglimento da osservare prima dell’inizio delle gare di tutti i campionati in programma da oggi e per l’intero fine settimana, compresi anticipi e posticipi, per commemorare la tragica scomparsa del giovane calciatore del Castelfiorentino United </w:t>
      </w:r>
      <w:r w:rsidRPr="00224BCB">
        <w:rPr>
          <w:rStyle w:val="Enfasigrassetto"/>
          <w:rFonts w:ascii="Arial" w:hAnsi="Arial" w:cs="Arial"/>
          <w:color w:val="002060"/>
          <w:sz w:val="24"/>
          <w:szCs w:val="24"/>
        </w:rPr>
        <w:t>MATTIA GIANI</w:t>
      </w:r>
      <w:r w:rsidRPr="00224BCB">
        <w:rPr>
          <w:rFonts w:ascii="Arial" w:hAnsi="Arial" w:cs="Arial"/>
          <w:b/>
          <w:color w:val="002060"/>
          <w:sz w:val="24"/>
          <w:szCs w:val="24"/>
        </w:rPr>
        <w:t xml:space="preserve"> in conseguenza di un malore occorso durante lo svolgimento di una gara.</w:t>
      </w:r>
    </w:p>
    <w:bookmarkEnd w:id="2"/>
    <w:p w14:paraId="69BB4E3F" w14:textId="77777777" w:rsidR="00224BCB" w:rsidRPr="00224BCB" w:rsidRDefault="00224BCB" w:rsidP="00586675">
      <w:pPr>
        <w:pStyle w:val="LndNormale1"/>
        <w:rPr>
          <w:color w:val="002060"/>
        </w:rPr>
      </w:pPr>
    </w:p>
    <w:p w14:paraId="74C89C02" w14:textId="77777777" w:rsidR="00224BCB" w:rsidRPr="00224BCB" w:rsidRDefault="00224BCB"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3" w:name="_Toc66891192"/>
      <w:r w:rsidRPr="00DE1EF7">
        <w:rPr>
          <w:color w:val="FFFFFF" w:themeColor="background1"/>
        </w:rPr>
        <w:t>COMUNICAZIONI DELLA L.N.D.</w:t>
      </w:r>
      <w:bookmarkEnd w:id="3"/>
    </w:p>
    <w:p w14:paraId="4063D3F0" w14:textId="77777777" w:rsidR="006F31B2" w:rsidRDefault="006F31B2" w:rsidP="00F336CC">
      <w:pPr>
        <w:rPr>
          <w:rFonts w:ascii="Arial" w:hAnsi="Arial" w:cs="Arial"/>
          <w:color w:val="002060"/>
          <w:sz w:val="22"/>
          <w:szCs w:val="22"/>
        </w:rPr>
      </w:pPr>
    </w:p>
    <w:p w14:paraId="2291A177" w14:textId="77777777" w:rsidR="0034231A" w:rsidRPr="0034231A" w:rsidRDefault="0034231A" w:rsidP="0034231A">
      <w:pPr>
        <w:pStyle w:val="LndNormale1"/>
        <w:rPr>
          <w:b/>
          <w:color w:val="002060"/>
          <w:sz w:val="28"/>
          <w:szCs w:val="28"/>
        </w:rPr>
      </w:pPr>
      <w:r w:rsidRPr="0034231A">
        <w:rPr>
          <w:b/>
          <w:color w:val="002060"/>
          <w:sz w:val="28"/>
          <w:szCs w:val="28"/>
        </w:rPr>
        <w:t>CIRCOLARE N. 66 DEL 15.04.2024</w:t>
      </w:r>
    </w:p>
    <w:p w14:paraId="3CC78A18" w14:textId="77777777" w:rsidR="0034231A" w:rsidRPr="0034231A" w:rsidRDefault="0034231A" w:rsidP="0034231A">
      <w:pPr>
        <w:pStyle w:val="LndNormale1"/>
        <w:rPr>
          <w:color w:val="002060"/>
        </w:rPr>
      </w:pPr>
    </w:p>
    <w:p w14:paraId="47EC1E22" w14:textId="6134AC6C" w:rsidR="0034231A" w:rsidRPr="0034231A" w:rsidRDefault="0034231A" w:rsidP="0034231A">
      <w:pPr>
        <w:pStyle w:val="LndNormale1"/>
        <w:rPr>
          <w:color w:val="002060"/>
        </w:rPr>
      </w:pPr>
      <w:r w:rsidRPr="0034231A">
        <w:rPr>
          <w:color w:val="002060"/>
        </w:rPr>
        <w:t>Si trasmette, per opportuna conoscenza, la copia della circolare n. 26-2024 elaborata dal Centro Studi Tributari della L.N.D. avente per oggetto:</w:t>
      </w:r>
    </w:p>
    <w:p w14:paraId="484CD844" w14:textId="77777777" w:rsidR="0034231A" w:rsidRPr="0034231A" w:rsidRDefault="0034231A" w:rsidP="0034231A">
      <w:pPr>
        <w:pStyle w:val="LndNormale1"/>
        <w:rPr>
          <w:b/>
          <w:i/>
          <w:color w:val="002060"/>
        </w:rPr>
      </w:pPr>
      <w:r w:rsidRPr="0034231A">
        <w:rPr>
          <w:b/>
          <w:i/>
          <w:color w:val="002060"/>
        </w:rPr>
        <w:lastRenderedPageBreak/>
        <w:t>“Circolare n. 8/E dell’11 aprile 2024 dell’Agenzia delle Entrate – Chiarimenti in ordine al D.Lgs n. 1 dell’8 gennaio 2024 – “Decreto Adempimenti” – Pubblicazione sul sito del Dipartimento per lo Sport di un documento riassuntivo dei punti cardine della riforma del lavoro sportivo”</w:t>
      </w:r>
    </w:p>
    <w:p w14:paraId="47118158" w14:textId="77777777" w:rsidR="0034231A" w:rsidRPr="0034231A" w:rsidRDefault="0034231A" w:rsidP="0034231A">
      <w:pPr>
        <w:pStyle w:val="Nessunaspaziatura"/>
        <w:rPr>
          <w:rFonts w:ascii="Arial" w:hAnsi="Arial" w:cs="Arial"/>
          <w:color w:val="002060"/>
        </w:rPr>
      </w:pPr>
    </w:p>
    <w:p w14:paraId="126AB43F" w14:textId="77777777" w:rsidR="0034231A" w:rsidRDefault="0034231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AFFE28B" w14:textId="77777777" w:rsidR="00175E0B" w:rsidRDefault="00175E0B" w:rsidP="008B5F73">
      <w:pPr>
        <w:rPr>
          <w:rFonts w:ascii="Arial" w:hAnsi="Arial" w:cs="Arial"/>
          <w:b/>
          <w:bCs/>
          <w:color w:val="002060"/>
          <w:sz w:val="22"/>
          <w:szCs w:val="22"/>
        </w:rPr>
      </w:pPr>
    </w:p>
    <w:p w14:paraId="7C03F13E" w14:textId="77777777" w:rsidR="00175E0B" w:rsidRPr="0080647B" w:rsidRDefault="00175E0B" w:rsidP="00175E0B">
      <w:pPr>
        <w:rPr>
          <w:rFonts w:ascii="Arial" w:hAnsi="Arial" w:cs="Arial"/>
          <w:b/>
          <w:color w:val="002060"/>
          <w:sz w:val="28"/>
          <w:szCs w:val="28"/>
        </w:rPr>
      </w:pPr>
      <w:r>
        <w:rPr>
          <w:rFonts w:ascii="Arial" w:hAnsi="Arial" w:cs="Arial"/>
          <w:b/>
          <w:color w:val="002060"/>
          <w:sz w:val="28"/>
          <w:szCs w:val="28"/>
        </w:rPr>
        <w:t>ATTIVITA’ DI RAPPRESENTATIVA</w:t>
      </w:r>
    </w:p>
    <w:p w14:paraId="3E4AC0F3" w14:textId="77777777" w:rsidR="00175E0B" w:rsidRDefault="00175E0B" w:rsidP="00175E0B">
      <w:pPr>
        <w:rPr>
          <w:rFonts w:ascii="Arial" w:hAnsi="Arial" w:cs="Arial"/>
          <w:color w:val="002060"/>
          <w:sz w:val="22"/>
          <w:szCs w:val="22"/>
        </w:rPr>
      </w:pPr>
    </w:p>
    <w:p w14:paraId="54D8F3A2" w14:textId="77777777" w:rsidR="00175E0B" w:rsidRPr="00E31B66" w:rsidRDefault="00175E0B" w:rsidP="00175E0B">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22076106" w14:textId="77777777" w:rsidR="00175E0B" w:rsidRPr="00E31B66" w:rsidRDefault="00175E0B" w:rsidP="00175E0B">
      <w:pPr>
        <w:pStyle w:val="Nessunaspaziatura"/>
        <w:jc w:val="center"/>
        <w:rPr>
          <w:rFonts w:ascii="Arial" w:hAnsi="Arial" w:cs="Arial"/>
          <w:b/>
          <w:color w:val="002060"/>
          <w:sz w:val="24"/>
          <w:szCs w:val="24"/>
          <w:u w:val="single"/>
        </w:rPr>
      </w:pPr>
    </w:p>
    <w:p w14:paraId="62301046" w14:textId="0F6B9DCE" w:rsidR="00175E0B" w:rsidRPr="00590D4C" w:rsidRDefault="00175E0B" w:rsidP="00175E0B">
      <w:pPr>
        <w:pStyle w:val="Nessunaspaziatura"/>
        <w:jc w:val="both"/>
        <w:rPr>
          <w:rFonts w:ascii="Arial" w:hAnsi="Arial" w:cs="Arial"/>
          <w:color w:val="002060"/>
        </w:rPr>
      </w:pPr>
      <w:r>
        <w:rPr>
          <w:rFonts w:ascii="Arial" w:hAnsi="Arial" w:cs="Arial"/>
          <w:color w:val="002060"/>
        </w:rPr>
        <w:t>A parziale rettifica di quanto pubblicato nel C.U. n° 104 del 08/04/2024, causa sopraggiunta indisponibilità della squadra designata per disputare una gara di allenamento a Potenza Picena, i</w:t>
      </w:r>
      <w:r w:rsidRPr="00590D4C">
        <w:rPr>
          <w:rFonts w:ascii="Arial" w:hAnsi="Arial" w:cs="Arial"/>
          <w:color w:val="002060"/>
        </w:rPr>
        <w:t xml:space="preserve"> sottoelencati calciatori sono convocati per svolgere </w:t>
      </w:r>
      <w:r w:rsidRPr="00590D4C">
        <w:rPr>
          <w:rFonts w:ascii="Arial" w:hAnsi="Arial" w:cs="Arial"/>
          <w:b/>
          <w:color w:val="002060"/>
          <w:u w:val="single"/>
        </w:rPr>
        <w:t xml:space="preserve">una gara di allenamento con il </w:t>
      </w:r>
      <w:r>
        <w:rPr>
          <w:rFonts w:ascii="Arial" w:hAnsi="Arial" w:cs="Arial"/>
          <w:b/>
          <w:color w:val="002060"/>
          <w:u w:val="single"/>
        </w:rPr>
        <w:t>Futsal Castelfidardo (Serie C2)</w:t>
      </w:r>
      <w:r w:rsidRPr="00590D4C">
        <w:rPr>
          <w:rFonts w:ascii="Arial" w:hAnsi="Arial" w:cs="Arial"/>
          <w:color w:val="002060"/>
        </w:rPr>
        <w:t xml:space="preserve"> come di seguito riportato:</w:t>
      </w:r>
    </w:p>
    <w:p w14:paraId="00C6D395" w14:textId="77777777" w:rsidR="00175E0B" w:rsidRDefault="00175E0B" w:rsidP="00175E0B">
      <w:pPr>
        <w:pStyle w:val="Nessunaspaziatura"/>
        <w:rPr>
          <w:rFonts w:ascii="Arial" w:hAnsi="Arial" w:cs="Arial"/>
          <w:b/>
          <w:color w:val="002060"/>
        </w:rPr>
      </w:pPr>
    </w:p>
    <w:p w14:paraId="184946B1" w14:textId="6395807B" w:rsidR="00175E0B" w:rsidRDefault="00175E0B" w:rsidP="00175E0B">
      <w:pPr>
        <w:pStyle w:val="Nessunaspaziatura"/>
        <w:jc w:val="center"/>
        <w:rPr>
          <w:rFonts w:ascii="Arial" w:hAnsi="Arial" w:cs="Arial"/>
          <w:b/>
          <w:color w:val="002060"/>
        </w:rPr>
      </w:pPr>
      <w:r>
        <w:rPr>
          <w:rFonts w:ascii="Arial" w:hAnsi="Arial" w:cs="Arial"/>
          <w:b/>
          <w:color w:val="002060"/>
        </w:rPr>
        <w:t>VENERDI’ 19/04/2024, ore 20:45</w:t>
      </w:r>
    </w:p>
    <w:p w14:paraId="4E29A155" w14:textId="62C2FF3E" w:rsidR="00175E0B" w:rsidRPr="00DB3615" w:rsidRDefault="00175E0B" w:rsidP="00175E0B">
      <w:pPr>
        <w:pStyle w:val="Nessunaspaziatura"/>
        <w:jc w:val="center"/>
        <w:rPr>
          <w:rFonts w:ascii="Arial" w:hAnsi="Arial" w:cs="Arial"/>
          <w:b/>
          <w:i/>
          <w:iCs/>
          <w:color w:val="002060"/>
          <w:sz w:val="21"/>
          <w:szCs w:val="21"/>
        </w:rPr>
      </w:pPr>
      <w:r>
        <w:rPr>
          <w:rFonts w:ascii="Arial" w:hAnsi="Arial" w:cs="Arial"/>
          <w:b/>
          <w:i/>
          <w:iCs/>
          <w:color w:val="002060"/>
        </w:rPr>
        <w:t>Pallone geodetico</w:t>
      </w:r>
      <w:r w:rsidRPr="00DB3615">
        <w:rPr>
          <w:rFonts w:ascii="Arial" w:hAnsi="Arial" w:cs="Arial"/>
          <w:b/>
          <w:i/>
          <w:iCs/>
          <w:color w:val="002060"/>
        </w:rPr>
        <w:t xml:space="preserve"> di </w:t>
      </w:r>
      <w:r>
        <w:rPr>
          <w:rFonts w:ascii="Arial" w:hAnsi="Arial" w:cs="Arial"/>
          <w:b/>
          <w:i/>
          <w:iCs/>
          <w:color w:val="002060"/>
        </w:rPr>
        <w:t xml:space="preserve">CASTELFIDARDO </w:t>
      </w:r>
      <w:r w:rsidRPr="00DB3615">
        <w:rPr>
          <w:rFonts w:ascii="Arial" w:hAnsi="Arial" w:cs="Arial"/>
          <w:b/>
          <w:i/>
          <w:iCs/>
          <w:color w:val="002060"/>
        </w:rPr>
        <w:t>(</w:t>
      </w:r>
      <w:r>
        <w:rPr>
          <w:rFonts w:ascii="Arial" w:hAnsi="Arial" w:cs="Arial"/>
          <w:b/>
          <w:i/>
          <w:iCs/>
          <w:color w:val="002060"/>
        </w:rPr>
        <w:t>Via Gandhi – Frazione Crocette</w:t>
      </w:r>
      <w:r w:rsidRPr="00DB3615">
        <w:rPr>
          <w:rFonts w:ascii="Arial" w:hAnsi="Arial" w:cs="Arial"/>
          <w:b/>
          <w:i/>
          <w:iCs/>
          <w:color w:val="002060"/>
        </w:rPr>
        <w:t>)</w:t>
      </w:r>
    </w:p>
    <w:p w14:paraId="2E1F1A17" w14:textId="03D78ACA" w:rsidR="00175E0B" w:rsidRPr="00A34395" w:rsidRDefault="00175E0B" w:rsidP="00175E0B">
      <w:pPr>
        <w:pStyle w:val="LndNormale1"/>
        <w:jc w:val="center"/>
        <w:rPr>
          <w:i/>
          <w:iCs/>
          <w:color w:val="002060"/>
        </w:rPr>
      </w:pPr>
      <w:r>
        <w:rPr>
          <w:i/>
          <w:iCs/>
          <w:color w:val="002060"/>
        </w:rPr>
        <w:t>i</w:t>
      </w:r>
      <w:r w:rsidRPr="00A34395">
        <w:rPr>
          <w:i/>
          <w:iCs/>
          <w:color w:val="002060"/>
        </w:rPr>
        <w:t xml:space="preserve">nizio </w:t>
      </w:r>
      <w:r>
        <w:rPr>
          <w:i/>
          <w:iCs/>
          <w:color w:val="002060"/>
        </w:rPr>
        <w:t xml:space="preserve">gara di allenamento </w:t>
      </w:r>
      <w:r w:rsidRPr="00A34395">
        <w:rPr>
          <w:i/>
          <w:iCs/>
          <w:color w:val="002060"/>
        </w:rPr>
        <w:t xml:space="preserve">ore </w:t>
      </w:r>
      <w:r>
        <w:rPr>
          <w:i/>
          <w:iCs/>
          <w:color w:val="002060"/>
        </w:rPr>
        <w:t>21:30</w:t>
      </w:r>
    </w:p>
    <w:p w14:paraId="33492626" w14:textId="77777777" w:rsidR="00175E0B" w:rsidRDefault="00175E0B" w:rsidP="00175E0B">
      <w:pPr>
        <w:pStyle w:val="Nessunaspaziatura"/>
        <w:rPr>
          <w:rFonts w:ascii="Arial" w:hAnsi="Arial" w:cs="Arial"/>
          <w:b/>
          <w:color w:val="002060"/>
        </w:rPr>
      </w:pPr>
    </w:p>
    <w:p w14:paraId="11A50772" w14:textId="77777777" w:rsidR="00175E0B" w:rsidRDefault="00175E0B" w:rsidP="00175E0B">
      <w:pPr>
        <w:pStyle w:val="LndNormale1"/>
        <w:rPr>
          <w:color w:val="002060"/>
        </w:rPr>
      </w:pPr>
    </w:p>
    <w:p w14:paraId="485D73D8" w14:textId="77777777" w:rsidR="00175E0B" w:rsidRPr="00EF61E8" w:rsidRDefault="00175E0B" w:rsidP="00175E0B">
      <w:pPr>
        <w:pStyle w:val="LndNormale1"/>
        <w:ind w:left="4245" w:hanging="4245"/>
        <w:rPr>
          <w:color w:val="002060"/>
        </w:rPr>
      </w:pPr>
      <w:r w:rsidRPr="00EF61E8">
        <w:rPr>
          <w:b/>
          <w:bCs/>
          <w:color w:val="002060"/>
        </w:rPr>
        <w:t>ACLI MANTOVANI CALCIO A 5</w:t>
      </w:r>
      <w:r w:rsidRPr="00EF61E8">
        <w:rPr>
          <w:b/>
          <w:bCs/>
          <w:color w:val="002060"/>
        </w:rPr>
        <w:tab/>
      </w:r>
      <w:r w:rsidRPr="00EF61E8">
        <w:rPr>
          <w:color w:val="002060"/>
        </w:rPr>
        <w:t>GIGANTE Nicolas, IBRAHIMI David, MORICO Edoardo, ROCCHI Matteo</w:t>
      </w:r>
    </w:p>
    <w:p w14:paraId="44320CF2" w14:textId="77777777" w:rsidR="00175E0B" w:rsidRPr="00EF61E8" w:rsidRDefault="00175E0B" w:rsidP="00175E0B">
      <w:pPr>
        <w:pStyle w:val="LndNormale1"/>
        <w:ind w:left="4245" w:hanging="4245"/>
        <w:rPr>
          <w:color w:val="002060"/>
        </w:rPr>
      </w:pPr>
      <w:r w:rsidRPr="00EF61E8">
        <w:rPr>
          <w:b/>
          <w:bCs/>
          <w:color w:val="002060"/>
        </w:rPr>
        <w:t>AMICI DEL CENTROSOCIO SP.</w:t>
      </w:r>
      <w:r w:rsidRPr="00EF61E8">
        <w:rPr>
          <w:color w:val="002060"/>
        </w:rPr>
        <w:tab/>
        <w:t xml:space="preserve">GIOVANNELLI Damiano, PICCIOLI Gioele, POLVERARI Tommaso </w:t>
      </w:r>
    </w:p>
    <w:p w14:paraId="4F2773D5" w14:textId="77777777" w:rsidR="00175E0B" w:rsidRPr="00EF61E8" w:rsidRDefault="00175E0B" w:rsidP="00175E0B">
      <w:pPr>
        <w:pStyle w:val="LndNormale1"/>
        <w:ind w:left="4245" w:hanging="4245"/>
        <w:rPr>
          <w:color w:val="002060"/>
        </w:rPr>
      </w:pPr>
      <w:r w:rsidRPr="00EF61E8">
        <w:rPr>
          <w:b/>
          <w:bCs/>
          <w:color w:val="002060"/>
        </w:rPr>
        <w:t>BORGOROSSO TOLENTINO</w:t>
      </w:r>
      <w:r w:rsidRPr="00EF61E8">
        <w:rPr>
          <w:b/>
          <w:bCs/>
          <w:color w:val="002060"/>
        </w:rPr>
        <w:tab/>
      </w:r>
      <w:r w:rsidRPr="00EF61E8">
        <w:rPr>
          <w:color w:val="002060"/>
        </w:rPr>
        <w:t>SURDU Ionut Bogdan</w:t>
      </w:r>
    </w:p>
    <w:p w14:paraId="37939D01" w14:textId="77777777" w:rsidR="00175E0B" w:rsidRPr="00EF61E8" w:rsidRDefault="00175E0B" w:rsidP="00175E0B">
      <w:pPr>
        <w:pStyle w:val="LndNormale1"/>
        <w:ind w:left="4245" w:hanging="4245"/>
        <w:rPr>
          <w:color w:val="002060"/>
        </w:rPr>
      </w:pPr>
      <w:r w:rsidRPr="00EF61E8">
        <w:rPr>
          <w:b/>
          <w:bCs/>
          <w:color w:val="002060"/>
        </w:rPr>
        <w:t>CARISSIMI 2016</w:t>
      </w:r>
      <w:r w:rsidRPr="00EF61E8">
        <w:rPr>
          <w:b/>
          <w:bCs/>
          <w:color w:val="002060"/>
        </w:rPr>
        <w:tab/>
      </w:r>
      <w:r w:rsidRPr="00EF61E8">
        <w:rPr>
          <w:color w:val="002060"/>
        </w:rPr>
        <w:t>MATTIOLI Cristian</w:t>
      </w:r>
    </w:p>
    <w:p w14:paraId="34FAF50C" w14:textId="77777777" w:rsidR="00175E0B" w:rsidRPr="00EF61E8" w:rsidRDefault="00175E0B" w:rsidP="00175E0B">
      <w:pPr>
        <w:pStyle w:val="LndNormale1"/>
        <w:rPr>
          <w:color w:val="002060"/>
        </w:rPr>
      </w:pPr>
      <w:r w:rsidRPr="00EF61E8">
        <w:rPr>
          <w:b/>
          <w:bCs/>
          <w:color w:val="002060"/>
        </w:rPr>
        <w:t>FIGHT BULLS CORRIDONIA</w:t>
      </w:r>
      <w:r w:rsidRPr="00EF61E8">
        <w:rPr>
          <w:color w:val="002060"/>
        </w:rPr>
        <w:tab/>
      </w:r>
      <w:r w:rsidRPr="00EF61E8">
        <w:rPr>
          <w:color w:val="002060"/>
        </w:rPr>
        <w:tab/>
        <w:t>CESARETTI Nathan</w:t>
      </w:r>
    </w:p>
    <w:p w14:paraId="1A97A45B" w14:textId="77777777" w:rsidR="00175E0B" w:rsidRPr="00EF61E8" w:rsidRDefault="00175E0B" w:rsidP="00175E0B">
      <w:pPr>
        <w:pStyle w:val="LndNormale1"/>
        <w:ind w:left="4245" w:hanging="4245"/>
        <w:rPr>
          <w:color w:val="002060"/>
        </w:rPr>
      </w:pPr>
      <w:r w:rsidRPr="00EF61E8">
        <w:rPr>
          <w:b/>
          <w:bCs/>
          <w:color w:val="002060"/>
        </w:rPr>
        <w:t>JESI</w:t>
      </w:r>
      <w:r w:rsidRPr="00EF61E8">
        <w:rPr>
          <w:color w:val="002060"/>
        </w:rPr>
        <w:tab/>
        <w:t>REGAI Boulbeba</w:t>
      </w:r>
    </w:p>
    <w:p w14:paraId="4688E61D" w14:textId="77777777" w:rsidR="00175E0B" w:rsidRPr="00EF61E8" w:rsidRDefault="00175E0B" w:rsidP="00175E0B">
      <w:pPr>
        <w:pStyle w:val="LndNormale1"/>
        <w:ind w:left="4245" w:hanging="4245"/>
        <w:rPr>
          <w:color w:val="002060"/>
        </w:rPr>
      </w:pPr>
      <w:r w:rsidRPr="00EF61E8">
        <w:rPr>
          <w:b/>
          <w:bCs/>
          <w:color w:val="002060"/>
        </w:rPr>
        <w:lastRenderedPageBreak/>
        <w:t>NUOVA JUVENTINA FFC</w:t>
      </w:r>
      <w:r w:rsidRPr="00EF61E8">
        <w:rPr>
          <w:b/>
          <w:bCs/>
          <w:color w:val="002060"/>
        </w:rPr>
        <w:tab/>
      </w:r>
      <w:r w:rsidRPr="00EF61E8">
        <w:rPr>
          <w:color w:val="002060"/>
        </w:rPr>
        <w:t>RIPA Riccardo</w:t>
      </w:r>
    </w:p>
    <w:p w14:paraId="0CF0C313" w14:textId="77777777" w:rsidR="00175E0B" w:rsidRDefault="00175E0B" w:rsidP="00175E0B">
      <w:pPr>
        <w:pStyle w:val="LndNormale1"/>
        <w:ind w:left="4245" w:hanging="4245"/>
        <w:rPr>
          <w:color w:val="002060"/>
        </w:rPr>
      </w:pPr>
      <w:r w:rsidRPr="00EF61E8">
        <w:rPr>
          <w:b/>
          <w:bCs/>
          <w:color w:val="002060"/>
        </w:rPr>
        <w:t>POL.CAGLI SPORT ASSOCIATI</w:t>
      </w:r>
      <w:r w:rsidRPr="00EF61E8">
        <w:rPr>
          <w:b/>
          <w:bCs/>
          <w:color w:val="002060"/>
        </w:rPr>
        <w:tab/>
      </w:r>
      <w:r w:rsidRPr="00EF61E8">
        <w:rPr>
          <w:color w:val="002060"/>
        </w:rPr>
        <w:t>MARCHIONNI Francesco</w:t>
      </w:r>
    </w:p>
    <w:p w14:paraId="2436734B" w14:textId="77777777" w:rsidR="00175E0B" w:rsidRDefault="00175E0B" w:rsidP="00175E0B">
      <w:pPr>
        <w:pStyle w:val="LndNormale1"/>
        <w:tabs>
          <w:tab w:val="left" w:pos="6765"/>
        </w:tabs>
      </w:pPr>
    </w:p>
    <w:p w14:paraId="1947AE0E" w14:textId="6871D37C" w:rsidR="00C06D3C" w:rsidRPr="00C06D3C" w:rsidRDefault="00175E0B" w:rsidP="00175E0B">
      <w:pPr>
        <w:pStyle w:val="LndNormale1"/>
        <w:tabs>
          <w:tab w:val="left" w:pos="6765"/>
        </w:tabs>
        <w:rPr>
          <w:b/>
          <w:bCs/>
          <w:i/>
          <w:iCs/>
          <w:color w:val="002060"/>
        </w:rPr>
      </w:pPr>
      <w:r w:rsidRPr="00C06D3C">
        <w:rPr>
          <w:b/>
          <w:bCs/>
          <w:i/>
          <w:iCs/>
          <w:color w:val="002060"/>
        </w:rPr>
        <w:t xml:space="preserve">Restano confermate le </w:t>
      </w:r>
      <w:r w:rsidR="00C06D3C" w:rsidRPr="00C06D3C">
        <w:rPr>
          <w:b/>
          <w:bCs/>
          <w:i/>
          <w:iCs/>
          <w:color w:val="002060"/>
        </w:rPr>
        <w:t xml:space="preserve">convocazioni previste per il 18/04/2024 e per il 22/04/2024 come da </w:t>
      </w:r>
      <w:r w:rsidR="00C06D3C" w:rsidRPr="00C06D3C">
        <w:rPr>
          <w:rFonts w:cs="Arial"/>
          <w:b/>
          <w:bCs/>
          <w:i/>
          <w:iCs/>
          <w:color w:val="002060"/>
        </w:rPr>
        <w:t>C.U. n° 104 del 08/04/2024.</w:t>
      </w:r>
    </w:p>
    <w:p w14:paraId="330744C7" w14:textId="5E062BE2" w:rsidR="00175E0B" w:rsidRPr="00C06D3C" w:rsidRDefault="00175E0B" w:rsidP="00C06D3C">
      <w:pPr>
        <w:pStyle w:val="LndNormale1"/>
        <w:tabs>
          <w:tab w:val="left" w:pos="6765"/>
        </w:tabs>
        <w:rPr>
          <w:color w:val="002060"/>
        </w:rPr>
      </w:pPr>
    </w:p>
    <w:p w14:paraId="38E6465B" w14:textId="77777777" w:rsidR="00175E0B" w:rsidRPr="00E95AE8" w:rsidRDefault="00175E0B" w:rsidP="00175E0B">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7525F682" w14:textId="77777777" w:rsidR="00175E0B" w:rsidRDefault="00175E0B" w:rsidP="00175E0B">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4C6ED72E" w14:textId="77777777" w:rsidR="00175E0B" w:rsidRPr="00E95AE8" w:rsidRDefault="00175E0B" w:rsidP="00175E0B">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 xml:space="preserve">CESARONI Francesco, </w:t>
      </w:r>
      <w:r>
        <w:rPr>
          <w:rFonts w:ascii="Arial" w:hAnsi="Arial" w:cs="Arial"/>
          <w:color w:val="002060"/>
        </w:rPr>
        <w:t>DOMINICI Luca, MACELLARI Alfredo, NERI Massimiliano</w:t>
      </w:r>
    </w:p>
    <w:p w14:paraId="5341E696" w14:textId="77777777" w:rsidR="00175E0B" w:rsidRDefault="00175E0B" w:rsidP="00175E0B">
      <w:pPr>
        <w:pStyle w:val="Nessunaspaziatura"/>
        <w:ind w:left="3540" w:hanging="35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2237F165" w14:textId="77777777" w:rsidR="00175E0B" w:rsidRDefault="00175E0B" w:rsidP="00175E0B">
      <w:pPr>
        <w:pStyle w:val="Nessunaspaziatura"/>
        <w:ind w:left="3540" w:hanging="3540"/>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COTOLONI Attilio</w:t>
      </w:r>
    </w:p>
    <w:p w14:paraId="57346E8E" w14:textId="77777777" w:rsidR="00175E0B" w:rsidRDefault="00175E0B" w:rsidP="00175E0B">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118226A3" w14:textId="77777777" w:rsidR="00175E0B" w:rsidRPr="00DF4E2E" w:rsidRDefault="00175E0B" w:rsidP="00175E0B">
      <w:pPr>
        <w:pStyle w:val="Nessunaspaziatura"/>
        <w:jc w:val="both"/>
        <w:rPr>
          <w:rFonts w:ascii="Arial" w:hAnsi="Arial" w:cs="Arial"/>
          <w:color w:val="002060"/>
        </w:rPr>
      </w:pPr>
    </w:p>
    <w:p w14:paraId="49110804" w14:textId="77777777" w:rsidR="00175E0B" w:rsidRPr="00DF4E2E" w:rsidRDefault="00175E0B" w:rsidP="00175E0B">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3025EF">
        <w:rPr>
          <w:rFonts w:ascii="Arial" w:hAnsi="Arial" w:cs="Arial"/>
          <w:b/>
          <w:bCs/>
          <w:color w:val="002060"/>
          <w:u w:val="single"/>
        </w:rPr>
        <w:t>muniti degli indumenti personali di gioco e di un documento di identità in corso di validità</w:t>
      </w:r>
      <w:r w:rsidRPr="00DF4E2E">
        <w:rPr>
          <w:rFonts w:ascii="Arial" w:hAnsi="Arial" w:cs="Arial"/>
          <w:color w:val="002060"/>
        </w:rPr>
        <w:t>.</w:t>
      </w:r>
    </w:p>
    <w:p w14:paraId="2D6D6243" w14:textId="77777777" w:rsidR="00175E0B" w:rsidRPr="00697CB9" w:rsidRDefault="00175E0B" w:rsidP="00175E0B">
      <w:pPr>
        <w:pStyle w:val="Nessunaspaziatura"/>
        <w:jc w:val="both"/>
        <w:rPr>
          <w:rFonts w:ascii="Arial" w:hAnsi="Arial" w:cs="Arial"/>
          <w:color w:val="002060"/>
        </w:rPr>
      </w:pPr>
      <w:r w:rsidRPr="00DF4E2E">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1D23A880" w14:textId="77777777" w:rsidR="00175E0B" w:rsidRPr="00561CD3" w:rsidRDefault="00175E0B" w:rsidP="008B5F73">
      <w:pPr>
        <w:rPr>
          <w:rFonts w:ascii="Arial" w:hAnsi="Arial" w:cs="Arial"/>
          <w:b/>
          <w:bCs/>
          <w:color w:val="002060"/>
          <w:sz w:val="22"/>
          <w:szCs w:val="22"/>
        </w:rPr>
      </w:pPr>
    </w:p>
    <w:p w14:paraId="0A698E4A" w14:textId="77777777" w:rsidR="006B5827" w:rsidRPr="00561CD3"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B7CC74F" w14:textId="77777777" w:rsidR="00826C4F" w:rsidRDefault="00826C4F" w:rsidP="00713CB2">
      <w:pPr>
        <w:pStyle w:val="breakline"/>
        <w:jc w:val="both"/>
        <w:rPr>
          <w:rFonts w:ascii="Arial" w:hAnsi="Arial" w:cs="Arial"/>
          <w:color w:val="002060"/>
          <w:sz w:val="8"/>
          <w:szCs w:val="8"/>
        </w:rPr>
      </w:pPr>
    </w:p>
    <w:p w14:paraId="31638365" w14:textId="77777777" w:rsidR="00A45E3B" w:rsidRPr="00DE4DD1" w:rsidRDefault="00A45E3B" w:rsidP="00A45E3B">
      <w:pPr>
        <w:pStyle w:val="titolocampionato0"/>
        <w:shd w:val="clear" w:color="auto" w:fill="CCCCCC"/>
        <w:spacing w:before="80" w:after="40"/>
        <w:rPr>
          <w:color w:val="002060"/>
        </w:rPr>
      </w:pPr>
      <w:r w:rsidRPr="00DE4DD1">
        <w:rPr>
          <w:color w:val="002060"/>
        </w:rPr>
        <w:t>PLAY OFF CALCIO 5 SERIE C1</w:t>
      </w:r>
    </w:p>
    <w:p w14:paraId="0BE4105E" w14:textId="47548AB7" w:rsidR="00A45E3B" w:rsidRPr="005A089D" w:rsidRDefault="00A45E3B" w:rsidP="00A45E3B">
      <w:pPr>
        <w:pStyle w:val="titoloprinc0"/>
        <w:rPr>
          <w:color w:val="002060"/>
        </w:rPr>
      </w:pPr>
      <w:r w:rsidRPr="005A089D">
        <w:rPr>
          <w:color w:val="002060"/>
        </w:rPr>
        <w:t>PROGRAMMA GARE</w:t>
      </w:r>
    </w:p>
    <w:p w14:paraId="51B47782" w14:textId="77777777" w:rsidR="00A45E3B" w:rsidRPr="00DE4DD1" w:rsidRDefault="00A45E3B" w:rsidP="00A45E3B">
      <w:pPr>
        <w:pStyle w:val="breakline"/>
        <w:rPr>
          <w:color w:val="002060"/>
        </w:rPr>
      </w:pPr>
    </w:p>
    <w:p w14:paraId="13598A73" w14:textId="77777777" w:rsidR="00A45E3B" w:rsidRPr="00DE4DD1" w:rsidRDefault="00A45E3B" w:rsidP="00A45E3B">
      <w:pPr>
        <w:pStyle w:val="breakline"/>
        <w:rPr>
          <w:color w:val="002060"/>
        </w:rPr>
      </w:pPr>
    </w:p>
    <w:p w14:paraId="6D21178B" w14:textId="77777777" w:rsidR="00A45E3B" w:rsidRPr="00DE4DD1" w:rsidRDefault="00A45E3B" w:rsidP="00A45E3B">
      <w:pPr>
        <w:pStyle w:val="sottotitolocampionato10"/>
        <w:rPr>
          <w:color w:val="002060"/>
        </w:rPr>
      </w:pPr>
      <w:r w:rsidRPr="00DE4DD1">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45E3B" w:rsidRPr="00DE4DD1" w14:paraId="49A35DA1"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316C"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1D4E0"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06AA5"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80A8A"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93EBA"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434E"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EA18"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5FDC0C38"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4BCB33" w14:textId="77777777" w:rsidR="00A45E3B" w:rsidRPr="00DE4DD1" w:rsidRDefault="00A45E3B" w:rsidP="00BA3785">
            <w:pPr>
              <w:pStyle w:val="rowtabella0"/>
              <w:rPr>
                <w:color w:val="002060"/>
              </w:rPr>
            </w:pPr>
            <w:r w:rsidRPr="00DE4DD1">
              <w:rPr>
                <w:color w:val="002060"/>
              </w:rPr>
              <w:t>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F119C" w14:textId="77777777" w:rsidR="00A45E3B" w:rsidRPr="00DE4DD1" w:rsidRDefault="00A45E3B" w:rsidP="00BA3785">
            <w:pPr>
              <w:pStyle w:val="rowtabella0"/>
              <w:rPr>
                <w:color w:val="002060"/>
              </w:rPr>
            </w:pPr>
            <w:r w:rsidRPr="00DE4DD1">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35C59"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A9188" w14:textId="77777777" w:rsidR="00A45E3B" w:rsidRPr="00DE4DD1" w:rsidRDefault="00A45E3B" w:rsidP="00BA3785">
            <w:pPr>
              <w:pStyle w:val="rowtabella0"/>
              <w:rPr>
                <w:color w:val="002060"/>
              </w:rPr>
            </w:pPr>
            <w:r w:rsidRPr="00DE4DD1">
              <w:rPr>
                <w:color w:val="002060"/>
              </w:rPr>
              <w:t>19/04/2024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3DE806" w14:textId="77777777" w:rsidR="00A45E3B" w:rsidRPr="00DE4DD1" w:rsidRDefault="00A45E3B" w:rsidP="00BA3785">
            <w:pPr>
              <w:pStyle w:val="rowtabella0"/>
              <w:rPr>
                <w:color w:val="002060"/>
              </w:rPr>
            </w:pPr>
            <w:r w:rsidRPr="00DE4DD1">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AEAF3" w14:textId="77777777" w:rsidR="00A45E3B" w:rsidRPr="00DE4DD1" w:rsidRDefault="00A45E3B" w:rsidP="00BA3785">
            <w:pPr>
              <w:pStyle w:val="rowtabella0"/>
              <w:rPr>
                <w:color w:val="002060"/>
              </w:rPr>
            </w:pPr>
            <w:r w:rsidRPr="00DE4DD1">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42BAB" w14:textId="77777777" w:rsidR="00A45E3B" w:rsidRPr="00DE4DD1" w:rsidRDefault="00A45E3B" w:rsidP="00BA3785">
            <w:pPr>
              <w:pStyle w:val="rowtabella0"/>
              <w:rPr>
                <w:color w:val="002060"/>
              </w:rPr>
            </w:pPr>
            <w:r w:rsidRPr="00DE4DD1">
              <w:rPr>
                <w:color w:val="002060"/>
              </w:rPr>
              <w:t>VIA DEI TESSITORI</w:t>
            </w:r>
          </w:p>
        </w:tc>
      </w:tr>
    </w:tbl>
    <w:p w14:paraId="17CDBD07" w14:textId="77777777" w:rsidR="00A45E3B" w:rsidRPr="00DE4DD1" w:rsidRDefault="00A45E3B" w:rsidP="00A45E3B">
      <w:pPr>
        <w:pStyle w:val="breakline"/>
        <w:rPr>
          <w:rFonts w:eastAsiaTheme="minorEastAsia"/>
          <w:color w:val="002060"/>
        </w:rPr>
      </w:pPr>
    </w:p>
    <w:p w14:paraId="4AD9729C" w14:textId="5774B163" w:rsidR="00A45E3B" w:rsidRPr="00DE4DD1" w:rsidRDefault="00A45E3B" w:rsidP="00A45E3B">
      <w:pPr>
        <w:pStyle w:val="titolocampionato0"/>
        <w:shd w:val="clear" w:color="auto" w:fill="CCCCCC"/>
        <w:spacing w:before="80" w:after="40"/>
        <w:rPr>
          <w:color w:val="002060"/>
        </w:rPr>
      </w:pPr>
      <w:r>
        <w:rPr>
          <w:color w:val="002060"/>
        </w:rPr>
        <w:t>TITOLO REGIONALE</w:t>
      </w:r>
      <w:r w:rsidRPr="00DE4DD1">
        <w:rPr>
          <w:color w:val="002060"/>
        </w:rPr>
        <w:t xml:space="preserve"> CALCIO 5 SERIE C2</w:t>
      </w:r>
    </w:p>
    <w:p w14:paraId="524FFB42" w14:textId="77777777" w:rsidR="00A45E3B" w:rsidRPr="005A089D" w:rsidRDefault="00A45E3B" w:rsidP="00A45E3B">
      <w:pPr>
        <w:pStyle w:val="titoloprinc0"/>
        <w:rPr>
          <w:color w:val="002060"/>
        </w:rPr>
      </w:pPr>
      <w:r w:rsidRPr="005A089D">
        <w:rPr>
          <w:color w:val="002060"/>
        </w:rPr>
        <w:t>PROGRAMMA GARE</w:t>
      </w:r>
    </w:p>
    <w:p w14:paraId="130EA5F0" w14:textId="77777777" w:rsidR="00A45E3B" w:rsidRPr="00DE4DD1" w:rsidRDefault="00A45E3B" w:rsidP="00A45E3B">
      <w:pPr>
        <w:pStyle w:val="breakline"/>
        <w:rPr>
          <w:color w:val="002060"/>
        </w:rPr>
      </w:pPr>
    </w:p>
    <w:p w14:paraId="3400A4CE" w14:textId="77777777" w:rsidR="00A45E3B" w:rsidRPr="00DE4DD1" w:rsidRDefault="00A45E3B" w:rsidP="00A45E3B">
      <w:pPr>
        <w:pStyle w:val="breakline"/>
        <w:rPr>
          <w:color w:val="002060"/>
        </w:rPr>
      </w:pPr>
    </w:p>
    <w:p w14:paraId="17BF4AA8" w14:textId="77777777" w:rsidR="00A45E3B" w:rsidRPr="00DE4DD1" w:rsidRDefault="00A45E3B" w:rsidP="00A45E3B">
      <w:pPr>
        <w:pStyle w:val="sottotitolocampionato10"/>
        <w:rPr>
          <w:color w:val="002060"/>
        </w:rPr>
      </w:pPr>
      <w:r w:rsidRPr="00DE4DD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A45E3B" w:rsidRPr="00DE4DD1" w14:paraId="3DAB2293"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BE03"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94EA9"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B6D81"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4CBF9"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EEB1"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ED10C"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67D8B"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2AB9541C"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5A3C96" w14:textId="77777777" w:rsidR="00A45E3B" w:rsidRPr="00DE4DD1" w:rsidRDefault="00A45E3B" w:rsidP="00BA3785">
            <w:pPr>
              <w:pStyle w:val="rowtabella0"/>
              <w:rPr>
                <w:color w:val="002060"/>
              </w:rPr>
            </w:pPr>
            <w:r w:rsidRPr="00DE4DD1">
              <w:rPr>
                <w:color w:val="002060"/>
              </w:rPr>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348DE" w14:textId="77777777" w:rsidR="00A45E3B" w:rsidRPr="00DE4DD1" w:rsidRDefault="00A45E3B" w:rsidP="00BA3785">
            <w:pPr>
              <w:pStyle w:val="rowtabella0"/>
              <w:rPr>
                <w:color w:val="002060"/>
              </w:rPr>
            </w:pPr>
            <w:r w:rsidRPr="00DE4DD1">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F4896"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07776" w14:textId="77777777" w:rsidR="00A45E3B" w:rsidRPr="00DE4DD1" w:rsidRDefault="00A45E3B" w:rsidP="00BA3785">
            <w:pPr>
              <w:pStyle w:val="rowtabella0"/>
              <w:rPr>
                <w:color w:val="002060"/>
              </w:rPr>
            </w:pPr>
            <w:r w:rsidRPr="00DE4DD1">
              <w:rPr>
                <w:color w:val="002060"/>
              </w:rPr>
              <w:t>19/04/2024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3C2F5" w14:textId="77777777" w:rsidR="00A45E3B" w:rsidRPr="00DE4DD1" w:rsidRDefault="00A45E3B" w:rsidP="00BA3785">
            <w:pPr>
              <w:pStyle w:val="rowtabella0"/>
              <w:rPr>
                <w:color w:val="002060"/>
              </w:rPr>
            </w:pPr>
            <w:r w:rsidRPr="00DE4DD1">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B09B8" w14:textId="77777777" w:rsidR="00A45E3B" w:rsidRPr="00DE4DD1" w:rsidRDefault="00A45E3B" w:rsidP="00BA3785">
            <w:pPr>
              <w:pStyle w:val="rowtabella0"/>
              <w:rPr>
                <w:color w:val="002060"/>
              </w:rPr>
            </w:pPr>
            <w:r w:rsidRPr="00DE4DD1">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0B415" w14:textId="77777777" w:rsidR="00A45E3B" w:rsidRPr="00DE4DD1" w:rsidRDefault="00A45E3B" w:rsidP="00BA3785">
            <w:pPr>
              <w:pStyle w:val="rowtabella0"/>
              <w:rPr>
                <w:color w:val="002060"/>
              </w:rPr>
            </w:pPr>
            <w:r w:rsidRPr="00DE4DD1">
              <w:rPr>
                <w:color w:val="002060"/>
              </w:rPr>
              <w:t>LOC. "LE CALVIE"</w:t>
            </w:r>
          </w:p>
        </w:tc>
      </w:tr>
    </w:tbl>
    <w:p w14:paraId="5AB37384" w14:textId="77777777" w:rsidR="00A45E3B" w:rsidRPr="005620AA" w:rsidRDefault="00A45E3B" w:rsidP="00713CB2">
      <w:pPr>
        <w:pStyle w:val="breakline"/>
        <w:jc w:val="both"/>
        <w:rPr>
          <w:rFonts w:ascii="Arial" w:hAnsi="Arial" w:cs="Arial"/>
          <w:color w:val="002060"/>
          <w:sz w:val="8"/>
          <w:szCs w:val="8"/>
        </w:rPr>
      </w:pPr>
    </w:p>
    <w:p w14:paraId="64AF7AF4" w14:textId="77777777" w:rsidR="005620AA" w:rsidRPr="005A089D" w:rsidRDefault="005620AA" w:rsidP="005620AA">
      <w:pPr>
        <w:pStyle w:val="titolocampionato0"/>
        <w:shd w:val="clear" w:color="auto" w:fill="CCCCCC"/>
        <w:spacing w:before="80" w:after="40"/>
        <w:rPr>
          <w:color w:val="002060"/>
        </w:rPr>
      </w:pPr>
      <w:r w:rsidRPr="005A089D">
        <w:rPr>
          <w:color w:val="002060"/>
        </w:rPr>
        <w:t>PLAY OFF CALCIO 5 SERIE C2</w:t>
      </w:r>
    </w:p>
    <w:p w14:paraId="3B0CBDAE" w14:textId="77777777" w:rsidR="005620AA" w:rsidRPr="005A089D" w:rsidRDefault="005620AA" w:rsidP="005620AA">
      <w:pPr>
        <w:pStyle w:val="titoloprinc0"/>
        <w:rPr>
          <w:color w:val="002060"/>
        </w:rPr>
      </w:pPr>
      <w:r w:rsidRPr="005A089D">
        <w:rPr>
          <w:color w:val="002060"/>
        </w:rPr>
        <w:t>VARIAZIONI AL PROGRAMMA GARE</w:t>
      </w:r>
    </w:p>
    <w:p w14:paraId="72D58A49" w14:textId="77777777" w:rsidR="005620AA" w:rsidRPr="005A089D" w:rsidRDefault="005620AA" w:rsidP="005620AA">
      <w:pPr>
        <w:pStyle w:val="breakline"/>
        <w:rPr>
          <w:color w:val="002060"/>
        </w:rPr>
      </w:pPr>
    </w:p>
    <w:p w14:paraId="0526F6B4" w14:textId="77777777" w:rsidR="005620AA" w:rsidRPr="005A089D" w:rsidRDefault="005620AA" w:rsidP="005620AA">
      <w:pPr>
        <w:pStyle w:val="breakline"/>
        <w:rPr>
          <w:color w:val="002060"/>
        </w:rPr>
      </w:pPr>
    </w:p>
    <w:p w14:paraId="42D30552" w14:textId="77777777" w:rsidR="005620AA" w:rsidRPr="005A089D" w:rsidRDefault="005620AA" w:rsidP="005620AA">
      <w:pPr>
        <w:pStyle w:val="sottotitolocampionato10"/>
        <w:rPr>
          <w:color w:val="002060"/>
        </w:rPr>
      </w:pPr>
      <w:r w:rsidRPr="005A089D">
        <w:rPr>
          <w:color w:val="002060"/>
        </w:rPr>
        <w:t xml:space="preserve">GIRONE </w:t>
      </w:r>
      <w:r>
        <w:rPr>
          <w:color w:val="002060"/>
        </w:rPr>
        <w:t>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620AA" w:rsidRPr="005A089D" w14:paraId="52C02F43" w14:textId="77777777" w:rsidTr="00BA37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001E4" w14:textId="77777777" w:rsidR="005620AA" w:rsidRPr="005A089D" w:rsidRDefault="005620AA"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55F45" w14:textId="77777777" w:rsidR="005620AA" w:rsidRPr="005A089D" w:rsidRDefault="005620AA"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B2EE" w14:textId="77777777" w:rsidR="005620AA" w:rsidRPr="005A089D" w:rsidRDefault="005620AA"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13EA2" w14:textId="77777777" w:rsidR="005620AA" w:rsidRPr="005A089D" w:rsidRDefault="005620AA"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CB588" w14:textId="77777777" w:rsidR="005620AA" w:rsidRPr="005A089D" w:rsidRDefault="005620AA"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CCC5E" w14:textId="77777777" w:rsidR="005620AA" w:rsidRPr="005A089D" w:rsidRDefault="005620AA"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90133" w14:textId="77777777" w:rsidR="005620AA" w:rsidRPr="005A089D" w:rsidRDefault="005620AA"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FCD35" w14:textId="77777777" w:rsidR="005620AA" w:rsidRPr="005A089D" w:rsidRDefault="005620AA" w:rsidP="00BA3785">
            <w:pPr>
              <w:pStyle w:val="headertabella0"/>
              <w:rPr>
                <w:color w:val="002060"/>
              </w:rPr>
            </w:pPr>
            <w:r w:rsidRPr="005A089D">
              <w:rPr>
                <w:color w:val="002060"/>
              </w:rPr>
              <w:t>Impianto</w:t>
            </w:r>
          </w:p>
        </w:tc>
      </w:tr>
      <w:tr w:rsidR="005620AA" w:rsidRPr="005A089D" w14:paraId="130C3220" w14:textId="77777777" w:rsidTr="00BA37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0258" w14:textId="3AFCCE11" w:rsidR="005620AA" w:rsidRPr="005620AA" w:rsidRDefault="005620AA" w:rsidP="00BA3785">
            <w:pPr>
              <w:pStyle w:val="rowtabella0"/>
              <w:rPr>
                <w:color w:val="002060"/>
                <w:highlight w:val="yellow"/>
              </w:rPr>
            </w:pPr>
            <w:r>
              <w:rPr>
                <w:color w:val="002060"/>
                <w:highlight w:val="yellow"/>
              </w:rPr>
              <w:t>*</w:t>
            </w:r>
            <w:r w:rsidRPr="005620AA">
              <w:rPr>
                <w:color w:val="002060"/>
                <w:highlight w:val="yellow"/>
              </w:rPr>
              <w:t>04/05/2024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BE1D" w14:textId="77777777" w:rsidR="005620AA" w:rsidRPr="005620AA" w:rsidRDefault="005620AA" w:rsidP="00BA3785">
            <w:pPr>
              <w:pStyle w:val="rowtabella0"/>
              <w:jc w:val="center"/>
              <w:rPr>
                <w:color w:val="002060"/>
                <w:highlight w:val="yellow"/>
              </w:rPr>
            </w:pPr>
            <w:r w:rsidRPr="005620AA">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37B3" w14:textId="77777777" w:rsidR="005620AA" w:rsidRPr="005620AA" w:rsidRDefault="005620AA" w:rsidP="00BA3785">
            <w:pPr>
              <w:pStyle w:val="rowtabella0"/>
              <w:rPr>
                <w:color w:val="002060"/>
                <w:highlight w:val="yellow"/>
              </w:rPr>
            </w:pPr>
            <w:r w:rsidRPr="005620A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ADB6" w14:textId="77777777" w:rsidR="005620AA" w:rsidRPr="005620AA" w:rsidRDefault="005620AA" w:rsidP="00BA3785">
            <w:pPr>
              <w:pStyle w:val="rowtabella0"/>
              <w:rPr>
                <w:color w:val="002060"/>
                <w:highlight w:val="yellow"/>
              </w:rPr>
            </w:pPr>
            <w:r w:rsidRPr="005620AA">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F73B" w14:textId="77777777" w:rsidR="005620AA" w:rsidRPr="005A089D" w:rsidRDefault="005620AA" w:rsidP="00BA3785">
            <w:pPr>
              <w:pStyle w:val="rowtabella0"/>
              <w:rPr>
                <w:color w:val="002060"/>
              </w:rPr>
            </w:pPr>
            <w:r>
              <w:rPr>
                <w:color w:val="002060"/>
              </w:rPr>
              <w:t>03</w:t>
            </w:r>
            <w:r w:rsidRPr="005A089D">
              <w:rPr>
                <w:color w:val="002060"/>
              </w:rPr>
              <w:t>/0</w:t>
            </w:r>
            <w:r>
              <w:rPr>
                <w:color w:val="002060"/>
              </w:rPr>
              <w:t>5</w:t>
            </w:r>
            <w:r w:rsidRPr="005A089D">
              <w:rPr>
                <w:color w:val="002060"/>
              </w:rPr>
              <w:t>/2024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83A6" w14:textId="77777777" w:rsidR="005620AA" w:rsidRPr="005A089D" w:rsidRDefault="005620AA" w:rsidP="00BA3785">
            <w:pPr>
              <w:pStyle w:val="rowtabella0"/>
              <w:jc w:val="center"/>
              <w:rPr>
                <w:color w:val="002060"/>
              </w:rPr>
            </w:pPr>
            <w:r w:rsidRPr="005620A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62D3" w14:textId="77777777" w:rsidR="005620AA" w:rsidRPr="005A089D" w:rsidRDefault="005620AA" w:rsidP="00BA3785">
            <w:pPr>
              <w:pStyle w:val="rowtabella0"/>
              <w:jc w:val="center"/>
              <w:rPr>
                <w:color w:val="002060"/>
              </w:rPr>
            </w:pPr>
            <w:r>
              <w:rPr>
                <w:color w:val="002060"/>
              </w:rPr>
              <w:t>21</w:t>
            </w:r>
            <w:r w:rsidRPr="005A089D">
              <w:rPr>
                <w:color w:val="002060"/>
              </w:rPr>
              <w:t>:</w:t>
            </w:r>
            <w:r>
              <w:rPr>
                <w:color w:val="002060"/>
              </w:rPr>
              <w:t>3</w:t>
            </w:r>
            <w:r w:rsidRPr="005A089D">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2B97" w14:textId="77777777" w:rsidR="005620AA" w:rsidRPr="005A089D" w:rsidRDefault="005620AA" w:rsidP="00BA3785">
            <w:pPr>
              <w:rPr>
                <w:color w:val="002060"/>
              </w:rPr>
            </w:pPr>
          </w:p>
        </w:tc>
      </w:tr>
    </w:tbl>
    <w:p w14:paraId="0AB1DE72" w14:textId="77777777" w:rsidR="005620AA" w:rsidRPr="005620AA" w:rsidRDefault="005620AA" w:rsidP="00713CB2">
      <w:pPr>
        <w:pStyle w:val="breakline"/>
        <w:jc w:val="both"/>
        <w:rPr>
          <w:rFonts w:ascii="Arial" w:hAnsi="Arial" w:cs="Arial"/>
          <w:color w:val="002060"/>
        </w:rPr>
      </w:pPr>
    </w:p>
    <w:p w14:paraId="601DCE75" w14:textId="2EFDBAC5" w:rsidR="005620AA" w:rsidRDefault="005620AA" w:rsidP="00713CB2">
      <w:pPr>
        <w:pStyle w:val="breakline"/>
        <w:jc w:val="both"/>
        <w:rPr>
          <w:rFonts w:ascii="Arial" w:hAnsi="Arial" w:cs="Arial"/>
          <w:color w:val="002060"/>
        </w:rPr>
      </w:pPr>
      <w:r w:rsidRPr="005620AA">
        <w:rPr>
          <w:rFonts w:ascii="Arial" w:hAnsi="Arial" w:cs="Arial"/>
          <w:color w:val="002060"/>
          <w:highlight w:val="yellow"/>
        </w:rPr>
        <w:t>* causa concomitanza con gara di categoria superiore</w:t>
      </w:r>
    </w:p>
    <w:p w14:paraId="0D2EA6CC" w14:textId="77777777" w:rsidR="005620AA" w:rsidRPr="005620AA" w:rsidRDefault="005620AA" w:rsidP="00713CB2">
      <w:pPr>
        <w:pStyle w:val="breakline"/>
        <w:jc w:val="both"/>
        <w:rPr>
          <w:rFonts w:ascii="Arial" w:hAnsi="Arial" w:cs="Arial"/>
          <w:color w:val="002060"/>
        </w:rPr>
      </w:pPr>
    </w:p>
    <w:p w14:paraId="4C1F272E" w14:textId="77777777" w:rsidR="005A089D" w:rsidRPr="005A089D" w:rsidRDefault="005A089D" w:rsidP="005A089D">
      <w:pPr>
        <w:pStyle w:val="titolocampionato0"/>
        <w:shd w:val="clear" w:color="auto" w:fill="CCCCCC"/>
        <w:spacing w:before="80" w:after="40"/>
        <w:rPr>
          <w:color w:val="002060"/>
        </w:rPr>
      </w:pPr>
      <w:r w:rsidRPr="005A089D">
        <w:rPr>
          <w:color w:val="002060"/>
        </w:rPr>
        <w:lastRenderedPageBreak/>
        <w:t>CALCIO A CINQUE SERIE D</w:t>
      </w:r>
    </w:p>
    <w:p w14:paraId="756EFBA0" w14:textId="77777777" w:rsidR="009564EB" w:rsidRPr="00046569" w:rsidRDefault="009564EB" w:rsidP="009564EB">
      <w:pPr>
        <w:pStyle w:val="titoloprinc0"/>
        <w:rPr>
          <w:color w:val="002060"/>
        </w:rPr>
      </w:pPr>
      <w:r>
        <w:rPr>
          <w:color w:val="002060"/>
        </w:rPr>
        <w:t>TITOLO REGIONALE</w:t>
      </w:r>
    </w:p>
    <w:p w14:paraId="3DB81DDD" w14:textId="77777777" w:rsidR="009564EB" w:rsidRPr="002A23D5" w:rsidRDefault="009564EB" w:rsidP="009564EB">
      <w:pPr>
        <w:pStyle w:val="LndNormale1"/>
        <w:rPr>
          <w:color w:val="002060"/>
        </w:rPr>
      </w:pPr>
    </w:p>
    <w:p w14:paraId="1BB6F164" w14:textId="01FFE39F" w:rsidR="009564EB" w:rsidRDefault="009564EB" w:rsidP="009564EB">
      <w:pPr>
        <w:pStyle w:val="Nessunaspaziatura"/>
        <w:jc w:val="both"/>
        <w:rPr>
          <w:rFonts w:ascii="Arial" w:hAnsi="Arial" w:cs="Arial"/>
          <w:color w:val="002060"/>
        </w:rPr>
      </w:pPr>
      <w:r>
        <w:rPr>
          <w:rFonts w:ascii="Arial" w:hAnsi="Arial" w:cs="Arial"/>
          <w:color w:val="002060"/>
        </w:rPr>
        <w:t>Il</w:t>
      </w:r>
      <w:r>
        <w:rPr>
          <w:rFonts w:ascii="Arial" w:hAnsi="Arial" w:cs="Arial"/>
          <w:color w:val="002060"/>
        </w:rPr>
        <w:t xml:space="preserve"> Comitato Regionale Marche ha indetto per </w:t>
      </w:r>
      <w:r>
        <w:rPr>
          <w:rFonts w:ascii="Arial" w:hAnsi="Arial" w:cs="Arial"/>
          <w:b/>
          <w:bCs/>
          <w:color w:val="002060"/>
        </w:rPr>
        <w:t>VENERDI’ 19</w:t>
      </w:r>
      <w:r>
        <w:rPr>
          <w:rFonts w:ascii="Arial" w:hAnsi="Arial" w:cs="Arial"/>
          <w:b/>
          <w:bCs/>
          <w:color w:val="002060"/>
        </w:rPr>
        <w:t xml:space="preserve"> APRILE 2024</w:t>
      </w:r>
      <w:r>
        <w:rPr>
          <w:rFonts w:ascii="Arial" w:hAnsi="Arial" w:cs="Arial"/>
          <w:color w:val="002060"/>
        </w:rPr>
        <w:t xml:space="preserve"> alle </w:t>
      </w:r>
      <w:r w:rsidRPr="00117384">
        <w:rPr>
          <w:rFonts w:ascii="Arial" w:hAnsi="Arial" w:cs="Arial"/>
          <w:b/>
          <w:bCs/>
          <w:color w:val="002060"/>
        </w:rPr>
        <w:t xml:space="preserve">ore </w:t>
      </w:r>
      <w:r w:rsidRPr="002C7CD2">
        <w:rPr>
          <w:rFonts w:ascii="Arial" w:hAnsi="Arial" w:cs="Arial"/>
          <w:b/>
          <w:bCs/>
          <w:color w:val="002060"/>
        </w:rPr>
        <w:t>18:</w:t>
      </w:r>
      <w:r>
        <w:rPr>
          <w:rFonts w:ascii="Arial" w:hAnsi="Arial" w:cs="Arial"/>
          <w:b/>
          <w:bCs/>
          <w:color w:val="002060"/>
        </w:rPr>
        <w:t xml:space="preserve">55 </w:t>
      </w:r>
      <w:r>
        <w:rPr>
          <w:rFonts w:ascii="Arial" w:hAnsi="Arial" w:cs="Arial"/>
          <w:color w:val="002060"/>
        </w:rPr>
        <w:t xml:space="preserve">una riunione con le </w:t>
      </w:r>
      <w:r w:rsidRPr="0043204A">
        <w:rPr>
          <w:rFonts w:ascii="Arial" w:hAnsi="Arial" w:cs="Arial"/>
          <w:b/>
          <w:bCs/>
          <w:color w:val="002060"/>
        </w:rPr>
        <w:t xml:space="preserve">Società </w:t>
      </w:r>
      <w:r>
        <w:rPr>
          <w:rFonts w:ascii="Arial" w:hAnsi="Arial" w:cs="Arial"/>
          <w:b/>
          <w:bCs/>
          <w:color w:val="002060"/>
        </w:rPr>
        <w:t>vincenti i rispettivi gironi</w:t>
      </w:r>
      <w:r w:rsidR="00C47206">
        <w:rPr>
          <w:rFonts w:ascii="Arial" w:hAnsi="Arial" w:cs="Arial"/>
          <w:b/>
          <w:bCs/>
          <w:color w:val="002060"/>
        </w:rPr>
        <w:t xml:space="preserve"> </w:t>
      </w:r>
      <w:r w:rsidR="00B246DD" w:rsidRPr="00B246DD">
        <w:rPr>
          <w:rFonts w:ascii="Arial" w:hAnsi="Arial" w:cs="Arial"/>
          <w:b/>
          <w:bCs/>
          <w:i/>
          <w:iCs/>
          <w:color w:val="002060"/>
        </w:rPr>
        <w:t>(per il girone “A” saranno invitate Giovani Sant’Ippolito e Acqualagna Calcio C 5)</w:t>
      </w:r>
      <w:r>
        <w:rPr>
          <w:rFonts w:ascii="Arial" w:hAnsi="Arial" w:cs="Arial"/>
          <w:color w:val="002060"/>
        </w:rPr>
        <w:t xml:space="preserve"> avente il seguente</w:t>
      </w:r>
    </w:p>
    <w:p w14:paraId="54573F47" w14:textId="77777777" w:rsidR="009564EB" w:rsidRDefault="009564EB" w:rsidP="009564EB">
      <w:pPr>
        <w:pStyle w:val="Nessunaspaziatura"/>
        <w:jc w:val="both"/>
        <w:rPr>
          <w:rFonts w:ascii="Arial" w:hAnsi="Arial" w:cs="Arial"/>
          <w:color w:val="002060"/>
        </w:rPr>
      </w:pPr>
    </w:p>
    <w:p w14:paraId="3223583E" w14:textId="77777777" w:rsidR="009564EB" w:rsidRPr="00FE72FF" w:rsidRDefault="009564EB" w:rsidP="009564EB">
      <w:pPr>
        <w:pStyle w:val="Nessunaspaziatura"/>
        <w:jc w:val="center"/>
        <w:rPr>
          <w:rFonts w:ascii="Arial" w:hAnsi="Arial" w:cs="Arial"/>
          <w:b/>
          <w:bCs/>
          <w:color w:val="002060"/>
        </w:rPr>
      </w:pPr>
      <w:r w:rsidRPr="00FE72FF">
        <w:rPr>
          <w:rFonts w:ascii="Arial" w:hAnsi="Arial" w:cs="Arial"/>
          <w:b/>
          <w:bCs/>
          <w:color w:val="002060"/>
        </w:rPr>
        <w:t>Ordine del Giorno</w:t>
      </w:r>
    </w:p>
    <w:p w14:paraId="10FD0703" w14:textId="77777777" w:rsidR="009564EB" w:rsidRDefault="009564EB" w:rsidP="009564EB">
      <w:pPr>
        <w:pStyle w:val="Nessunaspaziatura"/>
        <w:jc w:val="both"/>
        <w:rPr>
          <w:rFonts w:ascii="Arial" w:hAnsi="Arial" w:cs="Arial"/>
          <w:color w:val="002060"/>
        </w:rPr>
      </w:pPr>
    </w:p>
    <w:p w14:paraId="5602B250" w14:textId="77777777" w:rsidR="009564EB" w:rsidRDefault="009564EB" w:rsidP="009564EB">
      <w:pPr>
        <w:pStyle w:val="Nessunaspaziatura"/>
        <w:numPr>
          <w:ilvl w:val="0"/>
          <w:numId w:val="14"/>
        </w:numPr>
        <w:jc w:val="both"/>
        <w:rPr>
          <w:rFonts w:ascii="Arial" w:hAnsi="Arial" w:cs="Arial"/>
          <w:color w:val="002060"/>
        </w:rPr>
      </w:pPr>
      <w:r>
        <w:rPr>
          <w:rFonts w:ascii="Arial" w:hAnsi="Arial" w:cs="Arial"/>
          <w:color w:val="002060"/>
        </w:rPr>
        <w:t>Definizione date triangolare;</w:t>
      </w:r>
    </w:p>
    <w:p w14:paraId="407F980E" w14:textId="77777777" w:rsidR="009564EB" w:rsidRDefault="009564EB" w:rsidP="009564EB">
      <w:pPr>
        <w:pStyle w:val="Nessunaspaziatura"/>
        <w:numPr>
          <w:ilvl w:val="0"/>
          <w:numId w:val="14"/>
        </w:numPr>
        <w:jc w:val="both"/>
        <w:rPr>
          <w:rFonts w:ascii="Arial" w:hAnsi="Arial" w:cs="Arial"/>
          <w:color w:val="002060"/>
        </w:rPr>
      </w:pPr>
      <w:r>
        <w:rPr>
          <w:rFonts w:ascii="Arial" w:hAnsi="Arial" w:cs="Arial"/>
          <w:color w:val="002060"/>
        </w:rPr>
        <w:t>Sorteggio abbinamenti.</w:t>
      </w:r>
    </w:p>
    <w:p w14:paraId="79F927A0" w14:textId="77777777" w:rsidR="009564EB" w:rsidRDefault="009564EB" w:rsidP="009564EB">
      <w:pPr>
        <w:pStyle w:val="LndNormale1"/>
        <w:rPr>
          <w:color w:val="002060"/>
        </w:rPr>
      </w:pPr>
    </w:p>
    <w:p w14:paraId="66721D75" w14:textId="77777777" w:rsidR="009564EB" w:rsidRDefault="009564EB" w:rsidP="009564EB">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42E106EB" w14:textId="77777777" w:rsidR="009564EB" w:rsidRDefault="009564EB" w:rsidP="009564EB">
      <w:pPr>
        <w:widowControl w:val="0"/>
        <w:suppressAutoHyphens/>
        <w:rPr>
          <w:rFonts w:ascii="Arial" w:hAnsi="Arial" w:cs="Arial"/>
          <w:bCs/>
          <w:color w:val="002060"/>
          <w:sz w:val="22"/>
          <w:szCs w:val="22"/>
        </w:rPr>
      </w:pPr>
    </w:p>
    <w:p w14:paraId="4DD3310C" w14:textId="6BD7DC50" w:rsidR="009564EB" w:rsidRPr="007B26F5" w:rsidRDefault="009564EB" w:rsidP="009564EB">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 xml:space="preserve"> in data </w:t>
      </w:r>
      <w:r>
        <w:rPr>
          <w:rFonts w:ascii="Arial" w:hAnsi="Arial" w:cs="Arial"/>
          <w:b/>
          <w:i/>
          <w:iCs/>
          <w:color w:val="002060"/>
          <w:sz w:val="22"/>
          <w:szCs w:val="22"/>
        </w:rPr>
        <w:t>19</w:t>
      </w:r>
      <w:r>
        <w:rPr>
          <w:rFonts w:ascii="Arial" w:hAnsi="Arial" w:cs="Arial"/>
          <w:b/>
          <w:i/>
          <w:iCs/>
          <w:color w:val="002060"/>
          <w:sz w:val="22"/>
          <w:szCs w:val="22"/>
        </w:rPr>
        <w:t>/04/2024.</w:t>
      </w:r>
    </w:p>
    <w:p w14:paraId="3A0D84BB" w14:textId="77777777" w:rsidR="009564EB" w:rsidRDefault="009564EB" w:rsidP="009564EB">
      <w:pPr>
        <w:pStyle w:val="LndNormale1"/>
        <w:rPr>
          <w:b/>
          <w:color w:val="002060"/>
          <w:szCs w:val="22"/>
        </w:rPr>
      </w:pPr>
    </w:p>
    <w:p w14:paraId="33A9DEF0" w14:textId="77777777" w:rsidR="009564EB" w:rsidRDefault="009564EB" w:rsidP="009564EB">
      <w:pPr>
        <w:pStyle w:val="LndNormale1"/>
        <w:rPr>
          <w:b/>
          <w:i/>
          <w:iCs/>
          <w:color w:val="002060"/>
          <w:szCs w:val="22"/>
        </w:rPr>
      </w:pPr>
      <w:r w:rsidRPr="007B26F5">
        <w:rPr>
          <w:b/>
          <w:i/>
          <w:iCs/>
          <w:color w:val="002060"/>
          <w:szCs w:val="22"/>
        </w:rPr>
        <w:t>Si invitano pertanto le società a scaricare sui propri dispositivi detta piattaforma.</w:t>
      </w:r>
    </w:p>
    <w:p w14:paraId="59478390" w14:textId="77777777" w:rsidR="009564EB" w:rsidRDefault="009564EB" w:rsidP="009564EB">
      <w:pPr>
        <w:pStyle w:val="breakline"/>
        <w:jc w:val="both"/>
        <w:rPr>
          <w:rFonts w:ascii="Arial" w:hAnsi="Arial" w:cs="Arial"/>
          <w:color w:val="002060"/>
          <w:sz w:val="22"/>
          <w:szCs w:val="22"/>
        </w:rPr>
      </w:pPr>
    </w:p>
    <w:p w14:paraId="622EF563" w14:textId="77777777" w:rsidR="005A089D" w:rsidRPr="005A089D" w:rsidRDefault="005A089D" w:rsidP="005A089D">
      <w:pPr>
        <w:pStyle w:val="titoloprinc0"/>
        <w:rPr>
          <w:color w:val="002060"/>
        </w:rPr>
      </w:pPr>
      <w:r w:rsidRPr="005A089D">
        <w:rPr>
          <w:color w:val="002060"/>
        </w:rPr>
        <w:t>VARIAZIONI AL PROGRAMMA GARE</w:t>
      </w:r>
    </w:p>
    <w:p w14:paraId="3E88C376" w14:textId="77777777" w:rsidR="005A089D" w:rsidRPr="005A089D" w:rsidRDefault="005A089D" w:rsidP="005A089D">
      <w:pPr>
        <w:pStyle w:val="breakline"/>
        <w:rPr>
          <w:color w:val="002060"/>
        </w:rPr>
      </w:pPr>
    </w:p>
    <w:p w14:paraId="1FBF604F" w14:textId="77777777" w:rsidR="005A089D" w:rsidRPr="005A089D" w:rsidRDefault="005A089D" w:rsidP="005A089D">
      <w:pPr>
        <w:pStyle w:val="breakline"/>
        <w:rPr>
          <w:color w:val="002060"/>
        </w:rPr>
      </w:pPr>
    </w:p>
    <w:p w14:paraId="2B0CE398" w14:textId="77777777" w:rsidR="005A089D" w:rsidRPr="005A089D" w:rsidRDefault="005A089D" w:rsidP="005A089D">
      <w:pPr>
        <w:pStyle w:val="sottotitolocampionato10"/>
        <w:rPr>
          <w:color w:val="002060"/>
        </w:rPr>
      </w:pPr>
      <w:r w:rsidRPr="005A089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A089D" w:rsidRPr="005A089D" w14:paraId="17C179C1" w14:textId="77777777" w:rsidTr="005620A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41776" w14:textId="77777777" w:rsidR="005A089D" w:rsidRPr="005A089D" w:rsidRDefault="005A089D"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4CA27"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C3486" w14:textId="77777777" w:rsidR="005A089D" w:rsidRPr="005A089D" w:rsidRDefault="005A089D"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7EA59"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620F1"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A7167"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4A93"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287D4" w14:textId="77777777" w:rsidR="005A089D" w:rsidRPr="005A089D" w:rsidRDefault="005A089D" w:rsidP="00BA3785">
            <w:pPr>
              <w:pStyle w:val="headertabella0"/>
              <w:rPr>
                <w:color w:val="002060"/>
              </w:rPr>
            </w:pPr>
            <w:r w:rsidRPr="005A089D">
              <w:rPr>
                <w:color w:val="002060"/>
              </w:rPr>
              <w:t>Impianto</w:t>
            </w:r>
          </w:p>
        </w:tc>
      </w:tr>
      <w:tr w:rsidR="005A089D" w:rsidRPr="005A089D" w14:paraId="67B3B080" w14:textId="77777777" w:rsidTr="005620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A6C2" w14:textId="77777777" w:rsidR="005A089D" w:rsidRPr="005620AA" w:rsidRDefault="005A089D" w:rsidP="00BA3785">
            <w:pPr>
              <w:pStyle w:val="rowtabella0"/>
              <w:rPr>
                <w:color w:val="002060"/>
                <w:highlight w:val="yellow"/>
              </w:rPr>
            </w:pPr>
            <w:r w:rsidRPr="005620AA">
              <w:rPr>
                <w:color w:val="002060"/>
                <w:highlight w:val="yellow"/>
              </w:rPr>
              <w:t>19/04/2024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472A" w14:textId="77777777" w:rsidR="005A089D" w:rsidRPr="005620AA" w:rsidRDefault="005A089D" w:rsidP="00BA3785">
            <w:pPr>
              <w:pStyle w:val="rowtabella0"/>
              <w:jc w:val="center"/>
              <w:rPr>
                <w:color w:val="002060"/>
                <w:highlight w:val="yellow"/>
              </w:rPr>
            </w:pPr>
            <w:r w:rsidRPr="005620AA">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0108" w14:textId="77777777" w:rsidR="005A089D" w:rsidRPr="005620AA" w:rsidRDefault="005A089D" w:rsidP="00BA3785">
            <w:pPr>
              <w:pStyle w:val="rowtabella0"/>
              <w:rPr>
                <w:color w:val="002060"/>
                <w:highlight w:val="yellow"/>
              </w:rPr>
            </w:pPr>
            <w:r w:rsidRPr="005620AA">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639A" w14:textId="77777777" w:rsidR="005A089D" w:rsidRPr="005620AA" w:rsidRDefault="005A089D" w:rsidP="00BA3785">
            <w:pPr>
              <w:pStyle w:val="rowtabella0"/>
              <w:rPr>
                <w:color w:val="002060"/>
                <w:highlight w:val="yellow"/>
              </w:rPr>
            </w:pPr>
            <w:r w:rsidRPr="005620AA">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E0AA" w14:textId="47BCC3DE" w:rsidR="005A089D" w:rsidRPr="005620AA" w:rsidRDefault="005620AA" w:rsidP="00BA3785">
            <w:pPr>
              <w:rPr>
                <w:rFonts w:ascii="Arial" w:hAnsi="Arial" w:cs="Arial"/>
                <w:color w:val="002060"/>
                <w:sz w:val="12"/>
                <w:szCs w:val="12"/>
              </w:rPr>
            </w:pPr>
            <w:r w:rsidRPr="005620AA">
              <w:rPr>
                <w:rFonts w:ascii="Arial" w:hAnsi="Arial" w:cs="Arial"/>
                <w:color w:val="002060"/>
                <w:sz w:val="12"/>
                <w:szCs w:val="12"/>
              </w:rPr>
              <w:t>20</w:t>
            </w:r>
            <w:r w:rsidRPr="005620AA">
              <w:rPr>
                <w:rFonts w:ascii="Arial" w:hAnsi="Arial" w:cs="Arial"/>
                <w:color w:val="002060"/>
                <w:sz w:val="12"/>
                <w:szCs w:val="12"/>
              </w:rPr>
              <w:t>/04/2024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ABCF" w14:textId="77777777" w:rsidR="005A089D" w:rsidRPr="005A089D" w:rsidRDefault="005A089D" w:rsidP="00BA3785">
            <w:pPr>
              <w:pStyle w:val="rowtabella0"/>
              <w:jc w:val="center"/>
              <w:rPr>
                <w:color w:val="002060"/>
              </w:rPr>
            </w:pPr>
            <w:r w:rsidRPr="005620A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D3B5" w14:textId="77777777" w:rsidR="005A089D" w:rsidRPr="005A089D" w:rsidRDefault="005A089D" w:rsidP="00BA3785">
            <w:pPr>
              <w:pStyle w:val="rowtabella0"/>
              <w:jc w:val="center"/>
              <w:rPr>
                <w:color w:val="002060"/>
              </w:rPr>
            </w:pPr>
            <w:r w:rsidRPr="005A089D">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805F" w14:textId="77777777" w:rsidR="005A089D" w:rsidRPr="005A089D" w:rsidRDefault="005A089D" w:rsidP="00BA3785">
            <w:pPr>
              <w:pStyle w:val="rowtabella0"/>
              <w:rPr>
                <w:color w:val="002060"/>
              </w:rPr>
            </w:pPr>
            <w:r w:rsidRPr="005620AA">
              <w:rPr>
                <w:color w:val="002060"/>
                <w:highlight w:val="yellow"/>
              </w:rPr>
              <w:t xml:space="preserve">PALLONE GEODETICO CUS ANCONA </w:t>
            </w:r>
            <w:proofErr w:type="spellStart"/>
            <w:r w:rsidRPr="005620AA">
              <w:rPr>
                <w:color w:val="002060"/>
                <w:highlight w:val="yellow"/>
              </w:rPr>
              <w:t>ANCONA</w:t>
            </w:r>
            <w:proofErr w:type="spellEnd"/>
            <w:r w:rsidRPr="005620AA">
              <w:rPr>
                <w:color w:val="002060"/>
                <w:highlight w:val="yellow"/>
              </w:rPr>
              <w:t xml:space="preserve"> VIA GROTTE DI POSATORA 19/A</w:t>
            </w:r>
          </w:p>
        </w:tc>
      </w:tr>
      <w:tr w:rsidR="005A089D" w:rsidRPr="005A089D" w14:paraId="0128AD1E" w14:textId="77777777" w:rsidTr="005620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EC1D" w14:textId="77777777" w:rsidR="005A089D" w:rsidRPr="005620AA" w:rsidRDefault="005A089D" w:rsidP="00BA3785">
            <w:pPr>
              <w:pStyle w:val="rowtabella0"/>
              <w:rPr>
                <w:color w:val="002060"/>
                <w:highlight w:val="yellow"/>
              </w:rPr>
            </w:pPr>
            <w:r w:rsidRPr="005620AA">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C697" w14:textId="77777777" w:rsidR="005A089D" w:rsidRPr="005620AA" w:rsidRDefault="005A089D" w:rsidP="00BA3785">
            <w:pPr>
              <w:pStyle w:val="rowtabella0"/>
              <w:jc w:val="center"/>
              <w:rPr>
                <w:color w:val="002060"/>
                <w:highlight w:val="yellow"/>
              </w:rPr>
            </w:pPr>
            <w:r w:rsidRPr="005620AA">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4F38" w14:textId="77777777" w:rsidR="005A089D" w:rsidRPr="005620AA" w:rsidRDefault="005A089D" w:rsidP="00BA3785">
            <w:pPr>
              <w:pStyle w:val="rowtabella0"/>
              <w:rPr>
                <w:color w:val="002060"/>
                <w:highlight w:val="yellow"/>
              </w:rPr>
            </w:pPr>
            <w:r w:rsidRPr="005620AA">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F24F" w14:textId="77777777" w:rsidR="005A089D" w:rsidRPr="005620AA" w:rsidRDefault="005A089D" w:rsidP="00BA3785">
            <w:pPr>
              <w:pStyle w:val="rowtabella0"/>
              <w:rPr>
                <w:color w:val="002060"/>
                <w:highlight w:val="yellow"/>
              </w:rPr>
            </w:pPr>
            <w:r w:rsidRPr="005620AA">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87CE" w14:textId="25039BBC" w:rsidR="005A089D" w:rsidRPr="005A089D" w:rsidRDefault="005A089D" w:rsidP="00BA378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D223" w14:textId="77777777" w:rsidR="005A089D" w:rsidRPr="005620AA" w:rsidRDefault="005A089D" w:rsidP="00BA3785">
            <w:pPr>
              <w:pStyle w:val="rowtabella0"/>
              <w:jc w:val="center"/>
              <w:rPr>
                <w:color w:val="002060"/>
                <w:highlight w:val="yellow"/>
              </w:rPr>
            </w:pPr>
            <w:r w:rsidRPr="005620A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5C8F" w14:textId="77777777" w:rsidR="005A089D" w:rsidRPr="005A089D" w:rsidRDefault="005A089D" w:rsidP="00BA3785">
            <w:pPr>
              <w:pStyle w:val="rowtabella0"/>
              <w:jc w:val="center"/>
              <w:rPr>
                <w:color w:val="002060"/>
              </w:rPr>
            </w:pPr>
            <w:r w:rsidRPr="005A089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BD9B" w14:textId="77777777" w:rsidR="005A089D" w:rsidRPr="005A089D" w:rsidRDefault="005A089D" w:rsidP="00BA3785">
            <w:pPr>
              <w:rPr>
                <w:color w:val="002060"/>
              </w:rPr>
            </w:pPr>
          </w:p>
        </w:tc>
      </w:tr>
      <w:tr w:rsidR="005A089D" w:rsidRPr="005A089D" w14:paraId="2F18AD58" w14:textId="77777777" w:rsidTr="005620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0828" w14:textId="77777777" w:rsidR="005A089D" w:rsidRPr="005620AA" w:rsidRDefault="005A089D" w:rsidP="00BA3785">
            <w:pPr>
              <w:pStyle w:val="rowtabella0"/>
              <w:rPr>
                <w:color w:val="002060"/>
                <w:highlight w:val="yellow"/>
              </w:rPr>
            </w:pPr>
            <w:r w:rsidRPr="005620AA">
              <w:rPr>
                <w:color w:val="002060"/>
                <w:highlight w:val="yellow"/>
              </w:rPr>
              <w:t>23/04/2024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991D" w14:textId="77777777" w:rsidR="005A089D" w:rsidRPr="005620AA" w:rsidRDefault="005A089D" w:rsidP="00BA3785">
            <w:pPr>
              <w:pStyle w:val="rowtabella0"/>
              <w:jc w:val="center"/>
              <w:rPr>
                <w:color w:val="002060"/>
                <w:highlight w:val="yellow"/>
              </w:rPr>
            </w:pPr>
            <w:r w:rsidRPr="005620AA">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9D74" w14:textId="77777777" w:rsidR="005A089D" w:rsidRPr="005620AA" w:rsidRDefault="005A089D" w:rsidP="00BA3785">
            <w:pPr>
              <w:pStyle w:val="rowtabella0"/>
              <w:rPr>
                <w:color w:val="002060"/>
                <w:highlight w:val="yellow"/>
              </w:rPr>
            </w:pPr>
            <w:r w:rsidRPr="005620AA">
              <w:rPr>
                <w:color w:val="002060"/>
                <w:highlight w:val="yellow"/>
              </w:rPr>
              <w:t>VALLESINA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37E8" w14:textId="77777777" w:rsidR="005A089D" w:rsidRPr="005620AA" w:rsidRDefault="005A089D" w:rsidP="00BA3785">
            <w:pPr>
              <w:pStyle w:val="rowtabella0"/>
              <w:rPr>
                <w:color w:val="002060"/>
                <w:highlight w:val="yellow"/>
              </w:rPr>
            </w:pPr>
            <w:r w:rsidRPr="005620AA">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94ED" w14:textId="77777777" w:rsidR="005A089D" w:rsidRPr="005A089D" w:rsidRDefault="005A089D" w:rsidP="00BA3785">
            <w:pPr>
              <w:pStyle w:val="rowtabella0"/>
              <w:rPr>
                <w:color w:val="002060"/>
              </w:rPr>
            </w:pPr>
            <w:r w:rsidRPr="005A089D">
              <w:rPr>
                <w:color w:val="002060"/>
              </w:rPr>
              <w:t>19/04/2024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132D" w14:textId="77777777" w:rsidR="005A089D" w:rsidRPr="005620AA" w:rsidRDefault="005A089D" w:rsidP="00BA3785">
            <w:pPr>
              <w:pStyle w:val="rowtabella0"/>
              <w:jc w:val="center"/>
              <w:rPr>
                <w:color w:val="002060"/>
                <w:highlight w:val="yellow"/>
              </w:rPr>
            </w:pPr>
            <w:r w:rsidRPr="005620A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7F57" w14:textId="77777777" w:rsidR="005A089D" w:rsidRPr="005A089D" w:rsidRDefault="005A089D" w:rsidP="00BA378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E5DA" w14:textId="77777777" w:rsidR="005A089D" w:rsidRPr="005A089D" w:rsidRDefault="005A089D" w:rsidP="00BA3785">
            <w:pPr>
              <w:rPr>
                <w:color w:val="002060"/>
              </w:rPr>
            </w:pPr>
          </w:p>
        </w:tc>
      </w:tr>
    </w:tbl>
    <w:p w14:paraId="60BED7F1" w14:textId="77777777" w:rsidR="005A089D" w:rsidRPr="005A089D" w:rsidRDefault="005A089D" w:rsidP="005A089D">
      <w:pPr>
        <w:pStyle w:val="breakline"/>
        <w:rPr>
          <w:rFonts w:eastAsiaTheme="minorEastAsia"/>
          <w:color w:val="002060"/>
        </w:rPr>
      </w:pPr>
    </w:p>
    <w:p w14:paraId="146F23A0" w14:textId="77777777" w:rsidR="005A089D" w:rsidRPr="005A089D" w:rsidRDefault="005A089D" w:rsidP="005A089D">
      <w:pPr>
        <w:pStyle w:val="breakline"/>
        <w:rPr>
          <w:color w:val="002060"/>
        </w:rPr>
      </w:pPr>
    </w:p>
    <w:p w14:paraId="76ED6299" w14:textId="77777777" w:rsidR="005A089D" w:rsidRPr="005A089D" w:rsidRDefault="005A089D" w:rsidP="005A089D">
      <w:pPr>
        <w:pStyle w:val="sottotitolocampionato10"/>
        <w:rPr>
          <w:color w:val="002060"/>
        </w:rPr>
      </w:pPr>
      <w:r w:rsidRPr="005A089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A089D" w:rsidRPr="005A089D" w14:paraId="28FE799B" w14:textId="77777777" w:rsidTr="005620A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C6C4A" w14:textId="77777777" w:rsidR="005A089D" w:rsidRPr="005A089D" w:rsidRDefault="005A089D"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30B28"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FC0D0" w14:textId="77777777" w:rsidR="005A089D" w:rsidRPr="005A089D" w:rsidRDefault="005A089D"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F01C"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4873"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43B5F"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66BF3"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82B36" w14:textId="77777777" w:rsidR="005A089D" w:rsidRPr="005A089D" w:rsidRDefault="005A089D" w:rsidP="00BA3785">
            <w:pPr>
              <w:pStyle w:val="headertabella0"/>
              <w:rPr>
                <w:color w:val="002060"/>
              </w:rPr>
            </w:pPr>
            <w:r w:rsidRPr="005A089D">
              <w:rPr>
                <w:color w:val="002060"/>
              </w:rPr>
              <w:t>Impianto</w:t>
            </w:r>
          </w:p>
        </w:tc>
      </w:tr>
      <w:tr w:rsidR="005A089D" w:rsidRPr="005A089D" w14:paraId="3918B8CE" w14:textId="77777777" w:rsidTr="005620A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F19F" w14:textId="77777777" w:rsidR="005A089D" w:rsidRPr="005620AA" w:rsidRDefault="005A089D" w:rsidP="00BA3785">
            <w:pPr>
              <w:pStyle w:val="rowtabella0"/>
              <w:rPr>
                <w:color w:val="002060"/>
                <w:highlight w:val="yellow"/>
              </w:rPr>
            </w:pPr>
            <w:r w:rsidRPr="005620AA">
              <w:rPr>
                <w:color w:val="002060"/>
                <w:highlight w:val="yellow"/>
              </w:rPr>
              <w:t>19/04/2024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3116" w14:textId="77777777" w:rsidR="005A089D" w:rsidRPr="005620AA" w:rsidRDefault="005A089D" w:rsidP="00BA3785">
            <w:pPr>
              <w:pStyle w:val="rowtabella0"/>
              <w:jc w:val="center"/>
              <w:rPr>
                <w:color w:val="002060"/>
                <w:highlight w:val="yellow"/>
              </w:rPr>
            </w:pPr>
            <w:r w:rsidRPr="005620AA">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E80B" w14:textId="77777777" w:rsidR="005A089D" w:rsidRPr="005620AA" w:rsidRDefault="005A089D" w:rsidP="00BA3785">
            <w:pPr>
              <w:pStyle w:val="rowtabella0"/>
              <w:rPr>
                <w:color w:val="002060"/>
                <w:highlight w:val="yellow"/>
              </w:rPr>
            </w:pPr>
            <w:r w:rsidRPr="005620AA">
              <w:rPr>
                <w:color w:val="002060"/>
                <w:highlight w:val="yellow"/>
              </w:rPr>
              <w:t>VIS CIVITANOVA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B9AC" w14:textId="77777777" w:rsidR="005A089D" w:rsidRPr="005620AA" w:rsidRDefault="005A089D" w:rsidP="00BA3785">
            <w:pPr>
              <w:pStyle w:val="rowtabella0"/>
              <w:rPr>
                <w:color w:val="002060"/>
                <w:highlight w:val="yellow"/>
              </w:rPr>
            </w:pPr>
            <w:r w:rsidRPr="005620AA">
              <w:rPr>
                <w:color w:val="002060"/>
                <w:highlight w:val="yellow"/>
              </w:rPr>
              <w:t>FROG 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E6DB" w14:textId="33EC41C5" w:rsidR="005A089D" w:rsidRPr="005620AA" w:rsidRDefault="005620AA" w:rsidP="00BA3785">
            <w:pPr>
              <w:rPr>
                <w:rFonts w:ascii="Arial" w:hAnsi="Arial" w:cs="Arial"/>
                <w:color w:val="002060"/>
                <w:sz w:val="12"/>
                <w:szCs w:val="12"/>
              </w:rPr>
            </w:pPr>
            <w:r w:rsidRPr="005620AA">
              <w:rPr>
                <w:rFonts w:ascii="Arial" w:hAnsi="Arial" w:cs="Arial"/>
                <w:color w:val="002060"/>
                <w:sz w:val="12"/>
                <w:szCs w:val="12"/>
              </w:rPr>
              <w:t>21</w:t>
            </w:r>
            <w:r w:rsidRPr="005620AA">
              <w:rPr>
                <w:rFonts w:ascii="Arial" w:hAnsi="Arial" w:cs="Arial"/>
                <w:color w:val="002060"/>
                <w:sz w:val="12"/>
                <w:szCs w:val="12"/>
              </w:rPr>
              <w:t>/04/2024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4490" w14:textId="77777777" w:rsidR="005A089D" w:rsidRPr="005A089D" w:rsidRDefault="005A089D" w:rsidP="00BA3785">
            <w:pPr>
              <w:pStyle w:val="rowtabella0"/>
              <w:jc w:val="center"/>
              <w:rPr>
                <w:color w:val="002060"/>
              </w:rPr>
            </w:pPr>
            <w:r w:rsidRPr="005620A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1C75" w14:textId="77777777" w:rsidR="005A089D" w:rsidRPr="005A089D" w:rsidRDefault="005A089D" w:rsidP="00BA3785">
            <w:pPr>
              <w:pStyle w:val="rowtabella0"/>
              <w:jc w:val="center"/>
              <w:rPr>
                <w:color w:val="002060"/>
              </w:rPr>
            </w:pPr>
            <w:r w:rsidRPr="005A089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8DAB" w14:textId="77777777" w:rsidR="005A089D" w:rsidRPr="005A089D" w:rsidRDefault="005A089D" w:rsidP="00BA3785">
            <w:pPr>
              <w:rPr>
                <w:color w:val="002060"/>
              </w:rPr>
            </w:pPr>
          </w:p>
        </w:tc>
      </w:tr>
    </w:tbl>
    <w:p w14:paraId="47595237" w14:textId="77777777" w:rsidR="005A089D" w:rsidRPr="005A089D" w:rsidRDefault="005A089D" w:rsidP="005A089D">
      <w:pPr>
        <w:pStyle w:val="breakline"/>
        <w:rPr>
          <w:rFonts w:eastAsiaTheme="minorEastAsia"/>
          <w:color w:val="002060"/>
        </w:rPr>
      </w:pPr>
    </w:p>
    <w:p w14:paraId="48B3D9A7" w14:textId="77777777" w:rsidR="005A089D" w:rsidRPr="005A089D" w:rsidRDefault="005A089D" w:rsidP="005A089D">
      <w:pPr>
        <w:pStyle w:val="breakline"/>
        <w:rPr>
          <w:color w:val="002060"/>
        </w:rPr>
      </w:pPr>
    </w:p>
    <w:p w14:paraId="36B1B50F" w14:textId="77777777" w:rsidR="005A089D" w:rsidRPr="005A089D" w:rsidRDefault="005A089D" w:rsidP="005A089D">
      <w:pPr>
        <w:pStyle w:val="sottotitolocampionato10"/>
        <w:rPr>
          <w:color w:val="002060"/>
        </w:rPr>
      </w:pPr>
      <w:r w:rsidRPr="005A089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A089D" w:rsidRPr="005A089D" w14:paraId="6F985A5F" w14:textId="77777777" w:rsidTr="00BA378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CEAC" w14:textId="77777777" w:rsidR="005A089D" w:rsidRPr="005A089D" w:rsidRDefault="005A089D" w:rsidP="00BA3785">
            <w:pPr>
              <w:pStyle w:val="headertabella0"/>
              <w:rPr>
                <w:color w:val="002060"/>
              </w:rPr>
            </w:pPr>
            <w:r w:rsidRPr="005A089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48E99"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F75EC" w14:textId="77777777" w:rsidR="005A089D" w:rsidRPr="005A089D" w:rsidRDefault="005A089D" w:rsidP="00BA3785">
            <w:pPr>
              <w:pStyle w:val="headertabella0"/>
              <w:rPr>
                <w:color w:val="002060"/>
              </w:rPr>
            </w:pPr>
            <w:r w:rsidRPr="005A089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BF9E"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E4EB"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4E103"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92187"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83866" w14:textId="77777777" w:rsidR="005A089D" w:rsidRPr="005A089D" w:rsidRDefault="005A089D" w:rsidP="00BA3785">
            <w:pPr>
              <w:pStyle w:val="headertabella0"/>
              <w:rPr>
                <w:color w:val="002060"/>
              </w:rPr>
            </w:pPr>
            <w:r w:rsidRPr="005A089D">
              <w:rPr>
                <w:color w:val="002060"/>
              </w:rPr>
              <w:t>Impianto</w:t>
            </w:r>
          </w:p>
        </w:tc>
      </w:tr>
      <w:tr w:rsidR="005A089D" w:rsidRPr="005A089D" w14:paraId="5A80A83D" w14:textId="77777777" w:rsidTr="00BA378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ECFE" w14:textId="77777777" w:rsidR="005A089D" w:rsidRPr="005620AA" w:rsidRDefault="005A089D" w:rsidP="00BA3785">
            <w:pPr>
              <w:pStyle w:val="rowtabella0"/>
              <w:rPr>
                <w:color w:val="002060"/>
                <w:highlight w:val="yellow"/>
              </w:rPr>
            </w:pPr>
            <w:r w:rsidRPr="005620AA">
              <w:rPr>
                <w:color w:val="002060"/>
                <w:highlight w:val="yellow"/>
              </w:rPr>
              <w:t>23/04/2024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9721" w14:textId="77777777" w:rsidR="005A089D" w:rsidRPr="005620AA" w:rsidRDefault="005A089D" w:rsidP="00BA3785">
            <w:pPr>
              <w:pStyle w:val="rowtabella0"/>
              <w:jc w:val="center"/>
              <w:rPr>
                <w:color w:val="002060"/>
                <w:highlight w:val="yellow"/>
              </w:rPr>
            </w:pPr>
            <w:r w:rsidRPr="005620AA">
              <w:rPr>
                <w:color w:val="002060"/>
                <w:highlight w:val="yellow"/>
              </w:rPr>
              <w:t>13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9213" w14:textId="77777777" w:rsidR="005A089D" w:rsidRPr="005620AA" w:rsidRDefault="005A089D" w:rsidP="00BA3785">
            <w:pPr>
              <w:pStyle w:val="rowtabella0"/>
              <w:rPr>
                <w:color w:val="002060"/>
                <w:highlight w:val="yellow"/>
              </w:rPr>
            </w:pPr>
            <w:r w:rsidRPr="005620AA">
              <w:rPr>
                <w:color w:val="002060"/>
                <w:highlight w:val="yellow"/>
              </w:rPr>
              <w:t>ATLETICO ASCOLI 2000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A883" w14:textId="77777777" w:rsidR="005A089D" w:rsidRPr="005620AA" w:rsidRDefault="005A089D" w:rsidP="00BA3785">
            <w:pPr>
              <w:pStyle w:val="rowtabella0"/>
              <w:rPr>
                <w:color w:val="002060"/>
                <w:highlight w:val="yellow"/>
              </w:rPr>
            </w:pPr>
            <w:r w:rsidRPr="005620AA">
              <w:rPr>
                <w:color w:val="002060"/>
                <w:highlight w:val="yellow"/>
              </w:rPr>
              <w:t>SAMBENEDETTESE BEACH SOCC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799E" w14:textId="77777777" w:rsidR="005A089D" w:rsidRPr="005A089D" w:rsidRDefault="005A089D" w:rsidP="00BA3785">
            <w:pPr>
              <w:pStyle w:val="rowtabella0"/>
              <w:rPr>
                <w:color w:val="002060"/>
              </w:rPr>
            </w:pPr>
            <w:r w:rsidRPr="005A089D">
              <w:rPr>
                <w:color w:val="002060"/>
              </w:rPr>
              <w:t>19/04/2024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5594" w14:textId="77777777" w:rsidR="005A089D" w:rsidRPr="005A089D" w:rsidRDefault="005A089D" w:rsidP="00BA3785">
            <w:pPr>
              <w:pStyle w:val="rowtabella0"/>
              <w:jc w:val="center"/>
              <w:rPr>
                <w:color w:val="002060"/>
              </w:rPr>
            </w:pPr>
            <w:r w:rsidRPr="005620AA">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C490" w14:textId="77777777" w:rsidR="005A089D" w:rsidRPr="005A089D" w:rsidRDefault="005A089D" w:rsidP="00BA3785">
            <w:pPr>
              <w:pStyle w:val="rowtabella0"/>
              <w:jc w:val="center"/>
              <w:rPr>
                <w:color w:val="002060"/>
              </w:rPr>
            </w:pPr>
            <w:r w:rsidRPr="005A089D">
              <w:rPr>
                <w:color w:val="002060"/>
              </w:rPr>
              <w:t>20:45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B22F" w14:textId="77777777" w:rsidR="005A089D" w:rsidRPr="005A089D" w:rsidRDefault="005A089D" w:rsidP="00BA3785">
            <w:pPr>
              <w:rPr>
                <w:color w:val="002060"/>
              </w:rPr>
            </w:pPr>
          </w:p>
        </w:tc>
      </w:tr>
    </w:tbl>
    <w:p w14:paraId="14C30D0C" w14:textId="77777777" w:rsidR="005A089D" w:rsidRPr="005A089D" w:rsidRDefault="005A089D" w:rsidP="005A089D">
      <w:pPr>
        <w:pStyle w:val="breakline"/>
        <w:rPr>
          <w:rFonts w:eastAsiaTheme="minorEastAsia"/>
          <w:color w:val="002060"/>
        </w:rPr>
      </w:pPr>
    </w:p>
    <w:p w14:paraId="19D83385" w14:textId="77777777" w:rsidR="005A089D" w:rsidRPr="005A089D" w:rsidRDefault="005A089D" w:rsidP="005A089D">
      <w:pPr>
        <w:pStyle w:val="breakline"/>
        <w:rPr>
          <w:color w:val="002060"/>
        </w:rPr>
      </w:pPr>
    </w:p>
    <w:p w14:paraId="163D2499" w14:textId="77777777" w:rsidR="005A089D" w:rsidRPr="005A089D" w:rsidRDefault="005A089D" w:rsidP="005A089D">
      <w:pPr>
        <w:pStyle w:val="titoloprinc0"/>
        <w:rPr>
          <w:color w:val="002060"/>
        </w:rPr>
      </w:pPr>
      <w:r w:rsidRPr="005A089D">
        <w:rPr>
          <w:color w:val="002060"/>
        </w:rPr>
        <w:t>RISULTATI</w:t>
      </w:r>
    </w:p>
    <w:p w14:paraId="42B1CCA9" w14:textId="77777777" w:rsidR="005A089D" w:rsidRPr="005A089D" w:rsidRDefault="005A089D" w:rsidP="005A089D">
      <w:pPr>
        <w:pStyle w:val="breakline"/>
        <w:rPr>
          <w:color w:val="002060"/>
        </w:rPr>
      </w:pPr>
    </w:p>
    <w:p w14:paraId="3A054962" w14:textId="77777777" w:rsidR="005A089D" w:rsidRPr="005A089D" w:rsidRDefault="005A089D" w:rsidP="005A089D">
      <w:pPr>
        <w:pStyle w:val="sottotitolocampionato10"/>
        <w:rPr>
          <w:color w:val="002060"/>
        </w:rPr>
      </w:pPr>
      <w:r w:rsidRPr="005A089D">
        <w:rPr>
          <w:color w:val="002060"/>
        </w:rPr>
        <w:t>RISULTATI UFFICIALI GARE DEL 12/04/2024</w:t>
      </w:r>
    </w:p>
    <w:p w14:paraId="77DD1435" w14:textId="77777777" w:rsidR="005A089D" w:rsidRPr="005620AA" w:rsidRDefault="005A089D"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775D2CC3" w14:textId="77777777" w:rsidR="005A089D" w:rsidRPr="005A089D" w:rsidRDefault="005A089D" w:rsidP="005A08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A089D" w:rsidRPr="005A089D" w14:paraId="543D8072"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11E0CB5E"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B2A41" w14:textId="77777777" w:rsidR="005A089D" w:rsidRPr="005A089D" w:rsidRDefault="005A089D" w:rsidP="00BA3785">
                  <w:pPr>
                    <w:pStyle w:val="headertabella0"/>
                    <w:rPr>
                      <w:color w:val="002060"/>
                    </w:rPr>
                  </w:pPr>
                  <w:r w:rsidRPr="005A089D">
                    <w:rPr>
                      <w:color w:val="002060"/>
                    </w:rPr>
                    <w:t>GIRONE A - 12 Giornata - R</w:t>
                  </w:r>
                </w:p>
              </w:tc>
            </w:tr>
            <w:tr w:rsidR="005A089D" w:rsidRPr="005A089D" w14:paraId="0E3BBCE1"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6A11F" w14:textId="77777777" w:rsidR="005A089D" w:rsidRPr="005A089D" w:rsidRDefault="005A089D" w:rsidP="00BA3785">
                  <w:pPr>
                    <w:pStyle w:val="rowtabella0"/>
                    <w:rPr>
                      <w:color w:val="002060"/>
                    </w:rPr>
                  </w:pPr>
                  <w:r w:rsidRPr="005A089D">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02981" w14:textId="77777777" w:rsidR="005A089D" w:rsidRPr="005A089D" w:rsidRDefault="005A089D" w:rsidP="00BA3785">
                  <w:pPr>
                    <w:pStyle w:val="rowtabella0"/>
                    <w:rPr>
                      <w:color w:val="002060"/>
                    </w:rPr>
                  </w:pPr>
                  <w:r w:rsidRPr="005A089D">
                    <w:rPr>
                      <w:color w:val="002060"/>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534D3" w14:textId="77777777" w:rsidR="005A089D" w:rsidRPr="005A089D" w:rsidRDefault="005A089D" w:rsidP="00BA3785">
                  <w:pPr>
                    <w:pStyle w:val="rowtabella0"/>
                    <w:jc w:val="center"/>
                    <w:rPr>
                      <w:color w:val="002060"/>
                    </w:rPr>
                  </w:pPr>
                  <w:r w:rsidRPr="005A089D">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838E7" w14:textId="77777777" w:rsidR="005A089D" w:rsidRPr="005A089D" w:rsidRDefault="005A089D" w:rsidP="00BA3785">
                  <w:pPr>
                    <w:pStyle w:val="rowtabella0"/>
                    <w:jc w:val="center"/>
                    <w:rPr>
                      <w:color w:val="002060"/>
                    </w:rPr>
                  </w:pPr>
                  <w:r w:rsidRPr="005A089D">
                    <w:rPr>
                      <w:color w:val="002060"/>
                    </w:rPr>
                    <w:t> </w:t>
                  </w:r>
                </w:p>
              </w:tc>
            </w:tr>
            <w:tr w:rsidR="005A089D" w:rsidRPr="005A089D" w14:paraId="2A7FE742"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9B7BE" w14:textId="77777777" w:rsidR="005A089D" w:rsidRPr="005A089D" w:rsidRDefault="005A089D" w:rsidP="00BA3785">
                  <w:pPr>
                    <w:pStyle w:val="rowtabella0"/>
                    <w:rPr>
                      <w:color w:val="002060"/>
                    </w:rPr>
                  </w:pPr>
                  <w:r w:rsidRPr="005A089D">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9AA9BF" w14:textId="77777777" w:rsidR="005A089D" w:rsidRPr="005A089D" w:rsidRDefault="005A089D" w:rsidP="00BA3785">
                  <w:pPr>
                    <w:pStyle w:val="rowtabella0"/>
                    <w:rPr>
                      <w:color w:val="002060"/>
                    </w:rPr>
                  </w:pPr>
                  <w:r w:rsidRPr="005A089D">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EE74A" w14:textId="77777777" w:rsidR="005A089D" w:rsidRPr="005A089D" w:rsidRDefault="005A089D" w:rsidP="00BA3785">
                  <w:pPr>
                    <w:pStyle w:val="rowtabella0"/>
                    <w:jc w:val="center"/>
                    <w:rPr>
                      <w:color w:val="002060"/>
                    </w:rPr>
                  </w:pPr>
                  <w:r w:rsidRPr="005A089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ABF918" w14:textId="77777777" w:rsidR="005A089D" w:rsidRPr="005A089D" w:rsidRDefault="005A089D" w:rsidP="00BA3785">
                  <w:pPr>
                    <w:pStyle w:val="rowtabella0"/>
                    <w:jc w:val="center"/>
                    <w:rPr>
                      <w:color w:val="002060"/>
                    </w:rPr>
                  </w:pPr>
                  <w:r w:rsidRPr="005A089D">
                    <w:rPr>
                      <w:color w:val="002060"/>
                    </w:rPr>
                    <w:t> </w:t>
                  </w:r>
                </w:p>
              </w:tc>
            </w:tr>
            <w:tr w:rsidR="005A089D" w:rsidRPr="005A089D" w14:paraId="346B4CC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D7AB24" w14:textId="77777777" w:rsidR="005A089D" w:rsidRPr="005A089D" w:rsidRDefault="005A089D" w:rsidP="00BA3785">
                  <w:pPr>
                    <w:pStyle w:val="rowtabella0"/>
                    <w:rPr>
                      <w:color w:val="002060"/>
                    </w:rPr>
                  </w:pPr>
                  <w:r w:rsidRPr="005A089D">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CD4796" w14:textId="77777777" w:rsidR="005A089D" w:rsidRPr="005A089D" w:rsidRDefault="005A089D" w:rsidP="00BA3785">
                  <w:pPr>
                    <w:pStyle w:val="rowtabella0"/>
                    <w:rPr>
                      <w:color w:val="002060"/>
                    </w:rPr>
                  </w:pPr>
                  <w:r w:rsidRPr="005A089D">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03896" w14:textId="77777777" w:rsidR="005A089D" w:rsidRPr="005A089D" w:rsidRDefault="005A089D" w:rsidP="00BA3785">
                  <w:pPr>
                    <w:pStyle w:val="rowtabella0"/>
                    <w:jc w:val="center"/>
                    <w:rPr>
                      <w:color w:val="002060"/>
                    </w:rPr>
                  </w:pPr>
                  <w:r w:rsidRPr="005A089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C785F8" w14:textId="77777777" w:rsidR="005A089D" w:rsidRPr="005A089D" w:rsidRDefault="005A089D" w:rsidP="00BA3785">
                  <w:pPr>
                    <w:pStyle w:val="rowtabella0"/>
                    <w:jc w:val="center"/>
                    <w:rPr>
                      <w:color w:val="002060"/>
                    </w:rPr>
                  </w:pPr>
                  <w:r w:rsidRPr="005A089D">
                    <w:rPr>
                      <w:color w:val="002060"/>
                    </w:rPr>
                    <w:t> </w:t>
                  </w:r>
                </w:p>
              </w:tc>
            </w:tr>
            <w:tr w:rsidR="005A089D" w:rsidRPr="005A089D" w14:paraId="4D009D77"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6CD498" w14:textId="77777777" w:rsidR="005A089D" w:rsidRPr="005A089D" w:rsidRDefault="005A089D" w:rsidP="00BA3785">
                  <w:pPr>
                    <w:pStyle w:val="rowtabella0"/>
                    <w:rPr>
                      <w:color w:val="002060"/>
                    </w:rPr>
                  </w:pPr>
                  <w:r w:rsidRPr="005A089D">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49971" w14:textId="77777777" w:rsidR="005A089D" w:rsidRPr="005A089D" w:rsidRDefault="005A089D" w:rsidP="00BA3785">
                  <w:pPr>
                    <w:pStyle w:val="rowtabella0"/>
                    <w:rPr>
                      <w:color w:val="002060"/>
                    </w:rPr>
                  </w:pPr>
                  <w:r w:rsidRPr="005A089D">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1F762C" w14:textId="77777777" w:rsidR="005A089D" w:rsidRPr="005A089D" w:rsidRDefault="005A089D" w:rsidP="00BA3785">
                  <w:pPr>
                    <w:pStyle w:val="rowtabella0"/>
                    <w:jc w:val="center"/>
                    <w:rPr>
                      <w:color w:val="002060"/>
                    </w:rPr>
                  </w:pPr>
                  <w:r w:rsidRPr="005A08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051B99" w14:textId="77777777" w:rsidR="005A089D" w:rsidRPr="005A089D" w:rsidRDefault="005A089D" w:rsidP="00BA3785">
                  <w:pPr>
                    <w:pStyle w:val="rowtabella0"/>
                    <w:jc w:val="center"/>
                    <w:rPr>
                      <w:color w:val="002060"/>
                    </w:rPr>
                  </w:pPr>
                  <w:r w:rsidRPr="005A089D">
                    <w:rPr>
                      <w:color w:val="002060"/>
                    </w:rPr>
                    <w:t> </w:t>
                  </w:r>
                </w:p>
              </w:tc>
            </w:tr>
            <w:tr w:rsidR="005A089D" w:rsidRPr="005A089D" w14:paraId="54531832"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A5B2C0" w14:textId="77777777" w:rsidR="005A089D" w:rsidRPr="005A089D" w:rsidRDefault="005A089D" w:rsidP="00BA3785">
                  <w:pPr>
                    <w:pStyle w:val="rowtabella0"/>
                    <w:rPr>
                      <w:color w:val="002060"/>
                    </w:rPr>
                  </w:pPr>
                  <w:r w:rsidRPr="005A089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C74565" w14:textId="77777777" w:rsidR="005A089D" w:rsidRPr="005A089D" w:rsidRDefault="005A089D" w:rsidP="00BA3785">
                  <w:pPr>
                    <w:pStyle w:val="rowtabella0"/>
                    <w:rPr>
                      <w:color w:val="002060"/>
                    </w:rPr>
                  </w:pPr>
                  <w:r w:rsidRPr="005A089D">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BDFEC6" w14:textId="77777777" w:rsidR="005A089D" w:rsidRPr="005A089D" w:rsidRDefault="005A089D" w:rsidP="00BA3785">
                  <w:pPr>
                    <w:pStyle w:val="rowtabella0"/>
                    <w:jc w:val="center"/>
                    <w:rPr>
                      <w:color w:val="002060"/>
                    </w:rPr>
                  </w:pPr>
                  <w:r w:rsidRPr="005A089D">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3A58E" w14:textId="77777777" w:rsidR="005A089D" w:rsidRPr="005A089D" w:rsidRDefault="005A089D" w:rsidP="00BA3785">
                  <w:pPr>
                    <w:pStyle w:val="rowtabella0"/>
                    <w:jc w:val="center"/>
                    <w:rPr>
                      <w:color w:val="002060"/>
                    </w:rPr>
                  </w:pPr>
                  <w:r w:rsidRPr="005A089D">
                    <w:rPr>
                      <w:color w:val="002060"/>
                    </w:rPr>
                    <w:t> </w:t>
                  </w:r>
                </w:p>
              </w:tc>
            </w:tr>
            <w:tr w:rsidR="005A089D" w:rsidRPr="005A089D" w14:paraId="69A70F94"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40751" w14:textId="77777777" w:rsidR="005A089D" w:rsidRPr="005A089D" w:rsidRDefault="005A089D" w:rsidP="00BA3785">
                  <w:pPr>
                    <w:pStyle w:val="rowtabella0"/>
                    <w:rPr>
                      <w:color w:val="002060"/>
                    </w:rPr>
                  </w:pPr>
                  <w:r w:rsidRPr="005A089D">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95709" w14:textId="77777777" w:rsidR="005A089D" w:rsidRPr="005A089D" w:rsidRDefault="005A089D" w:rsidP="00BA3785">
                  <w:pPr>
                    <w:pStyle w:val="rowtabella0"/>
                    <w:rPr>
                      <w:color w:val="002060"/>
                    </w:rPr>
                  </w:pPr>
                  <w:r w:rsidRPr="005A089D">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CDF58" w14:textId="77777777" w:rsidR="005A089D" w:rsidRPr="005A089D" w:rsidRDefault="005A089D" w:rsidP="00BA3785">
                  <w:pPr>
                    <w:pStyle w:val="rowtabella0"/>
                    <w:jc w:val="center"/>
                    <w:rPr>
                      <w:color w:val="002060"/>
                    </w:rPr>
                  </w:pPr>
                  <w:r w:rsidRPr="005A089D">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0FC2D" w14:textId="77777777" w:rsidR="005A089D" w:rsidRPr="005A089D" w:rsidRDefault="005A089D" w:rsidP="00BA3785">
                  <w:pPr>
                    <w:pStyle w:val="rowtabella0"/>
                    <w:jc w:val="center"/>
                    <w:rPr>
                      <w:color w:val="002060"/>
                    </w:rPr>
                  </w:pPr>
                  <w:r w:rsidRPr="005A089D">
                    <w:rPr>
                      <w:color w:val="002060"/>
                    </w:rPr>
                    <w:t> </w:t>
                  </w:r>
                </w:p>
              </w:tc>
            </w:tr>
          </w:tbl>
          <w:p w14:paraId="490D9AAC" w14:textId="77777777" w:rsidR="005A089D" w:rsidRPr="005A089D" w:rsidRDefault="005A089D" w:rsidP="00BA378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034C48C8"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3A6A1" w14:textId="77777777" w:rsidR="005A089D" w:rsidRPr="005A089D" w:rsidRDefault="005A089D" w:rsidP="00BA3785">
                  <w:pPr>
                    <w:pStyle w:val="headertabella0"/>
                    <w:rPr>
                      <w:color w:val="002060"/>
                    </w:rPr>
                  </w:pPr>
                  <w:r w:rsidRPr="005A089D">
                    <w:rPr>
                      <w:color w:val="002060"/>
                    </w:rPr>
                    <w:t>GIRONE B - 12 Giornata - R</w:t>
                  </w:r>
                </w:p>
              </w:tc>
            </w:tr>
            <w:tr w:rsidR="005A089D" w:rsidRPr="005A089D" w14:paraId="5E0A0883"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0CF6A" w14:textId="77777777" w:rsidR="005A089D" w:rsidRPr="005A089D" w:rsidRDefault="005A089D" w:rsidP="00BA3785">
                  <w:pPr>
                    <w:pStyle w:val="rowtabella0"/>
                    <w:rPr>
                      <w:color w:val="002060"/>
                    </w:rPr>
                  </w:pPr>
                  <w:r w:rsidRPr="005A089D">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1D62C" w14:textId="77777777" w:rsidR="005A089D" w:rsidRPr="005A089D" w:rsidRDefault="005A089D" w:rsidP="00BA3785">
                  <w:pPr>
                    <w:pStyle w:val="rowtabella0"/>
                    <w:rPr>
                      <w:color w:val="002060"/>
                    </w:rPr>
                  </w:pPr>
                  <w:r w:rsidRPr="005A089D">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23D76" w14:textId="77777777" w:rsidR="005A089D" w:rsidRPr="005A089D" w:rsidRDefault="005A089D" w:rsidP="00BA3785">
                  <w:pPr>
                    <w:pStyle w:val="rowtabella0"/>
                    <w:jc w:val="center"/>
                    <w:rPr>
                      <w:color w:val="002060"/>
                    </w:rPr>
                  </w:pPr>
                  <w:r w:rsidRPr="005A089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CABDD" w14:textId="77777777" w:rsidR="005A089D" w:rsidRPr="005A089D" w:rsidRDefault="005A089D" w:rsidP="00BA3785">
                  <w:pPr>
                    <w:pStyle w:val="rowtabella0"/>
                    <w:jc w:val="center"/>
                    <w:rPr>
                      <w:color w:val="002060"/>
                    </w:rPr>
                  </w:pPr>
                  <w:r w:rsidRPr="005A089D">
                    <w:rPr>
                      <w:color w:val="002060"/>
                    </w:rPr>
                    <w:t> </w:t>
                  </w:r>
                </w:p>
              </w:tc>
            </w:tr>
            <w:tr w:rsidR="005A089D" w:rsidRPr="005A089D" w14:paraId="0789F488"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57184" w14:textId="77777777" w:rsidR="005A089D" w:rsidRPr="005A089D" w:rsidRDefault="005A089D" w:rsidP="00BA3785">
                  <w:pPr>
                    <w:pStyle w:val="rowtabella0"/>
                    <w:rPr>
                      <w:color w:val="002060"/>
                    </w:rPr>
                  </w:pPr>
                  <w:r w:rsidRPr="005A089D">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10AC53" w14:textId="77777777" w:rsidR="005A089D" w:rsidRPr="005A089D" w:rsidRDefault="005A089D" w:rsidP="00BA3785">
                  <w:pPr>
                    <w:pStyle w:val="rowtabella0"/>
                    <w:rPr>
                      <w:color w:val="002060"/>
                    </w:rPr>
                  </w:pPr>
                  <w:r w:rsidRPr="005A089D">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AF97B0" w14:textId="77777777" w:rsidR="005A089D" w:rsidRPr="005A089D" w:rsidRDefault="005A089D" w:rsidP="00BA3785">
                  <w:pPr>
                    <w:pStyle w:val="rowtabella0"/>
                    <w:jc w:val="center"/>
                    <w:rPr>
                      <w:color w:val="002060"/>
                    </w:rPr>
                  </w:pPr>
                  <w:r w:rsidRPr="005A089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5B02DE" w14:textId="77777777" w:rsidR="005A089D" w:rsidRPr="005A089D" w:rsidRDefault="005A089D" w:rsidP="00BA3785">
                  <w:pPr>
                    <w:pStyle w:val="rowtabella0"/>
                    <w:jc w:val="center"/>
                    <w:rPr>
                      <w:color w:val="002060"/>
                    </w:rPr>
                  </w:pPr>
                  <w:r w:rsidRPr="005A089D">
                    <w:rPr>
                      <w:color w:val="002060"/>
                    </w:rPr>
                    <w:t> </w:t>
                  </w:r>
                </w:p>
              </w:tc>
            </w:tr>
            <w:tr w:rsidR="005A089D" w:rsidRPr="005A089D" w14:paraId="4AC2469F"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76CCAA" w14:textId="77777777" w:rsidR="005A089D" w:rsidRPr="005A089D" w:rsidRDefault="005A089D" w:rsidP="00BA3785">
                  <w:pPr>
                    <w:pStyle w:val="rowtabella0"/>
                    <w:rPr>
                      <w:color w:val="002060"/>
                    </w:rPr>
                  </w:pPr>
                  <w:proofErr w:type="gramStart"/>
                  <w:r w:rsidRPr="005A089D">
                    <w:rPr>
                      <w:color w:val="002060"/>
                    </w:rPr>
                    <w:t>CITTA</w:t>
                  </w:r>
                  <w:proofErr w:type="gramEnd"/>
                  <w:r w:rsidRPr="005A089D">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9665A2" w14:textId="77777777" w:rsidR="005A089D" w:rsidRPr="005A089D" w:rsidRDefault="005A089D" w:rsidP="00BA3785">
                  <w:pPr>
                    <w:pStyle w:val="rowtabella0"/>
                    <w:rPr>
                      <w:color w:val="002060"/>
                    </w:rPr>
                  </w:pPr>
                  <w:r w:rsidRPr="005A089D">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5C374" w14:textId="77777777" w:rsidR="005A089D" w:rsidRPr="005A089D" w:rsidRDefault="005A089D" w:rsidP="00BA3785">
                  <w:pPr>
                    <w:pStyle w:val="rowtabella0"/>
                    <w:jc w:val="center"/>
                    <w:rPr>
                      <w:color w:val="002060"/>
                    </w:rPr>
                  </w:pPr>
                  <w:r w:rsidRPr="005A089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E81D8C" w14:textId="77777777" w:rsidR="005A089D" w:rsidRPr="005A089D" w:rsidRDefault="005A089D" w:rsidP="00BA3785">
                  <w:pPr>
                    <w:pStyle w:val="rowtabella0"/>
                    <w:jc w:val="center"/>
                    <w:rPr>
                      <w:color w:val="002060"/>
                    </w:rPr>
                  </w:pPr>
                  <w:r w:rsidRPr="005A089D">
                    <w:rPr>
                      <w:color w:val="002060"/>
                    </w:rPr>
                    <w:t> </w:t>
                  </w:r>
                </w:p>
              </w:tc>
            </w:tr>
            <w:tr w:rsidR="005A089D" w:rsidRPr="005A089D" w14:paraId="57BDA889"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1C1589" w14:textId="77777777" w:rsidR="005A089D" w:rsidRPr="005A089D" w:rsidRDefault="005A089D" w:rsidP="00BA3785">
                  <w:pPr>
                    <w:pStyle w:val="rowtabella0"/>
                    <w:rPr>
                      <w:color w:val="002060"/>
                    </w:rPr>
                  </w:pPr>
                  <w:r w:rsidRPr="005A089D">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72DF18" w14:textId="77777777" w:rsidR="005A089D" w:rsidRPr="005A089D" w:rsidRDefault="005A089D" w:rsidP="00BA3785">
                  <w:pPr>
                    <w:pStyle w:val="rowtabella0"/>
                    <w:rPr>
                      <w:color w:val="002060"/>
                    </w:rPr>
                  </w:pPr>
                  <w:r w:rsidRPr="005A089D">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569A5" w14:textId="77777777" w:rsidR="005A089D" w:rsidRPr="005A089D" w:rsidRDefault="005A089D" w:rsidP="00BA3785">
                  <w:pPr>
                    <w:pStyle w:val="rowtabella0"/>
                    <w:jc w:val="center"/>
                    <w:rPr>
                      <w:color w:val="002060"/>
                    </w:rPr>
                  </w:pPr>
                  <w:r w:rsidRPr="005A089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12B52F" w14:textId="77777777" w:rsidR="005A089D" w:rsidRPr="005A089D" w:rsidRDefault="005A089D" w:rsidP="00BA3785">
                  <w:pPr>
                    <w:pStyle w:val="rowtabella0"/>
                    <w:jc w:val="center"/>
                    <w:rPr>
                      <w:color w:val="002060"/>
                    </w:rPr>
                  </w:pPr>
                  <w:r w:rsidRPr="005A089D">
                    <w:rPr>
                      <w:color w:val="002060"/>
                    </w:rPr>
                    <w:t> </w:t>
                  </w:r>
                </w:p>
              </w:tc>
            </w:tr>
            <w:tr w:rsidR="005A089D" w:rsidRPr="005A089D" w14:paraId="72CD8C5C"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76F28" w14:textId="77777777" w:rsidR="005A089D" w:rsidRPr="005A089D" w:rsidRDefault="005A089D" w:rsidP="00BA3785">
                  <w:pPr>
                    <w:pStyle w:val="rowtabella0"/>
                    <w:rPr>
                      <w:color w:val="002060"/>
                    </w:rPr>
                  </w:pPr>
                  <w:r w:rsidRPr="005A089D">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700DC6" w14:textId="77777777" w:rsidR="005A089D" w:rsidRPr="005A089D" w:rsidRDefault="005A089D" w:rsidP="00BA3785">
                  <w:pPr>
                    <w:pStyle w:val="rowtabella0"/>
                    <w:rPr>
                      <w:color w:val="002060"/>
                    </w:rPr>
                  </w:pPr>
                  <w:r w:rsidRPr="005A089D">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D4044" w14:textId="77777777" w:rsidR="005A089D" w:rsidRPr="005A089D" w:rsidRDefault="005A089D" w:rsidP="00BA3785">
                  <w:pPr>
                    <w:pStyle w:val="rowtabella0"/>
                    <w:jc w:val="center"/>
                    <w:rPr>
                      <w:color w:val="002060"/>
                    </w:rPr>
                  </w:pPr>
                  <w:r w:rsidRPr="005A089D">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75AA8" w14:textId="77777777" w:rsidR="005A089D" w:rsidRPr="005A089D" w:rsidRDefault="005A089D" w:rsidP="00BA3785">
                  <w:pPr>
                    <w:pStyle w:val="rowtabella0"/>
                    <w:jc w:val="center"/>
                    <w:rPr>
                      <w:color w:val="002060"/>
                    </w:rPr>
                  </w:pPr>
                  <w:r w:rsidRPr="005A089D">
                    <w:rPr>
                      <w:color w:val="002060"/>
                    </w:rPr>
                    <w:t> </w:t>
                  </w:r>
                </w:p>
              </w:tc>
            </w:tr>
            <w:tr w:rsidR="005A089D" w:rsidRPr="005A089D" w14:paraId="02DEA11B"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EA181" w14:textId="77777777" w:rsidR="005A089D" w:rsidRPr="005A089D" w:rsidRDefault="005A089D" w:rsidP="00BA3785">
                  <w:pPr>
                    <w:pStyle w:val="rowtabella0"/>
                    <w:rPr>
                      <w:color w:val="002060"/>
                    </w:rPr>
                  </w:pPr>
                  <w:r w:rsidRPr="005A089D">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6A3E9" w14:textId="77777777" w:rsidR="005A089D" w:rsidRPr="005A089D" w:rsidRDefault="005A089D" w:rsidP="00BA3785">
                  <w:pPr>
                    <w:pStyle w:val="rowtabella0"/>
                    <w:rPr>
                      <w:color w:val="002060"/>
                    </w:rPr>
                  </w:pPr>
                  <w:r w:rsidRPr="005A089D">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5AF782" w14:textId="77777777" w:rsidR="005A089D" w:rsidRPr="005A089D" w:rsidRDefault="005A089D" w:rsidP="00BA3785">
                  <w:pPr>
                    <w:pStyle w:val="rowtabella0"/>
                    <w:jc w:val="center"/>
                    <w:rPr>
                      <w:color w:val="002060"/>
                    </w:rPr>
                  </w:pPr>
                  <w:r w:rsidRPr="005A089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D63C93" w14:textId="77777777" w:rsidR="005A089D" w:rsidRPr="005A089D" w:rsidRDefault="005A089D" w:rsidP="00BA3785">
                  <w:pPr>
                    <w:pStyle w:val="rowtabella0"/>
                    <w:jc w:val="center"/>
                    <w:rPr>
                      <w:color w:val="002060"/>
                    </w:rPr>
                  </w:pPr>
                  <w:r w:rsidRPr="005A089D">
                    <w:rPr>
                      <w:color w:val="002060"/>
                    </w:rPr>
                    <w:t> </w:t>
                  </w:r>
                </w:p>
              </w:tc>
            </w:tr>
            <w:tr w:rsidR="005A089D" w:rsidRPr="005A089D" w14:paraId="789A84FD"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D74A26" w14:textId="77777777" w:rsidR="005A089D" w:rsidRPr="005A089D" w:rsidRDefault="005A089D" w:rsidP="00BA3785">
                  <w:pPr>
                    <w:pStyle w:val="rowtabella0"/>
                    <w:rPr>
                      <w:color w:val="002060"/>
                    </w:rPr>
                  </w:pPr>
                  <w:r w:rsidRPr="005A089D">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45645" w14:textId="77777777" w:rsidR="005A089D" w:rsidRPr="005A089D" w:rsidRDefault="005A089D" w:rsidP="00BA3785">
                  <w:pPr>
                    <w:pStyle w:val="rowtabella0"/>
                    <w:rPr>
                      <w:color w:val="002060"/>
                    </w:rPr>
                  </w:pPr>
                  <w:r w:rsidRPr="005A089D">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E63F6" w14:textId="77777777" w:rsidR="005A089D" w:rsidRPr="005A089D" w:rsidRDefault="005A089D" w:rsidP="00BA3785">
                  <w:pPr>
                    <w:pStyle w:val="rowtabella0"/>
                    <w:jc w:val="center"/>
                    <w:rPr>
                      <w:color w:val="002060"/>
                    </w:rPr>
                  </w:pPr>
                  <w:r w:rsidRPr="005A089D">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DDED5" w14:textId="77777777" w:rsidR="005A089D" w:rsidRPr="005A089D" w:rsidRDefault="005A089D" w:rsidP="00BA3785">
                  <w:pPr>
                    <w:pStyle w:val="rowtabella0"/>
                    <w:jc w:val="center"/>
                    <w:rPr>
                      <w:color w:val="002060"/>
                    </w:rPr>
                  </w:pPr>
                  <w:r w:rsidRPr="005A089D">
                    <w:rPr>
                      <w:color w:val="002060"/>
                    </w:rPr>
                    <w:t> </w:t>
                  </w:r>
                </w:p>
              </w:tc>
            </w:tr>
            <w:tr w:rsidR="005A089D" w:rsidRPr="005A089D" w14:paraId="4DA43E2D"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5AECE89A" w14:textId="77777777" w:rsidR="005A089D" w:rsidRPr="005A089D" w:rsidRDefault="005A089D" w:rsidP="00BA3785">
                  <w:pPr>
                    <w:pStyle w:val="rowtabella0"/>
                    <w:rPr>
                      <w:color w:val="002060"/>
                    </w:rPr>
                  </w:pPr>
                  <w:r w:rsidRPr="005A089D">
                    <w:rPr>
                      <w:color w:val="002060"/>
                    </w:rPr>
                    <w:t>(1) - disputata il 13/04/2024</w:t>
                  </w:r>
                </w:p>
              </w:tc>
            </w:tr>
          </w:tbl>
          <w:p w14:paraId="30F22335" w14:textId="77777777" w:rsidR="005A089D" w:rsidRPr="005A089D" w:rsidRDefault="005A089D" w:rsidP="00BA3785">
            <w:pPr>
              <w:rPr>
                <w:color w:val="002060"/>
              </w:rPr>
            </w:pPr>
          </w:p>
        </w:tc>
      </w:tr>
    </w:tbl>
    <w:p w14:paraId="5675673C" w14:textId="77777777" w:rsidR="005A089D" w:rsidRPr="005A089D" w:rsidRDefault="005A089D" w:rsidP="005A089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A089D" w:rsidRPr="005A089D" w14:paraId="3D3225E1"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1A3CA19C"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6501F" w14:textId="77777777" w:rsidR="005A089D" w:rsidRPr="005A089D" w:rsidRDefault="005A089D" w:rsidP="00BA3785">
                  <w:pPr>
                    <w:pStyle w:val="headertabella0"/>
                    <w:rPr>
                      <w:color w:val="002060"/>
                    </w:rPr>
                  </w:pPr>
                  <w:r w:rsidRPr="005A089D">
                    <w:rPr>
                      <w:color w:val="002060"/>
                    </w:rPr>
                    <w:lastRenderedPageBreak/>
                    <w:t>GIRONE C - 12 Giornata - R</w:t>
                  </w:r>
                </w:p>
              </w:tc>
            </w:tr>
            <w:tr w:rsidR="005A089D" w:rsidRPr="005A089D" w14:paraId="661BC4B4"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0AA53" w14:textId="77777777" w:rsidR="005A089D" w:rsidRPr="005A089D" w:rsidRDefault="005A089D" w:rsidP="00BA3785">
                  <w:pPr>
                    <w:pStyle w:val="rowtabella0"/>
                    <w:rPr>
                      <w:color w:val="002060"/>
                    </w:rPr>
                  </w:pPr>
                  <w:r w:rsidRPr="005A089D">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30506" w14:textId="77777777" w:rsidR="005A089D" w:rsidRPr="005A089D" w:rsidRDefault="005A089D" w:rsidP="00BA3785">
                  <w:pPr>
                    <w:pStyle w:val="rowtabella0"/>
                    <w:rPr>
                      <w:color w:val="002060"/>
                    </w:rPr>
                  </w:pPr>
                  <w:r w:rsidRPr="005A089D">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48CF9" w14:textId="77777777" w:rsidR="005A089D" w:rsidRPr="005A089D" w:rsidRDefault="005A089D" w:rsidP="00BA3785">
                  <w:pPr>
                    <w:pStyle w:val="rowtabella0"/>
                    <w:jc w:val="center"/>
                    <w:rPr>
                      <w:color w:val="002060"/>
                    </w:rPr>
                  </w:pPr>
                  <w:r w:rsidRPr="005A089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10579" w14:textId="77777777" w:rsidR="005A089D" w:rsidRPr="005A089D" w:rsidRDefault="005A089D" w:rsidP="00BA3785">
                  <w:pPr>
                    <w:pStyle w:val="rowtabella0"/>
                    <w:jc w:val="center"/>
                    <w:rPr>
                      <w:color w:val="002060"/>
                    </w:rPr>
                  </w:pPr>
                  <w:r w:rsidRPr="005A089D">
                    <w:rPr>
                      <w:color w:val="002060"/>
                    </w:rPr>
                    <w:t> </w:t>
                  </w:r>
                </w:p>
              </w:tc>
            </w:tr>
            <w:tr w:rsidR="005A089D" w:rsidRPr="005A089D" w14:paraId="430223F8"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560DBF" w14:textId="77777777" w:rsidR="005A089D" w:rsidRPr="005A089D" w:rsidRDefault="005A089D" w:rsidP="00BA3785">
                  <w:pPr>
                    <w:pStyle w:val="rowtabella0"/>
                    <w:rPr>
                      <w:color w:val="002060"/>
                    </w:rPr>
                  </w:pPr>
                  <w:r w:rsidRPr="005A089D">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5A48DB" w14:textId="77777777" w:rsidR="005A089D" w:rsidRPr="005A089D" w:rsidRDefault="005A089D" w:rsidP="00BA3785">
                  <w:pPr>
                    <w:pStyle w:val="rowtabella0"/>
                    <w:rPr>
                      <w:color w:val="002060"/>
                    </w:rPr>
                  </w:pPr>
                  <w:r w:rsidRPr="005A089D">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A9C5B1" w14:textId="77777777" w:rsidR="005A089D" w:rsidRPr="005A089D" w:rsidRDefault="005A089D" w:rsidP="00BA3785">
                  <w:pPr>
                    <w:pStyle w:val="rowtabella0"/>
                    <w:jc w:val="center"/>
                    <w:rPr>
                      <w:color w:val="002060"/>
                    </w:rPr>
                  </w:pPr>
                  <w:r w:rsidRPr="005A089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1B966" w14:textId="77777777" w:rsidR="005A089D" w:rsidRPr="005A089D" w:rsidRDefault="005A089D" w:rsidP="00BA3785">
                  <w:pPr>
                    <w:pStyle w:val="rowtabella0"/>
                    <w:jc w:val="center"/>
                    <w:rPr>
                      <w:color w:val="002060"/>
                    </w:rPr>
                  </w:pPr>
                  <w:r w:rsidRPr="005A089D">
                    <w:rPr>
                      <w:color w:val="002060"/>
                    </w:rPr>
                    <w:t> </w:t>
                  </w:r>
                </w:p>
              </w:tc>
            </w:tr>
            <w:tr w:rsidR="005A089D" w:rsidRPr="005A089D" w14:paraId="5D2766BF"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2AB77D" w14:textId="77777777" w:rsidR="005A089D" w:rsidRPr="005A089D" w:rsidRDefault="005A089D" w:rsidP="00BA3785">
                  <w:pPr>
                    <w:pStyle w:val="rowtabella0"/>
                    <w:rPr>
                      <w:color w:val="002060"/>
                    </w:rPr>
                  </w:pPr>
                  <w:r w:rsidRPr="005A089D">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CE0815" w14:textId="77777777" w:rsidR="005A089D" w:rsidRPr="005A089D" w:rsidRDefault="005A089D" w:rsidP="00BA3785">
                  <w:pPr>
                    <w:pStyle w:val="rowtabella0"/>
                    <w:rPr>
                      <w:color w:val="002060"/>
                    </w:rPr>
                  </w:pPr>
                  <w:r w:rsidRPr="005A089D">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8E705" w14:textId="77777777" w:rsidR="005A089D" w:rsidRPr="005A089D" w:rsidRDefault="005A089D" w:rsidP="00BA3785">
                  <w:pPr>
                    <w:pStyle w:val="rowtabella0"/>
                    <w:jc w:val="center"/>
                    <w:rPr>
                      <w:color w:val="002060"/>
                    </w:rPr>
                  </w:pPr>
                  <w:r w:rsidRPr="005A089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63790B" w14:textId="77777777" w:rsidR="005A089D" w:rsidRPr="005A089D" w:rsidRDefault="005A089D" w:rsidP="00BA3785">
                  <w:pPr>
                    <w:pStyle w:val="rowtabella0"/>
                    <w:jc w:val="center"/>
                    <w:rPr>
                      <w:color w:val="002060"/>
                    </w:rPr>
                  </w:pPr>
                  <w:r w:rsidRPr="005A089D">
                    <w:rPr>
                      <w:color w:val="002060"/>
                    </w:rPr>
                    <w:t> </w:t>
                  </w:r>
                </w:p>
              </w:tc>
            </w:tr>
            <w:tr w:rsidR="005A089D" w:rsidRPr="005A089D" w14:paraId="290B24B6"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9D9FBA" w14:textId="77777777" w:rsidR="005A089D" w:rsidRPr="005A089D" w:rsidRDefault="005A089D" w:rsidP="00BA3785">
                  <w:pPr>
                    <w:pStyle w:val="rowtabella0"/>
                    <w:rPr>
                      <w:color w:val="002060"/>
                    </w:rPr>
                  </w:pPr>
                  <w:r w:rsidRPr="005A089D">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058373" w14:textId="77777777" w:rsidR="005A089D" w:rsidRPr="005A089D" w:rsidRDefault="005A089D" w:rsidP="00BA3785">
                  <w:pPr>
                    <w:pStyle w:val="rowtabella0"/>
                    <w:rPr>
                      <w:color w:val="002060"/>
                    </w:rPr>
                  </w:pPr>
                  <w:r w:rsidRPr="005A089D">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0CDA8" w14:textId="77777777" w:rsidR="005A089D" w:rsidRPr="005A089D" w:rsidRDefault="005A089D" w:rsidP="00BA3785">
                  <w:pPr>
                    <w:pStyle w:val="rowtabella0"/>
                    <w:jc w:val="center"/>
                    <w:rPr>
                      <w:color w:val="002060"/>
                    </w:rPr>
                  </w:pPr>
                  <w:r w:rsidRPr="005A089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EA20A" w14:textId="77777777" w:rsidR="005A089D" w:rsidRPr="005A089D" w:rsidRDefault="005A089D" w:rsidP="00BA3785">
                  <w:pPr>
                    <w:pStyle w:val="rowtabella0"/>
                    <w:jc w:val="center"/>
                    <w:rPr>
                      <w:color w:val="002060"/>
                    </w:rPr>
                  </w:pPr>
                  <w:r w:rsidRPr="005A089D">
                    <w:rPr>
                      <w:color w:val="002060"/>
                    </w:rPr>
                    <w:t> </w:t>
                  </w:r>
                </w:p>
              </w:tc>
            </w:tr>
            <w:tr w:rsidR="005A089D" w:rsidRPr="005A089D" w14:paraId="1513FB9C"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C341C" w14:textId="77777777" w:rsidR="005A089D" w:rsidRPr="005A089D" w:rsidRDefault="005A089D" w:rsidP="00BA3785">
                  <w:pPr>
                    <w:pStyle w:val="rowtabella0"/>
                    <w:rPr>
                      <w:color w:val="002060"/>
                    </w:rPr>
                  </w:pPr>
                  <w:r w:rsidRPr="005A089D">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B7CF6B" w14:textId="77777777" w:rsidR="005A089D" w:rsidRPr="005A089D" w:rsidRDefault="005A089D" w:rsidP="00BA3785">
                  <w:pPr>
                    <w:pStyle w:val="rowtabella0"/>
                    <w:rPr>
                      <w:color w:val="002060"/>
                    </w:rPr>
                  </w:pPr>
                  <w:r w:rsidRPr="005A089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9D0D04" w14:textId="77777777" w:rsidR="005A089D" w:rsidRPr="005A089D" w:rsidRDefault="005A089D" w:rsidP="00BA3785">
                  <w:pPr>
                    <w:pStyle w:val="rowtabella0"/>
                    <w:jc w:val="center"/>
                    <w:rPr>
                      <w:color w:val="002060"/>
                    </w:rPr>
                  </w:pPr>
                  <w:r w:rsidRPr="005A089D">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947CB" w14:textId="77777777" w:rsidR="005A089D" w:rsidRPr="005A089D" w:rsidRDefault="005A089D" w:rsidP="00BA3785">
                  <w:pPr>
                    <w:pStyle w:val="rowtabella0"/>
                    <w:jc w:val="center"/>
                    <w:rPr>
                      <w:color w:val="002060"/>
                    </w:rPr>
                  </w:pPr>
                  <w:r w:rsidRPr="005A089D">
                    <w:rPr>
                      <w:color w:val="002060"/>
                    </w:rPr>
                    <w:t> </w:t>
                  </w:r>
                </w:p>
              </w:tc>
            </w:tr>
            <w:tr w:rsidR="005A089D" w:rsidRPr="005A089D" w14:paraId="49384A11"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84060" w14:textId="77777777" w:rsidR="005A089D" w:rsidRPr="005A089D" w:rsidRDefault="005A089D" w:rsidP="00BA3785">
                  <w:pPr>
                    <w:pStyle w:val="rowtabella0"/>
                    <w:rPr>
                      <w:color w:val="002060"/>
                    </w:rPr>
                  </w:pPr>
                  <w:r w:rsidRPr="005A089D">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A7F42" w14:textId="77777777" w:rsidR="005A089D" w:rsidRPr="005A089D" w:rsidRDefault="005A089D" w:rsidP="00BA3785">
                  <w:pPr>
                    <w:pStyle w:val="rowtabella0"/>
                    <w:rPr>
                      <w:color w:val="002060"/>
                    </w:rPr>
                  </w:pPr>
                  <w:r w:rsidRPr="005A089D">
                    <w:rPr>
                      <w:color w:val="002060"/>
                    </w:rPr>
                    <w:t>- CASTELRAIMONDO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105C2" w14:textId="77777777" w:rsidR="005A089D" w:rsidRPr="005A089D" w:rsidRDefault="005A089D" w:rsidP="00BA3785">
                  <w:pPr>
                    <w:pStyle w:val="rowtabella0"/>
                    <w:jc w:val="center"/>
                    <w:rPr>
                      <w:color w:val="002060"/>
                    </w:rPr>
                  </w:pPr>
                  <w:r w:rsidRPr="005A089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6A3D8" w14:textId="77777777" w:rsidR="005A089D" w:rsidRPr="005A089D" w:rsidRDefault="005A089D" w:rsidP="00BA3785">
                  <w:pPr>
                    <w:pStyle w:val="rowtabella0"/>
                    <w:jc w:val="center"/>
                    <w:rPr>
                      <w:color w:val="002060"/>
                    </w:rPr>
                  </w:pPr>
                  <w:r w:rsidRPr="005A089D">
                    <w:rPr>
                      <w:color w:val="002060"/>
                    </w:rPr>
                    <w:t> </w:t>
                  </w:r>
                </w:p>
              </w:tc>
            </w:tr>
            <w:tr w:rsidR="005A089D" w:rsidRPr="005A089D" w14:paraId="7D8EB13D"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0F7E5BA6" w14:textId="77777777" w:rsidR="005A089D" w:rsidRPr="005A089D" w:rsidRDefault="005A089D" w:rsidP="00BA3785">
                  <w:pPr>
                    <w:pStyle w:val="rowtabella0"/>
                    <w:rPr>
                      <w:color w:val="002060"/>
                    </w:rPr>
                  </w:pPr>
                  <w:r w:rsidRPr="005A089D">
                    <w:rPr>
                      <w:color w:val="002060"/>
                    </w:rPr>
                    <w:t>(1) - disputata il 13/04/2024</w:t>
                  </w:r>
                </w:p>
              </w:tc>
            </w:tr>
          </w:tbl>
          <w:p w14:paraId="66326B5E" w14:textId="77777777" w:rsidR="005A089D" w:rsidRPr="005A089D" w:rsidRDefault="005A089D" w:rsidP="00BA378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40860083"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D8E1" w14:textId="77777777" w:rsidR="005A089D" w:rsidRPr="005A089D" w:rsidRDefault="005A089D" w:rsidP="00BA3785">
                  <w:pPr>
                    <w:pStyle w:val="headertabella0"/>
                    <w:rPr>
                      <w:color w:val="002060"/>
                    </w:rPr>
                  </w:pPr>
                  <w:r w:rsidRPr="005A089D">
                    <w:rPr>
                      <w:color w:val="002060"/>
                    </w:rPr>
                    <w:t>GIRONE D - 12 Giornata - R</w:t>
                  </w:r>
                </w:p>
              </w:tc>
            </w:tr>
            <w:tr w:rsidR="005A089D" w:rsidRPr="005A089D" w14:paraId="66BDE357"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E7415" w14:textId="77777777" w:rsidR="005A089D" w:rsidRPr="005A089D" w:rsidRDefault="005A089D" w:rsidP="00BA3785">
                  <w:pPr>
                    <w:pStyle w:val="rowtabella0"/>
                    <w:rPr>
                      <w:color w:val="002060"/>
                    </w:rPr>
                  </w:pPr>
                  <w:r w:rsidRPr="005A089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8494E" w14:textId="77777777" w:rsidR="005A089D" w:rsidRPr="005A089D" w:rsidRDefault="005A089D" w:rsidP="00BA3785">
                  <w:pPr>
                    <w:pStyle w:val="rowtabella0"/>
                    <w:rPr>
                      <w:color w:val="002060"/>
                    </w:rPr>
                  </w:pPr>
                  <w:r w:rsidRPr="005A089D">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122F5" w14:textId="77777777" w:rsidR="005A089D" w:rsidRPr="005A089D" w:rsidRDefault="005A089D" w:rsidP="00BA3785">
                  <w:pPr>
                    <w:pStyle w:val="rowtabella0"/>
                    <w:jc w:val="center"/>
                    <w:rPr>
                      <w:color w:val="002060"/>
                    </w:rPr>
                  </w:pPr>
                  <w:r w:rsidRPr="005A089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6E0E0" w14:textId="77777777" w:rsidR="005A089D" w:rsidRPr="005A089D" w:rsidRDefault="005A089D" w:rsidP="00BA3785">
                  <w:pPr>
                    <w:pStyle w:val="rowtabella0"/>
                    <w:jc w:val="center"/>
                    <w:rPr>
                      <w:color w:val="002060"/>
                    </w:rPr>
                  </w:pPr>
                  <w:r w:rsidRPr="005A089D">
                    <w:rPr>
                      <w:color w:val="002060"/>
                    </w:rPr>
                    <w:t> </w:t>
                  </w:r>
                </w:p>
              </w:tc>
            </w:tr>
            <w:tr w:rsidR="005A089D" w:rsidRPr="005A089D" w14:paraId="09F07A2B"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76516" w14:textId="77777777" w:rsidR="005A089D" w:rsidRPr="005A089D" w:rsidRDefault="005A089D" w:rsidP="00BA3785">
                  <w:pPr>
                    <w:pStyle w:val="rowtabella0"/>
                    <w:rPr>
                      <w:color w:val="002060"/>
                    </w:rPr>
                  </w:pPr>
                  <w:r w:rsidRPr="005A089D">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DC6BA" w14:textId="77777777" w:rsidR="005A089D" w:rsidRPr="005A089D" w:rsidRDefault="005A089D" w:rsidP="00BA3785">
                  <w:pPr>
                    <w:pStyle w:val="rowtabella0"/>
                    <w:rPr>
                      <w:color w:val="002060"/>
                    </w:rPr>
                  </w:pPr>
                  <w:r w:rsidRPr="005A089D">
                    <w:rPr>
                      <w:color w:val="002060"/>
                    </w:rPr>
                    <w:t xml:space="preserve">- CALCIO </w:t>
                  </w:r>
                  <w:proofErr w:type="gramStart"/>
                  <w:r w:rsidRPr="005A089D">
                    <w:rPr>
                      <w:color w:val="002060"/>
                    </w:rPr>
                    <w:t>S.ELPIDIO</w:t>
                  </w:r>
                  <w:proofErr w:type="gramEnd"/>
                  <w:r w:rsidRPr="005A089D">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3D76DB" w14:textId="77777777" w:rsidR="005A089D" w:rsidRPr="005A089D" w:rsidRDefault="005A089D" w:rsidP="00BA3785">
                  <w:pPr>
                    <w:pStyle w:val="rowtabella0"/>
                    <w:jc w:val="center"/>
                    <w:rPr>
                      <w:color w:val="002060"/>
                    </w:rPr>
                  </w:pPr>
                  <w:r w:rsidRPr="005A089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058C9E" w14:textId="77777777" w:rsidR="005A089D" w:rsidRPr="005A089D" w:rsidRDefault="005A089D" w:rsidP="00BA3785">
                  <w:pPr>
                    <w:pStyle w:val="rowtabella0"/>
                    <w:jc w:val="center"/>
                    <w:rPr>
                      <w:color w:val="002060"/>
                    </w:rPr>
                  </w:pPr>
                  <w:r w:rsidRPr="005A089D">
                    <w:rPr>
                      <w:color w:val="002060"/>
                    </w:rPr>
                    <w:t> </w:t>
                  </w:r>
                </w:p>
              </w:tc>
            </w:tr>
            <w:tr w:rsidR="005A089D" w:rsidRPr="005A089D" w14:paraId="147A99ED"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8B8542" w14:textId="77777777" w:rsidR="005A089D" w:rsidRPr="005A089D" w:rsidRDefault="005A089D" w:rsidP="00BA3785">
                  <w:pPr>
                    <w:pStyle w:val="rowtabella0"/>
                    <w:rPr>
                      <w:color w:val="002060"/>
                    </w:rPr>
                  </w:pPr>
                  <w:r w:rsidRPr="005A089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841350" w14:textId="77777777" w:rsidR="005A089D" w:rsidRPr="005A089D" w:rsidRDefault="005A089D" w:rsidP="00BA3785">
                  <w:pPr>
                    <w:pStyle w:val="rowtabella0"/>
                    <w:rPr>
                      <w:color w:val="002060"/>
                    </w:rPr>
                  </w:pPr>
                  <w:r w:rsidRPr="005A089D">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5B1D6" w14:textId="77777777" w:rsidR="005A089D" w:rsidRPr="005A089D" w:rsidRDefault="005A089D" w:rsidP="00BA3785">
                  <w:pPr>
                    <w:pStyle w:val="rowtabella0"/>
                    <w:jc w:val="center"/>
                    <w:rPr>
                      <w:color w:val="002060"/>
                    </w:rPr>
                  </w:pPr>
                  <w:r w:rsidRPr="005A089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44D6A" w14:textId="77777777" w:rsidR="005A089D" w:rsidRPr="005A089D" w:rsidRDefault="005A089D" w:rsidP="00BA3785">
                  <w:pPr>
                    <w:pStyle w:val="rowtabella0"/>
                    <w:jc w:val="center"/>
                    <w:rPr>
                      <w:color w:val="002060"/>
                    </w:rPr>
                  </w:pPr>
                  <w:r w:rsidRPr="005A089D">
                    <w:rPr>
                      <w:color w:val="002060"/>
                    </w:rPr>
                    <w:t> </w:t>
                  </w:r>
                </w:p>
              </w:tc>
            </w:tr>
            <w:tr w:rsidR="005A089D" w:rsidRPr="005A089D" w14:paraId="496D8CA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FD856" w14:textId="77777777" w:rsidR="005A089D" w:rsidRPr="005A089D" w:rsidRDefault="005A089D" w:rsidP="00BA3785">
                  <w:pPr>
                    <w:pStyle w:val="rowtabella0"/>
                    <w:rPr>
                      <w:color w:val="002060"/>
                    </w:rPr>
                  </w:pPr>
                  <w:r w:rsidRPr="005A089D">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CB40C5" w14:textId="77777777" w:rsidR="005A089D" w:rsidRPr="005A089D" w:rsidRDefault="005A089D" w:rsidP="00BA3785">
                  <w:pPr>
                    <w:pStyle w:val="rowtabella0"/>
                    <w:rPr>
                      <w:color w:val="002060"/>
                    </w:rPr>
                  </w:pPr>
                  <w:r w:rsidRPr="005A089D">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0A421" w14:textId="77777777" w:rsidR="005A089D" w:rsidRPr="005A089D" w:rsidRDefault="005A089D" w:rsidP="00BA3785">
                  <w:pPr>
                    <w:pStyle w:val="rowtabella0"/>
                    <w:jc w:val="center"/>
                    <w:rPr>
                      <w:color w:val="002060"/>
                    </w:rPr>
                  </w:pPr>
                  <w:r w:rsidRPr="005A089D">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5424E" w14:textId="77777777" w:rsidR="005A089D" w:rsidRPr="005A089D" w:rsidRDefault="005A089D" w:rsidP="00BA3785">
                  <w:pPr>
                    <w:pStyle w:val="rowtabella0"/>
                    <w:jc w:val="center"/>
                    <w:rPr>
                      <w:color w:val="002060"/>
                    </w:rPr>
                  </w:pPr>
                  <w:r w:rsidRPr="005A089D">
                    <w:rPr>
                      <w:color w:val="002060"/>
                    </w:rPr>
                    <w:t> </w:t>
                  </w:r>
                </w:p>
              </w:tc>
            </w:tr>
            <w:tr w:rsidR="005A089D" w:rsidRPr="005A089D" w14:paraId="7D89FE18"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B95569" w14:textId="77777777" w:rsidR="005A089D" w:rsidRPr="005A089D" w:rsidRDefault="005A089D" w:rsidP="00BA3785">
                  <w:pPr>
                    <w:pStyle w:val="rowtabella0"/>
                    <w:rPr>
                      <w:color w:val="002060"/>
                    </w:rPr>
                  </w:pPr>
                  <w:r w:rsidRPr="005A089D">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E4ADB" w14:textId="77777777" w:rsidR="005A089D" w:rsidRPr="005A089D" w:rsidRDefault="005A089D" w:rsidP="00BA3785">
                  <w:pPr>
                    <w:pStyle w:val="rowtabella0"/>
                    <w:rPr>
                      <w:color w:val="002060"/>
                    </w:rPr>
                  </w:pPr>
                  <w:r w:rsidRPr="005A089D">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A5F64" w14:textId="77777777" w:rsidR="005A089D" w:rsidRPr="005A089D" w:rsidRDefault="005A089D" w:rsidP="00BA3785">
                  <w:pPr>
                    <w:pStyle w:val="rowtabella0"/>
                    <w:jc w:val="center"/>
                    <w:rPr>
                      <w:color w:val="002060"/>
                    </w:rPr>
                  </w:pPr>
                  <w:r w:rsidRPr="005A089D">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0A6322" w14:textId="77777777" w:rsidR="005A089D" w:rsidRPr="005A089D" w:rsidRDefault="005A089D" w:rsidP="00BA3785">
                  <w:pPr>
                    <w:pStyle w:val="rowtabella0"/>
                    <w:jc w:val="center"/>
                    <w:rPr>
                      <w:color w:val="002060"/>
                    </w:rPr>
                  </w:pPr>
                  <w:r w:rsidRPr="005A089D">
                    <w:rPr>
                      <w:color w:val="002060"/>
                    </w:rPr>
                    <w:t> </w:t>
                  </w:r>
                </w:p>
              </w:tc>
            </w:tr>
            <w:tr w:rsidR="005A089D" w:rsidRPr="005A089D" w14:paraId="38560E78"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5CA64" w14:textId="77777777" w:rsidR="005A089D" w:rsidRPr="005A089D" w:rsidRDefault="005A089D" w:rsidP="00BA3785">
                  <w:pPr>
                    <w:pStyle w:val="rowtabella0"/>
                    <w:rPr>
                      <w:color w:val="002060"/>
                    </w:rPr>
                  </w:pPr>
                  <w:r w:rsidRPr="005A089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238EA" w14:textId="77777777" w:rsidR="005A089D" w:rsidRPr="005A089D" w:rsidRDefault="005A089D" w:rsidP="00BA3785">
                  <w:pPr>
                    <w:pStyle w:val="rowtabella0"/>
                    <w:rPr>
                      <w:color w:val="002060"/>
                    </w:rPr>
                  </w:pPr>
                  <w:r w:rsidRPr="005A089D">
                    <w:rPr>
                      <w:color w:val="002060"/>
                    </w:rPr>
                    <w:t>- VIS CIVITANOVA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E5A01" w14:textId="77777777" w:rsidR="005A089D" w:rsidRPr="005A089D" w:rsidRDefault="005A089D" w:rsidP="00BA3785">
                  <w:pPr>
                    <w:pStyle w:val="rowtabella0"/>
                    <w:jc w:val="center"/>
                    <w:rPr>
                      <w:color w:val="002060"/>
                    </w:rPr>
                  </w:pPr>
                  <w:r w:rsidRPr="005A089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F888B" w14:textId="77777777" w:rsidR="005A089D" w:rsidRPr="005A089D" w:rsidRDefault="005A089D" w:rsidP="00BA3785">
                  <w:pPr>
                    <w:pStyle w:val="rowtabella0"/>
                    <w:jc w:val="center"/>
                    <w:rPr>
                      <w:color w:val="002060"/>
                    </w:rPr>
                  </w:pPr>
                  <w:r w:rsidRPr="005A089D">
                    <w:rPr>
                      <w:color w:val="002060"/>
                    </w:rPr>
                    <w:t> </w:t>
                  </w:r>
                </w:p>
              </w:tc>
            </w:tr>
          </w:tbl>
          <w:p w14:paraId="5875E07E" w14:textId="77777777" w:rsidR="005A089D" w:rsidRPr="005A089D" w:rsidRDefault="005A089D" w:rsidP="00BA3785">
            <w:pPr>
              <w:rPr>
                <w:color w:val="002060"/>
              </w:rPr>
            </w:pPr>
          </w:p>
        </w:tc>
      </w:tr>
    </w:tbl>
    <w:p w14:paraId="47E3F5FD" w14:textId="77777777" w:rsidR="005A089D" w:rsidRPr="005A089D" w:rsidRDefault="005A089D" w:rsidP="005A089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A089D" w:rsidRPr="005A089D" w14:paraId="2D8945E5"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0FF85973"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0CF2B" w14:textId="77777777" w:rsidR="005A089D" w:rsidRPr="005A089D" w:rsidRDefault="005A089D" w:rsidP="00BA3785">
                  <w:pPr>
                    <w:pStyle w:val="headertabella0"/>
                    <w:rPr>
                      <w:color w:val="002060"/>
                    </w:rPr>
                  </w:pPr>
                  <w:r w:rsidRPr="005A089D">
                    <w:rPr>
                      <w:color w:val="002060"/>
                    </w:rPr>
                    <w:t>GIRONE E - 12 Giornata - R</w:t>
                  </w:r>
                </w:p>
              </w:tc>
            </w:tr>
            <w:tr w:rsidR="005A089D" w:rsidRPr="005A089D" w14:paraId="58269477"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8C466D" w14:textId="77777777" w:rsidR="005A089D" w:rsidRPr="005A089D" w:rsidRDefault="005A089D" w:rsidP="00BA3785">
                  <w:pPr>
                    <w:pStyle w:val="rowtabella0"/>
                    <w:rPr>
                      <w:color w:val="002060"/>
                    </w:rPr>
                  </w:pPr>
                  <w:r w:rsidRPr="005A089D">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69F89" w14:textId="77777777" w:rsidR="005A089D" w:rsidRPr="005A089D" w:rsidRDefault="005A089D" w:rsidP="00BA3785">
                  <w:pPr>
                    <w:pStyle w:val="rowtabella0"/>
                    <w:rPr>
                      <w:color w:val="002060"/>
                    </w:rPr>
                  </w:pPr>
                  <w:r w:rsidRPr="005A089D">
                    <w:rPr>
                      <w:color w:val="002060"/>
                    </w:rPr>
                    <w:t>- CSI MONTEFIORE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31FBD" w14:textId="77777777" w:rsidR="005A089D" w:rsidRPr="005A089D" w:rsidRDefault="005A089D" w:rsidP="00BA3785">
                  <w:pPr>
                    <w:pStyle w:val="rowtabella0"/>
                    <w:jc w:val="center"/>
                    <w:rPr>
                      <w:color w:val="002060"/>
                    </w:rPr>
                  </w:pPr>
                  <w:r w:rsidRPr="005A089D">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56EBF" w14:textId="77777777" w:rsidR="005A089D" w:rsidRPr="005A089D" w:rsidRDefault="005A089D" w:rsidP="00BA3785">
                  <w:pPr>
                    <w:pStyle w:val="rowtabella0"/>
                    <w:jc w:val="center"/>
                    <w:rPr>
                      <w:color w:val="002060"/>
                    </w:rPr>
                  </w:pPr>
                  <w:r w:rsidRPr="005A089D">
                    <w:rPr>
                      <w:color w:val="002060"/>
                    </w:rPr>
                    <w:t> </w:t>
                  </w:r>
                </w:p>
              </w:tc>
            </w:tr>
            <w:tr w:rsidR="005A089D" w:rsidRPr="005A089D" w14:paraId="14936A3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1A7577" w14:textId="77777777" w:rsidR="005A089D" w:rsidRPr="005A089D" w:rsidRDefault="005A089D" w:rsidP="00BA3785">
                  <w:pPr>
                    <w:pStyle w:val="rowtabella0"/>
                    <w:rPr>
                      <w:color w:val="002060"/>
                    </w:rPr>
                  </w:pPr>
                  <w:r w:rsidRPr="005A089D">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194713" w14:textId="77777777" w:rsidR="005A089D" w:rsidRPr="005A089D" w:rsidRDefault="005A089D" w:rsidP="00BA3785">
                  <w:pPr>
                    <w:pStyle w:val="rowtabella0"/>
                    <w:rPr>
                      <w:color w:val="002060"/>
                    </w:rPr>
                  </w:pPr>
                  <w:r w:rsidRPr="005A089D">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86C82" w14:textId="77777777" w:rsidR="005A089D" w:rsidRPr="005A089D" w:rsidRDefault="005A089D" w:rsidP="00BA3785">
                  <w:pPr>
                    <w:pStyle w:val="rowtabella0"/>
                    <w:jc w:val="center"/>
                    <w:rPr>
                      <w:color w:val="002060"/>
                    </w:rPr>
                  </w:pPr>
                  <w:r w:rsidRPr="005A089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79170" w14:textId="77777777" w:rsidR="005A089D" w:rsidRPr="005A089D" w:rsidRDefault="005A089D" w:rsidP="00BA3785">
                  <w:pPr>
                    <w:pStyle w:val="rowtabella0"/>
                    <w:jc w:val="center"/>
                    <w:rPr>
                      <w:color w:val="002060"/>
                    </w:rPr>
                  </w:pPr>
                  <w:r w:rsidRPr="005A089D">
                    <w:rPr>
                      <w:color w:val="002060"/>
                    </w:rPr>
                    <w:t> </w:t>
                  </w:r>
                </w:p>
              </w:tc>
            </w:tr>
            <w:tr w:rsidR="005A089D" w:rsidRPr="005A089D" w14:paraId="09612D93"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5E11AC" w14:textId="77777777" w:rsidR="005A089D" w:rsidRPr="005A089D" w:rsidRDefault="005A089D" w:rsidP="00BA3785">
                  <w:pPr>
                    <w:pStyle w:val="rowtabella0"/>
                    <w:rPr>
                      <w:color w:val="002060"/>
                    </w:rPr>
                  </w:pPr>
                  <w:r w:rsidRPr="005A089D">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D8E9F3" w14:textId="77777777" w:rsidR="005A089D" w:rsidRPr="005A089D" w:rsidRDefault="005A089D" w:rsidP="00BA3785">
                  <w:pPr>
                    <w:pStyle w:val="rowtabella0"/>
                    <w:rPr>
                      <w:color w:val="002060"/>
                    </w:rPr>
                  </w:pPr>
                  <w:r w:rsidRPr="005A089D">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3C97F" w14:textId="77777777" w:rsidR="005A089D" w:rsidRPr="005A089D" w:rsidRDefault="005A089D" w:rsidP="00BA3785">
                  <w:pPr>
                    <w:pStyle w:val="rowtabella0"/>
                    <w:jc w:val="center"/>
                    <w:rPr>
                      <w:color w:val="002060"/>
                    </w:rPr>
                  </w:pPr>
                  <w:r w:rsidRPr="005A089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5EC25" w14:textId="77777777" w:rsidR="005A089D" w:rsidRPr="005A089D" w:rsidRDefault="005A089D" w:rsidP="00BA3785">
                  <w:pPr>
                    <w:pStyle w:val="rowtabella0"/>
                    <w:jc w:val="center"/>
                    <w:rPr>
                      <w:color w:val="002060"/>
                    </w:rPr>
                  </w:pPr>
                  <w:r w:rsidRPr="005A089D">
                    <w:rPr>
                      <w:color w:val="002060"/>
                    </w:rPr>
                    <w:t> </w:t>
                  </w:r>
                </w:p>
              </w:tc>
            </w:tr>
            <w:tr w:rsidR="005A089D" w:rsidRPr="005A089D" w14:paraId="1771EB36"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E039E" w14:textId="77777777" w:rsidR="005A089D" w:rsidRPr="005A089D" w:rsidRDefault="005A089D" w:rsidP="00BA3785">
                  <w:pPr>
                    <w:pStyle w:val="rowtabella0"/>
                    <w:rPr>
                      <w:color w:val="002060"/>
                    </w:rPr>
                  </w:pPr>
                  <w:r w:rsidRPr="005A089D">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DAC79" w14:textId="77777777" w:rsidR="005A089D" w:rsidRPr="005A089D" w:rsidRDefault="005A089D" w:rsidP="00BA3785">
                  <w:pPr>
                    <w:pStyle w:val="rowtabella0"/>
                    <w:rPr>
                      <w:color w:val="002060"/>
                    </w:rPr>
                  </w:pPr>
                  <w:r w:rsidRPr="005A089D">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4E8356" w14:textId="77777777" w:rsidR="005A089D" w:rsidRPr="005A089D" w:rsidRDefault="005A089D" w:rsidP="00BA3785">
                  <w:pPr>
                    <w:pStyle w:val="rowtabella0"/>
                    <w:jc w:val="center"/>
                    <w:rPr>
                      <w:color w:val="002060"/>
                    </w:rPr>
                  </w:pPr>
                  <w:r w:rsidRPr="005A08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114ADE" w14:textId="77777777" w:rsidR="005A089D" w:rsidRPr="005A089D" w:rsidRDefault="005A089D" w:rsidP="00BA3785">
                  <w:pPr>
                    <w:pStyle w:val="rowtabella0"/>
                    <w:jc w:val="center"/>
                    <w:rPr>
                      <w:color w:val="002060"/>
                    </w:rPr>
                  </w:pPr>
                  <w:r w:rsidRPr="005A089D">
                    <w:rPr>
                      <w:color w:val="002060"/>
                    </w:rPr>
                    <w:t> </w:t>
                  </w:r>
                </w:p>
              </w:tc>
            </w:tr>
            <w:tr w:rsidR="005A089D" w:rsidRPr="005A089D" w14:paraId="0AC5FB60"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5931D0" w14:textId="77777777" w:rsidR="005A089D" w:rsidRPr="005A089D" w:rsidRDefault="005A089D" w:rsidP="00BA3785">
                  <w:pPr>
                    <w:pStyle w:val="rowtabella0"/>
                    <w:rPr>
                      <w:color w:val="002060"/>
                    </w:rPr>
                  </w:pPr>
                  <w:r w:rsidRPr="005A089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8BF11" w14:textId="77777777" w:rsidR="005A089D" w:rsidRPr="005A089D" w:rsidRDefault="005A089D" w:rsidP="00BA3785">
                  <w:pPr>
                    <w:pStyle w:val="rowtabella0"/>
                    <w:rPr>
                      <w:color w:val="002060"/>
                    </w:rPr>
                  </w:pPr>
                  <w:r w:rsidRPr="005A089D">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26EC74" w14:textId="77777777" w:rsidR="005A089D" w:rsidRPr="005A089D" w:rsidRDefault="005A089D" w:rsidP="00BA3785">
                  <w:pPr>
                    <w:pStyle w:val="rowtabella0"/>
                    <w:jc w:val="center"/>
                    <w:rPr>
                      <w:color w:val="002060"/>
                    </w:rPr>
                  </w:pPr>
                  <w:r w:rsidRPr="005A089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4A12F4" w14:textId="77777777" w:rsidR="005A089D" w:rsidRPr="005A089D" w:rsidRDefault="005A089D" w:rsidP="00BA3785">
                  <w:pPr>
                    <w:pStyle w:val="rowtabella0"/>
                    <w:jc w:val="center"/>
                    <w:rPr>
                      <w:color w:val="002060"/>
                    </w:rPr>
                  </w:pPr>
                  <w:r w:rsidRPr="005A089D">
                    <w:rPr>
                      <w:color w:val="002060"/>
                    </w:rPr>
                    <w:t> </w:t>
                  </w:r>
                </w:p>
              </w:tc>
            </w:tr>
            <w:tr w:rsidR="005A089D" w:rsidRPr="005A089D" w14:paraId="2183AA45"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495875" w14:textId="77777777" w:rsidR="005A089D" w:rsidRPr="005A089D" w:rsidRDefault="005A089D" w:rsidP="00BA3785">
                  <w:pPr>
                    <w:pStyle w:val="rowtabella0"/>
                    <w:rPr>
                      <w:color w:val="002060"/>
                    </w:rPr>
                  </w:pPr>
                  <w:r w:rsidRPr="005A089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35E63" w14:textId="77777777" w:rsidR="005A089D" w:rsidRPr="005A089D" w:rsidRDefault="005A089D" w:rsidP="00BA3785">
                  <w:pPr>
                    <w:pStyle w:val="rowtabella0"/>
                    <w:rPr>
                      <w:color w:val="002060"/>
                    </w:rPr>
                  </w:pPr>
                  <w:r w:rsidRPr="005A089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D8ECA9" w14:textId="77777777" w:rsidR="005A089D" w:rsidRPr="005A089D" w:rsidRDefault="005A089D" w:rsidP="00BA3785">
                  <w:pPr>
                    <w:pStyle w:val="rowtabella0"/>
                    <w:jc w:val="center"/>
                    <w:rPr>
                      <w:color w:val="002060"/>
                    </w:rPr>
                  </w:pPr>
                  <w:r w:rsidRPr="005A089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BCA10" w14:textId="77777777" w:rsidR="005A089D" w:rsidRPr="005A089D" w:rsidRDefault="005A089D" w:rsidP="00BA3785">
                  <w:pPr>
                    <w:pStyle w:val="rowtabella0"/>
                    <w:jc w:val="center"/>
                    <w:rPr>
                      <w:color w:val="002060"/>
                    </w:rPr>
                  </w:pPr>
                  <w:r w:rsidRPr="005A089D">
                    <w:rPr>
                      <w:color w:val="002060"/>
                    </w:rPr>
                    <w:t> </w:t>
                  </w:r>
                </w:p>
              </w:tc>
            </w:tr>
            <w:tr w:rsidR="005A089D" w:rsidRPr="005A089D" w14:paraId="5B614ED9"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7E677" w14:textId="77777777" w:rsidR="005A089D" w:rsidRPr="005A089D" w:rsidRDefault="005A089D" w:rsidP="00BA3785">
                  <w:pPr>
                    <w:pStyle w:val="rowtabella0"/>
                    <w:rPr>
                      <w:color w:val="002060"/>
                    </w:rPr>
                  </w:pPr>
                  <w:r w:rsidRPr="005A089D">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1556C" w14:textId="77777777" w:rsidR="005A089D" w:rsidRPr="005A089D" w:rsidRDefault="005A089D" w:rsidP="00BA3785">
                  <w:pPr>
                    <w:pStyle w:val="rowtabella0"/>
                    <w:rPr>
                      <w:color w:val="002060"/>
                    </w:rPr>
                  </w:pPr>
                  <w:r w:rsidRPr="005A089D">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6E32E" w14:textId="77777777" w:rsidR="005A089D" w:rsidRPr="005A089D" w:rsidRDefault="005A089D" w:rsidP="00BA3785">
                  <w:pPr>
                    <w:pStyle w:val="rowtabella0"/>
                    <w:jc w:val="center"/>
                    <w:rPr>
                      <w:color w:val="002060"/>
                    </w:rPr>
                  </w:pPr>
                  <w:r w:rsidRPr="005A089D">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63879" w14:textId="77777777" w:rsidR="005A089D" w:rsidRPr="005A089D" w:rsidRDefault="005A089D" w:rsidP="00BA3785">
                  <w:pPr>
                    <w:pStyle w:val="rowtabella0"/>
                    <w:jc w:val="center"/>
                    <w:rPr>
                      <w:color w:val="002060"/>
                    </w:rPr>
                  </w:pPr>
                  <w:r w:rsidRPr="005A089D">
                    <w:rPr>
                      <w:color w:val="002060"/>
                    </w:rPr>
                    <w:t> </w:t>
                  </w:r>
                </w:p>
              </w:tc>
            </w:tr>
            <w:tr w:rsidR="005A089D" w:rsidRPr="005A089D" w14:paraId="0329A744"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3F1AD351" w14:textId="77777777" w:rsidR="005A089D" w:rsidRPr="005A089D" w:rsidRDefault="005A089D" w:rsidP="00BA3785">
                  <w:pPr>
                    <w:pStyle w:val="rowtabella0"/>
                    <w:rPr>
                      <w:color w:val="002060"/>
                    </w:rPr>
                  </w:pPr>
                  <w:r w:rsidRPr="005A089D">
                    <w:rPr>
                      <w:color w:val="002060"/>
                    </w:rPr>
                    <w:t>(1) - disputata il 13/04/2024</w:t>
                  </w:r>
                </w:p>
              </w:tc>
            </w:tr>
          </w:tbl>
          <w:p w14:paraId="70029133" w14:textId="77777777" w:rsidR="005A089D" w:rsidRPr="005A089D" w:rsidRDefault="005A089D" w:rsidP="00BA3785">
            <w:pPr>
              <w:rPr>
                <w:color w:val="002060"/>
              </w:rPr>
            </w:pPr>
          </w:p>
        </w:tc>
      </w:tr>
    </w:tbl>
    <w:p w14:paraId="064B300C" w14:textId="77777777" w:rsidR="005A089D" w:rsidRPr="005A089D" w:rsidRDefault="005A089D" w:rsidP="005A089D">
      <w:pPr>
        <w:pStyle w:val="breakline"/>
        <w:rPr>
          <w:rFonts w:eastAsiaTheme="minorEastAsia"/>
          <w:color w:val="002060"/>
        </w:rPr>
      </w:pPr>
    </w:p>
    <w:p w14:paraId="0D7EE546" w14:textId="77777777" w:rsidR="005A089D" w:rsidRPr="005A089D" w:rsidRDefault="005A089D" w:rsidP="005A089D">
      <w:pPr>
        <w:pStyle w:val="breakline"/>
        <w:rPr>
          <w:color w:val="002060"/>
        </w:rPr>
      </w:pPr>
    </w:p>
    <w:p w14:paraId="582E68A6" w14:textId="77777777" w:rsidR="005A089D" w:rsidRPr="005A089D" w:rsidRDefault="005A089D" w:rsidP="005A089D">
      <w:pPr>
        <w:pStyle w:val="titoloprinc0"/>
        <w:rPr>
          <w:color w:val="002060"/>
        </w:rPr>
      </w:pPr>
      <w:r w:rsidRPr="005A089D">
        <w:rPr>
          <w:color w:val="002060"/>
        </w:rPr>
        <w:t>GIUDICE SPORTIVO</w:t>
      </w:r>
    </w:p>
    <w:p w14:paraId="07718751" w14:textId="77777777" w:rsidR="005A089D" w:rsidRPr="005A089D" w:rsidRDefault="005A089D" w:rsidP="005A089D">
      <w:pPr>
        <w:pStyle w:val="diffida"/>
        <w:rPr>
          <w:color w:val="002060"/>
        </w:rPr>
      </w:pPr>
      <w:r w:rsidRPr="005A089D">
        <w:rPr>
          <w:color w:val="002060"/>
        </w:rPr>
        <w:t>Il Giudice Sportivo Avv. Agnese Lazzaretti, con l'assistenza del segretario Angelo Castellana, nella seduta del 17/04/2024, ha adottato le decisioni che di seguito integralmente si riportano:</w:t>
      </w:r>
    </w:p>
    <w:p w14:paraId="2960EE31" w14:textId="77777777" w:rsidR="005A089D" w:rsidRPr="005A089D" w:rsidRDefault="005A089D" w:rsidP="005A089D">
      <w:pPr>
        <w:pStyle w:val="titolo10"/>
        <w:rPr>
          <w:color w:val="002060"/>
        </w:rPr>
      </w:pPr>
      <w:r w:rsidRPr="005A089D">
        <w:rPr>
          <w:color w:val="002060"/>
        </w:rPr>
        <w:t xml:space="preserve">GARE DEL 12/ 4/2024 </w:t>
      </w:r>
    </w:p>
    <w:p w14:paraId="069E9762" w14:textId="77777777" w:rsidR="005A089D" w:rsidRPr="005A089D" w:rsidRDefault="005A089D" w:rsidP="005A089D">
      <w:pPr>
        <w:pStyle w:val="titolo7a"/>
        <w:rPr>
          <w:color w:val="002060"/>
        </w:rPr>
      </w:pPr>
      <w:r w:rsidRPr="005A089D">
        <w:rPr>
          <w:color w:val="002060"/>
        </w:rPr>
        <w:t xml:space="preserve">PROVVEDIMENTI DISCIPLINARI </w:t>
      </w:r>
    </w:p>
    <w:p w14:paraId="0D224C51"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77D67E5D" w14:textId="77777777" w:rsidR="005A089D" w:rsidRPr="005A089D" w:rsidRDefault="005A089D" w:rsidP="005A089D">
      <w:pPr>
        <w:pStyle w:val="titolo30"/>
        <w:rPr>
          <w:color w:val="002060"/>
        </w:rPr>
      </w:pPr>
      <w:r w:rsidRPr="005A089D">
        <w:rPr>
          <w:color w:val="002060"/>
        </w:rPr>
        <w:t xml:space="preserve">SOCIETA' </w:t>
      </w:r>
    </w:p>
    <w:p w14:paraId="7ABAA5CD" w14:textId="77777777" w:rsidR="005A089D" w:rsidRPr="005A089D" w:rsidRDefault="005A089D" w:rsidP="005A089D">
      <w:pPr>
        <w:pStyle w:val="titolo20"/>
        <w:rPr>
          <w:color w:val="002060"/>
        </w:rPr>
      </w:pPr>
      <w:r w:rsidRPr="005A089D">
        <w:rPr>
          <w:color w:val="002060"/>
        </w:rPr>
        <w:t xml:space="preserve">AMMENDA </w:t>
      </w:r>
    </w:p>
    <w:p w14:paraId="65779897" w14:textId="77777777" w:rsidR="005A089D" w:rsidRPr="005A089D" w:rsidRDefault="005A089D" w:rsidP="005A089D">
      <w:pPr>
        <w:pStyle w:val="diffida"/>
        <w:spacing w:before="80" w:beforeAutospacing="0" w:after="40" w:afterAutospacing="0"/>
        <w:jc w:val="left"/>
        <w:rPr>
          <w:color w:val="002060"/>
        </w:rPr>
      </w:pPr>
      <w:r w:rsidRPr="005A089D">
        <w:rPr>
          <w:color w:val="002060"/>
        </w:rPr>
        <w:t xml:space="preserve">Euro 100,00 GNANO 04 </w:t>
      </w:r>
      <w:r w:rsidRPr="005A089D">
        <w:rPr>
          <w:color w:val="002060"/>
        </w:rPr>
        <w:br/>
        <w:t xml:space="preserve">Per essere alcuni tifosi entrati in campo in segno di protesta. </w:t>
      </w:r>
    </w:p>
    <w:p w14:paraId="3825C115" w14:textId="77777777" w:rsidR="005A089D" w:rsidRPr="005A089D" w:rsidRDefault="005A089D" w:rsidP="005A089D">
      <w:pPr>
        <w:pStyle w:val="diffida"/>
        <w:spacing w:before="80" w:beforeAutospacing="0" w:after="40" w:afterAutospacing="0"/>
        <w:jc w:val="left"/>
        <w:rPr>
          <w:color w:val="002060"/>
        </w:rPr>
      </w:pPr>
      <w:r w:rsidRPr="005A089D">
        <w:rPr>
          <w:color w:val="002060"/>
        </w:rPr>
        <w:br/>
        <w:t xml:space="preserve">Euro 50,00 FFJ CALCIO A 5 </w:t>
      </w:r>
      <w:r w:rsidRPr="005A089D">
        <w:rPr>
          <w:color w:val="002060"/>
        </w:rPr>
        <w:br/>
        <w:t xml:space="preserve">Per mancanza di acqua calda negli spogliatoi. </w:t>
      </w:r>
    </w:p>
    <w:p w14:paraId="1B6D0F82" w14:textId="77777777" w:rsidR="005A089D" w:rsidRPr="005A089D" w:rsidRDefault="005A089D" w:rsidP="005A089D">
      <w:pPr>
        <w:pStyle w:val="titolo30"/>
        <w:rPr>
          <w:color w:val="002060"/>
        </w:rPr>
      </w:pPr>
      <w:r w:rsidRPr="005A089D">
        <w:rPr>
          <w:color w:val="002060"/>
        </w:rPr>
        <w:t xml:space="preserve">DIRIGENTI </w:t>
      </w:r>
    </w:p>
    <w:p w14:paraId="41F8AFA4" w14:textId="77777777" w:rsidR="005A089D" w:rsidRPr="005A089D" w:rsidRDefault="005A089D" w:rsidP="005A089D">
      <w:pPr>
        <w:pStyle w:val="titolo20"/>
        <w:rPr>
          <w:color w:val="002060"/>
        </w:rPr>
      </w:pPr>
      <w:r w:rsidRPr="005A08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71AA4984" w14:textId="77777777" w:rsidTr="00BA3785">
        <w:tc>
          <w:tcPr>
            <w:tcW w:w="2200" w:type="dxa"/>
            <w:tcMar>
              <w:top w:w="20" w:type="dxa"/>
              <w:left w:w="20" w:type="dxa"/>
              <w:bottom w:w="20" w:type="dxa"/>
              <w:right w:w="20" w:type="dxa"/>
            </w:tcMar>
            <w:vAlign w:val="center"/>
            <w:hideMark/>
          </w:tcPr>
          <w:p w14:paraId="7C76F001" w14:textId="77777777" w:rsidR="005A089D" w:rsidRPr="005A089D" w:rsidRDefault="005A089D" w:rsidP="00BA3785">
            <w:pPr>
              <w:pStyle w:val="movimento"/>
              <w:rPr>
                <w:color w:val="002060"/>
              </w:rPr>
            </w:pPr>
            <w:r w:rsidRPr="005A089D">
              <w:rPr>
                <w:color w:val="002060"/>
              </w:rPr>
              <w:t>FERRETTI THOMAS</w:t>
            </w:r>
          </w:p>
        </w:tc>
        <w:tc>
          <w:tcPr>
            <w:tcW w:w="2200" w:type="dxa"/>
            <w:tcMar>
              <w:top w:w="20" w:type="dxa"/>
              <w:left w:w="20" w:type="dxa"/>
              <w:bottom w:w="20" w:type="dxa"/>
              <w:right w:w="20" w:type="dxa"/>
            </w:tcMar>
            <w:vAlign w:val="center"/>
            <w:hideMark/>
          </w:tcPr>
          <w:p w14:paraId="79E256DD" w14:textId="77777777" w:rsidR="005A089D" w:rsidRPr="005A089D" w:rsidRDefault="005A089D" w:rsidP="00BA3785">
            <w:pPr>
              <w:pStyle w:val="movimento2"/>
              <w:rPr>
                <w:color w:val="002060"/>
              </w:rPr>
            </w:pPr>
            <w:r w:rsidRPr="005A089D">
              <w:rPr>
                <w:color w:val="002060"/>
              </w:rPr>
              <w:t xml:space="preserve">(GNANO 04) </w:t>
            </w:r>
          </w:p>
        </w:tc>
        <w:tc>
          <w:tcPr>
            <w:tcW w:w="800" w:type="dxa"/>
            <w:tcMar>
              <w:top w:w="20" w:type="dxa"/>
              <w:left w:w="20" w:type="dxa"/>
              <w:bottom w:w="20" w:type="dxa"/>
              <w:right w:w="20" w:type="dxa"/>
            </w:tcMar>
            <w:vAlign w:val="center"/>
            <w:hideMark/>
          </w:tcPr>
          <w:p w14:paraId="7B2B49E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6BF193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C37BF15" w14:textId="77777777" w:rsidR="005A089D" w:rsidRPr="005A089D" w:rsidRDefault="005A089D" w:rsidP="00BA3785">
            <w:pPr>
              <w:pStyle w:val="movimento2"/>
              <w:rPr>
                <w:color w:val="002060"/>
              </w:rPr>
            </w:pPr>
            <w:r w:rsidRPr="005A089D">
              <w:rPr>
                <w:color w:val="002060"/>
              </w:rPr>
              <w:t> </w:t>
            </w:r>
          </w:p>
        </w:tc>
      </w:tr>
    </w:tbl>
    <w:p w14:paraId="2CD33255" w14:textId="77777777" w:rsidR="005A089D" w:rsidRPr="005A089D" w:rsidRDefault="005A089D" w:rsidP="005A089D">
      <w:pPr>
        <w:pStyle w:val="titolo30"/>
        <w:rPr>
          <w:rFonts w:eastAsiaTheme="minorEastAsia"/>
          <w:color w:val="002060"/>
        </w:rPr>
      </w:pPr>
      <w:r w:rsidRPr="005A089D">
        <w:rPr>
          <w:color w:val="002060"/>
        </w:rPr>
        <w:t xml:space="preserve">ALLENATORI </w:t>
      </w:r>
    </w:p>
    <w:p w14:paraId="3D3EB794" w14:textId="77777777" w:rsidR="005A089D" w:rsidRPr="005A089D" w:rsidRDefault="005A089D" w:rsidP="005A089D">
      <w:pPr>
        <w:pStyle w:val="titolo20"/>
        <w:rPr>
          <w:color w:val="002060"/>
        </w:rPr>
      </w:pPr>
      <w:r w:rsidRPr="005A089D">
        <w:rPr>
          <w:color w:val="002060"/>
        </w:rPr>
        <w:t xml:space="preserve">SQUALIFICA FINO AL 8/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B40A73E" w14:textId="77777777" w:rsidTr="00BA3785">
        <w:tc>
          <w:tcPr>
            <w:tcW w:w="2200" w:type="dxa"/>
            <w:tcMar>
              <w:top w:w="20" w:type="dxa"/>
              <w:left w:w="20" w:type="dxa"/>
              <w:bottom w:w="20" w:type="dxa"/>
              <w:right w:w="20" w:type="dxa"/>
            </w:tcMar>
            <w:vAlign w:val="center"/>
            <w:hideMark/>
          </w:tcPr>
          <w:p w14:paraId="2A15744C" w14:textId="77777777" w:rsidR="005A089D" w:rsidRPr="005A089D" w:rsidRDefault="005A089D" w:rsidP="00BA3785">
            <w:pPr>
              <w:pStyle w:val="movimento"/>
              <w:rPr>
                <w:color w:val="002060"/>
              </w:rPr>
            </w:pPr>
            <w:r w:rsidRPr="005A089D">
              <w:rPr>
                <w:color w:val="002060"/>
              </w:rPr>
              <w:t>RICCI MARCO</w:t>
            </w:r>
          </w:p>
        </w:tc>
        <w:tc>
          <w:tcPr>
            <w:tcW w:w="2200" w:type="dxa"/>
            <w:tcMar>
              <w:top w:w="20" w:type="dxa"/>
              <w:left w:w="20" w:type="dxa"/>
              <w:bottom w:w="20" w:type="dxa"/>
              <w:right w:w="20" w:type="dxa"/>
            </w:tcMar>
            <w:vAlign w:val="center"/>
            <w:hideMark/>
          </w:tcPr>
          <w:p w14:paraId="141B3EAF" w14:textId="77777777" w:rsidR="005A089D" w:rsidRPr="005A089D" w:rsidRDefault="005A089D" w:rsidP="00BA3785">
            <w:pPr>
              <w:pStyle w:val="movimento2"/>
              <w:rPr>
                <w:color w:val="002060"/>
              </w:rPr>
            </w:pPr>
            <w:r w:rsidRPr="005A089D">
              <w:rPr>
                <w:color w:val="002060"/>
              </w:rPr>
              <w:t xml:space="preserve">(AMATORI STESE 2007 SRL) </w:t>
            </w:r>
          </w:p>
        </w:tc>
        <w:tc>
          <w:tcPr>
            <w:tcW w:w="800" w:type="dxa"/>
            <w:tcMar>
              <w:top w:w="20" w:type="dxa"/>
              <w:left w:w="20" w:type="dxa"/>
              <w:bottom w:w="20" w:type="dxa"/>
              <w:right w:w="20" w:type="dxa"/>
            </w:tcMar>
            <w:vAlign w:val="center"/>
            <w:hideMark/>
          </w:tcPr>
          <w:p w14:paraId="7440867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A7309E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A4F9CD6" w14:textId="77777777" w:rsidR="005A089D" w:rsidRPr="005A089D" w:rsidRDefault="005A089D" w:rsidP="00BA3785">
            <w:pPr>
              <w:pStyle w:val="movimento2"/>
              <w:rPr>
                <w:color w:val="002060"/>
              </w:rPr>
            </w:pPr>
            <w:r w:rsidRPr="005A089D">
              <w:rPr>
                <w:color w:val="002060"/>
              </w:rPr>
              <w:t> </w:t>
            </w:r>
          </w:p>
        </w:tc>
      </w:tr>
    </w:tbl>
    <w:p w14:paraId="3A5CC5C6" w14:textId="77777777" w:rsidR="005A089D" w:rsidRPr="005A089D" w:rsidRDefault="005A089D" w:rsidP="005A089D">
      <w:pPr>
        <w:pStyle w:val="diffida"/>
        <w:spacing w:before="80" w:beforeAutospacing="0" w:after="40" w:afterAutospacing="0"/>
        <w:jc w:val="left"/>
        <w:rPr>
          <w:rFonts w:eastAsiaTheme="minorEastAsia"/>
          <w:color w:val="002060"/>
        </w:rPr>
      </w:pPr>
      <w:r w:rsidRPr="005A089D">
        <w:rPr>
          <w:color w:val="002060"/>
        </w:rPr>
        <w:t xml:space="preserve">Per comportamento irriguardoso. Allontanato. </w:t>
      </w:r>
    </w:p>
    <w:p w14:paraId="141C0504" w14:textId="77777777" w:rsidR="005A089D" w:rsidRPr="005A089D" w:rsidRDefault="005A089D" w:rsidP="005A089D">
      <w:pPr>
        <w:pStyle w:val="titolo20"/>
        <w:rPr>
          <w:color w:val="002060"/>
        </w:rPr>
      </w:pPr>
      <w:r w:rsidRPr="005A089D">
        <w:rPr>
          <w:color w:val="002060"/>
        </w:rPr>
        <w:t xml:space="preserve">SQUALIFICA FINO AL 1/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3346CE0" w14:textId="77777777" w:rsidTr="00BA3785">
        <w:tc>
          <w:tcPr>
            <w:tcW w:w="2200" w:type="dxa"/>
            <w:tcMar>
              <w:top w:w="20" w:type="dxa"/>
              <w:left w:w="20" w:type="dxa"/>
              <w:bottom w:w="20" w:type="dxa"/>
              <w:right w:w="20" w:type="dxa"/>
            </w:tcMar>
            <w:vAlign w:val="center"/>
            <w:hideMark/>
          </w:tcPr>
          <w:p w14:paraId="11F913E4" w14:textId="77777777" w:rsidR="005A089D" w:rsidRPr="005A089D" w:rsidRDefault="005A089D" w:rsidP="00BA3785">
            <w:pPr>
              <w:pStyle w:val="movimento"/>
              <w:rPr>
                <w:color w:val="002060"/>
              </w:rPr>
            </w:pPr>
            <w:r w:rsidRPr="005A089D">
              <w:rPr>
                <w:color w:val="002060"/>
              </w:rPr>
              <w:t>SANTARELLI CRISTIAN</w:t>
            </w:r>
          </w:p>
        </w:tc>
        <w:tc>
          <w:tcPr>
            <w:tcW w:w="2200" w:type="dxa"/>
            <w:tcMar>
              <w:top w:w="20" w:type="dxa"/>
              <w:left w:w="20" w:type="dxa"/>
              <w:bottom w:w="20" w:type="dxa"/>
              <w:right w:w="20" w:type="dxa"/>
            </w:tcMar>
            <w:vAlign w:val="center"/>
            <w:hideMark/>
          </w:tcPr>
          <w:p w14:paraId="1B7CD677" w14:textId="77777777" w:rsidR="005A089D" w:rsidRPr="005A089D" w:rsidRDefault="005A089D" w:rsidP="00BA3785">
            <w:pPr>
              <w:pStyle w:val="movimento2"/>
              <w:rPr>
                <w:color w:val="002060"/>
              </w:rPr>
            </w:pPr>
            <w:r w:rsidRPr="005A089D">
              <w:rPr>
                <w:color w:val="002060"/>
              </w:rPr>
              <w:t xml:space="preserve">(VALMISA FUTSAL A.S.D.) </w:t>
            </w:r>
          </w:p>
        </w:tc>
        <w:tc>
          <w:tcPr>
            <w:tcW w:w="800" w:type="dxa"/>
            <w:tcMar>
              <w:top w:w="20" w:type="dxa"/>
              <w:left w:w="20" w:type="dxa"/>
              <w:bottom w:w="20" w:type="dxa"/>
              <w:right w:w="20" w:type="dxa"/>
            </w:tcMar>
            <w:vAlign w:val="center"/>
            <w:hideMark/>
          </w:tcPr>
          <w:p w14:paraId="1F3C556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8A4C613"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44FC48F" w14:textId="77777777" w:rsidR="005A089D" w:rsidRPr="005A089D" w:rsidRDefault="005A089D" w:rsidP="00BA3785">
            <w:pPr>
              <w:pStyle w:val="movimento2"/>
              <w:rPr>
                <w:color w:val="002060"/>
              </w:rPr>
            </w:pPr>
            <w:r w:rsidRPr="005A089D">
              <w:rPr>
                <w:color w:val="002060"/>
              </w:rPr>
              <w:t> </w:t>
            </w:r>
          </w:p>
        </w:tc>
      </w:tr>
    </w:tbl>
    <w:p w14:paraId="1D41BFCB" w14:textId="77777777" w:rsidR="005A089D" w:rsidRPr="005A089D" w:rsidRDefault="005A089D" w:rsidP="005A089D">
      <w:pPr>
        <w:pStyle w:val="diffida"/>
        <w:spacing w:before="80" w:beforeAutospacing="0" w:after="40" w:afterAutospacing="0"/>
        <w:jc w:val="left"/>
        <w:rPr>
          <w:rFonts w:eastAsiaTheme="minorEastAsia"/>
          <w:color w:val="002060"/>
        </w:rPr>
      </w:pPr>
      <w:r w:rsidRPr="005A089D">
        <w:rPr>
          <w:color w:val="002060"/>
        </w:rPr>
        <w:t xml:space="preserve">Già squalificato con precedente CU 98 del 27 marzo 2024 entrava negli spogliatoi durante l'intervallo. </w:t>
      </w:r>
    </w:p>
    <w:p w14:paraId="7E67903B" w14:textId="77777777" w:rsidR="005A089D" w:rsidRPr="005A089D" w:rsidRDefault="005A089D" w:rsidP="005A089D">
      <w:pPr>
        <w:pStyle w:val="titolo30"/>
        <w:rPr>
          <w:color w:val="002060"/>
        </w:rPr>
      </w:pPr>
      <w:r w:rsidRPr="005A089D">
        <w:rPr>
          <w:color w:val="002060"/>
        </w:rPr>
        <w:t xml:space="preserve">CALCIATORI ESPULSI </w:t>
      </w:r>
    </w:p>
    <w:p w14:paraId="66151E31" w14:textId="77777777" w:rsidR="005A089D" w:rsidRPr="005A089D" w:rsidRDefault="005A089D" w:rsidP="005A089D">
      <w:pPr>
        <w:pStyle w:val="titolo20"/>
        <w:rPr>
          <w:color w:val="002060"/>
        </w:rPr>
      </w:pPr>
      <w:r w:rsidRPr="005A089D">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3FCC65B" w14:textId="77777777" w:rsidTr="00BA3785">
        <w:tc>
          <w:tcPr>
            <w:tcW w:w="2200" w:type="dxa"/>
            <w:tcMar>
              <w:top w:w="20" w:type="dxa"/>
              <w:left w:w="20" w:type="dxa"/>
              <w:bottom w:w="20" w:type="dxa"/>
              <w:right w:w="20" w:type="dxa"/>
            </w:tcMar>
            <w:vAlign w:val="center"/>
            <w:hideMark/>
          </w:tcPr>
          <w:p w14:paraId="53343A41" w14:textId="77777777" w:rsidR="005A089D" w:rsidRPr="005A089D" w:rsidRDefault="005A089D" w:rsidP="00BA3785">
            <w:pPr>
              <w:pStyle w:val="movimento"/>
              <w:rPr>
                <w:color w:val="002060"/>
              </w:rPr>
            </w:pPr>
            <w:r w:rsidRPr="005A089D">
              <w:rPr>
                <w:color w:val="002060"/>
              </w:rPr>
              <w:t>HYSA BESMIR</w:t>
            </w:r>
          </w:p>
        </w:tc>
        <w:tc>
          <w:tcPr>
            <w:tcW w:w="2200" w:type="dxa"/>
            <w:tcMar>
              <w:top w:w="20" w:type="dxa"/>
              <w:left w:w="20" w:type="dxa"/>
              <w:bottom w:w="20" w:type="dxa"/>
              <w:right w:w="20" w:type="dxa"/>
            </w:tcMar>
            <w:vAlign w:val="center"/>
            <w:hideMark/>
          </w:tcPr>
          <w:p w14:paraId="15ABC481" w14:textId="77777777" w:rsidR="005A089D" w:rsidRPr="005A089D" w:rsidRDefault="005A089D" w:rsidP="00BA3785">
            <w:pPr>
              <w:pStyle w:val="movimento2"/>
              <w:rPr>
                <w:color w:val="002060"/>
              </w:rPr>
            </w:pPr>
            <w:r w:rsidRPr="005A089D">
              <w:rPr>
                <w:color w:val="002060"/>
              </w:rPr>
              <w:t xml:space="preserve">(MONTECCHIO SPORT) </w:t>
            </w:r>
          </w:p>
        </w:tc>
        <w:tc>
          <w:tcPr>
            <w:tcW w:w="800" w:type="dxa"/>
            <w:tcMar>
              <w:top w:w="20" w:type="dxa"/>
              <w:left w:w="20" w:type="dxa"/>
              <w:bottom w:w="20" w:type="dxa"/>
              <w:right w:w="20" w:type="dxa"/>
            </w:tcMar>
            <w:vAlign w:val="center"/>
            <w:hideMark/>
          </w:tcPr>
          <w:p w14:paraId="799E4A1F"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88E8F7B" w14:textId="77777777" w:rsidR="005A089D" w:rsidRPr="005A089D" w:rsidRDefault="005A089D" w:rsidP="00BA3785">
            <w:pPr>
              <w:pStyle w:val="movimento"/>
              <w:rPr>
                <w:color w:val="002060"/>
              </w:rPr>
            </w:pPr>
            <w:r w:rsidRPr="005A089D">
              <w:rPr>
                <w:color w:val="002060"/>
              </w:rPr>
              <w:t>COMPAGNUCCI ROBERTO</w:t>
            </w:r>
          </w:p>
        </w:tc>
        <w:tc>
          <w:tcPr>
            <w:tcW w:w="2200" w:type="dxa"/>
            <w:tcMar>
              <w:top w:w="20" w:type="dxa"/>
              <w:left w:w="20" w:type="dxa"/>
              <w:bottom w:w="20" w:type="dxa"/>
              <w:right w:w="20" w:type="dxa"/>
            </w:tcMar>
            <w:vAlign w:val="center"/>
            <w:hideMark/>
          </w:tcPr>
          <w:p w14:paraId="20234437" w14:textId="77777777" w:rsidR="005A089D" w:rsidRPr="005A089D" w:rsidRDefault="005A089D" w:rsidP="00BA3785">
            <w:pPr>
              <w:pStyle w:val="movimento2"/>
              <w:rPr>
                <w:color w:val="002060"/>
              </w:rPr>
            </w:pPr>
            <w:r w:rsidRPr="005A089D">
              <w:rPr>
                <w:color w:val="002060"/>
              </w:rPr>
              <w:t xml:space="preserve">(PIEDIRIPA C5) </w:t>
            </w:r>
          </w:p>
        </w:tc>
      </w:tr>
    </w:tbl>
    <w:p w14:paraId="13523268" w14:textId="77777777" w:rsidR="005A089D" w:rsidRPr="005A089D" w:rsidRDefault="005A089D" w:rsidP="005A089D">
      <w:pPr>
        <w:pStyle w:val="titolo20"/>
        <w:rPr>
          <w:rFonts w:eastAsiaTheme="minorEastAsia"/>
          <w:color w:val="002060"/>
        </w:rPr>
      </w:pPr>
      <w:r w:rsidRPr="005A089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41A643F" w14:textId="77777777" w:rsidTr="00BA3785">
        <w:tc>
          <w:tcPr>
            <w:tcW w:w="2200" w:type="dxa"/>
            <w:tcMar>
              <w:top w:w="20" w:type="dxa"/>
              <w:left w:w="20" w:type="dxa"/>
              <w:bottom w:w="20" w:type="dxa"/>
              <w:right w:w="20" w:type="dxa"/>
            </w:tcMar>
            <w:vAlign w:val="center"/>
            <w:hideMark/>
          </w:tcPr>
          <w:p w14:paraId="53646CBD" w14:textId="77777777" w:rsidR="005A089D" w:rsidRPr="005A089D" w:rsidRDefault="005A089D" w:rsidP="00BA3785">
            <w:pPr>
              <w:pStyle w:val="movimento"/>
              <w:rPr>
                <w:color w:val="002060"/>
              </w:rPr>
            </w:pPr>
            <w:r w:rsidRPr="005A089D">
              <w:rPr>
                <w:color w:val="002060"/>
              </w:rPr>
              <w:t>CIARROCCHI ALESSANDRO</w:t>
            </w:r>
          </w:p>
        </w:tc>
        <w:tc>
          <w:tcPr>
            <w:tcW w:w="2200" w:type="dxa"/>
            <w:tcMar>
              <w:top w:w="20" w:type="dxa"/>
              <w:left w:w="20" w:type="dxa"/>
              <w:bottom w:w="20" w:type="dxa"/>
              <w:right w:w="20" w:type="dxa"/>
            </w:tcMar>
            <w:vAlign w:val="center"/>
            <w:hideMark/>
          </w:tcPr>
          <w:p w14:paraId="4EAC67E6" w14:textId="77777777" w:rsidR="005A089D" w:rsidRPr="005A089D" w:rsidRDefault="005A089D" w:rsidP="00BA3785">
            <w:pPr>
              <w:pStyle w:val="movimento2"/>
              <w:rPr>
                <w:color w:val="002060"/>
              </w:rPr>
            </w:pPr>
            <w:r w:rsidRPr="005A089D">
              <w:rPr>
                <w:color w:val="002060"/>
              </w:rPr>
              <w:t xml:space="preserve">(FUTSAL L.C.) </w:t>
            </w:r>
          </w:p>
        </w:tc>
        <w:tc>
          <w:tcPr>
            <w:tcW w:w="800" w:type="dxa"/>
            <w:tcMar>
              <w:top w:w="20" w:type="dxa"/>
              <w:left w:w="20" w:type="dxa"/>
              <w:bottom w:w="20" w:type="dxa"/>
              <w:right w:w="20" w:type="dxa"/>
            </w:tcMar>
            <w:vAlign w:val="center"/>
            <w:hideMark/>
          </w:tcPr>
          <w:p w14:paraId="471AC93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9A5CA3F" w14:textId="77777777" w:rsidR="005A089D" w:rsidRPr="005A089D" w:rsidRDefault="005A089D" w:rsidP="00BA3785">
            <w:pPr>
              <w:pStyle w:val="movimento"/>
              <w:rPr>
                <w:color w:val="002060"/>
              </w:rPr>
            </w:pPr>
            <w:r w:rsidRPr="005A089D">
              <w:rPr>
                <w:color w:val="002060"/>
              </w:rPr>
              <w:t>BASTARI MATTEO</w:t>
            </w:r>
          </w:p>
        </w:tc>
        <w:tc>
          <w:tcPr>
            <w:tcW w:w="2200" w:type="dxa"/>
            <w:tcMar>
              <w:top w:w="20" w:type="dxa"/>
              <w:left w:w="20" w:type="dxa"/>
              <w:bottom w:w="20" w:type="dxa"/>
              <w:right w:w="20" w:type="dxa"/>
            </w:tcMar>
            <w:vAlign w:val="center"/>
            <w:hideMark/>
          </w:tcPr>
          <w:p w14:paraId="184CC47B" w14:textId="77777777" w:rsidR="005A089D" w:rsidRPr="005A089D" w:rsidRDefault="005A089D" w:rsidP="00BA3785">
            <w:pPr>
              <w:pStyle w:val="movimento2"/>
              <w:rPr>
                <w:color w:val="002060"/>
              </w:rPr>
            </w:pPr>
            <w:r w:rsidRPr="005A089D">
              <w:rPr>
                <w:color w:val="002060"/>
              </w:rPr>
              <w:t xml:space="preserve">(VIRTUS AURORA C5) </w:t>
            </w:r>
          </w:p>
        </w:tc>
      </w:tr>
    </w:tbl>
    <w:p w14:paraId="13849C42" w14:textId="77777777" w:rsidR="005A089D" w:rsidRPr="005A089D" w:rsidRDefault="005A089D" w:rsidP="005A089D">
      <w:pPr>
        <w:pStyle w:val="titolo30"/>
        <w:rPr>
          <w:rFonts w:eastAsiaTheme="minorEastAsia"/>
          <w:color w:val="002060"/>
        </w:rPr>
      </w:pPr>
      <w:r w:rsidRPr="005A089D">
        <w:rPr>
          <w:color w:val="002060"/>
        </w:rPr>
        <w:t xml:space="preserve">CALCIATORI NON ESPULSI </w:t>
      </w:r>
    </w:p>
    <w:p w14:paraId="616B3B82" w14:textId="77777777" w:rsidR="005A089D" w:rsidRPr="005A089D" w:rsidRDefault="005A089D" w:rsidP="005A089D">
      <w:pPr>
        <w:pStyle w:val="titolo20"/>
        <w:rPr>
          <w:color w:val="002060"/>
        </w:rPr>
      </w:pPr>
      <w:r w:rsidRPr="005A089D">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75421FC" w14:textId="77777777" w:rsidTr="00BA3785">
        <w:tc>
          <w:tcPr>
            <w:tcW w:w="2200" w:type="dxa"/>
            <w:tcMar>
              <w:top w:w="20" w:type="dxa"/>
              <w:left w:w="20" w:type="dxa"/>
              <w:bottom w:w="20" w:type="dxa"/>
              <w:right w:w="20" w:type="dxa"/>
            </w:tcMar>
            <w:vAlign w:val="center"/>
            <w:hideMark/>
          </w:tcPr>
          <w:p w14:paraId="69D6D885" w14:textId="77777777" w:rsidR="005A089D" w:rsidRPr="005A089D" w:rsidRDefault="005A089D" w:rsidP="00BA3785">
            <w:pPr>
              <w:pStyle w:val="movimento"/>
              <w:rPr>
                <w:color w:val="002060"/>
              </w:rPr>
            </w:pPr>
            <w:r w:rsidRPr="005A089D">
              <w:rPr>
                <w:color w:val="002060"/>
              </w:rPr>
              <w:t>MONTERVINO EGIDIO DOMENICO</w:t>
            </w:r>
          </w:p>
        </w:tc>
        <w:tc>
          <w:tcPr>
            <w:tcW w:w="2200" w:type="dxa"/>
            <w:tcMar>
              <w:top w:w="20" w:type="dxa"/>
              <w:left w:w="20" w:type="dxa"/>
              <w:bottom w:w="20" w:type="dxa"/>
              <w:right w:w="20" w:type="dxa"/>
            </w:tcMar>
            <w:vAlign w:val="center"/>
            <w:hideMark/>
          </w:tcPr>
          <w:p w14:paraId="723D4E8A" w14:textId="77777777" w:rsidR="005A089D" w:rsidRPr="005A089D" w:rsidRDefault="005A089D" w:rsidP="00BA3785">
            <w:pPr>
              <w:pStyle w:val="movimento2"/>
              <w:rPr>
                <w:color w:val="002060"/>
              </w:rPr>
            </w:pPr>
            <w:r w:rsidRPr="005A089D">
              <w:rPr>
                <w:color w:val="002060"/>
              </w:rPr>
              <w:t>(</w:t>
            </w:r>
            <w:proofErr w:type="gramStart"/>
            <w:r w:rsidRPr="005A089D">
              <w:rPr>
                <w:color w:val="002060"/>
              </w:rPr>
              <w:t>CITTA</w:t>
            </w:r>
            <w:proofErr w:type="gramEnd"/>
            <w:r w:rsidRPr="005A089D">
              <w:rPr>
                <w:color w:val="002060"/>
              </w:rPr>
              <w:t xml:space="preserve"> DI FALCONARA) </w:t>
            </w:r>
          </w:p>
        </w:tc>
        <w:tc>
          <w:tcPr>
            <w:tcW w:w="800" w:type="dxa"/>
            <w:tcMar>
              <w:top w:w="20" w:type="dxa"/>
              <w:left w:w="20" w:type="dxa"/>
              <w:bottom w:w="20" w:type="dxa"/>
              <w:right w:w="20" w:type="dxa"/>
            </w:tcMar>
            <w:vAlign w:val="center"/>
            <w:hideMark/>
          </w:tcPr>
          <w:p w14:paraId="34FAF76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AF0DF7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5B8A30E" w14:textId="77777777" w:rsidR="005A089D" w:rsidRPr="005A089D" w:rsidRDefault="005A089D" w:rsidP="00BA3785">
            <w:pPr>
              <w:pStyle w:val="movimento2"/>
              <w:rPr>
                <w:color w:val="002060"/>
              </w:rPr>
            </w:pPr>
            <w:r w:rsidRPr="005A089D">
              <w:rPr>
                <w:color w:val="002060"/>
              </w:rPr>
              <w:t> </w:t>
            </w:r>
          </w:p>
        </w:tc>
      </w:tr>
    </w:tbl>
    <w:p w14:paraId="31A8887B" w14:textId="77777777" w:rsidR="005A089D" w:rsidRPr="005A089D" w:rsidRDefault="005A089D" w:rsidP="005A089D">
      <w:pPr>
        <w:pStyle w:val="titolo20"/>
        <w:rPr>
          <w:rFonts w:eastAsiaTheme="minorEastAsia"/>
          <w:color w:val="002060"/>
        </w:rPr>
      </w:pPr>
      <w:r w:rsidRPr="005A089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21090E4" w14:textId="77777777" w:rsidTr="00BA3785">
        <w:tc>
          <w:tcPr>
            <w:tcW w:w="2200" w:type="dxa"/>
            <w:tcMar>
              <w:top w:w="20" w:type="dxa"/>
              <w:left w:w="20" w:type="dxa"/>
              <w:bottom w:w="20" w:type="dxa"/>
              <w:right w:w="20" w:type="dxa"/>
            </w:tcMar>
            <w:vAlign w:val="center"/>
            <w:hideMark/>
          </w:tcPr>
          <w:p w14:paraId="2988988C" w14:textId="77777777" w:rsidR="005A089D" w:rsidRPr="005A089D" w:rsidRDefault="005A089D" w:rsidP="00BA3785">
            <w:pPr>
              <w:pStyle w:val="movimento"/>
              <w:rPr>
                <w:color w:val="002060"/>
              </w:rPr>
            </w:pPr>
            <w:r w:rsidRPr="005A089D">
              <w:rPr>
                <w:color w:val="002060"/>
              </w:rPr>
              <w:t>BLASI PIETRO</w:t>
            </w:r>
          </w:p>
        </w:tc>
        <w:tc>
          <w:tcPr>
            <w:tcW w:w="2200" w:type="dxa"/>
            <w:tcMar>
              <w:top w:w="20" w:type="dxa"/>
              <w:left w:w="20" w:type="dxa"/>
              <w:bottom w:w="20" w:type="dxa"/>
              <w:right w:w="20" w:type="dxa"/>
            </w:tcMar>
            <w:vAlign w:val="center"/>
            <w:hideMark/>
          </w:tcPr>
          <w:p w14:paraId="7850FFBC" w14:textId="77777777" w:rsidR="005A089D" w:rsidRPr="005A089D" w:rsidRDefault="005A089D" w:rsidP="00BA3785">
            <w:pPr>
              <w:pStyle w:val="movimento2"/>
              <w:rPr>
                <w:color w:val="002060"/>
              </w:rPr>
            </w:pPr>
            <w:r w:rsidRPr="005A089D">
              <w:rPr>
                <w:color w:val="002060"/>
              </w:rPr>
              <w:t xml:space="preserve">(AUDAX CALCIO PIOBBICO) </w:t>
            </w:r>
          </w:p>
        </w:tc>
        <w:tc>
          <w:tcPr>
            <w:tcW w:w="800" w:type="dxa"/>
            <w:tcMar>
              <w:top w:w="20" w:type="dxa"/>
              <w:left w:w="20" w:type="dxa"/>
              <w:bottom w:w="20" w:type="dxa"/>
              <w:right w:w="20" w:type="dxa"/>
            </w:tcMar>
            <w:vAlign w:val="center"/>
            <w:hideMark/>
          </w:tcPr>
          <w:p w14:paraId="566FB712"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6CF1D69" w14:textId="77777777" w:rsidR="005A089D" w:rsidRPr="005A089D" w:rsidRDefault="005A089D" w:rsidP="00BA3785">
            <w:pPr>
              <w:pStyle w:val="movimento"/>
              <w:rPr>
                <w:color w:val="002060"/>
              </w:rPr>
            </w:pPr>
            <w:r w:rsidRPr="005A089D">
              <w:rPr>
                <w:color w:val="002060"/>
              </w:rPr>
              <w:t>BARDELLA ANDREA</w:t>
            </w:r>
          </w:p>
        </w:tc>
        <w:tc>
          <w:tcPr>
            <w:tcW w:w="2200" w:type="dxa"/>
            <w:tcMar>
              <w:top w:w="20" w:type="dxa"/>
              <w:left w:w="20" w:type="dxa"/>
              <w:bottom w:w="20" w:type="dxa"/>
              <w:right w:w="20" w:type="dxa"/>
            </w:tcMar>
            <w:vAlign w:val="center"/>
            <w:hideMark/>
          </w:tcPr>
          <w:p w14:paraId="22A7FFE4" w14:textId="77777777" w:rsidR="005A089D" w:rsidRPr="005A089D" w:rsidRDefault="005A089D" w:rsidP="00BA3785">
            <w:pPr>
              <w:pStyle w:val="movimento2"/>
              <w:rPr>
                <w:color w:val="002060"/>
              </w:rPr>
            </w:pPr>
            <w:r w:rsidRPr="005A089D">
              <w:rPr>
                <w:color w:val="002060"/>
              </w:rPr>
              <w:t xml:space="preserve">(FRASASSI C5) </w:t>
            </w:r>
          </w:p>
        </w:tc>
      </w:tr>
      <w:tr w:rsidR="005A089D" w:rsidRPr="005A089D" w14:paraId="422D7931" w14:textId="77777777" w:rsidTr="00BA3785">
        <w:tc>
          <w:tcPr>
            <w:tcW w:w="2200" w:type="dxa"/>
            <w:tcMar>
              <w:top w:w="20" w:type="dxa"/>
              <w:left w:w="20" w:type="dxa"/>
              <w:bottom w:w="20" w:type="dxa"/>
              <w:right w:w="20" w:type="dxa"/>
            </w:tcMar>
            <w:vAlign w:val="center"/>
            <w:hideMark/>
          </w:tcPr>
          <w:p w14:paraId="7093441B" w14:textId="77777777" w:rsidR="005A089D" w:rsidRPr="005A089D" w:rsidRDefault="005A089D" w:rsidP="00BA3785">
            <w:pPr>
              <w:pStyle w:val="movimento"/>
              <w:rPr>
                <w:color w:val="002060"/>
              </w:rPr>
            </w:pPr>
            <w:r w:rsidRPr="005A089D">
              <w:rPr>
                <w:color w:val="002060"/>
              </w:rPr>
              <w:t>FURELLI VALERIO</w:t>
            </w:r>
          </w:p>
        </w:tc>
        <w:tc>
          <w:tcPr>
            <w:tcW w:w="2200" w:type="dxa"/>
            <w:tcMar>
              <w:top w:w="20" w:type="dxa"/>
              <w:left w:w="20" w:type="dxa"/>
              <w:bottom w:w="20" w:type="dxa"/>
              <w:right w:w="20" w:type="dxa"/>
            </w:tcMar>
            <w:vAlign w:val="center"/>
            <w:hideMark/>
          </w:tcPr>
          <w:p w14:paraId="5CA8B25F" w14:textId="77777777" w:rsidR="005A089D" w:rsidRPr="005A089D" w:rsidRDefault="005A089D" w:rsidP="00BA3785">
            <w:pPr>
              <w:pStyle w:val="movimento2"/>
              <w:rPr>
                <w:color w:val="002060"/>
              </w:rPr>
            </w:pPr>
            <w:r w:rsidRPr="005A089D">
              <w:rPr>
                <w:color w:val="002060"/>
              </w:rPr>
              <w:t xml:space="preserve">(GNANO 04) </w:t>
            </w:r>
          </w:p>
        </w:tc>
        <w:tc>
          <w:tcPr>
            <w:tcW w:w="800" w:type="dxa"/>
            <w:tcMar>
              <w:top w:w="20" w:type="dxa"/>
              <w:left w:w="20" w:type="dxa"/>
              <w:bottom w:w="20" w:type="dxa"/>
              <w:right w:w="20" w:type="dxa"/>
            </w:tcMar>
            <w:vAlign w:val="center"/>
            <w:hideMark/>
          </w:tcPr>
          <w:p w14:paraId="4ECFDC6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7461E01" w14:textId="77777777" w:rsidR="005A089D" w:rsidRPr="005A089D" w:rsidRDefault="005A089D" w:rsidP="00BA3785">
            <w:pPr>
              <w:pStyle w:val="movimento"/>
              <w:rPr>
                <w:color w:val="002060"/>
              </w:rPr>
            </w:pPr>
            <w:r w:rsidRPr="005A089D">
              <w:rPr>
                <w:color w:val="002060"/>
              </w:rPr>
              <w:t>LUCHETTI ALESSANDRO</w:t>
            </w:r>
          </w:p>
        </w:tc>
        <w:tc>
          <w:tcPr>
            <w:tcW w:w="2200" w:type="dxa"/>
            <w:tcMar>
              <w:top w:w="20" w:type="dxa"/>
              <w:left w:w="20" w:type="dxa"/>
              <w:bottom w:w="20" w:type="dxa"/>
              <w:right w:w="20" w:type="dxa"/>
            </w:tcMar>
            <w:vAlign w:val="center"/>
            <w:hideMark/>
          </w:tcPr>
          <w:p w14:paraId="77F9B8A5" w14:textId="77777777" w:rsidR="005A089D" w:rsidRPr="005A089D" w:rsidRDefault="005A089D" w:rsidP="00BA3785">
            <w:pPr>
              <w:pStyle w:val="movimento2"/>
              <w:rPr>
                <w:color w:val="002060"/>
              </w:rPr>
            </w:pPr>
            <w:r w:rsidRPr="005A089D">
              <w:rPr>
                <w:color w:val="002060"/>
              </w:rPr>
              <w:t xml:space="preserve">(SAN BIAGIO) </w:t>
            </w:r>
          </w:p>
        </w:tc>
      </w:tr>
      <w:tr w:rsidR="005A089D" w:rsidRPr="005A089D" w14:paraId="090BF03E" w14:textId="77777777" w:rsidTr="00BA3785">
        <w:tc>
          <w:tcPr>
            <w:tcW w:w="2200" w:type="dxa"/>
            <w:tcMar>
              <w:top w:w="20" w:type="dxa"/>
              <w:left w:w="20" w:type="dxa"/>
              <w:bottom w:w="20" w:type="dxa"/>
              <w:right w:w="20" w:type="dxa"/>
            </w:tcMar>
            <w:vAlign w:val="center"/>
            <w:hideMark/>
          </w:tcPr>
          <w:p w14:paraId="658F3254" w14:textId="77777777" w:rsidR="005A089D" w:rsidRPr="005A089D" w:rsidRDefault="005A089D" w:rsidP="00BA3785">
            <w:pPr>
              <w:pStyle w:val="movimento"/>
              <w:rPr>
                <w:color w:val="002060"/>
              </w:rPr>
            </w:pPr>
            <w:r w:rsidRPr="005A089D">
              <w:rPr>
                <w:color w:val="002060"/>
              </w:rPr>
              <w:t>COACCI ALESSANDRO</w:t>
            </w:r>
          </w:p>
        </w:tc>
        <w:tc>
          <w:tcPr>
            <w:tcW w:w="2200" w:type="dxa"/>
            <w:tcMar>
              <w:top w:w="20" w:type="dxa"/>
              <w:left w:w="20" w:type="dxa"/>
              <w:bottom w:w="20" w:type="dxa"/>
              <w:right w:w="20" w:type="dxa"/>
            </w:tcMar>
            <w:vAlign w:val="center"/>
            <w:hideMark/>
          </w:tcPr>
          <w:p w14:paraId="418A9F13" w14:textId="77777777" w:rsidR="005A089D" w:rsidRPr="005A089D" w:rsidRDefault="005A089D" w:rsidP="00BA3785">
            <w:pPr>
              <w:pStyle w:val="movimento2"/>
              <w:rPr>
                <w:color w:val="002060"/>
              </w:rPr>
            </w:pPr>
            <w:r w:rsidRPr="005A089D">
              <w:rPr>
                <w:color w:val="002060"/>
              </w:rPr>
              <w:t xml:space="preserve">(SPECIAL ONE SPORTING CLUB) </w:t>
            </w:r>
          </w:p>
        </w:tc>
        <w:tc>
          <w:tcPr>
            <w:tcW w:w="800" w:type="dxa"/>
            <w:tcMar>
              <w:top w:w="20" w:type="dxa"/>
              <w:left w:w="20" w:type="dxa"/>
              <w:bottom w:w="20" w:type="dxa"/>
              <w:right w:w="20" w:type="dxa"/>
            </w:tcMar>
            <w:vAlign w:val="center"/>
            <w:hideMark/>
          </w:tcPr>
          <w:p w14:paraId="7E057E9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3D5FC70" w14:textId="77777777" w:rsidR="005A089D" w:rsidRPr="005A089D" w:rsidRDefault="005A089D" w:rsidP="00BA3785">
            <w:pPr>
              <w:pStyle w:val="movimento"/>
              <w:rPr>
                <w:color w:val="002060"/>
              </w:rPr>
            </w:pPr>
            <w:r w:rsidRPr="005A089D">
              <w:rPr>
                <w:color w:val="002060"/>
              </w:rPr>
              <w:t>BIZZARRI DAVIDE</w:t>
            </w:r>
          </w:p>
        </w:tc>
        <w:tc>
          <w:tcPr>
            <w:tcW w:w="2200" w:type="dxa"/>
            <w:tcMar>
              <w:top w:w="20" w:type="dxa"/>
              <w:left w:w="20" w:type="dxa"/>
              <w:bottom w:w="20" w:type="dxa"/>
              <w:right w:w="20" w:type="dxa"/>
            </w:tcMar>
            <w:vAlign w:val="center"/>
            <w:hideMark/>
          </w:tcPr>
          <w:p w14:paraId="33421427" w14:textId="77777777" w:rsidR="005A089D" w:rsidRPr="005A089D" w:rsidRDefault="005A089D" w:rsidP="00BA3785">
            <w:pPr>
              <w:pStyle w:val="movimento2"/>
              <w:rPr>
                <w:color w:val="002060"/>
              </w:rPr>
            </w:pPr>
            <w:r w:rsidRPr="005A089D">
              <w:rPr>
                <w:color w:val="002060"/>
              </w:rPr>
              <w:t xml:space="preserve">(TRIBALCIO PICENA) </w:t>
            </w:r>
          </w:p>
        </w:tc>
      </w:tr>
      <w:tr w:rsidR="005A089D" w:rsidRPr="005A089D" w14:paraId="27ABE28D" w14:textId="77777777" w:rsidTr="00BA3785">
        <w:tc>
          <w:tcPr>
            <w:tcW w:w="2200" w:type="dxa"/>
            <w:tcMar>
              <w:top w:w="20" w:type="dxa"/>
              <w:left w:w="20" w:type="dxa"/>
              <w:bottom w:w="20" w:type="dxa"/>
              <w:right w:w="20" w:type="dxa"/>
            </w:tcMar>
            <w:vAlign w:val="center"/>
            <w:hideMark/>
          </w:tcPr>
          <w:p w14:paraId="2A0C265C" w14:textId="77777777" w:rsidR="005A089D" w:rsidRPr="005A089D" w:rsidRDefault="005A089D" w:rsidP="00BA3785">
            <w:pPr>
              <w:pStyle w:val="movimento"/>
              <w:rPr>
                <w:color w:val="002060"/>
              </w:rPr>
            </w:pPr>
            <w:r w:rsidRPr="005A089D">
              <w:rPr>
                <w:color w:val="002060"/>
              </w:rPr>
              <w:t>DAMINATO ENRICO</w:t>
            </w:r>
          </w:p>
        </w:tc>
        <w:tc>
          <w:tcPr>
            <w:tcW w:w="2200" w:type="dxa"/>
            <w:tcMar>
              <w:top w:w="20" w:type="dxa"/>
              <w:left w:w="20" w:type="dxa"/>
              <w:bottom w:w="20" w:type="dxa"/>
              <w:right w:w="20" w:type="dxa"/>
            </w:tcMar>
            <w:vAlign w:val="center"/>
            <w:hideMark/>
          </w:tcPr>
          <w:p w14:paraId="2F2854DD" w14:textId="77777777" w:rsidR="005A089D" w:rsidRPr="005A089D" w:rsidRDefault="005A089D" w:rsidP="00BA3785">
            <w:pPr>
              <w:pStyle w:val="movimento2"/>
              <w:rPr>
                <w:color w:val="002060"/>
              </w:rPr>
            </w:pPr>
            <w:r w:rsidRPr="005A089D">
              <w:rPr>
                <w:color w:val="002060"/>
              </w:rPr>
              <w:t xml:space="preserve">(VAL TENNA UNITED) </w:t>
            </w:r>
          </w:p>
        </w:tc>
        <w:tc>
          <w:tcPr>
            <w:tcW w:w="800" w:type="dxa"/>
            <w:tcMar>
              <w:top w:w="20" w:type="dxa"/>
              <w:left w:w="20" w:type="dxa"/>
              <w:bottom w:w="20" w:type="dxa"/>
              <w:right w:w="20" w:type="dxa"/>
            </w:tcMar>
            <w:vAlign w:val="center"/>
            <w:hideMark/>
          </w:tcPr>
          <w:p w14:paraId="394C7A0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5F22CEB" w14:textId="77777777" w:rsidR="005A089D" w:rsidRPr="005A089D" w:rsidRDefault="005A089D" w:rsidP="00BA3785">
            <w:pPr>
              <w:pStyle w:val="movimento"/>
              <w:rPr>
                <w:color w:val="002060"/>
              </w:rPr>
            </w:pPr>
            <w:r w:rsidRPr="005A089D">
              <w:rPr>
                <w:color w:val="002060"/>
              </w:rPr>
              <w:t>CASOLE SEBASTIANO</w:t>
            </w:r>
          </w:p>
        </w:tc>
        <w:tc>
          <w:tcPr>
            <w:tcW w:w="2200" w:type="dxa"/>
            <w:tcMar>
              <w:top w:w="20" w:type="dxa"/>
              <w:left w:w="20" w:type="dxa"/>
              <w:bottom w:w="20" w:type="dxa"/>
              <w:right w:w="20" w:type="dxa"/>
            </w:tcMar>
            <w:vAlign w:val="center"/>
            <w:hideMark/>
          </w:tcPr>
          <w:p w14:paraId="76B20D0F" w14:textId="77777777" w:rsidR="005A089D" w:rsidRPr="005A089D" w:rsidRDefault="005A089D" w:rsidP="00BA3785">
            <w:pPr>
              <w:pStyle w:val="movimento2"/>
              <w:rPr>
                <w:color w:val="002060"/>
              </w:rPr>
            </w:pPr>
            <w:r w:rsidRPr="005A089D">
              <w:rPr>
                <w:color w:val="002060"/>
              </w:rPr>
              <w:t xml:space="preserve">(VIS CIVITANOVA) </w:t>
            </w:r>
          </w:p>
        </w:tc>
      </w:tr>
    </w:tbl>
    <w:p w14:paraId="081EF67F" w14:textId="77777777" w:rsidR="005A089D" w:rsidRPr="005A089D" w:rsidRDefault="005A089D" w:rsidP="005A089D">
      <w:pPr>
        <w:pStyle w:val="titolo20"/>
        <w:rPr>
          <w:rFonts w:eastAsiaTheme="minorEastAsia"/>
          <w:color w:val="002060"/>
        </w:rPr>
      </w:pPr>
      <w:r w:rsidRPr="005A08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4036D7CA" w14:textId="77777777" w:rsidTr="00BA3785">
        <w:tc>
          <w:tcPr>
            <w:tcW w:w="2200" w:type="dxa"/>
            <w:tcMar>
              <w:top w:w="20" w:type="dxa"/>
              <w:left w:w="20" w:type="dxa"/>
              <w:bottom w:w="20" w:type="dxa"/>
              <w:right w:w="20" w:type="dxa"/>
            </w:tcMar>
            <w:vAlign w:val="center"/>
            <w:hideMark/>
          </w:tcPr>
          <w:p w14:paraId="26E30D40" w14:textId="77777777" w:rsidR="005A089D" w:rsidRPr="005A089D" w:rsidRDefault="005A089D" w:rsidP="00BA3785">
            <w:pPr>
              <w:pStyle w:val="movimento"/>
              <w:rPr>
                <w:color w:val="002060"/>
              </w:rPr>
            </w:pPr>
            <w:r w:rsidRPr="005A089D">
              <w:rPr>
                <w:color w:val="002060"/>
              </w:rPr>
              <w:t>NAPOLETANI ALESSIO</w:t>
            </w:r>
          </w:p>
        </w:tc>
        <w:tc>
          <w:tcPr>
            <w:tcW w:w="2200" w:type="dxa"/>
            <w:tcMar>
              <w:top w:w="20" w:type="dxa"/>
              <w:left w:w="20" w:type="dxa"/>
              <w:bottom w:w="20" w:type="dxa"/>
              <w:right w:w="20" w:type="dxa"/>
            </w:tcMar>
            <w:vAlign w:val="center"/>
            <w:hideMark/>
          </w:tcPr>
          <w:p w14:paraId="6F80230B" w14:textId="77777777" w:rsidR="005A089D" w:rsidRPr="005A089D" w:rsidRDefault="005A089D" w:rsidP="00BA3785">
            <w:pPr>
              <w:pStyle w:val="movimento2"/>
              <w:rPr>
                <w:color w:val="002060"/>
              </w:rPr>
            </w:pPr>
            <w:r w:rsidRPr="005A089D">
              <w:rPr>
                <w:color w:val="002060"/>
              </w:rPr>
              <w:t xml:space="preserve">(CSI MONTEFIORE) </w:t>
            </w:r>
          </w:p>
        </w:tc>
        <w:tc>
          <w:tcPr>
            <w:tcW w:w="800" w:type="dxa"/>
            <w:tcMar>
              <w:top w:w="20" w:type="dxa"/>
              <w:left w:w="20" w:type="dxa"/>
              <w:bottom w:w="20" w:type="dxa"/>
              <w:right w:w="20" w:type="dxa"/>
            </w:tcMar>
            <w:vAlign w:val="center"/>
            <w:hideMark/>
          </w:tcPr>
          <w:p w14:paraId="21CD523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CD6B235" w14:textId="77777777" w:rsidR="005A089D" w:rsidRPr="005A089D" w:rsidRDefault="005A089D" w:rsidP="00BA3785">
            <w:pPr>
              <w:pStyle w:val="movimento"/>
              <w:rPr>
                <w:color w:val="002060"/>
              </w:rPr>
            </w:pPr>
            <w:r w:rsidRPr="005A089D">
              <w:rPr>
                <w:color w:val="002060"/>
              </w:rPr>
              <w:t>BAJRAMI HADIS</w:t>
            </w:r>
          </w:p>
        </w:tc>
        <w:tc>
          <w:tcPr>
            <w:tcW w:w="2200" w:type="dxa"/>
            <w:tcMar>
              <w:top w:w="20" w:type="dxa"/>
              <w:left w:w="20" w:type="dxa"/>
              <w:bottom w:w="20" w:type="dxa"/>
              <w:right w:w="20" w:type="dxa"/>
            </w:tcMar>
            <w:vAlign w:val="center"/>
            <w:hideMark/>
          </w:tcPr>
          <w:p w14:paraId="337F92FE" w14:textId="77777777" w:rsidR="005A089D" w:rsidRPr="005A089D" w:rsidRDefault="005A089D" w:rsidP="00BA3785">
            <w:pPr>
              <w:pStyle w:val="movimento2"/>
              <w:rPr>
                <w:color w:val="002060"/>
              </w:rPr>
            </w:pPr>
            <w:r w:rsidRPr="005A089D">
              <w:rPr>
                <w:color w:val="002060"/>
              </w:rPr>
              <w:t xml:space="preserve">(MOGLIANESE) </w:t>
            </w:r>
          </w:p>
        </w:tc>
      </w:tr>
      <w:tr w:rsidR="005A089D" w:rsidRPr="005A089D" w14:paraId="49F5B4B1" w14:textId="77777777" w:rsidTr="00BA3785">
        <w:tc>
          <w:tcPr>
            <w:tcW w:w="2200" w:type="dxa"/>
            <w:tcMar>
              <w:top w:w="20" w:type="dxa"/>
              <w:left w:w="20" w:type="dxa"/>
              <w:bottom w:w="20" w:type="dxa"/>
              <w:right w:w="20" w:type="dxa"/>
            </w:tcMar>
            <w:vAlign w:val="center"/>
            <w:hideMark/>
          </w:tcPr>
          <w:p w14:paraId="13013F18" w14:textId="77777777" w:rsidR="005A089D" w:rsidRPr="005A089D" w:rsidRDefault="005A089D" w:rsidP="00BA3785">
            <w:pPr>
              <w:pStyle w:val="movimento"/>
              <w:rPr>
                <w:color w:val="002060"/>
              </w:rPr>
            </w:pPr>
            <w:r w:rsidRPr="005A089D">
              <w:rPr>
                <w:color w:val="002060"/>
              </w:rPr>
              <w:t>MORELLI NICOLA</w:t>
            </w:r>
          </w:p>
        </w:tc>
        <w:tc>
          <w:tcPr>
            <w:tcW w:w="2200" w:type="dxa"/>
            <w:tcMar>
              <w:top w:w="20" w:type="dxa"/>
              <w:left w:w="20" w:type="dxa"/>
              <w:bottom w:w="20" w:type="dxa"/>
              <w:right w:w="20" w:type="dxa"/>
            </w:tcMar>
            <w:vAlign w:val="center"/>
            <w:hideMark/>
          </w:tcPr>
          <w:p w14:paraId="31DE45F9" w14:textId="77777777" w:rsidR="005A089D" w:rsidRPr="005A089D" w:rsidRDefault="005A089D" w:rsidP="00BA3785">
            <w:pPr>
              <w:pStyle w:val="movimento2"/>
              <w:rPr>
                <w:color w:val="002060"/>
              </w:rPr>
            </w:pPr>
            <w:r w:rsidRPr="005A089D">
              <w:rPr>
                <w:color w:val="002060"/>
              </w:rPr>
              <w:t xml:space="preserve">(MONTECCHIO SPORT) </w:t>
            </w:r>
          </w:p>
        </w:tc>
        <w:tc>
          <w:tcPr>
            <w:tcW w:w="800" w:type="dxa"/>
            <w:tcMar>
              <w:top w:w="20" w:type="dxa"/>
              <w:left w:w="20" w:type="dxa"/>
              <w:bottom w:w="20" w:type="dxa"/>
              <w:right w:w="20" w:type="dxa"/>
            </w:tcMar>
            <w:vAlign w:val="center"/>
            <w:hideMark/>
          </w:tcPr>
          <w:p w14:paraId="372F3B8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A0B43E5" w14:textId="77777777" w:rsidR="005A089D" w:rsidRPr="005A089D" w:rsidRDefault="005A089D" w:rsidP="00BA3785">
            <w:pPr>
              <w:pStyle w:val="movimento"/>
              <w:rPr>
                <w:color w:val="002060"/>
              </w:rPr>
            </w:pPr>
            <w:r w:rsidRPr="005A089D">
              <w:rPr>
                <w:color w:val="002060"/>
              </w:rPr>
              <w:t>MINARDI MATTEO</w:t>
            </w:r>
          </w:p>
        </w:tc>
        <w:tc>
          <w:tcPr>
            <w:tcW w:w="2200" w:type="dxa"/>
            <w:tcMar>
              <w:top w:w="20" w:type="dxa"/>
              <w:left w:w="20" w:type="dxa"/>
              <w:bottom w:w="20" w:type="dxa"/>
              <w:right w:w="20" w:type="dxa"/>
            </w:tcMar>
            <w:vAlign w:val="center"/>
            <w:hideMark/>
          </w:tcPr>
          <w:p w14:paraId="0D387539" w14:textId="77777777" w:rsidR="005A089D" w:rsidRPr="005A089D" w:rsidRDefault="005A089D" w:rsidP="00BA3785">
            <w:pPr>
              <w:pStyle w:val="movimento2"/>
              <w:rPr>
                <w:color w:val="002060"/>
              </w:rPr>
            </w:pPr>
            <w:r w:rsidRPr="005A089D">
              <w:rPr>
                <w:color w:val="002060"/>
              </w:rPr>
              <w:t xml:space="preserve">(SPECIAL ONE SPORTING CLUB) </w:t>
            </w:r>
          </w:p>
        </w:tc>
      </w:tr>
      <w:tr w:rsidR="005A089D" w:rsidRPr="005A089D" w14:paraId="0B871E6B" w14:textId="77777777" w:rsidTr="00BA3785">
        <w:tc>
          <w:tcPr>
            <w:tcW w:w="2200" w:type="dxa"/>
            <w:tcMar>
              <w:top w:w="20" w:type="dxa"/>
              <w:left w:w="20" w:type="dxa"/>
              <w:bottom w:w="20" w:type="dxa"/>
              <w:right w:w="20" w:type="dxa"/>
            </w:tcMar>
            <w:vAlign w:val="center"/>
            <w:hideMark/>
          </w:tcPr>
          <w:p w14:paraId="7221D1D9" w14:textId="77777777" w:rsidR="005A089D" w:rsidRPr="005A089D" w:rsidRDefault="005A089D" w:rsidP="00BA3785">
            <w:pPr>
              <w:pStyle w:val="movimento"/>
              <w:rPr>
                <w:color w:val="002060"/>
              </w:rPr>
            </w:pPr>
            <w:r w:rsidRPr="005A089D">
              <w:rPr>
                <w:color w:val="002060"/>
              </w:rPr>
              <w:t>GABBANINI PAOLO</w:t>
            </w:r>
          </w:p>
        </w:tc>
        <w:tc>
          <w:tcPr>
            <w:tcW w:w="2200" w:type="dxa"/>
            <w:tcMar>
              <w:top w:w="20" w:type="dxa"/>
              <w:left w:w="20" w:type="dxa"/>
              <w:bottom w:w="20" w:type="dxa"/>
              <w:right w:w="20" w:type="dxa"/>
            </w:tcMar>
            <w:vAlign w:val="center"/>
            <w:hideMark/>
          </w:tcPr>
          <w:p w14:paraId="167C7316" w14:textId="77777777" w:rsidR="005A089D" w:rsidRPr="005A089D" w:rsidRDefault="005A089D" w:rsidP="00BA3785">
            <w:pPr>
              <w:pStyle w:val="movimento2"/>
              <w:rPr>
                <w:color w:val="002060"/>
              </w:rPr>
            </w:pPr>
            <w:r w:rsidRPr="005A089D">
              <w:rPr>
                <w:color w:val="002060"/>
              </w:rPr>
              <w:t xml:space="preserve">(URBINO CALCIO A 5) </w:t>
            </w:r>
          </w:p>
        </w:tc>
        <w:tc>
          <w:tcPr>
            <w:tcW w:w="800" w:type="dxa"/>
            <w:tcMar>
              <w:top w:w="20" w:type="dxa"/>
              <w:left w:w="20" w:type="dxa"/>
              <w:bottom w:w="20" w:type="dxa"/>
              <w:right w:w="20" w:type="dxa"/>
            </w:tcMar>
            <w:vAlign w:val="center"/>
            <w:hideMark/>
          </w:tcPr>
          <w:p w14:paraId="3F57D33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74E6548"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5904A82" w14:textId="77777777" w:rsidR="005A089D" w:rsidRPr="005A089D" w:rsidRDefault="005A089D" w:rsidP="00BA3785">
            <w:pPr>
              <w:pStyle w:val="movimento2"/>
              <w:rPr>
                <w:color w:val="002060"/>
              </w:rPr>
            </w:pPr>
            <w:r w:rsidRPr="005A089D">
              <w:rPr>
                <w:color w:val="002060"/>
              </w:rPr>
              <w:t> </w:t>
            </w:r>
          </w:p>
        </w:tc>
      </w:tr>
    </w:tbl>
    <w:p w14:paraId="59A6A365" w14:textId="77777777" w:rsidR="005A089D" w:rsidRPr="005A089D" w:rsidRDefault="005A089D" w:rsidP="005A089D">
      <w:pPr>
        <w:pStyle w:val="titolo20"/>
        <w:rPr>
          <w:rFonts w:eastAsiaTheme="minorEastAsia"/>
          <w:color w:val="002060"/>
        </w:rPr>
      </w:pPr>
      <w:r w:rsidRPr="005A089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06394F8" w14:textId="77777777" w:rsidTr="00BA3785">
        <w:tc>
          <w:tcPr>
            <w:tcW w:w="2200" w:type="dxa"/>
            <w:tcMar>
              <w:top w:w="20" w:type="dxa"/>
              <w:left w:w="20" w:type="dxa"/>
              <w:bottom w:w="20" w:type="dxa"/>
              <w:right w:w="20" w:type="dxa"/>
            </w:tcMar>
            <w:vAlign w:val="center"/>
            <w:hideMark/>
          </w:tcPr>
          <w:p w14:paraId="68D74031" w14:textId="77777777" w:rsidR="005A089D" w:rsidRPr="005A089D" w:rsidRDefault="005A089D" w:rsidP="00BA3785">
            <w:pPr>
              <w:pStyle w:val="movimento"/>
              <w:rPr>
                <w:color w:val="002060"/>
              </w:rPr>
            </w:pPr>
            <w:r w:rsidRPr="005A089D">
              <w:rPr>
                <w:color w:val="002060"/>
              </w:rPr>
              <w:t>FRATESI SIMONE</w:t>
            </w:r>
          </w:p>
        </w:tc>
        <w:tc>
          <w:tcPr>
            <w:tcW w:w="2200" w:type="dxa"/>
            <w:tcMar>
              <w:top w:w="20" w:type="dxa"/>
              <w:left w:w="20" w:type="dxa"/>
              <w:bottom w:w="20" w:type="dxa"/>
              <w:right w:w="20" w:type="dxa"/>
            </w:tcMar>
            <w:vAlign w:val="center"/>
            <w:hideMark/>
          </w:tcPr>
          <w:p w14:paraId="24C68439" w14:textId="77777777" w:rsidR="005A089D" w:rsidRPr="005A089D" w:rsidRDefault="005A089D" w:rsidP="00BA3785">
            <w:pPr>
              <w:pStyle w:val="movimento2"/>
              <w:rPr>
                <w:color w:val="002060"/>
              </w:rPr>
            </w:pPr>
            <w:r w:rsidRPr="005A089D">
              <w:rPr>
                <w:color w:val="002060"/>
              </w:rPr>
              <w:t xml:space="preserve">(MONTECCHIO SPORT) </w:t>
            </w:r>
          </w:p>
        </w:tc>
        <w:tc>
          <w:tcPr>
            <w:tcW w:w="800" w:type="dxa"/>
            <w:tcMar>
              <w:top w:w="20" w:type="dxa"/>
              <w:left w:w="20" w:type="dxa"/>
              <w:bottom w:w="20" w:type="dxa"/>
              <w:right w:w="20" w:type="dxa"/>
            </w:tcMar>
            <w:vAlign w:val="center"/>
            <w:hideMark/>
          </w:tcPr>
          <w:p w14:paraId="6ECB522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91C6F87" w14:textId="77777777" w:rsidR="005A089D" w:rsidRPr="005A089D" w:rsidRDefault="005A089D" w:rsidP="00BA3785">
            <w:pPr>
              <w:pStyle w:val="movimento"/>
              <w:rPr>
                <w:color w:val="002060"/>
              </w:rPr>
            </w:pPr>
            <w:r w:rsidRPr="005A089D">
              <w:rPr>
                <w:color w:val="002060"/>
              </w:rPr>
              <w:t>FIORDELMONDO DENIS</w:t>
            </w:r>
          </w:p>
        </w:tc>
        <w:tc>
          <w:tcPr>
            <w:tcW w:w="2200" w:type="dxa"/>
            <w:tcMar>
              <w:top w:w="20" w:type="dxa"/>
              <w:left w:w="20" w:type="dxa"/>
              <w:bottom w:w="20" w:type="dxa"/>
              <w:right w:w="20" w:type="dxa"/>
            </w:tcMar>
            <w:vAlign w:val="center"/>
            <w:hideMark/>
          </w:tcPr>
          <w:p w14:paraId="22EF462B" w14:textId="77777777" w:rsidR="005A089D" w:rsidRPr="005A089D" w:rsidRDefault="005A089D" w:rsidP="00BA3785">
            <w:pPr>
              <w:pStyle w:val="movimento2"/>
              <w:rPr>
                <w:color w:val="002060"/>
              </w:rPr>
            </w:pPr>
            <w:r w:rsidRPr="005A089D">
              <w:rPr>
                <w:color w:val="002060"/>
              </w:rPr>
              <w:t xml:space="preserve">(VALMISA FUTSAL A.S.D.) </w:t>
            </w:r>
          </w:p>
        </w:tc>
      </w:tr>
    </w:tbl>
    <w:p w14:paraId="1756D486" w14:textId="77777777" w:rsidR="005A089D" w:rsidRPr="005A089D" w:rsidRDefault="005A089D" w:rsidP="005A089D">
      <w:pPr>
        <w:pStyle w:val="titolo20"/>
        <w:rPr>
          <w:rFonts w:eastAsiaTheme="minorEastAsia"/>
          <w:color w:val="002060"/>
        </w:rPr>
      </w:pPr>
      <w:r w:rsidRPr="005A089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01A92A2" w14:textId="77777777" w:rsidTr="00BA3785">
        <w:tc>
          <w:tcPr>
            <w:tcW w:w="2200" w:type="dxa"/>
            <w:tcMar>
              <w:top w:w="20" w:type="dxa"/>
              <w:left w:w="20" w:type="dxa"/>
              <w:bottom w:w="20" w:type="dxa"/>
              <w:right w:w="20" w:type="dxa"/>
            </w:tcMar>
            <w:vAlign w:val="center"/>
            <w:hideMark/>
          </w:tcPr>
          <w:p w14:paraId="7923D7C4" w14:textId="77777777" w:rsidR="005A089D" w:rsidRPr="005A089D" w:rsidRDefault="005A089D" w:rsidP="00BA3785">
            <w:pPr>
              <w:pStyle w:val="movimento"/>
              <w:rPr>
                <w:color w:val="002060"/>
              </w:rPr>
            </w:pPr>
            <w:r w:rsidRPr="005A089D">
              <w:rPr>
                <w:color w:val="002060"/>
              </w:rPr>
              <w:t>SPARVOLI LORENZO</w:t>
            </w:r>
          </w:p>
        </w:tc>
        <w:tc>
          <w:tcPr>
            <w:tcW w:w="2200" w:type="dxa"/>
            <w:tcMar>
              <w:top w:w="20" w:type="dxa"/>
              <w:left w:w="20" w:type="dxa"/>
              <w:bottom w:w="20" w:type="dxa"/>
              <w:right w:w="20" w:type="dxa"/>
            </w:tcMar>
            <w:vAlign w:val="center"/>
            <w:hideMark/>
          </w:tcPr>
          <w:p w14:paraId="6F197828" w14:textId="77777777" w:rsidR="005A089D" w:rsidRPr="005A089D" w:rsidRDefault="005A089D" w:rsidP="00BA3785">
            <w:pPr>
              <w:pStyle w:val="movimento2"/>
              <w:rPr>
                <w:color w:val="002060"/>
              </w:rPr>
            </w:pPr>
            <w:r w:rsidRPr="005A089D">
              <w:rPr>
                <w:color w:val="002060"/>
              </w:rPr>
              <w:t xml:space="preserve">(BOCA CIVITANOVA A.) </w:t>
            </w:r>
          </w:p>
        </w:tc>
        <w:tc>
          <w:tcPr>
            <w:tcW w:w="800" w:type="dxa"/>
            <w:tcMar>
              <w:top w:w="20" w:type="dxa"/>
              <w:left w:w="20" w:type="dxa"/>
              <w:bottom w:w="20" w:type="dxa"/>
              <w:right w:w="20" w:type="dxa"/>
            </w:tcMar>
            <w:vAlign w:val="center"/>
            <w:hideMark/>
          </w:tcPr>
          <w:p w14:paraId="3F237D68"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F8EE7C1" w14:textId="77777777" w:rsidR="005A089D" w:rsidRPr="005A089D" w:rsidRDefault="005A089D" w:rsidP="00BA3785">
            <w:pPr>
              <w:pStyle w:val="movimento"/>
              <w:rPr>
                <w:color w:val="002060"/>
              </w:rPr>
            </w:pPr>
            <w:r w:rsidRPr="005A089D">
              <w:rPr>
                <w:color w:val="002060"/>
              </w:rPr>
              <w:t>GROSSI DAVIDE</w:t>
            </w:r>
          </w:p>
        </w:tc>
        <w:tc>
          <w:tcPr>
            <w:tcW w:w="2200" w:type="dxa"/>
            <w:tcMar>
              <w:top w:w="20" w:type="dxa"/>
              <w:left w:w="20" w:type="dxa"/>
              <w:bottom w:w="20" w:type="dxa"/>
              <w:right w:w="20" w:type="dxa"/>
            </w:tcMar>
            <w:vAlign w:val="center"/>
            <w:hideMark/>
          </w:tcPr>
          <w:p w14:paraId="385DC34F" w14:textId="77777777" w:rsidR="005A089D" w:rsidRPr="005A089D" w:rsidRDefault="005A089D" w:rsidP="00BA3785">
            <w:pPr>
              <w:pStyle w:val="movimento2"/>
              <w:rPr>
                <w:color w:val="002060"/>
              </w:rPr>
            </w:pPr>
            <w:r w:rsidRPr="005A089D">
              <w:rPr>
                <w:color w:val="002060"/>
              </w:rPr>
              <w:t xml:space="preserve">(RIVIERA DELLE PALME) </w:t>
            </w:r>
          </w:p>
        </w:tc>
      </w:tr>
      <w:tr w:rsidR="005A089D" w:rsidRPr="005A089D" w14:paraId="1FA5466F" w14:textId="77777777" w:rsidTr="00BA3785">
        <w:tc>
          <w:tcPr>
            <w:tcW w:w="2200" w:type="dxa"/>
            <w:tcMar>
              <w:top w:w="20" w:type="dxa"/>
              <w:left w:w="20" w:type="dxa"/>
              <w:bottom w:w="20" w:type="dxa"/>
              <w:right w:w="20" w:type="dxa"/>
            </w:tcMar>
            <w:vAlign w:val="center"/>
            <w:hideMark/>
          </w:tcPr>
          <w:p w14:paraId="1677F7AB" w14:textId="77777777" w:rsidR="005A089D" w:rsidRPr="005A089D" w:rsidRDefault="005A089D" w:rsidP="00BA3785">
            <w:pPr>
              <w:pStyle w:val="movimento"/>
              <w:rPr>
                <w:color w:val="002060"/>
              </w:rPr>
            </w:pPr>
            <w:r w:rsidRPr="005A089D">
              <w:rPr>
                <w:color w:val="002060"/>
              </w:rPr>
              <w:t>ANGELINI ALESSANDRO</w:t>
            </w:r>
          </w:p>
        </w:tc>
        <w:tc>
          <w:tcPr>
            <w:tcW w:w="2200" w:type="dxa"/>
            <w:tcMar>
              <w:top w:w="20" w:type="dxa"/>
              <w:left w:w="20" w:type="dxa"/>
              <w:bottom w:w="20" w:type="dxa"/>
              <w:right w:w="20" w:type="dxa"/>
            </w:tcMar>
            <w:vAlign w:val="center"/>
            <w:hideMark/>
          </w:tcPr>
          <w:p w14:paraId="1365120C" w14:textId="77777777" w:rsidR="005A089D" w:rsidRPr="005A089D" w:rsidRDefault="005A089D" w:rsidP="00BA3785">
            <w:pPr>
              <w:pStyle w:val="movimento2"/>
              <w:rPr>
                <w:color w:val="002060"/>
              </w:rPr>
            </w:pPr>
            <w:r w:rsidRPr="005A089D">
              <w:rPr>
                <w:color w:val="002060"/>
              </w:rPr>
              <w:t xml:space="preserve">(VADO C5) </w:t>
            </w:r>
          </w:p>
        </w:tc>
        <w:tc>
          <w:tcPr>
            <w:tcW w:w="800" w:type="dxa"/>
            <w:tcMar>
              <w:top w:w="20" w:type="dxa"/>
              <w:left w:w="20" w:type="dxa"/>
              <w:bottom w:w="20" w:type="dxa"/>
              <w:right w:w="20" w:type="dxa"/>
            </w:tcMar>
            <w:vAlign w:val="center"/>
            <w:hideMark/>
          </w:tcPr>
          <w:p w14:paraId="27721DA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FE92E2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F9D4679" w14:textId="77777777" w:rsidR="005A089D" w:rsidRPr="005A089D" w:rsidRDefault="005A089D" w:rsidP="00BA3785">
            <w:pPr>
              <w:pStyle w:val="movimento2"/>
              <w:rPr>
                <w:color w:val="002060"/>
              </w:rPr>
            </w:pPr>
            <w:r w:rsidRPr="005A089D">
              <w:rPr>
                <w:color w:val="002060"/>
              </w:rPr>
              <w:t> </w:t>
            </w:r>
          </w:p>
        </w:tc>
      </w:tr>
    </w:tbl>
    <w:p w14:paraId="228BC5D3" w14:textId="77777777" w:rsidR="005A089D" w:rsidRPr="005A089D" w:rsidRDefault="005A089D" w:rsidP="005A089D">
      <w:pPr>
        <w:pStyle w:val="titolo20"/>
        <w:rPr>
          <w:rFonts w:eastAsiaTheme="minorEastAsia"/>
          <w:color w:val="002060"/>
        </w:rPr>
      </w:pPr>
      <w:r w:rsidRPr="005A089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B40FB70" w14:textId="77777777" w:rsidTr="00BA3785">
        <w:tc>
          <w:tcPr>
            <w:tcW w:w="2200" w:type="dxa"/>
            <w:tcMar>
              <w:top w:w="20" w:type="dxa"/>
              <w:left w:w="20" w:type="dxa"/>
              <w:bottom w:w="20" w:type="dxa"/>
              <w:right w:w="20" w:type="dxa"/>
            </w:tcMar>
            <w:vAlign w:val="center"/>
            <w:hideMark/>
          </w:tcPr>
          <w:p w14:paraId="6730FDA7" w14:textId="77777777" w:rsidR="005A089D" w:rsidRPr="005A089D" w:rsidRDefault="005A089D" w:rsidP="00BA3785">
            <w:pPr>
              <w:pStyle w:val="movimento"/>
              <w:rPr>
                <w:color w:val="002060"/>
              </w:rPr>
            </w:pPr>
            <w:r w:rsidRPr="005A089D">
              <w:rPr>
                <w:color w:val="002060"/>
              </w:rPr>
              <w:t>FERRARA FRANCESCO</w:t>
            </w:r>
          </w:p>
        </w:tc>
        <w:tc>
          <w:tcPr>
            <w:tcW w:w="2200" w:type="dxa"/>
            <w:tcMar>
              <w:top w:w="20" w:type="dxa"/>
              <w:left w:w="20" w:type="dxa"/>
              <w:bottom w:w="20" w:type="dxa"/>
              <w:right w:w="20" w:type="dxa"/>
            </w:tcMar>
            <w:vAlign w:val="center"/>
            <w:hideMark/>
          </w:tcPr>
          <w:p w14:paraId="5D7FCCE1" w14:textId="77777777" w:rsidR="005A089D" w:rsidRPr="005A089D" w:rsidRDefault="005A089D" w:rsidP="00BA3785">
            <w:pPr>
              <w:pStyle w:val="movimento2"/>
              <w:rPr>
                <w:color w:val="002060"/>
              </w:rPr>
            </w:pPr>
            <w:r w:rsidRPr="005A089D">
              <w:rPr>
                <w:color w:val="002060"/>
              </w:rPr>
              <w:t xml:space="preserve">(TRIBALCIO PICENA) </w:t>
            </w:r>
          </w:p>
        </w:tc>
        <w:tc>
          <w:tcPr>
            <w:tcW w:w="800" w:type="dxa"/>
            <w:tcMar>
              <w:top w:w="20" w:type="dxa"/>
              <w:left w:w="20" w:type="dxa"/>
              <w:bottom w:w="20" w:type="dxa"/>
              <w:right w:w="20" w:type="dxa"/>
            </w:tcMar>
            <w:vAlign w:val="center"/>
            <w:hideMark/>
          </w:tcPr>
          <w:p w14:paraId="0AE3AC1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B4D5B0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1A9D444" w14:textId="77777777" w:rsidR="005A089D" w:rsidRPr="005A089D" w:rsidRDefault="005A089D" w:rsidP="00BA3785">
            <w:pPr>
              <w:pStyle w:val="movimento2"/>
              <w:rPr>
                <w:color w:val="002060"/>
              </w:rPr>
            </w:pPr>
            <w:r w:rsidRPr="005A089D">
              <w:rPr>
                <w:color w:val="002060"/>
              </w:rPr>
              <w:t> </w:t>
            </w:r>
          </w:p>
        </w:tc>
      </w:tr>
    </w:tbl>
    <w:p w14:paraId="76FABD25" w14:textId="77777777" w:rsidR="005A089D" w:rsidRPr="005A089D" w:rsidRDefault="005A089D" w:rsidP="005A089D">
      <w:pPr>
        <w:pStyle w:val="titolo20"/>
        <w:rPr>
          <w:rFonts w:eastAsiaTheme="minorEastAsia"/>
          <w:color w:val="002060"/>
        </w:rPr>
      </w:pPr>
      <w:r w:rsidRPr="005A08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4AE7B328" w14:textId="77777777" w:rsidTr="00BA3785">
        <w:tc>
          <w:tcPr>
            <w:tcW w:w="2200" w:type="dxa"/>
            <w:tcMar>
              <w:top w:w="20" w:type="dxa"/>
              <w:left w:w="20" w:type="dxa"/>
              <w:bottom w:w="20" w:type="dxa"/>
              <w:right w:w="20" w:type="dxa"/>
            </w:tcMar>
            <w:vAlign w:val="center"/>
            <w:hideMark/>
          </w:tcPr>
          <w:p w14:paraId="0C371CE5" w14:textId="77777777" w:rsidR="005A089D" w:rsidRPr="005A089D" w:rsidRDefault="005A089D" w:rsidP="00BA3785">
            <w:pPr>
              <w:pStyle w:val="movimento"/>
              <w:rPr>
                <w:color w:val="002060"/>
              </w:rPr>
            </w:pPr>
            <w:r w:rsidRPr="005A089D">
              <w:rPr>
                <w:color w:val="002060"/>
              </w:rPr>
              <w:t>LUCIANI MATTEO</w:t>
            </w:r>
          </w:p>
        </w:tc>
        <w:tc>
          <w:tcPr>
            <w:tcW w:w="2200" w:type="dxa"/>
            <w:tcMar>
              <w:top w:w="20" w:type="dxa"/>
              <w:left w:w="20" w:type="dxa"/>
              <w:bottom w:w="20" w:type="dxa"/>
              <w:right w:w="20" w:type="dxa"/>
            </w:tcMar>
            <w:vAlign w:val="center"/>
            <w:hideMark/>
          </w:tcPr>
          <w:p w14:paraId="395C38C3" w14:textId="77777777" w:rsidR="005A089D" w:rsidRPr="005A089D" w:rsidRDefault="005A089D" w:rsidP="00BA3785">
            <w:pPr>
              <w:pStyle w:val="movimento2"/>
              <w:rPr>
                <w:color w:val="002060"/>
              </w:rPr>
            </w:pPr>
            <w:r w:rsidRPr="005A089D">
              <w:rPr>
                <w:color w:val="002060"/>
              </w:rPr>
              <w:t xml:space="preserve">(AMATORI STESE 2007 SRL) </w:t>
            </w:r>
          </w:p>
        </w:tc>
        <w:tc>
          <w:tcPr>
            <w:tcW w:w="800" w:type="dxa"/>
            <w:tcMar>
              <w:top w:w="20" w:type="dxa"/>
              <w:left w:w="20" w:type="dxa"/>
              <w:bottom w:w="20" w:type="dxa"/>
              <w:right w:w="20" w:type="dxa"/>
            </w:tcMar>
            <w:vAlign w:val="center"/>
            <w:hideMark/>
          </w:tcPr>
          <w:p w14:paraId="21FA53D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B6EAE54" w14:textId="77777777" w:rsidR="005A089D" w:rsidRPr="005A089D" w:rsidRDefault="005A089D" w:rsidP="00BA3785">
            <w:pPr>
              <w:pStyle w:val="movimento"/>
              <w:rPr>
                <w:color w:val="002060"/>
              </w:rPr>
            </w:pPr>
            <w:r w:rsidRPr="005A089D">
              <w:rPr>
                <w:color w:val="002060"/>
              </w:rPr>
              <w:t>BORGOGNONI GIACOMO</w:t>
            </w:r>
          </w:p>
        </w:tc>
        <w:tc>
          <w:tcPr>
            <w:tcW w:w="2200" w:type="dxa"/>
            <w:tcMar>
              <w:top w:w="20" w:type="dxa"/>
              <w:left w:w="20" w:type="dxa"/>
              <w:bottom w:w="20" w:type="dxa"/>
              <w:right w:w="20" w:type="dxa"/>
            </w:tcMar>
            <w:vAlign w:val="center"/>
            <w:hideMark/>
          </w:tcPr>
          <w:p w14:paraId="00229CD8" w14:textId="77777777" w:rsidR="005A089D" w:rsidRPr="005A089D" w:rsidRDefault="005A089D" w:rsidP="00BA3785">
            <w:pPr>
              <w:pStyle w:val="movimento2"/>
              <w:rPr>
                <w:color w:val="002060"/>
              </w:rPr>
            </w:pPr>
            <w:r w:rsidRPr="005A089D">
              <w:rPr>
                <w:color w:val="002060"/>
              </w:rPr>
              <w:t>(</w:t>
            </w:r>
            <w:proofErr w:type="gramStart"/>
            <w:r w:rsidRPr="005A089D">
              <w:rPr>
                <w:color w:val="002060"/>
              </w:rPr>
              <w:t>CITTA</w:t>
            </w:r>
            <w:proofErr w:type="gramEnd"/>
            <w:r w:rsidRPr="005A089D">
              <w:rPr>
                <w:color w:val="002060"/>
              </w:rPr>
              <w:t xml:space="preserve"> DI FALCONARA) </w:t>
            </w:r>
          </w:p>
        </w:tc>
      </w:tr>
      <w:tr w:rsidR="005A089D" w:rsidRPr="005A089D" w14:paraId="0A78A57D" w14:textId="77777777" w:rsidTr="00BA3785">
        <w:tc>
          <w:tcPr>
            <w:tcW w:w="2200" w:type="dxa"/>
            <w:tcMar>
              <w:top w:w="20" w:type="dxa"/>
              <w:left w:w="20" w:type="dxa"/>
              <w:bottom w:w="20" w:type="dxa"/>
              <w:right w:w="20" w:type="dxa"/>
            </w:tcMar>
            <w:vAlign w:val="center"/>
            <w:hideMark/>
          </w:tcPr>
          <w:p w14:paraId="35D0D136" w14:textId="77777777" w:rsidR="005A089D" w:rsidRPr="005A089D" w:rsidRDefault="005A089D" w:rsidP="00BA3785">
            <w:pPr>
              <w:pStyle w:val="movimento"/>
              <w:rPr>
                <w:color w:val="002060"/>
              </w:rPr>
            </w:pPr>
            <w:r w:rsidRPr="005A089D">
              <w:rPr>
                <w:color w:val="002060"/>
              </w:rPr>
              <w:t>DI MAGGIO LORENZO</w:t>
            </w:r>
          </w:p>
        </w:tc>
        <w:tc>
          <w:tcPr>
            <w:tcW w:w="2200" w:type="dxa"/>
            <w:tcMar>
              <w:top w:w="20" w:type="dxa"/>
              <w:left w:w="20" w:type="dxa"/>
              <w:bottom w:w="20" w:type="dxa"/>
              <w:right w:w="20" w:type="dxa"/>
            </w:tcMar>
            <w:vAlign w:val="center"/>
            <w:hideMark/>
          </w:tcPr>
          <w:p w14:paraId="26F6D804" w14:textId="77777777" w:rsidR="005A089D" w:rsidRPr="005A089D" w:rsidRDefault="005A089D" w:rsidP="00BA3785">
            <w:pPr>
              <w:pStyle w:val="movimento2"/>
              <w:rPr>
                <w:color w:val="002060"/>
              </w:rPr>
            </w:pPr>
            <w:r w:rsidRPr="005A089D">
              <w:rPr>
                <w:color w:val="002060"/>
              </w:rPr>
              <w:t xml:space="preserve">(FFJ CALCIO A 5) </w:t>
            </w:r>
          </w:p>
        </w:tc>
        <w:tc>
          <w:tcPr>
            <w:tcW w:w="800" w:type="dxa"/>
            <w:tcMar>
              <w:top w:w="20" w:type="dxa"/>
              <w:left w:w="20" w:type="dxa"/>
              <w:bottom w:w="20" w:type="dxa"/>
              <w:right w:w="20" w:type="dxa"/>
            </w:tcMar>
            <w:vAlign w:val="center"/>
            <w:hideMark/>
          </w:tcPr>
          <w:p w14:paraId="66C9CB4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6890523" w14:textId="77777777" w:rsidR="005A089D" w:rsidRPr="005A089D" w:rsidRDefault="005A089D" w:rsidP="00BA3785">
            <w:pPr>
              <w:pStyle w:val="movimento"/>
              <w:rPr>
                <w:color w:val="002060"/>
              </w:rPr>
            </w:pPr>
            <w:r w:rsidRPr="005A089D">
              <w:rPr>
                <w:color w:val="002060"/>
              </w:rPr>
              <w:t>FANINI TOMMASO</w:t>
            </w:r>
          </w:p>
        </w:tc>
        <w:tc>
          <w:tcPr>
            <w:tcW w:w="2200" w:type="dxa"/>
            <w:tcMar>
              <w:top w:w="20" w:type="dxa"/>
              <w:left w:w="20" w:type="dxa"/>
              <w:bottom w:w="20" w:type="dxa"/>
              <w:right w:w="20" w:type="dxa"/>
            </w:tcMar>
            <w:vAlign w:val="center"/>
            <w:hideMark/>
          </w:tcPr>
          <w:p w14:paraId="31970A73" w14:textId="77777777" w:rsidR="005A089D" w:rsidRPr="005A089D" w:rsidRDefault="005A089D" w:rsidP="00BA3785">
            <w:pPr>
              <w:pStyle w:val="movimento2"/>
              <w:rPr>
                <w:color w:val="002060"/>
              </w:rPr>
            </w:pPr>
            <w:r w:rsidRPr="005A089D">
              <w:rPr>
                <w:color w:val="002060"/>
              </w:rPr>
              <w:t xml:space="preserve">(PICENO UNITED MMX A R.L.) </w:t>
            </w:r>
          </w:p>
        </w:tc>
      </w:tr>
      <w:tr w:rsidR="005A089D" w:rsidRPr="005A089D" w14:paraId="3A48912B" w14:textId="77777777" w:rsidTr="00BA3785">
        <w:tc>
          <w:tcPr>
            <w:tcW w:w="2200" w:type="dxa"/>
            <w:tcMar>
              <w:top w:w="20" w:type="dxa"/>
              <w:left w:w="20" w:type="dxa"/>
              <w:bottom w:w="20" w:type="dxa"/>
              <w:right w:w="20" w:type="dxa"/>
            </w:tcMar>
            <w:vAlign w:val="center"/>
            <w:hideMark/>
          </w:tcPr>
          <w:p w14:paraId="5171595E" w14:textId="77777777" w:rsidR="005A089D" w:rsidRPr="005A089D" w:rsidRDefault="005A089D" w:rsidP="00BA3785">
            <w:pPr>
              <w:pStyle w:val="movimento"/>
              <w:rPr>
                <w:color w:val="002060"/>
              </w:rPr>
            </w:pPr>
            <w:r w:rsidRPr="005A089D">
              <w:rPr>
                <w:color w:val="002060"/>
              </w:rPr>
              <w:t>TEMPESTILLI ALESSIO</w:t>
            </w:r>
          </w:p>
        </w:tc>
        <w:tc>
          <w:tcPr>
            <w:tcW w:w="2200" w:type="dxa"/>
            <w:tcMar>
              <w:top w:w="20" w:type="dxa"/>
              <w:left w:w="20" w:type="dxa"/>
              <w:bottom w:w="20" w:type="dxa"/>
              <w:right w:w="20" w:type="dxa"/>
            </w:tcMar>
            <w:vAlign w:val="center"/>
            <w:hideMark/>
          </w:tcPr>
          <w:p w14:paraId="047E4464" w14:textId="77777777" w:rsidR="005A089D" w:rsidRPr="005A089D" w:rsidRDefault="005A089D" w:rsidP="00BA3785">
            <w:pPr>
              <w:pStyle w:val="movimento2"/>
              <w:rPr>
                <w:color w:val="002060"/>
              </w:rPr>
            </w:pPr>
            <w:r w:rsidRPr="005A089D">
              <w:rPr>
                <w:color w:val="002060"/>
              </w:rPr>
              <w:t xml:space="preserve">(PICENO UNITED MMX A R.L.) </w:t>
            </w:r>
          </w:p>
        </w:tc>
        <w:tc>
          <w:tcPr>
            <w:tcW w:w="800" w:type="dxa"/>
            <w:tcMar>
              <w:top w:w="20" w:type="dxa"/>
              <w:left w:w="20" w:type="dxa"/>
              <w:bottom w:w="20" w:type="dxa"/>
              <w:right w:w="20" w:type="dxa"/>
            </w:tcMar>
            <w:vAlign w:val="center"/>
            <w:hideMark/>
          </w:tcPr>
          <w:p w14:paraId="7B12709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D773165" w14:textId="77777777" w:rsidR="005A089D" w:rsidRPr="005A089D" w:rsidRDefault="005A089D" w:rsidP="00BA3785">
            <w:pPr>
              <w:pStyle w:val="movimento"/>
              <w:rPr>
                <w:color w:val="002060"/>
              </w:rPr>
            </w:pPr>
            <w:r w:rsidRPr="005A089D">
              <w:rPr>
                <w:color w:val="002060"/>
              </w:rPr>
              <w:t>AJELLO DAVIDE</w:t>
            </w:r>
          </w:p>
        </w:tc>
        <w:tc>
          <w:tcPr>
            <w:tcW w:w="2200" w:type="dxa"/>
            <w:tcMar>
              <w:top w:w="20" w:type="dxa"/>
              <w:left w:w="20" w:type="dxa"/>
              <w:bottom w:w="20" w:type="dxa"/>
              <w:right w:w="20" w:type="dxa"/>
            </w:tcMar>
            <w:vAlign w:val="center"/>
            <w:hideMark/>
          </w:tcPr>
          <w:p w14:paraId="30AEBAFF" w14:textId="77777777" w:rsidR="005A089D" w:rsidRPr="005A089D" w:rsidRDefault="005A089D" w:rsidP="00BA3785">
            <w:pPr>
              <w:pStyle w:val="movimento2"/>
              <w:rPr>
                <w:color w:val="002060"/>
              </w:rPr>
            </w:pPr>
            <w:r w:rsidRPr="005A089D">
              <w:rPr>
                <w:color w:val="002060"/>
              </w:rPr>
              <w:t xml:space="preserve">(SANTA MARIA NUOVA A.S.D.) </w:t>
            </w:r>
          </w:p>
        </w:tc>
      </w:tr>
      <w:tr w:rsidR="005A089D" w:rsidRPr="005A089D" w14:paraId="7296A28D" w14:textId="77777777" w:rsidTr="00BA3785">
        <w:tc>
          <w:tcPr>
            <w:tcW w:w="2200" w:type="dxa"/>
            <w:tcMar>
              <w:top w:w="20" w:type="dxa"/>
              <w:left w:w="20" w:type="dxa"/>
              <w:bottom w:w="20" w:type="dxa"/>
              <w:right w:w="20" w:type="dxa"/>
            </w:tcMar>
            <w:vAlign w:val="center"/>
            <w:hideMark/>
          </w:tcPr>
          <w:p w14:paraId="0CF5F1DF" w14:textId="77777777" w:rsidR="005A089D" w:rsidRPr="005A089D" w:rsidRDefault="005A089D" w:rsidP="00BA3785">
            <w:pPr>
              <w:pStyle w:val="movimento"/>
              <w:rPr>
                <w:color w:val="002060"/>
              </w:rPr>
            </w:pPr>
            <w:r w:rsidRPr="005A089D">
              <w:rPr>
                <w:color w:val="002060"/>
              </w:rPr>
              <w:t>CECCHINI MARCO</w:t>
            </w:r>
          </w:p>
        </w:tc>
        <w:tc>
          <w:tcPr>
            <w:tcW w:w="2200" w:type="dxa"/>
            <w:tcMar>
              <w:top w:w="20" w:type="dxa"/>
              <w:left w:w="20" w:type="dxa"/>
              <w:bottom w:w="20" w:type="dxa"/>
              <w:right w:w="20" w:type="dxa"/>
            </w:tcMar>
            <w:vAlign w:val="center"/>
            <w:hideMark/>
          </w:tcPr>
          <w:p w14:paraId="524CA3EB" w14:textId="77777777" w:rsidR="005A089D" w:rsidRPr="005A089D" w:rsidRDefault="005A089D" w:rsidP="00BA3785">
            <w:pPr>
              <w:pStyle w:val="movimento2"/>
              <w:rPr>
                <w:color w:val="002060"/>
              </w:rPr>
            </w:pPr>
            <w:r w:rsidRPr="005A089D">
              <w:rPr>
                <w:color w:val="002060"/>
              </w:rPr>
              <w:t xml:space="preserve">(VADO C5) </w:t>
            </w:r>
          </w:p>
        </w:tc>
        <w:tc>
          <w:tcPr>
            <w:tcW w:w="800" w:type="dxa"/>
            <w:tcMar>
              <w:top w:w="20" w:type="dxa"/>
              <w:left w:w="20" w:type="dxa"/>
              <w:bottom w:w="20" w:type="dxa"/>
              <w:right w:w="20" w:type="dxa"/>
            </w:tcMar>
            <w:vAlign w:val="center"/>
            <w:hideMark/>
          </w:tcPr>
          <w:p w14:paraId="6139592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01DB40F" w14:textId="77777777" w:rsidR="005A089D" w:rsidRPr="005A089D" w:rsidRDefault="005A089D" w:rsidP="00BA3785">
            <w:pPr>
              <w:pStyle w:val="movimento"/>
              <w:rPr>
                <w:color w:val="002060"/>
              </w:rPr>
            </w:pPr>
            <w:r w:rsidRPr="005A089D">
              <w:rPr>
                <w:color w:val="002060"/>
              </w:rPr>
              <w:t>CANONICI CHRISTIAN</w:t>
            </w:r>
          </w:p>
        </w:tc>
        <w:tc>
          <w:tcPr>
            <w:tcW w:w="2200" w:type="dxa"/>
            <w:tcMar>
              <w:top w:w="20" w:type="dxa"/>
              <w:left w:w="20" w:type="dxa"/>
              <w:bottom w:w="20" w:type="dxa"/>
              <w:right w:w="20" w:type="dxa"/>
            </w:tcMar>
            <w:vAlign w:val="center"/>
            <w:hideMark/>
          </w:tcPr>
          <w:p w14:paraId="3E919890" w14:textId="77777777" w:rsidR="005A089D" w:rsidRPr="005A089D" w:rsidRDefault="005A089D" w:rsidP="00BA3785">
            <w:pPr>
              <w:pStyle w:val="movimento2"/>
              <w:rPr>
                <w:color w:val="002060"/>
              </w:rPr>
            </w:pPr>
            <w:r w:rsidRPr="005A089D">
              <w:rPr>
                <w:color w:val="002060"/>
              </w:rPr>
              <w:t xml:space="preserve">(VALMISA FUTSAL A.S.D.) </w:t>
            </w:r>
          </w:p>
        </w:tc>
      </w:tr>
    </w:tbl>
    <w:p w14:paraId="17E6FE0D" w14:textId="77777777" w:rsidR="005A089D" w:rsidRPr="005A089D" w:rsidRDefault="005A089D" w:rsidP="005A089D">
      <w:pPr>
        <w:pStyle w:val="titolo20"/>
        <w:rPr>
          <w:rFonts w:eastAsiaTheme="minorEastAsia"/>
          <w:color w:val="002060"/>
        </w:rPr>
      </w:pPr>
      <w:r w:rsidRPr="005A08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7C345AFF" w14:textId="77777777" w:rsidTr="00BA3785">
        <w:tc>
          <w:tcPr>
            <w:tcW w:w="2200" w:type="dxa"/>
            <w:tcMar>
              <w:top w:w="20" w:type="dxa"/>
              <w:left w:w="20" w:type="dxa"/>
              <w:bottom w:w="20" w:type="dxa"/>
              <w:right w:w="20" w:type="dxa"/>
            </w:tcMar>
            <w:vAlign w:val="center"/>
            <w:hideMark/>
          </w:tcPr>
          <w:p w14:paraId="13ACF1E5" w14:textId="77777777" w:rsidR="005A089D" w:rsidRPr="005A089D" w:rsidRDefault="005A089D" w:rsidP="00BA3785">
            <w:pPr>
              <w:pStyle w:val="movimento"/>
              <w:rPr>
                <w:color w:val="002060"/>
              </w:rPr>
            </w:pPr>
            <w:r w:rsidRPr="005A089D">
              <w:rPr>
                <w:color w:val="002060"/>
              </w:rPr>
              <w:t>BIBA URIM</w:t>
            </w:r>
          </w:p>
        </w:tc>
        <w:tc>
          <w:tcPr>
            <w:tcW w:w="2200" w:type="dxa"/>
            <w:tcMar>
              <w:top w:w="20" w:type="dxa"/>
              <w:left w:w="20" w:type="dxa"/>
              <w:bottom w:w="20" w:type="dxa"/>
              <w:right w:w="20" w:type="dxa"/>
            </w:tcMar>
            <w:vAlign w:val="center"/>
            <w:hideMark/>
          </w:tcPr>
          <w:p w14:paraId="6CC8A85E" w14:textId="77777777" w:rsidR="005A089D" w:rsidRPr="005A089D" w:rsidRDefault="005A089D" w:rsidP="00BA3785">
            <w:pPr>
              <w:pStyle w:val="movimento2"/>
              <w:rPr>
                <w:color w:val="002060"/>
              </w:rPr>
            </w:pPr>
            <w:r w:rsidRPr="005A089D">
              <w:rPr>
                <w:color w:val="002060"/>
              </w:rPr>
              <w:t xml:space="preserve">(FUTSAL L.C.) </w:t>
            </w:r>
          </w:p>
        </w:tc>
        <w:tc>
          <w:tcPr>
            <w:tcW w:w="800" w:type="dxa"/>
            <w:tcMar>
              <w:top w:w="20" w:type="dxa"/>
              <w:left w:w="20" w:type="dxa"/>
              <w:bottom w:w="20" w:type="dxa"/>
              <w:right w:w="20" w:type="dxa"/>
            </w:tcMar>
            <w:vAlign w:val="center"/>
            <w:hideMark/>
          </w:tcPr>
          <w:p w14:paraId="68F0179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DC68014" w14:textId="77777777" w:rsidR="005A089D" w:rsidRPr="005A089D" w:rsidRDefault="005A089D" w:rsidP="00BA3785">
            <w:pPr>
              <w:pStyle w:val="movimento"/>
              <w:rPr>
                <w:color w:val="002060"/>
              </w:rPr>
            </w:pPr>
            <w:r w:rsidRPr="005A089D">
              <w:rPr>
                <w:color w:val="002060"/>
              </w:rPr>
              <w:t>GENTILI LEONARDO</w:t>
            </w:r>
          </w:p>
        </w:tc>
        <w:tc>
          <w:tcPr>
            <w:tcW w:w="2200" w:type="dxa"/>
            <w:tcMar>
              <w:top w:w="20" w:type="dxa"/>
              <w:left w:w="20" w:type="dxa"/>
              <w:bottom w:w="20" w:type="dxa"/>
              <w:right w:w="20" w:type="dxa"/>
            </w:tcMar>
            <w:vAlign w:val="center"/>
            <w:hideMark/>
          </w:tcPr>
          <w:p w14:paraId="232C7940" w14:textId="77777777" w:rsidR="005A089D" w:rsidRPr="005A089D" w:rsidRDefault="005A089D" w:rsidP="00BA3785">
            <w:pPr>
              <w:pStyle w:val="movimento2"/>
              <w:rPr>
                <w:color w:val="002060"/>
              </w:rPr>
            </w:pPr>
            <w:r w:rsidRPr="005A089D">
              <w:rPr>
                <w:color w:val="002060"/>
              </w:rPr>
              <w:t xml:space="preserve">(MOGLIANESE) </w:t>
            </w:r>
          </w:p>
        </w:tc>
      </w:tr>
      <w:tr w:rsidR="005A089D" w:rsidRPr="005A089D" w14:paraId="26659893" w14:textId="77777777" w:rsidTr="00BA3785">
        <w:tc>
          <w:tcPr>
            <w:tcW w:w="2200" w:type="dxa"/>
            <w:tcMar>
              <w:top w:w="20" w:type="dxa"/>
              <w:left w:w="20" w:type="dxa"/>
              <w:bottom w:w="20" w:type="dxa"/>
              <w:right w:w="20" w:type="dxa"/>
            </w:tcMar>
            <w:vAlign w:val="center"/>
            <w:hideMark/>
          </w:tcPr>
          <w:p w14:paraId="7F93E52A" w14:textId="77777777" w:rsidR="005A089D" w:rsidRPr="005A089D" w:rsidRDefault="005A089D" w:rsidP="00BA3785">
            <w:pPr>
              <w:pStyle w:val="movimento"/>
              <w:rPr>
                <w:color w:val="002060"/>
              </w:rPr>
            </w:pPr>
            <w:r w:rsidRPr="005A089D">
              <w:rPr>
                <w:color w:val="002060"/>
              </w:rPr>
              <w:t>TIBERI MATTEO</w:t>
            </w:r>
          </w:p>
        </w:tc>
        <w:tc>
          <w:tcPr>
            <w:tcW w:w="2200" w:type="dxa"/>
            <w:tcMar>
              <w:top w:w="20" w:type="dxa"/>
              <w:left w:w="20" w:type="dxa"/>
              <w:bottom w:w="20" w:type="dxa"/>
              <w:right w:w="20" w:type="dxa"/>
            </w:tcMar>
            <w:vAlign w:val="center"/>
            <w:hideMark/>
          </w:tcPr>
          <w:p w14:paraId="67CB7843" w14:textId="77777777" w:rsidR="005A089D" w:rsidRPr="005A089D" w:rsidRDefault="005A089D" w:rsidP="00BA3785">
            <w:pPr>
              <w:pStyle w:val="movimento2"/>
              <w:rPr>
                <w:color w:val="002060"/>
              </w:rPr>
            </w:pPr>
            <w:r w:rsidRPr="005A089D">
              <w:rPr>
                <w:color w:val="002060"/>
              </w:rPr>
              <w:t xml:space="preserve">(MONTECCHIO SPORT) </w:t>
            </w:r>
          </w:p>
        </w:tc>
        <w:tc>
          <w:tcPr>
            <w:tcW w:w="800" w:type="dxa"/>
            <w:tcMar>
              <w:top w:w="20" w:type="dxa"/>
              <w:left w:w="20" w:type="dxa"/>
              <w:bottom w:w="20" w:type="dxa"/>
              <w:right w:w="20" w:type="dxa"/>
            </w:tcMar>
            <w:vAlign w:val="center"/>
            <w:hideMark/>
          </w:tcPr>
          <w:p w14:paraId="03D193D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A221985" w14:textId="77777777" w:rsidR="005A089D" w:rsidRPr="005A089D" w:rsidRDefault="005A089D" w:rsidP="00BA3785">
            <w:pPr>
              <w:pStyle w:val="movimento"/>
              <w:rPr>
                <w:color w:val="002060"/>
              </w:rPr>
            </w:pPr>
            <w:r w:rsidRPr="005A089D">
              <w:rPr>
                <w:color w:val="002060"/>
              </w:rPr>
              <w:t>GUAZZARONI DANILO</w:t>
            </w:r>
          </w:p>
        </w:tc>
        <w:tc>
          <w:tcPr>
            <w:tcW w:w="2200" w:type="dxa"/>
            <w:tcMar>
              <w:top w:w="20" w:type="dxa"/>
              <w:left w:w="20" w:type="dxa"/>
              <w:bottom w:w="20" w:type="dxa"/>
              <w:right w:w="20" w:type="dxa"/>
            </w:tcMar>
            <w:vAlign w:val="center"/>
            <w:hideMark/>
          </w:tcPr>
          <w:p w14:paraId="2939B871" w14:textId="77777777" w:rsidR="005A089D" w:rsidRPr="005A089D" w:rsidRDefault="005A089D" w:rsidP="00BA3785">
            <w:pPr>
              <w:pStyle w:val="movimento2"/>
              <w:rPr>
                <w:color w:val="002060"/>
              </w:rPr>
            </w:pPr>
            <w:r w:rsidRPr="005A089D">
              <w:rPr>
                <w:color w:val="002060"/>
              </w:rPr>
              <w:t xml:space="preserve">(POLISPORTIVA FUTURA A.D.) </w:t>
            </w:r>
          </w:p>
        </w:tc>
      </w:tr>
      <w:tr w:rsidR="005A089D" w:rsidRPr="005A089D" w14:paraId="66EDAD70" w14:textId="77777777" w:rsidTr="00BA3785">
        <w:tc>
          <w:tcPr>
            <w:tcW w:w="2200" w:type="dxa"/>
            <w:tcMar>
              <w:top w:w="20" w:type="dxa"/>
              <w:left w:w="20" w:type="dxa"/>
              <w:bottom w:w="20" w:type="dxa"/>
              <w:right w:w="20" w:type="dxa"/>
            </w:tcMar>
            <w:vAlign w:val="center"/>
            <w:hideMark/>
          </w:tcPr>
          <w:p w14:paraId="229B0ADB" w14:textId="77777777" w:rsidR="005A089D" w:rsidRPr="005A089D" w:rsidRDefault="005A089D" w:rsidP="00BA3785">
            <w:pPr>
              <w:pStyle w:val="movimento"/>
              <w:rPr>
                <w:color w:val="002060"/>
              </w:rPr>
            </w:pPr>
            <w:r w:rsidRPr="005A089D">
              <w:rPr>
                <w:color w:val="002060"/>
              </w:rPr>
              <w:t>SAMPAOLO MARCO</w:t>
            </w:r>
          </w:p>
        </w:tc>
        <w:tc>
          <w:tcPr>
            <w:tcW w:w="2200" w:type="dxa"/>
            <w:tcMar>
              <w:top w:w="20" w:type="dxa"/>
              <w:left w:w="20" w:type="dxa"/>
              <w:bottom w:w="20" w:type="dxa"/>
              <w:right w:w="20" w:type="dxa"/>
            </w:tcMar>
            <w:vAlign w:val="center"/>
            <w:hideMark/>
          </w:tcPr>
          <w:p w14:paraId="30FC4A07" w14:textId="77777777" w:rsidR="005A089D" w:rsidRPr="005A089D" w:rsidRDefault="005A089D" w:rsidP="00BA3785">
            <w:pPr>
              <w:pStyle w:val="movimento2"/>
              <w:rPr>
                <w:color w:val="002060"/>
              </w:rPr>
            </w:pPr>
            <w:r w:rsidRPr="005A089D">
              <w:rPr>
                <w:color w:val="002060"/>
              </w:rPr>
              <w:t xml:space="preserve">(POLVERIGI C5) </w:t>
            </w:r>
          </w:p>
        </w:tc>
        <w:tc>
          <w:tcPr>
            <w:tcW w:w="800" w:type="dxa"/>
            <w:tcMar>
              <w:top w:w="20" w:type="dxa"/>
              <w:left w:w="20" w:type="dxa"/>
              <w:bottom w:w="20" w:type="dxa"/>
              <w:right w:w="20" w:type="dxa"/>
            </w:tcMar>
            <w:vAlign w:val="center"/>
            <w:hideMark/>
          </w:tcPr>
          <w:p w14:paraId="59B0B98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BCB02E1" w14:textId="77777777" w:rsidR="005A089D" w:rsidRPr="005A089D" w:rsidRDefault="005A089D" w:rsidP="00BA3785">
            <w:pPr>
              <w:pStyle w:val="movimento"/>
              <w:rPr>
                <w:color w:val="002060"/>
              </w:rPr>
            </w:pPr>
            <w:r w:rsidRPr="005A089D">
              <w:rPr>
                <w:color w:val="002060"/>
              </w:rPr>
              <w:t>PANDOLFI STEVEN</w:t>
            </w:r>
          </w:p>
        </w:tc>
        <w:tc>
          <w:tcPr>
            <w:tcW w:w="2200" w:type="dxa"/>
            <w:tcMar>
              <w:top w:w="20" w:type="dxa"/>
              <w:left w:w="20" w:type="dxa"/>
              <w:bottom w:w="20" w:type="dxa"/>
              <w:right w:w="20" w:type="dxa"/>
            </w:tcMar>
            <w:vAlign w:val="center"/>
            <w:hideMark/>
          </w:tcPr>
          <w:p w14:paraId="663A5577" w14:textId="77777777" w:rsidR="005A089D" w:rsidRPr="005A089D" w:rsidRDefault="005A089D" w:rsidP="00BA3785">
            <w:pPr>
              <w:pStyle w:val="movimento2"/>
              <w:rPr>
                <w:color w:val="002060"/>
              </w:rPr>
            </w:pPr>
            <w:r w:rsidRPr="005A089D">
              <w:rPr>
                <w:color w:val="002060"/>
              </w:rPr>
              <w:t xml:space="preserve">(SPECIAL ONE SPORTING CLUB) </w:t>
            </w:r>
          </w:p>
        </w:tc>
      </w:tr>
      <w:tr w:rsidR="005A089D" w:rsidRPr="005A089D" w14:paraId="6734F68C" w14:textId="77777777" w:rsidTr="00BA3785">
        <w:tc>
          <w:tcPr>
            <w:tcW w:w="2200" w:type="dxa"/>
            <w:tcMar>
              <w:top w:w="20" w:type="dxa"/>
              <w:left w:w="20" w:type="dxa"/>
              <w:bottom w:w="20" w:type="dxa"/>
              <w:right w:w="20" w:type="dxa"/>
            </w:tcMar>
            <w:vAlign w:val="center"/>
            <w:hideMark/>
          </w:tcPr>
          <w:p w14:paraId="4723A184" w14:textId="77777777" w:rsidR="005A089D" w:rsidRPr="005A089D" w:rsidRDefault="005A089D" w:rsidP="00BA3785">
            <w:pPr>
              <w:pStyle w:val="movimento"/>
              <w:rPr>
                <w:color w:val="002060"/>
              </w:rPr>
            </w:pPr>
            <w:r w:rsidRPr="005A089D">
              <w:rPr>
                <w:color w:val="002060"/>
              </w:rPr>
              <w:t>IELO GIOELE</w:t>
            </w:r>
          </w:p>
        </w:tc>
        <w:tc>
          <w:tcPr>
            <w:tcW w:w="2200" w:type="dxa"/>
            <w:tcMar>
              <w:top w:w="20" w:type="dxa"/>
              <w:left w:w="20" w:type="dxa"/>
              <w:bottom w:w="20" w:type="dxa"/>
              <w:right w:w="20" w:type="dxa"/>
            </w:tcMar>
            <w:vAlign w:val="center"/>
            <w:hideMark/>
          </w:tcPr>
          <w:p w14:paraId="3CF81A26" w14:textId="77777777" w:rsidR="005A089D" w:rsidRPr="005A089D" w:rsidRDefault="005A089D" w:rsidP="00BA3785">
            <w:pPr>
              <w:pStyle w:val="movimento2"/>
              <w:rPr>
                <w:color w:val="002060"/>
              </w:rPr>
            </w:pPr>
            <w:r w:rsidRPr="005A089D">
              <w:rPr>
                <w:color w:val="002060"/>
              </w:rPr>
              <w:t xml:space="preserve">(TRUENTIN LAMA) </w:t>
            </w:r>
          </w:p>
        </w:tc>
        <w:tc>
          <w:tcPr>
            <w:tcW w:w="800" w:type="dxa"/>
            <w:tcMar>
              <w:top w:w="20" w:type="dxa"/>
              <w:left w:w="20" w:type="dxa"/>
              <w:bottom w:w="20" w:type="dxa"/>
              <w:right w:w="20" w:type="dxa"/>
            </w:tcMar>
            <w:vAlign w:val="center"/>
            <w:hideMark/>
          </w:tcPr>
          <w:p w14:paraId="150FEB7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EC7F40B" w14:textId="77777777" w:rsidR="005A089D" w:rsidRPr="005A089D" w:rsidRDefault="005A089D" w:rsidP="00BA3785">
            <w:pPr>
              <w:pStyle w:val="movimento"/>
              <w:rPr>
                <w:color w:val="002060"/>
              </w:rPr>
            </w:pPr>
            <w:r w:rsidRPr="005A089D">
              <w:rPr>
                <w:color w:val="002060"/>
              </w:rPr>
              <w:t>FINI CESARE</w:t>
            </w:r>
          </w:p>
        </w:tc>
        <w:tc>
          <w:tcPr>
            <w:tcW w:w="2200" w:type="dxa"/>
            <w:tcMar>
              <w:top w:w="20" w:type="dxa"/>
              <w:left w:w="20" w:type="dxa"/>
              <w:bottom w:w="20" w:type="dxa"/>
              <w:right w:w="20" w:type="dxa"/>
            </w:tcMar>
            <w:vAlign w:val="center"/>
            <w:hideMark/>
          </w:tcPr>
          <w:p w14:paraId="77EA00FE" w14:textId="77777777" w:rsidR="005A089D" w:rsidRPr="005A089D" w:rsidRDefault="005A089D" w:rsidP="00BA3785">
            <w:pPr>
              <w:pStyle w:val="movimento2"/>
              <w:rPr>
                <w:color w:val="002060"/>
              </w:rPr>
            </w:pPr>
            <w:r w:rsidRPr="005A089D">
              <w:rPr>
                <w:color w:val="002060"/>
              </w:rPr>
              <w:t xml:space="preserve">(VADO C5) </w:t>
            </w:r>
          </w:p>
        </w:tc>
      </w:tr>
    </w:tbl>
    <w:p w14:paraId="75E356D0" w14:textId="77777777" w:rsidR="005A089D" w:rsidRPr="005A089D" w:rsidRDefault="005A089D" w:rsidP="005A089D">
      <w:pPr>
        <w:pStyle w:val="titolo20"/>
        <w:rPr>
          <w:rFonts w:eastAsiaTheme="minorEastAsia"/>
          <w:color w:val="002060"/>
        </w:rPr>
      </w:pPr>
      <w:r w:rsidRPr="005A08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045362E" w14:textId="77777777" w:rsidTr="00BA3785">
        <w:tc>
          <w:tcPr>
            <w:tcW w:w="2200" w:type="dxa"/>
            <w:tcMar>
              <w:top w:w="20" w:type="dxa"/>
              <w:left w:w="20" w:type="dxa"/>
              <w:bottom w:w="20" w:type="dxa"/>
              <w:right w:w="20" w:type="dxa"/>
            </w:tcMar>
            <w:vAlign w:val="center"/>
            <w:hideMark/>
          </w:tcPr>
          <w:p w14:paraId="2D86505E" w14:textId="77777777" w:rsidR="005A089D" w:rsidRPr="005A089D" w:rsidRDefault="005A089D" w:rsidP="00BA3785">
            <w:pPr>
              <w:pStyle w:val="movimento"/>
              <w:rPr>
                <w:color w:val="002060"/>
              </w:rPr>
            </w:pPr>
            <w:r w:rsidRPr="005A089D">
              <w:rPr>
                <w:color w:val="002060"/>
              </w:rPr>
              <w:t>DOUMI YOUNESSE</w:t>
            </w:r>
          </w:p>
        </w:tc>
        <w:tc>
          <w:tcPr>
            <w:tcW w:w="2200" w:type="dxa"/>
            <w:tcMar>
              <w:top w:w="20" w:type="dxa"/>
              <w:left w:w="20" w:type="dxa"/>
              <w:bottom w:w="20" w:type="dxa"/>
              <w:right w:w="20" w:type="dxa"/>
            </w:tcMar>
            <w:vAlign w:val="center"/>
            <w:hideMark/>
          </w:tcPr>
          <w:p w14:paraId="14C5E1B8" w14:textId="77777777" w:rsidR="005A089D" w:rsidRPr="005A089D" w:rsidRDefault="005A089D" w:rsidP="00BA3785">
            <w:pPr>
              <w:pStyle w:val="movimento2"/>
              <w:rPr>
                <w:color w:val="002060"/>
              </w:rPr>
            </w:pPr>
            <w:r w:rsidRPr="005A089D">
              <w:rPr>
                <w:color w:val="002060"/>
              </w:rPr>
              <w:t xml:space="preserve">(AMATORI STESE 2007 SRL) </w:t>
            </w:r>
          </w:p>
        </w:tc>
        <w:tc>
          <w:tcPr>
            <w:tcW w:w="800" w:type="dxa"/>
            <w:tcMar>
              <w:top w:w="20" w:type="dxa"/>
              <w:left w:w="20" w:type="dxa"/>
              <w:bottom w:w="20" w:type="dxa"/>
              <w:right w:w="20" w:type="dxa"/>
            </w:tcMar>
            <w:vAlign w:val="center"/>
            <w:hideMark/>
          </w:tcPr>
          <w:p w14:paraId="067112D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AEC37B1" w14:textId="77777777" w:rsidR="005A089D" w:rsidRPr="005A089D" w:rsidRDefault="005A089D" w:rsidP="00BA3785">
            <w:pPr>
              <w:pStyle w:val="movimento"/>
              <w:rPr>
                <w:color w:val="002060"/>
              </w:rPr>
            </w:pPr>
            <w:r w:rsidRPr="005A089D">
              <w:rPr>
                <w:color w:val="002060"/>
              </w:rPr>
              <w:t>FLORIO GIACOMO</w:t>
            </w:r>
          </w:p>
        </w:tc>
        <w:tc>
          <w:tcPr>
            <w:tcW w:w="2200" w:type="dxa"/>
            <w:tcMar>
              <w:top w:w="20" w:type="dxa"/>
              <w:left w:w="20" w:type="dxa"/>
              <w:bottom w:w="20" w:type="dxa"/>
              <w:right w:w="20" w:type="dxa"/>
            </w:tcMar>
            <w:vAlign w:val="center"/>
            <w:hideMark/>
          </w:tcPr>
          <w:p w14:paraId="132151A1" w14:textId="77777777" w:rsidR="005A089D" w:rsidRPr="005A089D" w:rsidRDefault="005A089D" w:rsidP="00BA3785">
            <w:pPr>
              <w:pStyle w:val="movimento2"/>
              <w:rPr>
                <w:color w:val="002060"/>
              </w:rPr>
            </w:pPr>
            <w:r w:rsidRPr="005A089D">
              <w:rPr>
                <w:color w:val="002060"/>
              </w:rPr>
              <w:t xml:space="preserve">(C.F. MACERATESE A.S.D.) </w:t>
            </w:r>
          </w:p>
        </w:tc>
      </w:tr>
      <w:tr w:rsidR="005A089D" w:rsidRPr="005A089D" w14:paraId="3AD4DB26" w14:textId="77777777" w:rsidTr="00BA3785">
        <w:tc>
          <w:tcPr>
            <w:tcW w:w="2200" w:type="dxa"/>
            <w:tcMar>
              <w:top w:w="20" w:type="dxa"/>
              <w:left w:w="20" w:type="dxa"/>
              <w:bottom w:w="20" w:type="dxa"/>
              <w:right w:w="20" w:type="dxa"/>
            </w:tcMar>
            <w:vAlign w:val="center"/>
            <w:hideMark/>
          </w:tcPr>
          <w:p w14:paraId="7A3C2806" w14:textId="77777777" w:rsidR="005A089D" w:rsidRPr="005A089D" w:rsidRDefault="005A089D" w:rsidP="00BA3785">
            <w:pPr>
              <w:pStyle w:val="movimento"/>
              <w:rPr>
                <w:color w:val="002060"/>
              </w:rPr>
            </w:pPr>
            <w:r w:rsidRPr="005A089D">
              <w:rPr>
                <w:color w:val="002060"/>
              </w:rPr>
              <w:t>BUCCHI STEFANO</w:t>
            </w:r>
          </w:p>
        </w:tc>
        <w:tc>
          <w:tcPr>
            <w:tcW w:w="2200" w:type="dxa"/>
            <w:tcMar>
              <w:top w:w="20" w:type="dxa"/>
              <w:left w:w="20" w:type="dxa"/>
              <w:bottom w:w="20" w:type="dxa"/>
              <w:right w:w="20" w:type="dxa"/>
            </w:tcMar>
            <w:vAlign w:val="center"/>
            <w:hideMark/>
          </w:tcPr>
          <w:p w14:paraId="70D8598D" w14:textId="77777777" w:rsidR="005A089D" w:rsidRPr="005A089D" w:rsidRDefault="005A089D" w:rsidP="00BA3785">
            <w:pPr>
              <w:pStyle w:val="movimento2"/>
              <w:rPr>
                <w:color w:val="002060"/>
              </w:rPr>
            </w:pPr>
            <w:r w:rsidRPr="005A089D">
              <w:rPr>
                <w:color w:val="002060"/>
              </w:rPr>
              <w:t xml:space="preserve">(CIARNIN) </w:t>
            </w:r>
          </w:p>
        </w:tc>
        <w:tc>
          <w:tcPr>
            <w:tcW w:w="800" w:type="dxa"/>
            <w:tcMar>
              <w:top w:w="20" w:type="dxa"/>
              <w:left w:w="20" w:type="dxa"/>
              <w:bottom w:w="20" w:type="dxa"/>
              <w:right w:w="20" w:type="dxa"/>
            </w:tcMar>
            <w:vAlign w:val="center"/>
            <w:hideMark/>
          </w:tcPr>
          <w:p w14:paraId="36F069B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0135B55" w14:textId="77777777" w:rsidR="005A089D" w:rsidRPr="005A089D" w:rsidRDefault="005A089D" w:rsidP="00BA3785">
            <w:pPr>
              <w:pStyle w:val="movimento"/>
              <w:rPr>
                <w:color w:val="002060"/>
              </w:rPr>
            </w:pPr>
            <w:r w:rsidRPr="005A089D">
              <w:rPr>
                <w:color w:val="002060"/>
              </w:rPr>
              <w:t>MAIELLARO AGOSTINO</w:t>
            </w:r>
          </w:p>
        </w:tc>
        <w:tc>
          <w:tcPr>
            <w:tcW w:w="2200" w:type="dxa"/>
            <w:tcMar>
              <w:top w:w="20" w:type="dxa"/>
              <w:left w:w="20" w:type="dxa"/>
              <w:bottom w:w="20" w:type="dxa"/>
              <w:right w:w="20" w:type="dxa"/>
            </w:tcMar>
            <w:vAlign w:val="center"/>
            <w:hideMark/>
          </w:tcPr>
          <w:p w14:paraId="41A38FEA" w14:textId="77777777" w:rsidR="005A089D" w:rsidRPr="005A089D" w:rsidRDefault="005A089D" w:rsidP="00BA3785">
            <w:pPr>
              <w:pStyle w:val="movimento2"/>
              <w:rPr>
                <w:color w:val="002060"/>
              </w:rPr>
            </w:pPr>
            <w:r w:rsidRPr="005A089D">
              <w:rPr>
                <w:color w:val="002060"/>
              </w:rPr>
              <w:t xml:space="preserve">(CIRCOLO COLLODI CALCIO 5) </w:t>
            </w:r>
          </w:p>
        </w:tc>
      </w:tr>
      <w:tr w:rsidR="005A089D" w:rsidRPr="005A089D" w14:paraId="3DAEFCE1" w14:textId="77777777" w:rsidTr="00BA3785">
        <w:tc>
          <w:tcPr>
            <w:tcW w:w="2200" w:type="dxa"/>
            <w:tcMar>
              <w:top w:w="20" w:type="dxa"/>
              <w:left w:w="20" w:type="dxa"/>
              <w:bottom w:w="20" w:type="dxa"/>
              <w:right w:w="20" w:type="dxa"/>
            </w:tcMar>
            <w:vAlign w:val="center"/>
            <w:hideMark/>
          </w:tcPr>
          <w:p w14:paraId="12E8242A" w14:textId="77777777" w:rsidR="005A089D" w:rsidRPr="005A089D" w:rsidRDefault="005A089D" w:rsidP="00BA3785">
            <w:pPr>
              <w:pStyle w:val="movimento"/>
              <w:rPr>
                <w:color w:val="002060"/>
              </w:rPr>
            </w:pPr>
            <w:r w:rsidRPr="005A089D">
              <w:rPr>
                <w:color w:val="002060"/>
              </w:rPr>
              <w:t>ROSSI SIMONE</w:t>
            </w:r>
          </w:p>
        </w:tc>
        <w:tc>
          <w:tcPr>
            <w:tcW w:w="2200" w:type="dxa"/>
            <w:tcMar>
              <w:top w:w="20" w:type="dxa"/>
              <w:left w:w="20" w:type="dxa"/>
              <w:bottom w:w="20" w:type="dxa"/>
              <w:right w:w="20" w:type="dxa"/>
            </w:tcMar>
            <w:vAlign w:val="center"/>
            <w:hideMark/>
          </w:tcPr>
          <w:p w14:paraId="6EC00D30" w14:textId="77777777" w:rsidR="005A089D" w:rsidRPr="005A089D" w:rsidRDefault="005A089D" w:rsidP="00BA3785">
            <w:pPr>
              <w:pStyle w:val="movimento2"/>
              <w:rPr>
                <w:color w:val="002060"/>
              </w:rPr>
            </w:pPr>
            <w:r w:rsidRPr="005A089D">
              <w:rPr>
                <w:color w:val="002060"/>
              </w:rPr>
              <w:t xml:space="preserve">(CSI MONTEFIORE) </w:t>
            </w:r>
          </w:p>
        </w:tc>
        <w:tc>
          <w:tcPr>
            <w:tcW w:w="800" w:type="dxa"/>
            <w:tcMar>
              <w:top w:w="20" w:type="dxa"/>
              <w:left w:w="20" w:type="dxa"/>
              <w:bottom w:w="20" w:type="dxa"/>
              <w:right w:w="20" w:type="dxa"/>
            </w:tcMar>
            <w:vAlign w:val="center"/>
            <w:hideMark/>
          </w:tcPr>
          <w:p w14:paraId="58C6D18A"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E617293" w14:textId="77777777" w:rsidR="005A089D" w:rsidRPr="005A089D" w:rsidRDefault="005A089D" w:rsidP="00BA3785">
            <w:pPr>
              <w:pStyle w:val="movimento"/>
              <w:rPr>
                <w:color w:val="002060"/>
              </w:rPr>
            </w:pPr>
            <w:r w:rsidRPr="005A089D">
              <w:rPr>
                <w:color w:val="002060"/>
              </w:rPr>
              <w:t>DI PASQUANTONIO MASSIMO</w:t>
            </w:r>
          </w:p>
        </w:tc>
        <w:tc>
          <w:tcPr>
            <w:tcW w:w="2200" w:type="dxa"/>
            <w:tcMar>
              <w:top w:w="20" w:type="dxa"/>
              <w:left w:w="20" w:type="dxa"/>
              <w:bottom w:w="20" w:type="dxa"/>
              <w:right w:w="20" w:type="dxa"/>
            </w:tcMar>
            <w:vAlign w:val="center"/>
            <w:hideMark/>
          </w:tcPr>
          <w:p w14:paraId="5B754A44" w14:textId="77777777" w:rsidR="005A089D" w:rsidRPr="005A089D" w:rsidRDefault="005A089D" w:rsidP="00BA3785">
            <w:pPr>
              <w:pStyle w:val="movimento2"/>
              <w:rPr>
                <w:color w:val="002060"/>
              </w:rPr>
            </w:pPr>
            <w:r w:rsidRPr="005A089D">
              <w:rPr>
                <w:color w:val="002060"/>
              </w:rPr>
              <w:t xml:space="preserve">(FUTSAL L.C.) </w:t>
            </w:r>
          </w:p>
        </w:tc>
      </w:tr>
      <w:tr w:rsidR="005A089D" w:rsidRPr="005A089D" w14:paraId="4D4DC36F" w14:textId="77777777" w:rsidTr="00BA3785">
        <w:tc>
          <w:tcPr>
            <w:tcW w:w="2200" w:type="dxa"/>
            <w:tcMar>
              <w:top w:w="20" w:type="dxa"/>
              <w:left w:w="20" w:type="dxa"/>
              <w:bottom w:w="20" w:type="dxa"/>
              <w:right w:w="20" w:type="dxa"/>
            </w:tcMar>
            <w:vAlign w:val="center"/>
            <w:hideMark/>
          </w:tcPr>
          <w:p w14:paraId="7D2805F9" w14:textId="77777777" w:rsidR="005A089D" w:rsidRPr="005A089D" w:rsidRDefault="005A089D" w:rsidP="00BA3785">
            <w:pPr>
              <w:pStyle w:val="movimento"/>
              <w:rPr>
                <w:color w:val="002060"/>
              </w:rPr>
            </w:pPr>
            <w:r w:rsidRPr="005A089D">
              <w:rPr>
                <w:color w:val="002060"/>
              </w:rPr>
              <w:t>CATTANI CHRISTIAN</w:t>
            </w:r>
          </w:p>
        </w:tc>
        <w:tc>
          <w:tcPr>
            <w:tcW w:w="2200" w:type="dxa"/>
            <w:tcMar>
              <w:top w:w="20" w:type="dxa"/>
              <w:left w:w="20" w:type="dxa"/>
              <w:bottom w:w="20" w:type="dxa"/>
              <w:right w:w="20" w:type="dxa"/>
            </w:tcMar>
            <w:vAlign w:val="center"/>
            <w:hideMark/>
          </w:tcPr>
          <w:p w14:paraId="037A112E" w14:textId="77777777" w:rsidR="005A089D" w:rsidRPr="005A089D" w:rsidRDefault="005A089D" w:rsidP="00BA3785">
            <w:pPr>
              <w:pStyle w:val="movimento2"/>
              <w:rPr>
                <w:color w:val="002060"/>
              </w:rPr>
            </w:pPr>
            <w:r w:rsidRPr="005A089D">
              <w:rPr>
                <w:color w:val="002060"/>
              </w:rPr>
              <w:t xml:space="preserve">(GNANO 04) </w:t>
            </w:r>
          </w:p>
        </w:tc>
        <w:tc>
          <w:tcPr>
            <w:tcW w:w="800" w:type="dxa"/>
            <w:tcMar>
              <w:top w:w="20" w:type="dxa"/>
              <w:left w:w="20" w:type="dxa"/>
              <w:bottom w:w="20" w:type="dxa"/>
              <w:right w:w="20" w:type="dxa"/>
            </w:tcMar>
            <w:vAlign w:val="center"/>
            <w:hideMark/>
          </w:tcPr>
          <w:p w14:paraId="7CF1BE9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1299F7D" w14:textId="77777777" w:rsidR="005A089D" w:rsidRPr="005A089D" w:rsidRDefault="005A089D" w:rsidP="00BA3785">
            <w:pPr>
              <w:pStyle w:val="movimento"/>
              <w:rPr>
                <w:color w:val="002060"/>
              </w:rPr>
            </w:pPr>
            <w:r w:rsidRPr="005A089D">
              <w:rPr>
                <w:color w:val="002060"/>
              </w:rPr>
              <w:t>JALYL HAMZA</w:t>
            </w:r>
          </w:p>
        </w:tc>
        <w:tc>
          <w:tcPr>
            <w:tcW w:w="2200" w:type="dxa"/>
            <w:tcMar>
              <w:top w:w="20" w:type="dxa"/>
              <w:left w:w="20" w:type="dxa"/>
              <w:bottom w:w="20" w:type="dxa"/>
              <w:right w:w="20" w:type="dxa"/>
            </w:tcMar>
            <w:vAlign w:val="center"/>
            <w:hideMark/>
          </w:tcPr>
          <w:p w14:paraId="14D86956" w14:textId="77777777" w:rsidR="005A089D" w:rsidRPr="005A089D" w:rsidRDefault="005A089D" w:rsidP="00BA3785">
            <w:pPr>
              <w:pStyle w:val="movimento2"/>
              <w:rPr>
                <w:color w:val="002060"/>
              </w:rPr>
            </w:pPr>
            <w:r w:rsidRPr="005A089D">
              <w:rPr>
                <w:color w:val="002060"/>
              </w:rPr>
              <w:t xml:space="preserve">(GNANO 04) </w:t>
            </w:r>
          </w:p>
        </w:tc>
      </w:tr>
      <w:tr w:rsidR="005A089D" w:rsidRPr="005A089D" w14:paraId="7B279703" w14:textId="77777777" w:rsidTr="00BA3785">
        <w:tc>
          <w:tcPr>
            <w:tcW w:w="2200" w:type="dxa"/>
            <w:tcMar>
              <w:top w:w="20" w:type="dxa"/>
              <w:left w:w="20" w:type="dxa"/>
              <w:bottom w:w="20" w:type="dxa"/>
              <w:right w:w="20" w:type="dxa"/>
            </w:tcMar>
            <w:vAlign w:val="center"/>
            <w:hideMark/>
          </w:tcPr>
          <w:p w14:paraId="3B4F6632" w14:textId="77777777" w:rsidR="005A089D" w:rsidRPr="005A089D" w:rsidRDefault="005A089D" w:rsidP="00BA3785">
            <w:pPr>
              <w:pStyle w:val="movimento"/>
              <w:rPr>
                <w:color w:val="002060"/>
              </w:rPr>
            </w:pPr>
            <w:r w:rsidRPr="005A089D">
              <w:rPr>
                <w:color w:val="002060"/>
              </w:rPr>
              <w:lastRenderedPageBreak/>
              <w:t>SATULLI PAOLO</w:t>
            </w:r>
          </w:p>
        </w:tc>
        <w:tc>
          <w:tcPr>
            <w:tcW w:w="2200" w:type="dxa"/>
            <w:tcMar>
              <w:top w:w="20" w:type="dxa"/>
              <w:left w:w="20" w:type="dxa"/>
              <w:bottom w:w="20" w:type="dxa"/>
              <w:right w:w="20" w:type="dxa"/>
            </w:tcMar>
            <w:vAlign w:val="center"/>
            <w:hideMark/>
          </w:tcPr>
          <w:p w14:paraId="70106314" w14:textId="77777777" w:rsidR="005A089D" w:rsidRPr="005A089D" w:rsidRDefault="005A089D" w:rsidP="00BA3785">
            <w:pPr>
              <w:pStyle w:val="movimento2"/>
              <w:rPr>
                <w:color w:val="002060"/>
              </w:rPr>
            </w:pPr>
            <w:r w:rsidRPr="005A089D">
              <w:rPr>
                <w:color w:val="002060"/>
              </w:rPr>
              <w:t xml:space="preserve">(TRUENTIN LAMA) </w:t>
            </w:r>
          </w:p>
        </w:tc>
        <w:tc>
          <w:tcPr>
            <w:tcW w:w="800" w:type="dxa"/>
            <w:tcMar>
              <w:top w:w="20" w:type="dxa"/>
              <w:left w:w="20" w:type="dxa"/>
              <w:bottom w:w="20" w:type="dxa"/>
              <w:right w:w="20" w:type="dxa"/>
            </w:tcMar>
            <w:vAlign w:val="center"/>
            <w:hideMark/>
          </w:tcPr>
          <w:p w14:paraId="3FB5EB1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1083F00" w14:textId="77777777" w:rsidR="005A089D" w:rsidRPr="005A089D" w:rsidRDefault="005A089D" w:rsidP="00BA3785">
            <w:pPr>
              <w:pStyle w:val="movimento"/>
              <w:rPr>
                <w:color w:val="002060"/>
              </w:rPr>
            </w:pPr>
            <w:r w:rsidRPr="005A089D">
              <w:rPr>
                <w:color w:val="002060"/>
              </w:rPr>
              <w:t>DIAKITE YOUSSUF</w:t>
            </w:r>
          </w:p>
        </w:tc>
        <w:tc>
          <w:tcPr>
            <w:tcW w:w="2200" w:type="dxa"/>
            <w:tcMar>
              <w:top w:w="20" w:type="dxa"/>
              <w:left w:w="20" w:type="dxa"/>
              <w:bottom w:w="20" w:type="dxa"/>
              <w:right w:w="20" w:type="dxa"/>
            </w:tcMar>
            <w:vAlign w:val="center"/>
            <w:hideMark/>
          </w:tcPr>
          <w:p w14:paraId="7465A994" w14:textId="77777777" w:rsidR="005A089D" w:rsidRPr="005A089D" w:rsidRDefault="005A089D" w:rsidP="00BA3785">
            <w:pPr>
              <w:pStyle w:val="movimento2"/>
              <w:rPr>
                <w:color w:val="002060"/>
              </w:rPr>
            </w:pPr>
            <w:r w:rsidRPr="005A089D">
              <w:rPr>
                <w:color w:val="002060"/>
              </w:rPr>
              <w:t xml:space="preserve">(VADO C5) </w:t>
            </w:r>
          </w:p>
        </w:tc>
      </w:tr>
    </w:tbl>
    <w:p w14:paraId="38D93EDC" w14:textId="77777777" w:rsidR="005A089D" w:rsidRPr="005A089D" w:rsidRDefault="005A089D" w:rsidP="005A089D">
      <w:pPr>
        <w:pStyle w:val="titolo10"/>
        <w:rPr>
          <w:rFonts w:eastAsiaTheme="minorEastAsia"/>
          <w:color w:val="002060"/>
        </w:rPr>
      </w:pPr>
      <w:r w:rsidRPr="005A089D">
        <w:rPr>
          <w:color w:val="002060"/>
        </w:rPr>
        <w:t xml:space="preserve">GARE DEL 13/ 4/2024 </w:t>
      </w:r>
    </w:p>
    <w:p w14:paraId="014D3FA3" w14:textId="77777777" w:rsidR="005A089D" w:rsidRPr="005A089D" w:rsidRDefault="005A089D" w:rsidP="005A089D">
      <w:pPr>
        <w:pStyle w:val="titolo7a"/>
        <w:rPr>
          <w:color w:val="002060"/>
        </w:rPr>
      </w:pPr>
      <w:r w:rsidRPr="005A089D">
        <w:rPr>
          <w:color w:val="002060"/>
        </w:rPr>
        <w:t xml:space="preserve">PROVVEDIMENTI DISCIPLINARI </w:t>
      </w:r>
    </w:p>
    <w:p w14:paraId="0B8F0F28"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0A453B31" w14:textId="77777777" w:rsidR="005A089D" w:rsidRPr="005A089D" w:rsidRDefault="005A089D" w:rsidP="005A089D">
      <w:pPr>
        <w:pStyle w:val="titolo30"/>
        <w:rPr>
          <w:color w:val="002060"/>
        </w:rPr>
      </w:pPr>
      <w:r w:rsidRPr="005A089D">
        <w:rPr>
          <w:color w:val="002060"/>
        </w:rPr>
        <w:t xml:space="preserve">CALCIATORI ESPULSI </w:t>
      </w:r>
    </w:p>
    <w:p w14:paraId="1CFC749F" w14:textId="77777777" w:rsidR="005A089D" w:rsidRPr="005A089D" w:rsidRDefault="005A089D" w:rsidP="005A089D">
      <w:pPr>
        <w:pStyle w:val="titolo20"/>
        <w:rPr>
          <w:color w:val="002060"/>
        </w:rPr>
      </w:pPr>
      <w:r w:rsidRPr="005A089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7218FDA1" w14:textId="77777777" w:rsidTr="00BA3785">
        <w:tc>
          <w:tcPr>
            <w:tcW w:w="2200" w:type="dxa"/>
            <w:tcMar>
              <w:top w:w="20" w:type="dxa"/>
              <w:left w:w="20" w:type="dxa"/>
              <w:bottom w:w="20" w:type="dxa"/>
              <w:right w:w="20" w:type="dxa"/>
            </w:tcMar>
            <w:vAlign w:val="center"/>
            <w:hideMark/>
          </w:tcPr>
          <w:p w14:paraId="1C12C13B" w14:textId="77777777" w:rsidR="005A089D" w:rsidRPr="005A089D" w:rsidRDefault="005A089D" w:rsidP="00BA3785">
            <w:pPr>
              <w:pStyle w:val="movimento"/>
              <w:rPr>
                <w:color w:val="002060"/>
              </w:rPr>
            </w:pPr>
            <w:r w:rsidRPr="005A089D">
              <w:rPr>
                <w:color w:val="002060"/>
              </w:rPr>
              <w:t>LAMBERTUCCI MANUEL</w:t>
            </w:r>
          </w:p>
        </w:tc>
        <w:tc>
          <w:tcPr>
            <w:tcW w:w="2200" w:type="dxa"/>
            <w:tcMar>
              <w:top w:w="20" w:type="dxa"/>
              <w:left w:w="20" w:type="dxa"/>
              <w:bottom w:w="20" w:type="dxa"/>
              <w:right w:w="20" w:type="dxa"/>
            </w:tcMar>
            <w:vAlign w:val="center"/>
            <w:hideMark/>
          </w:tcPr>
          <w:p w14:paraId="168BBEE1" w14:textId="77777777" w:rsidR="005A089D" w:rsidRPr="005A089D" w:rsidRDefault="005A089D" w:rsidP="00BA3785">
            <w:pPr>
              <w:pStyle w:val="movimento2"/>
              <w:rPr>
                <w:color w:val="002060"/>
              </w:rPr>
            </w:pPr>
            <w:r w:rsidRPr="005A089D">
              <w:rPr>
                <w:color w:val="002060"/>
              </w:rPr>
              <w:t xml:space="preserve">(VIRTUS ASD) </w:t>
            </w:r>
          </w:p>
        </w:tc>
        <w:tc>
          <w:tcPr>
            <w:tcW w:w="800" w:type="dxa"/>
            <w:tcMar>
              <w:top w:w="20" w:type="dxa"/>
              <w:left w:w="20" w:type="dxa"/>
              <w:bottom w:w="20" w:type="dxa"/>
              <w:right w:w="20" w:type="dxa"/>
            </w:tcMar>
            <w:vAlign w:val="center"/>
            <w:hideMark/>
          </w:tcPr>
          <w:p w14:paraId="0A266FAE"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F972F4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5FE914C" w14:textId="77777777" w:rsidR="005A089D" w:rsidRPr="005A089D" w:rsidRDefault="005A089D" w:rsidP="00BA3785">
            <w:pPr>
              <w:pStyle w:val="movimento2"/>
              <w:rPr>
                <w:color w:val="002060"/>
              </w:rPr>
            </w:pPr>
            <w:r w:rsidRPr="005A089D">
              <w:rPr>
                <w:color w:val="002060"/>
              </w:rPr>
              <w:t> </w:t>
            </w:r>
          </w:p>
        </w:tc>
      </w:tr>
    </w:tbl>
    <w:p w14:paraId="41B26C54" w14:textId="4067AF37" w:rsidR="005A089D" w:rsidRPr="0034231A" w:rsidRDefault="005A089D" w:rsidP="005A089D">
      <w:pPr>
        <w:pStyle w:val="diffida"/>
        <w:spacing w:before="80" w:beforeAutospacing="0" w:after="40" w:afterAutospacing="0"/>
        <w:jc w:val="left"/>
        <w:rPr>
          <w:rFonts w:eastAsiaTheme="minorEastAsia"/>
          <w:color w:val="002060"/>
        </w:rPr>
      </w:pPr>
      <w:r w:rsidRPr="005A089D">
        <w:rPr>
          <w:color w:val="002060"/>
        </w:rPr>
        <w:t xml:space="preserve">Per aver integrato nei confronti dell'Ufficiale di gara la condotta prevista dall'art. 36 comma 1 lettera </w:t>
      </w:r>
      <w:r w:rsidR="0034231A">
        <w:rPr>
          <w:color w:val="002060"/>
        </w:rPr>
        <w:t>A</w:t>
      </w:r>
      <w:r w:rsidRPr="005A089D">
        <w:rPr>
          <w:color w:val="002060"/>
        </w:rPr>
        <w:t xml:space="preserve">) C.G.S. </w:t>
      </w:r>
    </w:p>
    <w:p w14:paraId="74F29B7E" w14:textId="77777777" w:rsidR="005A089D" w:rsidRPr="005A089D" w:rsidRDefault="005A089D" w:rsidP="005A089D">
      <w:pPr>
        <w:pStyle w:val="titolo20"/>
        <w:rPr>
          <w:color w:val="002060"/>
        </w:rPr>
      </w:pPr>
      <w:r w:rsidRPr="005A089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C3AC1C0" w14:textId="77777777" w:rsidTr="00BA3785">
        <w:tc>
          <w:tcPr>
            <w:tcW w:w="2200" w:type="dxa"/>
            <w:tcMar>
              <w:top w:w="20" w:type="dxa"/>
              <w:left w:w="20" w:type="dxa"/>
              <w:bottom w:w="20" w:type="dxa"/>
              <w:right w:w="20" w:type="dxa"/>
            </w:tcMar>
            <w:vAlign w:val="center"/>
            <w:hideMark/>
          </w:tcPr>
          <w:p w14:paraId="1A442DD5" w14:textId="77777777" w:rsidR="005A089D" w:rsidRPr="005A089D" w:rsidRDefault="005A089D" w:rsidP="00BA3785">
            <w:pPr>
              <w:pStyle w:val="movimento"/>
              <w:rPr>
                <w:color w:val="002060"/>
              </w:rPr>
            </w:pPr>
            <w:r w:rsidRPr="005A089D">
              <w:rPr>
                <w:color w:val="002060"/>
              </w:rPr>
              <w:t>CINQUEGRANO EDOARDO</w:t>
            </w:r>
          </w:p>
        </w:tc>
        <w:tc>
          <w:tcPr>
            <w:tcW w:w="2200" w:type="dxa"/>
            <w:tcMar>
              <w:top w:w="20" w:type="dxa"/>
              <w:left w:w="20" w:type="dxa"/>
              <w:bottom w:w="20" w:type="dxa"/>
              <w:right w:w="20" w:type="dxa"/>
            </w:tcMar>
            <w:vAlign w:val="center"/>
            <w:hideMark/>
          </w:tcPr>
          <w:p w14:paraId="449EFE00" w14:textId="77777777" w:rsidR="005A089D" w:rsidRPr="005A089D" w:rsidRDefault="005A089D" w:rsidP="00BA3785">
            <w:pPr>
              <w:pStyle w:val="movimento2"/>
              <w:rPr>
                <w:color w:val="002060"/>
              </w:rPr>
            </w:pPr>
            <w:r w:rsidRPr="005A089D">
              <w:rPr>
                <w:color w:val="002060"/>
              </w:rPr>
              <w:t xml:space="preserve">(FIUMINATA) </w:t>
            </w:r>
          </w:p>
        </w:tc>
        <w:tc>
          <w:tcPr>
            <w:tcW w:w="800" w:type="dxa"/>
            <w:tcMar>
              <w:top w:w="20" w:type="dxa"/>
              <w:left w:w="20" w:type="dxa"/>
              <w:bottom w:w="20" w:type="dxa"/>
              <w:right w:w="20" w:type="dxa"/>
            </w:tcMar>
            <w:vAlign w:val="center"/>
            <w:hideMark/>
          </w:tcPr>
          <w:p w14:paraId="228313A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994C1D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ADDDB80" w14:textId="77777777" w:rsidR="005A089D" w:rsidRPr="005A089D" w:rsidRDefault="005A089D" w:rsidP="00BA3785">
            <w:pPr>
              <w:pStyle w:val="movimento2"/>
              <w:rPr>
                <w:color w:val="002060"/>
              </w:rPr>
            </w:pPr>
            <w:r w:rsidRPr="005A089D">
              <w:rPr>
                <w:color w:val="002060"/>
              </w:rPr>
              <w:t> </w:t>
            </w:r>
          </w:p>
        </w:tc>
      </w:tr>
    </w:tbl>
    <w:p w14:paraId="6527AD27" w14:textId="77777777" w:rsidR="005A089D" w:rsidRPr="005A089D" w:rsidRDefault="005A089D" w:rsidP="005A089D">
      <w:pPr>
        <w:pStyle w:val="titolo30"/>
        <w:rPr>
          <w:rFonts w:eastAsiaTheme="minorEastAsia"/>
          <w:color w:val="002060"/>
        </w:rPr>
      </w:pPr>
      <w:r w:rsidRPr="005A089D">
        <w:rPr>
          <w:color w:val="002060"/>
        </w:rPr>
        <w:t xml:space="preserve">CALCIATORI NON ESPULSI </w:t>
      </w:r>
    </w:p>
    <w:p w14:paraId="3E2A992B" w14:textId="77777777" w:rsidR="005A089D" w:rsidRPr="005A089D" w:rsidRDefault="005A089D" w:rsidP="005A089D">
      <w:pPr>
        <w:pStyle w:val="titolo20"/>
        <w:rPr>
          <w:color w:val="002060"/>
        </w:rPr>
      </w:pPr>
      <w:r w:rsidRPr="005A089D">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BB91538" w14:textId="77777777" w:rsidTr="00BA3785">
        <w:tc>
          <w:tcPr>
            <w:tcW w:w="2200" w:type="dxa"/>
            <w:tcMar>
              <w:top w:w="20" w:type="dxa"/>
              <w:left w:w="20" w:type="dxa"/>
              <w:bottom w:w="20" w:type="dxa"/>
              <w:right w:w="20" w:type="dxa"/>
            </w:tcMar>
            <w:vAlign w:val="center"/>
            <w:hideMark/>
          </w:tcPr>
          <w:p w14:paraId="0342E4F6" w14:textId="77777777" w:rsidR="005A089D" w:rsidRPr="005A089D" w:rsidRDefault="005A089D" w:rsidP="00BA3785">
            <w:pPr>
              <w:pStyle w:val="movimento"/>
              <w:rPr>
                <w:color w:val="002060"/>
              </w:rPr>
            </w:pPr>
            <w:r w:rsidRPr="005A089D">
              <w:rPr>
                <w:color w:val="002060"/>
              </w:rPr>
              <w:t>CORNELL PABLO</w:t>
            </w:r>
          </w:p>
        </w:tc>
        <w:tc>
          <w:tcPr>
            <w:tcW w:w="2200" w:type="dxa"/>
            <w:tcMar>
              <w:top w:w="20" w:type="dxa"/>
              <w:left w:w="20" w:type="dxa"/>
              <w:bottom w:w="20" w:type="dxa"/>
              <w:right w:w="20" w:type="dxa"/>
            </w:tcMar>
            <w:vAlign w:val="center"/>
            <w:hideMark/>
          </w:tcPr>
          <w:p w14:paraId="385658C8" w14:textId="77777777" w:rsidR="005A089D" w:rsidRPr="005A089D" w:rsidRDefault="005A089D" w:rsidP="00BA3785">
            <w:pPr>
              <w:pStyle w:val="movimento2"/>
              <w:rPr>
                <w:color w:val="002060"/>
              </w:rPr>
            </w:pPr>
            <w:r w:rsidRPr="005A089D">
              <w:rPr>
                <w:color w:val="002060"/>
              </w:rPr>
              <w:t xml:space="preserve">(FOLGORE CASTELRAIMONDO) </w:t>
            </w:r>
          </w:p>
        </w:tc>
        <w:tc>
          <w:tcPr>
            <w:tcW w:w="800" w:type="dxa"/>
            <w:tcMar>
              <w:top w:w="20" w:type="dxa"/>
              <w:left w:w="20" w:type="dxa"/>
              <w:bottom w:w="20" w:type="dxa"/>
              <w:right w:w="20" w:type="dxa"/>
            </w:tcMar>
            <w:vAlign w:val="center"/>
            <w:hideMark/>
          </w:tcPr>
          <w:p w14:paraId="6398B8F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4FCB112"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D21FB79" w14:textId="77777777" w:rsidR="005A089D" w:rsidRPr="005A089D" w:rsidRDefault="005A089D" w:rsidP="00BA3785">
            <w:pPr>
              <w:pStyle w:val="movimento2"/>
              <w:rPr>
                <w:color w:val="002060"/>
              </w:rPr>
            </w:pPr>
            <w:r w:rsidRPr="005A089D">
              <w:rPr>
                <w:color w:val="002060"/>
              </w:rPr>
              <w:t> </w:t>
            </w:r>
          </w:p>
        </w:tc>
      </w:tr>
    </w:tbl>
    <w:p w14:paraId="466FCB07" w14:textId="77777777" w:rsidR="005A089D" w:rsidRPr="005A089D" w:rsidRDefault="005A089D" w:rsidP="005A089D">
      <w:pPr>
        <w:pStyle w:val="titolo20"/>
        <w:rPr>
          <w:rFonts w:eastAsiaTheme="minorEastAsia"/>
          <w:color w:val="002060"/>
        </w:rPr>
      </w:pPr>
      <w:r w:rsidRPr="005A08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4B31A4A" w14:textId="77777777" w:rsidTr="00BA3785">
        <w:tc>
          <w:tcPr>
            <w:tcW w:w="2200" w:type="dxa"/>
            <w:tcMar>
              <w:top w:w="20" w:type="dxa"/>
              <w:left w:w="20" w:type="dxa"/>
              <w:bottom w:w="20" w:type="dxa"/>
              <w:right w:w="20" w:type="dxa"/>
            </w:tcMar>
            <w:vAlign w:val="center"/>
            <w:hideMark/>
          </w:tcPr>
          <w:p w14:paraId="49CCA289" w14:textId="77777777" w:rsidR="005A089D" w:rsidRPr="005A089D" w:rsidRDefault="005A089D" w:rsidP="00BA3785">
            <w:pPr>
              <w:pStyle w:val="movimento"/>
              <w:rPr>
                <w:color w:val="002060"/>
              </w:rPr>
            </w:pPr>
            <w:r w:rsidRPr="005A089D">
              <w:rPr>
                <w:color w:val="002060"/>
              </w:rPr>
              <w:t>FIERRO CIRO</w:t>
            </w:r>
          </w:p>
        </w:tc>
        <w:tc>
          <w:tcPr>
            <w:tcW w:w="2200" w:type="dxa"/>
            <w:tcMar>
              <w:top w:w="20" w:type="dxa"/>
              <w:left w:w="20" w:type="dxa"/>
              <w:bottom w:w="20" w:type="dxa"/>
              <w:right w:w="20" w:type="dxa"/>
            </w:tcMar>
            <w:vAlign w:val="center"/>
            <w:hideMark/>
          </w:tcPr>
          <w:p w14:paraId="4A843730" w14:textId="77777777" w:rsidR="005A089D" w:rsidRPr="005A089D" w:rsidRDefault="005A089D" w:rsidP="00BA3785">
            <w:pPr>
              <w:pStyle w:val="movimento2"/>
              <w:rPr>
                <w:color w:val="002060"/>
              </w:rPr>
            </w:pPr>
            <w:r w:rsidRPr="005A089D">
              <w:rPr>
                <w:color w:val="002060"/>
              </w:rPr>
              <w:t xml:space="preserve">(FIUMINATA) </w:t>
            </w:r>
          </w:p>
        </w:tc>
        <w:tc>
          <w:tcPr>
            <w:tcW w:w="800" w:type="dxa"/>
            <w:tcMar>
              <w:top w:w="20" w:type="dxa"/>
              <w:left w:w="20" w:type="dxa"/>
              <w:bottom w:w="20" w:type="dxa"/>
              <w:right w:w="20" w:type="dxa"/>
            </w:tcMar>
            <w:vAlign w:val="center"/>
            <w:hideMark/>
          </w:tcPr>
          <w:p w14:paraId="4D4608F9"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2D31ED0" w14:textId="77777777" w:rsidR="005A089D" w:rsidRPr="005A089D" w:rsidRDefault="005A089D" w:rsidP="00BA3785">
            <w:pPr>
              <w:pStyle w:val="movimento"/>
              <w:rPr>
                <w:color w:val="002060"/>
              </w:rPr>
            </w:pPr>
            <w:r w:rsidRPr="005A089D">
              <w:rPr>
                <w:color w:val="002060"/>
              </w:rPr>
              <w:t>MASTRANTONI STEFANO</w:t>
            </w:r>
          </w:p>
        </w:tc>
        <w:tc>
          <w:tcPr>
            <w:tcW w:w="2200" w:type="dxa"/>
            <w:tcMar>
              <w:top w:w="20" w:type="dxa"/>
              <w:left w:w="20" w:type="dxa"/>
              <w:bottom w:w="20" w:type="dxa"/>
              <w:right w:w="20" w:type="dxa"/>
            </w:tcMar>
            <w:vAlign w:val="center"/>
            <w:hideMark/>
          </w:tcPr>
          <w:p w14:paraId="4851C9AF" w14:textId="77777777" w:rsidR="005A089D" w:rsidRPr="005A089D" w:rsidRDefault="005A089D" w:rsidP="00BA3785">
            <w:pPr>
              <w:pStyle w:val="movimento2"/>
              <w:rPr>
                <w:color w:val="002060"/>
              </w:rPr>
            </w:pPr>
            <w:r w:rsidRPr="005A089D">
              <w:rPr>
                <w:color w:val="002060"/>
              </w:rPr>
              <w:t xml:space="preserve">(GROTTACCIA 2005) </w:t>
            </w:r>
          </w:p>
        </w:tc>
      </w:tr>
      <w:tr w:rsidR="005A089D" w:rsidRPr="005A089D" w14:paraId="513F4E75" w14:textId="77777777" w:rsidTr="00BA3785">
        <w:tc>
          <w:tcPr>
            <w:tcW w:w="2200" w:type="dxa"/>
            <w:tcMar>
              <w:top w:w="20" w:type="dxa"/>
              <w:left w:w="20" w:type="dxa"/>
              <w:bottom w:w="20" w:type="dxa"/>
              <w:right w:w="20" w:type="dxa"/>
            </w:tcMar>
            <w:vAlign w:val="center"/>
            <w:hideMark/>
          </w:tcPr>
          <w:p w14:paraId="660448F2" w14:textId="77777777" w:rsidR="005A089D" w:rsidRPr="005A089D" w:rsidRDefault="005A089D" w:rsidP="00BA3785">
            <w:pPr>
              <w:pStyle w:val="movimento"/>
              <w:rPr>
                <w:color w:val="002060"/>
              </w:rPr>
            </w:pPr>
            <w:r w:rsidRPr="005A089D">
              <w:rPr>
                <w:color w:val="002060"/>
              </w:rPr>
              <w:t>GRIECO FRANCESCO</w:t>
            </w:r>
          </w:p>
        </w:tc>
        <w:tc>
          <w:tcPr>
            <w:tcW w:w="2200" w:type="dxa"/>
            <w:tcMar>
              <w:top w:w="20" w:type="dxa"/>
              <w:left w:w="20" w:type="dxa"/>
              <w:bottom w:w="20" w:type="dxa"/>
              <w:right w:w="20" w:type="dxa"/>
            </w:tcMar>
            <w:vAlign w:val="center"/>
            <w:hideMark/>
          </w:tcPr>
          <w:p w14:paraId="4D6F515E" w14:textId="77777777" w:rsidR="005A089D" w:rsidRPr="005A089D" w:rsidRDefault="005A089D" w:rsidP="00BA3785">
            <w:pPr>
              <w:pStyle w:val="movimento2"/>
              <w:rPr>
                <w:color w:val="002060"/>
              </w:rPr>
            </w:pPr>
            <w:r w:rsidRPr="005A089D">
              <w:rPr>
                <w:color w:val="002060"/>
              </w:rPr>
              <w:t xml:space="preserve">(VIRTUS ASD) </w:t>
            </w:r>
          </w:p>
        </w:tc>
        <w:tc>
          <w:tcPr>
            <w:tcW w:w="800" w:type="dxa"/>
            <w:tcMar>
              <w:top w:w="20" w:type="dxa"/>
              <w:left w:w="20" w:type="dxa"/>
              <w:bottom w:w="20" w:type="dxa"/>
              <w:right w:w="20" w:type="dxa"/>
            </w:tcMar>
            <w:vAlign w:val="center"/>
            <w:hideMark/>
          </w:tcPr>
          <w:p w14:paraId="42915AB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D52EB76" w14:textId="77777777" w:rsidR="005A089D" w:rsidRPr="005A089D" w:rsidRDefault="005A089D" w:rsidP="00BA3785">
            <w:pPr>
              <w:pStyle w:val="movimento"/>
              <w:rPr>
                <w:color w:val="002060"/>
              </w:rPr>
            </w:pPr>
            <w:r w:rsidRPr="005A089D">
              <w:rPr>
                <w:color w:val="002060"/>
              </w:rPr>
              <w:t>GRELLONI MARCO</w:t>
            </w:r>
          </w:p>
        </w:tc>
        <w:tc>
          <w:tcPr>
            <w:tcW w:w="2200" w:type="dxa"/>
            <w:tcMar>
              <w:top w:w="20" w:type="dxa"/>
              <w:left w:w="20" w:type="dxa"/>
              <w:bottom w:w="20" w:type="dxa"/>
              <w:right w:w="20" w:type="dxa"/>
            </w:tcMar>
            <w:vAlign w:val="center"/>
            <w:hideMark/>
          </w:tcPr>
          <w:p w14:paraId="511FEFCC" w14:textId="77777777" w:rsidR="005A089D" w:rsidRPr="005A089D" w:rsidRDefault="005A089D" w:rsidP="00BA3785">
            <w:pPr>
              <w:pStyle w:val="movimento2"/>
              <w:rPr>
                <w:color w:val="002060"/>
              </w:rPr>
            </w:pPr>
            <w:r w:rsidRPr="005A089D">
              <w:rPr>
                <w:color w:val="002060"/>
              </w:rPr>
              <w:t xml:space="preserve">(VISSO-ALTONERA CALCIO1970) </w:t>
            </w:r>
          </w:p>
        </w:tc>
      </w:tr>
    </w:tbl>
    <w:p w14:paraId="04B1C72F" w14:textId="77777777" w:rsidR="005A089D" w:rsidRPr="005A089D" w:rsidRDefault="005A089D" w:rsidP="005A089D">
      <w:pPr>
        <w:pStyle w:val="titolo20"/>
        <w:rPr>
          <w:rFonts w:eastAsiaTheme="minorEastAsia"/>
          <w:color w:val="002060"/>
        </w:rPr>
      </w:pPr>
      <w:r w:rsidRPr="005A089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1EBA276D" w14:textId="77777777" w:rsidTr="00BA3785">
        <w:tc>
          <w:tcPr>
            <w:tcW w:w="2200" w:type="dxa"/>
            <w:tcMar>
              <w:top w:w="20" w:type="dxa"/>
              <w:left w:w="20" w:type="dxa"/>
              <w:bottom w:w="20" w:type="dxa"/>
              <w:right w:w="20" w:type="dxa"/>
            </w:tcMar>
            <w:vAlign w:val="center"/>
            <w:hideMark/>
          </w:tcPr>
          <w:p w14:paraId="33330009" w14:textId="77777777" w:rsidR="005A089D" w:rsidRPr="005A089D" w:rsidRDefault="005A089D" w:rsidP="00BA3785">
            <w:pPr>
              <w:pStyle w:val="movimento"/>
              <w:rPr>
                <w:color w:val="002060"/>
              </w:rPr>
            </w:pPr>
            <w:r w:rsidRPr="005A089D">
              <w:rPr>
                <w:color w:val="002060"/>
              </w:rPr>
              <w:t>DE FABIIS STEFANO</w:t>
            </w:r>
          </w:p>
        </w:tc>
        <w:tc>
          <w:tcPr>
            <w:tcW w:w="2200" w:type="dxa"/>
            <w:tcMar>
              <w:top w:w="20" w:type="dxa"/>
              <w:left w:w="20" w:type="dxa"/>
              <w:bottom w:w="20" w:type="dxa"/>
              <w:right w:w="20" w:type="dxa"/>
            </w:tcMar>
            <w:vAlign w:val="center"/>
            <w:hideMark/>
          </w:tcPr>
          <w:p w14:paraId="46952852" w14:textId="77777777" w:rsidR="005A089D" w:rsidRPr="005A089D" w:rsidRDefault="005A089D" w:rsidP="00BA3785">
            <w:pPr>
              <w:pStyle w:val="movimento2"/>
              <w:rPr>
                <w:color w:val="002060"/>
              </w:rPr>
            </w:pPr>
            <w:r w:rsidRPr="005A089D">
              <w:rPr>
                <w:color w:val="002060"/>
              </w:rPr>
              <w:t xml:space="preserve">(ANKON NOVA MARMI) </w:t>
            </w:r>
          </w:p>
        </w:tc>
        <w:tc>
          <w:tcPr>
            <w:tcW w:w="800" w:type="dxa"/>
            <w:tcMar>
              <w:top w:w="20" w:type="dxa"/>
              <w:left w:w="20" w:type="dxa"/>
              <w:bottom w:w="20" w:type="dxa"/>
              <w:right w:w="20" w:type="dxa"/>
            </w:tcMar>
            <w:vAlign w:val="center"/>
            <w:hideMark/>
          </w:tcPr>
          <w:p w14:paraId="63389D7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DFDC99B" w14:textId="77777777" w:rsidR="005A089D" w:rsidRPr="005A089D" w:rsidRDefault="005A089D" w:rsidP="00BA3785">
            <w:pPr>
              <w:pStyle w:val="movimento"/>
              <w:rPr>
                <w:color w:val="002060"/>
              </w:rPr>
            </w:pPr>
            <w:r w:rsidRPr="005A089D">
              <w:rPr>
                <w:color w:val="002060"/>
              </w:rPr>
              <w:t>TANTUCCI ALESSIO</w:t>
            </w:r>
          </w:p>
        </w:tc>
        <w:tc>
          <w:tcPr>
            <w:tcW w:w="2200" w:type="dxa"/>
            <w:tcMar>
              <w:top w:w="20" w:type="dxa"/>
              <w:left w:w="20" w:type="dxa"/>
              <w:bottom w:w="20" w:type="dxa"/>
              <w:right w:w="20" w:type="dxa"/>
            </w:tcMar>
            <w:vAlign w:val="center"/>
            <w:hideMark/>
          </w:tcPr>
          <w:p w14:paraId="5C2BFDF2" w14:textId="77777777" w:rsidR="005A089D" w:rsidRPr="005A089D" w:rsidRDefault="005A089D" w:rsidP="00BA3785">
            <w:pPr>
              <w:pStyle w:val="movimento2"/>
              <w:rPr>
                <w:color w:val="002060"/>
              </w:rPr>
            </w:pPr>
            <w:r w:rsidRPr="005A089D">
              <w:rPr>
                <w:color w:val="002060"/>
              </w:rPr>
              <w:t xml:space="preserve">(VIRTUS ASD) </w:t>
            </w:r>
          </w:p>
        </w:tc>
      </w:tr>
    </w:tbl>
    <w:p w14:paraId="66873366" w14:textId="77777777" w:rsidR="005A089D" w:rsidRPr="005A089D" w:rsidRDefault="005A089D" w:rsidP="005A089D">
      <w:pPr>
        <w:pStyle w:val="titolo20"/>
        <w:rPr>
          <w:rFonts w:eastAsiaTheme="minorEastAsia"/>
          <w:color w:val="002060"/>
        </w:rPr>
      </w:pPr>
      <w:r w:rsidRPr="005A089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69A2B3E1" w14:textId="77777777" w:rsidTr="00BA3785">
        <w:tc>
          <w:tcPr>
            <w:tcW w:w="2200" w:type="dxa"/>
            <w:tcMar>
              <w:top w:w="20" w:type="dxa"/>
              <w:left w:w="20" w:type="dxa"/>
              <w:bottom w:w="20" w:type="dxa"/>
              <w:right w:w="20" w:type="dxa"/>
            </w:tcMar>
            <w:vAlign w:val="center"/>
            <w:hideMark/>
          </w:tcPr>
          <w:p w14:paraId="6BCBAFBC" w14:textId="77777777" w:rsidR="005A089D" w:rsidRPr="005A089D" w:rsidRDefault="005A089D" w:rsidP="00BA3785">
            <w:pPr>
              <w:pStyle w:val="movimento"/>
              <w:rPr>
                <w:color w:val="002060"/>
              </w:rPr>
            </w:pPr>
            <w:r w:rsidRPr="005A089D">
              <w:rPr>
                <w:color w:val="002060"/>
              </w:rPr>
              <w:t>LORENZETTI LUCA</w:t>
            </w:r>
          </w:p>
        </w:tc>
        <w:tc>
          <w:tcPr>
            <w:tcW w:w="2200" w:type="dxa"/>
            <w:tcMar>
              <w:top w:w="20" w:type="dxa"/>
              <w:left w:w="20" w:type="dxa"/>
              <w:bottom w:w="20" w:type="dxa"/>
              <w:right w:w="20" w:type="dxa"/>
            </w:tcMar>
            <w:vAlign w:val="center"/>
            <w:hideMark/>
          </w:tcPr>
          <w:p w14:paraId="0021BDC8" w14:textId="77777777" w:rsidR="005A089D" w:rsidRPr="005A089D" w:rsidRDefault="005A089D" w:rsidP="00BA3785">
            <w:pPr>
              <w:pStyle w:val="movimento2"/>
              <w:rPr>
                <w:color w:val="002060"/>
              </w:rPr>
            </w:pPr>
            <w:r w:rsidRPr="005A089D">
              <w:rPr>
                <w:color w:val="002060"/>
              </w:rPr>
              <w:t xml:space="preserve">(ANGELI) </w:t>
            </w:r>
          </w:p>
        </w:tc>
        <w:tc>
          <w:tcPr>
            <w:tcW w:w="800" w:type="dxa"/>
            <w:tcMar>
              <w:top w:w="20" w:type="dxa"/>
              <w:left w:w="20" w:type="dxa"/>
              <w:bottom w:w="20" w:type="dxa"/>
              <w:right w:w="20" w:type="dxa"/>
            </w:tcMar>
            <w:vAlign w:val="center"/>
            <w:hideMark/>
          </w:tcPr>
          <w:p w14:paraId="297A462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2E1E4E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F16D2D3" w14:textId="77777777" w:rsidR="005A089D" w:rsidRPr="005A089D" w:rsidRDefault="005A089D" w:rsidP="00BA3785">
            <w:pPr>
              <w:pStyle w:val="movimento2"/>
              <w:rPr>
                <w:color w:val="002060"/>
              </w:rPr>
            </w:pPr>
            <w:r w:rsidRPr="005A089D">
              <w:rPr>
                <w:color w:val="002060"/>
              </w:rPr>
              <w:t> </w:t>
            </w:r>
          </w:p>
        </w:tc>
      </w:tr>
    </w:tbl>
    <w:p w14:paraId="21DBA6AA" w14:textId="77777777" w:rsidR="005A089D" w:rsidRPr="005A089D" w:rsidRDefault="005A089D" w:rsidP="005A089D">
      <w:pPr>
        <w:pStyle w:val="titolo20"/>
        <w:rPr>
          <w:rFonts w:eastAsiaTheme="minorEastAsia"/>
          <w:color w:val="002060"/>
        </w:rPr>
      </w:pPr>
      <w:r w:rsidRPr="005A08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CCF482C" w14:textId="77777777" w:rsidTr="00BA3785">
        <w:tc>
          <w:tcPr>
            <w:tcW w:w="2200" w:type="dxa"/>
            <w:tcMar>
              <w:top w:w="20" w:type="dxa"/>
              <w:left w:w="20" w:type="dxa"/>
              <w:bottom w:w="20" w:type="dxa"/>
              <w:right w:w="20" w:type="dxa"/>
            </w:tcMar>
            <w:vAlign w:val="center"/>
            <w:hideMark/>
          </w:tcPr>
          <w:p w14:paraId="02959F21" w14:textId="77777777" w:rsidR="005A089D" w:rsidRPr="005A089D" w:rsidRDefault="005A089D" w:rsidP="00BA3785">
            <w:pPr>
              <w:pStyle w:val="movimento"/>
              <w:rPr>
                <w:color w:val="002060"/>
              </w:rPr>
            </w:pPr>
            <w:r w:rsidRPr="005A089D">
              <w:rPr>
                <w:color w:val="002060"/>
              </w:rPr>
              <w:t>MICHELETTI MATTIA</w:t>
            </w:r>
          </w:p>
        </w:tc>
        <w:tc>
          <w:tcPr>
            <w:tcW w:w="2200" w:type="dxa"/>
            <w:tcMar>
              <w:top w:w="20" w:type="dxa"/>
              <w:left w:w="20" w:type="dxa"/>
              <w:bottom w:w="20" w:type="dxa"/>
              <w:right w:w="20" w:type="dxa"/>
            </w:tcMar>
            <w:vAlign w:val="center"/>
            <w:hideMark/>
          </w:tcPr>
          <w:p w14:paraId="41066086" w14:textId="77777777" w:rsidR="005A089D" w:rsidRPr="005A089D" w:rsidRDefault="005A089D" w:rsidP="00BA3785">
            <w:pPr>
              <w:pStyle w:val="movimento2"/>
              <w:rPr>
                <w:color w:val="002060"/>
              </w:rPr>
            </w:pPr>
            <w:r w:rsidRPr="005A089D">
              <w:rPr>
                <w:color w:val="002060"/>
              </w:rPr>
              <w:t xml:space="preserve">(ASPIO 2005) </w:t>
            </w:r>
          </w:p>
        </w:tc>
        <w:tc>
          <w:tcPr>
            <w:tcW w:w="800" w:type="dxa"/>
            <w:tcMar>
              <w:top w:w="20" w:type="dxa"/>
              <w:left w:w="20" w:type="dxa"/>
              <w:bottom w:w="20" w:type="dxa"/>
              <w:right w:w="20" w:type="dxa"/>
            </w:tcMar>
            <w:vAlign w:val="center"/>
            <w:hideMark/>
          </w:tcPr>
          <w:p w14:paraId="2CB1BC9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99DABE7" w14:textId="77777777" w:rsidR="005A089D" w:rsidRPr="005A089D" w:rsidRDefault="005A089D" w:rsidP="00BA3785">
            <w:pPr>
              <w:pStyle w:val="movimento"/>
              <w:rPr>
                <w:color w:val="002060"/>
              </w:rPr>
            </w:pPr>
            <w:r w:rsidRPr="005A089D">
              <w:rPr>
                <w:color w:val="002060"/>
              </w:rPr>
              <w:t>LEONORI MICHELE</w:t>
            </w:r>
          </w:p>
        </w:tc>
        <w:tc>
          <w:tcPr>
            <w:tcW w:w="2200" w:type="dxa"/>
            <w:tcMar>
              <w:top w:w="20" w:type="dxa"/>
              <w:left w:w="20" w:type="dxa"/>
              <w:bottom w:w="20" w:type="dxa"/>
              <w:right w:w="20" w:type="dxa"/>
            </w:tcMar>
            <w:vAlign w:val="center"/>
            <w:hideMark/>
          </w:tcPr>
          <w:p w14:paraId="70D880BA" w14:textId="77777777" w:rsidR="005A089D" w:rsidRPr="005A089D" w:rsidRDefault="005A089D" w:rsidP="00BA3785">
            <w:pPr>
              <w:pStyle w:val="movimento2"/>
              <w:rPr>
                <w:color w:val="002060"/>
              </w:rPr>
            </w:pPr>
            <w:r w:rsidRPr="005A089D">
              <w:rPr>
                <w:color w:val="002060"/>
              </w:rPr>
              <w:t xml:space="preserve">(GROTTACCIA 2005) </w:t>
            </w:r>
          </w:p>
        </w:tc>
      </w:tr>
    </w:tbl>
    <w:p w14:paraId="77108956" w14:textId="77777777" w:rsidR="005A089D" w:rsidRPr="005A089D" w:rsidRDefault="005A089D" w:rsidP="005A089D">
      <w:pPr>
        <w:pStyle w:val="titolo20"/>
        <w:rPr>
          <w:rFonts w:eastAsiaTheme="minorEastAsia"/>
          <w:color w:val="002060"/>
        </w:rPr>
      </w:pPr>
      <w:r w:rsidRPr="005A08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1F7BEA7B" w14:textId="77777777" w:rsidTr="00BA3785">
        <w:tc>
          <w:tcPr>
            <w:tcW w:w="2200" w:type="dxa"/>
            <w:tcMar>
              <w:top w:w="20" w:type="dxa"/>
              <w:left w:w="20" w:type="dxa"/>
              <w:bottom w:w="20" w:type="dxa"/>
              <w:right w:w="20" w:type="dxa"/>
            </w:tcMar>
            <w:vAlign w:val="center"/>
            <w:hideMark/>
          </w:tcPr>
          <w:p w14:paraId="5071A1C6" w14:textId="77777777" w:rsidR="005A089D" w:rsidRPr="005A089D" w:rsidRDefault="005A089D" w:rsidP="00BA3785">
            <w:pPr>
              <w:pStyle w:val="movimento"/>
              <w:rPr>
                <w:color w:val="002060"/>
              </w:rPr>
            </w:pPr>
            <w:r w:rsidRPr="005A089D">
              <w:rPr>
                <w:color w:val="002060"/>
              </w:rPr>
              <w:t>BOLLI SIMONE</w:t>
            </w:r>
          </w:p>
        </w:tc>
        <w:tc>
          <w:tcPr>
            <w:tcW w:w="2200" w:type="dxa"/>
            <w:tcMar>
              <w:top w:w="20" w:type="dxa"/>
              <w:left w:w="20" w:type="dxa"/>
              <w:bottom w:w="20" w:type="dxa"/>
              <w:right w:w="20" w:type="dxa"/>
            </w:tcMar>
            <w:vAlign w:val="center"/>
            <w:hideMark/>
          </w:tcPr>
          <w:p w14:paraId="32581ABF" w14:textId="77777777" w:rsidR="005A089D" w:rsidRPr="005A089D" w:rsidRDefault="005A089D" w:rsidP="00BA3785">
            <w:pPr>
              <w:pStyle w:val="movimento2"/>
              <w:rPr>
                <w:color w:val="002060"/>
              </w:rPr>
            </w:pPr>
            <w:r w:rsidRPr="005A089D">
              <w:rPr>
                <w:color w:val="002060"/>
              </w:rPr>
              <w:t xml:space="preserve">(ATLETICO ASCOLI 2000) </w:t>
            </w:r>
          </w:p>
        </w:tc>
        <w:tc>
          <w:tcPr>
            <w:tcW w:w="800" w:type="dxa"/>
            <w:tcMar>
              <w:top w:w="20" w:type="dxa"/>
              <w:left w:w="20" w:type="dxa"/>
              <w:bottom w:w="20" w:type="dxa"/>
              <w:right w:w="20" w:type="dxa"/>
            </w:tcMar>
            <w:vAlign w:val="center"/>
            <w:hideMark/>
          </w:tcPr>
          <w:p w14:paraId="7906E7DA"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8F98791" w14:textId="77777777" w:rsidR="005A089D" w:rsidRPr="005A089D" w:rsidRDefault="005A089D" w:rsidP="00BA3785">
            <w:pPr>
              <w:pStyle w:val="movimento"/>
              <w:rPr>
                <w:color w:val="002060"/>
              </w:rPr>
            </w:pPr>
            <w:r w:rsidRPr="005A089D">
              <w:rPr>
                <w:color w:val="002060"/>
              </w:rPr>
              <w:t>FEDELI DANIELE</w:t>
            </w:r>
          </w:p>
        </w:tc>
        <w:tc>
          <w:tcPr>
            <w:tcW w:w="2200" w:type="dxa"/>
            <w:tcMar>
              <w:top w:w="20" w:type="dxa"/>
              <w:left w:w="20" w:type="dxa"/>
              <w:bottom w:w="20" w:type="dxa"/>
              <w:right w:w="20" w:type="dxa"/>
            </w:tcMar>
            <w:vAlign w:val="center"/>
            <w:hideMark/>
          </w:tcPr>
          <w:p w14:paraId="37D27269" w14:textId="77777777" w:rsidR="005A089D" w:rsidRPr="005A089D" w:rsidRDefault="005A089D" w:rsidP="00BA3785">
            <w:pPr>
              <w:pStyle w:val="movimento2"/>
              <w:rPr>
                <w:color w:val="002060"/>
              </w:rPr>
            </w:pPr>
            <w:r w:rsidRPr="005A089D">
              <w:rPr>
                <w:color w:val="002060"/>
              </w:rPr>
              <w:t xml:space="preserve">(CALCETTO NUMANA) </w:t>
            </w:r>
          </w:p>
        </w:tc>
      </w:tr>
      <w:tr w:rsidR="005A089D" w:rsidRPr="005A089D" w14:paraId="5732BBAC" w14:textId="77777777" w:rsidTr="00BA3785">
        <w:tc>
          <w:tcPr>
            <w:tcW w:w="2200" w:type="dxa"/>
            <w:tcMar>
              <w:top w:w="20" w:type="dxa"/>
              <w:left w:w="20" w:type="dxa"/>
              <w:bottom w:w="20" w:type="dxa"/>
              <w:right w:w="20" w:type="dxa"/>
            </w:tcMar>
            <w:vAlign w:val="center"/>
            <w:hideMark/>
          </w:tcPr>
          <w:p w14:paraId="6FDF3D55" w14:textId="77777777" w:rsidR="005A089D" w:rsidRPr="005A089D" w:rsidRDefault="005A089D" w:rsidP="00BA3785">
            <w:pPr>
              <w:pStyle w:val="movimento"/>
              <w:rPr>
                <w:color w:val="002060"/>
              </w:rPr>
            </w:pPr>
            <w:r w:rsidRPr="005A089D">
              <w:rPr>
                <w:color w:val="002060"/>
              </w:rPr>
              <w:t>RICCI FRANCESCO</w:t>
            </w:r>
          </w:p>
        </w:tc>
        <w:tc>
          <w:tcPr>
            <w:tcW w:w="2200" w:type="dxa"/>
            <w:tcMar>
              <w:top w:w="20" w:type="dxa"/>
              <w:left w:w="20" w:type="dxa"/>
              <w:bottom w:w="20" w:type="dxa"/>
              <w:right w:w="20" w:type="dxa"/>
            </w:tcMar>
            <w:vAlign w:val="center"/>
            <w:hideMark/>
          </w:tcPr>
          <w:p w14:paraId="6240DF1C" w14:textId="77777777" w:rsidR="005A089D" w:rsidRPr="005A089D" w:rsidRDefault="005A089D" w:rsidP="00BA3785">
            <w:pPr>
              <w:pStyle w:val="movimento2"/>
              <w:rPr>
                <w:color w:val="002060"/>
              </w:rPr>
            </w:pPr>
            <w:r w:rsidRPr="005A089D">
              <w:rPr>
                <w:color w:val="002060"/>
              </w:rPr>
              <w:t xml:space="preserve">(CASTELRAIMONDO CALCIO A 5) </w:t>
            </w:r>
          </w:p>
        </w:tc>
        <w:tc>
          <w:tcPr>
            <w:tcW w:w="800" w:type="dxa"/>
            <w:tcMar>
              <w:top w:w="20" w:type="dxa"/>
              <w:left w:w="20" w:type="dxa"/>
              <w:bottom w:w="20" w:type="dxa"/>
              <w:right w:w="20" w:type="dxa"/>
            </w:tcMar>
            <w:vAlign w:val="center"/>
            <w:hideMark/>
          </w:tcPr>
          <w:p w14:paraId="6DBC317A"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7C2FC4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E54D316" w14:textId="77777777" w:rsidR="005A089D" w:rsidRPr="005A089D" w:rsidRDefault="005A089D" w:rsidP="00BA3785">
            <w:pPr>
              <w:pStyle w:val="movimento2"/>
              <w:rPr>
                <w:color w:val="002060"/>
              </w:rPr>
            </w:pPr>
            <w:r w:rsidRPr="005A089D">
              <w:rPr>
                <w:color w:val="002060"/>
              </w:rPr>
              <w:t> </w:t>
            </w:r>
          </w:p>
        </w:tc>
      </w:tr>
    </w:tbl>
    <w:p w14:paraId="505696AA" w14:textId="77777777" w:rsidR="005A089D" w:rsidRPr="005A089D" w:rsidRDefault="005A089D" w:rsidP="005A089D">
      <w:pPr>
        <w:pStyle w:val="titolo20"/>
        <w:rPr>
          <w:rFonts w:eastAsiaTheme="minorEastAsia"/>
          <w:color w:val="002060"/>
        </w:rPr>
      </w:pPr>
      <w:r w:rsidRPr="005A08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10CB067E" w14:textId="77777777" w:rsidTr="00BA3785">
        <w:tc>
          <w:tcPr>
            <w:tcW w:w="2200" w:type="dxa"/>
            <w:tcMar>
              <w:top w:w="20" w:type="dxa"/>
              <w:left w:w="20" w:type="dxa"/>
              <w:bottom w:w="20" w:type="dxa"/>
              <w:right w:w="20" w:type="dxa"/>
            </w:tcMar>
            <w:vAlign w:val="center"/>
            <w:hideMark/>
          </w:tcPr>
          <w:p w14:paraId="24DEE827" w14:textId="77777777" w:rsidR="005A089D" w:rsidRPr="005A089D" w:rsidRDefault="005A089D" w:rsidP="00BA3785">
            <w:pPr>
              <w:pStyle w:val="movimento"/>
              <w:rPr>
                <w:color w:val="002060"/>
              </w:rPr>
            </w:pPr>
            <w:r w:rsidRPr="005A089D">
              <w:rPr>
                <w:color w:val="002060"/>
              </w:rPr>
              <w:t>DI CARLO DANIELE</w:t>
            </w:r>
          </w:p>
        </w:tc>
        <w:tc>
          <w:tcPr>
            <w:tcW w:w="2200" w:type="dxa"/>
            <w:tcMar>
              <w:top w:w="20" w:type="dxa"/>
              <w:left w:w="20" w:type="dxa"/>
              <w:bottom w:w="20" w:type="dxa"/>
              <w:right w:w="20" w:type="dxa"/>
            </w:tcMar>
            <w:vAlign w:val="center"/>
            <w:hideMark/>
          </w:tcPr>
          <w:p w14:paraId="167CE554" w14:textId="77777777" w:rsidR="005A089D" w:rsidRPr="005A089D" w:rsidRDefault="005A089D" w:rsidP="00BA3785">
            <w:pPr>
              <w:pStyle w:val="movimento2"/>
              <w:rPr>
                <w:color w:val="002060"/>
              </w:rPr>
            </w:pPr>
            <w:r w:rsidRPr="005A089D">
              <w:rPr>
                <w:color w:val="002060"/>
              </w:rPr>
              <w:t xml:space="preserve">(BOCASTRUM UNITED) </w:t>
            </w:r>
          </w:p>
        </w:tc>
        <w:tc>
          <w:tcPr>
            <w:tcW w:w="800" w:type="dxa"/>
            <w:tcMar>
              <w:top w:w="20" w:type="dxa"/>
              <w:left w:w="20" w:type="dxa"/>
              <w:bottom w:w="20" w:type="dxa"/>
              <w:right w:w="20" w:type="dxa"/>
            </w:tcMar>
            <w:vAlign w:val="center"/>
            <w:hideMark/>
          </w:tcPr>
          <w:p w14:paraId="5076941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01C289E" w14:textId="77777777" w:rsidR="005A089D" w:rsidRPr="005A089D" w:rsidRDefault="005A089D" w:rsidP="00BA3785">
            <w:pPr>
              <w:pStyle w:val="movimento"/>
              <w:rPr>
                <w:color w:val="002060"/>
              </w:rPr>
            </w:pPr>
            <w:r w:rsidRPr="005A089D">
              <w:rPr>
                <w:color w:val="002060"/>
              </w:rPr>
              <w:t>SATULLI FABIO</w:t>
            </w:r>
          </w:p>
        </w:tc>
        <w:tc>
          <w:tcPr>
            <w:tcW w:w="2200" w:type="dxa"/>
            <w:tcMar>
              <w:top w:w="20" w:type="dxa"/>
              <w:left w:w="20" w:type="dxa"/>
              <w:bottom w:w="20" w:type="dxa"/>
              <w:right w:w="20" w:type="dxa"/>
            </w:tcMar>
            <w:vAlign w:val="center"/>
            <w:hideMark/>
          </w:tcPr>
          <w:p w14:paraId="034F35AE" w14:textId="77777777" w:rsidR="005A089D" w:rsidRPr="005A089D" w:rsidRDefault="005A089D" w:rsidP="00BA3785">
            <w:pPr>
              <w:pStyle w:val="movimento2"/>
              <w:rPr>
                <w:color w:val="002060"/>
              </w:rPr>
            </w:pPr>
            <w:r w:rsidRPr="005A089D">
              <w:rPr>
                <w:color w:val="002060"/>
              </w:rPr>
              <w:t xml:space="preserve">(BOCASTRUM UNITED) </w:t>
            </w:r>
          </w:p>
        </w:tc>
      </w:tr>
      <w:tr w:rsidR="005A089D" w:rsidRPr="005A089D" w14:paraId="45EC0C3E" w14:textId="77777777" w:rsidTr="00BA3785">
        <w:tc>
          <w:tcPr>
            <w:tcW w:w="2200" w:type="dxa"/>
            <w:tcMar>
              <w:top w:w="20" w:type="dxa"/>
              <w:left w:w="20" w:type="dxa"/>
              <w:bottom w:w="20" w:type="dxa"/>
              <w:right w:w="20" w:type="dxa"/>
            </w:tcMar>
            <w:vAlign w:val="center"/>
            <w:hideMark/>
          </w:tcPr>
          <w:p w14:paraId="57C4BEAE" w14:textId="77777777" w:rsidR="005A089D" w:rsidRPr="005A089D" w:rsidRDefault="005A089D" w:rsidP="00BA3785">
            <w:pPr>
              <w:pStyle w:val="movimento"/>
              <w:rPr>
                <w:color w:val="002060"/>
              </w:rPr>
            </w:pPr>
            <w:r w:rsidRPr="005A089D">
              <w:rPr>
                <w:color w:val="002060"/>
              </w:rPr>
              <w:t>URBANELLI NICOLO</w:t>
            </w:r>
          </w:p>
        </w:tc>
        <w:tc>
          <w:tcPr>
            <w:tcW w:w="2200" w:type="dxa"/>
            <w:tcMar>
              <w:top w:w="20" w:type="dxa"/>
              <w:left w:w="20" w:type="dxa"/>
              <w:bottom w:w="20" w:type="dxa"/>
              <w:right w:w="20" w:type="dxa"/>
            </w:tcMar>
            <w:vAlign w:val="center"/>
            <w:hideMark/>
          </w:tcPr>
          <w:p w14:paraId="31D3FED1" w14:textId="77777777" w:rsidR="005A089D" w:rsidRPr="005A089D" w:rsidRDefault="005A089D" w:rsidP="00BA3785">
            <w:pPr>
              <w:pStyle w:val="movimento2"/>
              <w:rPr>
                <w:color w:val="002060"/>
              </w:rPr>
            </w:pPr>
            <w:r w:rsidRPr="005A089D">
              <w:rPr>
                <w:color w:val="002060"/>
              </w:rPr>
              <w:t xml:space="preserve">(BOCASTRUM UNITED) </w:t>
            </w:r>
          </w:p>
        </w:tc>
        <w:tc>
          <w:tcPr>
            <w:tcW w:w="800" w:type="dxa"/>
            <w:tcMar>
              <w:top w:w="20" w:type="dxa"/>
              <w:left w:w="20" w:type="dxa"/>
              <w:bottom w:w="20" w:type="dxa"/>
              <w:right w:w="20" w:type="dxa"/>
            </w:tcMar>
            <w:vAlign w:val="center"/>
            <w:hideMark/>
          </w:tcPr>
          <w:p w14:paraId="2CE35718"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890EBE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AB752B0" w14:textId="77777777" w:rsidR="005A089D" w:rsidRPr="005A089D" w:rsidRDefault="005A089D" w:rsidP="00BA3785">
            <w:pPr>
              <w:pStyle w:val="movimento2"/>
              <w:rPr>
                <w:color w:val="002060"/>
              </w:rPr>
            </w:pPr>
            <w:r w:rsidRPr="005A089D">
              <w:rPr>
                <w:color w:val="002060"/>
              </w:rPr>
              <w:t> </w:t>
            </w:r>
          </w:p>
        </w:tc>
      </w:tr>
    </w:tbl>
    <w:p w14:paraId="0B9E8C5B" w14:textId="77777777" w:rsidR="005A089D" w:rsidRDefault="005A089D" w:rsidP="005A089D">
      <w:pPr>
        <w:pStyle w:val="breakline"/>
        <w:rPr>
          <w:rFonts w:eastAsiaTheme="minorEastAsia"/>
          <w:color w:val="002060"/>
        </w:rPr>
      </w:pPr>
    </w:p>
    <w:p w14:paraId="48644ACB" w14:textId="77777777" w:rsidR="005A089D" w:rsidRPr="007178EC" w:rsidRDefault="005A089D" w:rsidP="005A089D">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A962E1B" w14:textId="77777777" w:rsidR="005A089D" w:rsidRPr="007178EC" w:rsidRDefault="005A089D" w:rsidP="005A089D">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FC2347C" w14:textId="77777777" w:rsidR="005A089D" w:rsidRPr="005A089D" w:rsidRDefault="005A089D" w:rsidP="005A089D">
      <w:pPr>
        <w:pStyle w:val="breakline"/>
        <w:rPr>
          <w:rFonts w:eastAsiaTheme="minorEastAsia"/>
          <w:color w:val="002060"/>
        </w:rPr>
      </w:pPr>
    </w:p>
    <w:p w14:paraId="5C7B2CC3" w14:textId="77777777" w:rsidR="005A089D" w:rsidRPr="005A089D" w:rsidRDefault="005A089D" w:rsidP="005A089D">
      <w:pPr>
        <w:pStyle w:val="titoloprinc0"/>
        <w:rPr>
          <w:color w:val="002060"/>
        </w:rPr>
      </w:pPr>
      <w:r w:rsidRPr="005A089D">
        <w:rPr>
          <w:color w:val="002060"/>
        </w:rPr>
        <w:t>CLASSIFICA</w:t>
      </w:r>
    </w:p>
    <w:p w14:paraId="7C712D65" w14:textId="77777777" w:rsidR="005A089D" w:rsidRPr="005A089D" w:rsidRDefault="005A089D" w:rsidP="005A089D">
      <w:pPr>
        <w:pStyle w:val="breakline"/>
        <w:rPr>
          <w:color w:val="002060"/>
        </w:rPr>
      </w:pPr>
    </w:p>
    <w:p w14:paraId="1CE785DD" w14:textId="77777777" w:rsidR="005A089D" w:rsidRPr="005A089D" w:rsidRDefault="005A089D" w:rsidP="005A089D">
      <w:pPr>
        <w:pStyle w:val="breakline"/>
        <w:rPr>
          <w:color w:val="002060"/>
        </w:rPr>
      </w:pPr>
    </w:p>
    <w:p w14:paraId="790720A9"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7E43407D"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CE823"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23A31"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F3B79"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96A58"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A68E"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F87B3"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5D05D"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8709"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41281"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6951D" w14:textId="77777777" w:rsidR="005A089D" w:rsidRPr="005A089D" w:rsidRDefault="005A089D" w:rsidP="00BA3785">
            <w:pPr>
              <w:pStyle w:val="headertabella0"/>
              <w:rPr>
                <w:color w:val="002060"/>
              </w:rPr>
            </w:pPr>
            <w:r w:rsidRPr="005A089D">
              <w:rPr>
                <w:color w:val="002060"/>
              </w:rPr>
              <w:t>PE</w:t>
            </w:r>
          </w:p>
        </w:tc>
      </w:tr>
      <w:tr w:rsidR="005A089D" w:rsidRPr="005A089D" w14:paraId="3B35C33A"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DFC22" w14:textId="77777777" w:rsidR="005A089D" w:rsidRPr="005A089D" w:rsidRDefault="005A089D" w:rsidP="00BA3785">
            <w:pPr>
              <w:pStyle w:val="rowtabella0"/>
              <w:rPr>
                <w:color w:val="002060"/>
              </w:rPr>
            </w:pPr>
            <w:r w:rsidRPr="005A089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A6F4" w14:textId="77777777" w:rsidR="005A089D" w:rsidRPr="005A089D" w:rsidRDefault="005A089D" w:rsidP="00BA3785">
            <w:pPr>
              <w:pStyle w:val="rowtabella0"/>
              <w:jc w:val="center"/>
              <w:rPr>
                <w:color w:val="002060"/>
              </w:rPr>
            </w:pPr>
            <w:r w:rsidRPr="005A089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A931"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B2BD"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D2C0"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04A3"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C8D7" w14:textId="77777777" w:rsidR="005A089D" w:rsidRPr="005A089D" w:rsidRDefault="005A089D" w:rsidP="00BA3785">
            <w:pPr>
              <w:pStyle w:val="rowtabella0"/>
              <w:jc w:val="center"/>
              <w:rPr>
                <w:color w:val="002060"/>
              </w:rPr>
            </w:pPr>
            <w:r w:rsidRPr="005A089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C20A" w14:textId="77777777" w:rsidR="005A089D" w:rsidRPr="005A089D" w:rsidRDefault="005A089D" w:rsidP="00BA3785">
            <w:pPr>
              <w:pStyle w:val="rowtabella0"/>
              <w:jc w:val="center"/>
              <w:rPr>
                <w:color w:val="002060"/>
              </w:rPr>
            </w:pPr>
            <w:r w:rsidRPr="005A089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BC9F" w14:textId="77777777" w:rsidR="005A089D" w:rsidRPr="005A089D" w:rsidRDefault="005A089D" w:rsidP="00BA3785">
            <w:pPr>
              <w:pStyle w:val="rowtabella0"/>
              <w:jc w:val="center"/>
              <w:rPr>
                <w:color w:val="002060"/>
              </w:rPr>
            </w:pPr>
            <w:r w:rsidRPr="005A089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E214" w14:textId="77777777" w:rsidR="005A089D" w:rsidRPr="005A089D" w:rsidRDefault="005A089D" w:rsidP="00BA3785">
            <w:pPr>
              <w:pStyle w:val="rowtabella0"/>
              <w:jc w:val="center"/>
              <w:rPr>
                <w:color w:val="002060"/>
              </w:rPr>
            </w:pPr>
            <w:r w:rsidRPr="005A089D">
              <w:rPr>
                <w:color w:val="002060"/>
              </w:rPr>
              <w:t>0</w:t>
            </w:r>
          </w:p>
        </w:tc>
      </w:tr>
      <w:tr w:rsidR="005A089D" w:rsidRPr="005A089D" w14:paraId="2E6EC38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F5720" w14:textId="77777777" w:rsidR="005A089D" w:rsidRPr="005A089D" w:rsidRDefault="005A089D" w:rsidP="00BA3785">
            <w:pPr>
              <w:pStyle w:val="rowtabella0"/>
              <w:rPr>
                <w:color w:val="002060"/>
              </w:rPr>
            </w:pPr>
            <w:r w:rsidRPr="005A089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E22F1" w14:textId="77777777" w:rsidR="005A089D" w:rsidRPr="005A089D" w:rsidRDefault="005A089D" w:rsidP="00BA3785">
            <w:pPr>
              <w:pStyle w:val="rowtabella0"/>
              <w:jc w:val="center"/>
              <w:rPr>
                <w:color w:val="002060"/>
              </w:rPr>
            </w:pPr>
            <w:r w:rsidRPr="005A089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59D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0C63"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0609"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5977"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0E09" w14:textId="77777777" w:rsidR="005A089D" w:rsidRPr="005A089D" w:rsidRDefault="005A089D" w:rsidP="00BA3785">
            <w:pPr>
              <w:pStyle w:val="rowtabella0"/>
              <w:jc w:val="center"/>
              <w:rPr>
                <w:color w:val="002060"/>
              </w:rPr>
            </w:pPr>
            <w:r w:rsidRPr="005A089D">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4703" w14:textId="77777777" w:rsidR="005A089D" w:rsidRPr="005A089D" w:rsidRDefault="005A089D" w:rsidP="00BA3785">
            <w:pPr>
              <w:pStyle w:val="rowtabella0"/>
              <w:jc w:val="center"/>
              <w:rPr>
                <w:color w:val="002060"/>
              </w:rPr>
            </w:pPr>
            <w:r w:rsidRPr="005A089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0C76"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B0AEB" w14:textId="77777777" w:rsidR="005A089D" w:rsidRPr="005A089D" w:rsidRDefault="005A089D" w:rsidP="00BA3785">
            <w:pPr>
              <w:pStyle w:val="rowtabella0"/>
              <w:jc w:val="center"/>
              <w:rPr>
                <w:color w:val="002060"/>
              </w:rPr>
            </w:pPr>
            <w:r w:rsidRPr="005A089D">
              <w:rPr>
                <w:color w:val="002060"/>
              </w:rPr>
              <w:t>0</w:t>
            </w:r>
          </w:p>
        </w:tc>
      </w:tr>
      <w:tr w:rsidR="005A089D" w:rsidRPr="005A089D" w14:paraId="2414853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09418" w14:textId="77777777" w:rsidR="005A089D" w:rsidRPr="005A089D" w:rsidRDefault="005A089D" w:rsidP="00BA3785">
            <w:pPr>
              <w:pStyle w:val="rowtabella0"/>
              <w:rPr>
                <w:color w:val="002060"/>
              </w:rPr>
            </w:pPr>
            <w:r w:rsidRPr="005A089D">
              <w:rPr>
                <w:color w:val="002060"/>
              </w:rPr>
              <w:lastRenderedPageBreak/>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4C70" w14:textId="77777777" w:rsidR="005A089D" w:rsidRPr="005A089D" w:rsidRDefault="005A089D" w:rsidP="00BA3785">
            <w:pPr>
              <w:pStyle w:val="rowtabella0"/>
              <w:jc w:val="center"/>
              <w:rPr>
                <w:color w:val="002060"/>
              </w:rPr>
            </w:pPr>
            <w:r w:rsidRPr="005A08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37D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BE39"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7F9A"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0A31"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CC12" w14:textId="77777777" w:rsidR="005A089D" w:rsidRPr="005A089D" w:rsidRDefault="005A089D" w:rsidP="00BA3785">
            <w:pPr>
              <w:pStyle w:val="rowtabella0"/>
              <w:jc w:val="center"/>
              <w:rPr>
                <w:color w:val="002060"/>
              </w:rPr>
            </w:pPr>
            <w:r w:rsidRPr="005A089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B950"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05C2"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B931" w14:textId="77777777" w:rsidR="005A089D" w:rsidRPr="005A089D" w:rsidRDefault="005A089D" w:rsidP="00BA3785">
            <w:pPr>
              <w:pStyle w:val="rowtabella0"/>
              <w:jc w:val="center"/>
              <w:rPr>
                <w:color w:val="002060"/>
              </w:rPr>
            </w:pPr>
            <w:r w:rsidRPr="005A089D">
              <w:rPr>
                <w:color w:val="002060"/>
              </w:rPr>
              <w:t>0</w:t>
            </w:r>
          </w:p>
        </w:tc>
      </w:tr>
      <w:tr w:rsidR="005A089D" w:rsidRPr="005A089D" w14:paraId="2AC92E93"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73E7C" w14:textId="77777777" w:rsidR="005A089D" w:rsidRPr="005A089D" w:rsidRDefault="005A089D" w:rsidP="00BA3785">
            <w:pPr>
              <w:pStyle w:val="rowtabella0"/>
              <w:rPr>
                <w:color w:val="002060"/>
              </w:rPr>
            </w:pPr>
            <w:r w:rsidRPr="005A089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FB08" w14:textId="77777777" w:rsidR="005A089D" w:rsidRPr="005A089D" w:rsidRDefault="005A089D" w:rsidP="00BA3785">
            <w:pPr>
              <w:pStyle w:val="rowtabella0"/>
              <w:jc w:val="center"/>
              <w:rPr>
                <w:color w:val="002060"/>
              </w:rPr>
            </w:pPr>
            <w:r w:rsidRPr="005A089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2F89"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5523"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0CAA"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8D4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CD7C" w14:textId="77777777" w:rsidR="005A089D" w:rsidRPr="005A089D" w:rsidRDefault="005A089D" w:rsidP="00BA3785">
            <w:pPr>
              <w:pStyle w:val="rowtabella0"/>
              <w:jc w:val="center"/>
              <w:rPr>
                <w:color w:val="002060"/>
              </w:rPr>
            </w:pPr>
            <w:r w:rsidRPr="005A089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EF14"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B4B8" w14:textId="77777777" w:rsidR="005A089D" w:rsidRPr="005A089D" w:rsidRDefault="005A089D" w:rsidP="00BA3785">
            <w:pPr>
              <w:pStyle w:val="rowtabella0"/>
              <w:jc w:val="center"/>
              <w:rPr>
                <w:color w:val="002060"/>
              </w:rPr>
            </w:pPr>
            <w:r w:rsidRPr="005A08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4EA9C" w14:textId="77777777" w:rsidR="005A089D" w:rsidRPr="005A089D" w:rsidRDefault="005A089D" w:rsidP="00BA3785">
            <w:pPr>
              <w:pStyle w:val="rowtabella0"/>
              <w:jc w:val="center"/>
              <w:rPr>
                <w:color w:val="002060"/>
              </w:rPr>
            </w:pPr>
            <w:r w:rsidRPr="005A089D">
              <w:rPr>
                <w:color w:val="002060"/>
              </w:rPr>
              <w:t>0</w:t>
            </w:r>
          </w:p>
        </w:tc>
      </w:tr>
      <w:tr w:rsidR="005A089D" w:rsidRPr="005A089D" w14:paraId="12DE6A1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C9752" w14:textId="77777777" w:rsidR="005A089D" w:rsidRPr="005A089D" w:rsidRDefault="005A089D" w:rsidP="00BA3785">
            <w:pPr>
              <w:pStyle w:val="rowtabella0"/>
              <w:rPr>
                <w:color w:val="002060"/>
              </w:rPr>
            </w:pPr>
            <w:r w:rsidRPr="005A089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D712" w14:textId="77777777" w:rsidR="005A089D" w:rsidRPr="005A089D" w:rsidRDefault="005A089D" w:rsidP="00BA3785">
            <w:pPr>
              <w:pStyle w:val="rowtabella0"/>
              <w:jc w:val="center"/>
              <w:rPr>
                <w:color w:val="002060"/>
              </w:rPr>
            </w:pPr>
            <w:r w:rsidRPr="005A089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7C73"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0704"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09F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D7C0"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9401"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A723" w14:textId="77777777" w:rsidR="005A089D" w:rsidRPr="005A089D" w:rsidRDefault="005A089D" w:rsidP="00BA3785">
            <w:pPr>
              <w:pStyle w:val="rowtabella0"/>
              <w:jc w:val="center"/>
              <w:rPr>
                <w:color w:val="002060"/>
              </w:rPr>
            </w:pPr>
            <w:r w:rsidRPr="005A089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9060"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A897" w14:textId="77777777" w:rsidR="005A089D" w:rsidRPr="005A089D" w:rsidRDefault="005A089D" w:rsidP="00BA3785">
            <w:pPr>
              <w:pStyle w:val="rowtabella0"/>
              <w:jc w:val="center"/>
              <w:rPr>
                <w:color w:val="002060"/>
              </w:rPr>
            </w:pPr>
            <w:r w:rsidRPr="005A089D">
              <w:rPr>
                <w:color w:val="002060"/>
              </w:rPr>
              <w:t>0</w:t>
            </w:r>
          </w:p>
        </w:tc>
      </w:tr>
      <w:tr w:rsidR="005A089D" w:rsidRPr="005A089D" w14:paraId="0C719D1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9E2C0" w14:textId="77777777" w:rsidR="005A089D" w:rsidRPr="005A089D" w:rsidRDefault="005A089D" w:rsidP="00BA3785">
            <w:pPr>
              <w:pStyle w:val="rowtabella0"/>
              <w:rPr>
                <w:color w:val="002060"/>
              </w:rPr>
            </w:pPr>
            <w:r w:rsidRPr="005A089D">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E87F" w14:textId="77777777" w:rsidR="005A089D" w:rsidRPr="005A089D" w:rsidRDefault="005A089D" w:rsidP="00BA3785">
            <w:pPr>
              <w:pStyle w:val="rowtabella0"/>
              <w:jc w:val="center"/>
              <w:rPr>
                <w:color w:val="002060"/>
              </w:rPr>
            </w:pPr>
            <w:r w:rsidRPr="005A089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16A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8EDB"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5C5F"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893E"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FC8B"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455A" w14:textId="77777777" w:rsidR="005A089D" w:rsidRPr="005A089D" w:rsidRDefault="005A089D" w:rsidP="00BA3785">
            <w:pPr>
              <w:pStyle w:val="rowtabella0"/>
              <w:jc w:val="center"/>
              <w:rPr>
                <w:color w:val="002060"/>
              </w:rPr>
            </w:pPr>
            <w:r w:rsidRPr="005A089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53E7" w14:textId="77777777" w:rsidR="005A089D" w:rsidRPr="005A089D" w:rsidRDefault="005A089D" w:rsidP="00BA3785">
            <w:pPr>
              <w:pStyle w:val="rowtabella0"/>
              <w:jc w:val="center"/>
              <w:rPr>
                <w:color w:val="002060"/>
              </w:rPr>
            </w:pPr>
            <w:r w:rsidRPr="005A089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A653" w14:textId="77777777" w:rsidR="005A089D" w:rsidRPr="005A089D" w:rsidRDefault="005A089D" w:rsidP="00BA3785">
            <w:pPr>
              <w:pStyle w:val="rowtabella0"/>
              <w:jc w:val="center"/>
              <w:rPr>
                <w:color w:val="002060"/>
              </w:rPr>
            </w:pPr>
            <w:r w:rsidRPr="005A089D">
              <w:rPr>
                <w:color w:val="002060"/>
              </w:rPr>
              <w:t>0</w:t>
            </w:r>
          </w:p>
        </w:tc>
      </w:tr>
      <w:tr w:rsidR="005A089D" w:rsidRPr="005A089D" w14:paraId="4684244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43426" w14:textId="77777777" w:rsidR="005A089D" w:rsidRPr="005A089D" w:rsidRDefault="005A089D" w:rsidP="00BA3785">
            <w:pPr>
              <w:pStyle w:val="rowtabella0"/>
              <w:rPr>
                <w:color w:val="002060"/>
              </w:rPr>
            </w:pPr>
            <w:r w:rsidRPr="005A089D">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89DF"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F16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AC08"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62A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9AC2"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CD63" w14:textId="77777777" w:rsidR="005A089D" w:rsidRPr="005A089D" w:rsidRDefault="005A089D" w:rsidP="00BA3785">
            <w:pPr>
              <w:pStyle w:val="rowtabella0"/>
              <w:jc w:val="center"/>
              <w:rPr>
                <w:color w:val="002060"/>
              </w:rPr>
            </w:pPr>
            <w:r w:rsidRPr="005A089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F853"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6C2E"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0D6E" w14:textId="77777777" w:rsidR="005A089D" w:rsidRPr="005A089D" w:rsidRDefault="005A089D" w:rsidP="00BA3785">
            <w:pPr>
              <w:pStyle w:val="rowtabella0"/>
              <w:jc w:val="center"/>
              <w:rPr>
                <w:color w:val="002060"/>
              </w:rPr>
            </w:pPr>
            <w:r w:rsidRPr="005A089D">
              <w:rPr>
                <w:color w:val="002060"/>
              </w:rPr>
              <w:t>0</w:t>
            </w:r>
          </w:p>
        </w:tc>
      </w:tr>
      <w:tr w:rsidR="005A089D" w:rsidRPr="005A089D" w14:paraId="51B027E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19B07" w14:textId="77777777" w:rsidR="005A089D" w:rsidRPr="005A089D" w:rsidRDefault="005A089D" w:rsidP="00BA3785">
            <w:pPr>
              <w:pStyle w:val="rowtabella0"/>
              <w:rPr>
                <w:color w:val="002060"/>
              </w:rPr>
            </w:pPr>
            <w:r w:rsidRPr="005A089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3B73"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97C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51F7"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36F0"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7698"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8427" w14:textId="77777777" w:rsidR="005A089D" w:rsidRPr="005A089D" w:rsidRDefault="005A089D" w:rsidP="00BA3785">
            <w:pPr>
              <w:pStyle w:val="rowtabella0"/>
              <w:jc w:val="center"/>
              <w:rPr>
                <w:color w:val="002060"/>
              </w:rPr>
            </w:pPr>
            <w:r w:rsidRPr="005A089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AB53"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8338"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BCC1"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45E57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7C96B" w14:textId="77777777" w:rsidR="005A089D" w:rsidRPr="005620AA" w:rsidRDefault="005A089D" w:rsidP="00BA3785">
            <w:pPr>
              <w:pStyle w:val="rowtabella0"/>
              <w:rPr>
                <w:color w:val="002060"/>
                <w:lang w:val="en-US"/>
              </w:rPr>
            </w:pPr>
            <w:r w:rsidRPr="005620A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FB6A" w14:textId="77777777" w:rsidR="005A089D" w:rsidRPr="005A089D" w:rsidRDefault="005A089D" w:rsidP="00BA3785">
            <w:pPr>
              <w:pStyle w:val="rowtabella0"/>
              <w:jc w:val="center"/>
              <w:rPr>
                <w:color w:val="002060"/>
              </w:rPr>
            </w:pPr>
            <w:r w:rsidRPr="005A089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00E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61C2"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2B6A"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567A"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5F69" w14:textId="77777777" w:rsidR="005A089D" w:rsidRPr="005A089D" w:rsidRDefault="005A089D" w:rsidP="00BA3785">
            <w:pPr>
              <w:pStyle w:val="rowtabella0"/>
              <w:jc w:val="center"/>
              <w:rPr>
                <w:color w:val="002060"/>
              </w:rPr>
            </w:pPr>
            <w:r w:rsidRPr="005A089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17DD" w14:textId="77777777" w:rsidR="005A089D" w:rsidRPr="005A089D" w:rsidRDefault="005A089D" w:rsidP="00BA3785">
            <w:pPr>
              <w:pStyle w:val="rowtabella0"/>
              <w:jc w:val="center"/>
              <w:rPr>
                <w:color w:val="002060"/>
              </w:rPr>
            </w:pPr>
            <w:r w:rsidRPr="005A089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2F29"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0260" w14:textId="77777777" w:rsidR="005A089D" w:rsidRPr="005A089D" w:rsidRDefault="005A089D" w:rsidP="00BA3785">
            <w:pPr>
              <w:pStyle w:val="rowtabella0"/>
              <w:jc w:val="center"/>
              <w:rPr>
                <w:color w:val="002060"/>
              </w:rPr>
            </w:pPr>
            <w:r w:rsidRPr="005A089D">
              <w:rPr>
                <w:color w:val="002060"/>
              </w:rPr>
              <w:t>0</w:t>
            </w:r>
          </w:p>
        </w:tc>
      </w:tr>
      <w:tr w:rsidR="005A089D" w:rsidRPr="005A089D" w14:paraId="153E8EF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179E6" w14:textId="77777777" w:rsidR="005A089D" w:rsidRPr="005A089D" w:rsidRDefault="005A089D" w:rsidP="00BA3785">
            <w:pPr>
              <w:pStyle w:val="rowtabella0"/>
              <w:rPr>
                <w:color w:val="002060"/>
              </w:rPr>
            </w:pPr>
            <w:r w:rsidRPr="005A089D">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3AB5" w14:textId="77777777" w:rsidR="005A089D" w:rsidRPr="005A089D" w:rsidRDefault="005A089D" w:rsidP="00BA3785">
            <w:pPr>
              <w:pStyle w:val="rowtabella0"/>
              <w:jc w:val="center"/>
              <w:rPr>
                <w:color w:val="002060"/>
              </w:rPr>
            </w:pPr>
            <w:r w:rsidRPr="005A089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0D8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5488"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A061"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6658"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0989"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9A82"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4531"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4C15" w14:textId="77777777" w:rsidR="005A089D" w:rsidRPr="005A089D" w:rsidRDefault="005A089D" w:rsidP="00BA3785">
            <w:pPr>
              <w:pStyle w:val="rowtabella0"/>
              <w:jc w:val="center"/>
              <w:rPr>
                <w:color w:val="002060"/>
              </w:rPr>
            </w:pPr>
            <w:r w:rsidRPr="005A089D">
              <w:rPr>
                <w:color w:val="002060"/>
              </w:rPr>
              <w:t>0</w:t>
            </w:r>
          </w:p>
        </w:tc>
      </w:tr>
      <w:tr w:rsidR="005A089D" w:rsidRPr="005A089D" w14:paraId="2F819673"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F11DE" w14:textId="77777777" w:rsidR="005A089D" w:rsidRPr="005A089D" w:rsidRDefault="005A089D" w:rsidP="00BA3785">
            <w:pPr>
              <w:pStyle w:val="rowtabella0"/>
              <w:rPr>
                <w:color w:val="002060"/>
              </w:rPr>
            </w:pPr>
            <w:r w:rsidRPr="005A089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225B"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B315"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050B"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5DB8"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5D2C"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283D" w14:textId="77777777" w:rsidR="005A089D" w:rsidRPr="005A089D" w:rsidRDefault="005A089D" w:rsidP="00BA3785">
            <w:pPr>
              <w:pStyle w:val="rowtabella0"/>
              <w:jc w:val="center"/>
              <w:rPr>
                <w:color w:val="002060"/>
              </w:rPr>
            </w:pPr>
            <w:r w:rsidRPr="005A089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A266"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EEA9"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8770" w14:textId="77777777" w:rsidR="005A089D" w:rsidRPr="005A089D" w:rsidRDefault="005A089D" w:rsidP="00BA3785">
            <w:pPr>
              <w:pStyle w:val="rowtabella0"/>
              <w:jc w:val="center"/>
              <w:rPr>
                <w:color w:val="002060"/>
              </w:rPr>
            </w:pPr>
            <w:r w:rsidRPr="005A089D">
              <w:rPr>
                <w:color w:val="002060"/>
              </w:rPr>
              <w:t>0</w:t>
            </w:r>
          </w:p>
        </w:tc>
      </w:tr>
      <w:tr w:rsidR="005A089D" w:rsidRPr="005A089D" w14:paraId="14A1674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58D8D" w14:textId="77777777" w:rsidR="005A089D" w:rsidRPr="005A089D" w:rsidRDefault="005A089D" w:rsidP="00BA3785">
            <w:pPr>
              <w:pStyle w:val="rowtabella0"/>
              <w:rPr>
                <w:color w:val="002060"/>
              </w:rPr>
            </w:pPr>
            <w:r w:rsidRPr="005A089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108C"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98C8"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2D43"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3FE1"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5ABA"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700E"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A4CD" w14:textId="77777777" w:rsidR="005A089D" w:rsidRPr="005A089D" w:rsidRDefault="005A089D" w:rsidP="00BA3785">
            <w:pPr>
              <w:pStyle w:val="rowtabella0"/>
              <w:jc w:val="center"/>
              <w:rPr>
                <w:color w:val="002060"/>
              </w:rPr>
            </w:pPr>
            <w:r w:rsidRPr="005A089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0C89"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C93A" w14:textId="77777777" w:rsidR="005A089D" w:rsidRPr="005A089D" w:rsidRDefault="005A089D" w:rsidP="00BA3785">
            <w:pPr>
              <w:pStyle w:val="rowtabella0"/>
              <w:jc w:val="center"/>
              <w:rPr>
                <w:color w:val="002060"/>
              </w:rPr>
            </w:pPr>
            <w:r w:rsidRPr="005A089D">
              <w:rPr>
                <w:color w:val="002060"/>
              </w:rPr>
              <w:t>0</w:t>
            </w:r>
          </w:p>
        </w:tc>
      </w:tr>
      <w:tr w:rsidR="005A089D" w:rsidRPr="005A089D" w14:paraId="7B0EED57"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04B56A" w14:textId="77777777" w:rsidR="005A089D" w:rsidRPr="005A089D" w:rsidRDefault="005A089D" w:rsidP="00BA3785">
            <w:pPr>
              <w:pStyle w:val="rowtabella0"/>
              <w:rPr>
                <w:color w:val="002060"/>
              </w:rPr>
            </w:pPr>
            <w:r w:rsidRPr="005A089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5F13"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4541"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90ED"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A46C"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A949"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3E7E" w14:textId="77777777" w:rsidR="005A089D" w:rsidRPr="005A089D" w:rsidRDefault="005A089D" w:rsidP="00BA3785">
            <w:pPr>
              <w:pStyle w:val="rowtabella0"/>
              <w:jc w:val="center"/>
              <w:rPr>
                <w:color w:val="002060"/>
              </w:rPr>
            </w:pPr>
            <w:r w:rsidRPr="005A089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53F9" w14:textId="77777777" w:rsidR="005A089D" w:rsidRPr="005A089D" w:rsidRDefault="005A089D" w:rsidP="00BA3785">
            <w:pPr>
              <w:pStyle w:val="rowtabella0"/>
              <w:jc w:val="center"/>
              <w:rPr>
                <w:color w:val="002060"/>
              </w:rPr>
            </w:pPr>
            <w:r w:rsidRPr="005A089D">
              <w:rPr>
                <w:color w:val="002060"/>
              </w:rPr>
              <w:t>261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3606"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515C" w14:textId="77777777" w:rsidR="005A089D" w:rsidRPr="005A089D" w:rsidRDefault="005A089D" w:rsidP="00BA3785">
            <w:pPr>
              <w:pStyle w:val="rowtabella0"/>
              <w:jc w:val="center"/>
              <w:rPr>
                <w:color w:val="002060"/>
              </w:rPr>
            </w:pPr>
            <w:r w:rsidRPr="005A089D">
              <w:rPr>
                <w:color w:val="002060"/>
              </w:rPr>
              <w:t>0</w:t>
            </w:r>
          </w:p>
        </w:tc>
      </w:tr>
    </w:tbl>
    <w:p w14:paraId="06B42848" w14:textId="77777777" w:rsidR="005A089D" w:rsidRPr="005A089D" w:rsidRDefault="005A089D" w:rsidP="005A089D">
      <w:pPr>
        <w:pStyle w:val="breakline"/>
        <w:rPr>
          <w:rFonts w:eastAsiaTheme="minorEastAsia"/>
          <w:color w:val="002060"/>
        </w:rPr>
      </w:pPr>
    </w:p>
    <w:p w14:paraId="487A076E" w14:textId="77777777" w:rsidR="005A089D" w:rsidRPr="005A089D" w:rsidRDefault="005A089D" w:rsidP="005A089D">
      <w:pPr>
        <w:pStyle w:val="breakline"/>
        <w:rPr>
          <w:color w:val="002060"/>
        </w:rPr>
      </w:pPr>
    </w:p>
    <w:p w14:paraId="0C7BE66C" w14:textId="77777777" w:rsidR="005A089D" w:rsidRPr="005A089D" w:rsidRDefault="005A089D" w:rsidP="005A089D">
      <w:pPr>
        <w:pStyle w:val="sottotitolocampionato10"/>
        <w:rPr>
          <w:color w:val="002060"/>
        </w:rPr>
      </w:pPr>
      <w:r w:rsidRPr="005A089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727B2AA5"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38073"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36CA2"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B46D0"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869BC"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D38C5"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D7DA"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08A74"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C702F"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8B86E"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2975" w14:textId="77777777" w:rsidR="005A089D" w:rsidRPr="005A089D" w:rsidRDefault="005A089D" w:rsidP="00BA3785">
            <w:pPr>
              <w:pStyle w:val="headertabella0"/>
              <w:rPr>
                <w:color w:val="002060"/>
              </w:rPr>
            </w:pPr>
            <w:r w:rsidRPr="005A089D">
              <w:rPr>
                <w:color w:val="002060"/>
              </w:rPr>
              <w:t>PE</w:t>
            </w:r>
          </w:p>
        </w:tc>
      </w:tr>
      <w:tr w:rsidR="005A089D" w:rsidRPr="005A089D" w14:paraId="750E74D3"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FDE2B" w14:textId="77777777" w:rsidR="005A089D" w:rsidRPr="005A089D" w:rsidRDefault="005A089D" w:rsidP="00BA3785">
            <w:pPr>
              <w:pStyle w:val="rowtabella0"/>
              <w:rPr>
                <w:color w:val="002060"/>
              </w:rPr>
            </w:pPr>
            <w:r w:rsidRPr="005A089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1CEB" w14:textId="77777777" w:rsidR="005A089D" w:rsidRPr="005A089D" w:rsidRDefault="005A089D" w:rsidP="00BA3785">
            <w:pPr>
              <w:pStyle w:val="rowtabella0"/>
              <w:jc w:val="center"/>
              <w:rPr>
                <w:color w:val="002060"/>
              </w:rPr>
            </w:pPr>
            <w:r w:rsidRPr="005A089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429A"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08FB"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4266"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2C42"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945B" w14:textId="77777777" w:rsidR="005A089D" w:rsidRPr="005A089D" w:rsidRDefault="005A089D" w:rsidP="00BA3785">
            <w:pPr>
              <w:pStyle w:val="rowtabella0"/>
              <w:jc w:val="center"/>
              <w:rPr>
                <w:color w:val="002060"/>
              </w:rPr>
            </w:pPr>
            <w:r w:rsidRPr="005A089D">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1943"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EDA5" w14:textId="77777777" w:rsidR="005A089D" w:rsidRPr="005A089D" w:rsidRDefault="005A089D" w:rsidP="00BA3785">
            <w:pPr>
              <w:pStyle w:val="rowtabella0"/>
              <w:jc w:val="center"/>
              <w:rPr>
                <w:color w:val="002060"/>
              </w:rPr>
            </w:pPr>
            <w:r w:rsidRPr="005A089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7F4C" w14:textId="77777777" w:rsidR="005A089D" w:rsidRPr="005A089D" w:rsidRDefault="005A089D" w:rsidP="00BA3785">
            <w:pPr>
              <w:pStyle w:val="rowtabella0"/>
              <w:jc w:val="center"/>
              <w:rPr>
                <w:color w:val="002060"/>
              </w:rPr>
            </w:pPr>
            <w:r w:rsidRPr="005A089D">
              <w:rPr>
                <w:color w:val="002060"/>
              </w:rPr>
              <w:t>0</w:t>
            </w:r>
          </w:p>
        </w:tc>
      </w:tr>
      <w:tr w:rsidR="005A089D" w:rsidRPr="005A089D" w14:paraId="716BD37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4CA46" w14:textId="77777777" w:rsidR="005A089D" w:rsidRPr="005A089D" w:rsidRDefault="005A089D" w:rsidP="00BA3785">
            <w:pPr>
              <w:pStyle w:val="rowtabella0"/>
              <w:rPr>
                <w:color w:val="002060"/>
              </w:rPr>
            </w:pPr>
            <w:r w:rsidRPr="005A089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B094" w14:textId="77777777" w:rsidR="005A089D" w:rsidRPr="005A089D" w:rsidRDefault="005A089D" w:rsidP="00BA3785">
            <w:pPr>
              <w:pStyle w:val="rowtabella0"/>
              <w:jc w:val="center"/>
              <w:rPr>
                <w:color w:val="002060"/>
              </w:rPr>
            </w:pPr>
            <w:r w:rsidRPr="005A089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ECBE"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F9BB"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6A6C"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BC3A"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D4CF" w14:textId="77777777" w:rsidR="005A089D" w:rsidRPr="005A089D" w:rsidRDefault="005A089D" w:rsidP="00BA3785">
            <w:pPr>
              <w:pStyle w:val="rowtabella0"/>
              <w:jc w:val="center"/>
              <w:rPr>
                <w:color w:val="002060"/>
              </w:rPr>
            </w:pPr>
            <w:r w:rsidRPr="005A089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FDEF" w14:textId="77777777" w:rsidR="005A089D" w:rsidRPr="005A089D" w:rsidRDefault="005A089D" w:rsidP="00BA3785">
            <w:pPr>
              <w:pStyle w:val="rowtabella0"/>
              <w:jc w:val="center"/>
              <w:rPr>
                <w:color w:val="002060"/>
              </w:rPr>
            </w:pPr>
            <w:r w:rsidRPr="005A089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B9E1" w14:textId="77777777" w:rsidR="005A089D" w:rsidRPr="005A089D" w:rsidRDefault="005A089D" w:rsidP="00BA3785">
            <w:pPr>
              <w:pStyle w:val="rowtabella0"/>
              <w:jc w:val="center"/>
              <w:rPr>
                <w:color w:val="002060"/>
              </w:rPr>
            </w:pPr>
            <w:r w:rsidRPr="005A089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B08C" w14:textId="77777777" w:rsidR="005A089D" w:rsidRPr="005A089D" w:rsidRDefault="005A089D" w:rsidP="00BA3785">
            <w:pPr>
              <w:pStyle w:val="rowtabella0"/>
              <w:jc w:val="center"/>
              <w:rPr>
                <w:color w:val="002060"/>
              </w:rPr>
            </w:pPr>
            <w:r w:rsidRPr="005A089D">
              <w:rPr>
                <w:color w:val="002060"/>
              </w:rPr>
              <w:t>0</w:t>
            </w:r>
          </w:p>
        </w:tc>
      </w:tr>
      <w:tr w:rsidR="005A089D" w:rsidRPr="005A089D" w14:paraId="467843F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C1F39" w14:textId="77777777" w:rsidR="005A089D" w:rsidRPr="005A089D" w:rsidRDefault="005A089D" w:rsidP="00BA3785">
            <w:pPr>
              <w:pStyle w:val="rowtabella0"/>
              <w:rPr>
                <w:color w:val="002060"/>
              </w:rPr>
            </w:pPr>
            <w:r w:rsidRPr="005A089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A0F5" w14:textId="77777777" w:rsidR="005A089D" w:rsidRPr="005A089D" w:rsidRDefault="005A089D" w:rsidP="00BA3785">
            <w:pPr>
              <w:pStyle w:val="rowtabella0"/>
              <w:jc w:val="center"/>
              <w:rPr>
                <w:color w:val="002060"/>
              </w:rPr>
            </w:pPr>
            <w:r w:rsidRPr="005A089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82E9"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0F6B"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4F7D"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6385"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E1D8" w14:textId="77777777" w:rsidR="005A089D" w:rsidRPr="005A089D" w:rsidRDefault="005A089D" w:rsidP="00BA3785">
            <w:pPr>
              <w:pStyle w:val="rowtabella0"/>
              <w:jc w:val="center"/>
              <w:rPr>
                <w:color w:val="002060"/>
              </w:rPr>
            </w:pPr>
            <w:r w:rsidRPr="005A089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1752" w14:textId="77777777" w:rsidR="005A089D" w:rsidRPr="005A089D" w:rsidRDefault="005A089D" w:rsidP="00BA3785">
            <w:pPr>
              <w:pStyle w:val="rowtabella0"/>
              <w:jc w:val="center"/>
              <w:rPr>
                <w:color w:val="002060"/>
              </w:rPr>
            </w:pPr>
            <w:r w:rsidRPr="005A089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AEBB"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2536" w14:textId="77777777" w:rsidR="005A089D" w:rsidRPr="005A089D" w:rsidRDefault="005A089D" w:rsidP="00BA3785">
            <w:pPr>
              <w:pStyle w:val="rowtabella0"/>
              <w:jc w:val="center"/>
              <w:rPr>
                <w:color w:val="002060"/>
              </w:rPr>
            </w:pPr>
            <w:r w:rsidRPr="005A089D">
              <w:rPr>
                <w:color w:val="002060"/>
              </w:rPr>
              <w:t>0</w:t>
            </w:r>
          </w:p>
        </w:tc>
      </w:tr>
      <w:tr w:rsidR="005A089D" w:rsidRPr="005A089D" w14:paraId="16D22F43"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408D1" w14:textId="77777777" w:rsidR="005A089D" w:rsidRPr="005A089D" w:rsidRDefault="005A089D" w:rsidP="00BA3785">
            <w:pPr>
              <w:pStyle w:val="rowtabella0"/>
              <w:rPr>
                <w:color w:val="002060"/>
              </w:rPr>
            </w:pPr>
            <w:r w:rsidRPr="005A089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E23C" w14:textId="77777777" w:rsidR="005A089D" w:rsidRPr="005A089D" w:rsidRDefault="005A089D" w:rsidP="00BA3785">
            <w:pPr>
              <w:pStyle w:val="rowtabella0"/>
              <w:jc w:val="center"/>
              <w:rPr>
                <w:color w:val="002060"/>
              </w:rPr>
            </w:pPr>
            <w:r w:rsidRPr="005A089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0D5C"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5C1D"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8846"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A0B4"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C080" w14:textId="77777777" w:rsidR="005A089D" w:rsidRPr="005A089D" w:rsidRDefault="005A089D" w:rsidP="00BA3785">
            <w:pPr>
              <w:pStyle w:val="rowtabella0"/>
              <w:jc w:val="center"/>
              <w:rPr>
                <w:color w:val="002060"/>
              </w:rPr>
            </w:pPr>
            <w:r w:rsidRPr="005A089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E7AA" w14:textId="77777777" w:rsidR="005A089D" w:rsidRPr="005A089D" w:rsidRDefault="005A089D" w:rsidP="00BA3785">
            <w:pPr>
              <w:pStyle w:val="rowtabella0"/>
              <w:jc w:val="center"/>
              <w:rPr>
                <w:color w:val="002060"/>
              </w:rPr>
            </w:pPr>
            <w:r w:rsidRPr="005A089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18D4"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866F" w14:textId="77777777" w:rsidR="005A089D" w:rsidRPr="005A089D" w:rsidRDefault="005A089D" w:rsidP="00BA3785">
            <w:pPr>
              <w:pStyle w:val="rowtabella0"/>
              <w:jc w:val="center"/>
              <w:rPr>
                <w:color w:val="002060"/>
              </w:rPr>
            </w:pPr>
            <w:r w:rsidRPr="005A089D">
              <w:rPr>
                <w:color w:val="002060"/>
              </w:rPr>
              <w:t>0</w:t>
            </w:r>
          </w:p>
        </w:tc>
      </w:tr>
      <w:tr w:rsidR="005A089D" w:rsidRPr="005A089D" w14:paraId="7A68031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BD623" w14:textId="77777777" w:rsidR="005A089D" w:rsidRPr="005A089D" w:rsidRDefault="005A089D" w:rsidP="00BA3785">
            <w:pPr>
              <w:pStyle w:val="rowtabella0"/>
              <w:rPr>
                <w:color w:val="002060"/>
              </w:rPr>
            </w:pPr>
            <w:r w:rsidRPr="005A089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CA6A" w14:textId="77777777" w:rsidR="005A089D" w:rsidRPr="005A089D" w:rsidRDefault="005A089D" w:rsidP="00BA3785">
            <w:pPr>
              <w:pStyle w:val="rowtabella0"/>
              <w:jc w:val="center"/>
              <w:rPr>
                <w:color w:val="002060"/>
              </w:rPr>
            </w:pPr>
            <w:r w:rsidRPr="005A089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2C36"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D614"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9B86"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50DA"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879F" w14:textId="77777777" w:rsidR="005A089D" w:rsidRPr="005A089D" w:rsidRDefault="005A089D" w:rsidP="00BA3785">
            <w:pPr>
              <w:pStyle w:val="rowtabella0"/>
              <w:jc w:val="center"/>
              <w:rPr>
                <w:color w:val="002060"/>
              </w:rPr>
            </w:pPr>
            <w:r w:rsidRPr="005A089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C317" w14:textId="77777777" w:rsidR="005A089D" w:rsidRPr="005A089D" w:rsidRDefault="005A089D" w:rsidP="00BA3785">
            <w:pPr>
              <w:pStyle w:val="rowtabella0"/>
              <w:jc w:val="center"/>
              <w:rPr>
                <w:color w:val="002060"/>
              </w:rPr>
            </w:pPr>
            <w:r w:rsidRPr="005A089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2B82"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187B"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EA24E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AA1F5" w14:textId="77777777" w:rsidR="005A089D" w:rsidRPr="005A089D" w:rsidRDefault="005A089D" w:rsidP="00BA3785">
            <w:pPr>
              <w:pStyle w:val="rowtabella0"/>
              <w:rPr>
                <w:color w:val="002060"/>
              </w:rPr>
            </w:pPr>
            <w:r w:rsidRPr="005A089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F45E" w14:textId="77777777" w:rsidR="005A089D" w:rsidRPr="005A089D" w:rsidRDefault="005A089D" w:rsidP="00BA3785">
            <w:pPr>
              <w:pStyle w:val="rowtabella0"/>
              <w:jc w:val="center"/>
              <w:rPr>
                <w:color w:val="002060"/>
              </w:rPr>
            </w:pPr>
            <w:r w:rsidRPr="005A089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951E"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57A6"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342E"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7704"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B809" w14:textId="77777777" w:rsidR="005A089D" w:rsidRPr="005A089D" w:rsidRDefault="005A089D" w:rsidP="00BA3785">
            <w:pPr>
              <w:pStyle w:val="rowtabella0"/>
              <w:jc w:val="center"/>
              <w:rPr>
                <w:color w:val="002060"/>
              </w:rPr>
            </w:pPr>
            <w:r w:rsidRPr="005A089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F41B"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8A8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F56D" w14:textId="77777777" w:rsidR="005A089D" w:rsidRPr="005A089D" w:rsidRDefault="005A089D" w:rsidP="00BA3785">
            <w:pPr>
              <w:pStyle w:val="rowtabella0"/>
              <w:jc w:val="center"/>
              <w:rPr>
                <w:color w:val="002060"/>
              </w:rPr>
            </w:pPr>
            <w:r w:rsidRPr="005A089D">
              <w:rPr>
                <w:color w:val="002060"/>
              </w:rPr>
              <w:t>0</w:t>
            </w:r>
          </w:p>
        </w:tc>
      </w:tr>
      <w:tr w:rsidR="005A089D" w:rsidRPr="005A089D" w14:paraId="7F5E6E2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65E46" w14:textId="77777777" w:rsidR="005A089D" w:rsidRPr="005A089D" w:rsidRDefault="005A089D" w:rsidP="00BA3785">
            <w:pPr>
              <w:pStyle w:val="rowtabella0"/>
              <w:rPr>
                <w:color w:val="002060"/>
              </w:rPr>
            </w:pPr>
            <w:r w:rsidRPr="005A089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91A8" w14:textId="77777777" w:rsidR="005A089D" w:rsidRPr="005A089D" w:rsidRDefault="005A089D" w:rsidP="00BA3785">
            <w:pPr>
              <w:pStyle w:val="rowtabella0"/>
              <w:jc w:val="center"/>
              <w:rPr>
                <w:color w:val="002060"/>
              </w:rPr>
            </w:pPr>
            <w:r w:rsidRPr="005A089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8591"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D39D"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E08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75F6"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25EE" w14:textId="77777777" w:rsidR="005A089D" w:rsidRPr="005A089D" w:rsidRDefault="005A089D" w:rsidP="00BA3785">
            <w:pPr>
              <w:pStyle w:val="rowtabella0"/>
              <w:jc w:val="center"/>
              <w:rPr>
                <w:color w:val="002060"/>
              </w:rPr>
            </w:pPr>
            <w:r w:rsidRPr="005A089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BA7C"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E22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5988" w14:textId="77777777" w:rsidR="005A089D" w:rsidRPr="005A089D" w:rsidRDefault="005A089D" w:rsidP="00BA3785">
            <w:pPr>
              <w:pStyle w:val="rowtabella0"/>
              <w:jc w:val="center"/>
              <w:rPr>
                <w:color w:val="002060"/>
              </w:rPr>
            </w:pPr>
            <w:r w:rsidRPr="005A089D">
              <w:rPr>
                <w:color w:val="002060"/>
              </w:rPr>
              <w:t>0</w:t>
            </w:r>
          </w:p>
        </w:tc>
      </w:tr>
      <w:tr w:rsidR="005A089D" w:rsidRPr="005A089D" w14:paraId="19955E2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4AD66" w14:textId="77777777" w:rsidR="005A089D" w:rsidRPr="005A089D" w:rsidRDefault="005A089D" w:rsidP="00BA3785">
            <w:pPr>
              <w:pStyle w:val="rowtabella0"/>
              <w:rPr>
                <w:color w:val="002060"/>
              </w:rPr>
            </w:pPr>
            <w:r w:rsidRPr="005A089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1D2A" w14:textId="77777777" w:rsidR="005A089D" w:rsidRPr="005A089D" w:rsidRDefault="005A089D" w:rsidP="00BA3785">
            <w:pPr>
              <w:pStyle w:val="rowtabella0"/>
              <w:jc w:val="center"/>
              <w:rPr>
                <w:color w:val="002060"/>
              </w:rPr>
            </w:pPr>
            <w:r w:rsidRPr="005A08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987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0C21"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401B"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17C9"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5AE7" w14:textId="77777777" w:rsidR="005A089D" w:rsidRPr="005A089D" w:rsidRDefault="005A089D" w:rsidP="00BA3785">
            <w:pPr>
              <w:pStyle w:val="rowtabella0"/>
              <w:jc w:val="center"/>
              <w:rPr>
                <w:color w:val="002060"/>
              </w:rPr>
            </w:pPr>
            <w:r w:rsidRPr="005A089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2470"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B254"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31F5" w14:textId="77777777" w:rsidR="005A089D" w:rsidRPr="005A089D" w:rsidRDefault="005A089D" w:rsidP="00BA3785">
            <w:pPr>
              <w:pStyle w:val="rowtabella0"/>
              <w:jc w:val="center"/>
              <w:rPr>
                <w:color w:val="002060"/>
              </w:rPr>
            </w:pPr>
            <w:r w:rsidRPr="005A089D">
              <w:rPr>
                <w:color w:val="002060"/>
              </w:rPr>
              <w:t>0</w:t>
            </w:r>
          </w:p>
        </w:tc>
      </w:tr>
      <w:tr w:rsidR="005A089D" w:rsidRPr="005A089D" w14:paraId="3C72083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978A0" w14:textId="77777777" w:rsidR="005A089D" w:rsidRPr="005A089D" w:rsidRDefault="005A089D" w:rsidP="00BA3785">
            <w:pPr>
              <w:pStyle w:val="rowtabella0"/>
              <w:rPr>
                <w:color w:val="002060"/>
              </w:rPr>
            </w:pPr>
            <w:r w:rsidRPr="005A089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5B08"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11A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3185"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819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B2F5"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3BE4" w14:textId="77777777" w:rsidR="005A089D" w:rsidRPr="005A089D" w:rsidRDefault="005A089D" w:rsidP="00BA3785">
            <w:pPr>
              <w:pStyle w:val="rowtabella0"/>
              <w:jc w:val="center"/>
              <w:rPr>
                <w:color w:val="002060"/>
              </w:rPr>
            </w:pPr>
            <w:r w:rsidRPr="005A089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8055" w14:textId="77777777" w:rsidR="005A089D" w:rsidRPr="005A089D" w:rsidRDefault="005A089D" w:rsidP="00BA3785">
            <w:pPr>
              <w:pStyle w:val="rowtabella0"/>
              <w:jc w:val="center"/>
              <w:rPr>
                <w:color w:val="002060"/>
              </w:rPr>
            </w:pPr>
            <w:r w:rsidRPr="005A089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02EF"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84A8" w14:textId="77777777" w:rsidR="005A089D" w:rsidRPr="005A089D" w:rsidRDefault="005A089D" w:rsidP="00BA3785">
            <w:pPr>
              <w:pStyle w:val="rowtabella0"/>
              <w:jc w:val="center"/>
              <w:rPr>
                <w:color w:val="002060"/>
              </w:rPr>
            </w:pPr>
            <w:r w:rsidRPr="005A089D">
              <w:rPr>
                <w:color w:val="002060"/>
              </w:rPr>
              <w:t>0</w:t>
            </w:r>
          </w:p>
        </w:tc>
      </w:tr>
      <w:tr w:rsidR="005A089D" w:rsidRPr="005A089D" w14:paraId="055EA2D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1B7A9" w14:textId="77777777" w:rsidR="005A089D" w:rsidRPr="005A089D" w:rsidRDefault="005A089D" w:rsidP="00BA3785">
            <w:pPr>
              <w:pStyle w:val="rowtabella0"/>
              <w:rPr>
                <w:color w:val="002060"/>
              </w:rPr>
            </w:pPr>
            <w:r w:rsidRPr="005A089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C981" w14:textId="77777777" w:rsidR="005A089D" w:rsidRPr="005A089D" w:rsidRDefault="005A089D" w:rsidP="00BA3785">
            <w:pPr>
              <w:pStyle w:val="rowtabella0"/>
              <w:jc w:val="center"/>
              <w:rPr>
                <w:color w:val="002060"/>
              </w:rPr>
            </w:pPr>
            <w:r w:rsidRPr="005A089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1E20"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774F"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E8B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A3B8"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A661"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BD98" w14:textId="77777777" w:rsidR="005A089D" w:rsidRPr="005A089D" w:rsidRDefault="005A089D" w:rsidP="00BA3785">
            <w:pPr>
              <w:pStyle w:val="rowtabella0"/>
              <w:jc w:val="center"/>
              <w:rPr>
                <w:color w:val="002060"/>
              </w:rPr>
            </w:pPr>
            <w:r w:rsidRPr="005A089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2857" w14:textId="77777777" w:rsidR="005A089D" w:rsidRPr="005A089D" w:rsidRDefault="005A089D" w:rsidP="00BA3785">
            <w:pPr>
              <w:pStyle w:val="rowtabella0"/>
              <w:jc w:val="center"/>
              <w:rPr>
                <w:color w:val="002060"/>
              </w:rPr>
            </w:pPr>
            <w:r w:rsidRPr="005A089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6D51" w14:textId="77777777" w:rsidR="005A089D" w:rsidRPr="005A089D" w:rsidRDefault="005A089D" w:rsidP="00BA3785">
            <w:pPr>
              <w:pStyle w:val="rowtabella0"/>
              <w:jc w:val="center"/>
              <w:rPr>
                <w:color w:val="002060"/>
              </w:rPr>
            </w:pPr>
            <w:r w:rsidRPr="005A089D">
              <w:rPr>
                <w:color w:val="002060"/>
              </w:rPr>
              <w:t>0</w:t>
            </w:r>
          </w:p>
        </w:tc>
      </w:tr>
      <w:tr w:rsidR="005A089D" w:rsidRPr="005A089D" w14:paraId="6698B47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A6AA7" w14:textId="77777777" w:rsidR="005A089D" w:rsidRPr="005A089D" w:rsidRDefault="005A089D" w:rsidP="00BA3785">
            <w:pPr>
              <w:pStyle w:val="rowtabella0"/>
              <w:rPr>
                <w:color w:val="002060"/>
              </w:rPr>
            </w:pPr>
            <w:r w:rsidRPr="005A089D">
              <w:rPr>
                <w:color w:val="002060"/>
              </w:rPr>
              <w:t xml:space="preserve">A.S.D. </w:t>
            </w:r>
            <w:proofErr w:type="gramStart"/>
            <w:r w:rsidRPr="005A089D">
              <w:rPr>
                <w:color w:val="002060"/>
              </w:rPr>
              <w:t>CITTA</w:t>
            </w:r>
            <w:proofErr w:type="gramEnd"/>
            <w:r w:rsidRPr="005A089D">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39E6"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ECFF"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AE35"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EA3E"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0ED7"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F811" w14:textId="77777777" w:rsidR="005A089D" w:rsidRPr="005A089D" w:rsidRDefault="005A089D" w:rsidP="00BA3785">
            <w:pPr>
              <w:pStyle w:val="rowtabella0"/>
              <w:jc w:val="center"/>
              <w:rPr>
                <w:color w:val="002060"/>
              </w:rPr>
            </w:pPr>
            <w:r w:rsidRPr="005A089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733A" w14:textId="77777777" w:rsidR="005A089D" w:rsidRPr="005A089D" w:rsidRDefault="005A089D" w:rsidP="00BA3785">
            <w:pPr>
              <w:pStyle w:val="rowtabella0"/>
              <w:jc w:val="center"/>
              <w:rPr>
                <w:color w:val="002060"/>
              </w:rPr>
            </w:pPr>
            <w:r w:rsidRPr="005A089D">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43BF"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E1C2" w14:textId="77777777" w:rsidR="005A089D" w:rsidRPr="005A089D" w:rsidRDefault="005A089D" w:rsidP="00BA3785">
            <w:pPr>
              <w:pStyle w:val="rowtabella0"/>
              <w:jc w:val="center"/>
              <w:rPr>
                <w:color w:val="002060"/>
              </w:rPr>
            </w:pPr>
            <w:r w:rsidRPr="005A089D">
              <w:rPr>
                <w:color w:val="002060"/>
              </w:rPr>
              <w:t>0</w:t>
            </w:r>
          </w:p>
        </w:tc>
      </w:tr>
      <w:tr w:rsidR="005A089D" w:rsidRPr="005A089D" w14:paraId="2ACED35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0A6D5" w14:textId="77777777" w:rsidR="005A089D" w:rsidRPr="005620AA" w:rsidRDefault="005A089D" w:rsidP="00BA3785">
            <w:pPr>
              <w:pStyle w:val="rowtabella0"/>
              <w:rPr>
                <w:color w:val="002060"/>
                <w:lang w:val="en-US"/>
              </w:rPr>
            </w:pPr>
            <w:r w:rsidRPr="005620AA">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EC2E"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8065"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7ACF"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220E"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382B"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B598" w14:textId="77777777" w:rsidR="005A089D" w:rsidRPr="005A089D" w:rsidRDefault="005A089D" w:rsidP="00BA3785">
            <w:pPr>
              <w:pStyle w:val="rowtabella0"/>
              <w:jc w:val="center"/>
              <w:rPr>
                <w:color w:val="002060"/>
              </w:rPr>
            </w:pPr>
            <w:r w:rsidRPr="005A089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583F"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1C11"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6DFA" w14:textId="77777777" w:rsidR="005A089D" w:rsidRPr="005A089D" w:rsidRDefault="005A089D" w:rsidP="00BA3785">
            <w:pPr>
              <w:pStyle w:val="rowtabella0"/>
              <w:jc w:val="center"/>
              <w:rPr>
                <w:color w:val="002060"/>
              </w:rPr>
            </w:pPr>
            <w:r w:rsidRPr="005A089D">
              <w:rPr>
                <w:color w:val="002060"/>
              </w:rPr>
              <w:t>0</w:t>
            </w:r>
          </w:p>
        </w:tc>
      </w:tr>
      <w:tr w:rsidR="005A089D" w:rsidRPr="005A089D" w14:paraId="2950C82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E309B" w14:textId="77777777" w:rsidR="005A089D" w:rsidRPr="005A089D" w:rsidRDefault="005A089D" w:rsidP="00BA3785">
            <w:pPr>
              <w:pStyle w:val="rowtabella0"/>
              <w:rPr>
                <w:color w:val="002060"/>
              </w:rPr>
            </w:pPr>
            <w:r w:rsidRPr="005A089D">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8425"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7779"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5CDB"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4028"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2F73"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1E5A" w14:textId="77777777" w:rsidR="005A089D" w:rsidRPr="005A089D" w:rsidRDefault="005A089D" w:rsidP="00BA3785">
            <w:pPr>
              <w:pStyle w:val="rowtabella0"/>
              <w:jc w:val="center"/>
              <w:rPr>
                <w:color w:val="002060"/>
              </w:rPr>
            </w:pPr>
            <w:r w:rsidRPr="005A089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38CA" w14:textId="77777777" w:rsidR="005A089D" w:rsidRPr="005A089D" w:rsidRDefault="005A089D" w:rsidP="00BA3785">
            <w:pPr>
              <w:pStyle w:val="rowtabella0"/>
              <w:jc w:val="center"/>
              <w:rPr>
                <w:color w:val="002060"/>
              </w:rPr>
            </w:pPr>
            <w:r w:rsidRPr="005A089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6BE9"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8AE9" w14:textId="77777777" w:rsidR="005A089D" w:rsidRPr="005A089D" w:rsidRDefault="005A089D" w:rsidP="00BA3785">
            <w:pPr>
              <w:pStyle w:val="rowtabella0"/>
              <w:jc w:val="center"/>
              <w:rPr>
                <w:color w:val="002060"/>
              </w:rPr>
            </w:pPr>
            <w:r w:rsidRPr="005A089D">
              <w:rPr>
                <w:color w:val="002060"/>
              </w:rPr>
              <w:t>0</w:t>
            </w:r>
          </w:p>
        </w:tc>
      </w:tr>
      <w:tr w:rsidR="005A089D" w:rsidRPr="005A089D" w14:paraId="3C5DE19A"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1AC91A" w14:textId="77777777" w:rsidR="005A089D" w:rsidRPr="005A089D" w:rsidRDefault="005A089D" w:rsidP="00BA3785">
            <w:pPr>
              <w:pStyle w:val="rowtabella0"/>
              <w:rPr>
                <w:color w:val="002060"/>
              </w:rPr>
            </w:pPr>
            <w:r w:rsidRPr="005A089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A184"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323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A212"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7AC3"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45BD"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0E4B" w14:textId="77777777" w:rsidR="005A089D" w:rsidRPr="005A089D" w:rsidRDefault="005A089D" w:rsidP="00BA3785">
            <w:pPr>
              <w:pStyle w:val="rowtabella0"/>
              <w:jc w:val="center"/>
              <w:rPr>
                <w:color w:val="002060"/>
              </w:rPr>
            </w:pPr>
            <w:r w:rsidRPr="005A089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3AA5" w14:textId="77777777" w:rsidR="005A089D" w:rsidRPr="005A089D" w:rsidRDefault="005A089D" w:rsidP="00BA3785">
            <w:pPr>
              <w:pStyle w:val="rowtabella0"/>
              <w:jc w:val="center"/>
              <w:rPr>
                <w:color w:val="002060"/>
              </w:rPr>
            </w:pPr>
            <w:r w:rsidRPr="005A089D">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BF42" w14:textId="77777777" w:rsidR="005A089D" w:rsidRPr="005A089D" w:rsidRDefault="005A089D" w:rsidP="00BA3785">
            <w:pPr>
              <w:pStyle w:val="rowtabella0"/>
              <w:jc w:val="center"/>
              <w:rPr>
                <w:color w:val="002060"/>
              </w:rPr>
            </w:pPr>
            <w:r w:rsidRPr="005A089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0F70" w14:textId="77777777" w:rsidR="005A089D" w:rsidRPr="005A089D" w:rsidRDefault="005A089D" w:rsidP="00BA3785">
            <w:pPr>
              <w:pStyle w:val="rowtabella0"/>
              <w:jc w:val="center"/>
              <w:rPr>
                <w:color w:val="002060"/>
              </w:rPr>
            </w:pPr>
            <w:r w:rsidRPr="005A089D">
              <w:rPr>
                <w:color w:val="002060"/>
              </w:rPr>
              <w:t>0</w:t>
            </w:r>
          </w:p>
        </w:tc>
      </w:tr>
    </w:tbl>
    <w:p w14:paraId="78A4A756" w14:textId="77777777" w:rsidR="005A089D" w:rsidRPr="005A089D" w:rsidRDefault="005A089D" w:rsidP="005A089D">
      <w:pPr>
        <w:pStyle w:val="breakline"/>
        <w:rPr>
          <w:rFonts w:eastAsiaTheme="minorEastAsia"/>
          <w:color w:val="002060"/>
        </w:rPr>
      </w:pPr>
    </w:p>
    <w:p w14:paraId="5FB478A4" w14:textId="77777777" w:rsidR="005A089D" w:rsidRPr="005A089D" w:rsidRDefault="005A089D" w:rsidP="005A089D">
      <w:pPr>
        <w:pStyle w:val="breakline"/>
        <w:rPr>
          <w:color w:val="002060"/>
        </w:rPr>
      </w:pPr>
    </w:p>
    <w:p w14:paraId="298502B9" w14:textId="77777777" w:rsidR="005A089D" w:rsidRPr="005A089D" w:rsidRDefault="005A089D" w:rsidP="005A089D">
      <w:pPr>
        <w:pStyle w:val="sottotitolocampionato10"/>
        <w:rPr>
          <w:color w:val="002060"/>
        </w:rPr>
      </w:pPr>
      <w:r w:rsidRPr="005A089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7E623322"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3032"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3E8D2"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A778"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5EA5"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B8E53"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CA57"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22A53"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E66E6"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80F5"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63D81" w14:textId="77777777" w:rsidR="005A089D" w:rsidRPr="005A089D" w:rsidRDefault="005A089D" w:rsidP="00BA3785">
            <w:pPr>
              <w:pStyle w:val="headertabella0"/>
              <w:rPr>
                <w:color w:val="002060"/>
              </w:rPr>
            </w:pPr>
            <w:r w:rsidRPr="005A089D">
              <w:rPr>
                <w:color w:val="002060"/>
              </w:rPr>
              <w:t>PE</w:t>
            </w:r>
          </w:p>
        </w:tc>
      </w:tr>
      <w:tr w:rsidR="005A089D" w:rsidRPr="005A089D" w14:paraId="65DC09DB"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50A52D" w14:textId="77777777" w:rsidR="005A089D" w:rsidRPr="005A089D" w:rsidRDefault="005A089D" w:rsidP="00BA3785">
            <w:pPr>
              <w:pStyle w:val="rowtabella0"/>
              <w:rPr>
                <w:color w:val="002060"/>
              </w:rPr>
            </w:pPr>
            <w:r w:rsidRPr="005A089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72B5" w14:textId="77777777" w:rsidR="005A089D" w:rsidRPr="005A089D" w:rsidRDefault="005A089D" w:rsidP="00BA3785">
            <w:pPr>
              <w:pStyle w:val="rowtabella0"/>
              <w:jc w:val="center"/>
              <w:rPr>
                <w:color w:val="002060"/>
              </w:rPr>
            </w:pPr>
            <w:r w:rsidRPr="005A089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6EE9"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9C5D"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6CB5"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3C2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CE96" w14:textId="77777777" w:rsidR="005A089D" w:rsidRPr="005A089D" w:rsidRDefault="005A089D" w:rsidP="00BA3785">
            <w:pPr>
              <w:pStyle w:val="rowtabella0"/>
              <w:jc w:val="center"/>
              <w:rPr>
                <w:color w:val="002060"/>
              </w:rPr>
            </w:pPr>
            <w:r w:rsidRPr="005A089D">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1F78" w14:textId="77777777" w:rsidR="005A089D" w:rsidRPr="005A089D" w:rsidRDefault="005A089D" w:rsidP="00BA3785">
            <w:pPr>
              <w:pStyle w:val="rowtabella0"/>
              <w:jc w:val="center"/>
              <w:rPr>
                <w:color w:val="002060"/>
              </w:rPr>
            </w:pPr>
            <w:r w:rsidRPr="005A089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034E" w14:textId="77777777" w:rsidR="005A089D" w:rsidRPr="005A089D" w:rsidRDefault="005A089D" w:rsidP="00BA3785">
            <w:pPr>
              <w:pStyle w:val="rowtabella0"/>
              <w:jc w:val="center"/>
              <w:rPr>
                <w:color w:val="002060"/>
              </w:rPr>
            </w:pPr>
            <w:r w:rsidRPr="005A089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9077" w14:textId="77777777" w:rsidR="005A089D" w:rsidRPr="005A089D" w:rsidRDefault="005A089D" w:rsidP="00BA3785">
            <w:pPr>
              <w:pStyle w:val="rowtabella0"/>
              <w:jc w:val="center"/>
              <w:rPr>
                <w:color w:val="002060"/>
              </w:rPr>
            </w:pPr>
            <w:r w:rsidRPr="005A089D">
              <w:rPr>
                <w:color w:val="002060"/>
              </w:rPr>
              <w:t>0</w:t>
            </w:r>
          </w:p>
        </w:tc>
      </w:tr>
      <w:tr w:rsidR="005A089D" w:rsidRPr="005A089D" w14:paraId="0F69A4B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31497" w14:textId="77777777" w:rsidR="005A089D" w:rsidRPr="005A089D" w:rsidRDefault="005A089D" w:rsidP="00BA3785">
            <w:pPr>
              <w:pStyle w:val="rowtabella0"/>
              <w:rPr>
                <w:color w:val="002060"/>
              </w:rPr>
            </w:pPr>
            <w:r w:rsidRPr="005A089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AC43" w14:textId="77777777" w:rsidR="005A089D" w:rsidRPr="005A089D" w:rsidRDefault="005A089D" w:rsidP="00BA3785">
            <w:pPr>
              <w:pStyle w:val="rowtabella0"/>
              <w:jc w:val="center"/>
              <w:rPr>
                <w:color w:val="002060"/>
              </w:rPr>
            </w:pPr>
            <w:r w:rsidRPr="005A089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6427"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EF88" w14:textId="77777777" w:rsidR="005A089D" w:rsidRPr="005A089D" w:rsidRDefault="005A089D" w:rsidP="00BA3785">
            <w:pPr>
              <w:pStyle w:val="rowtabella0"/>
              <w:jc w:val="center"/>
              <w:rPr>
                <w:color w:val="002060"/>
              </w:rPr>
            </w:pPr>
            <w:r w:rsidRPr="005A08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F33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A73E"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ECCF" w14:textId="77777777" w:rsidR="005A089D" w:rsidRPr="005A089D" w:rsidRDefault="005A089D" w:rsidP="00BA3785">
            <w:pPr>
              <w:pStyle w:val="rowtabella0"/>
              <w:jc w:val="center"/>
              <w:rPr>
                <w:color w:val="002060"/>
              </w:rPr>
            </w:pPr>
            <w:r w:rsidRPr="005A089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A1A2" w14:textId="77777777" w:rsidR="005A089D" w:rsidRPr="005A089D" w:rsidRDefault="005A089D" w:rsidP="00BA3785">
            <w:pPr>
              <w:pStyle w:val="rowtabella0"/>
              <w:jc w:val="center"/>
              <w:rPr>
                <w:color w:val="002060"/>
              </w:rPr>
            </w:pPr>
            <w:r w:rsidRPr="005A089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94EC" w14:textId="77777777" w:rsidR="005A089D" w:rsidRPr="005A089D" w:rsidRDefault="005A089D" w:rsidP="00BA3785">
            <w:pPr>
              <w:pStyle w:val="rowtabella0"/>
              <w:jc w:val="center"/>
              <w:rPr>
                <w:color w:val="002060"/>
              </w:rPr>
            </w:pPr>
            <w:r w:rsidRPr="005A089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101A" w14:textId="77777777" w:rsidR="005A089D" w:rsidRPr="005A089D" w:rsidRDefault="005A089D" w:rsidP="00BA3785">
            <w:pPr>
              <w:pStyle w:val="rowtabella0"/>
              <w:jc w:val="center"/>
              <w:rPr>
                <w:color w:val="002060"/>
              </w:rPr>
            </w:pPr>
            <w:r w:rsidRPr="005A089D">
              <w:rPr>
                <w:color w:val="002060"/>
              </w:rPr>
              <w:t>0</w:t>
            </w:r>
          </w:p>
        </w:tc>
      </w:tr>
      <w:tr w:rsidR="005A089D" w:rsidRPr="005A089D" w14:paraId="73559402"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0D034" w14:textId="77777777" w:rsidR="005A089D" w:rsidRPr="005A089D" w:rsidRDefault="005A089D" w:rsidP="00BA3785">
            <w:pPr>
              <w:pStyle w:val="rowtabella0"/>
              <w:rPr>
                <w:color w:val="002060"/>
              </w:rPr>
            </w:pPr>
            <w:r w:rsidRPr="005A089D">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03EEB" w14:textId="77777777" w:rsidR="005A089D" w:rsidRPr="005A089D" w:rsidRDefault="005A089D" w:rsidP="00BA3785">
            <w:pPr>
              <w:pStyle w:val="rowtabella0"/>
              <w:jc w:val="center"/>
              <w:rPr>
                <w:color w:val="002060"/>
              </w:rPr>
            </w:pPr>
            <w:r w:rsidRPr="005A089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AA0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43D3"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F6D3"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028D"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A57A" w14:textId="77777777" w:rsidR="005A089D" w:rsidRPr="005A089D" w:rsidRDefault="005A089D" w:rsidP="00BA3785">
            <w:pPr>
              <w:pStyle w:val="rowtabella0"/>
              <w:jc w:val="center"/>
              <w:rPr>
                <w:color w:val="002060"/>
              </w:rPr>
            </w:pPr>
            <w:r w:rsidRPr="005A089D">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1363" w14:textId="77777777" w:rsidR="005A089D" w:rsidRPr="005A089D" w:rsidRDefault="005A089D" w:rsidP="00BA3785">
            <w:pPr>
              <w:pStyle w:val="rowtabella0"/>
              <w:jc w:val="center"/>
              <w:rPr>
                <w:color w:val="002060"/>
              </w:rPr>
            </w:pPr>
            <w:r w:rsidRPr="005A089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7D2E" w14:textId="77777777" w:rsidR="005A089D" w:rsidRPr="005A089D" w:rsidRDefault="005A089D" w:rsidP="00BA3785">
            <w:pPr>
              <w:pStyle w:val="rowtabella0"/>
              <w:jc w:val="center"/>
              <w:rPr>
                <w:color w:val="002060"/>
              </w:rPr>
            </w:pPr>
            <w:r w:rsidRPr="005A089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1ABC" w14:textId="77777777" w:rsidR="005A089D" w:rsidRPr="005A089D" w:rsidRDefault="005A089D" w:rsidP="00BA3785">
            <w:pPr>
              <w:pStyle w:val="rowtabella0"/>
              <w:jc w:val="center"/>
              <w:rPr>
                <w:color w:val="002060"/>
              </w:rPr>
            </w:pPr>
            <w:r w:rsidRPr="005A089D">
              <w:rPr>
                <w:color w:val="002060"/>
              </w:rPr>
              <w:t>0</w:t>
            </w:r>
          </w:p>
        </w:tc>
      </w:tr>
      <w:tr w:rsidR="005A089D" w:rsidRPr="005A089D" w14:paraId="6299E8E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BF85A" w14:textId="77777777" w:rsidR="005A089D" w:rsidRPr="005A089D" w:rsidRDefault="005A089D" w:rsidP="00BA3785">
            <w:pPr>
              <w:pStyle w:val="rowtabella0"/>
              <w:rPr>
                <w:color w:val="002060"/>
              </w:rPr>
            </w:pPr>
            <w:r w:rsidRPr="005A089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76A1" w14:textId="77777777" w:rsidR="005A089D" w:rsidRPr="005A089D" w:rsidRDefault="005A089D" w:rsidP="00BA3785">
            <w:pPr>
              <w:pStyle w:val="rowtabella0"/>
              <w:jc w:val="center"/>
              <w:rPr>
                <w:color w:val="002060"/>
              </w:rPr>
            </w:pPr>
            <w:r w:rsidRPr="005A089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C179"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27A2"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422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8765"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1FBC" w14:textId="77777777" w:rsidR="005A089D" w:rsidRPr="005A089D" w:rsidRDefault="005A089D" w:rsidP="00BA3785">
            <w:pPr>
              <w:pStyle w:val="rowtabella0"/>
              <w:jc w:val="center"/>
              <w:rPr>
                <w:color w:val="002060"/>
              </w:rPr>
            </w:pPr>
            <w:r w:rsidRPr="005A089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344E" w14:textId="77777777" w:rsidR="005A089D" w:rsidRPr="005A089D" w:rsidRDefault="005A089D" w:rsidP="00BA3785">
            <w:pPr>
              <w:pStyle w:val="rowtabella0"/>
              <w:jc w:val="center"/>
              <w:rPr>
                <w:color w:val="002060"/>
              </w:rPr>
            </w:pPr>
            <w:r w:rsidRPr="005A089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7957" w14:textId="77777777" w:rsidR="005A089D" w:rsidRPr="005A089D" w:rsidRDefault="005A089D" w:rsidP="00BA3785">
            <w:pPr>
              <w:pStyle w:val="rowtabella0"/>
              <w:jc w:val="center"/>
              <w:rPr>
                <w:color w:val="002060"/>
              </w:rPr>
            </w:pPr>
            <w:r w:rsidRPr="005A089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D2C0" w14:textId="77777777" w:rsidR="005A089D" w:rsidRPr="005A089D" w:rsidRDefault="005A089D" w:rsidP="00BA3785">
            <w:pPr>
              <w:pStyle w:val="rowtabella0"/>
              <w:jc w:val="center"/>
              <w:rPr>
                <w:color w:val="002060"/>
              </w:rPr>
            </w:pPr>
            <w:r w:rsidRPr="005A089D">
              <w:rPr>
                <w:color w:val="002060"/>
              </w:rPr>
              <w:t>0</w:t>
            </w:r>
          </w:p>
        </w:tc>
      </w:tr>
      <w:tr w:rsidR="005A089D" w:rsidRPr="005A089D" w14:paraId="1D3A028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938B1" w14:textId="77777777" w:rsidR="005A089D" w:rsidRPr="005A089D" w:rsidRDefault="005A089D" w:rsidP="00BA3785">
            <w:pPr>
              <w:pStyle w:val="rowtabella0"/>
              <w:rPr>
                <w:color w:val="002060"/>
              </w:rPr>
            </w:pPr>
            <w:r w:rsidRPr="005A089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B66B" w14:textId="77777777" w:rsidR="005A089D" w:rsidRPr="005A089D" w:rsidRDefault="005A089D" w:rsidP="00BA3785">
            <w:pPr>
              <w:pStyle w:val="rowtabella0"/>
              <w:jc w:val="center"/>
              <w:rPr>
                <w:color w:val="002060"/>
              </w:rPr>
            </w:pPr>
            <w:r w:rsidRPr="005A089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F1B9"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31A7"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BFCA"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866B"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8F24"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0A81" w14:textId="77777777" w:rsidR="005A089D" w:rsidRPr="005A089D" w:rsidRDefault="005A089D" w:rsidP="00BA3785">
            <w:pPr>
              <w:pStyle w:val="rowtabella0"/>
              <w:jc w:val="center"/>
              <w:rPr>
                <w:color w:val="002060"/>
              </w:rPr>
            </w:pPr>
            <w:r w:rsidRPr="005A089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7DA11"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AAE6"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97179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01876" w14:textId="77777777" w:rsidR="005A089D" w:rsidRPr="005A089D" w:rsidRDefault="005A089D" w:rsidP="00BA3785">
            <w:pPr>
              <w:pStyle w:val="rowtabella0"/>
              <w:rPr>
                <w:color w:val="002060"/>
              </w:rPr>
            </w:pPr>
            <w:r w:rsidRPr="005A089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46C7" w14:textId="77777777" w:rsidR="005A089D" w:rsidRPr="005A089D" w:rsidRDefault="005A089D" w:rsidP="00BA3785">
            <w:pPr>
              <w:pStyle w:val="rowtabella0"/>
              <w:jc w:val="center"/>
              <w:rPr>
                <w:color w:val="002060"/>
              </w:rPr>
            </w:pPr>
            <w:r w:rsidRPr="005A089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06F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7D22"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478F"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1A5C"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F3FF" w14:textId="77777777" w:rsidR="005A089D" w:rsidRPr="005A089D" w:rsidRDefault="005A089D" w:rsidP="00BA3785">
            <w:pPr>
              <w:pStyle w:val="rowtabella0"/>
              <w:jc w:val="center"/>
              <w:rPr>
                <w:color w:val="002060"/>
              </w:rPr>
            </w:pPr>
            <w:r w:rsidRPr="005A089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366E"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0E06"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E3E2" w14:textId="77777777" w:rsidR="005A089D" w:rsidRPr="005A089D" w:rsidRDefault="005A089D" w:rsidP="00BA3785">
            <w:pPr>
              <w:pStyle w:val="rowtabella0"/>
              <w:jc w:val="center"/>
              <w:rPr>
                <w:color w:val="002060"/>
              </w:rPr>
            </w:pPr>
            <w:r w:rsidRPr="005A089D">
              <w:rPr>
                <w:color w:val="002060"/>
              </w:rPr>
              <w:t>0</w:t>
            </w:r>
          </w:p>
        </w:tc>
      </w:tr>
      <w:tr w:rsidR="005A089D" w:rsidRPr="005A089D" w14:paraId="1661AB59"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FCD92" w14:textId="77777777" w:rsidR="005A089D" w:rsidRPr="005A089D" w:rsidRDefault="005A089D" w:rsidP="00BA3785">
            <w:pPr>
              <w:pStyle w:val="rowtabella0"/>
              <w:rPr>
                <w:color w:val="002060"/>
              </w:rPr>
            </w:pPr>
            <w:r w:rsidRPr="005A089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4736"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C60B"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959F"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D7E4"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2BA8"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A01A" w14:textId="77777777" w:rsidR="005A089D" w:rsidRPr="005A089D" w:rsidRDefault="005A089D" w:rsidP="00BA3785">
            <w:pPr>
              <w:pStyle w:val="rowtabella0"/>
              <w:jc w:val="center"/>
              <w:rPr>
                <w:color w:val="002060"/>
              </w:rPr>
            </w:pPr>
            <w:r w:rsidRPr="005A089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D7A5"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9263"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19157" w14:textId="77777777" w:rsidR="005A089D" w:rsidRPr="005A089D" w:rsidRDefault="005A089D" w:rsidP="00BA3785">
            <w:pPr>
              <w:pStyle w:val="rowtabella0"/>
              <w:jc w:val="center"/>
              <w:rPr>
                <w:color w:val="002060"/>
              </w:rPr>
            </w:pPr>
            <w:r w:rsidRPr="005A089D">
              <w:rPr>
                <w:color w:val="002060"/>
              </w:rPr>
              <w:t>0</w:t>
            </w:r>
          </w:p>
        </w:tc>
      </w:tr>
      <w:tr w:rsidR="005A089D" w:rsidRPr="005A089D" w14:paraId="7640E9B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728A9" w14:textId="77777777" w:rsidR="005A089D" w:rsidRPr="005A089D" w:rsidRDefault="005A089D" w:rsidP="00BA3785">
            <w:pPr>
              <w:pStyle w:val="rowtabella0"/>
              <w:rPr>
                <w:color w:val="002060"/>
              </w:rPr>
            </w:pPr>
            <w:r w:rsidRPr="005A089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9F22" w14:textId="77777777" w:rsidR="005A089D" w:rsidRPr="005A089D" w:rsidRDefault="005A089D" w:rsidP="00BA3785">
            <w:pPr>
              <w:pStyle w:val="rowtabella0"/>
              <w:jc w:val="center"/>
              <w:rPr>
                <w:color w:val="002060"/>
              </w:rPr>
            </w:pPr>
            <w:r w:rsidRPr="005A08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96A0"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1F3C"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39F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3AD5"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B428" w14:textId="77777777" w:rsidR="005A089D" w:rsidRPr="005A089D" w:rsidRDefault="005A089D" w:rsidP="00BA3785">
            <w:pPr>
              <w:pStyle w:val="rowtabella0"/>
              <w:jc w:val="center"/>
              <w:rPr>
                <w:color w:val="002060"/>
              </w:rPr>
            </w:pPr>
            <w:r w:rsidRPr="005A089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0D8B" w14:textId="77777777" w:rsidR="005A089D" w:rsidRPr="005A089D" w:rsidRDefault="005A089D" w:rsidP="00BA3785">
            <w:pPr>
              <w:pStyle w:val="rowtabella0"/>
              <w:jc w:val="center"/>
              <w:rPr>
                <w:color w:val="002060"/>
              </w:rPr>
            </w:pPr>
            <w:r w:rsidRPr="005A089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4B03"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90CD" w14:textId="77777777" w:rsidR="005A089D" w:rsidRPr="005A089D" w:rsidRDefault="005A089D" w:rsidP="00BA3785">
            <w:pPr>
              <w:pStyle w:val="rowtabella0"/>
              <w:jc w:val="center"/>
              <w:rPr>
                <w:color w:val="002060"/>
              </w:rPr>
            </w:pPr>
            <w:r w:rsidRPr="005A089D">
              <w:rPr>
                <w:color w:val="002060"/>
              </w:rPr>
              <w:t>0</w:t>
            </w:r>
          </w:p>
        </w:tc>
      </w:tr>
      <w:tr w:rsidR="005A089D" w:rsidRPr="005A089D" w14:paraId="22AD77C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37BEF" w14:textId="77777777" w:rsidR="005A089D" w:rsidRPr="005A089D" w:rsidRDefault="005A089D" w:rsidP="00BA3785">
            <w:pPr>
              <w:pStyle w:val="rowtabella0"/>
              <w:rPr>
                <w:color w:val="002060"/>
              </w:rPr>
            </w:pPr>
            <w:r w:rsidRPr="005A089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40F0"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0B1B"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F56F"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6902"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48B7"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9043"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36E0" w14:textId="77777777" w:rsidR="005A089D" w:rsidRPr="005A089D" w:rsidRDefault="005A089D" w:rsidP="00BA3785">
            <w:pPr>
              <w:pStyle w:val="rowtabella0"/>
              <w:jc w:val="center"/>
              <w:rPr>
                <w:color w:val="002060"/>
              </w:rPr>
            </w:pPr>
            <w:r w:rsidRPr="005A089D">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15BA"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5F0E" w14:textId="77777777" w:rsidR="005A089D" w:rsidRPr="005A089D" w:rsidRDefault="005A089D" w:rsidP="00BA3785">
            <w:pPr>
              <w:pStyle w:val="rowtabella0"/>
              <w:jc w:val="center"/>
              <w:rPr>
                <w:color w:val="002060"/>
              </w:rPr>
            </w:pPr>
            <w:r w:rsidRPr="005A089D">
              <w:rPr>
                <w:color w:val="002060"/>
              </w:rPr>
              <w:t>0</w:t>
            </w:r>
          </w:p>
        </w:tc>
      </w:tr>
      <w:tr w:rsidR="005A089D" w:rsidRPr="005A089D" w14:paraId="53F8118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9B389" w14:textId="77777777" w:rsidR="005A089D" w:rsidRPr="005A089D" w:rsidRDefault="005A089D" w:rsidP="00BA3785">
            <w:pPr>
              <w:pStyle w:val="rowtabella0"/>
              <w:rPr>
                <w:color w:val="002060"/>
              </w:rPr>
            </w:pPr>
            <w:r w:rsidRPr="005A089D">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743A"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8673"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EB827"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A0D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F8F5"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8B19" w14:textId="77777777" w:rsidR="005A089D" w:rsidRPr="005A089D" w:rsidRDefault="005A089D" w:rsidP="00BA3785">
            <w:pPr>
              <w:pStyle w:val="rowtabella0"/>
              <w:jc w:val="center"/>
              <w:rPr>
                <w:color w:val="002060"/>
              </w:rPr>
            </w:pPr>
            <w:r w:rsidRPr="005A089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0B7C"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5FE0"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E752"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33F6F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6231D" w14:textId="77777777" w:rsidR="005A089D" w:rsidRPr="005A089D" w:rsidRDefault="005A089D" w:rsidP="00BA3785">
            <w:pPr>
              <w:pStyle w:val="rowtabella0"/>
              <w:rPr>
                <w:color w:val="002060"/>
              </w:rPr>
            </w:pPr>
            <w:r w:rsidRPr="005A089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0805"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84A7"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D688"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ED69"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8BFF"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679D" w14:textId="77777777" w:rsidR="005A089D" w:rsidRPr="005A089D" w:rsidRDefault="005A089D" w:rsidP="00BA3785">
            <w:pPr>
              <w:pStyle w:val="rowtabella0"/>
              <w:jc w:val="center"/>
              <w:rPr>
                <w:color w:val="002060"/>
              </w:rPr>
            </w:pPr>
            <w:r w:rsidRPr="005A089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D1CB" w14:textId="77777777" w:rsidR="005A089D" w:rsidRPr="005A089D" w:rsidRDefault="005A089D" w:rsidP="00BA3785">
            <w:pPr>
              <w:pStyle w:val="rowtabella0"/>
              <w:jc w:val="center"/>
              <w:rPr>
                <w:color w:val="002060"/>
              </w:rPr>
            </w:pPr>
            <w:r w:rsidRPr="005A089D">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37D4" w14:textId="77777777" w:rsidR="005A089D" w:rsidRPr="005A089D" w:rsidRDefault="005A089D" w:rsidP="00BA3785">
            <w:pPr>
              <w:pStyle w:val="rowtabella0"/>
              <w:jc w:val="center"/>
              <w:rPr>
                <w:color w:val="002060"/>
              </w:rPr>
            </w:pPr>
            <w:r w:rsidRPr="005A089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AD1E" w14:textId="77777777" w:rsidR="005A089D" w:rsidRPr="005A089D" w:rsidRDefault="005A089D" w:rsidP="00BA3785">
            <w:pPr>
              <w:pStyle w:val="rowtabella0"/>
              <w:jc w:val="center"/>
              <w:rPr>
                <w:color w:val="002060"/>
              </w:rPr>
            </w:pPr>
            <w:r w:rsidRPr="005A089D">
              <w:rPr>
                <w:color w:val="002060"/>
              </w:rPr>
              <w:t>0</w:t>
            </w:r>
          </w:p>
        </w:tc>
      </w:tr>
      <w:tr w:rsidR="005A089D" w:rsidRPr="005A089D" w14:paraId="7C3F4002"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756BA" w14:textId="77777777" w:rsidR="005A089D" w:rsidRPr="005A089D" w:rsidRDefault="005A089D" w:rsidP="00BA3785">
            <w:pPr>
              <w:pStyle w:val="rowtabella0"/>
              <w:rPr>
                <w:color w:val="002060"/>
              </w:rPr>
            </w:pPr>
            <w:r w:rsidRPr="005A089D">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EFFD"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879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6F8C"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1BB6"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E464"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B0E9"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B9A7" w14:textId="77777777" w:rsidR="005A089D" w:rsidRPr="005A089D" w:rsidRDefault="005A089D" w:rsidP="00BA3785">
            <w:pPr>
              <w:pStyle w:val="rowtabella0"/>
              <w:jc w:val="center"/>
              <w:rPr>
                <w:color w:val="002060"/>
              </w:rPr>
            </w:pPr>
            <w:r w:rsidRPr="005A089D">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21CC" w14:textId="77777777" w:rsidR="005A089D" w:rsidRPr="005A089D" w:rsidRDefault="005A089D" w:rsidP="00BA3785">
            <w:pPr>
              <w:pStyle w:val="rowtabella0"/>
              <w:jc w:val="center"/>
              <w:rPr>
                <w:color w:val="002060"/>
              </w:rPr>
            </w:pPr>
            <w:r w:rsidRPr="005A089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58B1" w14:textId="77777777" w:rsidR="005A089D" w:rsidRPr="005A089D" w:rsidRDefault="005A089D" w:rsidP="00BA3785">
            <w:pPr>
              <w:pStyle w:val="rowtabella0"/>
              <w:jc w:val="center"/>
              <w:rPr>
                <w:color w:val="002060"/>
              </w:rPr>
            </w:pPr>
            <w:r w:rsidRPr="005A089D">
              <w:rPr>
                <w:color w:val="002060"/>
              </w:rPr>
              <w:t>0</w:t>
            </w:r>
          </w:p>
        </w:tc>
      </w:tr>
      <w:tr w:rsidR="005A089D" w:rsidRPr="005A089D" w14:paraId="71A9AEA3"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879865" w14:textId="77777777" w:rsidR="005A089D" w:rsidRPr="005A089D" w:rsidRDefault="005A089D" w:rsidP="00BA3785">
            <w:pPr>
              <w:pStyle w:val="rowtabella0"/>
              <w:rPr>
                <w:color w:val="002060"/>
              </w:rPr>
            </w:pPr>
            <w:r w:rsidRPr="005A089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2458"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3303"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DB4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D688"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11E5"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6D02" w14:textId="77777777" w:rsidR="005A089D" w:rsidRPr="005A089D" w:rsidRDefault="005A089D" w:rsidP="00BA3785">
            <w:pPr>
              <w:pStyle w:val="rowtabella0"/>
              <w:jc w:val="center"/>
              <w:rPr>
                <w:color w:val="002060"/>
              </w:rPr>
            </w:pPr>
            <w:r w:rsidRPr="005A089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D871" w14:textId="77777777" w:rsidR="005A089D" w:rsidRPr="005A089D" w:rsidRDefault="005A089D" w:rsidP="00BA3785">
            <w:pPr>
              <w:pStyle w:val="rowtabella0"/>
              <w:jc w:val="center"/>
              <w:rPr>
                <w:color w:val="002060"/>
              </w:rPr>
            </w:pPr>
            <w:r w:rsidRPr="005A089D">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447C"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364A" w14:textId="77777777" w:rsidR="005A089D" w:rsidRPr="005A089D" w:rsidRDefault="005A089D" w:rsidP="00BA3785">
            <w:pPr>
              <w:pStyle w:val="rowtabella0"/>
              <w:jc w:val="center"/>
              <w:rPr>
                <w:color w:val="002060"/>
              </w:rPr>
            </w:pPr>
            <w:r w:rsidRPr="005A089D">
              <w:rPr>
                <w:color w:val="002060"/>
              </w:rPr>
              <w:t>0</w:t>
            </w:r>
          </w:p>
        </w:tc>
      </w:tr>
    </w:tbl>
    <w:p w14:paraId="159DA9DD" w14:textId="77777777" w:rsidR="005A089D" w:rsidRPr="005A089D" w:rsidRDefault="005A089D" w:rsidP="005A089D">
      <w:pPr>
        <w:pStyle w:val="breakline"/>
        <w:rPr>
          <w:rFonts w:eastAsiaTheme="minorEastAsia"/>
          <w:color w:val="002060"/>
        </w:rPr>
      </w:pPr>
    </w:p>
    <w:p w14:paraId="5C8A467F" w14:textId="77777777" w:rsidR="005A089D" w:rsidRPr="005A089D" w:rsidRDefault="005A089D" w:rsidP="005A089D">
      <w:pPr>
        <w:pStyle w:val="breakline"/>
        <w:rPr>
          <w:color w:val="002060"/>
        </w:rPr>
      </w:pPr>
    </w:p>
    <w:p w14:paraId="3FBF4D5B" w14:textId="77777777" w:rsidR="005A089D" w:rsidRPr="005A089D" w:rsidRDefault="005A089D" w:rsidP="005A089D">
      <w:pPr>
        <w:pStyle w:val="sottotitolocampionato10"/>
        <w:rPr>
          <w:color w:val="002060"/>
        </w:rPr>
      </w:pPr>
      <w:r w:rsidRPr="005A089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799A7260"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76005"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B6FFE"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42463"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4BDE3"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571B9"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B241"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3E9A"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D95BA"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5DD1C"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03B28" w14:textId="77777777" w:rsidR="005A089D" w:rsidRPr="005A089D" w:rsidRDefault="005A089D" w:rsidP="00BA3785">
            <w:pPr>
              <w:pStyle w:val="headertabella0"/>
              <w:rPr>
                <w:color w:val="002060"/>
              </w:rPr>
            </w:pPr>
            <w:r w:rsidRPr="005A089D">
              <w:rPr>
                <w:color w:val="002060"/>
              </w:rPr>
              <w:t>PE</w:t>
            </w:r>
          </w:p>
        </w:tc>
      </w:tr>
      <w:tr w:rsidR="005A089D" w:rsidRPr="005A089D" w14:paraId="5F863AAC"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22CF07" w14:textId="77777777" w:rsidR="005A089D" w:rsidRPr="005620AA" w:rsidRDefault="005A089D" w:rsidP="00BA3785">
            <w:pPr>
              <w:pStyle w:val="rowtabella0"/>
              <w:rPr>
                <w:color w:val="002060"/>
                <w:lang w:val="en-US"/>
              </w:rPr>
            </w:pPr>
            <w:r w:rsidRPr="005620AA">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06A7" w14:textId="77777777" w:rsidR="005A089D" w:rsidRPr="005A089D" w:rsidRDefault="005A089D" w:rsidP="00BA3785">
            <w:pPr>
              <w:pStyle w:val="rowtabella0"/>
              <w:jc w:val="center"/>
              <w:rPr>
                <w:color w:val="002060"/>
              </w:rPr>
            </w:pPr>
            <w:r w:rsidRPr="005A089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F69B"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6C27"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F7D3"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237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161E" w14:textId="77777777" w:rsidR="005A089D" w:rsidRPr="005A089D" w:rsidRDefault="005A089D" w:rsidP="00BA3785">
            <w:pPr>
              <w:pStyle w:val="rowtabella0"/>
              <w:jc w:val="center"/>
              <w:rPr>
                <w:color w:val="002060"/>
              </w:rPr>
            </w:pPr>
            <w:r w:rsidRPr="005A089D">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7C34" w14:textId="77777777" w:rsidR="005A089D" w:rsidRPr="005A089D" w:rsidRDefault="005A089D" w:rsidP="00BA3785">
            <w:pPr>
              <w:pStyle w:val="rowtabella0"/>
              <w:jc w:val="center"/>
              <w:rPr>
                <w:color w:val="002060"/>
              </w:rPr>
            </w:pPr>
            <w:r w:rsidRPr="005A089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A1AC" w14:textId="77777777" w:rsidR="005A089D" w:rsidRPr="005A089D" w:rsidRDefault="005A089D" w:rsidP="00BA3785">
            <w:pPr>
              <w:pStyle w:val="rowtabella0"/>
              <w:jc w:val="center"/>
              <w:rPr>
                <w:color w:val="002060"/>
              </w:rPr>
            </w:pPr>
            <w:r w:rsidRPr="005A089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019A" w14:textId="77777777" w:rsidR="005A089D" w:rsidRPr="005A089D" w:rsidRDefault="005A089D" w:rsidP="00BA3785">
            <w:pPr>
              <w:pStyle w:val="rowtabella0"/>
              <w:jc w:val="center"/>
              <w:rPr>
                <w:color w:val="002060"/>
              </w:rPr>
            </w:pPr>
            <w:r w:rsidRPr="005A089D">
              <w:rPr>
                <w:color w:val="002060"/>
              </w:rPr>
              <w:t>0</w:t>
            </w:r>
          </w:p>
        </w:tc>
      </w:tr>
      <w:tr w:rsidR="005A089D" w:rsidRPr="005A089D" w14:paraId="05B2A0E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5CE7F" w14:textId="77777777" w:rsidR="005A089D" w:rsidRPr="005A089D" w:rsidRDefault="005A089D" w:rsidP="00BA3785">
            <w:pPr>
              <w:pStyle w:val="rowtabella0"/>
              <w:rPr>
                <w:color w:val="002060"/>
              </w:rPr>
            </w:pPr>
            <w:r w:rsidRPr="005A089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BB33"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5DEE"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5B77"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9C33"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44AB"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1C94" w14:textId="77777777" w:rsidR="005A089D" w:rsidRPr="005A089D" w:rsidRDefault="005A089D" w:rsidP="00BA3785">
            <w:pPr>
              <w:pStyle w:val="rowtabella0"/>
              <w:jc w:val="center"/>
              <w:rPr>
                <w:color w:val="002060"/>
              </w:rPr>
            </w:pPr>
            <w:r w:rsidRPr="005A089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260B" w14:textId="77777777" w:rsidR="005A089D" w:rsidRPr="005A089D" w:rsidRDefault="005A089D" w:rsidP="00BA3785">
            <w:pPr>
              <w:pStyle w:val="rowtabella0"/>
              <w:jc w:val="center"/>
              <w:rPr>
                <w:color w:val="002060"/>
              </w:rPr>
            </w:pPr>
            <w:r w:rsidRPr="005A089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4A63" w14:textId="77777777" w:rsidR="005A089D" w:rsidRPr="005A089D" w:rsidRDefault="005A089D" w:rsidP="00BA3785">
            <w:pPr>
              <w:pStyle w:val="rowtabella0"/>
              <w:jc w:val="center"/>
              <w:rPr>
                <w:color w:val="002060"/>
              </w:rPr>
            </w:pPr>
            <w:r w:rsidRPr="005A089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A25D" w14:textId="77777777" w:rsidR="005A089D" w:rsidRPr="005A089D" w:rsidRDefault="005A089D" w:rsidP="00BA3785">
            <w:pPr>
              <w:pStyle w:val="rowtabella0"/>
              <w:jc w:val="center"/>
              <w:rPr>
                <w:color w:val="002060"/>
              </w:rPr>
            </w:pPr>
            <w:r w:rsidRPr="005A089D">
              <w:rPr>
                <w:color w:val="002060"/>
              </w:rPr>
              <w:t>0</w:t>
            </w:r>
          </w:p>
        </w:tc>
      </w:tr>
      <w:tr w:rsidR="005A089D" w:rsidRPr="005A089D" w14:paraId="77BF271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48774" w14:textId="77777777" w:rsidR="005A089D" w:rsidRPr="005A089D" w:rsidRDefault="005A089D" w:rsidP="00BA3785">
            <w:pPr>
              <w:pStyle w:val="rowtabella0"/>
              <w:rPr>
                <w:color w:val="002060"/>
              </w:rPr>
            </w:pPr>
            <w:r w:rsidRPr="005A089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416F" w14:textId="77777777" w:rsidR="005A089D" w:rsidRPr="005A089D" w:rsidRDefault="005A089D" w:rsidP="00BA3785">
            <w:pPr>
              <w:pStyle w:val="rowtabella0"/>
              <w:jc w:val="center"/>
              <w:rPr>
                <w:color w:val="002060"/>
              </w:rPr>
            </w:pPr>
            <w:r w:rsidRPr="005A089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266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FB09"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877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FD7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681D"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0EFA"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82FB"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C241" w14:textId="77777777" w:rsidR="005A089D" w:rsidRPr="005A089D" w:rsidRDefault="005A089D" w:rsidP="00BA3785">
            <w:pPr>
              <w:pStyle w:val="rowtabella0"/>
              <w:jc w:val="center"/>
              <w:rPr>
                <w:color w:val="002060"/>
              </w:rPr>
            </w:pPr>
            <w:r w:rsidRPr="005A089D">
              <w:rPr>
                <w:color w:val="002060"/>
              </w:rPr>
              <w:t>0</w:t>
            </w:r>
          </w:p>
        </w:tc>
      </w:tr>
      <w:tr w:rsidR="005A089D" w:rsidRPr="005A089D" w14:paraId="36DE374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C1B6F" w14:textId="77777777" w:rsidR="005A089D" w:rsidRPr="005A089D" w:rsidRDefault="005A089D" w:rsidP="00BA3785">
            <w:pPr>
              <w:pStyle w:val="rowtabella0"/>
              <w:rPr>
                <w:color w:val="002060"/>
              </w:rPr>
            </w:pPr>
            <w:r w:rsidRPr="005A089D">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6F6E" w14:textId="77777777" w:rsidR="005A089D" w:rsidRPr="005A089D" w:rsidRDefault="005A089D" w:rsidP="00BA3785">
            <w:pPr>
              <w:pStyle w:val="rowtabella0"/>
              <w:jc w:val="center"/>
              <w:rPr>
                <w:color w:val="002060"/>
              </w:rPr>
            </w:pPr>
            <w:r w:rsidRPr="005A089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9D68"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A5CD"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8F9B"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D09A"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6CA0" w14:textId="77777777" w:rsidR="005A089D" w:rsidRPr="005A089D" w:rsidRDefault="005A089D" w:rsidP="00BA3785">
            <w:pPr>
              <w:pStyle w:val="rowtabella0"/>
              <w:jc w:val="center"/>
              <w:rPr>
                <w:color w:val="002060"/>
              </w:rPr>
            </w:pPr>
            <w:r w:rsidRPr="005A089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174F" w14:textId="77777777" w:rsidR="005A089D" w:rsidRPr="005A089D" w:rsidRDefault="005A089D" w:rsidP="00BA3785">
            <w:pPr>
              <w:pStyle w:val="rowtabella0"/>
              <w:jc w:val="center"/>
              <w:rPr>
                <w:color w:val="002060"/>
              </w:rPr>
            </w:pPr>
            <w:r w:rsidRPr="005A089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FBBB"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FA17" w14:textId="77777777" w:rsidR="005A089D" w:rsidRPr="005A089D" w:rsidRDefault="005A089D" w:rsidP="00BA3785">
            <w:pPr>
              <w:pStyle w:val="rowtabella0"/>
              <w:jc w:val="center"/>
              <w:rPr>
                <w:color w:val="002060"/>
              </w:rPr>
            </w:pPr>
            <w:r w:rsidRPr="005A089D">
              <w:rPr>
                <w:color w:val="002060"/>
              </w:rPr>
              <w:t>0</w:t>
            </w:r>
          </w:p>
        </w:tc>
      </w:tr>
      <w:tr w:rsidR="005A089D" w:rsidRPr="005A089D" w14:paraId="6ECE702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C2A84" w14:textId="77777777" w:rsidR="005A089D" w:rsidRPr="005A089D" w:rsidRDefault="005A089D" w:rsidP="00BA3785">
            <w:pPr>
              <w:pStyle w:val="rowtabella0"/>
              <w:rPr>
                <w:color w:val="002060"/>
              </w:rPr>
            </w:pPr>
            <w:r w:rsidRPr="005A089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BD81" w14:textId="77777777" w:rsidR="005A089D" w:rsidRPr="005A089D" w:rsidRDefault="005A089D" w:rsidP="00BA3785">
            <w:pPr>
              <w:pStyle w:val="rowtabella0"/>
              <w:jc w:val="center"/>
              <w:rPr>
                <w:color w:val="002060"/>
              </w:rPr>
            </w:pPr>
            <w:r w:rsidRPr="005A089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D680"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E823"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2F1A"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CE9E"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3288" w14:textId="77777777" w:rsidR="005A089D" w:rsidRPr="005A089D" w:rsidRDefault="005A089D" w:rsidP="00BA3785">
            <w:pPr>
              <w:pStyle w:val="rowtabella0"/>
              <w:jc w:val="center"/>
              <w:rPr>
                <w:color w:val="002060"/>
              </w:rPr>
            </w:pPr>
            <w:r w:rsidRPr="005A089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488C" w14:textId="77777777" w:rsidR="005A089D" w:rsidRPr="005A089D" w:rsidRDefault="005A089D" w:rsidP="00BA3785">
            <w:pPr>
              <w:pStyle w:val="rowtabella0"/>
              <w:jc w:val="center"/>
              <w:rPr>
                <w:color w:val="002060"/>
              </w:rPr>
            </w:pPr>
            <w:r w:rsidRPr="005A089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0517"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2237" w14:textId="77777777" w:rsidR="005A089D" w:rsidRPr="005A089D" w:rsidRDefault="005A089D" w:rsidP="00BA3785">
            <w:pPr>
              <w:pStyle w:val="rowtabella0"/>
              <w:jc w:val="center"/>
              <w:rPr>
                <w:color w:val="002060"/>
              </w:rPr>
            </w:pPr>
            <w:r w:rsidRPr="005A089D">
              <w:rPr>
                <w:color w:val="002060"/>
              </w:rPr>
              <w:t>0</w:t>
            </w:r>
          </w:p>
        </w:tc>
      </w:tr>
      <w:tr w:rsidR="005A089D" w:rsidRPr="005A089D" w14:paraId="1FFE98F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219CF" w14:textId="77777777" w:rsidR="005A089D" w:rsidRPr="005A089D" w:rsidRDefault="005A089D" w:rsidP="00BA3785">
            <w:pPr>
              <w:pStyle w:val="rowtabella0"/>
              <w:rPr>
                <w:color w:val="002060"/>
              </w:rPr>
            </w:pPr>
            <w:r w:rsidRPr="005A089D">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DB29" w14:textId="77777777" w:rsidR="005A089D" w:rsidRPr="005A089D" w:rsidRDefault="005A089D" w:rsidP="00BA3785">
            <w:pPr>
              <w:pStyle w:val="rowtabella0"/>
              <w:jc w:val="center"/>
              <w:rPr>
                <w:color w:val="002060"/>
              </w:rPr>
            </w:pPr>
            <w:r w:rsidRPr="005A089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A03E"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427D"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98B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8BA1"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6459" w14:textId="77777777" w:rsidR="005A089D" w:rsidRPr="005A089D" w:rsidRDefault="005A089D" w:rsidP="00BA3785">
            <w:pPr>
              <w:pStyle w:val="rowtabella0"/>
              <w:jc w:val="center"/>
              <w:rPr>
                <w:color w:val="002060"/>
              </w:rPr>
            </w:pPr>
            <w:r w:rsidRPr="005A089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8166"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0272"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8178" w14:textId="77777777" w:rsidR="005A089D" w:rsidRPr="005A089D" w:rsidRDefault="005A089D" w:rsidP="00BA3785">
            <w:pPr>
              <w:pStyle w:val="rowtabella0"/>
              <w:jc w:val="center"/>
              <w:rPr>
                <w:color w:val="002060"/>
              </w:rPr>
            </w:pPr>
            <w:r w:rsidRPr="005A089D">
              <w:rPr>
                <w:color w:val="002060"/>
              </w:rPr>
              <w:t>0</w:t>
            </w:r>
          </w:p>
        </w:tc>
      </w:tr>
      <w:tr w:rsidR="005A089D" w:rsidRPr="005A089D" w14:paraId="104AEA8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EC9F9" w14:textId="77777777" w:rsidR="005A089D" w:rsidRPr="005A089D" w:rsidRDefault="005A089D" w:rsidP="00BA3785">
            <w:pPr>
              <w:pStyle w:val="rowtabella0"/>
              <w:rPr>
                <w:color w:val="002060"/>
              </w:rPr>
            </w:pPr>
            <w:r w:rsidRPr="005A089D">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F633" w14:textId="77777777" w:rsidR="005A089D" w:rsidRPr="005A089D" w:rsidRDefault="005A089D" w:rsidP="00BA3785">
            <w:pPr>
              <w:pStyle w:val="rowtabella0"/>
              <w:jc w:val="center"/>
              <w:rPr>
                <w:color w:val="002060"/>
              </w:rPr>
            </w:pPr>
            <w:r w:rsidRPr="005A089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EAD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9ADC"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CD93"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7091"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67A8"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70F9"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CB3D"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A146" w14:textId="77777777" w:rsidR="005A089D" w:rsidRPr="005A089D" w:rsidRDefault="005A089D" w:rsidP="00BA3785">
            <w:pPr>
              <w:pStyle w:val="rowtabella0"/>
              <w:jc w:val="center"/>
              <w:rPr>
                <w:color w:val="002060"/>
              </w:rPr>
            </w:pPr>
            <w:r w:rsidRPr="005A089D">
              <w:rPr>
                <w:color w:val="002060"/>
              </w:rPr>
              <w:t>0</w:t>
            </w:r>
          </w:p>
        </w:tc>
      </w:tr>
      <w:tr w:rsidR="005A089D" w:rsidRPr="005A089D" w14:paraId="0DCFE78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3E655" w14:textId="77777777" w:rsidR="005A089D" w:rsidRPr="005620AA" w:rsidRDefault="005A089D" w:rsidP="00BA3785">
            <w:pPr>
              <w:pStyle w:val="rowtabella0"/>
              <w:rPr>
                <w:color w:val="002060"/>
                <w:lang w:val="en-US"/>
              </w:rPr>
            </w:pPr>
            <w:r w:rsidRPr="005620A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0195" w14:textId="77777777" w:rsidR="005A089D" w:rsidRPr="005A089D" w:rsidRDefault="005A089D" w:rsidP="00BA3785">
            <w:pPr>
              <w:pStyle w:val="rowtabella0"/>
              <w:jc w:val="center"/>
              <w:rPr>
                <w:color w:val="002060"/>
              </w:rPr>
            </w:pPr>
            <w:r w:rsidRPr="005A08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552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3A9F"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C419"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C0DC"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803B" w14:textId="77777777" w:rsidR="005A089D" w:rsidRPr="005A089D" w:rsidRDefault="005A089D" w:rsidP="00BA3785">
            <w:pPr>
              <w:pStyle w:val="rowtabella0"/>
              <w:jc w:val="center"/>
              <w:rPr>
                <w:color w:val="002060"/>
              </w:rPr>
            </w:pPr>
            <w:r w:rsidRPr="005A089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15C6"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2B9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1CF6" w14:textId="77777777" w:rsidR="005A089D" w:rsidRPr="005A089D" w:rsidRDefault="005A089D" w:rsidP="00BA3785">
            <w:pPr>
              <w:pStyle w:val="rowtabella0"/>
              <w:jc w:val="center"/>
              <w:rPr>
                <w:color w:val="002060"/>
              </w:rPr>
            </w:pPr>
            <w:r w:rsidRPr="005A089D">
              <w:rPr>
                <w:color w:val="002060"/>
              </w:rPr>
              <w:t>0</w:t>
            </w:r>
          </w:p>
        </w:tc>
      </w:tr>
      <w:tr w:rsidR="005A089D" w:rsidRPr="005A089D" w14:paraId="299A1B3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2F26C" w14:textId="77777777" w:rsidR="005A089D" w:rsidRPr="005A089D" w:rsidRDefault="005A089D" w:rsidP="00BA3785">
            <w:pPr>
              <w:pStyle w:val="rowtabella0"/>
              <w:rPr>
                <w:color w:val="002060"/>
              </w:rPr>
            </w:pPr>
            <w:r w:rsidRPr="005A089D">
              <w:rPr>
                <w:color w:val="002060"/>
              </w:rPr>
              <w:t xml:space="preserve">A.S.D. CALCIO </w:t>
            </w:r>
            <w:proofErr w:type="gramStart"/>
            <w:r w:rsidRPr="005A089D">
              <w:rPr>
                <w:color w:val="002060"/>
              </w:rPr>
              <w:t>S.ELPIDIO</w:t>
            </w:r>
            <w:proofErr w:type="gramEnd"/>
            <w:r w:rsidRPr="005A089D">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1026"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3F7A"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CB3E"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CB8A"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2196"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30AA" w14:textId="77777777" w:rsidR="005A089D" w:rsidRPr="005A089D" w:rsidRDefault="005A089D" w:rsidP="00BA3785">
            <w:pPr>
              <w:pStyle w:val="rowtabella0"/>
              <w:jc w:val="center"/>
              <w:rPr>
                <w:color w:val="002060"/>
              </w:rPr>
            </w:pPr>
            <w:r w:rsidRPr="005A089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B3F0"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D148"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A1DA" w14:textId="77777777" w:rsidR="005A089D" w:rsidRPr="005A089D" w:rsidRDefault="005A089D" w:rsidP="00BA3785">
            <w:pPr>
              <w:pStyle w:val="rowtabella0"/>
              <w:jc w:val="center"/>
              <w:rPr>
                <w:color w:val="002060"/>
              </w:rPr>
            </w:pPr>
            <w:r w:rsidRPr="005A089D">
              <w:rPr>
                <w:color w:val="002060"/>
              </w:rPr>
              <w:t>0</w:t>
            </w:r>
          </w:p>
        </w:tc>
      </w:tr>
      <w:tr w:rsidR="005A089D" w:rsidRPr="005A089D" w14:paraId="33D3F44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2B97E" w14:textId="77777777" w:rsidR="005A089D" w:rsidRPr="005A089D" w:rsidRDefault="005A089D" w:rsidP="00BA3785">
            <w:pPr>
              <w:pStyle w:val="rowtabella0"/>
              <w:rPr>
                <w:color w:val="002060"/>
              </w:rPr>
            </w:pPr>
            <w:r w:rsidRPr="005A089D">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C635"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91E7"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430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43E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BF06"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154F"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4027" w14:textId="77777777" w:rsidR="005A089D" w:rsidRPr="005A089D" w:rsidRDefault="005A089D" w:rsidP="00BA3785">
            <w:pPr>
              <w:pStyle w:val="rowtabella0"/>
              <w:jc w:val="center"/>
              <w:rPr>
                <w:color w:val="002060"/>
              </w:rPr>
            </w:pPr>
            <w:r w:rsidRPr="005A089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0AD0"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7D98" w14:textId="77777777" w:rsidR="005A089D" w:rsidRPr="005A089D" w:rsidRDefault="005A089D" w:rsidP="00BA3785">
            <w:pPr>
              <w:pStyle w:val="rowtabella0"/>
              <w:jc w:val="center"/>
              <w:rPr>
                <w:color w:val="002060"/>
              </w:rPr>
            </w:pPr>
            <w:r w:rsidRPr="005A089D">
              <w:rPr>
                <w:color w:val="002060"/>
              </w:rPr>
              <w:t>0</w:t>
            </w:r>
          </w:p>
        </w:tc>
      </w:tr>
      <w:tr w:rsidR="005A089D" w:rsidRPr="005A089D" w14:paraId="61D0455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E38C1" w14:textId="77777777" w:rsidR="005A089D" w:rsidRPr="005620AA" w:rsidRDefault="005A089D" w:rsidP="00BA3785">
            <w:pPr>
              <w:pStyle w:val="rowtabella0"/>
              <w:rPr>
                <w:color w:val="002060"/>
                <w:lang w:val="en-US"/>
              </w:rPr>
            </w:pPr>
            <w:r w:rsidRPr="005620AA">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2779" w14:textId="77777777" w:rsidR="005A089D" w:rsidRPr="005A089D" w:rsidRDefault="005A089D" w:rsidP="00BA3785">
            <w:pPr>
              <w:pStyle w:val="rowtabella0"/>
              <w:jc w:val="center"/>
              <w:rPr>
                <w:color w:val="002060"/>
              </w:rPr>
            </w:pPr>
            <w:r w:rsidRPr="005A08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FAE3"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BD90"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3B1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C6C3"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1104" w14:textId="77777777" w:rsidR="005A089D" w:rsidRPr="005A089D" w:rsidRDefault="005A089D" w:rsidP="00BA3785">
            <w:pPr>
              <w:pStyle w:val="rowtabella0"/>
              <w:jc w:val="center"/>
              <w:rPr>
                <w:color w:val="002060"/>
              </w:rPr>
            </w:pPr>
            <w:r w:rsidRPr="005A089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88B1" w14:textId="77777777" w:rsidR="005A089D" w:rsidRPr="005A089D" w:rsidRDefault="005A089D" w:rsidP="00BA3785">
            <w:pPr>
              <w:pStyle w:val="rowtabella0"/>
              <w:jc w:val="center"/>
              <w:rPr>
                <w:color w:val="002060"/>
              </w:rPr>
            </w:pPr>
            <w:r w:rsidRPr="005A089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B7A7"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7B35" w14:textId="77777777" w:rsidR="005A089D" w:rsidRPr="005A089D" w:rsidRDefault="005A089D" w:rsidP="00BA3785">
            <w:pPr>
              <w:pStyle w:val="rowtabella0"/>
              <w:jc w:val="center"/>
              <w:rPr>
                <w:color w:val="002060"/>
              </w:rPr>
            </w:pPr>
            <w:r w:rsidRPr="005A089D">
              <w:rPr>
                <w:color w:val="002060"/>
              </w:rPr>
              <w:t>0</w:t>
            </w:r>
          </w:p>
        </w:tc>
      </w:tr>
      <w:tr w:rsidR="005A089D" w:rsidRPr="005A089D" w14:paraId="20A7486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11770" w14:textId="77777777" w:rsidR="005A089D" w:rsidRPr="005620AA" w:rsidRDefault="005A089D" w:rsidP="00BA3785">
            <w:pPr>
              <w:pStyle w:val="rowtabella0"/>
              <w:rPr>
                <w:color w:val="002060"/>
                <w:lang w:val="en-US"/>
              </w:rPr>
            </w:pPr>
            <w:r w:rsidRPr="005620AA">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EEB0"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CF52"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6085"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9F18"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07DA"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0F83" w14:textId="77777777" w:rsidR="005A089D" w:rsidRPr="005A089D" w:rsidRDefault="005A089D" w:rsidP="00BA3785">
            <w:pPr>
              <w:pStyle w:val="rowtabella0"/>
              <w:jc w:val="center"/>
              <w:rPr>
                <w:color w:val="002060"/>
              </w:rPr>
            </w:pPr>
            <w:r w:rsidRPr="005A089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EA3C" w14:textId="77777777" w:rsidR="005A089D" w:rsidRPr="005A089D" w:rsidRDefault="005A089D" w:rsidP="00BA3785">
            <w:pPr>
              <w:pStyle w:val="rowtabella0"/>
              <w:jc w:val="center"/>
              <w:rPr>
                <w:color w:val="002060"/>
              </w:rPr>
            </w:pPr>
            <w:r w:rsidRPr="005A089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CAE0" w14:textId="77777777" w:rsidR="005A089D" w:rsidRPr="005A089D" w:rsidRDefault="005A089D" w:rsidP="00BA3785">
            <w:pPr>
              <w:pStyle w:val="rowtabella0"/>
              <w:jc w:val="center"/>
              <w:rPr>
                <w:color w:val="002060"/>
              </w:rPr>
            </w:pPr>
            <w:r w:rsidRPr="005A089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CD5D" w14:textId="77777777" w:rsidR="005A089D" w:rsidRPr="005A089D" w:rsidRDefault="005A089D" w:rsidP="00BA3785">
            <w:pPr>
              <w:pStyle w:val="rowtabella0"/>
              <w:jc w:val="center"/>
              <w:rPr>
                <w:color w:val="002060"/>
              </w:rPr>
            </w:pPr>
            <w:r w:rsidRPr="005A089D">
              <w:rPr>
                <w:color w:val="002060"/>
              </w:rPr>
              <w:t>0</w:t>
            </w:r>
          </w:p>
        </w:tc>
      </w:tr>
      <w:tr w:rsidR="005A089D" w:rsidRPr="005A089D" w14:paraId="7A63B6E6"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911BD7" w14:textId="77777777" w:rsidR="005A089D" w:rsidRPr="005A089D" w:rsidRDefault="005A089D" w:rsidP="00BA3785">
            <w:pPr>
              <w:pStyle w:val="rowtabella0"/>
              <w:rPr>
                <w:color w:val="002060"/>
              </w:rPr>
            </w:pPr>
            <w:r w:rsidRPr="005A089D">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D614"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A857"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DAD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22CC"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BFA7"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57D0" w14:textId="77777777" w:rsidR="005A089D" w:rsidRPr="005A089D" w:rsidRDefault="005A089D" w:rsidP="00BA3785">
            <w:pPr>
              <w:pStyle w:val="rowtabella0"/>
              <w:jc w:val="center"/>
              <w:rPr>
                <w:color w:val="002060"/>
              </w:rPr>
            </w:pPr>
            <w:r w:rsidRPr="005A089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A0D9" w14:textId="77777777" w:rsidR="005A089D" w:rsidRPr="005A089D" w:rsidRDefault="005A089D" w:rsidP="00BA3785">
            <w:pPr>
              <w:pStyle w:val="rowtabella0"/>
              <w:jc w:val="center"/>
              <w:rPr>
                <w:color w:val="002060"/>
              </w:rPr>
            </w:pPr>
            <w:r w:rsidRPr="005A089D">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A050"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0417" w14:textId="77777777" w:rsidR="005A089D" w:rsidRPr="005A089D" w:rsidRDefault="005A089D" w:rsidP="00BA3785">
            <w:pPr>
              <w:pStyle w:val="rowtabella0"/>
              <w:jc w:val="center"/>
              <w:rPr>
                <w:color w:val="002060"/>
              </w:rPr>
            </w:pPr>
            <w:r w:rsidRPr="005A089D">
              <w:rPr>
                <w:color w:val="002060"/>
              </w:rPr>
              <w:t>0</w:t>
            </w:r>
          </w:p>
        </w:tc>
      </w:tr>
    </w:tbl>
    <w:p w14:paraId="5E6C9FDF" w14:textId="77777777" w:rsidR="005A089D" w:rsidRPr="005A089D" w:rsidRDefault="005A089D" w:rsidP="005A089D">
      <w:pPr>
        <w:pStyle w:val="breakline"/>
        <w:rPr>
          <w:rFonts w:eastAsiaTheme="minorEastAsia"/>
          <w:color w:val="002060"/>
        </w:rPr>
      </w:pPr>
    </w:p>
    <w:p w14:paraId="083E13D8" w14:textId="77777777" w:rsidR="005A089D" w:rsidRPr="005A089D" w:rsidRDefault="005A089D" w:rsidP="005A089D">
      <w:pPr>
        <w:pStyle w:val="breakline"/>
        <w:rPr>
          <w:color w:val="002060"/>
        </w:rPr>
      </w:pPr>
    </w:p>
    <w:p w14:paraId="508BF32D" w14:textId="77777777" w:rsidR="005A089D" w:rsidRPr="005A089D" w:rsidRDefault="005A089D" w:rsidP="005A089D">
      <w:pPr>
        <w:pStyle w:val="sottotitolocampionato10"/>
        <w:rPr>
          <w:color w:val="002060"/>
        </w:rPr>
      </w:pPr>
      <w:r w:rsidRPr="005A089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25A631CE"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CD78C"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D34D"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808B7"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322DA"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D0540"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2C0F"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240C"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5D014"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C6270"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92DFD" w14:textId="77777777" w:rsidR="005A089D" w:rsidRPr="005A089D" w:rsidRDefault="005A089D" w:rsidP="00BA3785">
            <w:pPr>
              <w:pStyle w:val="headertabella0"/>
              <w:rPr>
                <w:color w:val="002060"/>
              </w:rPr>
            </w:pPr>
            <w:r w:rsidRPr="005A089D">
              <w:rPr>
                <w:color w:val="002060"/>
              </w:rPr>
              <w:t>PE</w:t>
            </w:r>
          </w:p>
        </w:tc>
      </w:tr>
      <w:tr w:rsidR="005A089D" w:rsidRPr="005A089D" w14:paraId="48A7CBC1"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17F14" w14:textId="77777777" w:rsidR="005A089D" w:rsidRPr="005620AA" w:rsidRDefault="005A089D" w:rsidP="00BA3785">
            <w:pPr>
              <w:pStyle w:val="rowtabella0"/>
              <w:rPr>
                <w:color w:val="002060"/>
                <w:lang w:val="en-US"/>
              </w:rPr>
            </w:pPr>
            <w:r w:rsidRPr="005620AA">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1AE6"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D47B"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2DE0"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D73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62E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2728" w14:textId="77777777" w:rsidR="005A089D" w:rsidRPr="005A089D" w:rsidRDefault="005A089D" w:rsidP="00BA3785">
            <w:pPr>
              <w:pStyle w:val="rowtabella0"/>
              <w:jc w:val="center"/>
              <w:rPr>
                <w:color w:val="002060"/>
              </w:rPr>
            </w:pPr>
            <w:r w:rsidRPr="005A089D">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0611"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A088" w14:textId="77777777" w:rsidR="005A089D" w:rsidRPr="005A089D" w:rsidRDefault="005A089D" w:rsidP="00BA3785">
            <w:pPr>
              <w:pStyle w:val="rowtabella0"/>
              <w:jc w:val="center"/>
              <w:rPr>
                <w:color w:val="002060"/>
              </w:rPr>
            </w:pPr>
            <w:r w:rsidRPr="005A089D">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3986" w14:textId="77777777" w:rsidR="005A089D" w:rsidRPr="005A089D" w:rsidRDefault="005A089D" w:rsidP="00BA3785">
            <w:pPr>
              <w:pStyle w:val="rowtabella0"/>
              <w:jc w:val="center"/>
              <w:rPr>
                <w:color w:val="002060"/>
              </w:rPr>
            </w:pPr>
            <w:r w:rsidRPr="005A089D">
              <w:rPr>
                <w:color w:val="002060"/>
              </w:rPr>
              <w:t>0</w:t>
            </w:r>
          </w:p>
        </w:tc>
      </w:tr>
      <w:tr w:rsidR="005A089D" w:rsidRPr="005A089D" w14:paraId="3C461AD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0918A" w14:textId="77777777" w:rsidR="005A089D" w:rsidRPr="005620AA" w:rsidRDefault="005A089D" w:rsidP="00BA3785">
            <w:pPr>
              <w:pStyle w:val="rowtabella0"/>
              <w:rPr>
                <w:color w:val="002060"/>
                <w:lang w:val="en-US"/>
              </w:rPr>
            </w:pPr>
            <w:r w:rsidRPr="005620A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4097" w14:textId="77777777" w:rsidR="005A089D" w:rsidRPr="005A089D" w:rsidRDefault="005A089D" w:rsidP="00BA3785">
            <w:pPr>
              <w:pStyle w:val="rowtabella0"/>
              <w:jc w:val="center"/>
              <w:rPr>
                <w:color w:val="002060"/>
              </w:rPr>
            </w:pPr>
            <w:r w:rsidRPr="005A089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9216"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166D"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5BE5"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2341"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3DE6" w14:textId="77777777" w:rsidR="005A089D" w:rsidRPr="005A089D" w:rsidRDefault="005A089D" w:rsidP="00BA3785">
            <w:pPr>
              <w:pStyle w:val="rowtabella0"/>
              <w:jc w:val="center"/>
              <w:rPr>
                <w:color w:val="002060"/>
              </w:rPr>
            </w:pPr>
            <w:r w:rsidRPr="005A089D">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4666" w14:textId="77777777" w:rsidR="005A089D" w:rsidRPr="005A089D" w:rsidRDefault="005A089D" w:rsidP="00BA3785">
            <w:pPr>
              <w:pStyle w:val="rowtabella0"/>
              <w:jc w:val="center"/>
              <w:rPr>
                <w:color w:val="002060"/>
              </w:rPr>
            </w:pPr>
            <w:r w:rsidRPr="005A089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601E"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270E" w14:textId="77777777" w:rsidR="005A089D" w:rsidRPr="005A089D" w:rsidRDefault="005A089D" w:rsidP="00BA3785">
            <w:pPr>
              <w:pStyle w:val="rowtabella0"/>
              <w:jc w:val="center"/>
              <w:rPr>
                <w:color w:val="002060"/>
              </w:rPr>
            </w:pPr>
            <w:r w:rsidRPr="005A089D">
              <w:rPr>
                <w:color w:val="002060"/>
              </w:rPr>
              <w:t>0</w:t>
            </w:r>
          </w:p>
        </w:tc>
      </w:tr>
      <w:tr w:rsidR="005A089D" w:rsidRPr="005A089D" w14:paraId="6544A79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10412" w14:textId="77777777" w:rsidR="005A089D" w:rsidRPr="005A089D" w:rsidRDefault="005A089D" w:rsidP="00BA3785">
            <w:pPr>
              <w:pStyle w:val="rowtabella0"/>
              <w:rPr>
                <w:color w:val="002060"/>
              </w:rPr>
            </w:pPr>
            <w:r w:rsidRPr="005A089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0F70" w14:textId="77777777" w:rsidR="005A089D" w:rsidRPr="005A089D" w:rsidRDefault="005A089D" w:rsidP="00BA3785">
            <w:pPr>
              <w:pStyle w:val="rowtabella0"/>
              <w:jc w:val="center"/>
              <w:rPr>
                <w:color w:val="002060"/>
              </w:rPr>
            </w:pPr>
            <w:r w:rsidRPr="005A089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20EB"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A0E"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FE41"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BE0F"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1300" w14:textId="77777777" w:rsidR="005A089D" w:rsidRPr="005A089D" w:rsidRDefault="005A089D" w:rsidP="00BA3785">
            <w:pPr>
              <w:pStyle w:val="rowtabella0"/>
              <w:jc w:val="center"/>
              <w:rPr>
                <w:color w:val="002060"/>
              </w:rPr>
            </w:pPr>
            <w:r w:rsidRPr="005A089D">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C0C4" w14:textId="77777777" w:rsidR="005A089D" w:rsidRPr="005A089D" w:rsidRDefault="005A089D" w:rsidP="00BA3785">
            <w:pPr>
              <w:pStyle w:val="rowtabella0"/>
              <w:jc w:val="center"/>
              <w:rPr>
                <w:color w:val="002060"/>
              </w:rPr>
            </w:pPr>
            <w:r w:rsidRPr="005A089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E9E7"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46CC" w14:textId="77777777" w:rsidR="005A089D" w:rsidRPr="005A089D" w:rsidRDefault="005A089D" w:rsidP="00BA3785">
            <w:pPr>
              <w:pStyle w:val="rowtabella0"/>
              <w:jc w:val="center"/>
              <w:rPr>
                <w:color w:val="002060"/>
              </w:rPr>
            </w:pPr>
            <w:r w:rsidRPr="005A089D">
              <w:rPr>
                <w:color w:val="002060"/>
              </w:rPr>
              <w:t>0</w:t>
            </w:r>
          </w:p>
        </w:tc>
      </w:tr>
      <w:tr w:rsidR="005A089D" w:rsidRPr="005A089D" w14:paraId="10AE0609"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E67DC" w14:textId="77777777" w:rsidR="005A089D" w:rsidRPr="005A089D" w:rsidRDefault="005A089D" w:rsidP="00BA3785">
            <w:pPr>
              <w:pStyle w:val="rowtabella0"/>
              <w:rPr>
                <w:color w:val="002060"/>
              </w:rPr>
            </w:pPr>
            <w:r w:rsidRPr="005A089D">
              <w:rPr>
                <w:color w:val="002060"/>
              </w:rPr>
              <w:lastRenderedPageBreak/>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1D25" w14:textId="77777777" w:rsidR="005A089D" w:rsidRPr="005A089D" w:rsidRDefault="005A089D" w:rsidP="00BA3785">
            <w:pPr>
              <w:pStyle w:val="rowtabella0"/>
              <w:jc w:val="center"/>
              <w:rPr>
                <w:color w:val="002060"/>
              </w:rPr>
            </w:pPr>
            <w:r w:rsidRPr="005A089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CD16"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AB1F"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8DEA"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390D"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890E" w14:textId="77777777" w:rsidR="005A089D" w:rsidRPr="005A089D" w:rsidRDefault="005A089D" w:rsidP="00BA3785">
            <w:pPr>
              <w:pStyle w:val="rowtabella0"/>
              <w:jc w:val="center"/>
              <w:rPr>
                <w:color w:val="002060"/>
              </w:rPr>
            </w:pPr>
            <w:r w:rsidRPr="005A089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B60C" w14:textId="77777777" w:rsidR="005A089D" w:rsidRPr="005A089D" w:rsidRDefault="005A089D" w:rsidP="00BA3785">
            <w:pPr>
              <w:pStyle w:val="rowtabella0"/>
              <w:jc w:val="center"/>
              <w:rPr>
                <w:color w:val="002060"/>
              </w:rPr>
            </w:pPr>
            <w:r w:rsidRPr="005A089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F401"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97C4" w14:textId="77777777" w:rsidR="005A089D" w:rsidRPr="005A089D" w:rsidRDefault="005A089D" w:rsidP="00BA3785">
            <w:pPr>
              <w:pStyle w:val="rowtabella0"/>
              <w:jc w:val="center"/>
              <w:rPr>
                <w:color w:val="002060"/>
              </w:rPr>
            </w:pPr>
            <w:r w:rsidRPr="005A089D">
              <w:rPr>
                <w:color w:val="002060"/>
              </w:rPr>
              <w:t>0</w:t>
            </w:r>
          </w:p>
        </w:tc>
      </w:tr>
      <w:tr w:rsidR="005A089D" w:rsidRPr="005A089D" w14:paraId="56132C0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A33D9" w14:textId="77777777" w:rsidR="005A089D" w:rsidRPr="005A089D" w:rsidRDefault="005A089D" w:rsidP="00BA3785">
            <w:pPr>
              <w:pStyle w:val="rowtabella0"/>
              <w:rPr>
                <w:color w:val="002060"/>
              </w:rPr>
            </w:pPr>
            <w:r w:rsidRPr="005A089D">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0EF6" w14:textId="77777777" w:rsidR="005A089D" w:rsidRPr="005A089D" w:rsidRDefault="005A089D" w:rsidP="00BA3785">
            <w:pPr>
              <w:pStyle w:val="rowtabella0"/>
              <w:jc w:val="center"/>
              <w:rPr>
                <w:color w:val="002060"/>
              </w:rPr>
            </w:pPr>
            <w:r w:rsidRPr="005A089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A20C"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866A"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8B78"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30EC"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754B" w14:textId="77777777" w:rsidR="005A089D" w:rsidRPr="005A089D" w:rsidRDefault="005A089D" w:rsidP="00BA3785">
            <w:pPr>
              <w:pStyle w:val="rowtabella0"/>
              <w:jc w:val="center"/>
              <w:rPr>
                <w:color w:val="002060"/>
              </w:rPr>
            </w:pPr>
            <w:r w:rsidRPr="005A089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BADA"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19BB"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0149" w14:textId="77777777" w:rsidR="005A089D" w:rsidRPr="005A089D" w:rsidRDefault="005A089D" w:rsidP="00BA3785">
            <w:pPr>
              <w:pStyle w:val="rowtabella0"/>
              <w:jc w:val="center"/>
              <w:rPr>
                <w:color w:val="002060"/>
              </w:rPr>
            </w:pPr>
            <w:r w:rsidRPr="005A089D">
              <w:rPr>
                <w:color w:val="002060"/>
              </w:rPr>
              <w:t>0</w:t>
            </w:r>
          </w:p>
        </w:tc>
      </w:tr>
      <w:tr w:rsidR="005A089D" w:rsidRPr="005A089D" w14:paraId="428912D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BFE14" w14:textId="77777777" w:rsidR="005A089D" w:rsidRPr="005A089D" w:rsidRDefault="005A089D" w:rsidP="00BA3785">
            <w:pPr>
              <w:pStyle w:val="rowtabella0"/>
              <w:rPr>
                <w:color w:val="002060"/>
              </w:rPr>
            </w:pPr>
            <w:r w:rsidRPr="005A089D">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0554" w14:textId="77777777" w:rsidR="005A089D" w:rsidRPr="005A089D" w:rsidRDefault="005A089D" w:rsidP="00BA3785">
            <w:pPr>
              <w:pStyle w:val="rowtabella0"/>
              <w:jc w:val="center"/>
              <w:rPr>
                <w:color w:val="002060"/>
              </w:rPr>
            </w:pPr>
            <w:r w:rsidRPr="005A089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4CF9"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9DD5"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E91E"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BFDBE"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0D54" w14:textId="77777777" w:rsidR="005A089D" w:rsidRPr="005A089D" w:rsidRDefault="005A089D" w:rsidP="00BA3785">
            <w:pPr>
              <w:pStyle w:val="rowtabella0"/>
              <w:jc w:val="center"/>
              <w:rPr>
                <w:color w:val="002060"/>
              </w:rPr>
            </w:pPr>
            <w:r w:rsidRPr="005A089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4F44" w14:textId="77777777" w:rsidR="005A089D" w:rsidRPr="005A089D" w:rsidRDefault="005A089D" w:rsidP="00BA3785">
            <w:pPr>
              <w:pStyle w:val="rowtabella0"/>
              <w:jc w:val="center"/>
              <w:rPr>
                <w:color w:val="002060"/>
              </w:rPr>
            </w:pPr>
            <w:r w:rsidRPr="005A089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D85F"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60DE" w14:textId="77777777" w:rsidR="005A089D" w:rsidRPr="005A089D" w:rsidRDefault="005A089D" w:rsidP="00BA3785">
            <w:pPr>
              <w:pStyle w:val="rowtabella0"/>
              <w:jc w:val="center"/>
              <w:rPr>
                <w:color w:val="002060"/>
              </w:rPr>
            </w:pPr>
            <w:r w:rsidRPr="005A089D">
              <w:rPr>
                <w:color w:val="002060"/>
              </w:rPr>
              <w:t>0</w:t>
            </w:r>
          </w:p>
        </w:tc>
      </w:tr>
      <w:tr w:rsidR="005A089D" w:rsidRPr="005A089D" w14:paraId="4BCAD1B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5AFFC" w14:textId="77777777" w:rsidR="005A089D" w:rsidRPr="005A089D" w:rsidRDefault="005A089D" w:rsidP="00BA3785">
            <w:pPr>
              <w:pStyle w:val="rowtabella0"/>
              <w:rPr>
                <w:color w:val="002060"/>
              </w:rPr>
            </w:pPr>
            <w:r w:rsidRPr="005A089D">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0827" w14:textId="77777777" w:rsidR="005A089D" w:rsidRPr="005A089D" w:rsidRDefault="005A089D" w:rsidP="00BA3785">
            <w:pPr>
              <w:pStyle w:val="rowtabella0"/>
              <w:jc w:val="center"/>
              <w:rPr>
                <w:color w:val="002060"/>
              </w:rPr>
            </w:pPr>
            <w:r w:rsidRPr="005A089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7D16"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8251"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48A6"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DF5F"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1BE7" w14:textId="77777777" w:rsidR="005A089D" w:rsidRPr="005A089D" w:rsidRDefault="005A089D" w:rsidP="00BA3785">
            <w:pPr>
              <w:pStyle w:val="rowtabella0"/>
              <w:jc w:val="center"/>
              <w:rPr>
                <w:color w:val="002060"/>
              </w:rPr>
            </w:pPr>
            <w:r w:rsidRPr="005A089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1EF9" w14:textId="77777777" w:rsidR="005A089D" w:rsidRPr="005A089D" w:rsidRDefault="005A089D" w:rsidP="00BA3785">
            <w:pPr>
              <w:pStyle w:val="rowtabella0"/>
              <w:jc w:val="center"/>
              <w:rPr>
                <w:color w:val="002060"/>
              </w:rPr>
            </w:pPr>
            <w:r w:rsidRPr="005A089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F6D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B140" w14:textId="77777777" w:rsidR="005A089D" w:rsidRPr="005A089D" w:rsidRDefault="005A089D" w:rsidP="00BA3785">
            <w:pPr>
              <w:pStyle w:val="rowtabella0"/>
              <w:jc w:val="center"/>
              <w:rPr>
                <w:color w:val="002060"/>
              </w:rPr>
            </w:pPr>
            <w:r w:rsidRPr="005A089D">
              <w:rPr>
                <w:color w:val="002060"/>
              </w:rPr>
              <w:t>0</w:t>
            </w:r>
          </w:p>
        </w:tc>
      </w:tr>
      <w:tr w:rsidR="005A089D" w:rsidRPr="005A089D" w14:paraId="5BF6A3C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C6838" w14:textId="77777777" w:rsidR="005A089D" w:rsidRPr="005A089D" w:rsidRDefault="005A089D" w:rsidP="00BA3785">
            <w:pPr>
              <w:pStyle w:val="rowtabella0"/>
              <w:rPr>
                <w:color w:val="002060"/>
              </w:rPr>
            </w:pPr>
            <w:r w:rsidRPr="005A089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0729"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6911"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7B5B"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2528"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33DE"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984D" w14:textId="77777777" w:rsidR="005A089D" w:rsidRPr="005A089D" w:rsidRDefault="005A089D" w:rsidP="00BA3785">
            <w:pPr>
              <w:pStyle w:val="rowtabella0"/>
              <w:jc w:val="center"/>
              <w:rPr>
                <w:color w:val="002060"/>
              </w:rPr>
            </w:pPr>
            <w:r w:rsidRPr="005A089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94D8" w14:textId="77777777" w:rsidR="005A089D" w:rsidRPr="005A089D" w:rsidRDefault="005A089D" w:rsidP="00BA3785">
            <w:pPr>
              <w:pStyle w:val="rowtabella0"/>
              <w:jc w:val="center"/>
              <w:rPr>
                <w:color w:val="002060"/>
              </w:rPr>
            </w:pPr>
            <w:r w:rsidRPr="005A089D">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F843"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FB5A" w14:textId="77777777" w:rsidR="005A089D" w:rsidRPr="005A089D" w:rsidRDefault="005A089D" w:rsidP="00BA3785">
            <w:pPr>
              <w:pStyle w:val="rowtabella0"/>
              <w:jc w:val="center"/>
              <w:rPr>
                <w:color w:val="002060"/>
              </w:rPr>
            </w:pPr>
            <w:r w:rsidRPr="005A089D">
              <w:rPr>
                <w:color w:val="002060"/>
              </w:rPr>
              <w:t>0</w:t>
            </w:r>
          </w:p>
        </w:tc>
      </w:tr>
      <w:tr w:rsidR="005A089D" w:rsidRPr="005A089D" w14:paraId="51CB685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6F645" w14:textId="77777777" w:rsidR="005A089D" w:rsidRPr="005A089D" w:rsidRDefault="005A089D" w:rsidP="00BA3785">
            <w:pPr>
              <w:pStyle w:val="rowtabella0"/>
              <w:rPr>
                <w:color w:val="002060"/>
              </w:rPr>
            </w:pPr>
            <w:r w:rsidRPr="005A089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8623" w14:textId="77777777" w:rsidR="005A089D" w:rsidRPr="005A089D" w:rsidRDefault="005A089D" w:rsidP="00BA3785">
            <w:pPr>
              <w:pStyle w:val="rowtabella0"/>
              <w:jc w:val="center"/>
              <w:rPr>
                <w:color w:val="002060"/>
              </w:rPr>
            </w:pPr>
            <w:r w:rsidRPr="005A08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DB15"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A3D3"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9E68"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E3EF"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0DBC"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AD6" w14:textId="77777777" w:rsidR="005A089D" w:rsidRPr="005A089D" w:rsidRDefault="005A089D" w:rsidP="00BA3785">
            <w:pPr>
              <w:pStyle w:val="rowtabella0"/>
              <w:jc w:val="center"/>
              <w:rPr>
                <w:color w:val="002060"/>
              </w:rPr>
            </w:pPr>
            <w:r w:rsidRPr="005A089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7670"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D5DFC" w14:textId="77777777" w:rsidR="005A089D" w:rsidRPr="005A089D" w:rsidRDefault="005A089D" w:rsidP="00BA3785">
            <w:pPr>
              <w:pStyle w:val="rowtabella0"/>
              <w:jc w:val="center"/>
              <w:rPr>
                <w:color w:val="002060"/>
              </w:rPr>
            </w:pPr>
            <w:r w:rsidRPr="005A089D">
              <w:rPr>
                <w:color w:val="002060"/>
              </w:rPr>
              <w:t>0</w:t>
            </w:r>
          </w:p>
        </w:tc>
      </w:tr>
      <w:tr w:rsidR="005A089D" w:rsidRPr="005A089D" w14:paraId="619F3BD9"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E7247" w14:textId="77777777" w:rsidR="005A089D" w:rsidRPr="005A089D" w:rsidRDefault="005A089D" w:rsidP="00BA3785">
            <w:pPr>
              <w:pStyle w:val="rowtabella0"/>
              <w:rPr>
                <w:color w:val="002060"/>
              </w:rPr>
            </w:pPr>
            <w:r w:rsidRPr="005A089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C8C3"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B8CF"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9A1E"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3E3A"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FBEF"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B088" w14:textId="77777777" w:rsidR="005A089D" w:rsidRPr="005A089D" w:rsidRDefault="005A089D" w:rsidP="00BA3785">
            <w:pPr>
              <w:pStyle w:val="rowtabella0"/>
              <w:jc w:val="center"/>
              <w:rPr>
                <w:color w:val="002060"/>
              </w:rPr>
            </w:pPr>
            <w:r w:rsidRPr="005A089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076F" w14:textId="77777777" w:rsidR="005A089D" w:rsidRPr="005A089D" w:rsidRDefault="005A089D" w:rsidP="00BA3785">
            <w:pPr>
              <w:pStyle w:val="rowtabella0"/>
              <w:jc w:val="center"/>
              <w:rPr>
                <w:color w:val="002060"/>
              </w:rPr>
            </w:pPr>
            <w:r w:rsidRPr="005A089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EAE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74A3" w14:textId="77777777" w:rsidR="005A089D" w:rsidRPr="005A089D" w:rsidRDefault="005A089D" w:rsidP="00BA3785">
            <w:pPr>
              <w:pStyle w:val="rowtabella0"/>
              <w:jc w:val="center"/>
              <w:rPr>
                <w:color w:val="002060"/>
              </w:rPr>
            </w:pPr>
            <w:r w:rsidRPr="005A089D">
              <w:rPr>
                <w:color w:val="002060"/>
              </w:rPr>
              <w:t>0</w:t>
            </w:r>
          </w:p>
        </w:tc>
      </w:tr>
      <w:tr w:rsidR="005A089D" w:rsidRPr="005A089D" w14:paraId="144B59E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7DB3C" w14:textId="77777777" w:rsidR="005A089D" w:rsidRPr="005620AA" w:rsidRDefault="005A089D" w:rsidP="00BA3785">
            <w:pPr>
              <w:pStyle w:val="rowtabella0"/>
              <w:rPr>
                <w:color w:val="002060"/>
                <w:lang w:val="en-US"/>
              </w:rPr>
            </w:pPr>
            <w:r w:rsidRPr="005620AA">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59BF"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E32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54CF"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71A5"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CF15"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5A7B"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F248"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8694" w14:textId="77777777" w:rsidR="005A089D" w:rsidRPr="005A089D" w:rsidRDefault="005A089D" w:rsidP="00BA3785">
            <w:pPr>
              <w:pStyle w:val="rowtabella0"/>
              <w:jc w:val="center"/>
              <w:rPr>
                <w:color w:val="002060"/>
              </w:rPr>
            </w:pPr>
            <w:r w:rsidRPr="005A089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AE1D" w14:textId="77777777" w:rsidR="005A089D" w:rsidRPr="005A089D" w:rsidRDefault="005A089D" w:rsidP="00BA3785">
            <w:pPr>
              <w:pStyle w:val="rowtabella0"/>
              <w:jc w:val="center"/>
              <w:rPr>
                <w:color w:val="002060"/>
              </w:rPr>
            </w:pPr>
            <w:r w:rsidRPr="005A089D">
              <w:rPr>
                <w:color w:val="002060"/>
              </w:rPr>
              <w:t>0</w:t>
            </w:r>
          </w:p>
        </w:tc>
      </w:tr>
      <w:tr w:rsidR="005A089D" w:rsidRPr="005A089D" w14:paraId="204F7AF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53582" w14:textId="77777777" w:rsidR="005A089D" w:rsidRPr="005620AA" w:rsidRDefault="005A089D" w:rsidP="00BA3785">
            <w:pPr>
              <w:pStyle w:val="rowtabella0"/>
              <w:rPr>
                <w:color w:val="002060"/>
                <w:lang w:val="en-US"/>
              </w:rPr>
            </w:pPr>
            <w:r w:rsidRPr="005620AA">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8B5B"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CE58"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C6DB"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A4F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5BCF" w14:textId="77777777" w:rsidR="005A089D" w:rsidRPr="005A089D" w:rsidRDefault="005A089D" w:rsidP="00BA3785">
            <w:pPr>
              <w:pStyle w:val="rowtabella0"/>
              <w:jc w:val="center"/>
              <w:rPr>
                <w:color w:val="002060"/>
              </w:rPr>
            </w:pPr>
            <w:r w:rsidRPr="005A08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FF1F"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29D1" w14:textId="77777777" w:rsidR="005A089D" w:rsidRPr="005A089D" w:rsidRDefault="005A089D" w:rsidP="00BA3785">
            <w:pPr>
              <w:pStyle w:val="rowtabella0"/>
              <w:jc w:val="center"/>
              <w:rPr>
                <w:color w:val="002060"/>
              </w:rPr>
            </w:pPr>
            <w:r w:rsidRPr="005A089D">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23CB"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2007" w14:textId="77777777" w:rsidR="005A089D" w:rsidRPr="005A089D" w:rsidRDefault="005A089D" w:rsidP="00BA3785">
            <w:pPr>
              <w:pStyle w:val="rowtabella0"/>
              <w:jc w:val="center"/>
              <w:rPr>
                <w:color w:val="002060"/>
              </w:rPr>
            </w:pPr>
            <w:r w:rsidRPr="005A089D">
              <w:rPr>
                <w:color w:val="002060"/>
              </w:rPr>
              <w:t>0</w:t>
            </w:r>
          </w:p>
        </w:tc>
      </w:tr>
      <w:tr w:rsidR="005A089D" w:rsidRPr="005A089D" w14:paraId="6D39BD50"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E42EF" w14:textId="77777777" w:rsidR="005A089D" w:rsidRPr="005A089D" w:rsidRDefault="005A089D" w:rsidP="00BA3785">
            <w:pPr>
              <w:pStyle w:val="rowtabella0"/>
              <w:rPr>
                <w:color w:val="002060"/>
              </w:rPr>
            </w:pPr>
            <w:r w:rsidRPr="005A089D">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8A71"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CCB1"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929E"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9C06"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9036"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2F06" w14:textId="77777777" w:rsidR="005A089D" w:rsidRPr="005A089D" w:rsidRDefault="005A089D" w:rsidP="00BA3785">
            <w:pPr>
              <w:pStyle w:val="rowtabella0"/>
              <w:jc w:val="center"/>
              <w:rPr>
                <w:color w:val="002060"/>
              </w:rPr>
            </w:pPr>
            <w:r w:rsidRPr="005A089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D6FD" w14:textId="77777777" w:rsidR="005A089D" w:rsidRPr="005A089D" w:rsidRDefault="005A089D" w:rsidP="00BA3785">
            <w:pPr>
              <w:pStyle w:val="rowtabella0"/>
              <w:jc w:val="center"/>
              <w:rPr>
                <w:color w:val="002060"/>
              </w:rPr>
            </w:pPr>
            <w:r w:rsidRPr="005A089D">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91A2"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D914" w14:textId="77777777" w:rsidR="005A089D" w:rsidRPr="005A089D" w:rsidRDefault="005A089D" w:rsidP="00BA3785">
            <w:pPr>
              <w:pStyle w:val="rowtabella0"/>
              <w:jc w:val="center"/>
              <w:rPr>
                <w:color w:val="002060"/>
              </w:rPr>
            </w:pPr>
            <w:r w:rsidRPr="005A089D">
              <w:rPr>
                <w:color w:val="002060"/>
              </w:rPr>
              <w:t>0</w:t>
            </w:r>
          </w:p>
        </w:tc>
      </w:tr>
      <w:tr w:rsidR="005A089D" w:rsidRPr="005A089D" w14:paraId="511D1644"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09960" w14:textId="77777777" w:rsidR="005A089D" w:rsidRPr="005A089D" w:rsidRDefault="005A089D" w:rsidP="00BA3785">
            <w:pPr>
              <w:pStyle w:val="rowtabella0"/>
              <w:rPr>
                <w:color w:val="002060"/>
              </w:rPr>
            </w:pPr>
            <w:r w:rsidRPr="005A089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E6B3"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06F1"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21F2"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04F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B56B"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AD3B"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755D" w14:textId="77777777" w:rsidR="005A089D" w:rsidRPr="005A089D" w:rsidRDefault="005A089D" w:rsidP="00BA3785">
            <w:pPr>
              <w:pStyle w:val="rowtabella0"/>
              <w:jc w:val="center"/>
              <w:rPr>
                <w:color w:val="002060"/>
              </w:rPr>
            </w:pPr>
            <w:r w:rsidRPr="005A089D">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752F" w14:textId="77777777" w:rsidR="005A089D" w:rsidRPr="005A089D" w:rsidRDefault="005A089D" w:rsidP="00BA3785">
            <w:pPr>
              <w:pStyle w:val="rowtabella0"/>
              <w:jc w:val="center"/>
              <w:rPr>
                <w:color w:val="002060"/>
              </w:rPr>
            </w:pPr>
            <w:r w:rsidRPr="005A089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646A" w14:textId="77777777" w:rsidR="005A089D" w:rsidRPr="005A089D" w:rsidRDefault="005A089D" w:rsidP="00BA3785">
            <w:pPr>
              <w:pStyle w:val="rowtabella0"/>
              <w:jc w:val="center"/>
              <w:rPr>
                <w:color w:val="002060"/>
              </w:rPr>
            </w:pPr>
            <w:r w:rsidRPr="005A089D">
              <w:rPr>
                <w:color w:val="002060"/>
              </w:rPr>
              <w:t>0</w:t>
            </w:r>
          </w:p>
        </w:tc>
      </w:tr>
    </w:tbl>
    <w:p w14:paraId="63EC0DC9" w14:textId="77777777" w:rsidR="005A089D" w:rsidRDefault="005A089D" w:rsidP="005A089D">
      <w:pPr>
        <w:pStyle w:val="breakline"/>
        <w:rPr>
          <w:rFonts w:eastAsiaTheme="minorEastAsia"/>
          <w:color w:val="002060"/>
        </w:rPr>
      </w:pPr>
    </w:p>
    <w:p w14:paraId="093F2659" w14:textId="77777777" w:rsidR="003D470A" w:rsidRPr="005A089D" w:rsidRDefault="003D470A" w:rsidP="003D470A">
      <w:pPr>
        <w:pStyle w:val="titoloprinc0"/>
        <w:rPr>
          <w:color w:val="002060"/>
        </w:rPr>
      </w:pPr>
      <w:r>
        <w:rPr>
          <w:color w:val="002060"/>
        </w:rPr>
        <w:t>PROGRAMMA GARE</w:t>
      </w:r>
    </w:p>
    <w:p w14:paraId="22614920" w14:textId="77777777" w:rsidR="003D470A" w:rsidRDefault="003D470A" w:rsidP="005A089D">
      <w:pPr>
        <w:pStyle w:val="breakline"/>
        <w:rPr>
          <w:rFonts w:eastAsiaTheme="minorEastAsia"/>
          <w:color w:val="002060"/>
        </w:rPr>
      </w:pPr>
    </w:p>
    <w:p w14:paraId="1CAF8DE4" w14:textId="77777777" w:rsidR="00A45E3B" w:rsidRPr="00DE4DD1" w:rsidRDefault="00A45E3B" w:rsidP="00A45E3B">
      <w:pPr>
        <w:pStyle w:val="sottotitolocampionato10"/>
        <w:rPr>
          <w:color w:val="002060"/>
        </w:rPr>
      </w:pPr>
      <w:r w:rsidRPr="00DE4DD1">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2"/>
        <w:gridCol w:w="1546"/>
      </w:tblGrid>
      <w:tr w:rsidR="00A45E3B" w:rsidRPr="00DE4DD1" w14:paraId="09438A7E"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3258B"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0470"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0657"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F26A5"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A8FA3"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53841"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BFFDC"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42694F57"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4C901" w14:textId="77777777" w:rsidR="00A45E3B" w:rsidRPr="00DE4DD1" w:rsidRDefault="00A45E3B" w:rsidP="00BA3785">
            <w:pPr>
              <w:pStyle w:val="rowtabella0"/>
              <w:rPr>
                <w:color w:val="002060"/>
              </w:rPr>
            </w:pPr>
            <w:r w:rsidRPr="00DE4DD1">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02546" w14:textId="77777777" w:rsidR="00A45E3B" w:rsidRPr="00DE4DD1" w:rsidRDefault="00A45E3B" w:rsidP="00BA3785">
            <w:pPr>
              <w:pStyle w:val="rowtabella0"/>
              <w:rPr>
                <w:color w:val="002060"/>
              </w:rPr>
            </w:pPr>
            <w:r w:rsidRPr="00DE4DD1">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2B649"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7EFC7" w14:textId="77777777" w:rsidR="00A45E3B" w:rsidRPr="00DE4DD1" w:rsidRDefault="00A45E3B" w:rsidP="00BA3785">
            <w:pPr>
              <w:pStyle w:val="rowtabella0"/>
              <w:rPr>
                <w:color w:val="002060"/>
              </w:rPr>
            </w:pPr>
            <w:r w:rsidRPr="00DE4DD1">
              <w:rPr>
                <w:color w:val="002060"/>
              </w:rPr>
              <w:t>19/04/2024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6764A" w14:textId="77777777" w:rsidR="00A45E3B" w:rsidRPr="00DE4DD1" w:rsidRDefault="00A45E3B" w:rsidP="00BA3785">
            <w:pPr>
              <w:pStyle w:val="rowtabella0"/>
              <w:rPr>
                <w:color w:val="002060"/>
              </w:rPr>
            </w:pPr>
            <w:r w:rsidRPr="00DE4DD1">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4DC48" w14:textId="77777777" w:rsidR="00A45E3B" w:rsidRPr="00DE4DD1" w:rsidRDefault="00A45E3B" w:rsidP="00BA3785">
            <w:pPr>
              <w:pStyle w:val="rowtabella0"/>
              <w:rPr>
                <w:color w:val="002060"/>
              </w:rPr>
            </w:pPr>
            <w:r w:rsidRPr="00DE4DD1">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3A979" w14:textId="77777777" w:rsidR="00A45E3B" w:rsidRPr="00DE4DD1" w:rsidRDefault="00A45E3B" w:rsidP="00BA3785">
            <w:pPr>
              <w:pStyle w:val="rowtabella0"/>
              <w:rPr>
                <w:color w:val="002060"/>
              </w:rPr>
            </w:pPr>
            <w:r w:rsidRPr="00DE4DD1">
              <w:rPr>
                <w:color w:val="002060"/>
              </w:rPr>
              <w:t>VIA ALDO GAMBA SNC</w:t>
            </w:r>
          </w:p>
        </w:tc>
      </w:tr>
      <w:tr w:rsidR="00A45E3B" w:rsidRPr="00DE4DD1" w14:paraId="4A5B9DD4"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1581EA" w14:textId="77777777" w:rsidR="00A45E3B" w:rsidRPr="00DE4DD1" w:rsidRDefault="00A45E3B" w:rsidP="00BA3785">
            <w:pPr>
              <w:pStyle w:val="rowtabella0"/>
              <w:rPr>
                <w:color w:val="002060"/>
              </w:rPr>
            </w:pPr>
            <w:r w:rsidRPr="00DE4DD1">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25C886" w14:textId="77777777" w:rsidR="00A45E3B" w:rsidRPr="00DE4DD1" w:rsidRDefault="00A45E3B" w:rsidP="00BA3785">
            <w:pPr>
              <w:pStyle w:val="rowtabella0"/>
              <w:rPr>
                <w:color w:val="002060"/>
              </w:rPr>
            </w:pPr>
            <w:r w:rsidRPr="00DE4DD1">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8A8057"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6A6445" w14:textId="77777777" w:rsidR="00A45E3B" w:rsidRPr="00DE4DD1" w:rsidRDefault="00A45E3B" w:rsidP="00BA3785">
            <w:pPr>
              <w:pStyle w:val="rowtabella0"/>
              <w:rPr>
                <w:color w:val="002060"/>
              </w:rPr>
            </w:pPr>
            <w:r w:rsidRPr="00DE4DD1">
              <w:rPr>
                <w:color w:val="002060"/>
              </w:rPr>
              <w:t>19/04/2024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57CA9" w14:textId="77777777" w:rsidR="00A45E3B" w:rsidRPr="00DE4DD1" w:rsidRDefault="00A45E3B" w:rsidP="00BA3785">
            <w:pPr>
              <w:pStyle w:val="rowtabella0"/>
              <w:rPr>
                <w:color w:val="002060"/>
              </w:rPr>
            </w:pPr>
            <w:r w:rsidRPr="00DE4DD1">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C582E" w14:textId="77777777" w:rsidR="00A45E3B" w:rsidRPr="00DE4DD1" w:rsidRDefault="00A45E3B" w:rsidP="00BA3785">
            <w:pPr>
              <w:pStyle w:val="rowtabella0"/>
              <w:rPr>
                <w:color w:val="002060"/>
              </w:rPr>
            </w:pPr>
            <w:r w:rsidRPr="00DE4DD1">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FAF0F" w14:textId="77777777" w:rsidR="00A45E3B" w:rsidRPr="00DE4DD1" w:rsidRDefault="00A45E3B" w:rsidP="00BA3785">
            <w:pPr>
              <w:pStyle w:val="rowtabella0"/>
              <w:rPr>
                <w:color w:val="002060"/>
              </w:rPr>
            </w:pPr>
            <w:r w:rsidRPr="00DE4DD1">
              <w:rPr>
                <w:color w:val="002060"/>
              </w:rPr>
              <w:t>VIA GIOVANNI XXIII</w:t>
            </w:r>
          </w:p>
        </w:tc>
      </w:tr>
      <w:tr w:rsidR="00A45E3B" w:rsidRPr="00DE4DD1" w14:paraId="08C14FFC"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29D84" w14:textId="77777777" w:rsidR="00A45E3B" w:rsidRPr="00DE4DD1" w:rsidRDefault="00A45E3B" w:rsidP="00BA3785">
            <w:pPr>
              <w:pStyle w:val="rowtabella0"/>
              <w:rPr>
                <w:color w:val="002060"/>
              </w:rPr>
            </w:pPr>
            <w:r w:rsidRPr="00DE4DD1">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1A014" w14:textId="77777777" w:rsidR="00A45E3B" w:rsidRPr="00DE4DD1" w:rsidRDefault="00A45E3B" w:rsidP="00BA3785">
            <w:pPr>
              <w:pStyle w:val="rowtabella0"/>
              <w:rPr>
                <w:color w:val="002060"/>
              </w:rPr>
            </w:pPr>
            <w:r w:rsidRPr="00DE4DD1">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06F1E9"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7B5EE5" w14:textId="77777777" w:rsidR="00A45E3B" w:rsidRPr="00DE4DD1" w:rsidRDefault="00A45E3B" w:rsidP="00BA3785">
            <w:pPr>
              <w:pStyle w:val="rowtabella0"/>
              <w:rPr>
                <w:color w:val="002060"/>
              </w:rPr>
            </w:pPr>
            <w:r w:rsidRPr="00DE4DD1">
              <w:rPr>
                <w:color w:val="002060"/>
              </w:rPr>
              <w:t>19/04/2024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45C92" w14:textId="77777777" w:rsidR="00A45E3B" w:rsidRPr="00DE4DD1" w:rsidRDefault="00A45E3B" w:rsidP="00BA3785">
            <w:pPr>
              <w:pStyle w:val="rowtabella0"/>
              <w:rPr>
                <w:color w:val="002060"/>
              </w:rPr>
            </w:pPr>
            <w:r w:rsidRPr="00DE4DD1">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01DAA" w14:textId="77777777" w:rsidR="00A45E3B" w:rsidRPr="00DE4DD1" w:rsidRDefault="00A45E3B" w:rsidP="00BA3785">
            <w:pPr>
              <w:pStyle w:val="rowtabella0"/>
              <w:rPr>
                <w:color w:val="002060"/>
              </w:rPr>
            </w:pPr>
            <w:r w:rsidRPr="00DE4DD1">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EC752" w14:textId="77777777" w:rsidR="00A45E3B" w:rsidRPr="00DE4DD1" w:rsidRDefault="00A45E3B" w:rsidP="00BA3785">
            <w:pPr>
              <w:pStyle w:val="rowtabella0"/>
              <w:rPr>
                <w:color w:val="002060"/>
              </w:rPr>
            </w:pPr>
            <w:r w:rsidRPr="00DE4DD1">
              <w:rPr>
                <w:color w:val="002060"/>
              </w:rPr>
              <w:t>VIA DEI PIOPPI 2</w:t>
            </w:r>
          </w:p>
        </w:tc>
      </w:tr>
      <w:tr w:rsidR="00A45E3B" w:rsidRPr="00DE4DD1" w14:paraId="2D970C5E"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263D0D" w14:textId="77777777" w:rsidR="00A45E3B" w:rsidRPr="00DE4DD1" w:rsidRDefault="00A45E3B" w:rsidP="00BA3785">
            <w:pPr>
              <w:pStyle w:val="rowtabella0"/>
              <w:rPr>
                <w:color w:val="002060"/>
              </w:rPr>
            </w:pPr>
            <w:r w:rsidRPr="00DE4DD1">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11902" w14:textId="77777777" w:rsidR="00A45E3B" w:rsidRPr="00DE4DD1" w:rsidRDefault="00A45E3B" w:rsidP="00BA3785">
            <w:pPr>
              <w:pStyle w:val="rowtabella0"/>
              <w:rPr>
                <w:color w:val="002060"/>
              </w:rPr>
            </w:pPr>
            <w:r w:rsidRPr="00DE4DD1">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2909D1"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6A5138" w14:textId="77777777" w:rsidR="00A45E3B" w:rsidRPr="00DE4DD1" w:rsidRDefault="00A45E3B" w:rsidP="00BA3785">
            <w:pPr>
              <w:pStyle w:val="rowtabella0"/>
              <w:rPr>
                <w:color w:val="002060"/>
              </w:rPr>
            </w:pPr>
            <w:r w:rsidRPr="00DE4DD1">
              <w:rPr>
                <w:color w:val="002060"/>
              </w:rPr>
              <w:t>19/04/2024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BAB752" w14:textId="77777777" w:rsidR="00A45E3B" w:rsidRPr="00DE4DD1" w:rsidRDefault="00A45E3B" w:rsidP="00BA3785">
            <w:pPr>
              <w:pStyle w:val="rowtabella0"/>
              <w:rPr>
                <w:color w:val="002060"/>
              </w:rPr>
            </w:pPr>
            <w:r w:rsidRPr="00DE4DD1">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7A6CB" w14:textId="77777777" w:rsidR="00A45E3B" w:rsidRPr="00DE4DD1" w:rsidRDefault="00A45E3B" w:rsidP="00BA3785">
            <w:pPr>
              <w:pStyle w:val="rowtabella0"/>
              <w:rPr>
                <w:color w:val="002060"/>
              </w:rPr>
            </w:pPr>
            <w:r w:rsidRPr="00DE4DD1">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6AA10" w14:textId="77777777" w:rsidR="00A45E3B" w:rsidRPr="00DE4DD1" w:rsidRDefault="00A45E3B" w:rsidP="00BA3785">
            <w:pPr>
              <w:pStyle w:val="rowtabella0"/>
              <w:rPr>
                <w:color w:val="002060"/>
              </w:rPr>
            </w:pPr>
            <w:r w:rsidRPr="00DE4DD1">
              <w:rPr>
                <w:color w:val="002060"/>
              </w:rPr>
              <w:t>VIA CAMPO SPORTIVO</w:t>
            </w:r>
          </w:p>
        </w:tc>
      </w:tr>
      <w:tr w:rsidR="00A45E3B" w:rsidRPr="00DE4DD1" w14:paraId="01802D22"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24300" w14:textId="77777777" w:rsidR="00A45E3B" w:rsidRPr="00DE4DD1" w:rsidRDefault="00A45E3B" w:rsidP="00BA3785">
            <w:pPr>
              <w:pStyle w:val="rowtabella0"/>
              <w:rPr>
                <w:color w:val="002060"/>
              </w:rPr>
            </w:pPr>
            <w:r w:rsidRPr="00DE4DD1">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910A1A" w14:textId="77777777" w:rsidR="00A45E3B" w:rsidRPr="00DE4DD1" w:rsidRDefault="00A45E3B" w:rsidP="00BA3785">
            <w:pPr>
              <w:pStyle w:val="rowtabella0"/>
              <w:rPr>
                <w:color w:val="002060"/>
              </w:rPr>
            </w:pPr>
            <w:r w:rsidRPr="00DE4DD1">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D5CA4"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17C737"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422EF7" w14:textId="77777777" w:rsidR="00A45E3B" w:rsidRPr="00DE4DD1" w:rsidRDefault="00A45E3B" w:rsidP="00BA3785">
            <w:pPr>
              <w:pStyle w:val="rowtabella0"/>
              <w:rPr>
                <w:color w:val="002060"/>
              </w:rPr>
            </w:pPr>
            <w:r w:rsidRPr="00DE4DD1">
              <w:rPr>
                <w:color w:val="002060"/>
              </w:rPr>
              <w:t>5017 PALLONE GEODETICO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0BD75" w14:textId="77777777" w:rsidR="00A45E3B" w:rsidRPr="00DE4DD1" w:rsidRDefault="00A45E3B" w:rsidP="00BA3785">
            <w:pPr>
              <w:pStyle w:val="rowtabella0"/>
              <w:rPr>
                <w:color w:val="002060"/>
              </w:rPr>
            </w:pPr>
            <w:r w:rsidRPr="00DE4DD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0F192" w14:textId="77777777" w:rsidR="00A45E3B" w:rsidRPr="00DE4DD1" w:rsidRDefault="00A45E3B" w:rsidP="00BA3785">
            <w:pPr>
              <w:pStyle w:val="rowtabella0"/>
              <w:rPr>
                <w:color w:val="002060"/>
              </w:rPr>
            </w:pPr>
            <w:r w:rsidRPr="00DE4DD1">
              <w:rPr>
                <w:color w:val="002060"/>
              </w:rPr>
              <w:t>VIA CELLINI, 13</w:t>
            </w:r>
          </w:p>
        </w:tc>
      </w:tr>
      <w:tr w:rsidR="00A45E3B" w:rsidRPr="00DE4DD1" w14:paraId="524CBC4B"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02295" w14:textId="77777777" w:rsidR="00A45E3B" w:rsidRPr="00DE4DD1" w:rsidRDefault="00A45E3B" w:rsidP="00BA3785">
            <w:pPr>
              <w:pStyle w:val="rowtabella0"/>
              <w:rPr>
                <w:color w:val="002060"/>
              </w:rPr>
            </w:pPr>
            <w:r w:rsidRPr="00DE4DD1">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B6E91" w14:textId="77777777" w:rsidR="00A45E3B" w:rsidRPr="00DE4DD1" w:rsidRDefault="00A45E3B" w:rsidP="00BA3785">
            <w:pPr>
              <w:pStyle w:val="rowtabella0"/>
              <w:rPr>
                <w:color w:val="002060"/>
              </w:rPr>
            </w:pPr>
            <w:r w:rsidRPr="00DE4DD1">
              <w:rPr>
                <w:color w:val="002060"/>
              </w:rPr>
              <w:t>OLIMPIA JUVENTU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D9E1C"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769EB" w14:textId="77777777" w:rsidR="00A45E3B" w:rsidRPr="00DE4DD1" w:rsidRDefault="00A45E3B" w:rsidP="00BA3785">
            <w:pPr>
              <w:pStyle w:val="rowtabella0"/>
              <w:rPr>
                <w:color w:val="002060"/>
              </w:rPr>
            </w:pPr>
            <w:r w:rsidRPr="00DE4DD1">
              <w:rPr>
                <w:color w:val="002060"/>
              </w:rPr>
              <w:t>20/04/2024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73CBB" w14:textId="77777777" w:rsidR="00A45E3B" w:rsidRPr="00DE4DD1" w:rsidRDefault="00A45E3B" w:rsidP="00BA3785">
            <w:pPr>
              <w:pStyle w:val="rowtabella0"/>
              <w:rPr>
                <w:color w:val="002060"/>
              </w:rPr>
            </w:pPr>
            <w:r w:rsidRPr="00DE4DD1">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19C09" w14:textId="77777777" w:rsidR="00A45E3B" w:rsidRPr="00DE4DD1" w:rsidRDefault="00A45E3B" w:rsidP="00BA3785">
            <w:pPr>
              <w:pStyle w:val="rowtabella0"/>
              <w:rPr>
                <w:color w:val="002060"/>
              </w:rPr>
            </w:pPr>
            <w:r w:rsidRPr="00DE4DD1">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BF7C3" w14:textId="77777777" w:rsidR="00A45E3B" w:rsidRPr="00DE4DD1" w:rsidRDefault="00A45E3B" w:rsidP="00BA3785">
            <w:pPr>
              <w:pStyle w:val="rowtabella0"/>
              <w:rPr>
                <w:color w:val="002060"/>
              </w:rPr>
            </w:pPr>
            <w:r w:rsidRPr="00DE4DD1">
              <w:rPr>
                <w:color w:val="002060"/>
              </w:rPr>
              <w:t>VIA MOLINELLO</w:t>
            </w:r>
          </w:p>
        </w:tc>
      </w:tr>
    </w:tbl>
    <w:p w14:paraId="64E07BE2" w14:textId="77777777" w:rsidR="00A45E3B" w:rsidRPr="00DE4DD1" w:rsidRDefault="00A45E3B" w:rsidP="00A45E3B">
      <w:pPr>
        <w:pStyle w:val="breakline"/>
        <w:rPr>
          <w:rFonts w:eastAsiaTheme="minorEastAsia"/>
          <w:color w:val="002060"/>
        </w:rPr>
      </w:pPr>
    </w:p>
    <w:p w14:paraId="12FD89DC" w14:textId="77777777" w:rsidR="00A45E3B" w:rsidRPr="00DE4DD1" w:rsidRDefault="00A45E3B" w:rsidP="00A45E3B">
      <w:pPr>
        <w:pStyle w:val="breakline"/>
        <w:rPr>
          <w:color w:val="002060"/>
        </w:rPr>
      </w:pPr>
    </w:p>
    <w:p w14:paraId="239E80F5" w14:textId="77777777" w:rsidR="00A45E3B" w:rsidRPr="00DE4DD1" w:rsidRDefault="00A45E3B" w:rsidP="00A45E3B">
      <w:pPr>
        <w:pStyle w:val="breakline"/>
        <w:rPr>
          <w:color w:val="002060"/>
        </w:rPr>
      </w:pPr>
    </w:p>
    <w:p w14:paraId="12C60E26" w14:textId="77777777" w:rsidR="00A45E3B" w:rsidRPr="00DE4DD1" w:rsidRDefault="00A45E3B" w:rsidP="00A45E3B">
      <w:pPr>
        <w:pStyle w:val="sottotitolocampionato10"/>
        <w:rPr>
          <w:color w:val="002060"/>
        </w:rPr>
      </w:pPr>
      <w:r w:rsidRPr="00DE4DD1">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2"/>
        <w:gridCol w:w="1549"/>
        <w:gridCol w:w="1549"/>
      </w:tblGrid>
      <w:tr w:rsidR="00A45E3B" w:rsidRPr="00DE4DD1" w14:paraId="626C05A4"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84CC"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85A68"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0884"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0ADC1"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C46A"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07BB"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72FA7"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2329857F"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142FC" w14:textId="77777777" w:rsidR="00A45E3B" w:rsidRPr="00DE4DD1" w:rsidRDefault="00A45E3B" w:rsidP="00BA3785">
            <w:pPr>
              <w:pStyle w:val="rowtabella0"/>
              <w:rPr>
                <w:color w:val="002060"/>
              </w:rPr>
            </w:pPr>
            <w:r w:rsidRPr="00DE4DD1">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3B8A7" w14:textId="77777777" w:rsidR="00A45E3B" w:rsidRPr="00DE4DD1" w:rsidRDefault="00A45E3B" w:rsidP="00BA3785">
            <w:pPr>
              <w:pStyle w:val="rowtabella0"/>
              <w:rPr>
                <w:color w:val="002060"/>
              </w:rPr>
            </w:pPr>
            <w:r w:rsidRPr="00DE4DD1">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FC938"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72810" w14:textId="77777777" w:rsidR="00A45E3B" w:rsidRPr="00DE4DD1" w:rsidRDefault="00A45E3B" w:rsidP="00BA3785">
            <w:pPr>
              <w:pStyle w:val="rowtabella0"/>
              <w:rPr>
                <w:color w:val="002060"/>
              </w:rPr>
            </w:pPr>
            <w:r w:rsidRPr="00DE4DD1">
              <w:rPr>
                <w:color w:val="002060"/>
              </w:rPr>
              <w:t>19/04/2024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8A290" w14:textId="77777777" w:rsidR="00A45E3B" w:rsidRPr="00DE4DD1" w:rsidRDefault="00A45E3B" w:rsidP="00BA3785">
            <w:pPr>
              <w:pStyle w:val="rowtabella0"/>
              <w:rPr>
                <w:color w:val="002060"/>
              </w:rPr>
            </w:pPr>
            <w:r w:rsidRPr="00DE4DD1">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1435B" w14:textId="77777777" w:rsidR="00A45E3B" w:rsidRPr="00DE4DD1" w:rsidRDefault="00A45E3B" w:rsidP="00BA3785">
            <w:pPr>
              <w:pStyle w:val="rowtabella0"/>
              <w:rPr>
                <w:color w:val="002060"/>
              </w:rPr>
            </w:pPr>
            <w:r w:rsidRPr="00DE4DD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1DA1F" w14:textId="77777777" w:rsidR="00A45E3B" w:rsidRPr="00DE4DD1" w:rsidRDefault="00A45E3B" w:rsidP="00BA3785">
            <w:pPr>
              <w:pStyle w:val="rowtabella0"/>
              <w:rPr>
                <w:color w:val="002060"/>
              </w:rPr>
            </w:pPr>
            <w:r w:rsidRPr="00DE4DD1">
              <w:rPr>
                <w:color w:val="002060"/>
              </w:rPr>
              <w:t>CONTRADA DEL POZZO</w:t>
            </w:r>
          </w:p>
        </w:tc>
      </w:tr>
      <w:tr w:rsidR="00A45E3B" w:rsidRPr="00DE4DD1" w14:paraId="0D88A771"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30F63" w14:textId="77777777" w:rsidR="00A45E3B" w:rsidRPr="00DE4DD1" w:rsidRDefault="00A45E3B" w:rsidP="00BA3785">
            <w:pPr>
              <w:pStyle w:val="rowtabella0"/>
              <w:rPr>
                <w:color w:val="002060"/>
              </w:rPr>
            </w:pPr>
            <w:r w:rsidRPr="00DE4DD1">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20FEC" w14:textId="77777777" w:rsidR="00A45E3B" w:rsidRPr="00DE4DD1" w:rsidRDefault="00A45E3B" w:rsidP="00BA3785">
            <w:pPr>
              <w:pStyle w:val="rowtabella0"/>
              <w:rPr>
                <w:color w:val="002060"/>
              </w:rPr>
            </w:pPr>
            <w:proofErr w:type="gramStart"/>
            <w:r w:rsidRPr="00DE4DD1">
              <w:rPr>
                <w:color w:val="002060"/>
              </w:rPr>
              <w:t>CITTA</w:t>
            </w:r>
            <w:proofErr w:type="gramEnd"/>
            <w:r w:rsidRPr="00DE4DD1">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9AB19"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5BA2C"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3E686" w14:textId="77777777" w:rsidR="00A45E3B" w:rsidRPr="00DE4DD1" w:rsidRDefault="00A45E3B" w:rsidP="00BA3785">
            <w:pPr>
              <w:pStyle w:val="rowtabella0"/>
              <w:rPr>
                <w:color w:val="002060"/>
              </w:rPr>
            </w:pPr>
            <w:r w:rsidRPr="00DE4DD1">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F99E4" w14:textId="77777777" w:rsidR="00A45E3B" w:rsidRPr="00DE4DD1" w:rsidRDefault="00A45E3B" w:rsidP="00BA3785">
            <w:pPr>
              <w:pStyle w:val="rowtabella0"/>
              <w:rPr>
                <w:color w:val="002060"/>
              </w:rPr>
            </w:pPr>
            <w:r w:rsidRPr="00DE4DD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F994B" w14:textId="77777777" w:rsidR="00A45E3B" w:rsidRPr="00DE4DD1" w:rsidRDefault="00A45E3B" w:rsidP="00BA3785">
            <w:pPr>
              <w:pStyle w:val="rowtabella0"/>
              <w:rPr>
                <w:color w:val="002060"/>
              </w:rPr>
            </w:pPr>
            <w:r w:rsidRPr="00DE4DD1">
              <w:rPr>
                <w:color w:val="002060"/>
              </w:rPr>
              <w:t xml:space="preserve">VIA CARPEGNA-VIA M.TE </w:t>
            </w:r>
            <w:proofErr w:type="gramStart"/>
            <w:r w:rsidRPr="00DE4DD1">
              <w:rPr>
                <w:color w:val="002060"/>
              </w:rPr>
              <w:t>S.VICINO</w:t>
            </w:r>
            <w:proofErr w:type="gramEnd"/>
          </w:p>
        </w:tc>
      </w:tr>
      <w:tr w:rsidR="00A45E3B" w:rsidRPr="00DE4DD1" w14:paraId="69E5E5BC"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C61AF" w14:textId="77777777" w:rsidR="00A45E3B" w:rsidRPr="00DE4DD1" w:rsidRDefault="00A45E3B" w:rsidP="00BA3785">
            <w:pPr>
              <w:pStyle w:val="rowtabella0"/>
              <w:rPr>
                <w:color w:val="002060"/>
              </w:rPr>
            </w:pPr>
            <w:r w:rsidRPr="00DE4DD1">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C42EC" w14:textId="77777777" w:rsidR="00A45E3B" w:rsidRPr="00DE4DD1" w:rsidRDefault="00A45E3B" w:rsidP="00BA3785">
            <w:pPr>
              <w:pStyle w:val="rowtabella0"/>
              <w:rPr>
                <w:color w:val="002060"/>
              </w:rPr>
            </w:pPr>
            <w:r w:rsidRPr="00DE4DD1">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F05B75"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17DEF"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8F8FD" w14:textId="77777777" w:rsidR="00A45E3B" w:rsidRPr="00DE4DD1" w:rsidRDefault="00A45E3B" w:rsidP="00BA3785">
            <w:pPr>
              <w:pStyle w:val="rowtabella0"/>
              <w:rPr>
                <w:color w:val="002060"/>
              </w:rPr>
            </w:pPr>
            <w:r w:rsidRPr="00DE4DD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4E079" w14:textId="77777777" w:rsidR="00A45E3B" w:rsidRPr="00DE4DD1" w:rsidRDefault="00A45E3B" w:rsidP="00BA3785">
            <w:pPr>
              <w:pStyle w:val="rowtabella0"/>
              <w:rPr>
                <w:color w:val="002060"/>
              </w:rPr>
            </w:pPr>
            <w:r w:rsidRPr="00DE4DD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43E45" w14:textId="77777777" w:rsidR="00A45E3B" w:rsidRPr="00DE4DD1" w:rsidRDefault="00A45E3B" w:rsidP="00BA3785">
            <w:pPr>
              <w:pStyle w:val="rowtabella0"/>
              <w:rPr>
                <w:color w:val="002060"/>
              </w:rPr>
            </w:pPr>
            <w:r w:rsidRPr="00DE4DD1">
              <w:rPr>
                <w:color w:val="002060"/>
              </w:rPr>
              <w:t>VIA GROTTE DI POSATORA 19/A</w:t>
            </w:r>
          </w:p>
        </w:tc>
      </w:tr>
      <w:tr w:rsidR="00A45E3B" w:rsidRPr="00DE4DD1" w14:paraId="034B93FA"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B4320" w14:textId="77777777" w:rsidR="00A45E3B" w:rsidRPr="00DE4DD1" w:rsidRDefault="00A45E3B" w:rsidP="00BA3785">
            <w:pPr>
              <w:pStyle w:val="rowtabella0"/>
              <w:rPr>
                <w:color w:val="002060"/>
              </w:rPr>
            </w:pPr>
            <w:r w:rsidRPr="00DE4DD1">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3AF6B2" w14:textId="77777777" w:rsidR="00A45E3B" w:rsidRPr="00DE4DD1" w:rsidRDefault="00A45E3B" w:rsidP="00BA3785">
            <w:pPr>
              <w:pStyle w:val="rowtabella0"/>
              <w:rPr>
                <w:color w:val="002060"/>
              </w:rPr>
            </w:pPr>
            <w:r w:rsidRPr="00DE4DD1">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6DCDD"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3C7BA"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20250" w14:textId="77777777" w:rsidR="00A45E3B" w:rsidRPr="00DE4DD1" w:rsidRDefault="00A45E3B" w:rsidP="00BA3785">
            <w:pPr>
              <w:pStyle w:val="rowtabella0"/>
              <w:rPr>
                <w:color w:val="002060"/>
              </w:rPr>
            </w:pPr>
            <w:r w:rsidRPr="00DE4DD1">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F8571" w14:textId="77777777" w:rsidR="00A45E3B" w:rsidRPr="00DE4DD1" w:rsidRDefault="00A45E3B" w:rsidP="00BA3785">
            <w:pPr>
              <w:pStyle w:val="rowtabella0"/>
              <w:rPr>
                <w:color w:val="002060"/>
              </w:rPr>
            </w:pPr>
            <w:r w:rsidRPr="00DE4DD1">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EF360" w14:textId="77777777" w:rsidR="00A45E3B" w:rsidRPr="00DE4DD1" w:rsidRDefault="00A45E3B" w:rsidP="00BA3785">
            <w:pPr>
              <w:pStyle w:val="rowtabella0"/>
              <w:rPr>
                <w:color w:val="002060"/>
              </w:rPr>
            </w:pPr>
            <w:r w:rsidRPr="00DE4DD1">
              <w:rPr>
                <w:color w:val="002060"/>
              </w:rPr>
              <w:t>VIA GAETANO RAVAGLI</w:t>
            </w:r>
          </w:p>
        </w:tc>
      </w:tr>
      <w:tr w:rsidR="00A45E3B" w:rsidRPr="00DE4DD1" w14:paraId="66667E66"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789918" w14:textId="77777777" w:rsidR="00A45E3B" w:rsidRPr="00DE4DD1" w:rsidRDefault="00A45E3B" w:rsidP="00BA3785">
            <w:pPr>
              <w:pStyle w:val="rowtabella0"/>
              <w:rPr>
                <w:color w:val="002060"/>
              </w:rPr>
            </w:pPr>
            <w:r w:rsidRPr="00DE4DD1">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95D4D5" w14:textId="77777777" w:rsidR="00A45E3B" w:rsidRPr="00DE4DD1" w:rsidRDefault="00A45E3B" w:rsidP="00BA3785">
            <w:pPr>
              <w:pStyle w:val="rowtabella0"/>
              <w:rPr>
                <w:color w:val="002060"/>
              </w:rPr>
            </w:pPr>
            <w:r w:rsidRPr="00DE4DD1">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2D92B"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2239B" w14:textId="77777777" w:rsidR="00A45E3B" w:rsidRPr="00DE4DD1" w:rsidRDefault="00A45E3B" w:rsidP="00BA3785">
            <w:pPr>
              <w:pStyle w:val="rowtabella0"/>
              <w:rPr>
                <w:color w:val="002060"/>
              </w:rPr>
            </w:pPr>
            <w:r w:rsidRPr="00DE4DD1">
              <w:rPr>
                <w:color w:val="002060"/>
              </w:rPr>
              <w:t>20/04/2024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CDB1B" w14:textId="77777777" w:rsidR="00A45E3B" w:rsidRPr="00DE4DD1" w:rsidRDefault="00A45E3B" w:rsidP="00BA3785">
            <w:pPr>
              <w:pStyle w:val="rowtabella0"/>
              <w:rPr>
                <w:color w:val="002060"/>
              </w:rPr>
            </w:pPr>
            <w:r w:rsidRPr="00DE4DD1">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E86EE" w14:textId="77777777" w:rsidR="00A45E3B" w:rsidRPr="00DE4DD1" w:rsidRDefault="00A45E3B" w:rsidP="00BA3785">
            <w:pPr>
              <w:pStyle w:val="rowtabella0"/>
              <w:rPr>
                <w:color w:val="002060"/>
              </w:rPr>
            </w:pPr>
            <w:r w:rsidRPr="00DE4DD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B367F" w14:textId="77777777" w:rsidR="00A45E3B" w:rsidRPr="00DE4DD1" w:rsidRDefault="00A45E3B" w:rsidP="00BA3785">
            <w:pPr>
              <w:pStyle w:val="rowtabella0"/>
              <w:rPr>
                <w:color w:val="002060"/>
              </w:rPr>
            </w:pPr>
            <w:r w:rsidRPr="00DE4DD1">
              <w:rPr>
                <w:color w:val="002060"/>
              </w:rPr>
              <w:t>VIA FONTE ANTICA 6</w:t>
            </w:r>
          </w:p>
        </w:tc>
      </w:tr>
      <w:tr w:rsidR="00A45E3B" w:rsidRPr="00DE4DD1" w14:paraId="14C756E6"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C0E36" w14:textId="77777777" w:rsidR="00A45E3B" w:rsidRPr="00DE4DD1" w:rsidRDefault="00A45E3B" w:rsidP="00BA3785">
            <w:pPr>
              <w:pStyle w:val="rowtabella0"/>
              <w:rPr>
                <w:color w:val="002060"/>
              </w:rPr>
            </w:pPr>
            <w:r w:rsidRPr="00DE4DD1">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9EA76" w14:textId="77777777" w:rsidR="00A45E3B" w:rsidRPr="00DE4DD1" w:rsidRDefault="00A45E3B" w:rsidP="00BA3785">
            <w:pPr>
              <w:pStyle w:val="rowtabella0"/>
              <w:rPr>
                <w:color w:val="002060"/>
              </w:rPr>
            </w:pPr>
            <w:r w:rsidRPr="00DE4DD1">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F47739"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8EB50D" w14:textId="77777777" w:rsidR="00A45E3B" w:rsidRPr="00DE4DD1" w:rsidRDefault="00A45E3B" w:rsidP="00BA3785">
            <w:pPr>
              <w:pStyle w:val="rowtabella0"/>
              <w:rPr>
                <w:color w:val="002060"/>
              </w:rPr>
            </w:pPr>
            <w:r w:rsidRPr="00DE4DD1">
              <w:rPr>
                <w:color w:val="002060"/>
              </w:rPr>
              <w:t>20/04/2024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C48A69" w14:textId="77777777" w:rsidR="00A45E3B" w:rsidRPr="00DE4DD1" w:rsidRDefault="00A45E3B" w:rsidP="00BA3785">
            <w:pPr>
              <w:pStyle w:val="rowtabella0"/>
              <w:rPr>
                <w:color w:val="002060"/>
              </w:rPr>
            </w:pPr>
            <w:r w:rsidRPr="00DE4DD1">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EE46B" w14:textId="77777777" w:rsidR="00A45E3B" w:rsidRPr="00DE4DD1" w:rsidRDefault="00A45E3B" w:rsidP="00BA3785">
            <w:pPr>
              <w:pStyle w:val="rowtabella0"/>
              <w:rPr>
                <w:color w:val="002060"/>
              </w:rPr>
            </w:pPr>
            <w:r w:rsidRPr="00DE4DD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8DA387" w14:textId="77777777" w:rsidR="00A45E3B" w:rsidRPr="00DE4DD1" w:rsidRDefault="00A45E3B" w:rsidP="00BA3785">
            <w:pPr>
              <w:pStyle w:val="rowtabella0"/>
              <w:rPr>
                <w:color w:val="002060"/>
              </w:rPr>
            </w:pPr>
            <w:r w:rsidRPr="00DE4DD1">
              <w:rPr>
                <w:color w:val="002060"/>
              </w:rPr>
              <w:t xml:space="preserve">VIA MANZONI FZ. </w:t>
            </w:r>
            <w:proofErr w:type="gramStart"/>
            <w:r w:rsidRPr="00DE4DD1">
              <w:rPr>
                <w:color w:val="002060"/>
              </w:rPr>
              <w:t>S.BIAGIO</w:t>
            </w:r>
            <w:proofErr w:type="gramEnd"/>
          </w:p>
        </w:tc>
      </w:tr>
      <w:tr w:rsidR="00A45E3B" w:rsidRPr="00DE4DD1" w14:paraId="6AF081FC"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D7BC3" w14:textId="77777777" w:rsidR="00A45E3B" w:rsidRPr="00DE4DD1" w:rsidRDefault="00A45E3B" w:rsidP="00BA3785">
            <w:pPr>
              <w:pStyle w:val="rowtabella0"/>
              <w:rPr>
                <w:color w:val="002060"/>
              </w:rPr>
            </w:pPr>
            <w:r w:rsidRPr="00DE4DD1">
              <w:rPr>
                <w:color w:val="002060"/>
              </w:rPr>
              <w:t>VALLESINA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1C940" w14:textId="77777777" w:rsidR="00A45E3B" w:rsidRPr="00DE4DD1" w:rsidRDefault="00A45E3B" w:rsidP="00BA3785">
            <w:pPr>
              <w:pStyle w:val="rowtabella0"/>
              <w:rPr>
                <w:color w:val="002060"/>
              </w:rPr>
            </w:pPr>
            <w:r w:rsidRPr="00DE4DD1">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254D1"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CDB73" w14:textId="77777777" w:rsidR="00A45E3B" w:rsidRPr="00DE4DD1" w:rsidRDefault="00A45E3B" w:rsidP="00BA3785">
            <w:pPr>
              <w:pStyle w:val="rowtabella0"/>
              <w:rPr>
                <w:color w:val="002060"/>
              </w:rPr>
            </w:pPr>
            <w:r w:rsidRPr="00DE4DD1">
              <w:rPr>
                <w:color w:val="002060"/>
              </w:rPr>
              <w:t>23/04/2024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B98A0" w14:textId="77777777" w:rsidR="00A45E3B" w:rsidRPr="00DE4DD1" w:rsidRDefault="00A45E3B" w:rsidP="00BA3785">
            <w:pPr>
              <w:pStyle w:val="rowtabella0"/>
              <w:rPr>
                <w:color w:val="002060"/>
              </w:rPr>
            </w:pPr>
            <w:r w:rsidRPr="00DE4DD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B27C3" w14:textId="77777777" w:rsidR="00A45E3B" w:rsidRPr="00DE4DD1" w:rsidRDefault="00A45E3B" w:rsidP="00BA3785">
            <w:pPr>
              <w:pStyle w:val="rowtabella0"/>
              <w:rPr>
                <w:color w:val="002060"/>
              </w:rPr>
            </w:pPr>
            <w:r w:rsidRPr="00DE4DD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14493" w14:textId="77777777" w:rsidR="00A45E3B" w:rsidRPr="00DE4DD1" w:rsidRDefault="00A45E3B" w:rsidP="00BA3785">
            <w:pPr>
              <w:pStyle w:val="rowtabella0"/>
              <w:rPr>
                <w:color w:val="002060"/>
              </w:rPr>
            </w:pPr>
            <w:r w:rsidRPr="00DE4DD1">
              <w:rPr>
                <w:color w:val="002060"/>
              </w:rPr>
              <w:t>VIA DEI TESSITORI</w:t>
            </w:r>
          </w:p>
        </w:tc>
      </w:tr>
    </w:tbl>
    <w:p w14:paraId="27B77E6F" w14:textId="77777777" w:rsidR="00A45E3B" w:rsidRPr="00DE4DD1" w:rsidRDefault="00A45E3B" w:rsidP="00A45E3B">
      <w:pPr>
        <w:pStyle w:val="breakline"/>
        <w:rPr>
          <w:rFonts w:eastAsiaTheme="minorEastAsia"/>
          <w:color w:val="002060"/>
        </w:rPr>
      </w:pPr>
    </w:p>
    <w:p w14:paraId="457A32BA" w14:textId="77777777" w:rsidR="00A45E3B" w:rsidRPr="00DE4DD1" w:rsidRDefault="00A45E3B" w:rsidP="00A45E3B">
      <w:pPr>
        <w:pStyle w:val="breakline"/>
        <w:rPr>
          <w:color w:val="002060"/>
        </w:rPr>
      </w:pPr>
    </w:p>
    <w:p w14:paraId="7BF8F191" w14:textId="77777777" w:rsidR="00A45E3B" w:rsidRPr="00DE4DD1" w:rsidRDefault="00A45E3B" w:rsidP="00A45E3B">
      <w:pPr>
        <w:pStyle w:val="breakline"/>
        <w:rPr>
          <w:color w:val="002060"/>
        </w:rPr>
      </w:pPr>
    </w:p>
    <w:p w14:paraId="18584C60" w14:textId="77777777" w:rsidR="00A45E3B" w:rsidRPr="00DE4DD1" w:rsidRDefault="00A45E3B" w:rsidP="00A45E3B">
      <w:pPr>
        <w:pStyle w:val="sottotitolocampionato10"/>
        <w:rPr>
          <w:color w:val="002060"/>
        </w:rPr>
      </w:pPr>
      <w:r w:rsidRPr="00DE4DD1">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A45E3B" w:rsidRPr="00DE4DD1" w14:paraId="7DE5313D"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CCBB"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8CAD7"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A10D"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14ECF"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21EF"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79348"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A199C"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1B7227CD"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EDA82" w14:textId="77777777" w:rsidR="00A45E3B" w:rsidRPr="00DE4DD1" w:rsidRDefault="00A45E3B" w:rsidP="00BA3785">
            <w:pPr>
              <w:pStyle w:val="rowtabella0"/>
              <w:rPr>
                <w:color w:val="002060"/>
              </w:rPr>
            </w:pPr>
            <w:r w:rsidRPr="00DE4DD1">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1960D" w14:textId="77777777" w:rsidR="00A45E3B" w:rsidRPr="00DE4DD1" w:rsidRDefault="00A45E3B" w:rsidP="00BA3785">
            <w:pPr>
              <w:pStyle w:val="rowtabella0"/>
              <w:rPr>
                <w:color w:val="002060"/>
              </w:rPr>
            </w:pPr>
            <w:r w:rsidRPr="00DE4DD1">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64EFB"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0E05C" w14:textId="77777777" w:rsidR="00A45E3B" w:rsidRPr="00DE4DD1" w:rsidRDefault="00A45E3B" w:rsidP="00BA3785">
            <w:pPr>
              <w:pStyle w:val="rowtabella0"/>
              <w:rPr>
                <w:color w:val="002060"/>
              </w:rPr>
            </w:pPr>
            <w:r w:rsidRPr="00DE4DD1">
              <w:rPr>
                <w:color w:val="002060"/>
              </w:rPr>
              <w:t>19/04/2024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BCF7C" w14:textId="77777777" w:rsidR="00A45E3B" w:rsidRPr="00DE4DD1" w:rsidRDefault="00A45E3B" w:rsidP="00BA3785">
            <w:pPr>
              <w:pStyle w:val="rowtabella0"/>
              <w:rPr>
                <w:color w:val="002060"/>
              </w:rPr>
            </w:pPr>
            <w:r w:rsidRPr="00DE4DD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3AC60" w14:textId="77777777" w:rsidR="00A45E3B" w:rsidRPr="00DE4DD1" w:rsidRDefault="00A45E3B" w:rsidP="00BA3785">
            <w:pPr>
              <w:pStyle w:val="rowtabella0"/>
              <w:rPr>
                <w:color w:val="002060"/>
              </w:rPr>
            </w:pPr>
            <w:r w:rsidRPr="00DE4DD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8C108" w14:textId="77777777" w:rsidR="00A45E3B" w:rsidRPr="00DE4DD1" w:rsidRDefault="00A45E3B" w:rsidP="00BA3785">
            <w:pPr>
              <w:pStyle w:val="rowtabella0"/>
              <w:rPr>
                <w:color w:val="002060"/>
              </w:rPr>
            </w:pPr>
            <w:r w:rsidRPr="00DE4DD1">
              <w:rPr>
                <w:color w:val="002060"/>
              </w:rPr>
              <w:t>LOCALITA' LE CALVIE</w:t>
            </w:r>
          </w:p>
        </w:tc>
      </w:tr>
      <w:tr w:rsidR="00A45E3B" w:rsidRPr="00DE4DD1" w14:paraId="2F07D6CE"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D996D" w14:textId="77777777" w:rsidR="00A45E3B" w:rsidRPr="00DE4DD1" w:rsidRDefault="00A45E3B" w:rsidP="00BA3785">
            <w:pPr>
              <w:pStyle w:val="rowtabella0"/>
              <w:rPr>
                <w:color w:val="002060"/>
              </w:rPr>
            </w:pPr>
            <w:r w:rsidRPr="00DE4DD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395AE" w14:textId="77777777" w:rsidR="00A45E3B" w:rsidRPr="00DE4DD1" w:rsidRDefault="00A45E3B" w:rsidP="00BA3785">
            <w:pPr>
              <w:pStyle w:val="rowtabella0"/>
              <w:rPr>
                <w:color w:val="002060"/>
              </w:rPr>
            </w:pPr>
            <w:r w:rsidRPr="00DE4DD1">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21F10"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5E5D0A" w14:textId="77777777" w:rsidR="00A45E3B" w:rsidRPr="00DE4DD1" w:rsidRDefault="00A45E3B" w:rsidP="00BA3785">
            <w:pPr>
              <w:pStyle w:val="rowtabella0"/>
              <w:rPr>
                <w:color w:val="002060"/>
              </w:rPr>
            </w:pPr>
            <w:r w:rsidRPr="00DE4DD1">
              <w:rPr>
                <w:color w:val="002060"/>
              </w:rPr>
              <w:t>19/04/2024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41343" w14:textId="77777777" w:rsidR="00A45E3B" w:rsidRPr="00DE4DD1" w:rsidRDefault="00A45E3B" w:rsidP="00BA3785">
            <w:pPr>
              <w:pStyle w:val="rowtabella0"/>
              <w:rPr>
                <w:color w:val="002060"/>
              </w:rPr>
            </w:pPr>
            <w:r w:rsidRPr="00DE4DD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3C7E3" w14:textId="77777777" w:rsidR="00A45E3B" w:rsidRPr="00DE4DD1" w:rsidRDefault="00A45E3B" w:rsidP="00BA3785">
            <w:pPr>
              <w:pStyle w:val="rowtabella0"/>
              <w:rPr>
                <w:color w:val="002060"/>
              </w:rPr>
            </w:pPr>
            <w:r w:rsidRPr="00DE4DD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7FB13" w14:textId="77777777" w:rsidR="00A45E3B" w:rsidRPr="00DE4DD1" w:rsidRDefault="00A45E3B" w:rsidP="00BA3785">
            <w:pPr>
              <w:pStyle w:val="rowtabella0"/>
              <w:rPr>
                <w:color w:val="002060"/>
              </w:rPr>
            </w:pPr>
            <w:r w:rsidRPr="00DE4DD1">
              <w:rPr>
                <w:color w:val="002060"/>
              </w:rPr>
              <w:t>VIA DELLA REPUBBLICA</w:t>
            </w:r>
          </w:p>
        </w:tc>
      </w:tr>
      <w:tr w:rsidR="00A45E3B" w:rsidRPr="00DE4DD1" w14:paraId="66B6B762"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86866" w14:textId="77777777" w:rsidR="00A45E3B" w:rsidRPr="00DE4DD1" w:rsidRDefault="00A45E3B" w:rsidP="00BA3785">
            <w:pPr>
              <w:pStyle w:val="rowtabella0"/>
              <w:rPr>
                <w:color w:val="002060"/>
              </w:rPr>
            </w:pPr>
            <w:r w:rsidRPr="00DE4DD1">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A0528" w14:textId="77777777" w:rsidR="00A45E3B" w:rsidRPr="00DE4DD1" w:rsidRDefault="00A45E3B" w:rsidP="00BA3785">
            <w:pPr>
              <w:pStyle w:val="rowtabella0"/>
              <w:rPr>
                <w:color w:val="002060"/>
              </w:rPr>
            </w:pPr>
            <w:r w:rsidRPr="00DE4DD1">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4A77E"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A966A" w14:textId="77777777" w:rsidR="00A45E3B" w:rsidRPr="00DE4DD1" w:rsidRDefault="00A45E3B" w:rsidP="00BA3785">
            <w:pPr>
              <w:pStyle w:val="rowtabella0"/>
              <w:rPr>
                <w:color w:val="002060"/>
              </w:rPr>
            </w:pPr>
            <w:r w:rsidRPr="00DE4DD1">
              <w:rPr>
                <w:color w:val="002060"/>
              </w:rPr>
              <w:t>19/04/2024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95446" w14:textId="77777777" w:rsidR="00A45E3B" w:rsidRPr="00DE4DD1" w:rsidRDefault="00A45E3B" w:rsidP="00BA3785">
            <w:pPr>
              <w:pStyle w:val="rowtabella0"/>
              <w:rPr>
                <w:color w:val="002060"/>
              </w:rPr>
            </w:pPr>
            <w:r w:rsidRPr="00DE4DD1">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2CD56" w14:textId="77777777" w:rsidR="00A45E3B" w:rsidRPr="00DE4DD1" w:rsidRDefault="00A45E3B" w:rsidP="00BA3785">
            <w:pPr>
              <w:pStyle w:val="rowtabella0"/>
              <w:rPr>
                <w:color w:val="002060"/>
              </w:rPr>
            </w:pPr>
            <w:r w:rsidRPr="00DE4DD1">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C0FCB" w14:textId="77777777" w:rsidR="00A45E3B" w:rsidRPr="00DE4DD1" w:rsidRDefault="00A45E3B" w:rsidP="00BA3785">
            <w:pPr>
              <w:pStyle w:val="rowtabella0"/>
              <w:rPr>
                <w:color w:val="002060"/>
              </w:rPr>
            </w:pPr>
            <w:r w:rsidRPr="00DE4DD1">
              <w:rPr>
                <w:color w:val="002060"/>
              </w:rPr>
              <w:t>LOC. PIÈ DI GUALDO</w:t>
            </w:r>
          </w:p>
        </w:tc>
      </w:tr>
      <w:tr w:rsidR="00A45E3B" w:rsidRPr="00DE4DD1" w14:paraId="030B0E00"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6263D" w14:textId="77777777" w:rsidR="00A45E3B" w:rsidRPr="00DE4DD1" w:rsidRDefault="00A45E3B" w:rsidP="00BA3785">
            <w:pPr>
              <w:pStyle w:val="rowtabella0"/>
              <w:rPr>
                <w:color w:val="002060"/>
              </w:rPr>
            </w:pPr>
            <w:r w:rsidRPr="00DE4DD1">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159A66" w14:textId="77777777" w:rsidR="00A45E3B" w:rsidRPr="00DE4DD1" w:rsidRDefault="00A45E3B" w:rsidP="00BA3785">
            <w:pPr>
              <w:pStyle w:val="rowtabella0"/>
              <w:rPr>
                <w:color w:val="002060"/>
              </w:rPr>
            </w:pPr>
            <w:r w:rsidRPr="00DE4DD1">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1034A"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7E542" w14:textId="77777777" w:rsidR="00A45E3B" w:rsidRPr="00DE4DD1" w:rsidRDefault="00A45E3B" w:rsidP="00BA3785">
            <w:pPr>
              <w:pStyle w:val="rowtabella0"/>
              <w:rPr>
                <w:color w:val="002060"/>
              </w:rPr>
            </w:pPr>
            <w:r w:rsidRPr="00DE4DD1">
              <w:rPr>
                <w:color w:val="002060"/>
              </w:rPr>
              <w:t>20/04/2024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2D15F" w14:textId="77777777" w:rsidR="00A45E3B" w:rsidRPr="00DE4DD1" w:rsidRDefault="00A45E3B" w:rsidP="00BA3785">
            <w:pPr>
              <w:pStyle w:val="rowtabella0"/>
              <w:rPr>
                <w:color w:val="002060"/>
              </w:rPr>
            </w:pPr>
            <w:r w:rsidRPr="00DE4DD1">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6EC6C" w14:textId="77777777" w:rsidR="00A45E3B" w:rsidRPr="00DE4DD1" w:rsidRDefault="00A45E3B" w:rsidP="00BA3785">
            <w:pPr>
              <w:pStyle w:val="rowtabella0"/>
              <w:rPr>
                <w:color w:val="002060"/>
              </w:rPr>
            </w:pPr>
            <w:r w:rsidRPr="00DE4DD1">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8CCF1" w14:textId="77777777" w:rsidR="00A45E3B" w:rsidRPr="00DE4DD1" w:rsidRDefault="00A45E3B" w:rsidP="00BA3785">
            <w:pPr>
              <w:pStyle w:val="rowtabella0"/>
              <w:rPr>
                <w:color w:val="002060"/>
              </w:rPr>
            </w:pPr>
            <w:r w:rsidRPr="00DE4DD1">
              <w:rPr>
                <w:color w:val="002060"/>
              </w:rPr>
              <w:t>VIA GRAMSCI-VIA FEGGIANI</w:t>
            </w:r>
          </w:p>
        </w:tc>
      </w:tr>
      <w:tr w:rsidR="00A45E3B" w:rsidRPr="00DE4DD1" w14:paraId="02A3F127"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4BE4F" w14:textId="77777777" w:rsidR="00A45E3B" w:rsidRPr="00DE4DD1" w:rsidRDefault="00A45E3B" w:rsidP="00BA3785">
            <w:pPr>
              <w:pStyle w:val="rowtabella0"/>
              <w:rPr>
                <w:color w:val="002060"/>
              </w:rPr>
            </w:pPr>
            <w:r w:rsidRPr="00DE4DD1">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5D243" w14:textId="77777777" w:rsidR="00A45E3B" w:rsidRPr="00DE4DD1" w:rsidRDefault="00A45E3B" w:rsidP="00BA3785">
            <w:pPr>
              <w:pStyle w:val="rowtabella0"/>
              <w:rPr>
                <w:color w:val="002060"/>
              </w:rPr>
            </w:pPr>
            <w:r w:rsidRPr="00DE4DD1">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044F5"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E24512" w14:textId="77777777" w:rsidR="00A45E3B" w:rsidRPr="00DE4DD1" w:rsidRDefault="00A45E3B" w:rsidP="00BA3785">
            <w:pPr>
              <w:pStyle w:val="rowtabella0"/>
              <w:rPr>
                <w:color w:val="002060"/>
              </w:rPr>
            </w:pPr>
            <w:r w:rsidRPr="00DE4DD1">
              <w:rPr>
                <w:color w:val="002060"/>
              </w:rPr>
              <w:t>20/04/2024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8083C1" w14:textId="77777777" w:rsidR="00A45E3B" w:rsidRPr="00DE4DD1" w:rsidRDefault="00A45E3B" w:rsidP="00BA3785">
            <w:pPr>
              <w:pStyle w:val="rowtabella0"/>
              <w:rPr>
                <w:color w:val="002060"/>
              </w:rPr>
            </w:pPr>
            <w:r w:rsidRPr="00DE4DD1">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B5025" w14:textId="77777777" w:rsidR="00A45E3B" w:rsidRPr="00DE4DD1" w:rsidRDefault="00A45E3B" w:rsidP="00BA3785">
            <w:pPr>
              <w:pStyle w:val="rowtabella0"/>
              <w:rPr>
                <w:color w:val="002060"/>
              </w:rPr>
            </w:pPr>
            <w:r w:rsidRPr="00DE4DD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E446E" w14:textId="77777777" w:rsidR="00A45E3B" w:rsidRPr="00DE4DD1" w:rsidRDefault="00A45E3B" w:rsidP="00BA3785">
            <w:pPr>
              <w:pStyle w:val="rowtabella0"/>
              <w:rPr>
                <w:color w:val="002060"/>
              </w:rPr>
            </w:pPr>
            <w:r w:rsidRPr="00DE4DD1">
              <w:rPr>
                <w:color w:val="002060"/>
              </w:rPr>
              <w:t>VIA VENEZIA 43</w:t>
            </w:r>
          </w:p>
        </w:tc>
      </w:tr>
      <w:tr w:rsidR="00A45E3B" w:rsidRPr="00DE4DD1" w14:paraId="414A1F6B"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719B1" w14:textId="77777777" w:rsidR="00A45E3B" w:rsidRPr="00DE4DD1" w:rsidRDefault="00A45E3B" w:rsidP="00BA3785">
            <w:pPr>
              <w:pStyle w:val="rowtabella0"/>
              <w:rPr>
                <w:color w:val="002060"/>
              </w:rPr>
            </w:pPr>
            <w:r w:rsidRPr="00DE4DD1">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181CF" w14:textId="77777777" w:rsidR="00A45E3B" w:rsidRPr="00DE4DD1" w:rsidRDefault="00A45E3B" w:rsidP="00BA3785">
            <w:pPr>
              <w:pStyle w:val="rowtabella0"/>
              <w:rPr>
                <w:color w:val="002060"/>
              </w:rPr>
            </w:pPr>
            <w:r w:rsidRPr="00DE4DD1">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D98E5"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F79F6" w14:textId="77777777" w:rsidR="00A45E3B" w:rsidRPr="00DE4DD1" w:rsidRDefault="00A45E3B" w:rsidP="00BA3785">
            <w:pPr>
              <w:pStyle w:val="rowtabella0"/>
              <w:rPr>
                <w:color w:val="002060"/>
              </w:rPr>
            </w:pPr>
            <w:r w:rsidRPr="00DE4DD1">
              <w:rPr>
                <w:color w:val="002060"/>
              </w:rPr>
              <w:t>20/04/2024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69415" w14:textId="77777777" w:rsidR="00A45E3B" w:rsidRPr="00DE4DD1" w:rsidRDefault="00A45E3B" w:rsidP="00BA3785">
            <w:pPr>
              <w:pStyle w:val="rowtabella0"/>
              <w:rPr>
                <w:color w:val="002060"/>
              </w:rPr>
            </w:pPr>
            <w:r w:rsidRPr="00DE4DD1">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BA891" w14:textId="77777777" w:rsidR="00A45E3B" w:rsidRPr="00DE4DD1" w:rsidRDefault="00A45E3B" w:rsidP="00BA3785">
            <w:pPr>
              <w:pStyle w:val="rowtabella0"/>
              <w:rPr>
                <w:color w:val="002060"/>
              </w:rPr>
            </w:pPr>
            <w:r w:rsidRPr="00DE4DD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EB2B1" w14:textId="77777777" w:rsidR="00A45E3B" w:rsidRPr="00DE4DD1" w:rsidRDefault="00A45E3B" w:rsidP="00BA3785">
            <w:pPr>
              <w:pStyle w:val="rowtabella0"/>
              <w:rPr>
                <w:color w:val="002060"/>
              </w:rPr>
            </w:pPr>
            <w:r w:rsidRPr="00DE4DD1">
              <w:rPr>
                <w:color w:val="002060"/>
              </w:rPr>
              <w:t>VIA SAN SERGIO FZ. GROTTACCIA</w:t>
            </w:r>
          </w:p>
        </w:tc>
      </w:tr>
    </w:tbl>
    <w:p w14:paraId="53A43405" w14:textId="77777777" w:rsidR="00A45E3B" w:rsidRPr="00DE4DD1" w:rsidRDefault="00A45E3B" w:rsidP="00A45E3B">
      <w:pPr>
        <w:pStyle w:val="breakline"/>
        <w:rPr>
          <w:rFonts w:eastAsiaTheme="minorEastAsia"/>
          <w:color w:val="002060"/>
        </w:rPr>
      </w:pPr>
    </w:p>
    <w:p w14:paraId="5D6C9016" w14:textId="77777777" w:rsidR="00A45E3B" w:rsidRPr="00DE4DD1" w:rsidRDefault="00A45E3B" w:rsidP="00A45E3B">
      <w:pPr>
        <w:pStyle w:val="breakline"/>
        <w:rPr>
          <w:color w:val="002060"/>
        </w:rPr>
      </w:pPr>
    </w:p>
    <w:p w14:paraId="28E087E4" w14:textId="77777777" w:rsidR="00A45E3B" w:rsidRPr="00DE4DD1" w:rsidRDefault="00A45E3B" w:rsidP="00A45E3B">
      <w:pPr>
        <w:pStyle w:val="breakline"/>
        <w:rPr>
          <w:color w:val="002060"/>
        </w:rPr>
      </w:pPr>
    </w:p>
    <w:p w14:paraId="48C9FEE2" w14:textId="77777777" w:rsidR="00A45E3B" w:rsidRPr="00DE4DD1" w:rsidRDefault="00A45E3B" w:rsidP="00A45E3B">
      <w:pPr>
        <w:pStyle w:val="sottotitolocampionato10"/>
        <w:rPr>
          <w:color w:val="002060"/>
        </w:rPr>
      </w:pPr>
      <w:r w:rsidRPr="00DE4DD1">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9"/>
        <w:gridCol w:w="385"/>
        <w:gridCol w:w="898"/>
        <w:gridCol w:w="1198"/>
        <w:gridCol w:w="1559"/>
        <w:gridCol w:w="1542"/>
      </w:tblGrid>
      <w:tr w:rsidR="00A45E3B" w:rsidRPr="00DE4DD1" w14:paraId="0880D442"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01C4"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471A1"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7F486"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C73A6"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7F45"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85D59"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1ECA9"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402B9BA3"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B98AE" w14:textId="77777777" w:rsidR="00A45E3B" w:rsidRPr="00DE4DD1" w:rsidRDefault="00A45E3B" w:rsidP="00BA3785">
            <w:pPr>
              <w:pStyle w:val="rowtabella0"/>
              <w:rPr>
                <w:color w:val="002060"/>
              </w:rPr>
            </w:pPr>
            <w:r w:rsidRPr="00DE4DD1">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D2799" w14:textId="77777777" w:rsidR="00A45E3B" w:rsidRPr="00DE4DD1" w:rsidRDefault="00A45E3B" w:rsidP="00BA3785">
            <w:pPr>
              <w:pStyle w:val="rowtabella0"/>
              <w:rPr>
                <w:color w:val="002060"/>
              </w:rPr>
            </w:pPr>
            <w:r w:rsidRPr="00DE4DD1">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4F100"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E4D5E" w14:textId="77777777" w:rsidR="00A45E3B" w:rsidRPr="00DE4DD1" w:rsidRDefault="00A45E3B" w:rsidP="00BA3785">
            <w:pPr>
              <w:pStyle w:val="rowtabella0"/>
              <w:rPr>
                <w:color w:val="002060"/>
              </w:rPr>
            </w:pPr>
            <w:r w:rsidRPr="00DE4DD1">
              <w:rPr>
                <w:color w:val="002060"/>
              </w:rPr>
              <w:t>19/04/2024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AC3BF" w14:textId="77777777" w:rsidR="00A45E3B" w:rsidRPr="00DE4DD1" w:rsidRDefault="00A45E3B" w:rsidP="00BA3785">
            <w:pPr>
              <w:pStyle w:val="rowtabella0"/>
              <w:rPr>
                <w:color w:val="002060"/>
              </w:rPr>
            </w:pPr>
            <w:r w:rsidRPr="00DE4DD1">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463DC" w14:textId="77777777" w:rsidR="00A45E3B" w:rsidRPr="00DE4DD1" w:rsidRDefault="00A45E3B" w:rsidP="00BA3785">
            <w:pPr>
              <w:pStyle w:val="rowtabella0"/>
              <w:rPr>
                <w:color w:val="002060"/>
              </w:rPr>
            </w:pPr>
            <w:r w:rsidRPr="00DE4DD1">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7B0EE" w14:textId="77777777" w:rsidR="00A45E3B" w:rsidRPr="00DE4DD1" w:rsidRDefault="00A45E3B" w:rsidP="00BA3785">
            <w:pPr>
              <w:pStyle w:val="rowtabella0"/>
              <w:rPr>
                <w:color w:val="002060"/>
              </w:rPr>
            </w:pPr>
            <w:r w:rsidRPr="00DE4DD1">
              <w:rPr>
                <w:color w:val="002060"/>
              </w:rPr>
              <w:t xml:space="preserve">VIA </w:t>
            </w:r>
            <w:proofErr w:type="gramStart"/>
            <w:r w:rsidRPr="00DE4DD1">
              <w:rPr>
                <w:color w:val="002060"/>
              </w:rPr>
              <w:t>B.ROSSI</w:t>
            </w:r>
            <w:proofErr w:type="gramEnd"/>
            <w:r w:rsidRPr="00DE4DD1">
              <w:rPr>
                <w:color w:val="002060"/>
              </w:rPr>
              <w:t xml:space="preserve"> SNC</w:t>
            </w:r>
          </w:p>
        </w:tc>
      </w:tr>
      <w:tr w:rsidR="00A45E3B" w:rsidRPr="00DE4DD1" w14:paraId="1A0E8EC1"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E9BBF" w14:textId="77777777" w:rsidR="00A45E3B" w:rsidRPr="00DE4DD1" w:rsidRDefault="00A45E3B" w:rsidP="00BA3785">
            <w:pPr>
              <w:pStyle w:val="rowtabella0"/>
              <w:rPr>
                <w:color w:val="002060"/>
              </w:rPr>
            </w:pPr>
            <w:r w:rsidRPr="00DE4DD1">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A9DEEE" w14:textId="77777777" w:rsidR="00A45E3B" w:rsidRPr="00DE4DD1" w:rsidRDefault="00A45E3B" w:rsidP="00BA3785">
            <w:pPr>
              <w:pStyle w:val="rowtabella0"/>
              <w:rPr>
                <w:color w:val="002060"/>
              </w:rPr>
            </w:pPr>
            <w:r w:rsidRPr="00DE4DD1">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A238E"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92E948" w14:textId="77777777" w:rsidR="00A45E3B" w:rsidRPr="00DE4DD1" w:rsidRDefault="00A45E3B" w:rsidP="00BA3785">
            <w:pPr>
              <w:pStyle w:val="rowtabella0"/>
              <w:rPr>
                <w:color w:val="002060"/>
              </w:rPr>
            </w:pPr>
            <w:r w:rsidRPr="00DE4DD1">
              <w:rPr>
                <w:color w:val="002060"/>
              </w:rPr>
              <w:t>19/04/2024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0C622C" w14:textId="77777777" w:rsidR="00A45E3B" w:rsidRPr="00DE4DD1" w:rsidRDefault="00A45E3B" w:rsidP="00BA3785">
            <w:pPr>
              <w:pStyle w:val="rowtabella0"/>
              <w:rPr>
                <w:color w:val="002060"/>
              </w:rPr>
            </w:pPr>
            <w:r w:rsidRPr="00DE4DD1">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F04ED" w14:textId="77777777" w:rsidR="00A45E3B" w:rsidRPr="00DE4DD1" w:rsidRDefault="00A45E3B" w:rsidP="00BA3785">
            <w:pPr>
              <w:pStyle w:val="rowtabella0"/>
              <w:rPr>
                <w:color w:val="002060"/>
              </w:rPr>
            </w:pPr>
            <w:r w:rsidRPr="00DE4DD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CFB38" w14:textId="77777777" w:rsidR="00A45E3B" w:rsidRPr="00DE4DD1" w:rsidRDefault="00A45E3B" w:rsidP="00BA3785">
            <w:pPr>
              <w:pStyle w:val="rowtabella0"/>
              <w:rPr>
                <w:color w:val="002060"/>
              </w:rPr>
            </w:pPr>
            <w:r w:rsidRPr="00DE4DD1">
              <w:rPr>
                <w:color w:val="002060"/>
              </w:rPr>
              <w:t>VIA VOLTURNO-PIEDIRIPA</w:t>
            </w:r>
          </w:p>
        </w:tc>
      </w:tr>
      <w:tr w:rsidR="00A45E3B" w:rsidRPr="00DE4DD1" w14:paraId="4FA9C5A3"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873BE2" w14:textId="77777777" w:rsidR="00A45E3B" w:rsidRPr="00DE4DD1" w:rsidRDefault="00A45E3B" w:rsidP="00BA3785">
            <w:pPr>
              <w:pStyle w:val="rowtabella0"/>
              <w:rPr>
                <w:color w:val="002060"/>
              </w:rPr>
            </w:pPr>
            <w:r w:rsidRPr="00DE4DD1">
              <w:rPr>
                <w:color w:val="002060"/>
              </w:rPr>
              <w:t xml:space="preserve">CALCIO </w:t>
            </w:r>
            <w:proofErr w:type="gramStart"/>
            <w:r w:rsidRPr="00DE4DD1">
              <w:rPr>
                <w:color w:val="002060"/>
              </w:rPr>
              <w:t>S.ELPIDIO</w:t>
            </w:r>
            <w:proofErr w:type="gramEnd"/>
            <w:r w:rsidRPr="00DE4DD1">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128AA" w14:textId="77777777" w:rsidR="00A45E3B" w:rsidRPr="00DE4DD1" w:rsidRDefault="00A45E3B" w:rsidP="00BA3785">
            <w:pPr>
              <w:pStyle w:val="rowtabella0"/>
              <w:rPr>
                <w:color w:val="002060"/>
              </w:rPr>
            </w:pPr>
            <w:r w:rsidRPr="00DE4DD1">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51DA41"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E9094" w14:textId="77777777" w:rsidR="00A45E3B" w:rsidRPr="00DE4DD1" w:rsidRDefault="00A45E3B" w:rsidP="00BA3785">
            <w:pPr>
              <w:pStyle w:val="rowtabella0"/>
              <w:rPr>
                <w:color w:val="002060"/>
              </w:rPr>
            </w:pPr>
            <w:r w:rsidRPr="00DE4DD1">
              <w:rPr>
                <w:color w:val="002060"/>
              </w:rPr>
              <w:t>19/04/2024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6D7AF8" w14:textId="77777777" w:rsidR="00A45E3B" w:rsidRPr="00DE4DD1" w:rsidRDefault="00A45E3B" w:rsidP="00BA3785">
            <w:pPr>
              <w:pStyle w:val="rowtabella0"/>
              <w:rPr>
                <w:color w:val="002060"/>
              </w:rPr>
            </w:pPr>
            <w:r w:rsidRPr="00DE4DD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380F1" w14:textId="77777777" w:rsidR="00A45E3B" w:rsidRPr="00DE4DD1" w:rsidRDefault="00A45E3B" w:rsidP="00BA3785">
            <w:pPr>
              <w:pStyle w:val="rowtabella0"/>
              <w:rPr>
                <w:color w:val="002060"/>
              </w:rPr>
            </w:pPr>
            <w:r w:rsidRPr="00DE4DD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67956" w14:textId="77777777" w:rsidR="00A45E3B" w:rsidRPr="00DE4DD1" w:rsidRDefault="00A45E3B" w:rsidP="00BA3785">
            <w:pPr>
              <w:pStyle w:val="rowtabella0"/>
              <w:rPr>
                <w:color w:val="002060"/>
              </w:rPr>
            </w:pPr>
            <w:r w:rsidRPr="00DE4DD1">
              <w:rPr>
                <w:color w:val="002060"/>
              </w:rPr>
              <w:t>VIA CARDUCCI</w:t>
            </w:r>
          </w:p>
        </w:tc>
      </w:tr>
      <w:tr w:rsidR="00A45E3B" w:rsidRPr="00DE4DD1" w14:paraId="6F520EA0"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0FDF8C" w14:textId="77777777" w:rsidR="00A45E3B" w:rsidRPr="00DE4DD1" w:rsidRDefault="00A45E3B" w:rsidP="00BA3785">
            <w:pPr>
              <w:pStyle w:val="rowtabella0"/>
              <w:rPr>
                <w:color w:val="002060"/>
              </w:rPr>
            </w:pPr>
            <w:r w:rsidRPr="00DE4DD1">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FFD5D3" w14:textId="77777777" w:rsidR="00A45E3B" w:rsidRPr="00DE4DD1" w:rsidRDefault="00A45E3B" w:rsidP="00BA3785">
            <w:pPr>
              <w:pStyle w:val="rowtabella0"/>
              <w:rPr>
                <w:color w:val="002060"/>
              </w:rPr>
            </w:pPr>
            <w:r w:rsidRPr="00DE4DD1">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BAE2EF"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A0B826" w14:textId="77777777" w:rsidR="00A45E3B" w:rsidRPr="00DE4DD1" w:rsidRDefault="00A45E3B" w:rsidP="00BA3785">
            <w:pPr>
              <w:pStyle w:val="rowtabella0"/>
              <w:rPr>
                <w:color w:val="002060"/>
              </w:rPr>
            </w:pPr>
            <w:r w:rsidRPr="00DE4DD1">
              <w:rPr>
                <w:color w:val="002060"/>
              </w:rPr>
              <w:t>19/04/2024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57506" w14:textId="77777777" w:rsidR="00A45E3B" w:rsidRPr="00DE4DD1" w:rsidRDefault="00A45E3B" w:rsidP="00BA3785">
            <w:pPr>
              <w:pStyle w:val="rowtabella0"/>
              <w:rPr>
                <w:color w:val="002060"/>
              </w:rPr>
            </w:pPr>
            <w:r w:rsidRPr="00DE4DD1">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764B0" w14:textId="77777777" w:rsidR="00A45E3B" w:rsidRPr="00DE4DD1" w:rsidRDefault="00A45E3B" w:rsidP="00BA3785">
            <w:pPr>
              <w:pStyle w:val="rowtabella0"/>
              <w:rPr>
                <w:color w:val="002060"/>
              </w:rPr>
            </w:pPr>
            <w:r w:rsidRPr="00DE4DD1">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E7101" w14:textId="77777777" w:rsidR="00A45E3B" w:rsidRPr="00DE4DD1" w:rsidRDefault="00A45E3B" w:rsidP="00BA3785">
            <w:pPr>
              <w:pStyle w:val="rowtabella0"/>
              <w:rPr>
                <w:color w:val="002060"/>
              </w:rPr>
            </w:pPr>
            <w:r w:rsidRPr="00DE4DD1">
              <w:rPr>
                <w:color w:val="002060"/>
              </w:rPr>
              <w:t>VIA MANZONI</w:t>
            </w:r>
          </w:p>
        </w:tc>
      </w:tr>
      <w:tr w:rsidR="00A45E3B" w:rsidRPr="00DE4DD1" w14:paraId="58D6C070"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07F31B" w14:textId="77777777" w:rsidR="00A45E3B" w:rsidRPr="00DE4DD1" w:rsidRDefault="00A45E3B" w:rsidP="00BA3785">
            <w:pPr>
              <w:pStyle w:val="rowtabella0"/>
              <w:rPr>
                <w:color w:val="002060"/>
              </w:rPr>
            </w:pPr>
            <w:r w:rsidRPr="00DE4DD1">
              <w:rPr>
                <w:color w:val="002060"/>
              </w:rPr>
              <w:t>VIS CIVITANOVA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062AB3" w14:textId="77777777" w:rsidR="00A45E3B" w:rsidRPr="00DE4DD1" w:rsidRDefault="00A45E3B" w:rsidP="00BA3785">
            <w:pPr>
              <w:pStyle w:val="rowtabella0"/>
              <w:rPr>
                <w:color w:val="002060"/>
              </w:rPr>
            </w:pPr>
            <w:r w:rsidRPr="00DE4DD1">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A0F157"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7680E" w14:textId="77777777" w:rsidR="00A45E3B" w:rsidRPr="00DE4DD1" w:rsidRDefault="00A45E3B" w:rsidP="00BA3785">
            <w:pPr>
              <w:pStyle w:val="rowtabella0"/>
              <w:rPr>
                <w:color w:val="002060"/>
              </w:rPr>
            </w:pPr>
            <w:r w:rsidRPr="00DE4DD1">
              <w:rPr>
                <w:color w:val="002060"/>
              </w:rPr>
              <w:t>19/04/2024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FA592" w14:textId="77777777" w:rsidR="00A45E3B" w:rsidRPr="00DE4DD1" w:rsidRDefault="00A45E3B" w:rsidP="00BA3785">
            <w:pPr>
              <w:pStyle w:val="rowtabella0"/>
              <w:rPr>
                <w:color w:val="002060"/>
              </w:rPr>
            </w:pPr>
            <w:r w:rsidRPr="00DE4DD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FACA1" w14:textId="77777777" w:rsidR="00A45E3B" w:rsidRPr="00DE4DD1" w:rsidRDefault="00A45E3B" w:rsidP="00BA3785">
            <w:pPr>
              <w:pStyle w:val="rowtabella0"/>
              <w:rPr>
                <w:color w:val="002060"/>
              </w:rPr>
            </w:pPr>
            <w:r w:rsidRPr="00DE4DD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E671F" w14:textId="77777777" w:rsidR="00A45E3B" w:rsidRPr="00DE4DD1" w:rsidRDefault="00A45E3B" w:rsidP="00BA3785">
            <w:pPr>
              <w:pStyle w:val="rowtabella0"/>
              <w:rPr>
                <w:color w:val="002060"/>
              </w:rPr>
            </w:pPr>
            <w:r w:rsidRPr="00DE4DD1">
              <w:rPr>
                <w:color w:val="002060"/>
              </w:rPr>
              <w:t>VIA ALESSANDRO MANZONI</w:t>
            </w:r>
          </w:p>
        </w:tc>
      </w:tr>
      <w:tr w:rsidR="00A45E3B" w:rsidRPr="00DE4DD1" w14:paraId="3393916D"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A18106" w14:textId="77777777" w:rsidR="00A45E3B" w:rsidRPr="00DE4DD1" w:rsidRDefault="00A45E3B" w:rsidP="00BA3785">
            <w:pPr>
              <w:pStyle w:val="rowtabella0"/>
              <w:rPr>
                <w:color w:val="002060"/>
              </w:rPr>
            </w:pPr>
            <w:r w:rsidRPr="00DE4DD1">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F9214" w14:textId="77777777" w:rsidR="00A45E3B" w:rsidRPr="00DE4DD1" w:rsidRDefault="00A45E3B" w:rsidP="00BA3785">
            <w:pPr>
              <w:pStyle w:val="rowtabella0"/>
              <w:rPr>
                <w:color w:val="002060"/>
              </w:rPr>
            </w:pPr>
            <w:r w:rsidRPr="00DE4DD1">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3ED5E"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622C2" w14:textId="77777777" w:rsidR="00A45E3B" w:rsidRPr="00DE4DD1" w:rsidRDefault="00A45E3B" w:rsidP="00BA3785">
            <w:pPr>
              <w:pStyle w:val="rowtabella0"/>
              <w:rPr>
                <w:color w:val="002060"/>
              </w:rPr>
            </w:pPr>
            <w:r w:rsidRPr="00DE4DD1">
              <w:rPr>
                <w:color w:val="002060"/>
              </w:rPr>
              <w:t>20/04/2024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0772B" w14:textId="77777777" w:rsidR="00A45E3B" w:rsidRPr="00DE4DD1" w:rsidRDefault="00A45E3B" w:rsidP="00BA3785">
            <w:pPr>
              <w:pStyle w:val="rowtabella0"/>
              <w:rPr>
                <w:color w:val="002060"/>
              </w:rPr>
            </w:pPr>
            <w:r w:rsidRPr="00DE4DD1">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88ED9" w14:textId="77777777" w:rsidR="00A45E3B" w:rsidRPr="00DE4DD1" w:rsidRDefault="00A45E3B" w:rsidP="00BA3785">
            <w:pPr>
              <w:pStyle w:val="rowtabella0"/>
              <w:rPr>
                <w:color w:val="002060"/>
              </w:rPr>
            </w:pPr>
            <w:r w:rsidRPr="00DE4DD1">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D200F" w14:textId="77777777" w:rsidR="00A45E3B" w:rsidRPr="00DE4DD1" w:rsidRDefault="00A45E3B" w:rsidP="00BA3785">
            <w:pPr>
              <w:pStyle w:val="rowtabella0"/>
              <w:rPr>
                <w:color w:val="002060"/>
              </w:rPr>
            </w:pPr>
            <w:r w:rsidRPr="00DE4DD1">
              <w:rPr>
                <w:color w:val="002060"/>
              </w:rPr>
              <w:t>LOC. SAN LIBERATO</w:t>
            </w:r>
          </w:p>
        </w:tc>
      </w:tr>
    </w:tbl>
    <w:p w14:paraId="3F3EE25B" w14:textId="77777777" w:rsidR="00A45E3B" w:rsidRPr="00DE4DD1" w:rsidRDefault="00A45E3B" w:rsidP="00A45E3B">
      <w:pPr>
        <w:pStyle w:val="breakline"/>
        <w:rPr>
          <w:rFonts w:eastAsiaTheme="minorEastAsia"/>
          <w:color w:val="002060"/>
        </w:rPr>
      </w:pPr>
    </w:p>
    <w:p w14:paraId="6A7E9C24" w14:textId="77777777" w:rsidR="00A45E3B" w:rsidRPr="00DE4DD1" w:rsidRDefault="00A45E3B" w:rsidP="00A45E3B">
      <w:pPr>
        <w:pStyle w:val="breakline"/>
        <w:rPr>
          <w:color w:val="002060"/>
        </w:rPr>
      </w:pPr>
    </w:p>
    <w:p w14:paraId="1638FE2D" w14:textId="77777777" w:rsidR="00A45E3B" w:rsidRPr="00DE4DD1" w:rsidRDefault="00A45E3B" w:rsidP="00A45E3B">
      <w:pPr>
        <w:pStyle w:val="breakline"/>
        <w:rPr>
          <w:color w:val="002060"/>
        </w:rPr>
      </w:pPr>
    </w:p>
    <w:p w14:paraId="237BC9CF" w14:textId="77777777" w:rsidR="00A45E3B" w:rsidRPr="00DE4DD1" w:rsidRDefault="00A45E3B" w:rsidP="00A45E3B">
      <w:pPr>
        <w:pStyle w:val="sottotitolocampionato10"/>
        <w:rPr>
          <w:color w:val="002060"/>
        </w:rPr>
      </w:pPr>
      <w:r w:rsidRPr="00DE4DD1">
        <w:rPr>
          <w:color w:val="002060"/>
        </w:rPr>
        <w:t>GIRONE E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A45E3B" w:rsidRPr="00DE4DD1" w14:paraId="6E68B778"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9CC49"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EEE4D"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8DB63"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52F85"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D0E3"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690EC"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27C57"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58B5C04B"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37AB1" w14:textId="77777777" w:rsidR="00A45E3B" w:rsidRPr="00DE4DD1" w:rsidRDefault="00A45E3B" w:rsidP="00BA3785">
            <w:pPr>
              <w:pStyle w:val="rowtabella0"/>
              <w:rPr>
                <w:color w:val="002060"/>
              </w:rPr>
            </w:pPr>
            <w:r w:rsidRPr="00DE4DD1">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6BB22" w14:textId="77777777" w:rsidR="00A45E3B" w:rsidRPr="00DE4DD1" w:rsidRDefault="00A45E3B" w:rsidP="00BA3785">
            <w:pPr>
              <w:pStyle w:val="rowtabella0"/>
              <w:rPr>
                <w:color w:val="002060"/>
              </w:rPr>
            </w:pPr>
            <w:r w:rsidRPr="00DE4DD1">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5D13C"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8A204" w14:textId="77777777" w:rsidR="00A45E3B" w:rsidRPr="00DE4DD1" w:rsidRDefault="00A45E3B" w:rsidP="00BA3785">
            <w:pPr>
              <w:pStyle w:val="rowtabella0"/>
              <w:rPr>
                <w:color w:val="002060"/>
              </w:rPr>
            </w:pPr>
            <w:r w:rsidRPr="00DE4DD1">
              <w:rPr>
                <w:color w:val="002060"/>
              </w:rPr>
              <w:t>19/04/2024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C6EA3" w14:textId="77777777" w:rsidR="00A45E3B" w:rsidRPr="00DE4DD1" w:rsidRDefault="00A45E3B" w:rsidP="00BA3785">
            <w:pPr>
              <w:pStyle w:val="rowtabella0"/>
              <w:rPr>
                <w:color w:val="002060"/>
              </w:rPr>
            </w:pPr>
            <w:r w:rsidRPr="00DE4DD1">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D2E5E" w14:textId="77777777" w:rsidR="00A45E3B" w:rsidRPr="00DE4DD1" w:rsidRDefault="00A45E3B" w:rsidP="00BA3785">
            <w:pPr>
              <w:pStyle w:val="rowtabella0"/>
              <w:rPr>
                <w:color w:val="002060"/>
              </w:rPr>
            </w:pPr>
            <w:r w:rsidRPr="00DE4DD1">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8AD1C" w14:textId="77777777" w:rsidR="00A45E3B" w:rsidRPr="00DE4DD1" w:rsidRDefault="00A45E3B" w:rsidP="00BA3785">
            <w:pPr>
              <w:pStyle w:val="rowtabella0"/>
              <w:rPr>
                <w:color w:val="002060"/>
              </w:rPr>
            </w:pPr>
            <w:r w:rsidRPr="00DE4DD1">
              <w:rPr>
                <w:color w:val="002060"/>
              </w:rPr>
              <w:t>VIA COLLE CIMINO 9</w:t>
            </w:r>
          </w:p>
        </w:tc>
      </w:tr>
      <w:tr w:rsidR="00A45E3B" w:rsidRPr="00DE4DD1" w14:paraId="0AE57A61"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EF521" w14:textId="77777777" w:rsidR="00A45E3B" w:rsidRPr="00DE4DD1" w:rsidRDefault="00A45E3B" w:rsidP="00BA3785">
            <w:pPr>
              <w:pStyle w:val="rowtabella0"/>
              <w:rPr>
                <w:color w:val="002060"/>
              </w:rPr>
            </w:pPr>
            <w:r w:rsidRPr="00DE4DD1">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EE4CE" w14:textId="77777777" w:rsidR="00A45E3B" w:rsidRPr="00DE4DD1" w:rsidRDefault="00A45E3B" w:rsidP="00BA3785">
            <w:pPr>
              <w:pStyle w:val="rowtabella0"/>
              <w:rPr>
                <w:color w:val="002060"/>
              </w:rPr>
            </w:pPr>
            <w:r w:rsidRPr="00DE4DD1">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0C894E"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C4056"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3D1CA0" w14:textId="77777777" w:rsidR="00A45E3B" w:rsidRPr="00DE4DD1" w:rsidRDefault="00A45E3B" w:rsidP="00BA3785">
            <w:pPr>
              <w:pStyle w:val="rowtabella0"/>
              <w:rPr>
                <w:color w:val="002060"/>
              </w:rPr>
            </w:pPr>
            <w:r w:rsidRPr="00DE4DD1">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009DA" w14:textId="77777777" w:rsidR="00A45E3B" w:rsidRPr="00DE4DD1" w:rsidRDefault="00A45E3B" w:rsidP="00BA3785">
            <w:pPr>
              <w:pStyle w:val="rowtabella0"/>
              <w:rPr>
                <w:color w:val="002060"/>
              </w:rPr>
            </w:pPr>
            <w:r w:rsidRPr="00DE4DD1">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6E756" w14:textId="77777777" w:rsidR="00A45E3B" w:rsidRPr="00DE4DD1" w:rsidRDefault="00A45E3B" w:rsidP="00BA3785">
            <w:pPr>
              <w:pStyle w:val="rowtabella0"/>
              <w:rPr>
                <w:color w:val="002060"/>
              </w:rPr>
            </w:pPr>
            <w:r w:rsidRPr="00DE4DD1">
              <w:rPr>
                <w:color w:val="002060"/>
              </w:rPr>
              <w:t xml:space="preserve">TRAVERSA VIA </w:t>
            </w:r>
            <w:proofErr w:type="gramStart"/>
            <w:r w:rsidRPr="00DE4DD1">
              <w:rPr>
                <w:color w:val="002060"/>
              </w:rPr>
              <w:t>U.T</w:t>
            </w:r>
            <w:proofErr w:type="gramEnd"/>
            <w:r w:rsidRPr="00DE4DD1">
              <w:rPr>
                <w:color w:val="002060"/>
              </w:rPr>
              <w:t>0MEI</w:t>
            </w:r>
          </w:p>
        </w:tc>
      </w:tr>
      <w:tr w:rsidR="00A45E3B" w:rsidRPr="00DE4DD1" w14:paraId="087E4FB3"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48E31" w14:textId="77777777" w:rsidR="00A45E3B" w:rsidRPr="00DE4DD1" w:rsidRDefault="00A45E3B" w:rsidP="00BA3785">
            <w:pPr>
              <w:pStyle w:val="rowtabella0"/>
              <w:rPr>
                <w:color w:val="002060"/>
              </w:rPr>
            </w:pPr>
            <w:r w:rsidRPr="00DE4DD1">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FB50E" w14:textId="77777777" w:rsidR="00A45E3B" w:rsidRPr="00DE4DD1" w:rsidRDefault="00A45E3B" w:rsidP="00BA3785">
            <w:pPr>
              <w:pStyle w:val="rowtabella0"/>
              <w:rPr>
                <w:color w:val="002060"/>
              </w:rPr>
            </w:pPr>
            <w:r w:rsidRPr="00DE4DD1">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1D053"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1CBE8" w14:textId="77777777" w:rsidR="00A45E3B" w:rsidRPr="00DE4DD1" w:rsidRDefault="00A45E3B" w:rsidP="00BA3785">
            <w:pPr>
              <w:pStyle w:val="rowtabella0"/>
              <w:rPr>
                <w:color w:val="002060"/>
              </w:rPr>
            </w:pPr>
            <w:r w:rsidRPr="00DE4DD1">
              <w:rPr>
                <w:color w:val="002060"/>
              </w:rPr>
              <w:t>19/04/2024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084F43" w14:textId="77777777" w:rsidR="00A45E3B" w:rsidRPr="00DE4DD1" w:rsidRDefault="00A45E3B" w:rsidP="00BA3785">
            <w:pPr>
              <w:pStyle w:val="rowtabella0"/>
              <w:rPr>
                <w:color w:val="002060"/>
              </w:rPr>
            </w:pPr>
            <w:r w:rsidRPr="00DE4DD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577DB" w14:textId="77777777" w:rsidR="00A45E3B" w:rsidRPr="00DE4DD1" w:rsidRDefault="00A45E3B" w:rsidP="00BA3785">
            <w:pPr>
              <w:pStyle w:val="rowtabella0"/>
              <w:rPr>
                <w:color w:val="002060"/>
              </w:rPr>
            </w:pPr>
            <w:r w:rsidRPr="00DE4DD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40771" w14:textId="77777777" w:rsidR="00A45E3B" w:rsidRPr="00DE4DD1" w:rsidRDefault="00A45E3B" w:rsidP="00BA3785">
            <w:pPr>
              <w:pStyle w:val="rowtabella0"/>
              <w:rPr>
                <w:color w:val="002060"/>
              </w:rPr>
            </w:pPr>
            <w:r w:rsidRPr="00DE4DD1">
              <w:rPr>
                <w:color w:val="002060"/>
              </w:rPr>
              <w:t>VIA DELL IRIS</w:t>
            </w:r>
          </w:p>
        </w:tc>
      </w:tr>
      <w:tr w:rsidR="00A45E3B" w:rsidRPr="00DE4DD1" w14:paraId="169DF08C"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42ABD" w14:textId="77777777" w:rsidR="00A45E3B" w:rsidRPr="00DE4DD1" w:rsidRDefault="00A45E3B" w:rsidP="00BA3785">
            <w:pPr>
              <w:pStyle w:val="rowtabella0"/>
              <w:rPr>
                <w:color w:val="002060"/>
              </w:rPr>
            </w:pPr>
            <w:r w:rsidRPr="00DE4DD1">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A89503" w14:textId="77777777" w:rsidR="00A45E3B" w:rsidRPr="00DE4DD1" w:rsidRDefault="00A45E3B" w:rsidP="00BA3785">
            <w:pPr>
              <w:pStyle w:val="rowtabella0"/>
              <w:rPr>
                <w:color w:val="002060"/>
              </w:rPr>
            </w:pPr>
            <w:r w:rsidRPr="00DE4DD1">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973C6"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B4B0C" w14:textId="77777777" w:rsidR="00A45E3B" w:rsidRPr="00DE4DD1" w:rsidRDefault="00A45E3B" w:rsidP="00BA3785">
            <w:pPr>
              <w:pStyle w:val="rowtabella0"/>
              <w:rPr>
                <w:color w:val="002060"/>
              </w:rPr>
            </w:pPr>
            <w:r w:rsidRPr="00DE4DD1">
              <w:rPr>
                <w:color w:val="002060"/>
              </w:rPr>
              <w:t>19/04/2024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AD638" w14:textId="77777777" w:rsidR="00A45E3B" w:rsidRPr="00DE4DD1" w:rsidRDefault="00A45E3B" w:rsidP="00BA3785">
            <w:pPr>
              <w:pStyle w:val="rowtabella0"/>
              <w:rPr>
                <w:color w:val="002060"/>
              </w:rPr>
            </w:pPr>
            <w:r w:rsidRPr="00DE4DD1">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8C112" w14:textId="77777777" w:rsidR="00A45E3B" w:rsidRPr="00DE4DD1" w:rsidRDefault="00A45E3B" w:rsidP="00BA3785">
            <w:pPr>
              <w:pStyle w:val="rowtabella0"/>
              <w:rPr>
                <w:color w:val="002060"/>
              </w:rPr>
            </w:pPr>
            <w:r w:rsidRPr="00DE4DD1">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36ECA" w14:textId="77777777" w:rsidR="00A45E3B" w:rsidRPr="00DE4DD1" w:rsidRDefault="00A45E3B" w:rsidP="00BA3785">
            <w:pPr>
              <w:pStyle w:val="rowtabella0"/>
              <w:rPr>
                <w:color w:val="002060"/>
              </w:rPr>
            </w:pPr>
            <w:r w:rsidRPr="00DE4DD1">
              <w:rPr>
                <w:color w:val="002060"/>
              </w:rPr>
              <w:t>VIA SALVO D'ACQUISTO</w:t>
            </w:r>
          </w:p>
        </w:tc>
      </w:tr>
      <w:tr w:rsidR="00A45E3B" w:rsidRPr="00DE4DD1" w14:paraId="5BF4914B"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1D5AE" w14:textId="77777777" w:rsidR="00A45E3B" w:rsidRPr="00DE4DD1" w:rsidRDefault="00A45E3B" w:rsidP="00BA3785">
            <w:pPr>
              <w:pStyle w:val="rowtabella0"/>
              <w:rPr>
                <w:color w:val="002060"/>
              </w:rPr>
            </w:pPr>
            <w:r w:rsidRPr="00DE4DD1">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F59D9" w14:textId="77777777" w:rsidR="00A45E3B" w:rsidRPr="00DE4DD1" w:rsidRDefault="00A45E3B" w:rsidP="00BA3785">
            <w:pPr>
              <w:pStyle w:val="rowtabella0"/>
              <w:rPr>
                <w:color w:val="002060"/>
              </w:rPr>
            </w:pPr>
            <w:r w:rsidRPr="00DE4DD1">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F6D611"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F03CC" w14:textId="77777777" w:rsidR="00A45E3B" w:rsidRPr="00DE4DD1" w:rsidRDefault="00A45E3B" w:rsidP="00BA3785">
            <w:pPr>
              <w:pStyle w:val="rowtabella0"/>
              <w:rPr>
                <w:color w:val="002060"/>
              </w:rPr>
            </w:pPr>
            <w:r w:rsidRPr="00DE4DD1">
              <w:rPr>
                <w:color w:val="002060"/>
              </w:rPr>
              <w:t>19/04/2024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176BD" w14:textId="77777777" w:rsidR="00A45E3B" w:rsidRPr="00DE4DD1" w:rsidRDefault="00A45E3B" w:rsidP="00BA3785">
            <w:pPr>
              <w:pStyle w:val="rowtabella0"/>
              <w:rPr>
                <w:color w:val="002060"/>
              </w:rPr>
            </w:pPr>
            <w:r w:rsidRPr="00DE4DD1">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4EB07" w14:textId="77777777" w:rsidR="00A45E3B" w:rsidRPr="00DE4DD1" w:rsidRDefault="00A45E3B" w:rsidP="00BA3785">
            <w:pPr>
              <w:pStyle w:val="rowtabella0"/>
              <w:rPr>
                <w:color w:val="002060"/>
              </w:rPr>
            </w:pPr>
            <w:r w:rsidRPr="00DE4DD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9587D" w14:textId="77777777" w:rsidR="00A45E3B" w:rsidRPr="00DE4DD1" w:rsidRDefault="00A45E3B" w:rsidP="00BA3785">
            <w:pPr>
              <w:pStyle w:val="rowtabella0"/>
              <w:rPr>
                <w:color w:val="002060"/>
              </w:rPr>
            </w:pPr>
            <w:r w:rsidRPr="00DE4DD1">
              <w:rPr>
                <w:color w:val="002060"/>
              </w:rPr>
              <w:t>VIA SGATTONI - CONTR.RAGNOLA</w:t>
            </w:r>
          </w:p>
        </w:tc>
      </w:tr>
      <w:tr w:rsidR="00A45E3B" w:rsidRPr="00DE4DD1" w14:paraId="261FC17F"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6DAF0" w14:textId="77777777" w:rsidR="00A45E3B" w:rsidRPr="00DE4DD1" w:rsidRDefault="00A45E3B" w:rsidP="00BA3785">
            <w:pPr>
              <w:pStyle w:val="rowtabella0"/>
              <w:rPr>
                <w:color w:val="002060"/>
              </w:rPr>
            </w:pPr>
            <w:r w:rsidRPr="00DE4DD1">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A0A37" w14:textId="77777777" w:rsidR="00A45E3B" w:rsidRPr="00DE4DD1" w:rsidRDefault="00A45E3B" w:rsidP="00BA3785">
            <w:pPr>
              <w:pStyle w:val="rowtabella0"/>
              <w:rPr>
                <w:color w:val="002060"/>
              </w:rPr>
            </w:pPr>
            <w:r w:rsidRPr="00DE4DD1">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6E8CD"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DCE06" w14:textId="77777777" w:rsidR="00A45E3B" w:rsidRPr="00DE4DD1" w:rsidRDefault="00A45E3B" w:rsidP="00BA3785">
            <w:pPr>
              <w:pStyle w:val="rowtabella0"/>
              <w:rPr>
                <w:color w:val="002060"/>
              </w:rPr>
            </w:pPr>
            <w:r w:rsidRPr="00DE4DD1">
              <w:rPr>
                <w:color w:val="002060"/>
              </w:rPr>
              <w:t>19/04/2024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9595F2" w14:textId="77777777" w:rsidR="00A45E3B" w:rsidRPr="00DE4DD1" w:rsidRDefault="00A45E3B" w:rsidP="00BA3785">
            <w:pPr>
              <w:pStyle w:val="rowtabella0"/>
              <w:rPr>
                <w:color w:val="002060"/>
              </w:rPr>
            </w:pPr>
            <w:r w:rsidRPr="00DE4DD1">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62F9F" w14:textId="77777777" w:rsidR="00A45E3B" w:rsidRPr="00DE4DD1" w:rsidRDefault="00A45E3B" w:rsidP="00BA3785">
            <w:pPr>
              <w:pStyle w:val="rowtabella0"/>
              <w:rPr>
                <w:color w:val="002060"/>
              </w:rPr>
            </w:pPr>
            <w:r w:rsidRPr="00DE4DD1">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7D9DE9" w14:textId="77777777" w:rsidR="00A45E3B" w:rsidRPr="00DE4DD1" w:rsidRDefault="00A45E3B" w:rsidP="00BA3785">
            <w:pPr>
              <w:pStyle w:val="rowtabella0"/>
              <w:rPr>
                <w:color w:val="002060"/>
              </w:rPr>
            </w:pPr>
            <w:r w:rsidRPr="00DE4DD1">
              <w:rPr>
                <w:color w:val="002060"/>
              </w:rPr>
              <w:t>VIA ADIGE, 35</w:t>
            </w:r>
          </w:p>
        </w:tc>
      </w:tr>
      <w:tr w:rsidR="00A45E3B" w:rsidRPr="00DE4DD1" w14:paraId="5404D389"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EF46A" w14:textId="77777777" w:rsidR="00A45E3B" w:rsidRPr="00DE4DD1" w:rsidRDefault="00A45E3B" w:rsidP="00BA3785">
            <w:pPr>
              <w:pStyle w:val="rowtabella0"/>
              <w:rPr>
                <w:color w:val="002060"/>
              </w:rPr>
            </w:pPr>
            <w:r w:rsidRPr="00DE4DD1">
              <w:rPr>
                <w:color w:val="002060"/>
              </w:rPr>
              <w:t>ATLETICO ASCOLI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340BB" w14:textId="77777777" w:rsidR="00A45E3B" w:rsidRPr="00DE4DD1" w:rsidRDefault="00A45E3B" w:rsidP="00BA3785">
            <w:pPr>
              <w:pStyle w:val="rowtabella0"/>
              <w:rPr>
                <w:color w:val="002060"/>
              </w:rPr>
            </w:pPr>
            <w:r w:rsidRPr="00DE4DD1">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6FE95" w14:textId="77777777" w:rsidR="00A45E3B" w:rsidRPr="00DE4DD1" w:rsidRDefault="00A45E3B" w:rsidP="00BA3785">
            <w:pPr>
              <w:pStyle w:val="rowtabella0"/>
              <w:jc w:val="center"/>
              <w:rPr>
                <w:color w:val="002060"/>
              </w:rPr>
            </w:pPr>
            <w:r w:rsidRPr="00DE4D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159E4" w14:textId="77777777" w:rsidR="00A45E3B" w:rsidRPr="00DE4DD1" w:rsidRDefault="00A45E3B" w:rsidP="00BA3785">
            <w:pPr>
              <w:pStyle w:val="rowtabella0"/>
              <w:rPr>
                <w:color w:val="002060"/>
              </w:rPr>
            </w:pPr>
            <w:r w:rsidRPr="00DE4DD1">
              <w:rPr>
                <w:color w:val="002060"/>
              </w:rPr>
              <w:t>23/04/2024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26FC5" w14:textId="77777777" w:rsidR="00A45E3B" w:rsidRPr="00DE4DD1" w:rsidRDefault="00A45E3B" w:rsidP="00BA3785">
            <w:pPr>
              <w:pStyle w:val="rowtabella0"/>
              <w:rPr>
                <w:color w:val="002060"/>
              </w:rPr>
            </w:pPr>
            <w:r w:rsidRPr="00DE4DD1">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6C0CA" w14:textId="77777777" w:rsidR="00A45E3B" w:rsidRPr="00DE4DD1" w:rsidRDefault="00A45E3B" w:rsidP="00BA3785">
            <w:pPr>
              <w:pStyle w:val="rowtabella0"/>
              <w:rPr>
                <w:color w:val="002060"/>
              </w:rPr>
            </w:pPr>
            <w:r w:rsidRPr="00DE4DD1">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EF89F" w14:textId="77777777" w:rsidR="00A45E3B" w:rsidRPr="00DE4DD1" w:rsidRDefault="00A45E3B" w:rsidP="00BA3785">
            <w:pPr>
              <w:pStyle w:val="rowtabella0"/>
              <w:rPr>
                <w:color w:val="002060"/>
              </w:rPr>
            </w:pPr>
            <w:r w:rsidRPr="00DE4DD1">
              <w:rPr>
                <w:color w:val="002060"/>
              </w:rPr>
              <w:t xml:space="preserve">LOC.MONTEROCCO VIA </w:t>
            </w:r>
            <w:proofErr w:type="gramStart"/>
            <w:r w:rsidRPr="00DE4DD1">
              <w:rPr>
                <w:color w:val="002060"/>
              </w:rPr>
              <w:t>A.MANCINI</w:t>
            </w:r>
            <w:proofErr w:type="gramEnd"/>
          </w:p>
        </w:tc>
      </w:tr>
    </w:tbl>
    <w:p w14:paraId="3AAD129B" w14:textId="77777777" w:rsidR="00A45E3B" w:rsidRPr="005A089D" w:rsidRDefault="00A45E3B" w:rsidP="005A089D">
      <w:pPr>
        <w:pStyle w:val="breakline"/>
        <w:rPr>
          <w:rFonts w:eastAsiaTheme="minorEastAsia"/>
          <w:color w:val="002060"/>
        </w:rPr>
      </w:pPr>
    </w:p>
    <w:p w14:paraId="71D9C51D" w14:textId="77777777" w:rsidR="005A089D" w:rsidRPr="005A089D" w:rsidRDefault="005A089D" w:rsidP="005A089D">
      <w:pPr>
        <w:pStyle w:val="breakline"/>
        <w:rPr>
          <w:color w:val="002060"/>
        </w:rPr>
      </w:pPr>
    </w:p>
    <w:p w14:paraId="4A6BD55B" w14:textId="77777777" w:rsidR="005A089D" w:rsidRPr="005A089D" w:rsidRDefault="005A089D" w:rsidP="005A089D">
      <w:pPr>
        <w:pStyle w:val="titolocampionato0"/>
        <w:shd w:val="clear" w:color="auto" w:fill="CCCCCC"/>
        <w:spacing w:before="80" w:after="40"/>
        <w:rPr>
          <w:color w:val="002060"/>
        </w:rPr>
      </w:pPr>
      <w:r w:rsidRPr="005A089D">
        <w:rPr>
          <w:color w:val="002060"/>
        </w:rPr>
        <w:t>REGIONALE CALCIO A 5 FEMMINILE</w:t>
      </w:r>
    </w:p>
    <w:p w14:paraId="30983B49" w14:textId="77777777" w:rsidR="005A089D" w:rsidRPr="005A089D" w:rsidRDefault="005A089D" w:rsidP="005A089D">
      <w:pPr>
        <w:pStyle w:val="titoloprinc0"/>
        <w:rPr>
          <w:color w:val="002060"/>
        </w:rPr>
      </w:pPr>
      <w:r w:rsidRPr="005A089D">
        <w:rPr>
          <w:color w:val="002060"/>
        </w:rPr>
        <w:t>RISULTATI</w:t>
      </w:r>
    </w:p>
    <w:p w14:paraId="5B2734C9" w14:textId="77777777" w:rsidR="005A089D" w:rsidRPr="005A089D" w:rsidRDefault="005A089D" w:rsidP="005A089D">
      <w:pPr>
        <w:pStyle w:val="breakline"/>
        <w:rPr>
          <w:color w:val="002060"/>
        </w:rPr>
      </w:pPr>
    </w:p>
    <w:p w14:paraId="0A20F7FC" w14:textId="77777777" w:rsidR="005A089D" w:rsidRPr="005A089D" w:rsidRDefault="005A089D" w:rsidP="005A089D">
      <w:pPr>
        <w:pStyle w:val="sottotitolocampionato10"/>
        <w:rPr>
          <w:color w:val="002060"/>
        </w:rPr>
      </w:pPr>
      <w:r w:rsidRPr="005A089D">
        <w:rPr>
          <w:color w:val="002060"/>
        </w:rPr>
        <w:t>RISULTATI UFFICIALI GARE DEL 12/04/2024</w:t>
      </w:r>
    </w:p>
    <w:p w14:paraId="06BFCD6A" w14:textId="77777777" w:rsidR="005620AA" w:rsidRPr="005620AA" w:rsidRDefault="005620AA"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10661E08" w14:textId="77777777" w:rsidR="005A089D" w:rsidRPr="005A089D" w:rsidRDefault="005A089D" w:rsidP="005A08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A089D" w:rsidRPr="005A089D" w14:paraId="015DF466"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26F5ADE3"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D54D" w14:textId="77777777" w:rsidR="005A089D" w:rsidRPr="005A089D" w:rsidRDefault="005A089D" w:rsidP="00BA3785">
                  <w:pPr>
                    <w:pStyle w:val="headertabella0"/>
                    <w:rPr>
                      <w:color w:val="002060"/>
                    </w:rPr>
                  </w:pPr>
                  <w:r w:rsidRPr="005A089D">
                    <w:rPr>
                      <w:color w:val="002060"/>
                    </w:rPr>
                    <w:t>GIRONE A - 12 Giornata - R</w:t>
                  </w:r>
                </w:p>
              </w:tc>
            </w:tr>
            <w:tr w:rsidR="005A089D" w:rsidRPr="005A089D" w14:paraId="7695AFEF"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C98CF" w14:textId="77777777" w:rsidR="005A089D" w:rsidRPr="005A089D" w:rsidRDefault="005A089D" w:rsidP="00BA3785">
                  <w:pPr>
                    <w:pStyle w:val="rowtabella0"/>
                    <w:rPr>
                      <w:color w:val="002060"/>
                    </w:rPr>
                  </w:pPr>
                  <w:r w:rsidRPr="005A089D">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F11A4" w14:textId="77777777" w:rsidR="005A089D" w:rsidRPr="005A089D" w:rsidRDefault="005A089D" w:rsidP="00BA3785">
                  <w:pPr>
                    <w:pStyle w:val="rowtabella0"/>
                    <w:rPr>
                      <w:color w:val="002060"/>
                    </w:rPr>
                  </w:pPr>
                  <w:r w:rsidRPr="005A089D">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4B59E" w14:textId="77777777" w:rsidR="005A089D" w:rsidRPr="005A089D" w:rsidRDefault="005A089D" w:rsidP="00BA3785">
                  <w:pPr>
                    <w:pStyle w:val="rowtabella0"/>
                    <w:jc w:val="center"/>
                    <w:rPr>
                      <w:color w:val="002060"/>
                    </w:rPr>
                  </w:pPr>
                  <w:r w:rsidRPr="005A089D">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83DBF" w14:textId="77777777" w:rsidR="005A089D" w:rsidRPr="005A089D" w:rsidRDefault="005A089D" w:rsidP="00BA3785">
                  <w:pPr>
                    <w:pStyle w:val="rowtabella0"/>
                    <w:jc w:val="center"/>
                    <w:rPr>
                      <w:color w:val="002060"/>
                    </w:rPr>
                  </w:pPr>
                  <w:r w:rsidRPr="005A089D">
                    <w:rPr>
                      <w:color w:val="002060"/>
                    </w:rPr>
                    <w:t> </w:t>
                  </w:r>
                </w:p>
              </w:tc>
            </w:tr>
            <w:tr w:rsidR="005A089D" w:rsidRPr="005A089D" w14:paraId="4AD7E0C8"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8B6513" w14:textId="77777777" w:rsidR="005A089D" w:rsidRPr="005A089D" w:rsidRDefault="005A089D" w:rsidP="00BA3785">
                  <w:pPr>
                    <w:pStyle w:val="rowtabella0"/>
                    <w:rPr>
                      <w:color w:val="002060"/>
                    </w:rPr>
                  </w:pPr>
                  <w:r w:rsidRPr="005A089D">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B1707A" w14:textId="77777777" w:rsidR="005A089D" w:rsidRPr="005A089D" w:rsidRDefault="005A089D" w:rsidP="00BA3785">
                  <w:pPr>
                    <w:pStyle w:val="rowtabella0"/>
                    <w:rPr>
                      <w:color w:val="002060"/>
                    </w:rPr>
                  </w:pPr>
                  <w:r w:rsidRPr="005A089D">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34EBB5" w14:textId="77777777" w:rsidR="005A089D" w:rsidRPr="005A089D" w:rsidRDefault="005A089D" w:rsidP="00BA3785">
                  <w:pPr>
                    <w:pStyle w:val="rowtabella0"/>
                    <w:jc w:val="center"/>
                    <w:rPr>
                      <w:color w:val="002060"/>
                    </w:rPr>
                  </w:pPr>
                  <w:r w:rsidRPr="005A089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437478" w14:textId="77777777" w:rsidR="005A089D" w:rsidRPr="005A089D" w:rsidRDefault="005A089D" w:rsidP="00BA3785">
                  <w:pPr>
                    <w:pStyle w:val="rowtabella0"/>
                    <w:jc w:val="center"/>
                    <w:rPr>
                      <w:color w:val="002060"/>
                    </w:rPr>
                  </w:pPr>
                  <w:r w:rsidRPr="005A089D">
                    <w:rPr>
                      <w:color w:val="002060"/>
                    </w:rPr>
                    <w:t> </w:t>
                  </w:r>
                </w:p>
              </w:tc>
            </w:tr>
            <w:tr w:rsidR="005A089D" w:rsidRPr="005A089D" w14:paraId="6F81688B"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7338B" w14:textId="77777777" w:rsidR="005A089D" w:rsidRPr="005A089D" w:rsidRDefault="005A089D" w:rsidP="00BA3785">
                  <w:pPr>
                    <w:pStyle w:val="rowtabella0"/>
                    <w:rPr>
                      <w:color w:val="002060"/>
                    </w:rPr>
                  </w:pPr>
                  <w:r w:rsidRPr="005A089D">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E14200" w14:textId="77777777" w:rsidR="005A089D" w:rsidRPr="005A089D" w:rsidRDefault="005A089D" w:rsidP="00BA3785">
                  <w:pPr>
                    <w:pStyle w:val="rowtabella0"/>
                    <w:rPr>
                      <w:color w:val="002060"/>
                    </w:rPr>
                  </w:pPr>
                  <w:r w:rsidRPr="005A089D">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ADC010" w14:textId="77777777" w:rsidR="005A089D" w:rsidRPr="005A089D" w:rsidRDefault="005A089D" w:rsidP="00BA3785">
                  <w:pPr>
                    <w:pStyle w:val="rowtabella0"/>
                    <w:jc w:val="center"/>
                    <w:rPr>
                      <w:color w:val="002060"/>
                    </w:rPr>
                  </w:pPr>
                  <w:r w:rsidRPr="005A089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ADD2EB" w14:textId="77777777" w:rsidR="005A089D" w:rsidRPr="005A089D" w:rsidRDefault="005A089D" w:rsidP="00BA3785">
                  <w:pPr>
                    <w:pStyle w:val="rowtabella0"/>
                    <w:jc w:val="center"/>
                    <w:rPr>
                      <w:color w:val="002060"/>
                    </w:rPr>
                  </w:pPr>
                  <w:r w:rsidRPr="005A089D">
                    <w:rPr>
                      <w:color w:val="002060"/>
                    </w:rPr>
                    <w:t> </w:t>
                  </w:r>
                </w:p>
              </w:tc>
            </w:tr>
            <w:tr w:rsidR="005A089D" w:rsidRPr="005A089D" w14:paraId="22E79358"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94A145" w14:textId="77777777" w:rsidR="005A089D" w:rsidRPr="005A089D" w:rsidRDefault="005A089D" w:rsidP="00BA3785">
                  <w:pPr>
                    <w:pStyle w:val="rowtabella0"/>
                    <w:rPr>
                      <w:color w:val="002060"/>
                    </w:rPr>
                  </w:pPr>
                  <w:r w:rsidRPr="005A089D">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FBA8D0" w14:textId="77777777" w:rsidR="005A089D" w:rsidRPr="005A089D" w:rsidRDefault="005A089D" w:rsidP="00BA3785">
                  <w:pPr>
                    <w:pStyle w:val="rowtabella0"/>
                    <w:rPr>
                      <w:color w:val="002060"/>
                    </w:rPr>
                  </w:pPr>
                  <w:r w:rsidRPr="005A089D">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7F7C0" w14:textId="77777777" w:rsidR="005A089D" w:rsidRPr="005A089D" w:rsidRDefault="005A089D" w:rsidP="00BA3785">
                  <w:pPr>
                    <w:pStyle w:val="rowtabella0"/>
                    <w:jc w:val="center"/>
                    <w:rPr>
                      <w:color w:val="002060"/>
                    </w:rPr>
                  </w:pPr>
                  <w:r w:rsidRPr="005A089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383F77" w14:textId="77777777" w:rsidR="005A089D" w:rsidRPr="005A089D" w:rsidRDefault="005A089D" w:rsidP="00BA3785">
                  <w:pPr>
                    <w:pStyle w:val="rowtabella0"/>
                    <w:jc w:val="center"/>
                    <w:rPr>
                      <w:color w:val="002060"/>
                    </w:rPr>
                  </w:pPr>
                  <w:r w:rsidRPr="005A089D">
                    <w:rPr>
                      <w:color w:val="002060"/>
                    </w:rPr>
                    <w:t> </w:t>
                  </w:r>
                </w:p>
              </w:tc>
            </w:tr>
            <w:tr w:rsidR="005A089D" w:rsidRPr="005A089D" w14:paraId="6609D91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C6C04" w14:textId="77777777" w:rsidR="005A089D" w:rsidRPr="005A089D" w:rsidRDefault="005A089D" w:rsidP="00BA3785">
                  <w:pPr>
                    <w:pStyle w:val="rowtabella0"/>
                    <w:rPr>
                      <w:color w:val="002060"/>
                    </w:rPr>
                  </w:pPr>
                  <w:r w:rsidRPr="005A089D">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88F26" w14:textId="77777777" w:rsidR="005A089D" w:rsidRPr="005A089D" w:rsidRDefault="005A089D" w:rsidP="00BA3785">
                  <w:pPr>
                    <w:pStyle w:val="rowtabella0"/>
                    <w:rPr>
                      <w:color w:val="002060"/>
                    </w:rPr>
                  </w:pPr>
                  <w:r w:rsidRPr="005A089D">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B87966" w14:textId="77777777" w:rsidR="005A089D" w:rsidRPr="005A089D" w:rsidRDefault="005A089D" w:rsidP="00BA3785">
                  <w:pPr>
                    <w:pStyle w:val="rowtabella0"/>
                    <w:jc w:val="center"/>
                    <w:rPr>
                      <w:color w:val="002060"/>
                    </w:rPr>
                  </w:pPr>
                  <w:r w:rsidRPr="005A089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161AAB" w14:textId="77777777" w:rsidR="005A089D" w:rsidRPr="005A089D" w:rsidRDefault="005A089D" w:rsidP="00BA3785">
                  <w:pPr>
                    <w:pStyle w:val="rowtabella0"/>
                    <w:jc w:val="center"/>
                    <w:rPr>
                      <w:color w:val="002060"/>
                    </w:rPr>
                  </w:pPr>
                  <w:r w:rsidRPr="005A089D">
                    <w:rPr>
                      <w:color w:val="002060"/>
                    </w:rPr>
                    <w:t> </w:t>
                  </w:r>
                </w:p>
              </w:tc>
            </w:tr>
            <w:tr w:rsidR="005A089D" w:rsidRPr="005A089D" w14:paraId="305E3353"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9AEA2" w14:textId="77777777" w:rsidR="005A089D" w:rsidRPr="005A089D" w:rsidRDefault="005A089D" w:rsidP="00BA3785">
                  <w:pPr>
                    <w:pStyle w:val="rowtabella0"/>
                    <w:rPr>
                      <w:color w:val="002060"/>
                    </w:rPr>
                  </w:pPr>
                  <w:r w:rsidRPr="005A089D">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D3294" w14:textId="77777777" w:rsidR="005A089D" w:rsidRPr="005A089D" w:rsidRDefault="005A089D" w:rsidP="00BA3785">
                  <w:pPr>
                    <w:pStyle w:val="rowtabella0"/>
                    <w:rPr>
                      <w:color w:val="002060"/>
                    </w:rPr>
                  </w:pPr>
                  <w:r w:rsidRPr="005A089D">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A144E" w14:textId="77777777" w:rsidR="005A089D" w:rsidRPr="005A089D" w:rsidRDefault="005A089D" w:rsidP="00BA3785">
                  <w:pPr>
                    <w:pStyle w:val="rowtabella0"/>
                    <w:jc w:val="center"/>
                    <w:rPr>
                      <w:color w:val="002060"/>
                    </w:rPr>
                  </w:pPr>
                  <w:r w:rsidRPr="005A089D">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9EB8B" w14:textId="77777777" w:rsidR="005A089D" w:rsidRPr="005A089D" w:rsidRDefault="005A089D" w:rsidP="00BA3785">
                  <w:pPr>
                    <w:pStyle w:val="rowtabella0"/>
                    <w:jc w:val="center"/>
                    <w:rPr>
                      <w:color w:val="002060"/>
                    </w:rPr>
                  </w:pPr>
                  <w:r w:rsidRPr="005A089D">
                    <w:rPr>
                      <w:color w:val="002060"/>
                    </w:rPr>
                    <w:t> </w:t>
                  </w:r>
                </w:p>
              </w:tc>
            </w:tr>
            <w:tr w:rsidR="005A089D" w:rsidRPr="005A089D" w14:paraId="4628F9B4"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28E3CC7F" w14:textId="77777777" w:rsidR="005A089D" w:rsidRPr="005A089D" w:rsidRDefault="005A089D" w:rsidP="00BA3785">
                  <w:pPr>
                    <w:pStyle w:val="rowtabella0"/>
                    <w:rPr>
                      <w:color w:val="002060"/>
                    </w:rPr>
                  </w:pPr>
                  <w:r w:rsidRPr="005A089D">
                    <w:rPr>
                      <w:color w:val="002060"/>
                    </w:rPr>
                    <w:t>(1) - disputata il 13/04/2024</w:t>
                  </w:r>
                </w:p>
              </w:tc>
            </w:tr>
          </w:tbl>
          <w:p w14:paraId="2D0058DD" w14:textId="77777777" w:rsidR="005A089D" w:rsidRPr="005A089D" w:rsidRDefault="005A089D" w:rsidP="00BA3785">
            <w:pPr>
              <w:rPr>
                <w:color w:val="002060"/>
              </w:rPr>
            </w:pPr>
          </w:p>
        </w:tc>
      </w:tr>
    </w:tbl>
    <w:p w14:paraId="0C75A5EE" w14:textId="77777777" w:rsidR="005A089D" w:rsidRPr="005A089D" w:rsidRDefault="005A089D" w:rsidP="005A089D">
      <w:pPr>
        <w:pStyle w:val="breakline"/>
        <w:rPr>
          <w:rFonts w:eastAsiaTheme="minorEastAsia"/>
          <w:color w:val="002060"/>
        </w:rPr>
      </w:pPr>
    </w:p>
    <w:p w14:paraId="186B49C5" w14:textId="77777777" w:rsidR="005A089D" w:rsidRPr="005A089D" w:rsidRDefault="005A089D" w:rsidP="005A089D">
      <w:pPr>
        <w:pStyle w:val="breakline"/>
        <w:rPr>
          <w:color w:val="002060"/>
        </w:rPr>
      </w:pPr>
    </w:p>
    <w:p w14:paraId="66F9D348" w14:textId="77777777" w:rsidR="005A089D" w:rsidRPr="005A089D" w:rsidRDefault="005A089D" w:rsidP="005A089D">
      <w:pPr>
        <w:pStyle w:val="titoloprinc0"/>
        <w:rPr>
          <w:color w:val="002060"/>
        </w:rPr>
      </w:pPr>
      <w:r w:rsidRPr="005A089D">
        <w:rPr>
          <w:color w:val="002060"/>
        </w:rPr>
        <w:t>GIUDICE SPORTIVO</w:t>
      </w:r>
    </w:p>
    <w:p w14:paraId="192B6902" w14:textId="77777777" w:rsidR="005A089D" w:rsidRPr="005A089D" w:rsidRDefault="005A089D" w:rsidP="005A089D">
      <w:pPr>
        <w:pStyle w:val="diffida"/>
        <w:rPr>
          <w:color w:val="002060"/>
        </w:rPr>
      </w:pPr>
      <w:r w:rsidRPr="005A089D">
        <w:rPr>
          <w:color w:val="002060"/>
        </w:rPr>
        <w:t>Il Giudice Sportivo Avv. Agnese Lazzaretti, con l'assistenza del segretario Angelo Castellana, nella seduta del 17/04/2024, ha adottato le decisioni che di seguito integralmente si riportano:</w:t>
      </w:r>
    </w:p>
    <w:p w14:paraId="3168267A" w14:textId="77777777" w:rsidR="005A089D" w:rsidRPr="005A089D" w:rsidRDefault="005A089D" w:rsidP="005A089D">
      <w:pPr>
        <w:pStyle w:val="titolo10"/>
        <w:rPr>
          <w:color w:val="002060"/>
        </w:rPr>
      </w:pPr>
      <w:r w:rsidRPr="005A089D">
        <w:rPr>
          <w:color w:val="002060"/>
        </w:rPr>
        <w:t xml:space="preserve">GARE DEL 12/ 4/2024 </w:t>
      </w:r>
    </w:p>
    <w:p w14:paraId="0398EB5E" w14:textId="77777777" w:rsidR="005A089D" w:rsidRPr="005A089D" w:rsidRDefault="005A089D" w:rsidP="005A089D">
      <w:pPr>
        <w:pStyle w:val="titolo7a"/>
        <w:rPr>
          <w:color w:val="002060"/>
        </w:rPr>
      </w:pPr>
      <w:r w:rsidRPr="005A089D">
        <w:rPr>
          <w:color w:val="002060"/>
        </w:rPr>
        <w:t xml:space="preserve">PROVVEDIMENTI DISCIPLINARI </w:t>
      </w:r>
    </w:p>
    <w:p w14:paraId="1C8A2ED9"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7C33E90F" w14:textId="77777777" w:rsidR="005A089D" w:rsidRPr="005A089D" w:rsidRDefault="005A089D" w:rsidP="005A089D">
      <w:pPr>
        <w:pStyle w:val="titolo30"/>
        <w:rPr>
          <w:color w:val="002060"/>
        </w:rPr>
      </w:pPr>
      <w:r w:rsidRPr="005A089D">
        <w:rPr>
          <w:color w:val="002060"/>
        </w:rPr>
        <w:lastRenderedPageBreak/>
        <w:t xml:space="preserve">CALCIATORI NON ESPULSI </w:t>
      </w:r>
    </w:p>
    <w:p w14:paraId="6E80E76C" w14:textId="77777777" w:rsidR="005A089D" w:rsidRPr="005A089D" w:rsidRDefault="005A089D" w:rsidP="005A089D">
      <w:pPr>
        <w:pStyle w:val="titolo20"/>
        <w:rPr>
          <w:color w:val="002060"/>
        </w:rPr>
      </w:pPr>
      <w:r w:rsidRPr="005A089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F978982" w14:textId="77777777" w:rsidTr="00BA3785">
        <w:tc>
          <w:tcPr>
            <w:tcW w:w="2200" w:type="dxa"/>
            <w:tcMar>
              <w:top w:w="20" w:type="dxa"/>
              <w:left w:w="20" w:type="dxa"/>
              <w:bottom w:w="20" w:type="dxa"/>
              <w:right w:w="20" w:type="dxa"/>
            </w:tcMar>
            <w:vAlign w:val="center"/>
            <w:hideMark/>
          </w:tcPr>
          <w:p w14:paraId="623B078E" w14:textId="77777777" w:rsidR="005A089D" w:rsidRPr="005A089D" w:rsidRDefault="005A089D" w:rsidP="00BA3785">
            <w:pPr>
              <w:pStyle w:val="movimento"/>
              <w:rPr>
                <w:color w:val="002060"/>
              </w:rPr>
            </w:pPr>
            <w:r w:rsidRPr="005A089D">
              <w:rPr>
                <w:color w:val="002060"/>
              </w:rPr>
              <w:t>FIORELLA MIRIAM</w:t>
            </w:r>
          </w:p>
        </w:tc>
        <w:tc>
          <w:tcPr>
            <w:tcW w:w="2200" w:type="dxa"/>
            <w:tcMar>
              <w:top w:w="20" w:type="dxa"/>
              <w:left w:w="20" w:type="dxa"/>
              <w:bottom w:w="20" w:type="dxa"/>
              <w:right w:w="20" w:type="dxa"/>
            </w:tcMar>
            <w:vAlign w:val="center"/>
            <w:hideMark/>
          </w:tcPr>
          <w:p w14:paraId="0D9DAD07" w14:textId="77777777" w:rsidR="005A089D" w:rsidRPr="005A089D" w:rsidRDefault="005A089D" w:rsidP="00BA3785">
            <w:pPr>
              <w:pStyle w:val="movimento2"/>
              <w:rPr>
                <w:color w:val="002060"/>
              </w:rPr>
            </w:pPr>
            <w:r w:rsidRPr="005A089D">
              <w:rPr>
                <w:color w:val="002060"/>
              </w:rPr>
              <w:t xml:space="preserve">(POLISPORTIVA BOCA S.E.M.) </w:t>
            </w:r>
          </w:p>
        </w:tc>
        <w:tc>
          <w:tcPr>
            <w:tcW w:w="800" w:type="dxa"/>
            <w:tcMar>
              <w:top w:w="20" w:type="dxa"/>
              <w:left w:w="20" w:type="dxa"/>
              <w:bottom w:w="20" w:type="dxa"/>
              <w:right w:w="20" w:type="dxa"/>
            </w:tcMar>
            <w:vAlign w:val="center"/>
            <w:hideMark/>
          </w:tcPr>
          <w:p w14:paraId="7503A23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773B69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D30436E" w14:textId="77777777" w:rsidR="005A089D" w:rsidRPr="005A089D" w:rsidRDefault="005A089D" w:rsidP="00BA3785">
            <w:pPr>
              <w:pStyle w:val="movimento2"/>
              <w:rPr>
                <w:color w:val="002060"/>
              </w:rPr>
            </w:pPr>
            <w:r w:rsidRPr="005A089D">
              <w:rPr>
                <w:color w:val="002060"/>
              </w:rPr>
              <w:t> </w:t>
            </w:r>
          </w:p>
        </w:tc>
      </w:tr>
    </w:tbl>
    <w:p w14:paraId="5383230E" w14:textId="77777777" w:rsidR="005A089D" w:rsidRPr="005A089D" w:rsidRDefault="005A089D" w:rsidP="005A089D">
      <w:pPr>
        <w:pStyle w:val="titolo20"/>
        <w:rPr>
          <w:rFonts w:eastAsiaTheme="minorEastAsia"/>
          <w:color w:val="002060"/>
        </w:rPr>
      </w:pPr>
      <w:r w:rsidRPr="005A08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15D7671" w14:textId="77777777" w:rsidTr="00BA3785">
        <w:tc>
          <w:tcPr>
            <w:tcW w:w="2200" w:type="dxa"/>
            <w:tcMar>
              <w:top w:w="20" w:type="dxa"/>
              <w:left w:w="20" w:type="dxa"/>
              <w:bottom w:w="20" w:type="dxa"/>
              <w:right w:w="20" w:type="dxa"/>
            </w:tcMar>
            <w:vAlign w:val="center"/>
            <w:hideMark/>
          </w:tcPr>
          <w:p w14:paraId="68E4C054" w14:textId="77777777" w:rsidR="005A089D" w:rsidRPr="005A089D" w:rsidRDefault="005A089D" w:rsidP="00BA3785">
            <w:pPr>
              <w:pStyle w:val="movimento"/>
              <w:rPr>
                <w:color w:val="002060"/>
              </w:rPr>
            </w:pPr>
            <w:r w:rsidRPr="005A089D">
              <w:rPr>
                <w:color w:val="002060"/>
              </w:rPr>
              <w:t>NESPOLA GLORIA</w:t>
            </w:r>
          </w:p>
        </w:tc>
        <w:tc>
          <w:tcPr>
            <w:tcW w:w="2200" w:type="dxa"/>
            <w:tcMar>
              <w:top w:w="20" w:type="dxa"/>
              <w:left w:w="20" w:type="dxa"/>
              <w:bottom w:w="20" w:type="dxa"/>
              <w:right w:w="20" w:type="dxa"/>
            </w:tcMar>
            <w:vAlign w:val="center"/>
            <w:hideMark/>
          </w:tcPr>
          <w:p w14:paraId="2AB3341A" w14:textId="77777777" w:rsidR="005A089D" w:rsidRPr="005A089D" w:rsidRDefault="005A089D" w:rsidP="00BA3785">
            <w:pPr>
              <w:pStyle w:val="movimento2"/>
              <w:rPr>
                <w:color w:val="002060"/>
              </w:rPr>
            </w:pPr>
            <w:r w:rsidRPr="005A089D">
              <w:rPr>
                <w:color w:val="002060"/>
              </w:rPr>
              <w:t xml:space="preserve">(PIANDIROSE) </w:t>
            </w:r>
          </w:p>
        </w:tc>
        <w:tc>
          <w:tcPr>
            <w:tcW w:w="800" w:type="dxa"/>
            <w:tcMar>
              <w:top w:w="20" w:type="dxa"/>
              <w:left w:w="20" w:type="dxa"/>
              <w:bottom w:w="20" w:type="dxa"/>
              <w:right w:w="20" w:type="dxa"/>
            </w:tcMar>
            <w:vAlign w:val="center"/>
            <w:hideMark/>
          </w:tcPr>
          <w:p w14:paraId="37E29E4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BDE61D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D5CEF83" w14:textId="77777777" w:rsidR="005A089D" w:rsidRPr="005A089D" w:rsidRDefault="005A089D" w:rsidP="00BA3785">
            <w:pPr>
              <w:pStyle w:val="movimento2"/>
              <w:rPr>
                <w:color w:val="002060"/>
              </w:rPr>
            </w:pPr>
            <w:r w:rsidRPr="005A089D">
              <w:rPr>
                <w:color w:val="002060"/>
              </w:rPr>
              <w:t> </w:t>
            </w:r>
          </w:p>
        </w:tc>
      </w:tr>
    </w:tbl>
    <w:p w14:paraId="19959EA6" w14:textId="77777777" w:rsidR="005A089D" w:rsidRPr="005A089D" w:rsidRDefault="005A089D" w:rsidP="005A089D">
      <w:pPr>
        <w:pStyle w:val="titolo20"/>
        <w:rPr>
          <w:rFonts w:eastAsiaTheme="minorEastAsia"/>
          <w:color w:val="002060"/>
        </w:rPr>
      </w:pPr>
      <w:r w:rsidRPr="005A08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11FD74E" w14:textId="77777777" w:rsidTr="00BA3785">
        <w:tc>
          <w:tcPr>
            <w:tcW w:w="2200" w:type="dxa"/>
            <w:tcMar>
              <w:top w:w="20" w:type="dxa"/>
              <w:left w:w="20" w:type="dxa"/>
              <w:bottom w:w="20" w:type="dxa"/>
              <w:right w:w="20" w:type="dxa"/>
            </w:tcMar>
            <w:vAlign w:val="center"/>
            <w:hideMark/>
          </w:tcPr>
          <w:p w14:paraId="1BF418BA" w14:textId="77777777" w:rsidR="005A089D" w:rsidRPr="005A089D" w:rsidRDefault="005A089D" w:rsidP="00BA3785">
            <w:pPr>
              <w:pStyle w:val="movimento"/>
              <w:rPr>
                <w:color w:val="002060"/>
              </w:rPr>
            </w:pPr>
            <w:r w:rsidRPr="005A089D">
              <w:rPr>
                <w:color w:val="002060"/>
              </w:rPr>
              <w:t>GASPARRINI FRANCESCA</w:t>
            </w:r>
          </w:p>
        </w:tc>
        <w:tc>
          <w:tcPr>
            <w:tcW w:w="2200" w:type="dxa"/>
            <w:tcMar>
              <w:top w:w="20" w:type="dxa"/>
              <w:left w:w="20" w:type="dxa"/>
              <w:bottom w:w="20" w:type="dxa"/>
              <w:right w:w="20" w:type="dxa"/>
            </w:tcMar>
            <w:vAlign w:val="center"/>
            <w:hideMark/>
          </w:tcPr>
          <w:p w14:paraId="7E6569EA" w14:textId="77777777" w:rsidR="005A089D" w:rsidRPr="005A089D" w:rsidRDefault="005A089D" w:rsidP="00BA3785">
            <w:pPr>
              <w:pStyle w:val="movimento2"/>
              <w:rPr>
                <w:color w:val="002060"/>
              </w:rPr>
            </w:pPr>
            <w:r w:rsidRPr="005A089D">
              <w:rPr>
                <w:color w:val="002060"/>
              </w:rPr>
              <w:t xml:space="preserve">(ASD KAPPABI POTENZAPICENA) </w:t>
            </w:r>
          </w:p>
        </w:tc>
        <w:tc>
          <w:tcPr>
            <w:tcW w:w="800" w:type="dxa"/>
            <w:tcMar>
              <w:top w:w="20" w:type="dxa"/>
              <w:left w:w="20" w:type="dxa"/>
              <w:bottom w:w="20" w:type="dxa"/>
              <w:right w:w="20" w:type="dxa"/>
            </w:tcMar>
            <w:vAlign w:val="center"/>
            <w:hideMark/>
          </w:tcPr>
          <w:p w14:paraId="139D27C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F0AC067" w14:textId="77777777" w:rsidR="005A089D" w:rsidRPr="005A089D" w:rsidRDefault="005A089D" w:rsidP="00BA3785">
            <w:pPr>
              <w:pStyle w:val="movimento"/>
              <w:rPr>
                <w:color w:val="002060"/>
              </w:rPr>
            </w:pPr>
            <w:r w:rsidRPr="005A089D">
              <w:rPr>
                <w:color w:val="002060"/>
              </w:rPr>
              <w:t>MUSARO ELISA</w:t>
            </w:r>
          </w:p>
        </w:tc>
        <w:tc>
          <w:tcPr>
            <w:tcW w:w="2200" w:type="dxa"/>
            <w:tcMar>
              <w:top w:w="20" w:type="dxa"/>
              <w:left w:w="20" w:type="dxa"/>
              <w:bottom w:w="20" w:type="dxa"/>
              <w:right w:w="20" w:type="dxa"/>
            </w:tcMar>
            <w:vAlign w:val="center"/>
            <w:hideMark/>
          </w:tcPr>
          <w:p w14:paraId="2A83E61E" w14:textId="77777777" w:rsidR="005A089D" w:rsidRPr="005A089D" w:rsidRDefault="005A089D" w:rsidP="00BA3785">
            <w:pPr>
              <w:pStyle w:val="movimento2"/>
              <w:rPr>
                <w:color w:val="002060"/>
              </w:rPr>
            </w:pPr>
            <w:r w:rsidRPr="005A089D">
              <w:rPr>
                <w:color w:val="002060"/>
              </w:rPr>
              <w:t xml:space="preserve">(GRADARA CALCIO) </w:t>
            </w:r>
          </w:p>
        </w:tc>
      </w:tr>
      <w:tr w:rsidR="005A089D" w:rsidRPr="005A089D" w14:paraId="46A04D19" w14:textId="77777777" w:rsidTr="00BA3785">
        <w:tc>
          <w:tcPr>
            <w:tcW w:w="2200" w:type="dxa"/>
            <w:tcMar>
              <w:top w:w="20" w:type="dxa"/>
              <w:left w:w="20" w:type="dxa"/>
              <w:bottom w:w="20" w:type="dxa"/>
              <w:right w:w="20" w:type="dxa"/>
            </w:tcMar>
            <w:vAlign w:val="center"/>
            <w:hideMark/>
          </w:tcPr>
          <w:p w14:paraId="5D938CF9" w14:textId="77777777" w:rsidR="005A089D" w:rsidRPr="005A089D" w:rsidRDefault="005A089D" w:rsidP="00BA3785">
            <w:pPr>
              <w:pStyle w:val="movimento"/>
              <w:rPr>
                <w:color w:val="002060"/>
              </w:rPr>
            </w:pPr>
            <w:r w:rsidRPr="005A089D">
              <w:rPr>
                <w:color w:val="002060"/>
              </w:rPr>
              <w:t>GIACOMINI STEFANIA</w:t>
            </w:r>
          </w:p>
        </w:tc>
        <w:tc>
          <w:tcPr>
            <w:tcW w:w="2200" w:type="dxa"/>
            <w:tcMar>
              <w:top w:w="20" w:type="dxa"/>
              <w:left w:w="20" w:type="dxa"/>
              <w:bottom w:w="20" w:type="dxa"/>
              <w:right w:w="20" w:type="dxa"/>
            </w:tcMar>
            <w:vAlign w:val="center"/>
            <w:hideMark/>
          </w:tcPr>
          <w:p w14:paraId="00940ACC" w14:textId="77777777" w:rsidR="005A089D" w:rsidRPr="005A089D" w:rsidRDefault="005A089D" w:rsidP="00BA3785">
            <w:pPr>
              <w:pStyle w:val="movimento2"/>
              <w:rPr>
                <w:color w:val="002060"/>
              </w:rPr>
            </w:pPr>
            <w:r w:rsidRPr="005A089D">
              <w:rPr>
                <w:color w:val="002060"/>
              </w:rPr>
              <w:t xml:space="preserve">(PIANDIROSE) </w:t>
            </w:r>
          </w:p>
        </w:tc>
        <w:tc>
          <w:tcPr>
            <w:tcW w:w="800" w:type="dxa"/>
            <w:tcMar>
              <w:top w:w="20" w:type="dxa"/>
              <w:left w:w="20" w:type="dxa"/>
              <w:bottom w:w="20" w:type="dxa"/>
              <w:right w:w="20" w:type="dxa"/>
            </w:tcMar>
            <w:vAlign w:val="center"/>
            <w:hideMark/>
          </w:tcPr>
          <w:p w14:paraId="4A6EDB8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9E86BFD" w14:textId="77777777" w:rsidR="005A089D" w:rsidRPr="005A089D" w:rsidRDefault="005A089D" w:rsidP="00BA3785">
            <w:pPr>
              <w:pStyle w:val="movimento"/>
              <w:rPr>
                <w:color w:val="002060"/>
              </w:rPr>
            </w:pPr>
            <w:r w:rsidRPr="005A089D">
              <w:rPr>
                <w:color w:val="002060"/>
              </w:rPr>
              <w:t>MONZI VANESSA</w:t>
            </w:r>
          </w:p>
        </w:tc>
        <w:tc>
          <w:tcPr>
            <w:tcW w:w="2200" w:type="dxa"/>
            <w:tcMar>
              <w:top w:w="20" w:type="dxa"/>
              <w:left w:w="20" w:type="dxa"/>
              <w:bottom w:w="20" w:type="dxa"/>
              <w:right w:w="20" w:type="dxa"/>
            </w:tcMar>
            <w:vAlign w:val="center"/>
            <w:hideMark/>
          </w:tcPr>
          <w:p w14:paraId="048392B8" w14:textId="77777777" w:rsidR="005A089D" w:rsidRPr="005A089D" w:rsidRDefault="005A089D" w:rsidP="00BA3785">
            <w:pPr>
              <w:pStyle w:val="movimento2"/>
              <w:rPr>
                <w:color w:val="002060"/>
              </w:rPr>
            </w:pPr>
            <w:r w:rsidRPr="005A089D">
              <w:rPr>
                <w:color w:val="002060"/>
              </w:rPr>
              <w:t xml:space="preserve">(POLISPORTIVA BOCA S.E.M.) </w:t>
            </w:r>
          </w:p>
        </w:tc>
      </w:tr>
    </w:tbl>
    <w:p w14:paraId="0EBA9106" w14:textId="77777777" w:rsidR="005A089D" w:rsidRPr="005A089D" w:rsidRDefault="005A089D" w:rsidP="005A089D">
      <w:pPr>
        <w:pStyle w:val="titolo10"/>
        <w:rPr>
          <w:rFonts w:eastAsiaTheme="minorEastAsia"/>
          <w:color w:val="002060"/>
        </w:rPr>
      </w:pPr>
      <w:r w:rsidRPr="005A089D">
        <w:rPr>
          <w:color w:val="002060"/>
        </w:rPr>
        <w:t xml:space="preserve">GARE DEL 13/ 4/2024 </w:t>
      </w:r>
    </w:p>
    <w:p w14:paraId="265A5DF6" w14:textId="77777777" w:rsidR="005A089D" w:rsidRPr="005A089D" w:rsidRDefault="005A089D" w:rsidP="005A089D">
      <w:pPr>
        <w:pStyle w:val="titolo7a"/>
        <w:rPr>
          <w:color w:val="002060"/>
        </w:rPr>
      </w:pPr>
      <w:r w:rsidRPr="005A089D">
        <w:rPr>
          <w:color w:val="002060"/>
        </w:rPr>
        <w:t xml:space="preserve">PROVVEDIMENTI DISCIPLINARI </w:t>
      </w:r>
    </w:p>
    <w:p w14:paraId="73D3647B"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0FC2B2C8" w14:textId="77777777" w:rsidR="005A089D" w:rsidRPr="005A089D" w:rsidRDefault="005A089D" w:rsidP="005A089D">
      <w:pPr>
        <w:pStyle w:val="titolo30"/>
        <w:rPr>
          <w:color w:val="002060"/>
        </w:rPr>
      </w:pPr>
      <w:r w:rsidRPr="005A089D">
        <w:rPr>
          <w:color w:val="002060"/>
        </w:rPr>
        <w:t xml:space="preserve">CALCIATORI NON ESPULSI </w:t>
      </w:r>
    </w:p>
    <w:p w14:paraId="3B514BF1" w14:textId="77777777" w:rsidR="005A089D" w:rsidRPr="005A089D" w:rsidRDefault="005A089D" w:rsidP="005A089D">
      <w:pPr>
        <w:pStyle w:val="titolo20"/>
        <w:rPr>
          <w:color w:val="002060"/>
        </w:rPr>
      </w:pPr>
      <w:r w:rsidRPr="005A089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163FC90" w14:textId="77777777" w:rsidTr="00BA3785">
        <w:tc>
          <w:tcPr>
            <w:tcW w:w="2200" w:type="dxa"/>
            <w:tcMar>
              <w:top w:w="20" w:type="dxa"/>
              <w:left w:w="20" w:type="dxa"/>
              <w:bottom w:w="20" w:type="dxa"/>
              <w:right w:w="20" w:type="dxa"/>
            </w:tcMar>
            <w:vAlign w:val="center"/>
            <w:hideMark/>
          </w:tcPr>
          <w:p w14:paraId="38DB399D" w14:textId="77777777" w:rsidR="005A089D" w:rsidRPr="005A089D" w:rsidRDefault="005A089D" w:rsidP="00BA3785">
            <w:pPr>
              <w:pStyle w:val="movimento"/>
              <w:rPr>
                <w:color w:val="002060"/>
              </w:rPr>
            </w:pPr>
            <w:r w:rsidRPr="005A089D">
              <w:rPr>
                <w:color w:val="002060"/>
              </w:rPr>
              <w:t>CARDONE LUCIA</w:t>
            </w:r>
          </w:p>
        </w:tc>
        <w:tc>
          <w:tcPr>
            <w:tcW w:w="2200" w:type="dxa"/>
            <w:tcMar>
              <w:top w:w="20" w:type="dxa"/>
              <w:left w:w="20" w:type="dxa"/>
              <w:bottom w:w="20" w:type="dxa"/>
              <w:right w:w="20" w:type="dxa"/>
            </w:tcMar>
            <w:vAlign w:val="center"/>
            <w:hideMark/>
          </w:tcPr>
          <w:p w14:paraId="4D3E0670" w14:textId="77777777" w:rsidR="005A089D" w:rsidRPr="005A089D" w:rsidRDefault="005A089D" w:rsidP="00BA3785">
            <w:pPr>
              <w:pStyle w:val="movimento2"/>
              <w:rPr>
                <w:color w:val="002060"/>
              </w:rPr>
            </w:pPr>
            <w:r w:rsidRPr="005A089D">
              <w:rPr>
                <w:color w:val="002060"/>
              </w:rPr>
              <w:t xml:space="preserve">(CARISSIMI 2016) </w:t>
            </w:r>
          </w:p>
        </w:tc>
        <w:tc>
          <w:tcPr>
            <w:tcW w:w="800" w:type="dxa"/>
            <w:tcMar>
              <w:top w:w="20" w:type="dxa"/>
              <w:left w:w="20" w:type="dxa"/>
              <w:bottom w:w="20" w:type="dxa"/>
              <w:right w:w="20" w:type="dxa"/>
            </w:tcMar>
            <w:vAlign w:val="center"/>
            <w:hideMark/>
          </w:tcPr>
          <w:p w14:paraId="5F89DEB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730E44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9B21F35" w14:textId="77777777" w:rsidR="005A089D" w:rsidRPr="005A089D" w:rsidRDefault="005A089D" w:rsidP="00BA3785">
            <w:pPr>
              <w:pStyle w:val="movimento2"/>
              <w:rPr>
                <w:color w:val="002060"/>
              </w:rPr>
            </w:pPr>
            <w:r w:rsidRPr="005A089D">
              <w:rPr>
                <w:color w:val="002060"/>
              </w:rPr>
              <w:t> </w:t>
            </w:r>
          </w:p>
        </w:tc>
      </w:tr>
    </w:tbl>
    <w:p w14:paraId="73DCDEA6" w14:textId="77777777" w:rsidR="005A089D" w:rsidRPr="005A089D" w:rsidRDefault="005A089D" w:rsidP="005A089D">
      <w:pPr>
        <w:pStyle w:val="titolo20"/>
        <w:rPr>
          <w:rFonts w:eastAsiaTheme="minorEastAsia"/>
          <w:color w:val="002060"/>
        </w:rPr>
      </w:pPr>
      <w:r w:rsidRPr="005A08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25D963C4" w14:textId="77777777" w:rsidTr="00BA3785">
        <w:tc>
          <w:tcPr>
            <w:tcW w:w="2200" w:type="dxa"/>
            <w:tcMar>
              <w:top w:w="20" w:type="dxa"/>
              <w:left w:w="20" w:type="dxa"/>
              <w:bottom w:w="20" w:type="dxa"/>
              <w:right w:w="20" w:type="dxa"/>
            </w:tcMar>
            <w:vAlign w:val="center"/>
            <w:hideMark/>
          </w:tcPr>
          <w:p w14:paraId="7B568B4D" w14:textId="77777777" w:rsidR="005A089D" w:rsidRPr="005A089D" w:rsidRDefault="005A089D" w:rsidP="00BA3785">
            <w:pPr>
              <w:pStyle w:val="movimento"/>
              <w:rPr>
                <w:color w:val="002060"/>
              </w:rPr>
            </w:pPr>
            <w:r w:rsidRPr="005A089D">
              <w:rPr>
                <w:color w:val="002060"/>
              </w:rPr>
              <w:t>EUSEPI ELENA</w:t>
            </w:r>
          </w:p>
        </w:tc>
        <w:tc>
          <w:tcPr>
            <w:tcW w:w="2200" w:type="dxa"/>
            <w:tcMar>
              <w:top w:w="20" w:type="dxa"/>
              <w:left w:w="20" w:type="dxa"/>
              <w:bottom w:w="20" w:type="dxa"/>
              <w:right w:w="20" w:type="dxa"/>
            </w:tcMar>
            <w:vAlign w:val="center"/>
            <w:hideMark/>
          </w:tcPr>
          <w:p w14:paraId="422AFE3C" w14:textId="77777777" w:rsidR="005A089D" w:rsidRPr="005A089D" w:rsidRDefault="005A089D" w:rsidP="00BA3785">
            <w:pPr>
              <w:pStyle w:val="movimento2"/>
              <w:rPr>
                <w:color w:val="002060"/>
              </w:rPr>
            </w:pPr>
            <w:r w:rsidRPr="005A089D">
              <w:rPr>
                <w:color w:val="002060"/>
              </w:rPr>
              <w:t xml:space="preserve">(CARISSIMI 2016) </w:t>
            </w:r>
          </w:p>
        </w:tc>
        <w:tc>
          <w:tcPr>
            <w:tcW w:w="800" w:type="dxa"/>
            <w:tcMar>
              <w:top w:w="20" w:type="dxa"/>
              <w:left w:w="20" w:type="dxa"/>
              <w:bottom w:w="20" w:type="dxa"/>
              <w:right w:w="20" w:type="dxa"/>
            </w:tcMar>
            <w:vAlign w:val="center"/>
            <w:hideMark/>
          </w:tcPr>
          <w:p w14:paraId="066827F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64D2760A"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9073DC3" w14:textId="77777777" w:rsidR="005A089D" w:rsidRPr="005A089D" w:rsidRDefault="005A089D" w:rsidP="00BA3785">
            <w:pPr>
              <w:pStyle w:val="movimento2"/>
              <w:rPr>
                <w:color w:val="002060"/>
              </w:rPr>
            </w:pPr>
            <w:r w:rsidRPr="005A089D">
              <w:rPr>
                <w:color w:val="002060"/>
              </w:rPr>
              <w:t> </w:t>
            </w:r>
          </w:p>
        </w:tc>
      </w:tr>
    </w:tbl>
    <w:p w14:paraId="1FD52ED8" w14:textId="77777777" w:rsidR="005A089D" w:rsidRPr="005A089D" w:rsidRDefault="005A089D" w:rsidP="005A089D">
      <w:pPr>
        <w:pStyle w:val="titolo20"/>
        <w:rPr>
          <w:rFonts w:eastAsiaTheme="minorEastAsia"/>
          <w:color w:val="002060"/>
        </w:rPr>
      </w:pPr>
      <w:r w:rsidRPr="005A08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71B86B9" w14:textId="77777777" w:rsidTr="00BA3785">
        <w:tc>
          <w:tcPr>
            <w:tcW w:w="2200" w:type="dxa"/>
            <w:tcMar>
              <w:top w:w="20" w:type="dxa"/>
              <w:left w:w="20" w:type="dxa"/>
              <w:bottom w:w="20" w:type="dxa"/>
              <w:right w:w="20" w:type="dxa"/>
            </w:tcMar>
            <w:vAlign w:val="center"/>
            <w:hideMark/>
          </w:tcPr>
          <w:p w14:paraId="5072E9BD" w14:textId="77777777" w:rsidR="005A089D" w:rsidRPr="005A089D" w:rsidRDefault="005A089D" w:rsidP="00BA3785">
            <w:pPr>
              <w:pStyle w:val="movimento"/>
              <w:rPr>
                <w:color w:val="002060"/>
              </w:rPr>
            </w:pPr>
            <w:r w:rsidRPr="005A089D">
              <w:rPr>
                <w:color w:val="002060"/>
              </w:rPr>
              <w:t>CASTELLI SILVIA</w:t>
            </w:r>
          </w:p>
        </w:tc>
        <w:tc>
          <w:tcPr>
            <w:tcW w:w="2200" w:type="dxa"/>
            <w:tcMar>
              <w:top w:w="20" w:type="dxa"/>
              <w:left w:w="20" w:type="dxa"/>
              <w:bottom w:w="20" w:type="dxa"/>
              <w:right w:w="20" w:type="dxa"/>
            </w:tcMar>
            <w:vAlign w:val="center"/>
            <w:hideMark/>
          </w:tcPr>
          <w:p w14:paraId="637DC642" w14:textId="77777777" w:rsidR="005A089D" w:rsidRPr="005A089D" w:rsidRDefault="005A089D" w:rsidP="00BA3785">
            <w:pPr>
              <w:pStyle w:val="movimento2"/>
              <w:rPr>
                <w:color w:val="002060"/>
              </w:rPr>
            </w:pPr>
            <w:r w:rsidRPr="005A089D">
              <w:rPr>
                <w:color w:val="002060"/>
              </w:rPr>
              <w:t xml:space="preserve">(SANTA MARIA APPARENTE) </w:t>
            </w:r>
          </w:p>
        </w:tc>
        <w:tc>
          <w:tcPr>
            <w:tcW w:w="800" w:type="dxa"/>
            <w:tcMar>
              <w:top w:w="20" w:type="dxa"/>
              <w:left w:w="20" w:type="dxa"/>
              <w:bottom w:w="20" w:type="dxa"/>
              <w:right w:w="20" w:type="dxa"/>
            </w:tcMar>
            <w:vAlign w:val="center"/>
            <w:hideMark/>
          </w:tcPr>
          <w:p w14:paraId="6B2BC092"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8877EC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11754C2" w14:textId="77777777" w:rsidR="005A089D" w:rsidRPr="005A089D" w:rsidRDefault="005A089D" w:rsidP="00BA3785">
            <w:pPr>
              <w:pStyle w:val="movimento2"/>
              <w:rPr>
                <w:color w:val="002060"/>
              </w:rPr>
            </w:pPr>
            <w:r w:rsidRPr="005A089D">
              <w:rPr>
                <w:color w:val="002060"/>
              </w:rPr>
              <w:t> </w:t>
            </w:r>
          </w:p>
        </w:tc>
      </w:tr>
    </w:tbl>
    <w:p w14:paraId="460C1E6E" w14:textId="77777777" w:rsidR="005A089D" w:rsidRDefault="005A089D" w:rsidP="005A089D">
      <w:pPr>
        <w:pStyle w:val="breakline"/>
        <w:rPr>
          <w:rFonts w:eastAsiaTheme="minorEastAsia"/>
          <w:color w:val="002060"/>
        </w:rPr>
      </w:pPr>
    </w:p>
    <w:p w14:paraId="015C7DBA" w14:textId="77777777" w:rsidR="005A089D" w:rsidRPr="007178EC" w:rsidRDefault="005A089D" w:rsidP="005A089D">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544FEBB6" w14:textId="77777777" w:rsidR="005A089D" w:rsidRPr="007178EC" w:rsidRDefault="005A089D" w:rsidP="005A089D">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01785B8A" w14:textId="77777777" w:rsidR="005A089D" w:rsidRPr="005A089D" w:rsidRDefault="005A089D" w:rsidP="005A089D">
      <w:pPr>
        <w:pStyle w:val="breakline"/>
        <w:rPr>
          <w:rFonts w:eastAsiaTheme="minorEastAsia"/>
          <w:color w:val="002060"/>
        </w:rPr>
      </w:pPr>
    </w:p>
    <w:p w14:paraId="59F836C7" w14:textId="77777777" w:rsidR="005A089D" w:rsidRPr="005A089D" w:rsidRDefault="005A089D" w:rsidP="005A089D">
      <w:pPr>
        <w:pStyle w:val="titoloprinc0"/>
        <w:rPr>
          <w:color w:val="002060"/>
        </w:rPr>
      </w:pPr>
      <w:r w:rsidRPr="005A089D">
        <w:rPr>
          <w:color w:val="002060"/>
        </w:rPr>
        <w:t>CLASSIFICA</w:t>
      </w:r>
    </w:p>
    <w:p w14:paraId="225A61D0" w14:textId="77777777" w:rsidR="005A089D" w:rsidRPr="005A089D" w:rsidRDefault="005A089D" w:rsidP="005A089D">
      <w:pPr>
        <w:pStyle w:val="breakline"/>
        <w:rPr>
          <w:color w:val="002060"/>
        </w:rPr>
      </w:pPr>
    </w:p>
    <w:p w14:paraId="00672329" w14:textId="77777777" w:rsidR="005A089D" w:rsidRPr="005A089D" w:rsidRDefault="005A089D" w:rsidP="005A089D">
      <w:pPr>
        <w:pStyle w:val="breakline"/>
        <w:rPr>
          <w:color w:val="002060"/>
        </w:rPr>
      </w:pPr>
    </w:p>
    <w:p w14:paraId="0FBC9106"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427BC7AC"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43E57"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8696D"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15423"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59EE1"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E140"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A20FB"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FF0A8"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5511"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4691"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F6E7" w14:textId="77777777" w:rsidR="005A089D" w:rsidRPr="005A089D" w:rsidRDefault="005A089D" w:rsidP="00BA3785">
            <w:pPr>
              <w:pStyle w:val="headertabella0"/>
              <w:rPr>
                <w:color w:val="002060"/>
              </w:rPr>
            </w:pPr>
            <w:r w:rsidRPr="005A089D">
              <w:rPr>
                <w:color w:val="002060"/>
              </w:rPr>
              <w:t>PE</w:t>
            </w:r>
          </w:p>
        </w:tc>
      </w:tr>
      <w:tr w:rsidR="005A089D" w:rsidRPr="005A089D" w14:paraId="490F46BE"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7DD77" w14:textId="77777777" w:rsidR="005A089D" w:rsidRPr="005A089D" w:rsidRDefault="005A089D" w:rsidP="00BA3785">
            <w:pPr>
              <w:pStyle w:val="rowtabella0"/>
              <w:rPr>
                <w:color w:val="002060"/>
              </w:rPr>
            </w:pPr>
            <w:r w:rsidRPr="005A089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D8C0" w14:textId="77777777" w:rsidR="005A089D" w:rsidRPr="005A089D" w:rsidRDefault="005A089D" w:rsidP="00BA3785">
            <w:pPr>
              <w:pStyle w:val="rowtabella0"/>
              <w:jc w:val="center"/>
              <w:rPr>
                <w:color w:val="002060"/>
              </w:rPr>
            </w:pPr>
            <w:r w:rsidRPr="005A089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1245"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B6B6"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2F32"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6B28"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96C6" w14:textId="77777777" w:rsidR="005A089D" w:rsidRPr="005A089D" w:rsidRDefault="005A089D" w:rsidP="00BA3785">
            <w:pPr>
              <w:pStyle w:val="rowtabella0"/>
              <w:jc w:val="center"/>
              <w:rPr>
                <w:color w:val="002060"/>
              </w:rPr>
            </w:pPr>
            <w:r w:rsidRPr="005A089D">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12171" w14:textId="77777777" w:rsidR="005A089D" w:rsidRPr="005A089D" w:rsidRDefault="005A089D" w:rsidP="00BA3785">
            <w:pPr>
              <w:pStyle w:val="rowtabella0"/>
              <w:jc w:val="center"/>
              <w:rPr>
                <w:color w:val="002060"/>
              </w:rPr>
            </w:pPr>
            <w:r w:rsidRPr="005A089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BB07" w14:textId="77777777" w:rsidR="005A089D" w:rsidRPr="005A089D" w:rsidRDefault="005A089D" w:rsidP="00BA3785">
            <w:pPr>
              <w:pStyle w:val="rowtabella0"/>
              <w:jc w:val="center"/>
              <w:rPr>
                <w:color w:val="002060"/>
              </w:rPr>
            </w:pPr>
            <w:r w:rsidRPr="005A089D">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C040" w14:textId="77777777" w:rsidR="005A089D" w:rsidRPr="005A089D" w:rsidRDefault="005A089D" w:rsidP="00BA3785">
            <w:pPr>
              <w:pStyle w:val="rowtabella0"/>
              <w:jc w:val="center"/>
              <w:rPr>
                <w:color w:val="002060"/>
              </w:rPr>
            </w:pPr>
            <w:r w:rsidRPr="005A089D">
              <w:rPr>
                <w:color w:val="002060"/>
              </w:rPr>
              <w:t>0</w:t>
            </w:r>
          </w:p>
        </w:tc>
      </w:tr>
      <w:tr w:rsidR="005A089D" w:rsidRPr="005A089D" w14:paraId="2CE1629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9CBA6" w14:textId="77777777" w:rsidR="005A089D" w:rsidRPr="005A089D" w:rsidRDefault="005A089D" w:rsidP="00BA3785">
            <w:pPr>
              <w:pStyle w:val="rowtabella0"/>
              <w:rPr>
                <w:color w:val="002060"/>
              </w:rPr>
            </w:pPr>
            <w:r w:rsidRPr="005A089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9D55"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B3A6"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C531"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B322"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DA05"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D447" w14:textId="77777777" w:rsidR="005A089D" w:rsidRPr="005A089D" w:rsidRDefault="005A089D" w:rsidP="00BA3785">
            <w:pPr>
              <w:pStyle w:val="rowtabella0"/>
              <w:jc w:val="center"/>
              <w:rPr>
                <w:color w:val="002060"/>
              </w:rPr>
            </w:pPr>
            <w:r w:rsidRPr="005A089D">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4ED5" w14:textId="77777777" w:rsidR="005A089D" w:rsidRPr="005A089D" w:rsidRDefault="005A089D" w:rsidP="00BA3785">
            <w:pPr>
              <w:pStyle w:val="rowtabella0"/>
              <w:jc w:val="center"/>
              <w:rPr>
                <w:color w:val="002060"/>
              </w:rPr>
            </w:pPr>
            <w:r w:rsidRPr="005A089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0D36" w14:textId="77777777" w:rsidR="005A089D" w:rsidRPr="005A089D" w:rsidRDefault="005A089D" w:rsidP="00BA3785">
            <w:pPr>
              <w:pStyle w:val="rowtabella0"/>
              <w:jc w:val="center"/>
              <w:rPr>
                <w:color w:val="002060"/>
              </w:rPr>
            </w:pPr>
            <w:r w:rsidRPr="005A089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9435" w14:textId="77777777" w:rsidR="005A089D" w:rsidRPr="005A089D" w:rsidRDefault="005A089D" w:rsidP="00BA3785">
            <w:pPr>
              <w:pStyle w:val="rowtabella0"/>
              <w:jc w:val="center"/>
              <w:rPr>
                <w:color w:val="002060"/>
              </w:rPr>
            </w:pPr>
            <w:r w:rsidRPr="005A089D">
              <w:rPr>
                <w:color w:val="002060"/>
              </w:rPr>
              <w:t>0</w:t>
            </w:r>
          </w:p>
        </w:tc>
      </w:tr>
      <w:tr w:rsidR="005A089D" w:rsidRPr="005A089D" w14:paraId="5216CC9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FEA35" w14:textId="77777777" w:rsidR="005A089D" w:rsidRPr="005A089D" w:rsidRDefault="005A089D" w:rsidP="00BA3785">
            <w:pPr>
              <w:pStyle w:val="rowtabella0"/>
              <w:rPr>
                <w:color w:val="002060"/>
              </w:rPr>
            </w:pPr>
            <w:r w:rsidRPr="005A089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EBA9" w14:textId="77777777" w:rsidR="005A089D" w:rsidRPr="005A089D" w:rsidRDefault="005A089D" w:rsidP="00BA3785">
            <w:pPr>
              <w:pStyle w:val="rowtabella0"/>
              <w:jc w:val="center"/>
              <w:rPr>
                <w:color w:val="002060"/>
              </w:rPr>
            </w:pPr>
            <w:r w:rsidRPr="005A089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AEA0"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1042" w14:textId="77777777" w:rsidR="005A089D" w:rsidRPr="005A089D" w:rsidRDefault="005A089D" w:rsidP="00BA3785">
            <w:pPr>
              <w:pStyle w:val="rowtabella0"/>
              <w:jc w:val="center"/>
              <w:rPr>
                <w:color w:val="002060"/>
              </w:rPr>
            </w:pPr>
            <w:r w:rsidRPr="005A08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8F89"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79A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B688" w14:textId="77777777" w:rsidR="005A089D" w:rsidRPr="005A089D" w:rsidRDefault="005A089D" w:rsidP="00BA3785">
            <w:pPr>
              <w:pStyle w:val="rowtabella0"/>
              <w:jc w:val="center"/>
              <w:rPr>
                <w:color w:val="002060"/>
              </w:rPr>
            </w:pPr>
            <w:r w:rsidRPr="005A089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5D38"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F0B5"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0E8C" w14:textId="77777777" w:rsidR="005A089D" w:rsidRPr="005A089D" w:rsidRDefault="005A089D" w:rsidP="00BA3785">
            <w:pPr>
              <w:pStyle w:val="rowtabella0"/>
              <w:jc w:val="center"/>
              <w:rPr>
                <w:color w:val="002060"/>
              </w:rPr>
            </w:pPr>
            <w:r w:rsidRPr="005A089D">
              <w:rPr>
                <w:color w:val="002060"/>
              </w:rPr>
              <w:t>0</w:t>
            </w:r>
          </w:p>
        </w:tc>
      </w:tr>
      <w:tr w:rsidR="005A089D" w:rsidRPr="005A089D" w14:paraId="29EBF06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31AB1" w14:textId="77777777" w:rsidR="005A089D" w:rsidRPr="005A089D" w:rsidRDefault="005A089D" w:rsidP="00BA3785">
            <w:pPr>
              <w:pStyle w:val="rowtabella0"/>
              <w:rPr>
                <w:color w:val="002060"/>
              </w:rPr>
            </w:pPr>
            <w:r w:rsidRPr="005A089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C960" w14:textId="77777777" w:rsidR="005A089D" w:rsidRPr="005A089D" w:rsidRDefault="005A089D" w:rsidP="00BA3785">
            <w:pPr>
              <w:pStyle w:val="rowtabella0"/>
              <w:jc w:val="center"/>
              <w:rPr>
                <w:color w:val="002060"/>
              </w:rPr>
            </w:pPr>
            <w:r w:rsidRPr="005A089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2FE3"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B9EF"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CE9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02EC"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D4A7" w14:textId="77777777" w:rsidR="005A089D" w:rsidRPr="005A089D" w:rsidRDefault="005A089D" w:rsidP="00BA3785">
            <w:pPr>
              <w:pStyle w:val="rowtabella0"/>
              <w:jc w:val="center"/>
              <w:rPr>
                <w:color w:val="002060"/>
              </w:rPr>
            </w:pPr>
            <w:r w:rsidRPr="005A089D">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BD7FF" w14:textId="77777777" w:rsidR="005A089D" w:rsidRPr="005A089D" w:rsidRDefault="005A089D" w:rsidP="00BA3785">
            <w:pPr>
              <w:pStyle w:val="rowtabella0"/>
              <w:jc w:val="center"/>
              <w:rPr>
                <w:color w:val="002060"/>
              </w:rPr>
            </w:pPr>
            <w:r w:rsidRPr="005A089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167E" w14:textId="77777777" w:rsidR="005A089D" w:rsidRPr="005A089D" w:rsidRDefault="005A089D" w:rsidP="00BA3785">
            <w:pPr>
              <w:pStyle w:val="rowtabella0"/>
              <w:jc w:val="center"/>
              <w:rPr>
                <w:color w:val="002060"/>
              </w:rPr>
            </w:pPr>
            <w:r w:rsidRPr="005A089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DD34" w14:textId="77777777" w:rsidR="005A089D" w:rsidRPr="005A089D" w:rsidRDefault="005A089D" w:rsidP="00BA3785">
            <w:pPr>
              <w:pStyle w:val="rowtabella0"/>
              <w:jc w:val="center"/>
              <w:rPr>
                <w:color w:val="002060"/>
              </w:rPr>
            </w:pPr>
            <w:r w:rsidRPr="005A089D">
              <w:rPr>
                <w:color w:val="002060"/>
              </w:rPr>
              <w:t>0</w:t>
            </w:r>
          </w:p>
        </w:tc>
      </w:tr>
      <w:tr w:rsidR="005A089D" w:rsidRPr="005A089D" w14:paraId="1DD239D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36BF3" w14:textId="77777777" w:rsidR="005A089D" w:rsidRPr="005A089D" w:rsidRDefault="005A089D" w:rsidP="00BA3785">
            <w:pPr>
              <w:pStyle w:val="rowtabella0"/>
              <w:rPr>
                <w:color w:val="002060"/>
              </w:rPr>
            </w:pPr>
            <w:r w:rsidRPr="005A089D">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27C2" w14:textId="77777777" w:rsidR="005A089D" w:rsidRPr="005A089D" w:rsidRDefault="005A089D" w:rsidP="00BA3785">
            <w:pPr>
              <w:pStyle w:val="rowtabella0"/>
              <w:jc w:val="center"/>
              <w:rPr>
                <w:color w:val="002060"/>
              </w:rPr>
            </w:pPr>
            <w:r w:rsidRPr="005A08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3F8E"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EAA6"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C7C2"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3511"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B3F9" w14:textId="77777777" w:rsidR="005A089D" w:rsidRPr="005A089D" w:rsidRDefault="005A089D" w:rsidP="00BA3785">
            <w:pPr>
              <w:pStyle w:val="rowtabella0"/>
              <w:jc w:val="center"/>
              <w:rPr>
                <w:color w:val="002060"/>
              </w:rPr>
            </w:pPr>
            <w:r w:rsidRPr="005A089D">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5FC1"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322C" w14:textId="77777777" w:rsidR="005A089D" w:rsidRPr="005A089D" w:rsidRDefault="005A089D" w:rsidP="00BA3785">
            <w:pPr>
              <w:pStyle w:val="rowtabella0"/>
              <w:jc w:val="center"/>
              <w:rPr>
                <w:color w:val="002060"/>
              </w:rPr>
            </w:pPr>
            <w:r w:rsidRPr="005A08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B1A0" w14:textId="77777777" w:rsidR="005A089D" w:rsidRPr="005A089D" w:rsidRDefault="005A089D" w:rsidP="00BA3785">
            <w:pPr>
              <w:pStyle w:val="rowtabella0"/>
              <w:jc w:val="center"/>
              <w:rPr>
                <w:color w:val="002060"/>
              </w:rPr>
            </w:pPr>
            <w:r w:rsidRPr="005A089D">
              <w:rPr>
                <w:color w:val="002060"/>
              </w:rPr>
              <w:t>0</w:t>
            </w:r>
          </w:p>
        </w:tc>
      </w:tr>
      <w:tr w:rsidR="005A089D" w:rsidRPr="005A089D" w14:paraId="0A58B12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1CA78" w14:textId="77777777" w:rsidR="005A089D" w:rsidRPr="005A089D" w:rsidRDefault="005A089D" w:rsidP="00BA3785">
            <w:pPr>
              <w:pStyle w:val="rowtabella0"/>
              <w:rPr>
                <w:color w:val="002060"/>
              </w:rPr>
            </w:pPr>
            <w:r w:rsidRPr="005A089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1D82" w14:textId="77777777" w:rsidR="005A089D" w:rsidRPr="005A089D" w:rsidRDefault="005A089D" w:rsidP="00BA3785">
            <w:pPr>
              <w:pStyle w:val="rowtabella0"/>
              <w:jc w:val="center"/>
              <w:rPr>
                <w:color w:val="002060"/>
              </w:rPr>
            </w:pPr>
            <w:r w:rsidRPr="005A08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DBBF"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E7DB"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A29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23A5"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5D24"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ECA4" w14:textId="77777777" w:rsidR="005A089D" w:rsidRPr="005A089D" w:rsidRDefault="005A089D" w:rsidP="00BA3785">
            <w:pPr>
              <w:pStyle w:val="rowtabella0"/>
              <w:jc w:val="center"/>
              <w:rPr>
                <w:color w:val="002060"/>
              </w:rPr>
            </w:pPr>
            <w:r w:rsidRPr="005A089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431F"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B356" w14:textId="77777777" w:rsidR="005A089D" w:rsidRPr="005A089D" w:rsidRDefault="005A089D" w:rsidP="00BA3785">
            <w:pPr>
              <w:pStyle w:val="rowtabella0"/>
              <w:jc w:val="center"/>
              <w:rPr>
                <w:color w:val="002060"/>
              </w:rPr>
            </w:pPr>
            <w:r w:rsidRPr="005A089D">
              <w:rPr>
                <w:color w:val="002060"/>
              </w:rPr>
              <w:t>0</w:t>
            </w:r>
          </w:p>
        </w:tc>
      </w:tr>
      <w:tr w:rsidR="005A089D" w:rsidRPr="005A089D" w14:paraId="763FABF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FEC06" w14:textId="77777777" w:rsidR="005A089D" w:rsidRPr="005A089D" w:rsidRDefault="005A089D" w:rsidP="00BA3785">
            <w:pPr>
              <w:pStyle w:val="rowtabella0"/>
              <w:rPr>
                <w:color w:val="002060"/>
              </w:rPr>
            </w:pPr>
            <w:r w:rsidRPr="005A089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5C06" w14:textId="77777777" w:rsidR="005A089D" w:rsidRPr="005A089D" w:rsidRDefault="005A089D" w:rsidP="00BA3785">
            <w:pPr>
              <w:pStyle w:val="rowtabella0"/>
              <w:jc w:val="center"/>
              <w:rPr>
                <w:color w:val="002060"/>
              </w:rPr>
            </w:pPr>
            <w:r w:rsidRPr="005A089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34B6"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FE7D"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C91E"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5738"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D895" w14:textId="77777777" w:rsidR="005A089D" w:rsidRPr="005A089D" w:rsidRDefault="005A089D" w:rsidP="00BA3785">
            <w:pPr>
              <w:pStyle w:val="rowtabella0"/>
              <w:jc w:val="center"/>
              <w:rPr>
                <w:color w:val="002060"/>
              </w:rPr>
            </w:pPr>
            <w:r w:rsidRPr="005A089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B2C7" w14:textId="77777777" w:rsidR="005A089D" w:rsidRPr="005A089D" w:rsidRDefault="005A089D" w:rsidP="00BA3785">
            <w:pPr>
              <w:pStyle w:val="rowtabella0"/>
              <w:jc w:val="center"/>
              <w:rPr>
                <w:color w:val="002060"/>
              </w:rPr>
            </w:pPr>
            <w:r w:rsidRPr="005A089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76A7"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AFF9" w14:textId="77777777" w:rsidR="005A089D" w:rsidRPr="005A089D" w:rsidRDefault="005A089D" w:rsidP="00BA3785">
            <w:pPr>
              <w:pStyle w:val="rowtabella0"/>
              <w:jc w:val="center"/>
              <w:rPr>
                <w:color w:val="002060"/>
              </w:rPr>
            </w:pPr>
            <w:r w:rsidRPr="005A089D">
              <w:rPr>
                <w:color w:val="002060"/>
              </w:rPr>
              <w:t>0</w:t>
            </w:r>
          </w:p>
        </w:tc>
      </w:tr>
      <w:tr w:rsidR="005A089D" w:rsidRPr="005A089D" w14:paraId="2ACE195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5DC29" w14:textId="77777777" w:rsidR="005A089D" w:rsidRPr="005A089D" w:rsidRDefault="005A089D" w:rsidP="00BA3785">
            <w:pPr>
              <w:pStyle w:val="rowtabella0"/>
              <w:rPr>
                <w:color w:val="002060"/>
              </w:rPr>
            </w:pPr>
            <w:r w:rsidRPr="005A089D">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BCE0" w14:textId="77777777" w:rsidR="005A089D" w:rsidRPr="005A089D" w:rsidRDefault="005A089D" w:rsidP="00BA3785">
            <w:pPr>
              <w:pStyle w:val="rowtabella0"/>
              <w:jc w:val="center"/>
              <w:rPr>
                <w:color w:val="002060"/>
              </w:rPr>
            </w:pPr>
            <w:r w:rsidRPr="005A089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CF1F"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818C"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B4EC"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8C23"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02B8"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04D1" w14:textId="77777777" w:rsidR="005A089D" w:rsidRPr="005A089D" w:rsidRDefault="005A089D" w:rsidP="00BA3785">
            <w:pPr>
              <w:pStyle w:val="rowtabella0"/>
              <w:jc w:val="center"/>
              <w:rPr>
                <w:color w:val="002060"/>
              </w:rPr>
            </w:pPr>
            <w:r w:rsidRPr="005A089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93B3"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28B2" w14:textId="77777777" w:rsidR="005A089D" w:rsidRPr="005A089D" w:rsidRDefault="005A089D" w:rsidP="00BA3785">
            <w:pPr>
              <w:pStyle w:val="rowtabella0"/>
              <w:jc w:val="center"/>
              <w:rPr>
                <w:color w:val="002060"/>
              </w:rPr>
            </w:pPr>
            <w:r w:rsidRPr="005A089D">
              <w:rPr>
                <w:color w:val="002060"/>
              </w:rPr>
              <w:t>0</w:t>
            </w:r>
          </w:p>
        </w:tc>
      </w:tr>
      <w:tr w:rsidR="005A089D" w:rsidRPr="005A089D" w14:paraId="3BE16CB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009C9" w14:textId="77777777" w:rsidR="005A089D" w:rsidRPr="005A089D" w:rsidRDefault="005A089D" w:rsidP="00BA3785">
            <w:pPr>
              <w:pStyle w:val="rowtabella0"/>
              <w:rPr>
                <w:color w:val="002060"/>
              </w:rPr>
            </w:pPr>
            <w:r w:rsidRPr="005A089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274E"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B986" w14:textId="77777777" w:rsidR="005A089D" w:rsidRPr="005A089D" w:rsidRDefault="005A089D" w:rsidP="00BA3785">
            <w:pPr>
              <w:pStyle w:val="rowtabella0"/>
              <w:jc w:val="center"/>
              <w:rPr>
                <w:color w:val="002060"/>
              </w:rPr>
            </w:pPr>
            <w:r w:rsidRPr="005A08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0984"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03D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193D"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1EFC" w14:textId="77777777" w:rsidR="005A089D" w:rsidRPr="005A089D" w:rsidRDefault="005A089D" w:rsidP="00BA3785">
            <w:pPr>
              <w:pStyle w:val="rowtabella0"/>
              <w:jc w:val="center"/>
              <w:rPr>
                <w:color w:val="002060"/>
              </w:rPr>
            </w:pPr>
            <w:r w:rsidRPr="005A089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A3FB"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A661"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BB0C" w14:textId="77777777" w:rsidR="005A089D" w:rsidRPr="005A089D" w:rsidRDefault="005A089D" w:rsidP="00BA3785">
            <w:pPr>
              <w:pStyle w:val="rowtabella0"/>
              <w:jc w:val="center"/>
              <w:rPr>
                <w:color w:val="002060"/>
              </w:rPr>
            </w:pPr>
            <w:r w:rsidRPr="005A089D">
              <w:rPr>
                <w:color w:val="002060"/>
              </w:rPr>
              <w:t>0</w:t>
            </w:r>
          </w:p>
        </w:tc>
      </w:tr>
      <w:tr w:rsidR="005A089D" w:rsidRPr="005A089D" w14:paraId="77EC756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55D09" w14:textId="77777777" w:rsidR="005A089D" w:rsidRPr="005A089D" w:rsidRDefault="005A089D" w:rsidP="00BA3785">
            <w:pPr>
              <w:pStyle w:val="rowtabella0"/>
              <w:rPr>
                <w:color w:val="002060"/>
              </w:rPr>
            </w:pPr>
            <w:r w:rsidRPr="005A089D">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FBF6"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D01B"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5713"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67BE"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B6D1"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651D" w14:textId="77777777" w:rsidR="005A089D" w:rsidRPr="005A089D" w:rsidRDefault="005A089D" w:rsidP="00BA3785">
            <w:pPr>
              <w:pStyle w:val="rowtabella0"/>
              <w:jc w:val="center"/>
              <w:rPr>
                <w:color w:val="002060"/>
              </w:rPr>
            </w:pPr>
            <w:r w:rsidRPr="005A08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E6AD" w14:textId="77777777" w:rsidR="005A089D" w:rsidRPr="005A089D" w:rsidRDefault="005A089D" w:rsidP="00BA3785">
            <w:pPr>
              <w:pStyle w:val="rowtabella0"/>
              <w:jc w:val="center"/>
              <w:rPr>
                <w:color w:val="002060"/>
              </w:rPr>
            </w:pPr>
            <w:r w:rsidRPr="005A089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25DB" w14:textId="77777777" w:rsidR="005A089D" w:rsidRPr="005A089D" w:rsidRDefault="005A089D" w:rsidP="00BA3785">
            <w:pPr>
              <w:pStyle w:val="rowtabella0"/>
              <w:jc w:val="center"/>
              <w:rPr>
                <w:color w:val="002060"/>
              </w:rPr>
            </w:pPr>
            <w:r w:rsidRPr="005A089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2670" w14:textId="77777777" w:rsidR="005A089D" w:rsidRPr="005A089D" w:rsidRDefault="005A089D" w:rsidP="00BA3785">
            <w:pPr>
              <w:pStyle w:val="rowtabella0"/>
              <w:jc w:val="center"/>
              <w:rPr>
                <w:color w:val="002060"/>
              </w:rPr>
            </w:pPr>
            <w:r w:rsidRPr="005A089D">
              <w:rPr>
                <w:color w:val="002060"/>
              </w:rPr>
              <w:t>0</w:t>
            </w:r>
          </w:p>
        </w:tc>
      </w:tr>
      <w:tr w:rsidR="005A089D" w:rsidRPr="005A089D" w14:paraId="59F45DF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944F" w14:textId="77777777" w:rsidR="005A089D" w:rsidRPr="005A089D" w:rsidRDefault="005A089D" w:rsidP="00BA3785">
            <w:pPr>
              <w:pStyle w:val="rowtabella0"/>
              <w:rPr>
                <w:color w:val="002060"/>
              </w:rPr>
            </w:pPr>
            <w:r w:rsidRPr="005A089D">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74D7"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2349"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96CA"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931C"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56D6" w14:textId="77777777" w:rsidR="005A089D" w:rsidRPr="005A089D" w:rsidRDefault="005A089D" w:rsidP="00BA3785">
            <w:pPr>
              <w:pStyle w:val="rowtabella0"/>
              <w:jc w:val="center"/>
              <w:rPr>
                <w:color w:val="002060"/>
              </w:rPr>
            </w:pPr>
            <w:r w:rsidRPr="005A08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3C63" w14:textId="77777777" w:rsidR="005A089D" w:rsidRPr="005A089D" w:rsidRDefault="005A089D" w:rsidP="00BA3785">
            <w:pPr>
              <w:pStyle w:val="rowtabella0"/>
              <w:jc w:val="center"/>
              <w:rPr>
                <w:color w:val="002060"/>
              </w:rPr>
            </w:pPr>
            <w:r w:rsidRPr="005A089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8A56" w14:textId="77777777" w:rsidR="005A089D" w:rsidRPr="005A089D" w:rsidRDefault="005A089D" w:rsidP="00BA3785">
            <w:pPr>
              <w:pStyle w:val="rowtabella0"/>
              <w:jc w:val="center"/>
              <w:rPr>
                <w:color w:val="002060"/>
              </w:rPr>
            </w:pPr>
            <w:r w:rsidRPr="005A089D">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066B"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1667" w14:textId="77777777" w:rsidR="005A089D" w:rsidRPr="005A089D" w:rsidRDefault="005A089D" w:rsidP="00BA3785">
            <w:pPr>
              <w:pStyle w:val="rowtabella0"/>
              <w:jc w:val="center"/>
              <w:rPr>
                <w:color w:val="002060"/>
              </w:rPr>
            </w:pPr>
            <w:r w:rsidRPr="005A089D">
              <w:rPr>
                <w:color w:val="002060"/>
              </w:rPr>
              <w:t>0</w:t>
            </w:r>
          </w:p>
        </w:tc>
      </w:tr>
      <w:tr w:rsidR="005A089D" w:rsidRPr="005A089D" w14:paraId="672827E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57977" w14:textId="77777777" w:rsidR="005A089D" w:rsidRPr="005A089D" w:rsidRDefault="005A089D" w:rsidP="00BA3785">
            <w:pPr>
              <w:pStyle w:val="rowtabella0"/>
              <w:rPr>
                <w:color w:val="002060"/>
              </w:rPr>
            </w:pPr>
            <w:r w:rsidRPr="005A089D">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8E91"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1D5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F262"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95C1"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0C91"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EF65"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AB91" w14:textId="77777777" w:rsidR="005A089D" w:rsidRPr="005A089D" w:rsidRDefault="005A089D" w:rsidP="00BA3785">
            <w:pPr>
              <w:pStyle w:val="rowtabella0"/>
              <w:jc w:val="center"/>
              <w:rPr>
                <w:color w:val="002060"/>
              </w:rPr>
            </w:pPr>
            <w:r w:rsidRPr="005A089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A427" w14:textId="77777777" w:rsidR="005A089D" w:rsidRPr="005A089D" w:rsidRDefault="005A089D" w:rsidP="00BA3785">
            <w:pPr>
              <w:pStyle w:val="rowtabella0"/>
              <w:jc w:val="center"/>
              <w:rPr>
                <w:color w:val="002060"/>
              </w:rPr>
            </w:pPr>
            <w:r w:rsidRPr="005A089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5B24" w14:textId="77777777" w:rsidR="005A089D" w:rsidRPr="005A089D" w:rsidRDefault="005A089D" w:rsidP="00BA3785">
            <w:pPr>
              <w:pStyle w:val="rowtabella0"/>
              <w:jc w:val="center"/>
              <w:rPr>
                <w:color w:val="002060"/>
              </w:rPr>
            </w:pPr>
            <w:r w:rsidRPr="005A089D">
              <w:rPr>
                <w:color w:val="002060"/>
              </w:rPr>
              <w:t>0</w:t>
            </w:r>
          </w:p>
        </w:tc>
      </w:tr>
      <w:tr w:rsidR="005A089D" w:rsidRPr="005A089D" w14:paraId="491B5BAA"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0A39D" w14:textId="77777777" w:rsidR="005A089D" w:rsidRPr="005A089D" w:rsidRDefault="005A089D" w:rsidP="00BA3785">
            <w:pPr>
              <w:pStyle w:val="rowtabella0"/>
              <w:rPr>
                <w:color w:val="002060"/>
              </w:rPr>
            </w:pPr>
            <w:r w:rsidRPr="005A089D">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82D1"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8264"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F079"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2A0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05E2"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9EAC" w14:textId="77777777" w:rsidR="005A089D" w:rsidRPr="005A089D" w:rsidRDefault="005A089D" w:rsidP="00BA3785">
            <w:pPr>
              <w:pStyle w:val="rowtabella0"/>
              <w:jc w:val="center"/>
              <w:rPr>
                <w:color w:val="002060"/>
              </w:rPr>
            </w:pPr>
            <w:r w:rsidRPr="005A08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F1CC" w14:textId="77777777" w:rsidR="005A089D" w:rsidRPr="005A089D" w:rsidRDefault="005A089D" w:rsidP="00BA3785">
            <w:pPr>
              <w:pStyle w:val="rowtabella0"/>
              <w:jc w:val="center"/>
              <w:rPr>
                <w:color w:val="002060"/>
              </w:rPr>
            </w:pPr>
            <w:r w:rsidRPr="005A089D">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D343"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74FF" w14:textId="77777777" w:rsidR="005A089D" w:rsidRPr="005A089D" w:rsidRDefault="005A089D" w:rsidP="00BA3785">
            <w:pPr>
              <w:pStyle w:val="rowtabella0"/>
              <w:jc w:val="center"/>
              <w:rPr>
                <w:color w:val="002060"/>
              </w:rPr>
            </w:pPr>
            <w:r w:rsidRPr="005A089D">
              <w:rPr>
                <w:color w:val="002060"/>
              </w:rPr>
              <w:t>1</w:t>
            </w:r>
          </w:p>
        </w:tc>
      </w:tr>
    </w:tbl>
    <w:p w14:paraId="39985A81" w14:textId="77777777" w:rsidR="005A089D" w:rsidRPr="005A089D" w:rsidRDefault="005A089D" w:rsidP="005A089D">
      <w:pPr>
        <w:pStyle w:val="breakline"/>
        <w:rPr>
          <w:rFonts w:eastAsiaTheme="minorEastAsia"/>
          <w:color w:val="002060"/>
        </w:rPr>
      </w:pPr>
    </w:p>
    <w:p w14:paraId="24D4E739" w14:textId="77777777" w:rsidR="005A089D" w:rsidRPr="005A089D" w:rsidRDefault="005A089D" w:rsidP="005A089D">
      <w:pPr>
        <w:pStyle w:val="breakline"/>
        <w:rPr>
          <w:color w:val="002060"/>
        </w:rPr>
      </w:pPr>
    </w:p>
    <w:p w14:paraId="23B33F26" w14:textId="77777777" w:rsidR="005A089D" w:rsidRPr="005A089D" w:rsidRDefault="005A089D" w:rsidP="005A089D">
      <w:pPr>
        <w:pStyle w:val="breakline"/>
        <w:rPr>
          <w:rFonts w:eastAsiaTheme="minorEastAsia"/>
          <w:color w:val="002060"/>
        </w:rPr>
      </w:pPr>
    </w:p>
    <w:p w14:paraId="2E8A53AC" w14:textId="77777777" w:rsidR="005A089D" w:rsidRPr="005A089D" w:rsidRDefault="005A089D" w:rsidP="005A089D">
      <w:pPr>
        <w:pStyle w:val="breakline"/>
        <w:rPr>
          <w:color w:val="002060"/>
        </w:rPr>
      </w:pPr>
    </w:p>
    <w:p w14:paraId="793C7933" w14:textId="77777777" w:rsidR="005A089D" w:rsidRPr="005A089D" w:rsidRDefault="005A089D" w:rsidP="005A089D">
      <w:pPr>
        <w:pStyle w:val="titolocampionato0"/>
        <w:shd w:val="clear" w:color="auto" w:fill="CCCCCC"/>
        <w:spacing w:before="80" w:after="40"/>
        <w:rPr>
          <w:color w:val="002060"/>
        </w:rPr>
      </w:pPr>
      <w:r w:rsidRPr="005A089D">
        <w:rPr>
          <w:color w:val="002060"/>
        </w:rPr>
        <w:t>UNDER 19 CALCIO A 5 REGIONALE</w:t>
      </w:r>
    </w:p>
    <w:p w14:paraId="20028799" w14:textId="77777777" w:rsidR="005A089D" w:rsidRPr="005A089D" w:rsidRDefault="005A089D" w:rsidP="005A089D">
      <w:pPr>
        <w:pStyle w:val="titoloprinc0"/>
        <w:rPr>
          <w:color w:val="002060"/>
        </w:rPr>
      </w:pPr>
      <w:r w:rsidRPr="005A089D">
        <w:rPr>
          <w:color w:val="002060"/>
        </w:rPr>
        <w:t>VARIAZIONI AL PROGRAMMA GARE</w:t>
      </w:r>
    </w:p>
    <w:p w14:paraId="1C18CBFB" w14:textId="77777777" w:rsidR="005A089D" w:rsidRPr="005A089D" w:rsidRDefault="005A089D" w:rsidP="005A089D">
      <w:pPr>
        <w:pStyle w:val="breakline"/>
        <w:rPr>
          <w:color w:val="002060"/>
        </w:rPr>
      </w:pPr>
    </w:p>
    <w:p w14:paraId="7E561606" w14:textId="77777777" w:rsidR="005A089D" w:rsidRPr="005A089D" w:rsidRDefault="005A089D" w:rsidP="005A089D">
      <w:pPr>
        <w:pStyle w:val="breakline"/>
        <w:rPr>
          <w:color w:val="002060"/>
        </w:rPr>
      </w:pPr>
    </w:p>
    <w:p w14:paraId="283202ED" w14:textId="77777777" w:rsidR="005A089D" w:rsidRPr="005A089D" w:rsidRDefault="005A089D" w:rsidP="005A089D">
      <w:pPr>
        <w:pStyle w:val="sottotitolocampionato10"/>
        <w:rPr>
          <w:color w:val="002060"/>
        </w:rPr>
      </w:pPr>
      <w:r w:rsidRPr="005A089D">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A089D" w:rsidRPr="005A089D" w14:paraId="4955D70B" w14:textId="77777777" w:rsidTr="004974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17CA" w14:textId="77777777" w:rsidR="005A089D" w:rsidRPr="005A089D" w:rsidRDefault="005A089D"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8641F"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B488" w14:textId="77777777" w:rsidR="005A089D" w:rsidRPr="005A089D" w:rsidRDefault="005A089D"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B92E1"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EBAE6"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4D874"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BE3E"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F4423" w14:textId="77777777" w:rsidR="005A089D" w:rsidRPr="005A089D" w:rsidRDefault="005A089D" w:rsidP="00BA3785">
            <w:pPr>
              <w:pStyle w:val="headertabella0"/>
              <w:rPr>
                <w:color w:val="002060"/>
              </w:rPr>
            </w:pPr>
            <w:r w:rsidRPr="005A089D">
              <w:rPr>
                <w:color w:val="002060"/>
              </w:rPr>
              <w:t>Impianto</w:t>
            </w:r>
          </w:p>
        </w:tc>
      </w:tr>
      <w:tr w:rsidR="005A089D" w:rsidRPr="005A089D" w14:paraId="343201A9"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A339" w14:textId="77777777" w:rsidR="005A089D" w:rsidRPr="004974BB" w:rsidRDefault="005A089D" w:rsidP="00BA3785">
            <w:pPr>
              <w:pStyle w:val="rowtabella0"/>
              <w:rPr>
                <w:color w:val="002060"/>
                <w:highlight w:val="yellow"/>
              </w:rPr>
            </w:pPr>
            <w:r w:rsidRPr="004974BB">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C6ED" w14:textId="77777777" w:rsidR="005A089D" w:rsidRPr="004974BB" w:rsidRDefault="005A089D" w:rsidP="00BA3785">
            <w:pPr>
              <w:pStyle w:val="rowtabella0"/>
              <w:jc w:val="center"/>
              <w:rPr>
                <w:color w:val="002060"/>
                <w:highlight w:val="yellow"/>
              </w:rPr>
            </w:pPr>
            <w:r w:rsidRPr="004974BB">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70CD" w14:textId="77777777" w:rsidR="005A089D" w:rsidRPr="004974BB" w:rsidRDefault="005A089D" w:rsidP="00BA3785">
            <w:pPr>
              <w:pStyle w:val="rowtabella0"/>
              <w:rPr>
                <w:color w:val="002060"/>
                <w:highlight w:val="yellow"/>
              </w:rPr>
            </w:pPr>
            <w:r w:rsidRPr="004974BB">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484E" w14:textId="77777777" w:rsidR="005A089D" w:rsidRPr="004974BB" w:rsidRDefault="005A089D" w:rsidP="00BA3785">
            <w:pPr>
              <w:pStyle w:val="rowtabella0"/>
              <w:rPr>
                <w:color w:val="002060"/>
                <w:highlight w:val="yellow"/>
              </w:rPr>
            </w:pPr>
            <w:r w:rsidRPr="004974BB">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BE63" w14:textId="42DC4C51" w:rsidR="005A089D" w:rsidRPr="005A089D" w:rsidRDefault="005A089D" w:rsidP="00BA3785">
            <w:pPr>
              <w:pStyle w:val="rowtabella0"/>
              <w:rPr>
                <w:color w:val="002060"/>
              </w:rPr>
            </w:pPr>
            <w:r w:rsidRPr="005A089D">
              <w:rPr>
                <w:color w:val="002060"/>
              </w:rPr>
              <w:t>0</w:t>
            </w:r>
            <w:r w:rsidR="004974BB">
              <w:rPr>
                <w:color w:val="002060"/>
              </w:rPr>
              <w:t>4</w:t>
            </w:r>
            <w:r w:rsidRPr="005A089D">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C4F1" w14:textId="77777777" w:rsidR="005A089D" w:rsidRPr="005A089D" w:rsidRDefault="005A089D" w:rsidP="00BA3785">
            <w:pPr>
              <w:pStyle w:val="rowtabella0"/>
              <w:jc w:val="center"/>
              <w:rPr>
                <w:color w:val="002060"/>
              </w:rPr>
            </w:pPr>
            <w:r w:rsidRPr="004974B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1762" w14:textId="77777777" w:rsidR="005A089D" w:rsidRPr="005A089D" w:rsidRDefault="005A089D" w:rsidP="00BA378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EF87" w14:textId="77777777" w:rsidR="005A089D" w:rsidRPr="005A089D" w:rsidRDefault="005A089D" w:rsidP="00BA3785">
            <w:pPr>
              <w:rPr>
                <w:color w:val="002060"/>
              </w:rPr>
            </w:pPr>
          </w:p>
        </w:tc>
      </w:tr>
    </w:tbl>
    <w:p w14:paraId="3490C492" w14:textId="77777777" w:rsidR="005A089D" w:rsidRPr="005A089D" w:rsidRDefault="005A089D" w:rsidP="005A089D">
      <w:pPr>
        <w:pStyle w:val="breakline"/>
        <w:rPr>
          <w:rFonts w:eastAsiaTheme="minorEastAsia"/>
          <w:color w:val="002060"/>
        </w:rPr>
      </w:pPr>
    </w:p>
    <w:p w14:paraId="30D1F2ED" w14:textId="77777777" w:rsidR="005A089D" w:rsidRPr="005A089D" w:rsidRDefault="005A089D" w:rsidP="005A089D">
      <w:pPr>
        <w:pStyle w:val="breakline"/>
        <w:rPr>
          <w:color w:val="002060"/>
        </w:rPr>
      </w:pPr>
    </w:p>
    <w:p w14:paraId="0161386E" w14:textId="77777777" w:rsidR="005A089D" w:rsidRPr="005A089D" w:rsidRDefault="005A089D" w:rsidP="005A089D">
      <w:pPr>
        <w:pStyle w:val="titoloprinc0"/>
        <w:rPr>
          <w:color w:val="002060"/>
        </w:rPr>
      </w:pPr>
      <w:r w:rsidRPr="005A089D">
        <w:rPr>
          <w:color w:val="002060"/>
        </w:rPr>
        <w:t>RISULTATI</w:t>
      </w:r>
    </w:p>
    <w:p w14:paraId="09BE8EA2" w14:textId="77777777" w:rsidR="005A089D" w:rsidRPr="005A089D" w:rsidRDefault="005A089D" w:rsidP="005A089D">
      <w:pPr>
        <w:pStyle w:val="breakline"/>
        <w:rPr>
          <w:color w:val="002060"/>
        </w:rPr>
      </w:pPr>
    </w:p>
    <w:p w14:paraId="6E7298F1" w14:textId="77777777" w:rsidR="005A089D" w:rsidRPr="005A089D" w:rsidRDefault="005A089D" w:rsidP="005A089D">
      <w:pPr>
        <w:pStyle w:val="sottotitolocampionato10"/>
        <w:rPr>
          <w:color w:val="002060"/>
        </w:rPr>
      </w:pPr>
      <w:r w:rsidRPr="005A089D">
        <w:rPr>
          <w:color w:val="002060"/>
        </w:rPr>
        <w:t>RISULTATI UFFICIALI GARE DEL 13/04/2024</w:t>
      </w:r>
    </w:p>
    <w:p w14:paraId="0737FF7B" w14:textId="77777777" w:rsidR="005620AA" w:rsidRPr="005620AA" w:rsidRDefault="005620AA"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005CB085" w14:textId="77777777" w:rsidR="005A089D" w:rsidRPr="005A089D" w:rsidRDefault="005A089D" w:rsidP="005A08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A089D" w:rsidRPr="005A089D" w14:paraId="73103D2B"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525A64AC"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C8294" w14:textId="77777777" w:rsidR="005A089D" w:rsidRPr="005A089D" w:rsidRDefault="005A089D" w:rsidP="00BA3785">
                  <w:pPr>
                    <w:pStyle w:val="headertabella0"/>
                    <w:rPr>
                      <w:color w:val="002060"/>
                    </w:rPr>
                  </w:pPr>
                  <w:r w:rsidRPr="005A089D">
                    <w:rPr>
                      <w:color w:val="002060"/>
                    </w:rPr>
                    <w:t>GIRONE A - 12 Giornata - R</w:t>
                  </w:r>
                </w:p>
              </w:tc>
            </w:tr>
            <w:tr w:rsidR="005A089D" w:rsidRPr="005A089D" w14:paraId="0C3407DE"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4FAEA" w14:textId="77777777" w:rsidR="005A089D" w:rsidRPr="005A089D" w:rsidRDefault="005A089D" w:rsidP="00BA3785">
                  <w:pPr>
                    <w:pStyle w:val="rowtabella0"/>
                    <w:rPr>
                      <w:color w:val="002060"/>
                    </w:rPr>
                  </w:pPr>
                  <w:r w:rsidRPr="005A089D">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DA72" w14:textId="77777777" w:rsidR="005A089D" w:rsidRPr="005A089D" w:rsidRDefault="005A089D" w:rsidP="00BA3785">
                  <w:pPr>
                    <w:pStyle w:val="rowtabella0"/>
                    <w:rPr>
                      <w:color w:val="002060"/>
                    </w:rPr>
                  </w:pPr>
                  <w:r w:rsidRPr="005A089D">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B0F91" w14:textId="77777777" w:rsidR="005A089D" w:rsidRPr="005A089D" w:rsidRDefault="005A089D" w:rsidP="00BA3785">
                  <w:pPr>
                    <w:pStyle w:val="rowtabella0"/>
                    <w:jc w:val="center"/>
                    <w:rPr>
                      <w:color w:val="002060"/>
                    </w:rPr>
                  </w:pPr>
                  <w:r w:rsidRPr="005A089D">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12ACE" w14:textId="77777777" w:rsidR="005A089D" w:rsidRPr="005A089D" w:rsidRDefault="005A089D" w:rsidP="00BA3785">
                  <w:pPr>
                    <w:pStyle w:val="rowtabella0"/>
                    <w:jc w:val="center"/>
                    <w:rPr>
                      <w:color w:val="002060"/>
                    </w:rPr>
                  </w:pPr>
                  <w:r w:rsidRPr="005A089D">
                    <w:rPr>
                      <w:color w:val="002060"/>
                    </w:rPr>
                    <w:t> </w:t>
                  </w:r>
                </w:p>
              </w:tc>
            </w:tr>
            <w:tr w:rsidR="005A089D" w:rsidRPr="005A089D" w14:paraId="6A7629B3"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1E79C2" w14:textId="77777777" w:rsidR="005A089D" w:rsidRPr="005A089D" w:rsidRDefault="005A089D" w:rsidP="00BA3785">
                  <w:pPr>
                    <w:pStyle w:val="rowtabella0"/>
                    <w:rPr>
                      <w:color w:val="002060"/>
                    </w:rPr>
                  </w:pPr>
                  <w:r w:rsidRPr="005A089D">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31E477" w14:textId="77777777" w:rsidR="005A089D" w:rsidRPr="005A089D" w:rsidRDefault="005A089D" w:rsidP="00BA3785">
                  <w:pPr>
                    <w:pStyle w:val="rowtabella0"/>
                    <w:rPr>
                      <w:color w:val="002060"/>
                    </w:rPr>
                  </w:pPr>
                  <w:r w:rsidRPr="005A089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66CAB" w14:textId="77777777" w:rsidR="005A089D" w:rsidRPr="005A089D" w:rsidRDefault="005A089D" w:rsidP="00BA3785">
                  <w:pPr>
                    <w:pStyle w:val="rowtabella0"/>
                    <w:jc w:val="center"/>
                    <w:rPr>
                      <w:color w:val="002060"/>
                    </w:rPr>
                  </w:pPr>
                  <w:r w:rsidRPr="005A089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53A1E1" w14:textId="77777777" w:rsidR="005A089D" w:rsidRPr="005A089D" w:rsidRDefault="005A089D" w:rsidP="00BA3785">
                  <w:pPr>
                    <w:pStyle w:val="rowtabella0"/>
                    <w:jc w:val="center"/>
                    <w:rPr>
                      <w:color w:val="002060"/>
                    </w:rPr>
                  </w:pPr>
                  <w:r w:rsidRPr="005A089D">
                    <w:rPr>
                      <w:color w:val="002060"/>
                    </w:rPr>
                    <w:t> </w:t>
                  </w:r>
                </w:p>
              </w:tc>
            </w:tr>
            <w:tr w:rsidR="005A089D" w:rsidRPr="005A089D" w14:paraId="032F9786"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AA6B2" w14:textId="77777777" w:rsidR="005A089D" w:rsidRPr="005A089D" w:rsidRDefault="005A089D" w:rsidP="00BA3785">
                  <w:pPr>
                    <w:pStyle w:val="rowtabella0"/>
                    <w:rPr>
                      <w:color w:val="002060"/>
                    </w:rPr>
                  </w:pPr>
                  <w:r w:rsidRPr="005A089D">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49DF5E" w14:textId="77777777" w:rsidR="005A089D" w:rsidRPr="005A089D" w:rsidRDefault="005A089D" w:rsidP="00BA3785">
                  <w:pPr>
                    <w:pStyle w:val="rowtabella0"/>
                    <w:rPr>
                      <w:color w:val="002060"/>
                    </w:rPr>
                  </w:pPr>
                  <w:r w:rsidRPr="005A089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0AF7C9" w14:textId="77777777" w:rsidR="005A089D" w:rsidRPr="005A089D" w:rsidRDefault="005A089D" w:rsidP="00BA3785">
                  <w:pPr>
                    <w:pStyle w:val="rowtabella0"/>
                    <w:jc w:val="center"/>
                    <w:rPr>
                      <w:color w:val="002060"/>
                    </w:rPr>
                  </w:pPr>
                  <w:r w:rsidRPr="005A089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D09D4E" w14:textId="77777777" w:rsidR="005A089D" w:rsidRPr="005A089D" w:rsidRDefault="005A089D" w:rsidP="00BA3785">
                  <w:pPr>
                    <w:pStyle w:val="rowtabella0"/>
                    <w:jc w:val="center"/>
                    <w:rPr>
                      <w:color w:val="002060"/>
                    </w:rPr>
                  </w:pPr>
                  <w:r w:rsidRPr="005A089D">
                    <w:rPr>
                      <w:color w:val="002060"/>
                    </w:rPr>
                    <w:t> </w:t>
                  </w:r>
                </w:p>
              </w:tc>
            </w:tr>
            <w:tr w:rsidR="005A089D" w:rsidRPr="005A089D" w14:paraId="5BAE66AC"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D4AF85" w14:textId="77777777" w:rsidR="005A089D" w:rsidRPr="005A089D" w:rsidRDefault="005A089D" w:rsidP="00BA3785">
                  <w:pPr>
                    <w:pStyle w:val="rowtabella0"/>
                    <w:rPr>
                      <w:color w:val="002060"/>
                    </w:rPr>
                  </w:pPr>
                  <w:r w:rsidRPr="005A089D">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5E51DE" w14:textId="77777777" w:rsidR="005A089D" w:rsidRPr="005A089D" w:rsidRDefault="005A089D" w:rsidP="00BA3785">
                  <w:pPr>
                    <w:pStyle w:val="rowtabella0"/>
                    <w:rPr>
                      <w:color w:val="002060"/>
                    </w:rPr>
                  </w:pPr>
                  <w:r w:rsidRPr="005A089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77863E" w14:textId="77777777" w:rsidR="005A089D" w:rsidRPr="005A089D" w:rsidRDefault="005A089D" w:rsidP="00BA3785">
                  <w:pPr>
                    <w:pStyle w:val="rowtabella0"/>
                    <w:jc w:val="center"/>
                    <w:rPr>
                      <w:color w:val="002060"/>
                    </w:rPr>
                  </w:pPr>
                  <w:r w:rsidRPr="005A089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65D523" w14:textId="77777777" w:rsidR="005A089D" w:rsidRPr="005A089D" w:rsidRDefault="005A089D" w:rsidP="00BA3785">
                  <w:pPr>
                    <w:pStyle w:val="rowtabella0"/>
                    <w:jc w:val="center"/>
                    <w:rPr>
                      <w:color w:val="002060"/>
                    </w:rPr>
                  </w:pPr>
                  <w:r w:rsidRPr="005A089D">
                    <w:rPr>
                      <w:color w:val="002060"/>
                    </w:rPr>
                    <w:t> </w:t>
                  </w:r>
                </w:p>
              </w:tc>
            </w:tr>
            <w:tr w:rsidR="005A089D" w:rsidRPr="005A089D" w14:paraId="4700E90B"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5AED9" w14:textId="77777777" w:rsidR="005A089D" w:rsidRPr="005A089D" w:rsidRDefault="005A089D" w:rsidP="00BA3785">
                  <w:pPr>
                    <w:pStyle w:val="rowtabella0"/>
                    <w:rPr>
                      <w:color w:val="002060"/>
                    </w:rPr>
                  </w:pPr>
                  <w:r w:rsidRPr="005A089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196EC" w14:textId="77777777" w:rsidR="005A089D" w:rsidRPr="005A089D" w:rsidRDefault="005A089D" w:rsidP="00BA3785">
                  <w:pPr>
                    <w:pStyle w:val="rowtabella0"/>
                    <w:rPr>
                      <w:color w:val="002060"/>
                    </w:rPr>
                  </w:pPr>
                  <w:r w:rsidRPr="005A089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779848" w14:textId="77777777" w:rsidR="005A089D" w:rsidRPr="005A089D" w:rsidRDefault="005A089D" w:rsidP="00BA3785">
                  <w:pPr>
                    <w:pStyle w:val="rowtabella0"/>
                    <w:jc w:val="center"/>
                    <w:rPr>
                      <w:color w:val="002060"/>
                    </w:rPr>
                  </w:pPr>
                  <w:r w:rsidRPr="005A089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19ACA3" w14:textId="77777777" w:rsidR="005A089D" w:rsidRPr="005A089D" w:rsidRDefault="005A089D" w:rsidP="00BA3785">
                  <w:pPr>
                    <w:pStyle w:val="rowtabella0"/>
                    <w:jc w:val="center"/>
                    <w:rPr>
                      <w:color w:val="002060"/>
                    </w:rPr>
                  </w:pPr>
                  <w:r w:rsidRPr="005A089D">
                    <w:rPr>
                      <w:color w:val="002060"/>
                    </w:rPr>
                    <w:t> </w:t>
                  </w:r>
                </w:p>
              </w:tc>
            </w:tr>
            <w:tr w:rsidR="005A089D" w:rsidRPr="005A089D" w14:paraId="399B0145"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92058" w14:textId="77777777" w:rsidR="005A089D" w:rsidRPr="005A089D" w:rsidRDefault="005A089D" w:rsidP="00BA3785">
                  <w:pPr>
                    <w:pStyle w:val="rowtabella0"/>
                    <w:rPr>
                      <w:color w:val="002060"/>
                    </w:rPr>
                  </w:pPr>
                  <w:r w:rsidRPr="005A089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A7F2C" w14:textId="77777777" w:rsidR="005A089D" w:rsidRPr="005A089D" w:rsidRDefault="005A089D" w:rsidP="00BA3785">
                  <w:pPr>
                    <w:pStyle w:val="rowtabella0"/>
                    <w:rPr>
                      <w:color w:val="002060"/>
                    </w:rPr>
                  </w:pPr>
                  <w:r w:rsidRPr="005A089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CDA576" w14:textId="77777777" w:rsidR="005A089D" w:rsidRPr="005A089D" w:rsidRDefault="005A089D" w:rsidP="00BA3785">
                  <w:pPr>
                    <w:pStyle w:val="rowtabella0"/>
                    <w:jc w:val="center"/>
                    <w:rPr>
                      <w:color w:val="002060"/>
                    </w:rPr>
                  </w:pPr>
                  <w:r w:rsidRPr="005A08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1579D" w14:textId="77777777" w:rsidR="005A089D" w:rsidRPr="005A089D" w:rsidRDefault="005A089D" w:rsidP="00BA3785">
                  <w:pPr>
                    <w:pStyle w:val="rowtabella0"/>
                    <w:jc w:val="center"/>
                    <w:rPr>
                      <w:color w:val="002060"/>
                    </w:rPr>
                  </w:pPr>
                  <w:r w:rsidRPr="005A089D">
                    <w:rPr>
                      <w:color w:val="002060"/>
                    </w:rPr>
                    <w:t> </w:t>
                  </w:r>
                </w:p>
              </w:tc>
            </w:tr>
            <w:tr w:rsidR="005A089D" w:rsidRPr="005A089D" w14:paraId="71D274A4"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8C88BD" w14:textId="77777777" w:rsidR="005A089D" w:rsidRPr="005A089D" w:rsidRDefault="005A089D" w:rsidP="00BA3785">
                  <w:pPr>
                    <w:pStyle w:val="rowtabella0"/>
                    <w:rPr>
                      <w:color w:val="002060"/>
                    </w:rPr>
                  </w:pPr>
                  <w:r w:rsidRPr="005A089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677E0" w14:textId="77777777" w:rsidR="005A089D" w:rsidRPr="005A089D" w:rsidRDefault="005A089D" w:rsidP="00BA3785">
                  <w:pPr>
                    <w:pStyle w:val="rowtabella0"/>
                    <w:rPr>
                      <w:color w:val="002060"/>
                    </w:rPr>
                  </w:pPr>
                  <w:r w:rsidRPr="005A089D">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1B594" w14:textId="77777777" w:rsidR="005A089D" w:rsidRPr="005A089D" w:rsidRDefault="005A089D" w:rsidP="00BA3785">
                  <w:pPr>
                    <w:pStyle w:val="rowtabella0"/>
                    <w:jc w:val="center"/>
                    <w:rPr>
                      <w:color w:val="002060"/>
                    </w:rPr>
                  </w:pPr>
                  <w:r w:rsidRPr="005A089D">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FA324" w14:textId="77777777" w:rsidR="005A089D" w:rsidRPr="005A089D" w:rsidRDefault="005A089D" w:rsidP="00BA3785">
                  <w:pPr>
                    <w:pStyle w:val="rowtabella0"/>
                    <w:jc w:val="center"/>
                    <w:rPr>
                      <w:color w:val="002060"/>
                    </w:rPr>
                  </w:pPr>
                  <w:r w:rsidRPr="005A089D">
                    <w:rPr>
                      <w:color w:val="002060"/>
                    </w:rPr>
                    <w:t> </w:t>
                  </w:r>
                </w:p>
              </w:tc>
            </w:tr>
            <w:tr w:rsidR="005A089D" w:rsidRPr="005A089D" w14:paraId="53C99951"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31D1AC3E" w14:textId="77777777" w:rsidR="005A089D" w:rsidRPr="005A089D" w:rsidRDefault="005A089D" w:rsidP="00BA3785">
                  <w:pPr>
                    <w:pStyle w:val="rowtabella0"/>
                    <w:rPr>
                      <w:color w:val="002060"/>
                    </w:rPr>
                  </w:pPr>
                  <w:r w:rsidRPr="005A089D">
                    <w:rPr>
                      <w:color w:val="002060"/>
                    </w:rPr>
                    <w:t>(1) - disputata il 14/04/2024</w:t>
                  </w:r>
                </w:p>
              </w:tc>
            </w:tr>
          </w:tbl>
          <w:p w14:paraId="780BAD9C" w14:textId="77777777" w:rsidR="005A089D" w:rsidRPr="005A089D" w:rsidRDefault="005A089D" w:rsidP="00BA3785">
            <w:pPr>
              <w:rPr>
                <w:color w:val="002060"/>
              </w:rPr>
            </w:pPr>
          </w:p>
        </w:tc>
      </w:tr>
    </w:tbl>
    <w:p w14:paraId="5107926E" w14:textId="77777777" w:rsidR="005A089D" w:rsidRPr="005A089D" w:rsidRDefault="005A089D" w:rsidP="005A089D">
      <w:pPr>
        <w:pStyle w:val="breakline"/>
        <w:rPr>
          <w:rFonts w:eastAsiaTheme="minorEastAsia"/>
          <w:color w:val="002060"/>
        </w:rPr>
      </w:pPr>
    </w:p>
    <w:p w14:paraId="2A8970E3" w14:textId="77777777" w:rsidR="005A089D" w:rsidRPr="005A089D" w:rsidRDefault="005A089D" w:rsidP="005A089D">
      <w:pPr>
        <w:pStyle w:val="breakline"/>
        <w:rPr>
          <w:color w:val="002060"/>
        </w:rPr>
      </w:pPr>
    </w:p>
    <w:p w14:paraId="75BC6FA8" w14:textId="77777777" w:rsidR="005A089D" w:rsidRPr="005A089D" w:rsidRDefault="005A089D" w:rsidP="005A089D">
      <w:pPr>
        <w:pStyle w:val="titoloprinc0"/>
        <w:rPr>
          <w:color w:val="002060"/>
        </w:rPr>
      </w:pPr>
      <w:r w:rsidRPr="005A089D">
        <w:rPr>
          <w:color w:val="002060"/>
        </w:rPr>
        <w:t>GIUDICE SPORTIVO</w:t>
      </w:r>
    </w:p>
    <w:p w14:paraId="59146CE7" w14:textId="77777777" w:rsidR="005A089D" w:rsidRPr="005A089D" w:rsidRDefault="005A089D" w:rsidP="005A089D">
      <w:pPr>
        <w:pStyle w:val="diffida"/>
        <w:rPr>
          <w:color w:val="002060"/>
        </w:rPr>
      </w:pPr>
      <w:r w:rsidRPr="005A089D">
        <w:rPr>
          <w:color w:val="002060"/>
        </w:rPr>
        <w:t>Il Giudice Sportivo Avv. Agnese Lazzaretti, con l'assistenza del segretario Angelo Castellana, nella seduta del 17/04/2024, ha adottato le decisioni che di seguito integralmente si riportano:</w:t>
      </w:r>
    </w:p>
    <w:p w14:paraId="7FA2B0E8" w14:textId="77777777" w:rsidR="005A089D" w:rsidRPr="005A089D" w:rsidRDefault="005A089D" w:rsidP="005A089D">
      <w:pPr>
        <w:pStyle w:val="titolo10"/>
        <w:rPr>
          <w:color w:val="002060"/>
        </w:rPr>
      </w:pPr>
      <w:r w:rsidRPr="005A089D">
        <w:rPr>
          <w:color w:val="002060"/>
        </w:rPr>
        <w:t xml:space="preserve">GARE DEL 13/ 4/2024 </w:t>
      </w:r>
    </w:p>
    <w:p w14:paraId="1F69B011" w14:textId="77777777" w:rsidR="005A089D" w:rsidRPr="005A089D" w:rsidRDefault="005A089D" w:rsidP="005A089D">
      <w:pPr>
        <w:pStyle w:val="titolo7a"/>
        <w:rPr>
          <w:color w:val="002060"/>
        </w:rPr>
      </w:pPr>
      <w:r w:rsidRPr="005A089D">
        <w:rPr>
          <w:color w:val="002060"/>
        </w:rPr>
        <w:t xml:space="preserve">PROVVEDIMENTI DISCIPLINARI </w:t>
      </w:r>
    </w:p>
    <w:p w14:paraId="3494325A"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345C66AF" w14:textId="77777777" w:rsidR="005A089D" w:rsidRPr="005A089D" w:rsidRDefault="005A089D" w:rsidP="005A089D">
      <w:pPr>
        <w:pStyle w:val="titolo30"/>
        <w:rPr>
          <w:color w:val="002060"/>
        </w:rPr>
      </w:pPr>
      <w:r w:rsidRPr="005A089D">
        <w:rPr>
          <w:color w:val="002060"/>
        </w:rPr>
        <w:t xml:space="preserve">CALCIATORI NON ESPULSI </w:t>
      </w:r>
    </w:p>
    <w:p w14:paraId="57DC260F" w14:textId="77777777" w:rsidR="005A089D" w:rsidRPr="005A089D" w:rsidRDefault="005A089D" w:rsidP="005A089D">
      <w:pPr>
        <w:pStyle w:val="titolo20"/>
        <w:rPr>
          <w:color w:val="002060"/>
        </w:rPr>
      </w:pPr>
      <w:r w:rsidRPr="005A089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E90F52D" w14:textId="77777777" w:rsidTr="00BA3785">
        <w:tc>
          <w:tcPr>
            <w:tcW w:w="2200" w:type="dxa"/>
            <w:tcMar>
              <w:top w:w="20" w:type="dxa"/>
              <w:left w:w="20" w:type="dxa"/>
              <w:bottom w:w="20" w:type="dxa"/>
              <w:right w:w="20" w:type="dxa"/>
            </w:tcMar>
            <w:vAlign w:val="center"/>
            <w:hideMark/>
          </w:tcPr>
          <w:p w14:paraId="33ACE92A" w14:textId="77777777" w:rsidR="005A089D" w:rsidRPr="005A089D" w:rsidRDefault="005A089D" w:rsidP="00BA3785">
            <w:pPr>
              <w:pStyle w:val="movimento"/>
              <w:rPr>
                <w:color w:val="002060"/>
              </w:rPr>
            </w:pPr>
            <w:r w:rsidRPr="005A089D">
              <w:rPr>
                <w:color w:val="002060"/>
              </w:rPr>
              <w:t>ALLEGRINI DANIELE</w:t>
            </w:r>
          </w:p>
        </w:tc>
        <w:tc>
          <w:tcPr>
            <w:tcW w:w="2200" w:type="dxa"/>
            <w:tcMar>
              <w:top w:w="20" w:type="dxa"/>
              <w:left w:w="20" w:type="dxa"/>
              <w:bottom w:w="20" w:type="dxa"/>
              <w:right w:w="20" w:type="dxa"/>
            </w:tcMar>
            <w:vAlign w:val="center"/>
            <w:hideMark/>
          </w:tcPr>
          <w:p w14:paraId="0B79B053" w14:textId="77777777" w:rsidR="005A089D" w:rsidRPr="005A089D" w:rsidRDefault="005A089D" w:rsidP="00BA3785">
            <w:pPr>
              <w:pStyle w:val="movimento2"/>
              <w:rPr>
                <w:color w:val="002060"/>
              </w:rPr>
            </w:pPr>
            <w:r w:rsidRPr="005A089D">
              <w:rPr>
                <w:color w:val="002060"/>
              </w:rPr>
              <w:t xml:space="preserve">(REAL FABRIANO) </w:t>
            </w:r>
          </w:p>
        </w:tc>
        <w:tc>
          <w:tcPr>
            <w:tcW w:w="800" w:type="dxa"/>
            <w:tcMar>
              <w:top w:w="20" w:type="dxa"/>
              <w:left w:w="20" w:type="dxa"/>
              <w:bottom w:w="20" w:type="dxa"/>
              <w:right w:w="20" w:type="dxa"/>
            </w:tcMar>
            <w:vAlign w:val="center"/>
            <w:hideMark/>
          </w:tcPr>
          <w:p w14:paraId="566E1F3E"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9B1651D"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580F057" w14:textId="77777777" w:rsidR="005A089D" w:rsidRPr="005A089D" w:rsidRDefault="005A089D" w:rsidP="00BA3785">
            <w:pPr>
              <w:pStyle w:val="movimento2"/>
              <w:rPr>
                <w:color w:val="002060"/>
              </w:rPr>
            </w:pPr>
            <w:r w:rsidRPr="005A089D">
              <w:rPr>
                <w:color w:val="002060"/>
              </w:rPr>
              <w:t> </w:t>
            </w:r>
          </w:p>
        </w:tc>
      </w:tr>
    </w:tbl>
    <w:p w14:paraId="5A1A8255" w14:textId="77777777" w:rsidR="005A089D" w:rsidRPr="005A089D" w:rsidRDefault="005A089D" w:rsidP="005A089D">
      <w:pPr>
        <w:pStyle w:val="titolo20"/>
        <w:rPr>
          <w:rFonts w:eastAsiaTheme="minorEastAsia"/>
          <w:color w:val="002060"/>
        </w:rPr>
      </w:pPr>
      <w:r w:rsidRPr="005A08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471FCE91" w14:textId="77777777" w:rsidTr="00BA3785">
        <w:tc>
          <w:tcPr>
            <w:tcW w:w="2200" w:type="dxa"/>
            <w:tcMar>
              <w:top w:w="20" w:type="dxa"/>
              <w:left w:w="20" w:type="dxa"/>
              <w:bottom w:w="20" w:type="dxa"/>
              <w:right w:w="20" w:type="dxa"/>
            </w:tcMar>
            <w:vAlign w:val="center"/>
            <w:hideMark/>
          </w:tcPr>
          <w:p w14:paraId="4606DF8E" w14:textId="77777777" w:rsidR="005A089D" w:rsidRPr="005A089D" w:rsidRDefault="005A089D" w:rsidP="00BA3785">
            <w:pPr>
              <w:pStyle w:val="movimento"/>
              <w:rPr>
                <w:color w:val="002060"/>
              </w:rPr>
            </w:pPr>
            <w:r w:rsidRPr="005A089D">
              <w:rPr>
                <w:color w:val="002060"/>
              </w:rPr>
              <w:t>SURDU IONUT BOGDAN</w:t>
            </w:r>
          </w:p>
        </w:tc>
        <w:tc>
          <w:tcPr>
            <w:tcW w:w="2200" w:type="dxa"/>
            <w:tcMar>
              <w:top w:w="20" w:type="dxa"/>
              <w:left w:w="20" w:type="dxa"/>
              <w:bottom w:w="20" w:type="dxa"/>
              <w:right w:w="20" w:type="dxa"/>
            </w:tcMar>
            <w:vAlign w:val="center"/>
            <w:hideMark/>
          </w:tcPr>
          <w:p w14:paraId="10BB1AEA" w14:textId="77777777" w:rsidR="005A089D" w:rsidRPr="005A089D" w:rsidRDefault="005A089D" w:rsidP="00BA3785">
            <w:pPr>
              <w:pStyle w:val="movimento2"/>
              <w:rPr>
                <w:color w:val="002060"/>
              </w:rPr>
            </w:pPr>
            <w:r w:rsidRPr="005A089D">
              <w:rPr>
                <w:color w:val="002060"/>
              </w:rPr>
              <w:t xml:space="preserve">(BORGOROSSO TOLENTINO) </w:t>
            </w:r>
          </w:p>
        </w:tc>
        <w:tc>
          <w:tcPr>
            <w:tcW w:w="800" w:type="dxa"/>
            <w:tcMar>
              <w:top w:w="20" w:type="dxa"/>
              <w:left w:w="20" w:type="dxa"/>
              <w:bottom w:w="20" w:type="dxa"/>
              <w:right w:w="20" w:type="dxa"/>
            </w:tcMar>
            <w:vAlign w:val="center"/>
            <w:hideMark/>
          </w:tcPr>
          <w:p w14:paraId="75042BB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C0D1758" w14:textId="77777777" w:rsidR="005A089D" w:rsidRPr="005A089D" w:rsidRDefault="005A089D" w:rsidP="00BA3785">
            <w:pPr>
              <w:pStyle w:val="movimento"/>
              <w:rPr>
                <w:color w:val="002060"/>
              </w:rPr>
            </w:pPr>
            <w:r w:rsidRPr="005A089D">
              <w:rPr>
                <w:color w:val="002060"/>
              </w:rPr>
              <w:t>GOBBI ANDREA</w:t>
            </w:r>
          </w:p>
        </w:tc>
        <w:tc>
          <w:tcPr>
            <w:tcW w:w="2200" w:type="dxa"/>
            <w:tcMar>
              <w:top w:w="20" w:type="dxa"/>
              <w:left w:w="20" w:type="dxa"/>
              <w:bottom w:w="20" w:type="dxa"/>
              <w:right w:w="20" w:type="dxa"/>
            </w:tcMar>
            <w:vAlign w:val="center"/>
            <w:hideMark/>
          </w:tcPr>
          <w:p w14:paraId="5D455020" w14:textId="77777777" w:rsidR="005A089D" w:rsidRPr="005A089D" w:rsidRDefault="005A089D" w:rsidP="00BA3785">
            <w:pPr>
              <w:pStyle w:val="movimento2"/>
              <w:rPr>
                <w:color w:val="002060"/>
              </w:rPr>
            </w:pPr>
            <w:r w:rsidRPr="005A089D">
              <w:rPr>
                <w:color w:val="002060"/>
              </w:rPr>
              <w:t xml:space="preserve">(NUOVA JUVENTINA FFC) </w:t>
            </w:r>
          </w:p>
        </w:tc>
      </w:tr>
    </w:tbl>
    <w:p w14:paraId="2A445C94" w14:textId="77777777" w:rsidR="005A089D" w:rsidRPr="005A089D" w:rsidRDefault="005A089D" w:rsidP="005A089D">
      <w:pPr>
        <w:pStyle w:val="titolo20"/>
        <w:rPr>
          <w:rFonts w:eastAsiaTheme="minorEastAsia"/>
          <w:color w:val="002060"/>
        </w:rPr>
      </w:pPr>
      <w:r w:rsidRPr="005A08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919E630" w14:textId="77777777" w:rsidTr="00BA3785">
        <w:tc>
          <w:tcPr>
            <w:tcW w:w="2200" w:type="dxa"/>
            <w:tcMar>
              <w:top w:w="20" w:type="dxa"/>
              <w:left w:w="20" w:type="dxa"/>
              <w:bottom w:w="20" w:type="dxa"/>
              <w:right w:w="20" w:type="dxa"/>
            </w:tcMar>
            <w:vAlign w:val="center"/>
            <w:hideMark/>
          </w:tcPr>
          <w:p w14:paraId="1BA073AF" w14:textId="77777777" w:rsidR="005A089D" w:rsidRPr="005A089D" w:rsidRDefault="005A089D" w:rsidP="00BA3785">
            <w:pPr>
              <w:pStyle w:val="movimento"/>
              <w:rPr>
                <w:color w:val="002060"/>
              </w:rPr>
            </w:pPr>
            <w:r w:rsidRPr="005A089D">
              <w:rPr>
                <w:color w:val="002060"/>
              </w:rPr>
              <w:t>FERRACUTI GIOVANNI</w:t>
            </w:r>
          </w:p>
        </w:tc>
        <w:tc>
          <w:tcPr>
            <w:tcW w:w="2200" w:type="dxa"/>
            <w:tcMar>
              <w:top w:w="20" w:type="dxa"/>
              <w:left w:w="20" w:type="dxa"/>
              <w:bottom w:w="20" w:type="dxa"/>
              <w:right w:w="20" w:type="dxa"/>
            </w:tcMar>
            <w:vAlign w:val="center"/>
            <w:hideMark/>
          </w:tcPr>
          <w:p w14:paraId="7582B2D9" w14:textId="77777777" w:rsidR="005A089D" w:rsidRPr="005A089D" w:rsidRDefault="005A089D" w:rsidP="00BA3785">
            <w:pPr>
              <w:pStyle w:val="movimento2"/>
              <w:rPr>
                <w:color w:val="002060"/>
              </w:rPr>
            </w:pPr>
            <w:r w:rsidRPr="005A089D">
              <w:rPr>
                <w:color w:val="002060"/>
              </w:rPr>
              <w:t xml:space="preserve">(MONTELUPONE CALCIO A 5) </w:t>
            </w:r>
          </w:p>
        </w:tc>
        <w:tc>
          <w:tcPr>
            <w:tcW w:w="800" w:type="dxa"/>
            <w:tcMar>
              <w:top w:w="20" w:type="dxa"/>
              <w:left w:w="20" w:type="dxa"/>
              <w:bottom w:w="20" w:type="dxa"/>
              <w:right w:w="20" w:type="dxa"/>
            </w:tcMar>
            <w:vAlign w:val="center"/>
            <w:hideMark/>
          </w:tcPr>
          <w:p w14:paraId="32142A7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AADE5F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C5CA45B" w14:textId="77777777" w:rsidR="005A089D" w:rsidRPr="005A089D" w:rsidRDefault="005A089D" w:rsidP="00BA3785">
            <w:pPr>
              <w:pStyle w:val="movimento2"/>
              <w:rPr>
                <w:color w:val="002060"/>
              </w:rPr>
            </w:pPr>
            <w:r w:rsidRPr="005A089D">
              <w:rPr>
                <w:color w:val="002060"/>
              </w:rPr>
              <w:t> </w:t>
            </w:r>
          </w:p>
        </w:tc>
      </w:tr>
    </w:tbl>
    <w:p w14:paraId="51A0A2F1" w14:textId="77777777" w:rsidR="005A089D" w:rsidRPr="005A089D" w:rsidRDefault="005A089D" w:rsidP="005A089D">
      <w:pPr>
        <w:pStyle w:val="titolo20"/>
        <w:rPr>
          <w:rFonts w:eastAsiaTheme="minorEastAsia"/>
          <w:color w:val="002060"/>
        </w:rPr>
      </w:pPr>
      <w:r w:rsidRPr="005A08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C63841A" w14:textId="77777777" w:rsidTr="00BA3785">
        <w:tc>
          <w:tcPr>
            <w:tcW w:w="2200" w:type="dxa"/>
            <w:tcMar>
              <w:top w:w="20" w:type="dxa"/>
              <w:left w:w="20" w:type="dxa"/>
              <w:bottom w:w="20" w:type="dxa"/>
              <w:right w:w="20" w:type="dxa"/>
            </w:tcMar>
            <w:vAlign w:val="center"/>
            <w:hideMark/>
          </w:tcPr>
          <w:p w14:paraId="1A97D9C9" w14:textId="77777777" w:rsidR="005A089D" w:rsidRPr="005A089D" w:rsidRDefault="005A089D" w:rsidP="00BA3785">
            <w:pPr>
              <w:pStyle w:val="movimento"/>
              <w:rPr>
                <w:color w:val="002060"/>
              </w:rPr>
            </w:pPr>
            <w:r w:rsidRPr="005A089D">
              <w:rPr>
                <w:color w:val="002060"/>
              </w:rPr>
              <w:t>BIONDI ALESSANDRO</w:t>
            </w:r>
          </w:p>
        </w:tc>
        <w:tc>
          <w:tcPr>
            <w:tcW w:w="2200" w:type="dxa"/>
            <w:tcMar>
              <w:top w:w="20" w:type="dxa"/>
              <w:left w:w="20" w:type="dxa"/>
              <w:bottom w:w="20" w:type="dxa"/>
              <w:right w:w="20" w:type="dxa"/>
            </w:tcMar>
            <w:vAlign w:val="center"/>
            <w:hideMark/>
          </w:tcPr>
          <w:p w14:paraId="4E8AAC84" w14:textId="77777777" w:rsidR="005A089D" w:rsidRPr="005A089D" w:rsidRDefault="005A089D" w:rsidP="00BA3785">
            <w:pPr>
              <w:pStyle w:val="movimento2"/>
              <w:rPr>
                <w:color w:val="002060"/>
              </w:rPr>
            </w:pPr>
            <w:r w:rsidRPr="005A089D">
              <w:rPr>
                <w:color w:val="002060"/>
              </w:rPr>
              <w:t xml:space="preserve">(NUOVA JUVENTINA FFC) </w:t>
            </w:r>
          </w:p>
        </w:tc>
        <w:tc>
          <w:tcPr>
            <w:tcW w:w="800" w:type="dxa"/>
            <w:tcMar>
              <w:top w:w="20" w:type="dxa"/>
              <w:left w:w="20" w:type="dxa"/>
              <w:bottom w:w="20" w:type="dxa"/>
              <w:right w:w="20" w:type="dxa"/>
            </w:tcMar>
            <w:vAlign w:val="center"/>
            <w:hideMark/>
          </w:tcPr>
          <w:p w14:paraId="39091C2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D898944"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063B6AB" w14:textId="77777777" w:rsidR="005A089D" w:rsidRPr="005A089D" w:rsidRDefault="005A089D" w:rsidP="00BA3785">
            <w:pPr>
              <w:pStyle w:val="movimento2"/>
              <w:rPr>
                <w:color w:val="002060"/>
              </w:rPr>
            </w:pPr>
            <w:r w:rsidRPr="005A089D">
              <w:rPr>
                <w:color w:val="002060"/>
              </w:rPr>
              <w:t> </w:t>
            </w:r>
          </w:p>
        </w:tc>
      </w:tr>
    </w:tbl>
    <w:p w14:paraId="70CFCC4F" w14:textId="77777777" w:rsidR="005A089D" w:rsidRPr="005A089D" w:rsidRDefault="005A089D" w:rsidP="005A089D">
      <w:pPr>
        <w:pStyle w:val="titolo10"/>
        <w:rPr>
          <w:rFonts w:eastAsiaTheme="minorEastAsia"/>
          <w:color w:val="002060"/>
        </w:rPr>
      </w:pPr>
      <w:r w:rsidRPr="005A089D">
        <w:rPr>
          <w:color w:val="002060"/>
        </w:rPr>
        <w:t xml:space="preserve">GARE DEL 14/ 4/2024 </w:t>
      </w:r>
    </w:p>
    <w:p w14:paraId="6EDDDDFE" w14:textId="77777777" w:rsidR="005A089D" w:rsidRPr="005A089D" w:rsidRDefault="005A089D" w:rsidP="005A089D">
      <w:pPr>
        <w:pStyle w:val="titolo7a"/>
        <w:rPr>
          <w:color w:val="002060"/>
        </w:rPr>
      </w:pPr>
      <w:r w:rsidRPr="005A089D">
        <w:rPr>
          <w:color w:val="002060"/>
        </w:rPr>
        <w:t xml:space="preserve">PROVVEDIMENTI DISCIPLINARI </w:t>
      </w:r>
    </w:p>
    <w:p w14:paraId="509A5DAC"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4D0867D3" w14:textId="77777777" w:rsidR="005A089D" w:rsidRPr="005A089D" w:rsidRDefault="005A089D" w:rsidP="005A089D">
      <w:pPr>
        <w:pStyle w:val="titolo30"/>
        <w:rPr>
          <w:color w:val="002060"/>
        </w:rPr>
      </w:pPr>
      <w:r w:rsidRPr="005A089D">
        <w:rPr>
          <w:color w:val="002060"/>
        </w:rPr>
        <w:t xml:space="preserve">CALCIATORI NON ESPULSI </w:t>
      </w:r>
    </w:p>
    <w:p w14:paraId="5683E969" w14:textId="77777777" w:rsidR="005A089D" w:rsidRPr="005A089D" w:rsidRDefault="005A089D" w:rsidP="005A089D">
      <w:pPr>
        <w:pStyle w:val="titolo20"/>
        <w:rPr>
          <w:color w:val="002060"/>
        </w:rPr>
      </w:pPr>
      <w:r w:rsidRPr="005A08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5B6DAB7E" w14:textId="77777777" w:rsidTr="00BA3785">
        <w:tc>
          <w:tcPr>
            <w:tcW w:w="2200" w:type="dxa"/>
            <w:tcMar>
              <w:top w:w="20" w:type="dxa"/>
              <w:left w:w="20" w:type="dxa"/>
              <w:bottom w:w="20" w:type="dxa"/>
              <w:right w:w="20" w:type="dxa"/>
            </w:tcMar>
            <w:vAlign w:val="center"/>
            <w:hideMark/>
          </w:tcPr>
          <w:p w14:paraId="1D9E403B" w14:textId="77777777" w:rsidR="005A089D" w:rsidRPr="005A089D" w:rsidRDefault="005A089D" w:rsidP="00BA3785">
            <w:pPr>
              <w:pStyle w:val="movimento"/>
              <w:rPr>
                <w:color w:val="002060"/>
              </w:rPr>
            </w:pPr>
            <w:r w:rsidRPr="005A089D">
              <w:rPr>
                <w:color w:val="002060"/>
              </w:rPr>
              <w:t>NINFADORO ANTONIO</w:t>
            </w:r>
          </w:p>
        </w:tc>
        <w:tc>
          <w:tcPr>
            <w:tcW w:w="2200" w:type="dxa"/>
            <w:tcMar>
              <w:top w:w="20" w:type="dxa"/>
              <w:left w:w="20" w:type="dxa"/>
              <w:bottom w:w="20" w:type="dxa"/>
              <w:right w:w="20" w:type="dxa"/>
            </w:tcMar>
            <w:vAlign w:val="center"/>
            <w:hideMark/>
          </w:tcPr>
          <w:p w14:paraId="5B12DE2A" w14:textId="77777777" w:rsidR="005A089D" w:rsidRPr="005A089D" w:rsidRDefault="005A089D" w:rsidP="00BA3785">
            <w:pPr>
              <w:pStyle w:val="movimento2"/>
              <w:rPr>
                <w:color w:val="002060"/>
              </w:rPr>
            </w:pPr>
            <w:r w:rsidRPr="005A089D">
              <w:rPr>
                <w:color w:val="002060"/>
              </w:rPr>
              <w:t xml:space="preserve">(PIETRALACROCE 73) </w:t>
            </w:r>
          </w:p>
        </w:tc>
        <w:tc>
          <w:tcPr>
            <w:tcW w:w="800" w:type="dxa"/>
            <w:tcMar>
              <w:top w:w="20" w:type="dxa"/>
              <w:left w:w="20" w:type="dxa"/>
              <w:bottom w:w="20" w:type="dxa"/>
              <w:right w:w="20" w:type="dxa"/>
            </w:tcMar>
            <w:vAlign w:val="center"/>
            <w:hideMark/>
          </w:tcPr>
          <w:p w14:paraId="7DE1DD13"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CEB30B7"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5B8BE69" w14:textId="77777777" w:rsidR="005A089D" w:rsidRPr="005A089D" w:rsidRDefault="005A089D" w:rsidP="00BA3785">
            <w:pPr>
              <w:pStyle w:val="movimento2"/>
              <w:rPr>
                <w:color w:val="002060"/>
              </w:rPr>
            </w:pPr>
            <w:r w:rsidRPr="005A089D">
              <w:rPr>
                <w:color w:val="002060"/>
              </w:rPr>
              <w:t> </w:t>
            </w:r>
          </w:p>
        </w:tc>
      </w:tr>
    </w:tbl>
    <w:p w14:paraId="1958E973" w14:textId="77777777" w:rsidR="005A089D" w:rsidRPr="005A089D" w:rsidRDefault="005A089D" w:rsidP="005A089D">
      <w:pPr>
        <w:pStyle w:val="titolo20"/>
        <w:rPr>
          <w:rFonts w:eastAsiaTheme="minorEastAsia"/>
          <w:color w:val="002060"/>
        </w:rPr>
      </w:pPr>
      <w:r w:rsidRPr="005A089D">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772E8C97" w14:textId="77777777" w:rsidTr="00BA3785">
        <w:tc>
          <w:tcPr>
            <w:tcW w:w="2200" w:type="dxa"/>
            <w:tcMar>
              <w:top w:w="20" w:type="dxa"/>
              <w:left w:w="20" w:type="dxa"/>
              <w:bottom w:w="20" w:type="dxa"/>
              <w:right w:w="20" w:type="dxa"/>
            </w:tcMar>
            <w:vAlign w:val="center"/>
            <w:hideMark/>
          </w:tcPr>
          <w:p w14:paraId="0300B11B" w14:textId="77777777" w:rsidR="005A089D" w:rsidRPr="005A089D" w:rsidRDefault="005A089D" w:rsidP="00BA3785">
            <w:pPr>
              <w:pStyle w:val="movimento"/>
              <w:rPr>
                <w:color w:val="002060"/>
              </w:rPr>
            </w:pPr>
            <w:r w:rsidRPr="005A089D">
              <w:rPr>
                <w:color w:val="002060"/>
              </w:rPr>
              <w:t>PISTOIA MATTIA</w:t>
            </w:r>
          </w:p>
        </w:tc>
        <w:tc>
          <w:tcPr>
            <w:tcW w:w="2200" w:type="dxa"/>
            <w:tcMar>
              <w:top w:w="20" w:type="dxa"/>
              <w:left w:w="20" w:type="dxa"/>
              <w:bottom w:w="20" w:type="dxa"/>
              <w:right w:w="20" w:type="dxa"/>
            </w:tcMar>
            <w:vAlign w:val="center"/>
            <w:hideMark/>
          </w:tcPr>
          <w:p w14:paraId="4C97017F" w14:textId="77777777" w:rsidR="005A089D" w:rsidRPr="005A089D" w:rsidRDefault="005A089D" w:rsidP="00BA3785">
            <w:pPr>
              <w:pStyle w:val="movimento2"/>
              <w:rPr>
                <w:color w:val="002060"/>
              </w:rPr>
            </w:pPr>
            <w:r w:rsidRPr="005A089D">
              <w:rPr>
                <w:color w:val="002060"/>
              </w:rPr>
              <w:t xml:space="preserve">(CARISSIMI 2016) </w:t>
            </w:r>
          </w:p>
        </w:tc>
        <w:tc>
          <w:tcPr>
            <w:tcW w:w="800" w:type="dxa"/>
            <w:tcMar>
              <w:top w:w="20" w:type="dxa"/>
              <w:left w:w="20" w:type="dxa"/>
              <w:bottom w:w="20" w:type="dxa"/>
              <w:right w:w="20" w:type="dxa"/>
            </w:tcMar>
            <w:vAlign w:val="center"/>
            <w:hideMark/>
          </w:tcPr>
          <w:p w14:paraId="582130D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C5A9DF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0B69DC21" w14:textId="77777777" w:rsidR="005A089D" w:rsidRPr="005A089D" w:rsidRDefault="005A089D" w:rsidP="00BA3785">
            <w:pPr>
              <w:pStyle w:val="movimento2"/>
              <w:rPr>
                <w:color w:val="002060"/>
              </w:rPr>
            </w:pPr>
            <w:r w:rsidRPr="005A089D">
              <w:rPr>
                <w:color w:val="002060"/>
              </w:rPr>
              <w:t> </w:t>
            </w:r>
          </w:p>
        </w:tc>
      </w:tr>
    </w:tbl>
    <w:p w14:paraId="4FD47C4F" w14:textId="77777777" w:rsidR="005A089D" w:rsidRPr="005A089D" w:rsidRDefault="005A089D" w:rsidP="005A089D">
      <w:pPr>
        <w:pStyle w:val="titolo20"/>
        <w:rPr>
          <w:rFonts w:eastAsiaTheme="minorEastAsia"/>
          <w:color w:val="002060"/>
        </w:rPr>
      </w:pPr>
      <w:r w:rsidRPr="005A08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396EFD1" w14:textId="77777777" w:rsidTr="00BA3785">
        <w:tc>
          <w:tcPr>
            <w:tcW w:w="2200" w:type="dxa"/>
            <w:tcMar>
              <w:top w:w="20" w:type="dxa"/>
              <w:left w:w="20" w:type="dxa"/>
              <w:bottom w:w="20" w:type="dxa"/>
              <w:right w:w="20" w:type="dxa"/>
            </w:tcMar>
            <w:vAlign w:val="center"/>
            <w:hideMark/>
          </w:tcPr>
          <w:p w14:paraId="25B1BB7E" w14:textId="77777777" w:rsidR="005A089D" w:rsidRPr="005A089D" w:rsidRDefault="005A089D" w:rsidP="00BA3785">
            <w:pPr>
              <w:pStyle w:val="movimento"/>
              <w:rPr>
                <w:color w:val="002060"/>
              </w:rPr>
            </w:pPr>
            <w:r w:rsidRPr="005A089D">
              <w:rPr>
                <w:color w:val="002060"/>
              </w:rPr>
              <w:t>ACHOURI YASSINE</w:t>
            </w:r>
          </w:p>
        </w:tc>
        <w:tc>
          <w:tcPr>
            <w:tcW w:w="2200" w:type="dxa"/>
            <w:tcMar>
              <w:top w:w="20" w:type="dxa"/>
              <w:left w:w="20" w:type="dxa"/>
              <w:bottom w:w="20" w:type="dxa"/>
              <w:right w:w="20" w:type="dxa"/>
            </w:tcMar>
            <w:vAlign w:val="center"/>
            <w:hideMark/>
          </w:tcPr>
          <w:p w14:paraId="2E728D9E" w14:textId="77777777" w:rsidR="005A089D" w:rsidRPr="005A089D" w:rsidRDefault="005A089D" w:rsidP="00BA3785">
            <w:pPr>
              <w:pStyle w:val="movimento2"/>
              <w:rPr>
                <w:color w:val="002060"/>
              </w:rPr>
            </w:pPr>
            <w:r w:rsidRPr="005A089D">
              <w:rPr>
                <w:color w:val="002060"/>
              </w:rPr>
              <w:t xml:space="preserve">(CANTINE RIUNITE CSI) </w:t>
            </w:r>
          </w:p>
        </w:tc>
        <w:tc>
          <w:tcPr>
            <w:tcW w:w="800" w:type="dxa"/>
            <w:tcMar>
              <w:top w:w="20" w:type="dxa"/>
              <w:left w:w="20" w:type="dxa"/>
              <w:bottom w:w="20" w:type="dxa"/>
              <w:right w:w="20" w:type="dxa"/>
            </w:tcMar>
            <w:vAlign w:val="center"/>
            <w:hideMark/>
          </w:tcPr>
          <w:p w14:paraId="7BAFACC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1D83577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2BEFA58" w14:textId="77777777" w:rsidR="005A089D" w:rsidRPr="005A089D" w:rsidRDefault="005A089D" w:rsidP="00BA3785">
            <w:pPr>
              <w:pStyle w:val="movimento2"/>
              <w:rPr>
                <w:color w:val="002060"/>
              </w:rPr>
            </w:pPr>
            <w:r w:rsidRPr="005A089D">
              <w:rPr>
                <w:color w:val="002060"/>
              </w:rPr>
              <w:t> </w:t>
            </w:r>
          </w:p>
        </w:tc>
      </w:tr>
    </w:tbl>
    <w:p w14:paraId="507AE357" w14:textId="77777777" w:rsidR="005A089D" w:rsidRDefault="005A089D" w:rsidP="005A089D">
      <w:pPr>
        <w:pStyle w:val="breakline"/>
        <w:rPr>
          <w:rFonts w:eastAsiaTheme="minorEastAsia"/>
          <w:color w:val="002060"/>
        </w:rPr>
      </w:pPr>
    </w:p>
    <w:p w14:paraId="1355B17D" w14:textId="77777777" w:rsidR="005A089D" w:rsidRPr="007178EC" w:rsidRDefault="005A089D" w:rsidP="005A089D">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5986D1C4" w14:textId="77777777" w:rsidR="005A089D" w:rsidRPr="007178EC" w:rsidRDefault="005A089D" w:rsidP="005A089D">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86D4750" w14:textId="77777777" w:rsidR="005A089D" w:rsidRPr="005A089D" w:rsidRDefault="005A089D" w:rsidP="005A089D">
      <w:pPr>
        <w:pStyle w:val="breakline"/>
        <w:rPr>
          <w:rFonts w:eastAsiaTheme="minorEastAsia"/>
          <w:color w:val="002060"/>
        </w:rPr>
      </w:pPr>
    </w:p>
    <w:p w14:paraId="15706636" w14:textId="77777777" w:rsidR="005A089D" w:rsidRPr="005A089D" w:rsidRDefault="005A089D" w:rsidP="005A089D">
      <w:pPr>
        <w:pStyle w:val="titoloprinc0"/>
        <w:rPr>
          <w:color w:val="002060"/>
        </w:rPr>
      </w:pPr>
      <w:r w:rsidRPr="005A089D">
        <w:rPr>
          <w:color w:val="002060"/>
        </w:rPr>
        <w:t>CLASSIFICA</w:t>
      </w:r>
    </w:p>
    <w:p w14:paraId="140DE4C9" w14:textId="77777777" w:rsidR="005A089D" w:rsidRPr="005A089D" w:rsidRDefault="005A089D" w:rsidP="005A089D">
      <w:pPr>
        <w:pStyle w:val="breakline"/>
        <w:rPr>
          <w:color w:val="002060"/>
        </w:rPr>
      </w:pPr>
    </w:p>
    <w:p w14:paraId="740EAB37" w14:textId="77777777" w:rsidR="005A089D" w:rsidRPr="005A089D" w:rsidRDefault="005A089D" w:rsidP="005A089D">
      <w:pPr>
        <w:pStyle w:val="breakline"/>
        <w:rPr>
          <w:color w:val="002060"/>
        </w:rPr>
      </w:pPr>
    </w:p>
    <w:p w14:paraId="71CB3FA9"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3D560DF0"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18C7"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50CE"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59F64"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8DC7"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BEBF3"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AF41"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32B2"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4A795"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E05EC"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6263E" w14:textId="77777777" w:rsidR="005A089D" w:rsidRPr="005A089D" w:rsidRDefault="005A089D" w:rsidP="00BA3785">
            <w:pPr>
              <w:pStyle w:val="headertabella0"/>
              <w:rPr>
                <w:color w:val="002060"/>
              </w:rPr>
            </w:pPr>
            <w:r w:rsidRPr="005A089D">
              <w:rPr>
                <w:color w:val="002060"/>
              </w:rPr>
              <w:t>PE</w:t>
            </w:r>
          </w:p>
        </w:tc>
      </w:tr>
      <w:tr w:rsidR="005A089D" w:rsidRPr="005A089D" w14:paraId="2B0021CA"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17BDE" w14:textId="77777777" w:rsidR="005A089D" w:rsidRPr="005A089D" w:rsidRDefault="005A089D" w:rsidP="00BA3785">
            <w:pPr>
              <w:pStyle w:val="rowtabella0"/>
              <w:rPr>
                <w:color w:val="002060"/>
              </w:rPr>
            </w:pPr>
            <w:r w:rsidRPr="005A089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B8A9"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EA0A"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2F6B" w14:textId="77777777" w:rsidR="005A089D" w:rsidRPr="005A089D" w:rsidRDefault="005A089D" w:rsidP="00BA3785">
            <w:pPr>
              <w:pStyle w:val="rowtabella0"/>
              <w:jc w:val="center"/>
              <w:rPr>
                <w:color w:val="002060"/>
              </w:rPr>
            </w:pPr>
            <w:r w:rsidRPr="005A08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CEA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7C2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613D" w14:textId="77777777" w:rsidR="005A089D" w:rsidRPr="005A089D" w:rsidRDefault="005A089D" w:rsidP="00BA3785">
            <w:pPr>
              <w:pStyle w:val="rowtabella0"/>
              <w:jc w:val="center"/>
              <w:rPr>
                <w:color w:val="002060"/>
              </w:rPr>
            </w:pPr>
            <w:r w:rsidRPr="005A089D">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3AB4" w14:textId="77777777" w:rsidR="005A089D" w:rsidRPr="005A089D" w:rsidRDefault="005A089D" w:rsidP="00BA3785">
            <w:pPr>
              <w:pStyle w:val="rowtabella0"/>
              <w:jc w:val="center"/>
              <w:rPr>
                <w:color w:val="002060"/>
              </w:rPr>
            </w:pPr>
            <w:r w:rsidRPr="005A089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C131" w14:textId="77777777" w:rsidR="005A089D" w:rsidRPr="005A089D" w:rsidRDefault="005A089D" w:rsidP="00BA3785">
            <w:pPr>
              <w:pStyle w:val="rowtabella0"/>
              <w:jc w:val="center"/>
              <w:rPr>
                <w:color w:val="002060"/>
              </w:rPr>
            </w:pPr>
            <w:r w:rsidRPr="005A089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3850" w14:textId="77777777" w:rsidR="005A089D" w:rsidRPr="005A089D" w:rsidRDefault="005A089D" w:rsidP="00BA3785">
            <w:pPr>
              <w:pStyle w:val="rowtabella0"/>
              <w:jc w:val="center"/>
              <w:rPr>
                <w:color w:val="002060"/>
              </w:rPr>
            </w:pPr>
            <w:r w:rsidRPr="005A089D">
              <w:rPr>
                <w:color w:val="002060"/>
              </w:rPr>
              <w:t>0</w:t>
            </w:r>
          </w:p>
        </w:tc>
      </w:tr>
      <w:tr w:rsidR="005A089D" w:rsidRPr="005A089D" w14:paraId="6235F93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D1C39" w14:textId="77777777" w:rsidR="005A089D" w:rsidRPr="005A089D" w:rsidRDefault="005A089D" w:rsidP="00BA3785">
            <w:pPr>
              <w:pStyle w:val="rowtabella0"/>
              <w:rPr>
                <w:color w:val="002060"/>
              </w:rPr>
            </w:pPr>
            <w:r w:rsidRPr="005A089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8861" w14:textId="77777777" w:rsidR="005A089D" w:rsidRPr="005A089D" w:rsidRDefault="005A089D" w:rsidP="00BA3785">
            <w:pPr>
              <w:pStyle w:val="rowtabella0"/>
              <w:jc w:val="center"/>
              <w:rPr>
                <w:color w:val="002060"/>
              </w:rPr>
            </w:pPr>
            <w:r w:rsidRPr="005A089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CAA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50B7" w14:textId="77777777" w:rsidR="005A089D" w:rsidRPr="005A089D" w:rsidRDefault="005A089D" w:rsidP="00BA3785">
            <w:pPr>
              <w:pStyle w:val="rowtabella0"/>
              <w:jc w:val="center"/>
              <w:rPr>
                <w:color w:val="002060"/>
              </w:rPr>
            </w:pPr>
            <w:r w:rsidRPr="005A08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483B"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F1C6"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19D1" w14:textId="77777777" w:rsidR="005A089D" w:rsidRPr="005A089D" w:rsidRDefault="005A089D" w:rsidP="00BA3785">
            <w:pPr>
              <w:pStyle w:val="rowtabella0"/>
              <w:jc w:val="center"/>
              <w:rPr>
                <w:color w:val="002060"/>
              </w:rPr>
            </w:pPr>
            <w:r w:rsidRPr="005A089D">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91515" w14:textId="77777777" w:rsidR="005A089D" w:rsidRPr="005A089D" w:rsidRDefault="005A089D" w:rsidP="00BA3785">
            <w:pPr>
              <w:pStyle w:val="rowtabella0"/>
              <w:jc w:val="center"/>
              <w:rPr>
                <w:color w:val="002060"/>
              </w:rPr>
            </w:pPr>
            <w:r w:rsidRPr="005A089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9C45" w14:textId="77777777" w:rsidR="005A089D" w:rsidRPr="005A089D" w:rsidRDefault="005A089D" w:rsidP="00BA3785">
            <w:pPr>
              <w:pStyle w:val="rowtabella0"/>
              <w:jc w:val="center"/>
              <w:rPr>
                <w:color w:val="002060"/>
              </w:rPr>
            </w:pPr>
            <w:r w:rsidRPr="005A089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F482" w14:textId="77777777" w:rsidR="005A089D" w:rsidRPr="005A089D" w:rsidRDefault="005A089D" w:rsidP="00BA3785">
            <w:pPr>
              <w:pStyle w:val="rowtabella0"/>
              <w:jc w:val="center"/>
              <w:rPr>
                <w:color w:val="002060"/>
              </w:rPr>
            </w:pPr>
            <w:r w:rsidRPr="005A089D">
              <w:rPr>
                <w:color w:val="002060"/>
              </w:rPr>
              <w:t>0</w:t>
            </w:r>
          </w:p>
        </w:tc>
      </w:tr>
      <w:tr w:rsidR="005A089D" w:rsidRPr="005A089D" w14:paraId="00C02872"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69297" w14:textId="77777777" w:rsidR="005A089D" w:rsidRPr="005A089D" w:rsidRDefault="005A089D" w:rsidP="00BA3785">
            <w:pPr>
              <w:pStyle w:val="rowtabella0"/>
              <w:rPr>
                <w:color w:val="002060"/>
              </w:rPr>
            </w:pPr>
            <w:r w:rsidRPr="005A089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7C01" w14:textId="77777777" w:rsidR="005A089D" w:rsidRPr="005A089D" w:rsidRDefault="005A089D" w:rsidP="00BA3785">
            <w:pPr>
              <w:pStyle w:val="rowtabella0"/>
              <w:jc w:val="center"/>
              <w:rPr>
                <w:color w:val="002060"/>
              </w:rPr>
            </w:pPr>
            <w:r w:rsidRPr="005A089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0157"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2B50"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8B8F"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AB3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34A5" w14:textId="77777777" w:rsidR="005A089D" w:rsidRPr="005A089D" w:rsidRDefault="005A089D" w:rsidP="00BA3785">
            <w:pPr>
              <w:pStyle w:val="rowtabella0"/>
              <w:jc w:val="center"/>
              <w:rPr>
                <w:color w:val="002060"/>
              </w:rPr>
            </w:pPr>
            <w:r w:rsidRPr="005A089D">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8BB7" w14:textId="77777777" w:rsidR="005A089D" w:rsidRPr="005A089D" w:rsidRDefault="005A089D" w:rsidP="00BA3785">
            <w:pPr>
              <w:pStyle w:val="rowtabella0"/>
              <w:jc w:val="center"/>
              <w:rPr>
                <w:color w:val="002060"/>
              </w:rPr>
            </w:pPr>
            <w:r w:rsidRPr="005A089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A2EE" w14:textId="77777777" w:rsidR="005A089D" w:rsidRPr="005A089D" w:rsidRDefault="005A089D" w:rsidP="00BA3785">
            <w:pPr>
              <w:pStyle w:val="rowtabella0"/>
              <w:jc w:val="center"/>
              <w:rPr>
                <w:color w:val="002060"/>
              </w:rPr>
            </w:pPr>
            <w:r w:rsidRPr="005A089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47D3" w14:textId="77777777" w:rsidR="005A089D" w:rsidRPr="005A089D" w:rsidRDefault="005A089D" w:rsidP="00BA3785">
            <w:pPr>
              <w:pStyle w:val="rowtabella0"/>
              <w:jc w:val="center"/>
              <w:rPr>
                <w:color w:val="002060"/>
              </w:rPr>
            </w:pPr>
            <w:r w:rsidRPr="005A089D">
              <w:rPr>
                <w:color w:val="002060"/>
              </w:rPr>
              <w:t>0</w:t>
            </w:r>
          </w:p>
        </w:tc>
      </w:tr>
      <w:tr w:rsidR="005A089D" w:rsidRPr="005A089D" w14:paraId="2114E8F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C5921" w14:textId="77777777" w:rsidR="005A089D" w:rsidRPr="005A089D" w:rsidRDefault="005A089D" w:rsidP="00BA3785">
            <w:pPr>
              <w:pStyle w:val="rowtabella0"/>
              <w:rPr>
                <w:color w:val="002060"/>
              </w:rPr>
            </w:pPr>
            <w:r w:rsidRPr="005A089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3E47" w14:textId="77777777" w:rsidR="005A089D" w:rsidRPr="005A089D" w:rsidRDefault="005A089D" w:rsidP="00BA3785">
            <w:pPr>
              <w:pStyle w:val="rowtabella0"/>
              <w:jc w:val="center"/>
              <w:rPr>
                <w:color w:val="002060"/>
              </w:rPr>
            </w:pPr>
            <w:r w:rsidRPr="005A089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EF53"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3292"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E8C6"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D6AF"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E100" w14:textId="77777777" w:rsidR="005A089D" w:rsidRPr="005A089D" w:rsidRDefault="005A089D" w:rsidP="00BA3785">
            <w:pPr>
              <w:pStyle w:val="rowtabella0"/>
              <w:jc w:val="center"/>
              <w:rPr>
                <w:color w:val="002060"/>
              </w:rPr>
            </w:pPr>
            <w:r w:rsidRPr="005A089D">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8648" w14:textId="77777777" w:rsidR="005A089D" w:rsidRPr="005A089D" w:rsidRDefault="005A089D" w:rsidP="00BA3785">
            <w:pPr>
              <w:pStyle w:val="rowtabella0"/>
              <w:jc w:val="center"/>
              <w:rPr>
                <w:color w:val="002060"/>
              </w:rPr>
            </w:pPr>
            <w:r w:rsidRPr="005A089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445C" w14:textId="77777777" w:rsidR="005A089D" w:rsidRPr="005A089D" w:rsidRDefault="005A089D" w:rsidP="00BA3785">
            <w:pPr>
              <w:pStyle w:val="rowtabella0"/>
              <w:jc w:val="center"/>
              <w:rPr>
                <w:color w:val="002060"/>
              </w:rPr>
            </w:pPr>
            <w:r w:rsidRPr="005A089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4CD9"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E71806"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B08AE" w14:textId="77777777" w:rsidR="005A089D" w:rsidRPr="005A089D" w:rsidRDefault="005A089D" w:rsidP="00BA3785">
            <w:pPr>
              <w:pStyle w:val="rowtabella0"/>
              <w:rPr>
                <w:color w:val="002060"/>
              </w:rPr>
            </w:pPr>
            <w:r w:rsidRPr="005A089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BBBA" w14:textId="77777777" w:rsidR="005A089D" w:rsidRPr="005A089D" w:rsidRDefault="005A089D" w:rsidP="00BA3785">
            <w:pPr>
              <w:pStyle w:val="rowtabella0"/>
              <w:jc w:val="center"/>
              <w:rPr>
                <w:color w:val="002060"/>
              </w:rPr>
            </w:pPr>
            <w:r w:rsidRPr="005A089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911C"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9E09"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A85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2A0E"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33E0" w14:textId="77777777" w:rsidR="005A089D" w:rsidRPr="005A089D" w:rsidRDefault="005A089D" w:rsidP="00BA3785">
            <w:pPr>
              <w:pStyle w:val="rowtabella0"/>
              <w:jc w:val="center"/>
              <w:rPr>
                <w:color w:val="002060"/>
              </w:rPr>
            </w:pPr>
            <w:r w:rsidRPr="005A089D">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FB94" w14:textId="77777777" w:rsidR="005A089D" w:rsidRPr="005A089D" w:rsidRDefault="005A089D" w:rsidP="00BA3785">
            <w:pPr>
              <w:pStyle w:val="rowtabella0"/>
              <w:jc w:val="center"/>
              <w:rPr>
                <w:color w:val="002060"/>
              </w:rPr>
            </w:pPr>
            <w:r w:rsidRPr="005A089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497D" w14:textId="77777777" w:rsidR="005A089D" w:rsidRPr="005A089D" w:rsidRDefault="005A089D" w:rsidP="00BA3785">
            <w:pPr>
              <w:pStyle w:val="rowtabella0"/>
              <w:jc w:val="center"/>
              <w:rPr>
                <w:color w:val="002060"/>
              </w:rPr>
            </w:pPr>
            <w:r w:rsidRPr="005A08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0963" w14:textId="77777777" w:rsidR="005A089D" w:rsidRPr="005A089D" w:rsidRDefault="005A089D" w:rsidP="00BA3785">
            <w:pPr>
              <w:pStyle w:val="rowtabella0"/>
              <w:jc w:val="center"/>
              <w:rPr>
                <w:color w:val="002060"/>
              </w:rPr>
            </w:pPr>
            <w:r w:rsidRPr="005A089D">
              <w:rPr>
                <w:color w:val="002060"/>
              </w:rPr>
              <w:t>0</w:t>
            </w:r>
          </w:p>
        </w:tc>
      </w:tr>
      <w:tr w:rsidR="005A089D" w:rsidRPr="005A089D" w14:paraId="2FBE574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157CC" w14:textId="77777777" w:rsidR="005A089D" w:rsidRPr="005A089D" w:rsidRDefault="005A089D" w:rsidP="00BA3785">
            <w:pPr>
              <w:pStyle w:val="rowtabella0"/>
              <w:rPr>
                <w:color w:val="002060"/>
              </w:rPr>
            </w:pPr>
            <w:r w:rsidRPr="005A089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211A" w14:textId="77777777" w:rsidR="005A089D" w:rsidRPr="005A089D" w:rsidRDefault="005A089D" w:rsidP="00BA3785">
            <w:pPr>
              <w:pStyle w:val="rowtabella0"/>
              <w:jc w:val="center"/>
              <w:rPr>
                <w:color w:val="002060"/>
              </w:rPr>
            </w:pPr>
            <w:r w:rsidRPr="005A089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B3E5"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1CAC"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F36F"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DA65"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0BEB" w14:textId="77777777" w:rsidR="005A089D" w:rsidRPr="005A089D" w:rsidRDefault="005A089D" w:rsidP="00BA3785">
            <w:pPr>
              <w:pStyle w:val="rowtabella0"/>
              <w:jc w:val="center"/>
              <w:rPr>
                <w:color w:val="002060"/>
              </w:rPr>
            </w:pPr>
            <w:r w:rsidRPr="005A089D">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E4D4" w14:textId="77777777" w:rsidR="005A089D" w:rsidRPr="005A089D" w:rsidRDefault="005A089D" w:rsidP="00BA3785">
            <w:pPr>
              <w:pStyle w:val="rowtabella0"/>
              <w:jc w:val="center"/>
              <w:rPr>
                <w:color w:val="002060"/>
              </w:rPr>
            </w:pPr>
            <w:r w:rsidRPr="005A089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642C" w14:textId="77777777" w:rsidR="005A089D" w:rsidRPr="005A089D" w:rsidRDefault="005A089D" w:rsidP="00BA3785">
            <w:pPr>
              <w:pStyle w:val="rowtabella0"/>
              <w:jc w:val="center"/>
              <w:rPr>
                <w:color w:val="002060"/>
              </w:rPr>
            </w:pPr>
            <w:r w:rsidRPr="005A08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A694" w14:textId="77777777" w:rsidR="005A089D" w:rsidRPr="005A089D" w:rsidRDefault="005A089D" w:rsidP="00BA3785">
            <w:pPr>
              <w:pStyle w:val="rowtabella0"/>
              <w:jc w:val="center"/>
              <w:rPr>
                <w:color w:val="002060"/>
              </w:rPr>
            </w:pPr>
            <w:r w:rsidRPr="005A089D">
              <w:rPr>
                <w:color w:val="002060"/>
              </w:rPr>
              <w:t>0</w:t>
            </w:r>
          </w:p>
        </w:tc>
      </w:tr>
      <w:tr w:rsidR="005A089D" w:rsidRPr="005A089D" w14:paraId="63CE80C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62A23" w14:textId="77777777" w:rsidR="005A089D" w:rsidRPr="005620AA" w:rsidRDefault="005A089D" w:rsidP="00BA3785">
            <w:pPr>
              <w:pStyle w:val="rowtabella0"/>
              <w:rPr>
                <w:color w:val="002060"/>
                <w:lang w:val="en-US"/>
              </w:rPr>
            </w:pPr>
            <w:r w:rsidRPr="005620A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4C2B" w14:textId="77777777" w:rsidR="005A089D" w:rsidRPr="005A089D" w:rsidRDefault="005A089D" w:rsidP="00BA3785">
            <w:pPr>
              <w:pStyle w:val="rowtabella0"/>
              <w:jc w:val="center"/>
              <w:rPr>
                <w:color w:val="002060"/>
              </w:rPr>
            </w:pPr>
            <w:r w:rsidRPr="005A089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E417"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115C"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C972"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D7C9"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E46F" w14:textId="77777777" w:rsidR="005A089D" w:rsidRPr="005A089D" w:rsidRDefault="005A089D" w:rsidP="00BA3785">
            <w:pPr>
              <w:pStyle w:val="rowtabella0"/>
              <w:jc w:val="center"/>
              <w:rPr>
                <w:color w:val="002060"/>
              </w:rPr>
            </w:pPr>
            <w:r w:rsidRPr="005A089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2275" w14:textId="77777777" w:rsidR="005A089D" w:rsidRPr="005A089D" w:rsidRDefault="005A089D" w:rsidP="00BA3785">
            <w:pPr>
              <w:pStyle w:val="rowtabella0"/>
              <w:jc w:val="center"/>
              <w:rPr>
                <w:color w:val="002060"/>
              </w:rPr>
            </w:pPr>
            <w:r w:rsidRPr="005A089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BBD1"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2E8C" w14:textId="77777777" w:rsidR="005A089D" w:rsidRPr="005A089D" w:rsidRDefault="005A089D" w:rsidP="00BA3785">
            <w:pPr>
              <w:pStyle w:val="rowtabella0"/>
              <w:jc w:val="center"/>
              <w:rPr>
                <w:color w:val="002060"/>
              </w:rPr>
            </w:pPr>
            <w:r w:rsidRPr="005A089D">
              <w:rPr>
                <w:color w:val="002060"/>
              </w:rPr>
              <w:t>0</w:t>
            </w:r>
          </w:p>
        </w:tc>
      </w:tr>
      <w:tr w:rsidR="005A089D" w:rsidRPr="005A089D" w14:paraId="382C0A5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057C6" w14:textId="77777777" w:rsidR="005A089D" w:rsidRPr="005A089D" w:rsidRDefault="005A089D" w:rsidP="00BA3785">
            <w:pPr>
              <w:pStyle w:val="rowtabella0"/>
              <w:rPr>
                <w:color w:val="002060"/>
              </w:rPr>
            </w:pPr>
            <w:r w:rsidRPr="005A089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00D9" w14:textId="77777777" w:rsidR="005A089D" w:rsidRPr="005A089D" w:rsidRDefault="005A089D" w:rsidP="00BA3785">
            <w:pPr>
              <w:pStyle w:val="rowtabella0"/>
              <w:jc w:val="center"/>
              <w:rPr>
                <w:color w:val="002060"/>
              </w:rPr>
            </w:pPr>
            <w:r w:rsidRPr="005A08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6E55"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8321"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5111"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EF56"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A13E" w14:textId="77777777" w:rsidR="005A089D" w:rsidRPr="005A089D" w:rsidRDefault="005A089D" w:rsidP="00BA3785">
            <w:pPr>
              <w:pStyle w:val="rowtabella0"/>
              <w:jc w:val="center"/>
              <w:rPr>
                <w:color w:val="002060"/>
              </w:rPr>
            </w:pPr>
            <w:r w:rsidRPr="005A089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89AF" w14:textId="77777777" w:rsidR="005A089D" w:rsidRPr="005A089D" w:rsidRDefault="005A089D" w:rsidP="00BA3785">
            <w:pPr>
              <w:pStyle w:val="rowtabella0"/>
              <w:jc w:val="center"/>
              <w:rPr>
                <w:color w:val="002060"/>
              </w:rPr>
            </w:pPr>
            <w:r w:rsidRPr="005A089D">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E752" w14:textId="77777777" w:rsidR="005A089D" w:rsidRPr="005A089D" w:rsidRDefault="005A089D" w:rsidP="00BA3785">
            <w:pPr>
              <w:pStyle w:val="rowtabella0"/>
              <w:jc w:val="center"/>
              <w:rPr>
                <w:color w:val="002060"/>
              </w:rPr>
            </w:pPr>
            <w:r w:rsidRPr="005A08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3271" w14:textId="77777777" w:rsidR="005A089D" w:rsidRPr="005A089D" w:rsidRDefault="005A089D" w:rsidP="00BA3785">
            <w:pPr>
              <w:pStyle w:val="rowtabella0"/>
              <w:jc w:val="center"/>
              <w:rPr>
                <w:color w:val="002060"/>
              </w:rPr>
            </w:pPr>
            <w:r w:rsidRPr="005A089D">
              <w:rPr>
                <w:color w:val="002060"/>
              </w:rPr>
              <w:t>0</w:t>
            </w:r>
          </w:p>
        </w:tc>
      </w:tr>
      <w:tr w:rsidR="005A089D" w:rsidRPr="005A089D" w14:paraId="2F82899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59E06" w14:textId="77777777" w:rsidR="005A089D" w:rsidRPr="005A089D" w:rsidRDefault="005A089D" w:rsidP="00BA3785">
            <w:pPr>
              <w:pStyle w:val="rowtabella0"/>
              <w:rPr>
                <w:color w:val="002060"/>
              </w:rPr>
            </w:pPr>
            <w:r w:rsidRPr="005A089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0DAA" w14:textId="77777777" w:rsidR="005A089D" w:rsidRPr="005A089D" w:rsidRDefault="005A089D" w:rsidP="00BA3785">
            <w:pPr>
              <w:pStyle w:val="rowtabella0"/>
              <w:jc w:val="center"/>
              <w:rPr>
                <w:color w:val="002060"/>
              </w:rPr>
            </w:pPr>
            <w:r w:rsidRPr="005A089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2985"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A955"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FCD"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F0EF"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C2E9" w14:textId="77777777" w:rsidR="005A089D" w:rsidRPr="005A089D" w:rsidRDefault="005A089D" w:rsidP="00BA3785">
            <w:pPr>
              <w:pStyle w:val="rowtabella0"/>
              <w:jc w:val="center"/>
              <w:rPr>
                <w:color w:val="002060"/>
              </w:rPr>
            </w:pPr>
            <w:r w:rsidRPr="005A089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466E" w14:textId="77777777" w:rsidR="005A089D" w:rsidRPr="005A089D" w:rsidRDefault="005A089D" w:rsidP="00BA3785">
            <w:pPr>
              <w:pStyle w:val="rowtabella0"/>
              <w:jc w:val="center"/>
              <w:rPr>
                <w:color w:val="002060"/>
              </w:rPr>
            </w:pPr>
            <w:r w:rsidRPr="005A089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9F02"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00A5" w14:textId="77777777" w:rsidR="005A089D" w:rsidRPr="005A089D" w:rsidRDefault="005A089D" w:rsidP="00BA3785">
            <w:pPr>
              <w:pStyle w:val="rowtabella0"/>
              <w:jc w:val="center"/>
              <w:rPr>
                <w:color w:val="002060"/>
              </w:rPr>
            </w:pPr>
            <w:r w:rsidRPr="005A089D">
              <w:rPr>
                <w:color w:val="002060"/>
              </w:rPr>
              <w:t>0</w:t>
            </w:r>
          </w:p>
        </w:tc>
      </w:tr>
      <w:tr w:rsidR="005A089D" w:rsidRPr="005A089D" w14:paraId="3AB26B3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542EB" w14:textId="77777777" w:rsidR="005A089D" w:rsidRPr="005A089D" w:rsidRDefault="005A089D" w:rsidP="00BA3785">
            <w:pPr>
              <w:pStyle w:val="rowtabella0"/>
              <w:rPr>
                <w:color w:val="002060"/>
              </w:rPr>
            </w:pPr>
            <w:r w:rsidRPr="005A089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FBC7" w14:textId="77777777" w:rsidR="005A089D" w:rsidRPr="005A089D" w:rsidRDefault="005A089D" w:rsidP="00BA3785">
            <w:pPr>
              <w:pStyle w:val="rowtabella0"/>
              <w:jc w:val="center"/>
              <w:rPr>
                <w:color w:val="002060"/>
              </w:rPr>
            </w:pPr>
            <w:r w:rsidRPr="005A089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C2EE"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02CD"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19E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E1C6"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2746" w14:textId="77777777" w:rsidR="005A089D" w:rsidRPr="005A089D" w:rsidRDefault="005A089D" w:rsidP="00BA3785">
            <w:pPr>
              <w:pStyle w:val="rowtabella0"/>
              <w:jc w:val="center"/>
              <w:rPr>
                <w:color w:val="002060"/>
              </w:rPr>
            </w:pPr>
            <w:r w:rsidRPr="005A089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6C34" w14:textId="77777777" w:rsidR="005A089D" w:rsidRPr="005A089D" w:rsidRDefault="005A089D" w:rsidP="00BA3785">
            <w:pPr>
              <w:pStyle w:val="rowtabella0"/>
              <w:jc w:val="center"/>
              <w:rPr>
                <w:color w:val="002060"/>
              </w:rPr>
            </w:pPr>
            <w:r w:rsidRPr="005A089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D8D4"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F540" w14:textId="77777777" w:rsidR="005A089D" w:rsidRPr="005A089D" w:rsidRDefault="005A089D" w:rsidP="00BA3785">
            <w:pPr>
              <w:pStyle w:val="rowtabella0"/>
              <w:jc w:val="center"/>
              <w:rPr>
                <w:color w:val="002060"/>
              </w:rPr>
            </w:pPr>
            <w:r w:rsidRPr="005A089D">
              <w:rPr>
                <w:color w:val="002060"/>
              </w:rPr>
              <w:t>0</w:t>
            </w:r>
          </w:p>
        </w:tc>
      </w:tr>
      <w:tr w:rsidR="005A089D" w:rsidRPr="005A089D" w14:paraId="0BCE78A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8A9D2" w14:textId="77777777" w:rsidR="005A089D" w:rsidRPr="005A089D" w:rsidRDefault="005A089D" w:rsidP="00BA3785">
            <w:pPr>
              <w:pStyle w:val="rowtabella0"/>
              <w:rPr>
                <w:color w:val="002060"/>
              </w:rPr>
            </w:pPr>
            <w:r w:rsidRPr="005A089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D300"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8E8D"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921D"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22A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0CE7" w14:textId="77777777" w:rsidR="005A089D" w:rsidRPr="005A089D" w:rsidRDefault="005A089D" w:rsidP="00BA3785">
            <w:pPr>
              <w:pStyle w:val="rowtabella0"/>
              <w:jc w:val="center"/>
              <w:rPr>
                <w:color w:val="002060"/>
              </w:rPr>
            </w:pPr>
            <w:r w:rsidRPr="005A08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F3C1" w14:textId="77777777" w:rsidR="005A089D" w:rsidRPr="005A089D" w:rsidRDefault="005A089D" w:rsidP="00BA3785">
            <w:pPr>
              <w:pStyle w:val="rowtabella0"/>
              <w:jc w:val="center"/>
              <w:rPr>
                <w:color w:val="002060"/>
              </w:rPr>
            </w:pPr>
            <w:r w:rsidRPr="005A089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F3ED" w14:textId="77777777" w:rsidR="005A089D" w:rsidRPr="005A089D" w:rsidRDefault="005A089D" w:rsidP="00BA3785">
            <w:pPr>
              <w:pStyle w:val="rowtabella0"/>
              <w:jc w:val="center"/>
              <w:rPr>
                <w:color w:val="002060"/>
              </w:rPr>
            </w:pPr>
            <w:r w:rsidRPr="005A089D">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A982" w14:textId="77777777" w:rsidR="005A089D" w:rsidRPr="005A089D" w:rsidRDefault="005A089D" w:rsidP="00BA3785">
            <w:pPr>
              <w:pStyle w:val="rowtabella0"/>
              <w:jc w:val="center"/>
              <w:rPr>
                <w:color w:val="002060"/>
              </w:rPr>
            </w:pPr>
            <w:r w:rsidRPr="005A089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B4F9" w14:textId="77777777" w:rsidR="005A089D" w:rsidRPr="005A089D" w:rsidRDefault="005A089D" w:rsidP="00BA3785">
            <w:pPr>
              <w:pStyle w:val="rowtabella0"/>
              <w:jc w:val="center"/>
              <w:rPr>
                <w:color w:val="002060"/>
              </w:rPr>
            </w:pPr>
            <w:r w:rsidRPr="005A089D">
              <w:rPr>
                <w:color w:val="002060"/>
              </w:rPr>
              <w:t>0</w:t>
            </w:r>
          </w:p>
        </w:tc>
      </w:tr>
      <w:tr w:rsidR="005A089D" w:rsidRPr="005A089D" w14:paraId="4B1D7E8D"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710A9" w14:textId="77777777" w:rsidR="005A089D" w:rsidRPr="005A089D" w:rsidRDefault="005A089D" w:rsidP="00BA3785">
            <w:pPr>
              <w:pStyle w:val="rowtabella0"/>
              <w:rPr>
                <w:color w:val="002060"/>
              </w:rPr>
            </w:pPr>
            <w:r w:rsidRPr="005A089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D825"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D87D"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ED1A"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F96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C11B"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F6BC" w14:textId="77777777" w:rsidR="005A089D" w:rsidRPr="005A089D" w:rsidRDefault="005A089D" w:rsidP="00BA3785">
            <w:pPr>
              <w:pStyle w:val="rowtabella0"/>
              <w:jc w:val="center"/>
              <w:rPr>
                <w:color w:val="002060"/>
              </w:rPr>
            </w:pPr>
            <w:r w:rsidRPr="005A089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608A" w14:textId="77777777" w:rsidR="005A089D" w:rsidRPr="005A089D" w:rsidRDefault="005A089D" w:rsidP="00BA3785">
            <w:pPr>
              <w:pStyle w:val="rowtabella0"/>
              <w:jc w:val="center"/>
              <w:rPr>
                <w:color w:val="002060"/>
              </w:rPr>
            </w:pPr>
            <w:r w:rsidRPr="005A089D">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6A98" w14:textId="77777777" w:rsidR="005A089D" w:rsidRPr="005A089D" w:rsidRDefault="005A089D" w:rsidP="00BA3785">
            <w:pPr>
              <w:pStyle w:val="rowtabella0"/>
              <w:jc w:val="center"/>
              <w:rPr>
                <w:color w:val="002060"/>
              </w:rPr>
            </w:pPr>
            <w:r w:rsidRPr="005A089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289A" w14:textId="77777777" w:rsidR="005A089D" w:rsidRPr="005A089D" w:rsidRDefault="005A089D" w:rsidP="00BA3785">
            <w:pPr>
              <w:pStyle w:val="rowtabella0"/>
              <w:jc w:val="center"/>
              <w:rPr>
                <w:color w:val="002060"/>
              </w:rPr>
            </w:pPr>
            <w:r w:rsidRPr="005A089D">
              <w:rPr>
                <w:color w:val="002060"/>
              </w:rPr>
              <w:t>0</w:t>
            </w:r>
          </w:p>
        </w:tc>
      </w:tr>
      <w:tr w:rsidR="005A089D" w:rsidRPr="005A089D" w14:paraId="20267E65"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CC28F" w14:textId="77777777" w:rsidR="005A089D" w:rsidRPr="005A089D" w:rsidRDefault="005A089D" w:rsidP="00BA3785">
            <w:pPr>
              <w:pStyle w:val="rowtabella0"/>
              <w:rPr>
                <w:color w:val="002060"/>
              </w:rPr>
            </w:pPr>
            <w:r w:rsidRPr="005A089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D1E6" w14:textId="77777777" w:rsidR="005A089D" w:rsidRPr="005A089D" w:rsidRDefault="005A089D" w:rsidP="00BA3785">
            <w:pPr>
              <w:pStyle w:val="rowtabella0"/>
              <w:jc w:val="center"/>
              <w:rPr>
                <w:color w:val="002060"/>
              </w:rPr>
            </w:pPr>
            <w:r w:rsidRPr="005A08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3840"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C4F8"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3024"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AAF3" w14:textId="77777777" w:rsidR="005A089D" w:rsidRPr="005A089D" w:rsidRDefault="005A089D" w:rsidP="00BA3785">
            <w:pPr>
              <w:pStyle w:val="rowtabella0"/>
              <w:jc w:val="center"/>
              <w:rPr>
                <w:color w:val="002060"/>
              </w:rPr>
            </w:pPr>
            <w:r w:rsidRPr="005A08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E5E5" w14:textId="77777777" w:rsidR="005A089D" w:rsidRPr="005A089D" w:rsidRDefault="005A089D" w:rsidP="00BA3785">
            <w:pPr>
              <w:pStyle w:val="rowtabella0"/>
              <w:jc w:val="center"/>
              <w:rPr>
                <w:color w:val="002060"/>
              </w:rPr>
            </w:pPr>
            <w:r w:rsidRPr="005A089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762D" w14:textId="77777777" w:rsidR="005A089D" w:rsidRPr="005A089D" w:rsidRDefault="005A089D" w:rsidP="00BA3785">
            <w:pPr>
              <w:pStyle w:val="rowtabella0"/>
              <w:jc w:val="center"/>
              <w:rPr>
                <w:color w:val="002060"/>
              </w:rPr>
            </w:pPr>
            <w:r w:rsidRPr="005A089D">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A371" w14:textId="77777777" w:rsidR="005A089D" w:rsidRPr="005A089D" w:rsidRDefault="005A089D" w:rsidP="00BA3785">
            <w:pPr>
              <w:pStyle w:val="rowtabella0"/>
              <w:jc w:val="center"/>
              <w:rPr>
                <w:color w:val="002060"/>
              </w:rPr>
            </w:pPr>
            <w:r w:rsidRPr="005A089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1313" w14:textId="77777777" w:rsidR="005A089D" w:rsidRPr="005A089D" w:rsidRDefault="005A089D" w:rsidP="00BA3785">
            <w:pPr>
              <w:pStyle w:val="rowtabella0"/>
              <w:jc w:val="center"/>
              <w:rPr>
                <w:color w:val="002060"/>
              </w:rPr>
            </w:pPr>
            <w:r w:rsidRPr="005A089D">
              <w:rPr>
                <w:color w:val="002060"/>
              </w:rPr>
              <w:t>0</w:t>
            </w:r>
          </w:p>
        </w:tc>
      </w:tr>
      <w:tr w:rsidR="005A089D" w:rsidRPr="005A089D" w14:paraId="4E6224F4"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BAEE5" w14:textId="77777777" w:rsidR="005A089D" w:rsidRPr="005A089D" w:rsidRDefault="005A089D" w:rsidP="00BA3785">
            <w:pPr>
              <w:pStyle w:val="rowtabella0"/>
              <w:rPr>
                <w:color w:val="002060"/>
                <w:lang w:val="en-US"/>
              </w:rPr>
            </w:pPr>
            <w:r w:rsidRPr="005A089D">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8EF6"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524E" w14:textId="77777777" w:rsidR="005A089D" w:rsidRPr="005A089D" w:rsidRDefault="005A089D" w:rsidP="00BA3785">
            <w:pPr>
              <w:pStyle w:val="rowtabella0"/>
              <w:jc w:val="center"/>
              <w:rPr>
                <w:color w:val="002060"/>
              </w:rPr>
            </w:pPr>
            <w:r w:rsidRPr="005A08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3321"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6D0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736C" w14:textId="77777777" w:rsidR="005A089D" w:rsidRPr="005A089D" w:rsidRDefault="005A089D" w:rsidP="00BA3785">
            <w:pPr>
              <w:pStyle w:val="rowtabella0"/>
              <w:jc w:val="center"/>
              <w:rPr>
                <w:color w:val="002060"/>
              </w:rPr>
            </w:pPr>
            <w:r w:rsidRPr="005A08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DF0F" w14:textId="77777777" w:rsidR="005A089D" w:rsidRPr="005A089D" w:rsidRDefault="005A089D" w:rsidP="00BA3785">
            <w:pPr>
              <w:pStyle w:val="rowtabella0"/>
              <w:jc w:val="center"/>
              <w:rPr>
                <w:color w:val="002060"/>
              </w:rPr>
            </w:pPr>
            <w:r w:rsidRPr="005A089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20C8" w14:textId="77777777" w:rsidR="005A089D" w:rsidRPr="005A089D" w:rsidRDefault="005A089D" w:rsidP="00BA3785">
            <w:pPr>
              <w:pStyle w:val="rowtabella0"/>
              <w:jc w:val="center"/>
              <w:rPr>
                <w:color w:val="002060"/>
              </w:rPr>
            </w:pPr>
            <w:r w:rsidRPr="005A089D">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8CCB"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3690" w14:textId="77777777" w:rsidR="005A089D" w:rsidRPr="005A089D" w:rsidRDefault="005A089D" w:rsidP="00BA3785">
            <w:pPr>
              <w:pStyle w:val="rowtabella0"/>
              <w:jc w:val="center"/>
              <w:rPr>
                <w:color w:val="002060"/>
              </w:rPr>
            </w:pPr>
            <w:r w:rsidRPr="005A089D">
              <w:rPr>
                <w:color w:val="002060"/>
              </w:rPr>
              <w:t>1</w:t>
            </w:r>
          </w:p>
        </w:tc>
      </w:tr>
    </w:tbl>
    <w:p w14:paraId="26307B09" w14:textId="77777777" w:rsidR="005A089D" w:rsidRDefault="005A089D" w:rsidP="005A089D">
      <w:pPr>
        <w:pStyle w:val="breakline"/>
        <w:rPr>
          <w:rFonts w:eastAsiaTheme="minorEastAsia"/>
          <w:color w:val="002060"/>
        </w:rPr>
      </w:pPr>
    </w:p>
    <w:p w14:paraId="63C681ED" w14:textId="77777777" w:rsidR="003D470A" w:rsidRPr="005A089D" w:rsidRDefault="003D470A" w:rsidP="003D470A">
      <w:pPr>
        <w:pStyle w:val="titoloprinc0"/>
        <w:rPr>
          <w:color w:val="002060"/>
        </w:rPr>
      </w:pPr>
      <w:r>
        <w:rPr>
          <w:color w:val="002060"/>
        </w:rPr>
        <w:t>PROGRAMMA GARE</w:t>
      </w:r>
    </w:p>
    <w:p w14:paraId="75414379" w14:textId="77777777" w:rsidR="003D470A" w:rsidRDefault="003D470A" w:rsidP="005A089D">
      <w:pPr>
        <w:pStyle w:val="breakline"/>
        <w:rPr>
          <w:rFonts w:eastAsiaTheme="minorEastAsia"/>
          <w:color w:val="002060"/>
        </w:rPr>
      </w:pPr>
    </w:p>
    <w:p w14:paraId="21B4162F" w14:textId="77777777" w:rsidR="00A45E3B" w:rsidRPr="00DE4DD1" w:rsidRDefault="00A45E3B" w:rsidP="00A45E3B">
      <w:pPr>
        <w:pStyle w:val="sottotitolocampionato10"/>
        <w:rPr>
          <w:color w:val="002060"/>
        </w:rPr>
      </w:pPr>
      <w:r w:rsidRPr="00DE4DD1">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45E3B" w:rsidRPr="00DE4DD1" w14:paraId="6AC31D1E"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3BB6E"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A20D6"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A7C39"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C5F4F"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15A48"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23F2"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CBFB3"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575273AF"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40F66B" w14:textId="77777777" w:rsidR="00A45E3B" w:rsidRPr="00DE4DD1" w:rsidRDefault="00A45E3B" w:rsidP="00BA3785">
            <w:pPr>
              <w:pStyle w:val="rowtabella0"/>
              <w:rPr>
                <w:color w:val="002060"/>
              </w:rPr>
            </w:pPr>
            <w:r w:rsidRPr="00DE4DD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A3DA4" w14:textId="77777777" w:rsidR="00A45E3B" w:rsidRPr="00DE4DD1" w:rsidRDefault="00A45E3B" w:rsidP="00BA3785">
            <w:pPr>
              <w:pStyle w:val="rowtabella0"/>
              <w:rPr>
                <w:color w:val="002060"/>
              </w:rPr>
            </w:pPr>
            <w:r w:rsidRPr="00DE4DD1">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B7D18" w14:textId="77777777" w:rsidR="00A45E3B" w:rsidRPr="00DE4DD1" w:rsidRDefault="00A45E3B" w:rsidP="00BA3785">
            <w:pPr>
              <w:pStyle w:val="rowtabella0"/>
              <w:jc w:val="center"/>
              <w:rPr>
                <w:color w:val="002060"/>
              </w:rPr>
            </w:pPr>
            <w:r w:rsidRPr="00DE4DD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AC441" w14:textId="77777777" w:rsidR="00A45E3B" w:rsidRPr="00DE4DD1" w:rsidRDefault="00A45E3B" w:rsidP="00BA3785">
            <w:pPr>
              <w:pStyle w:val="rowtabella0"/>
              <w:rPr>
                <w:color w:val="002060"/>
              </w:rPr>
            </w:pPr>
            <w:r w:rsidRPr="00DE4DD1">
              <w:rPr>
                <w:color w:val="002060"/>
              </w:rPr>
              <w:t>20/04/2024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7D6D7" w14:textId="77777777" w:rsidR="00A45E3B" w:rsidRPr="00DE4DD1" w:rsidRDefault="00A45E3B" w:rsidP="00BA3785">
            <w:pPr>
              <w:pStyle w:val="rowtabella0"/>
              <w:rPr>
                <w:color w:val="002060"/>
              </w:rPr>
            </w:pPr>
            <w:r w:rsidRPr="00DE4DD1">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9DF29" w14:textId="77777777" w:rsidR="00A45E3B" w:rsidRPr="00DE4DD1" w:rsidRDefault="00A45E3B" w:rsidP="00BA3785">
            <w:pPr>
              <w:pStyle w:val="rowtabella0"/>
              <w:rPr>
                <w:color w:val="002060"/>
              </w:rPr>
            </w:pPr>
            <w:r w:rsidRPr="00DE4DD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2CE55" w14:textId="77777777" w:rsidR="00A45E3B" w:rsidRPr="00DE4DD1" w:rsidRDefault="00A45E3B" w:rsidP="00BA3785">
            <w:pPr>
              <w:pStyle w:val="rowtabella0"/>
              <w:rPr>
                <w:color w:val="002060"/>
              </w:rPr>
            </w:pPr>
            <w:r w:rsidRPr="00DE4DD1">
              <w:rPr>
                <w:color w:val="002060"/>
              </w:rPr>
              <w:t>VIA DELLO STADIO</w:t>
            </w:r>
          </w:p>
        </w:tc>
      </w:tr>
    </w:tbl>
    <w:p w14:paraId="64015203" w14:textId="77777777" w:rsidR="00A45E3B" w:rsidRPr="005A089D" w:rsidRDefault="00A45E3B" w:rsidP="005A089D">
      <w:pPr>
        <w:pStyle w:val="breakline"/>
        <w:rPr>
          <w:rFonts w:eastAsiaTheme="minorEastAsia"/>
          <w:color w:val="002060"/>
        </w:rPr>
      </w:pPr>
    </w:p>
    <w:p w14:paraId="2CECCC4E" w14:textId="77777777" w:rsidR="005A089D" w:rsidRPr="005A089D" w:rsidRDefault="005A089D" w:rsidP="005A089D">
      <w:pPr>
        <w:pStyle w:val="breakline"/>
        <w:rPr>
          <w:color w:val="002060"/>
        </w:rPr>
      </w:pPr>
    </w:p>
    <w:p w14:paraId="008B3859" w14:textId="77777777" w:rsidR="005620AA" w:rsidRPr="005A089D" w:rsidRDefault="005620AA" w:rsidP="005620AA">
      <w:pPr>
        <w:pStyle w:val="titolocampionato0"/>
        <w:shd w:val="clear" w:color="auto" w:fill="CCCCCC"/>
        <w:spacing w:before="80" w:after="40"/>
        <w:rPr>
          <w:color w:val="002060"/>
        </w:rPr>
      </w:pPr>
      <w:r w:rsidRPr="005A089D">
        <w:rPr>
          <w:color w:val="002060"/>
        </w:rPr>
        <w:t>CALCIO A 5 UNDER 15 FEM. REG.</w:t>
      </w:r>
    </w:p>
    <w:p w14:paraId="2BCD26F6" w14:textId="77777777" w:rsidR="0034231A" w:rsidRPr="00E762DC" w:rsidRDefault="0034231A" w:rsidP="0034231A">
      <w:pPr>
        <w:pStyle w:val="TITOLOPRINC"/>
        <w:spacing w:before="0" w:beforeAutospacing="0" w:after="0" w:afterAutospacing="0"/>
        <w:rPr>
          <w:color w:val="002060"/>
        </w:rPr>
      </w:pPr>
      <w:r>
        <w:rPr>
          <w:color w:val="002060"/>
        </w:rPr>
        <w:t>FASE FINALE</w:t>
      </w:r>
    </w:p>
    <w:p w14:paraId="785C8102" w14:textId="77777777" w:rsidR="0034231A" w:rsidRPr="00E762DC" w:rsidRDefault="0034231A" w:rsidP="0034231A">
      <w:pPr>
        <w:pStyle w:val="LndNormale1"/>
        <w:rPr>
          <w:color w:val="002060"/>
        </w:rPr>
      </w:pPr>
    </w:p>
    <w:p w14:paraId="0FCE1B2C" w14:textId="77777777" w:rsidR="0034231A" w:rsidRPr="00E762DC" w:rsidRDefault="0034231A" w:rsidP="0034231A">
      <w:pPr>
        <w:pStyle w:val="LndNormale1"/>
        <w:rPr>
          <w:b/>
          <w:i/>
          <w:color w:val="002060"/>
        </w:rPr>
      </w:pPr>
      <w:r>
        <w:rPr>
          <w:b/>
          <w:i/>
          <w:color w:val="002060"/>
        </w:rPr>
        <w:t xml:space="preserve">Semifinali </w:t>
      </w:r>
    </w:p>
    <w:p w14:paraId="6C1BF074" w14:textId="77777777" w:rsidR="0034231A" w:rsidRPr="00E762DC" w:rsidRDefault="0034231A" w:rsidP="0034231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6E4944B" w14:textId="6D904B2A" w:rsidR="0034231A" w:rsidRPr="0034231A" w:rsidRDefault="0034231A" w:rsidP="0034231A">
      <w:pPr>
        <w:pStyle w:val="Corpodeltesto21"/>
        <w:rPr>
          <w:rFonts w:ascii="Arial" w:hAnsi="Arial" w:cs="Arial"/>
          <w:b/>
          <w:bCs/>
          <w:color w:val="002060"/>
          <w:sz w:val="22"/>
        </w:rPr>
      </w:pPr>
      <w:r w:rsidRPr="00354C60">
        <w:rPr>
          <w:rFonts w:ascii="Arial" w:hAnsi="Arial" w:cs="Arial"/>
          <w:b/>
          <w:bCs/>
          <w:color w:val="002060"/>
          <w:sz w:val="22"/>
        </w:rPr>
        <w:t>CITTA’ DI FALCONARA – GROTTACCIA 2005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4231A">
        <w:rPr>
          <w:rFonts w:ascii="Arial" w:hAnsi="Arial" w:cs="Arial"/>
          <w:b/>
          <w:bCs/>
          <w:color w:val="002060"/>
          <w:sz w:val="22"/>
        </w:rPr>
        <w:t>8-0</w:t>
      </w:r>
    </w:p>
    <w:p w14:paraId="0A19C85B" w14:textId="77777777" w:rsidR="0034231A" w:rsidRDefault="0034231A" w:rsidP="0034231A">
      <w:pPr>
        <w:pStyle w:val="Corpodeltesto21"/>
        <w:rPr>
          <w:rFonts w:ascii="Arial" w:hAnsi="Arial" w:cs="Arial"/>
          <w:color w:val="002060"/>
          <w:sz w:val="22"/>
        </w:rPr>
      </w:pPr>
    </w:p>
    <w:p w14:paraId="1A280D00" w14:textId="77777777" w:rsidR="0034231A" w:rsidRPr="00E762DC" w:rsidRDefault="0034231A" w:rsidP="0034231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D87667C" w14:textId="7397220D" w:rsidR="0034231A" w:rsidRPr="0034231A" w:rsidRDefault="0034231A" w:rsidP="0034231A">
      <w:pPr>
        <w:pStyle w:val="Corpodeltesto21"/>
        <w:rPr>
          <w:rFonts w:ascii="Arial" w:hAnsi="Arial" w:cs="Arial"/>
          <w:b/>
          <w:bCs/>
          <w:color w:val="002060"/>
          <w:sz w:val="22"/>
        </w:rPr>
      </w:pPr>
      <w:r w:rsidRPr="00354C60">
        <w:rPr>
          <w:rFonts w:ascii="Arial" w:hAnsi="Arial" w:cs="Arial"/>
          <w:b/>
          <w:bCs/>
          <w:color w:val="002060"/>
          <w:sz w:val="22"/>
        </w:rPr>
        <w:t>CALDAROLA G.N.C. – POLISPORTIVA BOCA S.E.M.</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34231A">
        <w:rPr>
          <w:rFonts w:ascii="Arial" w:hAnsi="Arial" w:cs="Arial"/>
          <w:b/>
          <w:bCs/>
          <w:color w:val="002060"/>
          <w:sz w:val="22"/>
        </w:rPr>
        <w:t>5-1</w:t>
      </w:r>
    </w:p>
    <w:p w14:paraId="1E736057" w14:textId="77777777" w:rsidR="0034231A" w:rsidRPr="00E762DC" w:rsidRDefault="0034231A" w:rsidP="0034231A">
      <w:pPr>
        <w:pStyle w:val="Corpodeltesto21"/>
        <w:rPr>
          <w:color w:val="002060"/>
          <w:szCs w:val="22"/>
        </w:rPr>
      </w:pPr>
    </w:p>
    <w:p w14:paraId="5285A6C7" w14:textId="77777777" w:rsidR="0034231A" w:rsidRPr="00E762DC" w:rsidRDefault="0034231A" w:rsidP="0034231A">
      <w:pPr>
        <w:pStyle w:val="Corpodeltesto21"/>
        <w:rPr>
          <w:rFonts w:ascii="Arial" w:hAnsi="Arial" w:cs="Arial"/>
          <w:color w:val="002060"/>
          <w:sz w:val="22"/>
        </w:rPr>
      </w:pPr>
    </w:p>
    <w:p w14:paraId="6C5C1182" w14:textId="1E1CDAF0" w:rsidR="0034231A" w:rsidRDefault="0034231A" w:rsidP="0034231A">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r>
        <w:rPr>
          <w:rFonts w:ascii="Arial" w:hAnsi="Arial" w:cs="Arial"/>
          <w:b/>
          <w:bCs/>
          <w:i/>
          <w:iCs/>
          <w:color w:val="002060"/>
          <w:sz w:val="22"/>
          <w:szCs w:val="22"/>
        </w:rPr>
        <w:t>data da definire</w:t>
      </w:r>
      <w:r>
        <w:rPr>
          <w:rFonts w:ascii="Arial" w:hAnsi="Arial" w:cs="Arial"/>
          <w:b/>
          <w:bCs/>
          <w:i/>
          <w:iCs/>
          <w:color w:val="002060"/>
          <w:sz w:val="22"/>
          <w:szCs w:val="22"/>
        </w:rPr>
        <w:t>)</w:t>
      </w:r>
    </w:p>
    <w:p w14:paraId="231893AD" w14:textId="77777777" w:rsidR="0034231A" w:rsidRPr="00E762DC" w:rsidRDefault="0034231A" w:rsidP="0034231A">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00E6199C" w14:textId="77777777" w:rsidR="0034231A" w:rsidRPr="00E762DC" w:rsidRDefault="0034231A" w:rsidP="0034231A">
      <w:pPr>
        <w:pStyle w:val="Corpodeltesto21"/>
        <w:rPr>
          <w:rFonts w:ascii="Arial" w:hAnsi="Arial" w:cs="Arial"/>
          <w:b/>
          <w:bCs/>
          <w:i/>
          <w:iCs/>
          <w:color w:val="002060"/>
          <w:sz w:val="22"/>
          <w:szCs w:val="22"/>
        </w:rPr>
      </w:pPr>
    </w:p>
    <w:p w14:paraId="16712D46" w14:textId="77777777" w:rsidR="0034231A" w:rsidRDefault="0034231A" w:rsidP="0034231A">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FC58A9C" w14:textId="77777777" w:rsidR="0034231A" w:rsidRDefault="0034231A" w:rsidP="0034231A">
      <w:pPr>
        <w:pStyle w:val="Corpodeltesto21"/>
        <w:rPr>
          <w:rFonts w:ascii="Arial" w:hAnsi="Arial" w:cs="Arial"/>
          <w:color w:val="002060"/>
          <w:sz w:val="22"/>
        </w:rPr>
      </w:pPr>
    </w:p>
    <w:p w14:paraId="77FD4C60" w14:textId="77777777" w:rsidR="005620AA" w:rsidRPr="005A089D" w:rsidRDefault="005620AA" w:rsidP="005620AA">
      <w:pPr>
        <w:pStyle w:val="titoloprinc0"/>
        <w:rPr>
          <w:color w:val="002060"/>
        </w:rPr>
      </w:pPr>
      <w:r w:rsidRPr="005A089D">
        <w:rPr>
          <w:color w:val="002060"/>
        </w:rPr>
        <w:lastRenderedPageBreak/>
        <w:t>RISULTATI</w:t>
      </w:r>
    </w:p>
    <w:p w14:paraId="4B67F8DC" w14:textId="77777777" w:rsidR="005620AA" w:rsidRPr="005A089D" w:rsidRDefault="005620AA" w:rsidP="005620AA">
      <w:pPr>
        <w:pStyle w:val="breakline"/>
        <w:rPr>
          <w:color w:val="002060"/>
        </w:rPr>
      </w:pPr>
    </w:p>
    <w:p w14:paraId="6EC2EA35" w14:textId="77777777" w:rsidR="005620AA" w:rsidRPr="005A089D" w:rsidRDefault="005620AA" w:rsidP="005620AA">
      <w:pPr>
        <w:pStyle w:val="sottotitolocampionato10"/>
        <w:rPr>
          <w:color w:val="002060"/>
        </w:rPr>
      </w:pPr>
      <w:r w:rsidRPr="005A089D">
        <w:rPr>
          <w:color w:val="002060"/>
        </w:rPr>
        <w:t>RISULTATI UFFICIALI GARE DEL 14/04/2024</w:t>
      </w:r>
    </w:p>
    <w:p w14:paraId="0A50BCFD" w14:textId="77777777" w:rsidR="005620AA" w:rsidRPr="005620AA" w:rsidRDefault="005620AA"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00968954" w14:textId="77777777" w:rsidR="005620AA" w:rsidRPr="005A089D" w:rsidRDefault="005620AA" w:rsidP="005620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20AA" w:rsidRPr="005A089D" w14:paraId="54984B7C"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20AA" w:rsidRPr="005A089D" w14:paraId="0327A81E"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F05A1" w14:textId="77777777" w:rsidR="005620AA" w:rsidRPr="005A089D" w:rsidRDefault="005620AA" w:rsidP="00BA3785">
                  <w:pPr>
                    <w:pStyle w:val="headertabella0"/>
                    <w:rPr>
                      <w:color w:val="002060"/>
                    </w:rPr>
                  </w:pPr>
                  <w:r w:rsidRPr="005A089D">
                    <w:rPr>
                      <w:color w:val="002060"/>
                    </w:rPr>
                    <w:t>GIRONE SF - 1 Giornata - A</w:t>
                  </w:r>
                </w:p>
              </w:tc>
            </w:tr>
            <w:tr w:rsidR="005620AA" w:rsidRPr="005A089D" w14:paraId="55C02B51"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692F79" w14:textId="77777777" w:rsidR="005620AA" w:rsidRPr="005A089D" w:rsidRDefault="005620AA" w:rsidP="00BA3785">
                  <w:pPr>
                    <w:pStyle w:val="rowtabella0"/>
                    <w:rPr>
                      <w:color w:val="002060"/>
                    </w:rPr>
                  </w:pPr>
                  <w:r w:rsidRPr="005A089D">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F095E" w14:textId="77777777" w:rsidR="005620AA" w:rsidRPr="005A089D" w:rsidRDefault="005620AA" w:rsidP="00BA3785">
                  <w:pPr>
                    <w:pStyle w:val="rowtabella0"/>
                    <w:rPr>
                      <w:color w:val="002060"/>
                    </w:rPr>
                  </w:pPr>
                  <w:r w:rsidRPr="005A089D">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72A2A" w14:textId="77777777" w:rsidR="005620AA" w:rsidRPr="005A089D" w:rsidRDefault="005620AA" w:rsidP="00BA3785">
                  <w:pPr>
                    <w:pStyle w:val="rowtabella0"/>
                    <w:jc w:val="center"/>
                    <w:rPr>
                      <w:color w:val="002060"/>
                    </w:rPr>
                  </w:pPr>
                  <w:r w:rsidRPr="005A089D">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4245" w14:textId="77777777" w:rsidR="005620AA" w:rsidRPr="005A089D" w:rsidRDefault="005620AA" w:rsidP="00BA3785">
                  <w:pPr>
                    <w:pStyle w:val="rowtabella0"/>
                    <w:jc w:val="center"/>
                    <w:rPr>
                      <w:color w:val="002060"/>
                    </w:rPr>
                  </w:pPr>
                  <w:r w:rsidRPr="005A089D">
                    <w:rPr>
                      <w:color w:val="002060"/>
                    </w:rPr>
                    <w:t> </w:t>
                  </w:r>
                </w:p>
              </w:tc>
            </w:tr>
            <w:tr w:rsidR="005620AA" w:rsidRPr="005A089D" w14:paraId="02F8E989"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AA747" w14:textId="77777777" w:rsidR="005620AA" w:rsidRPr="005A089D" w:rsidRDefault="005620AA" w:rsidP="00BA3785">
                  <w:pPr>
                    <w:pStyle w:val="rowtabella0"/>
                    <w:rPr>
                      <w:color w:val="002060"/>
                    </w:rPr>
                  </w:pPr>
                  <w:proofErr w:type="gramStart"/>
                  <w:r w:rsidRPr="005A089D">
                    <w:rPr>
                      <w:color w:val="002060"/>
                    </w:rPr>
                    <w:t>CITTA</w:t>
                  </w:r>
                  <w:proofErr w:type="gramEnd"/>
                  <w:r w:rsidRPr="005A089D">
                    <w:rPr>
                      <w:color w:val="002060"/>
                    </w:rPr>
                    <w:t xml:space="preserve">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03B5C" w14:textId="77777777" w:rsidR="005620AA" w:rsidRPr="005A089D" w:rsidRDefault="005620AA" w:rsidP="00BA3785">
                  <w:pPr>
                    <w:pStyle w:val="rowtabella0"/>
                    <w:rPr>
                      <w:color w:val="002060"/>
                    </w:rPr>
                  </w:pPr>
                  <w:r w:rsidRPr="005A089D">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24031" w14:textId="77777777" w:rsidR="005620AA" w:rsidRPr="005A089D" w:rsidRDefault="005620AA" w:rsidP="00BA3785">
                  <w:pPr>
                    <w:pStyle w:val="rowtabella0"/>
                    <w:jc w:val="center"/>
                    <w:rPr>
                      <w:color w:val="002060"/>
                    </w:rPr>
                  </w:pPr>
                  <w:r w:rsidRPr="005A089D">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576BC" w14:textId="77777777" w:rsidR="005620AA" w:rsidRPr="005A089D" w:rsidRDefault="005620AA" w:rsidP="00BA3785">
                  <w:pPr>
                    <w:pStyle w:val="rowtabella0"/>
                    <w:jc w:val="center"/>
                    <w:rPr>
                      <w:color w:val="002060"/>
                    </w:rPr>
                  </w:pPr>
                  <w:r w:rsidRPr="005A089D">
                    <w:rPr>
                      <w:color w:val="002060"/>
                    </w:rPr>
                    <w:t> </w:t>
                  </w:r>
                </w:p>
              </w:tc>
            </w:tr>
          </w:tbl>
          <w:p w14:paraId="2223DB14" w14:textId="77777777" w:rsidR="005620AA" w:rsidRPr="005A089D" w:rsidRDefault="005620AA" w:rsidP="00BA3785">
            <w:pPr>
              <w:rPr>
                <w:color w:val="002060"/>
              </w:rPr>
            </w:pPr>
          </w:p>
        </w:tc>
      </w:tr>
    </w:tbl>
    <w:p w14:paraId="1BBD70AA" w14:textId="77777777" w:rsidR="005A089D" w:rsidRDefault="005A089D" w:rsidP="005A089D">
      <w:pPr>
        <w:pStyle w:val="breakline"/>
        <w:rPr>
          <w:color w:val="002060"/>
        </w:rPr>
      </w:pPr>
    </w:p>
    <w:p w14:paraId="46DB1F85" w14:textId="77777777" w:rsidR="0034231A" w:rsidRDefault="0034231A" w:rsidP="005A089D">
      <w:pPr>
        <w:pStyle w:val="breakline"/>
        <w:rPr>
          <w:color w:val="002060"/>
        </w:rPr>
      </w:pPr>
    </w:p>
    <w:p w14:paraId="5DC4C1C0" w14:textId="77777777" w:rsidR="0034231A" w:rsidRPr="005A089D" w:rsidRDefault="0034231A" w:rsidP="005A089D">
      <w:pPr>
        <w:pStyle w:val="breakline"/>
        <w:rPr>
          <w:color w:val="002060"/>
        </w:rPr>
      </w:pPr>
    </w:p>
    <w:p w14:paraId="6C8DC867" w14:textId="2127BD17" w:rsidR="005A089D" w:rsidRPr="005A089D" w:rsidRDefault="002D3953" w:rsidP="005A089D">
      <w:pPr>
        <w:pStyle w:val="titolocampionato0"/>
        <w:shd w:val="clear" w:color="auto" w:fill="CCCCCC"/>
        <w:spacing w:before="80" w:after="40"/>
        <w:rPr>
          <w:color w:val="002060"/>
        </w:rPr>
      </w:pPr>
      <w:r>
        <w:rPr>
          <w:color w:val="002060"/>
        </w:rPr>
        <w:t xml:space="preserve">TORNEO PRIMAVERILE </w:t>
      </w:r>
      <w:r w:rsidR="005A089D" w:rsidRPr="005A089D">
        <w:rPr>
          <w:color w:val="002060"/>
        </w:rPr>
        <w:t>UNDER 17 CALCIO A 5</w:t>
      </w:r>
    </w:p>
    <w:p w14:paraId="164DFFB9" w14:textId="77777777" w:rsidR="005A089D" w:rsidRPr="005A089D" w:rsidRDefault="005A089D" w:rsidP="005A089D">
      <w:pPr>
        <w:pStyle w:val="titoloprinc0"/>
        <w:rPr>
          <w:color w:val="002060"/>
        </w:rPr>
      </w:pPr>
      <w:r w:rsidRPr="005A089D">
        <w:rPr>
          <w:color w:val="002060"/>
        </w:rPr>
        <w:t>VARIAZIONI AL PROGRAMMA GARE</w:t>
      </w:r>
    </w:p>
    <w:p w14:paraId="495809B0" w14:textId="77777777" w:rsidR="005A089D" w:rsidRPr="005A089D" w:rsidRDefault="005A089D" w:rsidP="005A089D">
      <w:pPr>
        <w:pStyle w:val="breakline"/>
        <w:rPr>
          <w:color w:val="002060"/>
        </w:rPr>
      </w:pPr>
    </w:p>
    <w:p w14:paraId="51788897" w14:textId="77777777" w:rsidR="005A089D" w:rsidRPr="005A089D" w:rsidRDefault="005A089D" w:rsidP="005A089D">
      <w:pPr>
        <w:pStyle w:val="breakline"/>
        <w:rPr>
          <w:color w:val="002060"/>
        </w:rPr>
      </w:pPr>
    </w:p>
    <w:p w14:paraId="67641580"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A089D" w:rsidRPr="005A089D" w14:paraId="555506BE" w14:textId="77777777" w:rsidTr="004974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9B3FC" w14:textId="77777777" w:rsidR="005A089D" w:rsidRPr="005A089D" w:rsidRDefault="005A089D"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A6DE9"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779A8" w14:textId="77777777" w:rsidR="005A089D" w:rsidRPr="005A089D" w:rsidRDefault="005A089D"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FF2A"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3E5FF"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254E"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2E79F"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C80C6" w14:textId="77777777" w:rsidR="005A089D" w:rsidRPr="005A089D" w:rsidRDefault="005A089D" w:rsidP="00BA3785">
            <w:pPr>
              <w:pStyle w:val="headertabella0"/>
              <w:rPr>
                <w:color w:val="002060"/>
              </w:rPr>
            </w:pPr>
            <w:r w:rsidRPr="005A089D">
              <w:rPr>
                <w:color w:val="002060"/>
              </w:rPr>
              <w:t>Impianto</w:t>
            </w:r>
          </w:p>
        </w:tc>
      </w:tr>
      <w:tr w:rsidR="005A089D" w:rsidRPr="005A089D" w14:paraId="72FC53D3"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868F" w14:textId="77777777" w:rsidR="005A089D" w:rsidRPr="004974BB" w:rsidRDefault="005A089D" w:rsidP="00BA3785">
            <w:pPr>
              <w:pStyle w:val="rowtabella0"/>
              <w:rPr>
                <w:color w:val="002060"/>
                <w:highlight w:val="yellow"/>
              </w:rPr>
            </w:pPr>
            <w:r w:rsidRPr="004974BB">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E620"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5316" w14:textId="77777777" w:rsidR="005A089D" w:rsidRPr="004974BB" w:rsidRDefault="005A089D" w:rsidP="00BA3785">
            <w:pPr>
              <w:pStyle w:val="rowtabella0"/>
              <w:rPr>
                <w:color w:val="002060"/>
                <w:highlight w:val="yellow"/>
              </w:rPr>
            </w:pPr>
            <w:r w:rsidRPr="004974BB">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3753" w14:textId="77777777" w:rsidR="005A089D" w:rsidRPr="004974BB" w:rsidRDefault="005A089D" w:rsidP="00BA3785">
            <w:pPr>
              <w:pStyle w:val="rowtabella0"/>
              <w:rPr>
                <w:color w:val="002060"/>
                <w:highlight w:val="yellow"/>
              </w:rPr>
            </w:pPr>
            <w:r w:rsidRPr="004974BB">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5E2A" w14:textId="77777777" w:rsidR="005A089D" w:rsidRPr="005A089D" w:rsidRDefault="005A089D" w:rsidP="00BA378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6A7E" w14:textId="77777777" w:rsidR="005A089D" w:rsidRPr="004974BB" w:rsidRDefault="005A089D" w:rsidP="00BA3785">
            <w:pPr>
              <w:pStyle w:val="rowtabella0"/>
              <w:jc w:val="center"/>
              <w:rPr>
                <w:color w:val="002060"/>
                <w:highlight w:val="yellow"/>
              </w:rPr>
            </w:pPr>
            <w:r w:rsidRPr="004974B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39B7" w14:textId="77777777" w:rsidR="005A089D" w:rsidRPr="005A089D" w:rsidRDefault="005A089D" w:rsidP="00BA3785">
            <w:pPr>
              <w:pStyle w:val="rowtabella0"/>
              <w:jc w:val="center"/>
              <w:rPr>
                <w:color w:val="002060"/>
              </w:rPr>
            </w:pPr>
            <w:r w:rsidRPr="005A089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086E" w14:textId="77777777" w:rsidR="005A089D" w:rsidRPr="005A089D" w:rsidRDefault="005A089D" w:rsidP="00BA3785">
            <w:pPr>
              <w:rPr>
                <w:color w:val="002060"/>
              </w:rPr>
            </w:pPr>
          </w:p>
        </w:tc>
      </w:tr>
      <w:tr w:rsidR="005A089D" w:rsidRPr="005A089D" w14:paraId="5062A044"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CD32" w14:textId="77777777" w:rsidR="005A089D" w:rsidRPr="004974BB" w:rsidRDefault="005A089D" w:rsidP="00BA3785">
            <w:pPr>
              <w:pStyle w:val="rowtabella0"/>
              <w:rPr>
                <w:color w:val="002060"/>
                <w:highlight w:val="yellow"/>
              </w:rPr>
            </w:pPr>
            <w:r w:rsidRPr="004974BB">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E7A2"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FDFA" w14:textId="77777777" w:rsidR="005A089D" w:rsidRPr="004974BB" w:rsidRDefault="005A089D" w:rsidP="00BA3785">
            <w:pPr>
              <w:pStyle w:val="rowtabella0"/>
              <w:rPr>
                <w:color w:val="002060"/>
                <w:highlight w:val="yellow"/>
              </w:rPr>
            </w:pPr>
            <w:r w:rsidRPr="004974BB">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4EA3" w14:textId="77777777" w:rsidR="005A089D" w:rsidRPr="004974BB" w:rsidRDefault="005A089D" w:rsidP="00BA3785">
            <w:pPr>
              <w:pStyle w:val="rowtabella0"/>
              <w:rPr>
                <w:color w:val="002060"/>
                <w:highlight w:val="yellow"/>
              </w:rPr>
            </w:pPr>
            <w:r w:rsidRPr="004974B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B5DB" w14:textId="77777777" w:rsidR="005A089D" w:rsidRPr="005A089D" w:rsidRDefault="005A089D" w:rsidP="00BA378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68F3" w14:textId="77777777" w:rsidR="005A089D" w:rsidRPr="004974BB" w:rsidRDefault="005A089D" w:rsidP="00BA3785">
            <w:pPr>
              <w:pStyle w:val="rowtabella0"/>
              <w:jc w:val="center"/>
              <w:rPr>
                <w:color w:val="002060"/>
                <w:highlight w:val="yellow"/>
              </w:rPr>
            </w:pPr>
            <w:r w:rsidRPr="004974B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1CAD" w14:textId="77777777" w:rsidR="005A089D" w:rsidRPr="005A089D" w:rsidRDefault="005A089D" w:rsidP="00BA3785">
            <w:pPr>
              <w:pStyle w:val="rowtabella0"/>
              <w:jc w:val="center"/>
              <w:rPr>
                <w:color w:val="002060"/>
              </w:rPr>
            </w:pPr>
            <w:r w:rsidRPr="005A089D">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EFFE" w14:textId="77777777" w:rsidR="005A089D" w:rsidRPr="005A089D" w:rsidRDefault="005A089D" w:rsidP="00BA3785">
            <w:pPr>
              <w:rPr>
                <w:color w:val="002060"/>
              </w:rPr>
            </w:pPr>
          </w:p>
        </w:tc>
      </w:tr>
      <w:tr w:rsidR="005A089D" w:rsidRPr="005A089D" w14:paraId="272316B4"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609A" w14:textId="77777777" w:rsidR="005A089D" w:rsidRPr="004974BB" w:rsidRDefault="005A089D" w:rsidP="00BA3785">
            <w:pPr>
              <w:pStyle w:val="rowtabella0"/>
              <w:rPr>
                <w:color w:val="002060"/>
                <w:highlight w:val="yellow"/>
              </w:rPr>
            </w:pPr>
            <w:r w:rsidRPr="004974BB">
              <w:rPr>
                <w:color w:val="002060"/>
                <w:highlight w:val="yellow"/>
              </w:rPr>
              <w:t>28/04/2024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A926"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C8EF" w14:textId="77777777" w:rsidR="005A089D" w:rsidRPr="004974BB" w:rsidRDefault="005A089D" w:rsidP="00BA3785">
            <w:pPr>
              <w:pStyle w:val="rowtabella0"/>
              <w:rPr>
                <w:color w:val="002060"/>
                <w:highlight w:val="yellow"/>
              </w:rPr>
            </w:pPr>
            <w:r w:rsidRPr="004974BB">
              <w:rPr>
                <w:color w:val="002060"/>
                <w:highlight w:val="yellow"/>
              </w:rPr>
              <w:t>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4027" w14:textId="77777777" w:rsidR="005A089D" w:rsidRPr="004974BB" w:rsidRDefault="005A089D" w:rsidP="00BA3785">
            <w:pPr>
              <w:pStyle w:val="rowtabella0"/>
              <w:rPr>
                <w:color w:val="002060"/>
                <w:highlight w:val="yellow"/>
              </w:rPr>
            </w:pPr>
            <w:r w:rsidRPr="004974BB">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1560" w14:textId="77777777" w:rsidR="005A089D" w:rsidRPr="005A089D" w:rsidRDefault="005A089D" w:rsidP="00BA3785">
            <w:pPr>
              <w:pStyle w:val="rowtabella0"/>
              <w:rPr>
                <w:color w:val="002060"/>
              </w:rPr>
            </w:pPr>
            <w:r w:rsidRPr="005A089D">
              <w:rPr>
                <w:color w:val="002060"/>
              </w:rPr>
              <w:t>20/04/2024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CB6F" w14:textId="77777777" w:rsidR="005A089D" w:rsidRPr="005A089D" w:rsidRDefault="005A089D" w:rsidP="00BA3785">
            <w:pPr>
              <w:pStyle w:val="rowtabella0"/>
              <w:jc w:val="center"/>
              <w:rPr>
                <w:color w:val="002060"/>
              </w:rPr>
            </w:pPr>
            <w:r w:rsidRPr="004974BB">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26B6" w14:textId="77777777" w:rsidR="005A089D" w:rsidRPr="005A089D" w:rsidRDefault="005A089D" w:rsidP="00BA3785">
            <w:pPr>
              <w:pStyle w:val="rowtabella0"/>
              <w:jc w:val="center"/>
              <w:rPr>
                <w:color w:val="002060"/>
              </w:rPr>
            </w:pPr>
            <w:r w:rsidRPr="005A089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CF3C" w14:textId="77777777" w:rsidR="005A089D" w:rsidRPr="005A089D" w:rsidRDefault="005A089D" w:rsidP="00BA3785">
            <w:pPr>
              <w:rPr>
                <w:color w:val="002060"/>
              </w:rPr>
            </w:pPr>
          </w:p>
        </w:tc>
      </w:tr>
    </w:tbl>
    <w:p w14:paraId="082AAC12" w14:textId="77777777" w:rsidR="005A089D" w:rsidRPr="005A089D" w:rsidRDefault="005A089D" w:rsidP="005A089D">
      <w:pPr>
        <w:pStyle w:val="breakline"/>
        <w:rPr>
          <w:rFonts w:eastAsiaTheme="minorEastAsia"/>
          <w:color w:val="002060"/>
        </w:rPr>
      </w:pPr>
    </w:p>
    <w:p w14:paraId="6817D640" w14:textId="77777777" w:rsidR="005A089D" w:rsidRPr="005A089D" w:rsidRDefault="005A089D" w:rsidP="005A089D">
      <w:pPr>
        <w:pStyle w:val="breakline"/>
        <w:rPr>
          <w:color w:val="002060"/>
        </w:rPr>
      </w:pPr>
    </w:p>
    <w:p w14:paraId="7583396D" w14:textId="77777777" w:rsidR="005A089D" w:rsidRPr="005A089D" w:rsidRDefault="005A089D" w:rsidP="005A089D">
      <w:pPr>
        <w:pStyle w:val="titoloprinc0"/>
        <w:rPr>
          <w:color w:val="002060"/>
        </w:rPr>
      </w:pPr>
      <w:r w:rsidRPr="005A089D">
        <w:rPr>
          <w:color w:val="002060"/>
        </w:rPr>
        <w:t>RISULTATI</w:t>
      </w:r>
    </w:p>
    <w:p w14:paraId="463F052E" w14:textId="77777777" w:rsidR="005A089D" w:rsidRPr="005A089D" w:rsidRDefault="005A089D" w:rsidP="005A089D">
      <w:pPr>
        <w:pStyle w:val="breakline"/>
        <w:rPr>
          <w:color w:val="002060"/>
        </w:rPr>
      </w:pPr>
    </w:p>
    <w:p w14:paraId="7AB695D7" w14:textId="77777777" w:rsidR="005A089D" w:rsidRPr="005A089D" w:rsidRDefault="005A089D" w:rsidP="005A089D">
      <w:pPr>
        <w:pStyle w:val="sottotitolocampionato10"/>
        <w:rPr>
          <w:color w:val="002060"/>
        </w:rPr>
      </w:pPr>
      <w:r w:rsidRPr="005A089D">
        <w:rPr>
          <w:color w:val="002060"/>
        </w:rPr>
        <w:t>RISULTATI UFFICIALI GARE DEL 14/04/2024</w:t>
      </w:r>
    </w:p>
    <w:p w14:paraId="566ED9AE" w14:textId="77777777" w:rsidR="005620AA" w:rsidRPr="005620AA" w:rsidRDefault="005620AA"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01741A8D" w14:textId="77777777" w:rsidR="005A089D" w:rsidRPr="005A089D" w:rsidRDefault="005A089D" w:rsidP="005A08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A089D" w:rsidRPr="005A089D" w14:paraId="3AB9DD9E"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3C94BA97"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B4220" w14:textId="77777777" w:rsidR="005A089D" w:rsidRPr="005A089D" w:rsidRDefault="005A089D" w:rsidP="00BA3785">
                  <w:pPr>
                    <w:pStyle w:val="headertabella0"/>
                    <w:rPr>
                      <w:color w:val="002060"/>
                    </w:rPr>
                  </w:pPr>
                  <w:r w:rsidRPr="005A089D">
                    <w:rPr>
                      <w:color w:val="002060"/>
                    </w:rPr>
                    <w:t>GIRONE A - 2 Giornata - A</w:t>
                  </w:r>
                </w:p>
              </w:tc>
            </w:tr>
            <w:tr w:rsidR="005A089D" w:rsidRPr="005A089D" w14:paraId="08AC4DC4"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7068D" w14:textId="77777777" w:rsidR="005A089D" w:rsidRPr="005A089D" w:rsidRDefault="005A089D" w:rsidP="00BA3785">
                  <w:pPr>
                    <w:pStyle w:val="rowtabella0"/>
                    <w:rPr>
                      <w:color w:val="002060"/>
                    </w:rPr>
                  </w:pPr>
                  <w:r w:rsidRPr="005A089D">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324F0" w14:textId="77777777" w:rsidR="005A089D" w:rsidRPr="005A089D" w:rsidRDefault="005A089D" w:rsidP="00BA3785">
                  <w:pPr>
                    <w:pStyle w:val="rowtabella0"/>
                    <w:rPr>
                      <w:color w:val="002060"/>
                    </w:rPr>
                  </w:pPr>
                  <w:r w:rsidRPr="005A089D">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D0399" w14:textId="77777777" w:rsidR="005A089D" w:rsidRPr="005A089D" w:rsidRDefault="005A089D" w:rsidP="00BA3785">
                  <w:pPr>
                    <w:pStyle w:val="rowtabella0"/>
                    <w:jc w:val="center"/>
                    <w:rPr>
                      <w:color w:val="002060"/>
                    </w:rPr>
                  </w:pPr>
                  <w:r w:rsidRPr="005A089D">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FDA74" w14:textId="77777777" w:rsidR="005A089D" w:rsidRPr="005A089D" w:rsidRDefault="005A089D" w:rsidP="00BA3785">
                  <w:pPr>
                    <w:pStyle w:val="rowtabella0"/>
                    <w:jc w:val="center"/>
                    <w:rPr>
                      <w:color w:val="002060"/>
                    </w:rPr>
                  </w:pPr>
                  <w:r w:rsidRPr="005A089D">
                    <w:rPr>
                      <w:color w:val="002060"/>
                    </w:rPr>
                    <w:t> </w:t>
                  </w:r>
                </w:p>
              </w:tc>
            </w:tr>
            <w:tr w:rsidR="005A089D" w:rsidRPr="005A089D" w14:paraId="6597B89B"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FFF77" w14:textId="77777777" w:rsidR="005A089D" w:rsidRPr="005A089D" w:rsidRDefault="005A089D" w:rsidP="00BA3785">
                  <w:pPr>
                    <w:pStyle w:val="rowtabella0"/>
                    <w:rPr>
                      <w:color w:val="002060"/>
                    </w:rPr>
                  </w:pPr>
                  <w:r w:rsidRPr="005A089D">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858F7" w14:textId="77777777" w:rsidR="005A089D" w:rsidRPr="005A089D" w:rsidRDefault="005A089D" w:rsidP="00BA3785">
                  <w:pPr>
                    <w:pStyle w:val="rowtabella0"/>
                    <w:rPr>
                      <w:color w:val="002060"/>
                    </w:rPr>
                  </w:pPr>
                  <w:r w:rsidRPr="005A089D">
                    <w:rPr>
                      <w:color w:val="002060"/>
                    </w:rPr>
                    <w:t xml:space="preserve">- CARISSIMI 2016 </w:t>
                  </w:r>
                  <w:proofErr w:type="spellStart"/>
                  <w:proofErr w:type="gramStart"/>
                  <w:r w:rsidRPr="005A089D">
                    <w:rPr>
                      <w:color w:val="002060"/>
                    </w:rPr>
                    <w:t>sq</w:t>
                  </w:r>
                  <w:proofErr w:type="spellEnd"/>
                  <w:r w:rsidRPr="005A089D">
                    <w:rPr>
                      <w:color w:val="002060"/>
                    </w:rPr>
                    <w:t>..</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29C251" w14:textId="77777777" w:rsidR="005A089D" w:rsidRPr="005A089D" w:rsidRDefault="005A089D" w:rsidP="00BA3785">
                  <w:pPr>
                    <w:pStyle w:val="rowtabella0"/>
                    <w:jc w:val="center"/>
                    <w:rPr>
                      <w:color w:val="002060"/>
                    </w:rPr>
                  </w:pPr>
                  <w:r w:rsidRPr="005A08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1054F3" w14:textId="77777777" w:rsidR="005A089D" w:rsidRPr="005A089D" w:rsidRDefault="005A089D" w:rsidP="00BA3785">
                  <w:pPr>
                    <w:pStyle w:val="rowtabella0"/>
                    <w:jc w:val="center"/>
                    <w:rPr>
                      <w:color w:val="002060"/>
                    </w:rPr>
                  </w:pPr>
                  <w:r w:rsidRPr="005A089D">
                    <w:rPr>
                      <w:color w:val="002060"/>
                    </w:rPr>
                    <w:t> </w:t>
                  </w:r>
                </w:p>
              </w:tc>
            </w:tr>
            <w:tr w:rsidR="005A089D" w:rsidRPr="005A089D" w14:paraId="798A272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1F358" w14:textId="77777777" w:rsidR="005A089D" w:rsidRPr="005A089D" w:rsidRDefault="005A089D" w:rsidP="00BA3785">
                  <w:pPr>
                    <w:pStyle w:val="rowtabella0"/>
                    <w:rPr>
                      <w:color w:val="002060"/>
                    </w:rPr>
                  </w:pPr>
                  <w:r w:rsidRPr="005A089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31330F" w14:textId="77777777" w:rsidR="005A089D" w:rsidRPr="005A089D" w:rsidRDefault="005A089D" w:rsidP="00BA3785">
                  <w:pPr>
                    <w:pStyle w:val="rowtabella0"/>
                    <w:rPr>
                      <w:color w:val="002060"/>
                    </w:rPr>
                  </w:pPr>
                  <w:r w:rsidRPr="005A089D">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80BA37" w14:textId="77777777" w:rsidR="005A089D" w:rsidRPr="005A089D" w:rsidRDefault="005A089D" w:rsidP="00BA3785">
                  <w:pPr>
                    <w:pStyle w:val="rowtabella0"/>
                    <w:jc w:val="center"/>
                    <w:rPr>
                      <w:color w:val="002060"/>
                    </w:rPr>
                  </w:pPr>
                  <w:r w:rsidRPr="005A089D">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749BCF" w14:textId="77777777" w:rsidR="005A089D" w:rsidRPr="005A089D" w:rsidRDefault="005A089D" w:rsidP="00BA3785">
                  <w:pPr>
                    <w:pStyle w:val="rowtabella0"/>
                    <w:jc w:val="center"/>
                    <w:rPr>
                      <w:color w:val="002060"/>
                    </w:rPr>
                  </w:pPr>
                  <w:r w:rsidRPr="005A089D">
                    <w:rPr>
                      <w:color w:val="002060"/>
                    </w:rPr>
                    <w:t> </w:t>
                  </w:r>
                </w:p>
              </w:tc>
            </w:tr>
            <w:tr w:rsidR="005A089D" w:rsidRPr="005A089D" w14:paraId="32BC8147"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0C9334" w14:textId="77777777" w:rsidR="005A089D" w:rsidRPr="005A089D" w:rsidRDefault="005A089D" w:rsidP="00BA3785">
                  <w:pPr>
                    <w:pStyle w:val="rowtabella0"/>
                    <w:rPr>
                      <w:color w:val="002060"/>
                    </w:rPr>
                  </w:pPr>
                  <w:r w:rsidRPr="005A089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806EF" w14:textId="77777777" w:rsidR="005A089D" w:rsidRPr="005A089D" w:rsidRDefault="005A089D" w:rsidP="00BA3785">
                  <w:pPr>
                    <w:pStyle w:val="rowtabella0"/>
                    <w:rPr>
                      <w:color w:val="002060"/>
                    </w:rPr>
                  </w:pPr>
                  <w:r w:rsidRPr="005A089D">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AEDEE1" w14:textId="77777777" w:rsidR="005A089D" w:rsidRPr="005A089D" w:rsidRDefault="005A089D" w:rsidP="00BA3785">
                  <w:pPr>
                    <w:pStyle w:val="rowtabella0"/>
                    <w:jc w:val="center"/>
                    <w:rPr>
                      <w:color w:val="002060"/>
                    </w:rPr>
                  </w:pPr>
                  <w:r w:rsidRPr="005A08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A958B3" w14:textId="77777777" w:rsidR="005A089D" w:rsidRPr="005A089D" w:rsidRDefault="005A089D" w:rsidP="00BA3785">
                  <w:pPr>
                    <w:pStyle w:val="rowtabella0"/>
                    <w:jc w:val="center"/>
                    <w:rPr>
                      <w:color w:val="002060"/>
                    </w:rPr>
                  </w:pPr>
                  <w:r w:rsidRPr="005A089D">
                    <w:rPr>
                      <w:color w:val="002060"/>
                    </w:rPr>
                    <w:t> </w:t>
                  </w:r>
                </w:p>
              </w:tc>
            </w:tr>
            <w:tr w:rsidR="005A089D" w:rsidRPr="005A089D" w14:paraId="763979F7"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B847C1" w14:textId="77777777" w:rsidR="005A089D" w:rsidRPr="005A089D" w:rsidRDefault="005A089D" w:rsidP="00BA3785">
                  <w:pPr>
                    <w:pStyle w:val="rowtabella0"/>
                    <w:rPr>
                      <w:color w:val="002060"/>
                    </w:rPr>
                  </w:pPr>
                  <w:r w:rsidRPr="005A089D">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56B1D" w14:textId="77777777" w:rsidR="005A089D" w:rsidRPr="005A089D" w:rsidRDefault="005A089D" w:rsidP="00BA3785">
                  <w:pPr>
                    <w:pStyle w:val="rowtabella0"/>
                    <w:rPr>
                      <w:color w:val="002060"/>
                    </w:rPr>
                  </w:pPr>
                  <w:r w:rsidRPr="005A089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B139F" w14:textId="77777777" w:rsidR="005A089D" w:rsidRPr="005A089D" w:rsidRDefault="005A089D" w:rsidP="00BA3785">
                  <w:pPr>
                    <w:pStyle w:val="rowtabella0"/>
                    <w:jc w:val="center"/>
                    <w:rPr>
                      <w:color w:val="002060"/>
                    </w:rPr>
                  </w:pPr>
                  <w:r w:rsidRPr="005A089D">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FC9DAC" w14:textId="77777777" w:rsidR="005A089D" w:rsidRPr="005A089D" w:rsidRDefault="005A089D" w:rsidP="00BA3785">
                  <w:pPr>
                    <w:pStyle w:val="rowtabella0"/>
                    <w:jc w:val="center"/>
                    <w:rPr>
                      <w:color w:val="002060"/>
                    </w:rPr>
                  </w:pPr>
                  <w:r w:rsidRPr="005A089D">
                    <w:rPr>
                      <w:color w:val="002060"/>
                    </w:rPr>
                    <w:t> </w:t>
                  </w:r>
                </w:p>
              </w:tc>
            </w:tr>
            <w:tr w:rsidR="005A089D" w:rsidRPr="005A089D" w14:paraId="11F97CF2"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8F890" w14:textId="77777777" w:rsidR="005A089D" w:rsidRPr="005A089D" w:rsidRDefault="005A089D" w:rsidP="00BA3785">
                  <w:pPr>
                    <w:pStyle w:val="rowtabella0"/>
                    <w:rPr>
                      <w:color w:val="002060"/>
                    </w:rPr>
                  </w:pPr>
                  <w:r w:rsidRPr="005A089D">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466AE" w14:textId="77777777" w:rsidR="005A089D" w:rsidRPr="005A089D" w:rsidRDefault="005A089D" w:rsidP="00BA3785">
                  <w:pPr>
                    <w:pStyle w:val="rowtabella0"/>
                    <w:rPr>
                      <w:color w:val="002060"/>
                    </w:rPr>
                  </w:pPr>
                  <w:r w:rsidRPr="005A089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540E29" w14:textId="77777777" w:rsidR="005A089D" w:rsidRPr="005A089D" w:rsidRDefault="005A089D" w:rsidP="00BA3785">
                  <w:pPr>
                    <w:pStyle w:val="rowtabella0"/>
                    <w:jc w:val="center"/>
                    <w:rPr>
                      <w:color w:val="002060"/>
                    </w:rPr>
                  </w:pPr>
                  <w:r w:rsidRPr="005A089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AFF290" w14:textId="77777777" w:rsidR="005A089D" w:rsidRPr="005A089D" w:rsidRDefault="005A089D" w:rsidP="00BA3785">
                  <w:pPr>
                    <w:pStyle w:val="rowtabella0"/>
                    <w:jc w:val="center"/>
                    <w:rPr>
                      <w:color w:val="002060"/>
                    </w:rPr>
                  </w:pPr>
                  <w:r w:rsidRPr="005A089D">
                    <w:rPr>
                      <w:color w:val="002060"/>
                    </w:rPr>
                    <w:t> </w:t>
                  </w:r>
                </w:p>
              </w:tc>
            </w:tr>
            <w:tr w:rsidR="005A089D" w:rsidRPr="005A089D" w14:paraId="4516A5F9"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B196C" w14:textId="77777777" w:rsidR="005A089D" w:rsidRPr="005A089D" w:rsidRDefault="005A089D" w:rsidP="00BA3785">
                  <w:pPr>
                    <w:pStyle w:val="rowtabella0"/>
                    <w:rPr>
                      <w:color w:val="002060"/>
                    </w:rPr>
                  </w:pPr>
                  <w:r w:rsidRPr="005A089D">
                    <w:rPr>
                      <w:color w:val="002060"/>
                    </w:rPr>
                    <w:t>(1)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AFEFB" w14:textId="77777777" w:rsidR="005A089D" w:rsidRPr="005A089D" w:rsidRDefault="005A089D" w:rsidP="00BA3785">
                  <w:pPr>
                    <w:pStyle w:val="rowtabella0"/>
                    <w:rPr>
                      <w:color w:val="002060"/>
                    </w:rPr>
                  </w:pPr>
                  <w:r w:rsidRPr="005A089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4A63E" w14:textId="77777777" w:rsidR="005A089D" w:rsidRPr="005A089D" w:rsidRDefault="005A089D" w:rsidP="00BA3785">
                  <w:pPr>
                    <w:pStyle w:val="rowtabella0"/>
                    <w:jc w:val="center"/>
                    <w:rPr>
                      <w:color w:val="002060"/>
                    </w:rPr>
                  </w:pPr>
                  <w:r w:rsidRPr="005A089D">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A882C" w14:textId="77777777" w:rsidR="005A089D" w:rsidRPr="005A089D" w:rsidRDefault="005A089D" w:rsidP="00BA3785">
                  <w:pPr>
                    <w:pStyle w:val="rowtabella0"/>
                    <w:jc w:val="center"/>
                    <w:rPr>
                      <w:color w:val="002060"/>
                    </w:rPr>
                  </w:pPr>
                  <w:r w:rsidRPr="005A089D">
                    <w:rPr>
                      <w:color w:val="002060"/>
                    </w:rPr>
                    <w:t> </w:t>
                  </w:r>
                </w:p>
              </w:tc>
            </w:tr>
            <w:tr w:rsidR="005A089D" w:rsidRPr="005A089D" w14:paraId="00AD1E35"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10EA1ED2" w14:textId="77777777" w:rsidR="005A089D" w:rsidRPr="005A089D" w:rsidRDefault="005A089D" w:rsidP="00BA3785">
                  <w:pPr>
                    <w:pStyle w:val="rowtabella0"/>
                    <w:rPr>
                      <w:color w:val="002060"/>
                    </w:rPr>
                  </w:pPr>
                  <w:r w:rsidRPr="005A089D">
                    <w:rPr>
                      <w:color w:val="002060"/>
                    </w:rPr>
                    <w:t>(1) - disputata il 13/04/2024</w:t>
                  </w:r>
                </w:p>
              </w:tc>
            </w:tr>
          </w:tbl>
          <w:p w14:paraId="0C6C8869" w14:textId="77777777" w:rsidR="005A089D" w:rsidRPr="005A089D" w:rsidRDefault="005A089D" w:rsidP="00BA3785">
            <w:pPr>
              <w:rPr>
                <w:color w:val="002060"/>
              </w:rPr>
            </w:pPr>
          </w:p>
        </w:tc>
      </w:tr>
    </w:tbl>
    <w:p w14:paraId="0777C198" w14:textId="77777777" w:rsidR="005A089D" w:rsidRPr="005A089D" w:rsidRDefault="005A089D" w:rsidP="005A089D">
      <w:pPr>
        <w:pStyle w:val="breakline"/>
        <w:rPr>
          <w:rFonts w:eastAsiaTheme="minorEastAsia"/>
          <w:color w:val="002060"/>
        </w:rPr>
      </w:pPr>
    </w:p>
    <w:p w14:paraId="184A8F15" w14:textId="77777777" w:rsidR="005A089D" w:rsidRPr="005A089D" w:rsidRDefault="005A089D" w:rsidP="005A089D">
      <w:pPr>
        <w:pStyle w:val="breakline"/>
        <w:rPr>
          <w:color w:val="002060"/>
        </w:rPr>
      </w:pPr>
    </w:p>
    <w:p w14:paraId="7F5FC834" w14:textId="77777777" w:rsidR="005A089D" w:rsidRPr="005A089D" w:rsidRDefault="005A089D" w:rsidP="005A089D">
      <w:pPr>
        <w:pStyle w:val="titoloprinc0"/>
        <w:rPr>
          <w:color w:val="002060"/>
        </w:rPr>
      </w:pPr>
      <w:r w:rsidRPr="005A089D">
        <w:rPr>
          <w:color w:val="002060"/>
        </w:rPr>
        <w:t>GIUDICE SPORTIVO</w:t>
      </w:r>
    </w:p>
    <w:p w14:paraId="18908035" w14:textId="77777777" w:rsidR="005A089D" w:rsidRPr="005A089D" w:rsidRDefault="005A089D" w:rsidP="005A089D">
      <w:pPr>
        <w:pStyle w:val="diffida"/>
        <w:rPr>
          <w:color w:val="002060"/>
        </w:rPr>
      </w:pPr>
      <w:r w:rsidRPr="005A089D">
        <w:rPr>
          <w:color w:val="002060"/>
        </w:rPr>
        <w:t>Il Giudice Sportivo Avv. Agnese Lazzaretti, con l'assistenza del segretario Angelo Castellana, nella seduta del 17/04/2024, ha adottato le decisioni che di seguito integralmente si riportano:</w:t>
      </w:r>
    </w:p>
    <w:p w14:paraId="7A933AE8" w14:textId="77777777" w:rsidR="005A089D" w:rsidRPr="005A089D" w:rsidRDefault="005A089D" w:rsidP="005A089D">
      <w:pPr>
        <w:pStyle w:val="titolo10"/>
        <w:rPr>
          <w:color w:val="002060"/>
        </w:rPr>
      </w:pPr>
      <w:r w:rsidRPr="005A089D">
        <w:rPr>
          <w:color w:val="002060"/>
        </w:rPr>
        <w:t xml:space="preserve">GARE DEL 13/ 4/2024 </w:t>
      </w:r>
    </w:p>
    <w:p w14:paraId="7D47C552" w14:textId="77777777" w:rsidR="005A089D" w:rsidRPr="005A089D" w:rsidRDefault="005A089D" w:rsidP="005A089D">
      <w:pPr>
        <w:pStyle w:val="titolo7a"/>
        <w:rPr>
          <w:color w:val="002060"/>
        </w:rPr>
      </w:pPr>
      <w:r w:rsidRPr="005A089D">
        <w:rPr>
          <w:color w:val="002060"/>
        </w:rPr>
        <w:t xml:space="preserve">PROVVEDIMENTI DISCIPLINARI </w:t>
      </w:r>
    </w:p>
    <w:p w14:paraId="4569E27C"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0A228717" w14:textId="77777777" w:rsidR="005A089D" w:rsidRPr="005A089D" w:rsidRDefault="005A089D" w:rsidP="005A089D">
      <w:pPr>
        <w:pStyle w:val="titolo30"/>
        <w:rPr>
          <w:color w:val="002060"/>
        </w:rPr>
      </w:pPr>
      <w:r w:rsidRPr="005A089D">
        <w:rPr>
          <w:color w:val="002060"/>
        </w:rPr>
        <w:t xml:space="preserve">CALCIATORI NON ESPULSI </w:t>
      </w:r>
    </w:p>
    <w:p w14:paraId="69A5413D" w14:textId="77777777" w:rsidR="005A089D" w:rsidRPr="005A089D" w:rsidRDefault="005A089D" w:rsidP="005A089D">
      <w:pPr>
        <w:pStyle w:val="titolo20"/>
        <w:rPr>
          <w:color w:val="002060"/>
        </w:rPr>
      </w:pPr>
      <w:r w:rsidRPr="005A089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1A0B55E1" w14:textId="77777777" w:rsidTr="00BA3785">
        <w:tc>
          <w:tcPr>
            <w:tcW w:w="2200" w:type="dxa"/>
            <w:tcMar>
              <w:top w:w="20" w:type="dxa"/>
              <w:left w:w="20" w:type="dxa"/>
              <w:bottom w:w="20" w:type="dxa"/>
              <w:right w:w="20" w:type="dxa"/>
            </w:tcMar>
            <w:vAlign w:val="center"/>
            <w:hideMark/>
          </w:tcPr>
          <w:p w14:paraId="03C4B0BB" w14:textId="77777777" w:rsidR="005A089D" w:rsidRPr="005A089D" w:rsidRDefault="005A089D" w:rsidP="00BA3785">
            <w:pPr>
              <w:pStyle w:val="movimento"/>
              <w:rPr>
                <w:color w:val="002060"/>
              </w:rPr>
            </w:pPr>
            <w:r w:rsidRPr="005A089D">
              <w:rPr>
                <w:color w:val="002060"/>
              </w:rPr>
              <w:t>LUCCHETTI ALESSANDRO</w:t>
            </w:r>
          </w:p>
        </w:tc>
        <w:tc>
          <w:tcPr>
            <w:tcW w:w="2200" w:type="dxa"/>
            <w:tcMar>
              <w:top w:w="20" w:type="dxa"/>
              <w:left w:w="20" w:type="dxa"/>
              <w:bottom w:w="20" w:type="dxa"/>
              <w:right w:w="20" w:type="dxa"/>
            </w:tcMar>
            <w:vAlign w:val="center"/>
            <w:hideMark/>
          </w:tcPr>
          <w:p w14:paraId="2BBCBB2B" w14:textId="77777777" w:rsidR="005A089D" w:rsidRPr="005A089D" w:rsidRDefault="005A089D" w:rsidP="00BA3785">
            <w:pPr>
              <w:pStyle w:val="movimento2"/>
              <w:rPr>
                <w:color w:val="002060"/>
              </w:rPr>
            </w:pPr>
            <w:r w:rsidRPr="005A089D">
              <w:rPr>
                <w:color w:val="002060"/>
              </w:rPr>
              <w:t xml:space="preserve">(C.U.S. ANCONA) </w:t>
            </w:r>
          </w:p>
        </w:tc>
        <w:tc>
          <w:tcPr>
            <w:tcW w:w="800" w:type="dxa"/>
            <w:tcMar>
              <w:top w:w="20" w:type="dxa"/>
              <w:left w:w="20" w:type="dxa"/>
              <w:bottom w:w="20" w:type="dxa"/>
              <w:right w:w="20" w:type="dxa"/>
            </w:tcMar>
            <w:vAlign w:val="center"/>
            <w:hideMark/>
          </w:tcPr>
          <w:p w14:paraId="0265342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F8F1D66" w14:textId="77777777" w:rsidR="005A089D" w:rsidRPr="005A089D" w:rsidRDefault="005A089D" w:rsidP="00BA3785">
            <w:pPr>
              <w:pStyle w:val="movimento"/>
              <w:rPr>
                <w:color w:val="002060"/>
              </w:rPr>
            </w:pPr>
            <w:r w:rsidRPr="005A089D">
              <w:rPr>
                <w:color w:val="002060"/>
              </w:rPr>
              <w:t>FIORENTINI TOMMASO</w:t>
            </w:r>
          </w:p>
        </w:tc>
        <w:tc>
          <w:tcPr>
            <w:tcW w:w="2200" w:type="dxa"/>
            <w:tcMar>
              <w:top w:w="20" w:type="dxa"/>
              <w:left w:w="20" w:type="dxa"/>
              <w:bottom w:w="20" w:type="dxa"/>
              <w:right w:w="20" w:type="dxa"/>
            </w:tcMar>
            <w:vAlign w:val="center"/>
            <w:hideMark/>
          </w:tcPr>
          <w:p w14:paraId="3067D2B6" w14:textId="77777777" w:rsidR="005A089D" w:rsidRPr="005A089D" w:rsidRDefault="005A089D" w:rsidP="00BA3785">
            <w:pPr>
              <w:pStyle w:val="movimento2"/>
              <w:rPr>
                <w:color w:val="002060"/>
              </w:rPr>
            </w:pPr>
            <w:r w:rsidRPr="005A089D">
              <w:rPr>
                <w:color w:val="002060"/>
              </w:rPr>
              <w:t xml:space="preserve">(NUOVA JUVENTINA FFC) </w:t>
            </w:r>
          </w:p>
        </w:tc>
      </w:tr>
      <w:tr w:rsidR="005A089D" w:rsidRPr="005A089D" w14:paraId="6B9747C6" w14:textId="77777777" w:rsidTr="00BA3785">
        <w:tc>
          <w:tcPr>
            <w:tcW w:w="2200" w:type="dxa"/>
            <w:tcMar>
              <w:top w:w="20" w:type="dxa"/>
              <w:left w:w="20" w:type="dxa"/>
              <w:bottom w:w="20" w:type="dxa"/>
              <w:right w:w="20" w:type="dxa"/>
            </w:tcMar>
            <w:vAlign w:val="center"/>
            <w:hideMark/>
          </w:tcPr>
          <w:p w14:paraId="3FEA5056" w14:textId="77777777" w:rsidR="005A089D" w:rsidRPr="005A089D" w:rsidRDefault="005A089D" w:rsidP="00BA3785">
            <w:pPr>
              <w:pStyle w:val="movimento"/>
              <w:rPr>
                <w:color w:val="002060"/>
              </w:rPr>
            </w:pPr>
            <w:r w:rsidRPr="005A089D">
              <w:rPr>
                <w:color w:val="002060"/>
              </w:rPr>
              <w:t>PIERLUIGI FEDERICO</w:t>
            </w:r>
          </w:p>
        </w:tc>
        <w:tc>
          <w:tcPr>
            <w:tcW w:w="2200" w:type="dxa"/>
            <w:tcMar>
              <w:top w:w="20" w:type="dxa"/>
              <w:left w:w="20" w:type="dxa"/>
              <w:bottom w:w="20" w:type="dxa"/>
              <w:right w:w="20" w:type="dxa"/>
            </w:tcMar>
            <w:vAlign w:val="center"/>
            <w:hideMark/>
          </w:tcPr>
          <w:p w14:paraId="1B18C48B" w14:textId="77777777" w:rsidR="005A089D" w:rsidRPr="005A089D" w:rsidRDefault="005A089D" w:rsidP="00BA3785">
            <w:pPr>
              <w:pStyle w:val="movimento2"/>
              <w:rPr>
                <w:color w:val="002060"/>
              </w:rPr>
            </w:pPr>
            <w:r w:rsidRPr="005A089D">
              <w:rPr>
                <w:color w:val="002060"/>
              </w:rPr>
              <w:t xml:space="preserve">(NUOVA JUVENTINA FFC) </w:t>
            </w:r>
          </w:p>
        </w:tc>
        <w:tc>
          <w:tcPr>
            <w:tcW w:w="800" w:type="dxa"/>
            <w:tcMar>
              <w:top w:w="20" w:type="dxa"/>
              <w:left w:w="20" w:type="dxa"/>
              <w:bottom w:w="20" w:type="dxa"/>
              <w:right w:w="20" w:type="dxa"/>
            </w:tcMar>
            <w:vAlign w:val="center"/>
            <w:hideMark/>
          </w:tcPr>
          <w:p w14:paraId="2038BF0C"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C05EBD4" w14:textId="77777777" w:rsidR="005A089D" w:rsidRPr="005A089D" w:rsidRDefault="005A089D" w:rsidP="00BA3785">
            <w:pPr>
              <w:pStyle w:val="movimento"/>
              <w:rPr>
                <w:color w:val="002060"/>
              </w:rPr>
            </w:pPr>
            <w:r w:rsidRPr="005A089D">
              <w:rPr>
                <w:color w:val="002060"/>
              </w:rPr>
              <w:t>STASYNETS BOGDAN</w:t>
            </w:r>
          </w:p>
        </w:tc>
        <w:tc>
          <w:tcPr>
            <w:tcW w:w="2200" w:type="dxa"/>
            <w:tcMar>
              <w:top w:w="20" w:type="dxa"/>
              <w:left w:w="20" w:type="dxa"/>
              <w:bottom w:w="20" w:type="dxa"/>
              <w:right w:w="20" w:type="dxa"/>
            </w:tcMar>
            <w:vAlign w:val="center"/>
            <w:hideMark/>
          </w:tcPr>
          <w:p w14:paraId="4A34EDE5" w14:textId="77777777" w:rsidR="005A089D" w:rsidRPr="005A089D" w:rsidRDefault="005A089D" w:rsidP="00BA3785">
            <w:pPr>
              <w:pStyle w:val="movimento2"/>
              <w:rPr>
                <w:color w:val="002060"/>
              </w:rPr>
            </w:pPr>
            <w:r w:rsidRPr="005A089D">
              <w:rPr>
                <w:color w:val="002060"/>
              </w:rPr>
              <w:t xml:space="preserve">(REAL FABRIANO) </w:t>
            </w:r>
          </w:p>
        </w:tc>
      </w:tr>
    </w:tbl>
    <w:p w14:paraId="25A9721D" w14:textId="77777777" w:rsidR="005A089D" w:rsidRPr="005A089D" w:rsidRDefault="005A089D" w:rsidP="005A089D">
      <w:pPr>
        <w:pStyle w:val="titolo10"/>
        <w:rPr>
          <w:rFonts w:eastAsiaTheme="minorEastAsia"/>
          <w:color w:val="002060"/>
        </w:rPr>
      </w:pPr>
      <w:r w:rsidRPr="005A089D">
        <w:rPr>
          <w:color w:val="002060"/>
        </w:rPr>
        <w:t xml:space="preserve">GARE DEL 14/ 4/2024 </w:t>
      </w:r>
    </w:p>
    <w:p w14:paraId="708B8DB0" w14:textId="77777777" w:rsidR="005A089D" w:rsidRPr="005A089D" w:rsidRDefault="005A089D" w:rsidP="005A089D">
      <w:pPr>
        <w:pStyle w:val="titolo7a"/>
        <w:rPr>
          <w:color w:val="002060"/>
        </w:rPr>
      </w:pPr>
      <w:r w:rsidRPr="005A089D">
        <w:rPr>
          <w:color w:val="002060"/>
        </w:rPr>
        <w:t xml:space="preserve">PROVVEDIMENTI DISCIPLINARI </w:t>
      </w:r>
    </w:p>
    <w:p w14:paraId="34C779E5"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639C21D4" w14:textId="77777777" w:rsidR="005A089D" w:rsidRPr="005A089D" w:rsidRDefault="005A089D" w:rsidP="005A089D">
      <w:pPr>
        <w:pStyle w:val="titolo30"/>
        <w:rPr>
          <w:color w:val="002060"/>
        </w:rPr>
      </w:pPr>
      <w:r w:rsidRPr="005A089D">
        <w:rPr>
          <w:color w:val="002060"/>
        </w:rPr>
        <w:lastRenderedPageBreak/>
        <w:t xml:space="preserve">CALCIATORI ESPULSI </w:t>
      </w:r>
    </w:p>
    <w:p w14:paraId="77CAA179" w14:textId="77777777" w:rsidR="005A089D" w:rsidRPr="005A089D" w:rsidRDefault="005A089D" w:rsidP="005A089D">
      <w:pPr>
        <w:pStyle w:val="titolo20"/>
        <w:rPr>
          <w:color w:val="002060"/>
        </w:rPr>
      </w:pPr>
      <w:r w:rsidRPr="005A089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0FBA5397" w14:textId="77777777" w:rsidTr="00BA3785">
        <w:tc>
          <w:tcPr>
            <w:tcW w:w="2200" w:type="dxa"/>
            <w:tcMar>
              <w:top w:w="20" w:type="dxa"/>
              <w:left w:w="20" w:type="dxa"/>
              <w:bottom w:w="20" w:type="dxa"/>
              <w:right w:w="20" w:type="dxa"/>
            </w:tcMar>
            <w:vAlign w:val="center"/>
            <w:hideMark/>
          </w:tcPr>
          <w:p w14:paraId="33A18888" w14:textId="77777777" w:rsidR="005A089D" w:rsidRPr="005A089D" w:rsidRDefault="005A089D" w:rsidP="00BA3785">
            <w:pPr>
              <w:pStyle w:val="movimento"/>
              <w:rPr>
                <w:color w:val="002060"/>
              </w:rPr>
            </w:pPr>
            <w:r w:rsidRPr="005A089D">
              <w:rPr>
                <w:color w:val="002060"/>
              </w:rPr>
              <w:t>CICCIOLI MATTIA</w:t>
            </w:r>
          </w:p>
        </w:tc>
        <w:tc>
          <w:tcPr>
            <w:tcW w:w="2200" w:type="dxa"/>
            <w:tcMar>
              <w:top w:w="20" w:type="dxa"/>
              <w:left w:w="20" w:type="dxa"/>
              <w:bottom w:w="20" w:type="dxa"/>
              <w:right w:w="20" w:type="dxa"/>
            </w:tcMar>
            <w:vAlign w:val="center"/>
            <w:hideMark/>
          </w:tcPr>
          <w:p w14:paraId="56FFA0B2" w14:textId="77777777" w:rsidR="005A089D" w:rsidRPr="005A089D" w:rsidRDefault="005A089D" w:rsidP="00BA3785">
            <w:pPr>
              <w:pStyle w:val="movimento2"/>
              <w:rPr>
                <w:color w:val="002060"/>
              </w:rPr>
            </w:pPr>
            <w:r w:rsidRPr="005A089D">
              <w:rPr>
                <w:color w:val="002060"/>
              </w:rPr>
              <w:t xml:space="preserve">(FIGHT BULLS CORRIDONIA) </w:t>
            </w:r>
          </w:p>
        </w:tc>
        <w:tc>
          <w:tcPr>
            <w:tcW w:w="800" w:type="dxa"/>
            <w:tcMar>
              <w:top w:w="20" w:type="dxa"/>
              <w:left w:w="20" w:type="dxa"/>
              <w:bottom w:w="20" w:type="dxa"/>
              <w:right w:w="20" w:type="dxa"/>
            </w:tcMar>
            <w:vAlign w:val="center"/>
            <w:hideMark/>
          </w:tcPr>
          <w:p w14:paraId="27C4BDF5"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41B82C0E"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17EFCF0" w14:textId="77777777" w:rsidR="005A089D" w:rsidRPr="005A089D" w:rsidRDefault="005A089D" w:rsidP="00BA3785">
            <w:pPr>
              <w:pStyle w:val="movimento2"/>
              <w:rPr>
                <w:color w:val="002060"/>
              </w:rPr>
            </w:pPr>
            <w:r w:rsidRPr="005A089D">
              <w:rPr>
                <w:color w:val="002060"/>
              </w:rPr>
              <w:t> </w:t>
            </w:r>
          </w:p>
        </w:tc>
      </w:tr>
    </w:tbl>
    <w:p w14:paraId="7A257782" w14:textId="77777777" w:rsidR="005A089D" w:rsidRPr="005A089D" w:rsidRDefault="005A089D" w:rsidP="005A089D">
      <w:pPr>
        <w:pStyle w:val="titolo30"/>
        <w:rPr>
          <w:rFonts w:eastAsiaTheme="minorEastAsia"/>
          <w:color w:val="002060"/>
        </w:rPr>
      </w:pPr>
      <w:r w:rsidRPr="005A089D">
        <w:rPr>
          <w:color w:val="002060"/>
        </w:rPr>
        <w:t xml:space="preserve">CALCIATORI NON ESPULSI </w:t>
      </w:r>
    </w:p>
    <w:p w14:paraId="0A66A426" w14:textId="77777777" w:rsidR="005A089D" w:rsidRPr="005A089D" w:rsidRDefault="005A089D" w:rsidP="005A089D">
      <w:pPr>
        <w:pStyle w:val="titolo20"/>
        <w:rPr>
          <w:color w:val="002060"/>
        </w:rPr>
      </w:pPr>
      <w:r w:rsidRPr="005A089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7A1FC018" w14:textId="77777777" w:rsidTr="00BA3785">
        <w:tc>
          <w:tcPr>
            <w:tcW w:w="2200" w:type="dxa"/>
            <w:tcMar>
              <w:top w:w="20" w:type="dxa"/>
              <w:left w:w="20" w:type="dxa"/>
              <w:bottom w:w="20" w:type="dxa"/>
              <w:right w:w="20" w:type="dxa"/>
            </w:tcMar>
            <w:vAlign w:val="center"/>
            <w:hideMark/>
          </w:tcPr>
          <w:p w14:paraId="1EB40B44" w14:textId="77777777" w:rsidR="005A089D" w:rsidRPr="005A089D" w:rsidRDefault="005A089D" w:rsidP="00BA3785">
            <w:pPr>
              <w:pStyle w:val="movimento"/>
              <w:rPr>
                <w:color w:val="002060"/>
              </w:rPr>
            </w:pPr>
            <w:r w:rsidRPr="005A089D">
              <w:rPr>
                <w:color w:val="002060"/>
              </w:rPr>
              <w:t>CARELLA FRANCESCO</w:t>
            </w:r>
          </w:p>
        </w:tc>
        <w:tc>
          <w:tcPr>
            <w:tcW w:w="2200" w:type="dxa"/>
            <w:tcMar>
              <w:top w:w="20" w:type="dxa"/>
              <w:left w:w="20" w:type="dxa"/>
              <w:bottom w:w="20" w:type="dxa"/>
              <w:right w:w="20" w:type="dxa"/>
            </w:tcMar>
            <w:vAlign w:val="center"/>
            <w:hideMark/>
          </w:tcPr>
          <w:p w14:paraId="7C20F1C9" w14:textId="77777777" w:rsidR="005A089D" w:rsidRPr="005A089D" w:rsidRDefault="005A089D" w:rsidP="00BA3785">
            <w:pPr>
              <w:pStyle w:val="movimento2"/>
              <w:rPr>
                <w:color w:val="002060"/>
              </w:rPr>
            </w:pPr>
            <w:r w:rsidRPr="005A089D">
              <w:rPr>
                <w:color w:val="002060"/>
              </w:rPr>
              <w:t xml:space="preserve">(CARISSIMI 2016 </w:t>
            </w:r>
            <w:proofErr w:type="spellStart"/>
            <w:proofErr w:type="gramStart"/>
            <w:r w:rsidRPr="005A089D">
              <w:rPr>
                <w:color w:val="002060"/>
              </w:rPr>
              <w:t>sq</w:t>
            </w:r>
            <w:proofErr w:type="spellEnd"/>
            <w:r w:rsidRPr="005A089D">
              <w:rPr>
                <w:color w:val="002060"/>
              </w:rPr>
              <w:t>..</w:t>
            </w:r>
            <w:proofErr w:type="gramEnd"/>
            <w:r w:rsidRPr="005A089D">
              <w:rPr>
                <w:color w:val="002060"/>
              </w:rPr>
              <w:t xml:space="preserve">) </w:t>
            </w:r>
          </w:p>
        </w:tc>
        <w:tc>
          <w:tcPr>
            <w:tcW w:w="800" w:type="dxa"/>
            <w:tcMar>
              <w:top w:w="20" w:type="dxa"/>
              <w:left w:w="20" w:type="dxa"/>
              <w:bottom w:w="20" w:type="dxa"/>
              <w:right w:w="20" w:type="dxa"/>
            </w:tcMar>
            <w:vAlign w:val="center"/>
            <w:hideMark/>
          </w:tcPr>
          <w:p w14:paraId="16E8B42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8548ABE" w14:textId="77777777" w:rsidR="005A089D" w:rsidRPr="005A089D" w:rsidRDefault="005A089D" w:rsidP="00BA3785">
            <w:pPr>
              <w:pStyle w:val="movimento"/>
              <w:rPr>
                <w:color w:val="002060"/>
              </w:rPr>
            </w:pPr>
            <w:r w:rsidRPr="005A089D">
              <w:rPr>
                <w:color w:val="002060"/>
              </w:rPr>
              <w:t>COSTANTINI ELIA</w:t>
            </w:r>
          </w:p>
        </w:tc>
        <w:tc>
          <w:tcPr>
            <w:tcW w:w="2200" w:type="dxa"/>
            <w:tcMar>
              <w:top w:w="20" w:type="dxa"/>
              <w:left w:w="20" w:type="dxa"/>
              <w:bottom w:w="20" w:type="dxa"/>
              <w:right w:w="20" w:type="dxa"/>
            </w:tcMar>
            <w:vAlign w:val="center"/>
            <w:hideMark/>
          </w:tcPr>
          <w:p w14:paraId="5E5B92E8" w14:textId="77777777" w:rsidR="005A089D" w:rsidRPr="005A089D" w:rsidRDefault="005A089D" w:rsidP="00BA3785">
            <w:pPr>
              <w:pStyle w:val="movimento2"/>
              <w:rPr>
                <w:color w:val="002060"/>
              </w:rPr>
            </w:pPr>
            <w:r w:rsidRPr="005A089D">
              <w:rPr>
                <w:color w:val="002060"/>
              </w:rPr>
              <w:t xml:space="preserve">(FIGHT BULLS CORRIDONIA) </w:t>
            </w:r>
          </w:p>
        </w:tc>
      </w:tr>
      <w:tr w:rsidR="005A089D" w:rsidRPr="005A089D" w14:paraId="215D5738" w14:textId="77777777" w:rsidTr="00BA3785">
        <w:tc>
          <w:tcPr>
            <w:tcW w:w="2200" w:type="dxa"/>
            <w:tcMar>
              <w:top w:w="20" w:type="dxa"/>
              <w:left w:w="20" w:type="dxa"/>
              <w:bottom w:w="20" w:type="dxa"/>
              <w:right w:w="20" w:type="dxa"/>
            </w:tcMar>
            <w:vAlign w:val="center"/>
            <w:hideMark/>
          </w:tcPr>
          <w:p w14:paraId="2F19558D" w14:textId="77777777" w:rsidR="005A089D" w:rsidRPr="005A089D" w:rsidRDefault="005A089D" w:rsidP="00BA3785">
            <w:pPr>
              <w:pStyle w:val="movimento"/>
              <w:rPr>
                <w:color w:val="002060"/>
              </w:rPr>
            </w:pPr>
            <w:r w:rsidRPr="005A089D">
              <w:rPr>
                <w:color w:val="002060"/>
              </w:rPr>
              <w:t>EMILIANI ALEX</w:t>
            </w:r>
          </w:p>
        </w:tc>
        <w:tc>
          <w:tcPr>
            <w:tcW w:w="2200" w:type="dxa"/>
            <w:tcMar>
              <w:top w:w="20" w:type="dxa"/>
              <w:left w:w="20" w:type="dxa"/>
              <w:bottom w:w="20" w:type="dxa"/>
              <w:right w:w="20" w:type="dxa"/>
            </w:tcMar>
            <w:vAlign w:val="center"/>
            <w:hideMark/>
          </w:tcPr>
          <w:p w14:paraId="79F3CD5F" w14:textId="77777777" w:rsidR="005A089D" w:rsidRPr="005A089D" w:rsidRDefault="005A089D" w:rsidP="00BA3785">
            <w:pPr>
              <w:pStyle w:val="movimento2"/>
              <w:rPr>
                <w:color w:val="002060"/>
              </w:rPr>
            </w:pPr>
            <w:r w:rsidRPr="005A089D">
              <w:rPr>
                <w:color w:val="002060"/>
              </w:rPr>
              <w:t xml:space="preserve">(FIGHT BULLS CORRIDONIA) </w:t>
            </w:r>
          </w:p>
        </w:tc>
        <w:tc>
          <w:tcPr>
            <w:tcW w:w="800" w:type="dxa"/>
            <w:tcMar>
              <w:top w:w="20" w:type="dxa"/>
              <w:left w:w="20" w:type="dxa"/>
              <w:bottom w:w="20" w:type="dxa"/>
              <w:right w:w="20" w:type="dxa"/>
            </w:tcMar>
            <w:vAlign w:val="center"/>
            <w:hideMark/>
          </w:tcPr>
          <w:p w14:paraId="191ABCD6"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31CB1304" w14:textId="77777777" w:rsidR="005A089D" w:rsidRPr="005A089D" w:rsidRDefault="005A089D" w:rsidP="00BA3785">
            <w:pPr>
              <w:pStyle w:val="movimento"/>
              <w:rPr>
                <w:color w:val="002060"/>
              </w:rPr>
            </w:pPr>
            <w:r w:rsidRPr="005A089D">
              <w:rPr>
                <w:color w:val="002060"/>
              </w:rPr>
              <w:t>CICOGNA LORENZO</w:t>
            </w:r>
          </w:p>
        </w:tc>
        <w:tc>
          <w:tcPr>
            <w:tcW w:w="2200" w:type="dxa"/>
            <w:tcMar>
              <w:top w:w="20" w:type="dxa"/>
              <w:left w:w="20" w:type="dxa"/>
              <w:bottom w:w="20" w:type="dxa"/>
              <w:right w:w="20" w:type="dxa"/>
            </w:tcMar>
            <w:vAlign w:val="center"/>
            <w:hideMark/>
          </w:tcPr>
          <w:p w14:paraId="56A55FE9" w14:textId="77777777" w:rsidR="005A089D" w:rsidRPr="005A089D" w:rsidRDefault="005A089D" w:rsidP="00BA3785">
            <w:pPr>
              <w:pStyle w:val="movimento2"/>
              <w:rPr>
                <w:color w:val="002060"/>
              </w:rPr>
            </w:pPr>
            <w:r w:rsidRPr="005A089D">
              <w:rPr>
                <w:color w:val="002060"/>
              </w:rPr>
              <w:t xml:space="preserve">(FUTSAL VIRE GEOSISTEM ASD) </w:t>
            </w:r>
          </w:p>
        </w:tc>
      </w:tr>
      <w:tr w:rsidR="005A089D" w:rsidRPr="005A089D" w14:paraId="227563CB" w14:textId="77777777" w:rsidTr="00BA3785">
        <w:tc>
          <w:tcPr>
            <w:tcW w:w="2200" w:type="dxa"/>
            <w:tcMar>
              <w:top w:w="20" w:type="dxa"/>
              <w:left w:w="20" w:type="dxa"/>
              <w:bottom w:w="20" w:type="dxa"/>
              <w:right w:w="20" w:type="dxa"/>
            </w:tcMar>
            <w:vAlign w:val="center"/>
            <w:hideMark/>
          </w:tcPr>
          <w:p w14:paraId="14E7D690" w14:textId="77777777" w:rsidR="005A089D" w:rsidRPr="005A089D" w:rsidRDefault="005A089D" w:rsidP="00BA3785">
            <w:pPr>
              <w:pStyle w:val="movimento"/>
              <w:rPr>
                <w:color w:val="002060"/>
              </w:rPr>
            </w:pPr>
            <w:r w:rsidRPr="005A089D">
              <w:rPr>
                <w:color w:val="002060"/>
              </w:rPr>
              <w:t>SISTI RICCARDO</w:t>
            </w:r>
          </w:p>
        </w:tc>
        <w:tc>
          <w:tcPr>
            <w:tcW w:w="2200" w:type="dxa"/>
            <w:tcMar>
              <w:top w:w="20" w:type="dxa"/>
              <w:left w:w="20" w:type="dxa"/>
              <w:bottom w:w="20" w:type="dxa"/>
              <w:right w:w="20" w:type="dxa"/>
            </w:tcMar>
            <w:vAlign w:val="center"/>
            <w:hideMark/>
          </w:tcPr>
          <w:p w14:paraId="1D1F1646" w14:textId="77777777" w:rsidR="005A089D" w:rsidRPr="005A089D" w:rsidRDefault="005A089D" w:rsidP="00BA3785">
            <w:pPr>
              <w:pStyle w:val="movimento2"/>
              <w:rPr>
                <w:color w:val="002060"/>
              </w:rPr>
            </w:pPr>
            <w:r w:rsidRPr="005A089D">
              <w:rPr>
                <w:color w:val="002060"/>
              </w:rPr>
              <w:t xml:space="preserve">(FUTSAL VIRE GEOSISTEM ASD) </w:t>
            </w:r>
          </w:p>
        </w:tc>
        <w:tc>
          <w:tcPr>
            <w:tcW w:w="800" w:type="dxa"/>
            <w:tcMar>
              <w:top w:w="20" w:type="dxa"/>
              <w:left w:w="20" w:type="dxa"/>
              <w:bottom w:w="20" w:type="dxa"/>
              <w:right w:w="20" w:type="dxa"/>
            </w:tcMar>
            <w:vAlign w:val="center"/>
            <w:hideMark/>
          </w:tcPr>
          <w:p w14:paraId="4CA64B9A"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22AF3A6C" w14:textId="77777777" w:rsidR="005A089D" w:rsidRPr="005A089D" w:rsidRDefault="005A089D" w:rsidP="00BA3785">
            <w:pPr>
              <w:pStyle w:val="movimento"/>
              <w:rPr>
                <w:color w:val="002060"/>
              </w:rPr>
            </w:pPr>
            <w:r w:rsidRPr="005A089D">
              <w:rPr>
                <w:color w:val="002060"/>
              </w:rPr>
              <w:t>DI DIANA RAFFAELE</w:t>
            </w:r>
          </w:p>
        </w:tc>
        <w:tc>
          <w:tcPr>
            <w:tcW w:w="2200" w:type="dxa"/>
            <w:tcMar>
              <w:top w:w="20" w:type="dxa"/>
              <w:left w:w="20" w:type="dxa"/>
              <w:bottom w:w="20" w:type="dxa"/>
              <w:right w:w="20" w:type="dxa"/>
            </w:tcMar>
            <w:vAlign w:val="center"/>
            <w:hideMark/>
          </w:tcPr>
          <w:p w14:paraId="37611528" w14:textId="77777777" w:rsidR="005A089D" w:rsidRPr="005A089D" w:rsidRDefault="005A089D" w:rsidP="00BA3785">
            <w:pPr>
              <w:pStyle w:val="movimento2"/>
              <w:rPr>
                <w:color w:val="002060"/>
              </w:rPr>
            </w:pPr>
            <w:r w:rsidRPr="005A089D">
              <w:rPr>
                <w:color w:val="002060"/>
              </w:rPr>
              <w:t xml:space="preserve">(ITALSERVICE C5) </w:t>
            </w:r>
          </w:p>
        </w:tc>
      </w:tr>
      <w:tr w:rsidR="005A089D" w:rsidRPr="005A089D" w14:paraId="46EBE60A" w14:textId="77777777" w:rsidTr="00BA3785">
        <w:tc>
          <w:tcPr>
            <w:tcW w:w="2200" w:type="dxa"/>
            <w:tcMar>
              <w:top w:w="20" w:type="dxa"/>
              <w:left w:w="20" w:type="dxa"/>
              <w:bottom w:w="20" w:type="dxa"/>
              <w:right w:w="20" w:type="dxa"/>
            </w:tcMar>
            <w:vAlign w:val="center"/>
            <w:hideMark/>
          </w:tcPr>
          <w:p w14:paraId="0C82286F" w14:textId="77777777" w:rsidR="005A089D" w:rsidRPr="005A089D" w:rsidRDefault="005A089D" w:rsidP="00BA3785">
            <w:pPr>
              <w:pStyle w:val="movimento"/>
              <w:rPr>
                <w:color w:val="002060"/>
              </w:rPr>
            </w:pPr>
            <w:r w:rsidRPr="005A089D">
              <w:rPr>
                <w:color w:val="002060"/>
              </w:rPr>
              <w:t>PASTORE MATTIA</w:t>
            </w:r>
          </w:p>
        </w:tc>
        <w:tc>
          <w:tcPr>
            <w:tcW w:w="2200" w:type="dxa"/>
            <w:tcMar>
              <w:top w:w="20" w:type="dxa"/>
              <w:left w:w="20" w:type="dxa"/>
              <w:bottom w:w="20" w:type="dxa"/>
              <w:right w:w="20" w:type="dxa"/>
            </w:tcMar>
            <w:vAlign w:val="center"/>
            <w:hideMark/>
          </w:tcPr>
          <w:p w14:paraId="7855DAF3" w14:textId="77777777" w:rsidR="005A089D" w:rsidRPr="005A089D" w:rsidRDefault="005A089D" w:rsidP="00BA3785">
            <w:pPr>
              <w:pStyle w:val="movimento2"/>
              <w:rPr>
                <w:color w:val="002060"/>
              </w:rPr>
            </w:pPr>
            <w:r w:rsidRPr="005A089D">
              <w:rPr>
                <w:color w:val="002060"/>
              </w:rPr>
              <w:t xml:space="preserve">(JESI) </w:t>
            </w:r>
          </w:p>
        </w:tc>
        <w:tc>
          <w:tcPr>
            <w:tcW w:w="800" w:type="dxa"/>
            <w:tcMar>
              <w:top w:w="20" w:type="dxa"/>
              <w:left w:w="20" w:type="dxa"/>
              <w:bottom w:w="20" w:type="dxa"/>
              <w:right w:w="20" w:type="dxa"/>
            </w:tcMar>
            <w:vAlign w:val="center"/>
            <w:hideMark/>
          </w:tcPr>
          <w:p w14:paraId="10BD9810"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47F53FC" w14:textId="77777777" w:rsidR="005A089D" w:rsidRPr="005A089D" w:rsidRDefault="005A089D" w:rsidP="00BA3785">
            <w:pPr>
              <w:pStyle w:val="movimento"/>
              <w:rPr>
                <w:color w:val="002060"/>
              </w:rPr>
            </w:pPr>
            <w:r w:rsidRPr="005A089D">
              <w:rPr>
                <w:color w:val="002060"/>
              </w:rPr>
              <w:t>ZINGARETTI NICKY</w:t>
            </w:r>
          </w:p>
        </w:tc>
        <w:tc>
          <w:tcPr>
            <w:tcW w:w="2200" w:type="dxa"/>
            <w:tcMar>
              <w:top w:w="20" w:type="dxa"/>
              <w:left w:w="20" w:type="dxa"/>
              <w:bottom w:w="20" w:type="dxa"/>
              <w:right w:w="20" w:type="dxa"/>
            </w:tcMar>
            <w:vAlign w:val="center"/>
            <w:hideMark/>
          </w:tcPr>
          <w:p w14:paraId="33C5D0E6" w14:textId="77777777" w:rsidR="005A089D" w:rsidRPr="005A089D" w:rsidRDefault="005A089D" w:rsidP="00BA3785">
            <w:pPr>
              <w:pStyle w:val="movimento2"/>
              <w:rPr>
                <w:color w:val="002060"/>
              </w:rPr>
            </w:pPr>
            <w:r w:rsidRPr="005A089D">
              <w:rPr>
                <w:color w:val="002060"/>
              </w:rPr>
              <w:t xml:space="preserve">(JESI) </w:t>
            </w:r>
          </w:p>
        </w:tc>
      </w:tr>
    </w:tbl>
    <w:p w14:paraId="62E4E958" w14:textId="77777777" w:rsidR="005A089D" w:rsidRDefault="005A089D" w:rsidP="005A089D">
      <w:pPr>
        <w:pStyle w:val="breakline"/>
        <w:rPr>
          <w:rFonts w:eastAsiaTheme="minorEastAsia"/>
          <w:color w:val="002060"/>
        </w:rPr>
      </w:pPr>
    </w:p>
    <w:p w14:paraId="647D82D1" w14:textId="77777777" w:rsidR="005A089D" w:rsidRPr="007178EC" w:rsidRDefault="005A089D" w:rsidP="005A089D">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E1085AF" w14:textId="77777777" w:rsidR="005A089D" w:rsidRPr="007178EC" w:rsidRDefault="005A089D" w:rsidP="005A089D">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9120CB0" w14:textId="77777777" w:rsidR="005A089D" w:rsidRPr="005A089D" w:rsidRDefault="005A089D" w:rsidP="005A089D">
      <w:pPr>
        <w:pStyle w:val="breakline"/>
        <w:rPr>
          <w:rFonts w:eastAsiaTheme="minorEastAsia"/>
          <w:color w:val="002060"/>
        </w:rPr>
      </w:pPr>
    </w:p>
    <w:p w14:paraId="02D8BB66" w14:textId="77777777" w:rsidR="005A089D" w:rsidRPr="005A089D" w:rsidRDefault="005A089D" w:rsidP="005A089D">
      <w:pPr>
        <w:pStyle w:val="titoloprinc0"/>
        <w:rPr>
          <w:color w:val="002060"/>
        </w:rPr>
      </w:pPr>
      <w:r w:rsidRPr="005A089D">
        <w:rPr>
          <w:color w:val="002060"/>
        </w:rPr>
        <w:t>CLASSIFICA</w:t>
      </w:r>
    </w:p>
    <w:p w14:paraId="4F99F725" w14:textId="77777777" w:rsidR="005A089D" w:rsidRPr="005A089D" w:rsidRDefault="005A089D" w:rsidP="005A089D">
      <w:pPr>
        <w:pStyle w:val="breakline"/>
        <w:rPr>
          <w:color w:val="002060"/>
        </w:rPr>
      </w:pPr>
    </w:p>
    <w:p w14:paraId="60AB1E09" w14:textId="77777777" w:rsidR="005A089D" w:rsidRPr="005A089D" w:rsidRDefault="005A089D" w:rsidP="005A089D">
      <w:pPr>
        <w:pStyle w:val="breakline"/>
        <w:rPr>
          <w:color w:val="002060"/>
        </w:rPr>
      </w:pPr>
    </w:p>
    <w:p w14:paraId="1FAC16B7"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5E899B14"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01CFC"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4B35B"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92AA"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26C0"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F66EC"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4281"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0F61"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ABEC7"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9728"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4C295" w14:textId="77777777" w:rsidR="005A089D" w:rsidRPr="005A089D" w:rsidRDefault="005A089D" w:rsidP="00BA3785">
            <w:pPr>
              <w:pStyle w:val="headertabella0"/>
              <w:rPr>
                <w:color w:val="002060"/>
              </w:rPr>
            </w:pPr>
            <w:r w:rsidRPr="005A089D">
              <w:rPr>
                <w:color w:val="002060"/>
              </w:rPr>
              <w:t>PE</w:t>
            </w:r>
          </w:p>
        </w:tc>
      </w:tr>
      <w:tr w:rsidR="005A089D" w:rsidRPr="005A089D" w14:paraId="16A9CCC1"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F3D02" w14:textId="77777777" w:rsidR="005A089D" w:rsidRPr="005A089D" w:rsidRDefault="005A089D" w:rsidP="00BA3785">
            <w:pPr>
              <w:pStyle w:val="rowtabella0"/>
              <w:rPr>
                <w:color w:val="002060"/>
              </w:rPr>
            </w:pPr>
            <w:r w:rsidRPr="005A089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6166"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609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84B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A1B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D50B"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0DCA"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F5E4"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212A"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337A" w14:textId="77777777" w:rsidR="005A089D" w:rsidRPr="005A089D" w:rsidRDefault="005A089D" w:rsidP="00BA3785">
            <w:pPr>
              <w:pStyle w:val="rowtabella0"/>
              <w:jc w:val="center"/>
              <w:rPr>
                <w:color w:val="002060"/>
              </w:rPr>
            </w:pPr>
            <w:r w:rsidRPr="005A089D">
              <w:rPr>
                <w:color w:val="002060"/>
              </w:rPr>
              <w:t>0</w:t>
            </w:r>
          </w:p>
        </w:tc>
      </w:tr>
      <w:tr w:rsidR="005A089D" w:rsidRPr="005A089D" w14:paraId="6EE3847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BE4A" w14:textId="77777777" w:rsidR="005A089D" w:rsidRPr="005A089D" w:rsidRDefault="005A089D" w:rsidP="00BA3785">
            <w:pPr>
              <w:pStyle w:val="rowtabella0"/>
              <w:rPr>
                <w:color w:val="002060"/>
              </w:rPr>
            </w:pPr>
            <w:r w:rsidRPr="005A089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DCE0"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358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24DA"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9643"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64BA"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0BFD"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A946"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BD64"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92CC" w14:textId="77777777" w:rsidR="005A089D" w:rsidRPr="005A089D" w:rsidRDefault="005A089D" w:rsidP="00BA3785">
            <w:pPr>
              <w:pStyle w:val="rowtabella0"/>
              <w:jc w:val="center"/>
              <w:rPr>
                <w:color w:val="002060"/>
              </w:rPr>
            </w:pPr>
            <w:r w:rsidRPr="005A089D">
              <w:rPr>
                <w:color w:val="002060"/>
              </w:rPr>
              <w:t>0</w:t>
            </w:r>
          </w:p>
        </w:tc>
      </w:tr>
      <w:tr w:rsidR="005A089D" w:rsidRPr="005A089D" w14:paraId="4DB3012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E63DD" w14:textId="77777777" w:rsidR="005A089D" w:rsidRPr="005A089D" w:rsidRDefault="005A089D" w:rsidP="00BA3785">
            <w:pPr>
              <w:pStyle w:val="rowtabella0"/>
              <w:rPr>
                <w:color w:val="002060"/>
              </w:rPr>
            </w:pPr>
            <w:r w:rsidRPr="005A089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CE75"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28A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94AC"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74ED2"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9AF2"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E26B"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1F06"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3406"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93FC" w14:textId="77777777" w:rsidR="005A089D" w:rsidRPr="005A089D" w:rsidRDefault="005A089D" w:rsidP="00BA3785">
            <w:pPr>
              <w:pStyle w:val="rowtabella0"/>
              <w:jc w:val="center"/>
              <w:rPr>
                <w:color w:val="002060"/>
              </w:rPr>
            </w:pPr>
            <w:r w:rsidRPr="005A089D">
              <w:rPr>
                <w:color w:val="002060"/>
              </w:rPr>
              <w:t>0</w:t>
            </w:r>
          </w:p>
        </w:tc>
      </w:tr>
      <w:tr w:rsidR="005A089D" w:rsidRPr="005A089D" w14:paraId="016C790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08132" w14:textId="77777777" w:rsidR="005A089D" w:rsidRPr="005A089D" w:rsidRDefault="005A089D" w:rsidP="00BA3785">
            <w:pPr>
              <w:pStyle w:val="rowtabella0"/>
              <w:rPr>
                <w:color w:val="002060"/>
              </w:rPr>
            </w:pPr>
            <w:r w:rsidRPr="005A089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4C4F"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30D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8BA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7BAE"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9F59"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EAB4"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DF45"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38C6"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F48B" w14:textId="77777777" w:rsidR="005A089D" w:rsidRPr="005A089D" w:rsidRDefault="005A089D" w:rsidP="00BA3785">
            <w:pPr>
              <w:pStyle w:val="rowtabella0"/>
              <w:jc w:val="center"/>
              <w:rPr>
                <w:color w:val="002060"/>
              </w:rPr>
            </w:pPr>
            <w:r w:rsidRPr="005A089D">
              <w:rPr>
                <w:color w:val="002060"/>
              </w:rPr>
              <w:t>0</w:t>
            </w:r>
          </w:p>
        </w:tc>
      </w:tr>
      <w:tr w:rsidR="005A089D" w:rsidRPr="005A089D" w14:paraId="6253100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ABC42" w14:textId="77777777" w:rsidR="005A089D" w:rsidRPr="005620AA" w:rsidRDefault="005A089D" w:rsidP="00BA3785">
            <w:pPr>
              <w:pStyle w:val="rowtabella0"/>
              <w:rPr>
                <w:color w:val="002060"/>
                <w:lang w:val="en-US"/>
              </w:rPr>
            </w:pPr>
            <w:r w:rsidRPr="005620A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FFDA"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254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57BA"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530F"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542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E64A"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4613"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32A7"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F753" w14:textId="77777777" w:rsidR="005A089D" w:rsidRPr="005A089D" w:rsidRDefault="005A089D" w:rsidP="00BA3785">
            <w:pPr>
              <w:pStyle w:val="rowtabella0"/>
              <w:jc w:val="center"/>
              <w:rPr>
                <w:color w:val="002060"/>
              </w:rPr>
            </w:pPr>
            <w:r w:rsidRPr="005A089D">
              <w:rPr>
                <w:color w:val="002060"/>
              </w:rPr>
              <w:t>0</w:t>
            </w:r>
          </w:p>
        </w:tc>
      </w:tr>
      <w:tr w:rsidR="005A089D" w:rsidRPr="005A089D" w14:paraId="2E5FF7B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9E2F0" w14:textId="77777777" w:rsidR="005A089D" w:rsidRPr="005A089D" w:rsidRDefault="005A089D" w:rsidP="00BA3785">
            <w:pPr>
              <w:pStyle w:val="rowtabella0"/>
              <w:rPr>
                <w:color w:val="002060"/>
              </w:rPr>
            </w:pPr>
            <w:r w:rsidRPr="005A089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CC3B"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D25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3F5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876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3BC1"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43F0"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2C72"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FE96"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8CEC" w14:textId="77777777" w:rsidR="005A089D" w:rsidRPr="005A089D" w:rsidRDefault="005A089D" w:rsidP="00BA3785">
            <w:pPr>
              <w:pStyle w:val="rowtabella0"/>
              <w:jc w:val="center"/>
              <w:rPr>
                <w:color w:val="002060"/>
              </w:rPr>
            </w:pPr>
            <w:r w:rsidRPr="005A089D">
              <w:rPr>
                <w:color w:val="002060"/>
              </w:rPr>
              <w:t>0</w:t>
            </w:r>
          </w:p>
        </w:tc>
      </w:tr>
      <w:tr w:rsidR="005A089D" w:rsidRPr="005A089D" w14:paraId="0FD7369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E702F" w14:textId="77777777" w:rsidR="005A089D" w:rsidRPr="005A089D" w:rsidRDefault="005A089D" w:rsidP="00BA3785">
            <w:pPr>
              <w:pStyle w:val="rowtabella0"/>
              <w:rPr>
                <w:color w:val="002060"/>
              </w:rPr>
            </w:pPr>
            <w:proofErr w:type="spellStart"/>
            <w:proofErr w:type="gramStart"/>
            <w:r w:rsidRPr="005A089D">
              <w:rPr>
                <w:color w:val="002060"/>
              </w:rPr>
              <w:t>sq</w:t>
            </w:r>
            <w:proofErr w:type="spellEnd"/>
            <w:r w:rsidRPr="005A089D">
              <w:rPr>
                <w:color w:val="002060"/>
              </w:rPr>
              <w:t>..</w:t>
            </w:r>
            <w:proofErr w:type="gramEnd"/>
            <w:r w:rsidRPr="005A089D">
              <w:rPr>
                <w:color w:val="002060"/>
              </w:rPr>
              <w:t xml:space="preserve"> CARISSIMI 2016 </w:t>
            </w:r>
            <w:proofErr w:type="spellStart"/>
            <w:proofErr w:type="gramStart"/>
            <w:r w:rsidRPr="005A089D">
              <w:rPr>
                <w:color w:val="002060"/>
              </w:rPr>
              <w:t>sq</w:t>
            </w:r>
            <w:proofErr w:type="spellEnd"/>
            <w:r w:rsidRPr="005A089D">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92F7"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EA0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7972"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CEE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2825"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DE13"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2F14"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0A9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84D8" w14:textId="77777777" w:rsidR="005A089D" w:rsidRPr="005A089D" w:rsidRDefault="005A089D" w:rsidP="00BA3785">
            <w:pPr>
              <w:pStyle w:val="rowtabella0"/>
              <w:jc w:val="center"/>
              <w:rPr>
                <w:color w:val="002060"/>
              </w:rPr>
            </w:pPr>
            <w:r w:rsidRPr="005A089D">
              <w:rPr>
                <w:color w:val="002060"/>
              </w:rPr>
              <w:t>0</w:t>
            </w:r>
          </w:p>
        </w:tc>
      </w:tr>
      <w:tr w:rsidR="005A089D" w:rsidRPr="005A089D" w14:paraId="57DE7AE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572A7" w14:textId="77777777" w:rsidR="005A089D" w:rsidRPr="005A089D" w:rsidRDefault="005A089D" w:rsidP="00BA3785">
            <w:pPr>
              <w:pStyle w:val="rowtabella0"/>
              <w:rPr>
                <w:color w:val="002060"/>
              </w:rPr>
            </w:pPr>
            <w:r w:rsidRPr="005A089D">
              <w:rPr>
                <w:color w:val="002060"/>
              </w:rPr>
              <w:t xml:space="preserve">G.S. AUDAX 1970 </w:t>
            </w:r>
            <w:proofErr w:type="gramStart"/>
            <w:r w:rsidRPr="005A089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54EC"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BCE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85B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CC52"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611F"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BB81"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0426"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02029"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B68F" w14:textId="77777777" w:rsidR="005A089D" w:rsidRPr="005A089D" w:rsidRDefault="005A089D" w:rsidP="00BA3785">
            <w:pPr>
              <w:pStyle w:val="rowtabella0"/>
              <w:jc w:val="center"/>
              <w:rPr>
                <w:color w:val="002060"/>
              </w:rPr>
            </w:pPr>
            <w:r w:rsidRPr="005A089D">
              <w:rPr>
                <w:color w:val="002060"/>
              </w:rPr>
              <w:t>0</w:t>
            </w:r>
          </w:p>
        </w:tc>
      </w:tr>
      <w:tr w:rsidR="005A089D" w:rsidRPr="005A089D" w14:paraId="5C56FB0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E6397" w14:textId="77777777" w:rsidR="005A089D" w:rsidRPr="005A089D" w:rsidRDefault="005A089D" w:rsidP="00BA3785">
            <w:pPr>
              <w:pStyle w:val="rowtabella0"/>
              <w:rPr>
                <w:color w:val="002060"/>
              </w:rPr>
            </w:pPr>
            <w:r w:rsidRPr="005A089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3FA4"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61BA"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ECA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3CA1"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C48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594B"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5B74"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3366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D46D" w14:textId="77777777" w:rsidR="005A089D" w:rsidRPr="005A089D" w:rsidRDefault="005A089D" w:rsidP="00BA3785">
            <w:pPr>
              <w:pStyle w:val="rowtabella0"/>
              <w:jc w:val="center"/>
              <w:rPr>
                <w:color w:val="002060"/>
              </w:rPr>
            </w:pPr>
            <w:r w:rsidRPr="005A089D">
              <w:rPr>
                <w:color w:val="002060"/>
              </w:rPr>
              <w:t>0</w:t>
            </w:r>
          </w:p>
        </w:tc>
      </w:tr>
      <w:tr w:rsidR="005A089D" w:rsidRPr="005A089D" w14:paraId="1D2372D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8A2BF" w14:textId="77777777" w:rsidR="005A089D" w:rsidRPr="005A089D" w:rsidRDefault="005A089D" w:rsidP="00BA3785">
            <w:pPr>
              <w:pStyle w:val="rowtabella0"/>
              <w:rPr>
                <w:color w:val="002060"/>
              </w:rPr>
            </w:pPr>
            <w:r w:rsidRPr="005A089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282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D41B"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E048"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0724"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D9E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527F"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B02C"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604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500A" w14:textId="77777777" w:rsidR="005A089D" w:rsidRPr="005A089D" w:rsidRDefault="005A089D" w:rsidP="00BA3785">
            <w:pPr>
              <w:pStyle w:val="rowtabella0"/>
              <w:jc w:val="center"/>
              <w:rPr>
                <w:color w:val="002060"/>
              </w:rPr>
            </w:pPr>
            <w:r w:rsidRPr="005A089D">
              <w:rPr>
                <w:color w:val="002060"/>
              </w:rPr>
              <w:t>1</w:t>
            </w:r>
          </w:p>
        </w:tc>
      </w:tr>
      <w:tr w:rsidR="005A089D" w:rsidRPr="005A089D" w14:paraId="116E110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96876" w14:textId="77777777" w:rsidR="005A089D" w:rsidRPr="005A089D" w:rsidRDefault="005A089D" w:rsidP="00BA3785">
            <w:pPr>
              <w:pStyle w:val="rowtabella0"/>
              <w:rPr>
                <w:color w:val="002060"/>
              </w:rPr>
            </w:pPr>
            <w:r w:rsidRPr="005A089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663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FC75"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025A"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F51C"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18C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4974"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EC10"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04A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F7D2" w14:textId="77777777" w:rsidR="005A089D" w:rsidRPr="005A089D" w:rsidRDefault="005A089D" w:rsidP="00BA3785">
            <w:pPr>
              <w:pStyle w:val="rowtabella0"/>
              <w:jc w:val="center"/>
              <w:rPr>
                <w:color w:val="002060"/>
              </w:rPr>
            </w:pPr>
            <w:r w:rsidRPr="005A089D">
              <w:rPr>
                <w:color w:val="002060"/>
              </w:rPr>
              <w:t>0</w:t>
            </w:r>
          </w:p>
        </w:tc>
      </w:tr>
      <w:tr w:rsidR="005A089D" w:rsidRPr="005A089D" w14:paraId="727DA09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FF5EF" w14:textId="77777777" w:rsidR="005A089D" w:rsidRPr="005A089D" w:rsidRDefault="005A089D" w:rsidP="00BA3785">
            <w:pPr>
              <w:pStyle w:val="rowtabella0"/>
              <w:rPr>
                <w:color w:val="002060"/>
              </w:rPr>
            </w:pPr>
            <w:r w:rsidRPr="005A089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BB1A"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8FCA"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0CD4"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EFB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287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901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8BAA"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6DE83"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14B1" w14:textId="77777777" w:rsidR="005A089D" w:rsidRPr="005A089D" w:rsidRDefault="005A089D" w:rsidP="00BA3785">
            <w:pPr>
              <w:pStyle w:val="rowtabella0"/>
              <w:jc w:val="center"/>
              <w:rPr>
                <w:color w:val="002060"/>
              </w:rPr>
            </w:pPr>
            <w:r w:rsidRPr="005A089D">
              <w:rPr>
                <w:color w:val="002060"/>
              </w:rPr>
              <w:t>0</w:t>
            </w:r>
          </w:p>
        </w:tc>
      </w:tr>
      <w:tr w:rsidR="005A089D" w:rsidRPr="005A089D" w14:paraId="14C6171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7B0D4" w14:textId="77777777" w:rsidR="005A089D" w:rsidRPr="005A089D" w:rsidRDefault="005A089D" w:rsidP="00BA3785">
            <w:pPr>
              <w:pStyle w:val="rowtabella0"/>
              <w:rPr>
                <w:color w:val="002060"/>
              </w:rPr>
            </w:pPr>
            <w:r w:rsidRPr="005A089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905A"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B6A6"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ABA3"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61F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DFD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43E1"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EEB8"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FCD6"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581D" w14:textId="77777777" w:rsidR="005A089D" w:rsidRPr="005A089D" w:rsidRDefault="005A089D" w:rsidP="00BA3785">
            <w:pPr>
              <w:pStyle w:val="rowtabella0"/>
              <w:jc w:val="center"/>
              <w:rPr>
                <w:color w:val="002060"/>
              </w:rPr>
            </w:pPr>
            <w:r w:rsidRPr="005A089D">
              <w:rPr>
                <w:color w:val="002060"/>
              </w:rPr>
              <w:t>0</w:t>
            </w:r>
          </w:p>
        </w:tc>
      </w:tr>
      <w:tr w:rsidR="005A089D" w:rsidRPr="005A089D" w14:paraId="4EEF30B0"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1B7C9" w14:textId="77777777" w:rsidR="005A089D" w:rsidRPr="005A089D" w:rsidRDefault="005A089D" w:rsidP="00BA3785">
            <w:pPr>
              <w:pStyle w:val="rowtabella0"/>
              <w:rPr>
                <w:color w:val="002060"/>
              </w:rPr>
            </w:pPr>
            <w:r w:rsidRPr="005A089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6459"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8B5E"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513E"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84ED"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43E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AE0A"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B8C3" w14:textId="77777777" w:rsidR="005A089D" w:rsidRPr="005A089D" w:rsidRDefault="005A089D" w:rsidP="00BA3785">
            <w:pPr>
              <w:pStyle w:val="rowtabella0"/>
              <w:jc w:val="center"/>
              <w:rPr>
                <w:color w:val="002060"/>
              </w:rPr>
            </w:pPr>
            <w:r w:rsidRPr="005A08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BF5E"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71A1" w14:textId="77777777" w:rsidR="005A089D" w:rsidRPr="005A089D" w:rsidRDefault="005A089D" w:rsidP="00BA3785">
            <w:pPr>
              <w:pStyle w:val="rowtabella0"/>
              <w:jc w:val="center"/>
              <w:rPr>
                <w:color w:val="002060"/>
              </w:rPr>
            </w:pPr>
            <w:r w:rsidRPr="005A089D">
              <w:rPr>
                <w:color w:val="002060"/>
              </w:rPr>
              <w:t>0</w:t>
            </w:r>
          </w:p>
        </w:tc>
      </w:tr>
      <w:tr w:rsidR="005A089D" w:rsidRPr="005A089D" w14:paraId="1412BB7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ABCD" w14:textId="77777777" w:rsidR="005A089D" w:rsidRPr="005A089D" w:rsidRDefault="005A089D" w:rsidP="00BA3785">
            <w:pPr>
              <w:pStyle w:val="rowtabella0"/>
              <w:rPr>
                <w:color w:val="002060"/>
              </w:rPr>
            </w:pPr>
            <w:r w:rsidRPr="005A089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A579"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F02B"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79F5"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B22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54DC"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509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946F" w14:textId="77777777" w:rsidR="005A089D" w:rsidRPr="005A089D" w:rsidRDefault="005A089D" w:rsidP="00BA3785">
            <w:pPr>
              <w:pStyle w:val="rowtabella0"/>
              <w:jc w:val="center"/>
              <w:rPr>
                <w:color w:val="002060"/>
              </w:rPr>
            </w:pPr>
            <w:r w:rsidRPr="005A08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4F87"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A26C" w14:textId="77777777" w:rsidR="005A089D" w:rsidRPr="005A089D" w:rsidRDefault="005A089D" w:rsidP="00BA3785">
            <w:pPr>
              <w:pStyle w:val="rowtabella0"/>
              <w:jc w:val="center"/>
              <w:rPr>
                <w:color w:val="002060"/>
              </w:rPr>
            </w:pPr>
            <w:r w:rsidRPr="005A089D">
              <w:rPr>
                <w:color w:val="002060"/>
              </w:rPr>
              <w:t>0</w:t>
            </w:r>
          </w:p>
        </w:tc>
      </w:tr>
      <w:tr w:rsidR="005A089D" w:rsidRPr="005A089D" w14:paraId="601CF72A"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D917E" w14:textId="77777777" w:rsidR="005A089D" w:rsidRPr="005620AA" w:rsidRDefault="005A089D" w:rsidP="00BA3785">
            <w:pPr>
              <w:pStyle w:val="rowtabella0"/>
              <w:rPr>
                <w:color w:val="002060"/>
                <w:lang w:val="en-US"/>
              </w:rPr>
            </w:pPr>
            <w:r w:rsidRPr="005620A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49C7"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45EC"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633F"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530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505E"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06A8"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3313"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23C9"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C596" w14:textId="77777777" w:rsidR="005A089D" w:rsidRPr="005A089D" w:rsidRDefault="005A089D" w:rsidP="00BA3785">
            <w:pPr>
              <w:pStyle w:val="rowtabella0"/>
              <w:jc w:val="center"/>
              <w:rPr>
                <w:color w:val="002060"/>
              </w:rPr>
            </w:pPr>
            <w:r w:rsidRPr="005A089D">
              <w:rPr>
                <w:color w:val="002060"/>
              </w:rPr>
              <w:t>0</w:t>
            </w:r>
          </w:p>
        </w:tc>
      </w:tr>
    </w:tbl>
    <w:p w14:paraId="5242E0C5" w14:textId="77777777" w:rsidR="005A089D" w:rsidRDefault="005A089D" w:rsidP="005A089D">
      <w:pPr>
        <w:pStyle w:val="breakline"/>
        <w:rPr>
          <w:rFonts w:eastAsiaTheme="minorEastAsia"/>
          <w:color w:val="002060"/>
        </w:rPr>
      </w:pPr>
    </w:p>
    <w:p w14:paraId="3E22946A" w14:textId="77777777" w:rsidR="003D470A" w:rsidRPr="005A089D" w:rsidRDefault="003D470A" w:rsidP="003D470A">
      <w:pPr>
        <w:pStyle w:val="titoloprinc0"/>
        <w:rPr>
          <w:color w:val="002060"/>
        </w:rPr>
      </w:pPr>
      <w:r>
        <w:rPr>
          <w:color w:val="002060"/>
        </w:rPr>
        <w:t>PROGRAMMA GARE</w:t>
      </w:r>
    </w:p>
    <w:p w14:paraId="41A6FC1C" w14:textId="77777777" w:rsidR="003D470A" w:rsidRDefault="003D470A" w:rsidP="005A089D">
      <w:pPr>
        <w:pStyle w:val="breakline"/>
        <w:rPr>
          <w:rFonts w:eastAsiaTheme="minorEastAsia"/>
          <w:color w:val="002060"/>
        </w:rPr>
      </w:pPr>
    </w:p>
    <w:p w14:paraId="0C8FBFFC" w14:textId="77777777" w:rsidR="00A45E3B" w:rsidRPr="00DE4DD1" w:rsidRDefault="00A45E3B" w:rsidP="00A45E3B">
      <w:pPr>
        <w:pStyle w:val="sottotitolocampionato10"/>
        <w:rPr>
          <w:color w:val="002060"/>
        </w:rPr>
      </w:pPr>
      <w:r w:rsidRPr="00DE4DD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45E3B" w:rsidRPr="00DE4DD1" w14:paraId="46944030"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4EB8F"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8B96"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0F401"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942B"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0C3D"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4591A"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B0539"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73A208C3"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F3B2B" w14:textId="77777777" w:rsidR="00A45E3B" w:rsidRPr="00DE4DD1" w:rsidRDefault="00A45E3B" w:rsidP="00BA3785">
            <w:pPr>
              <w:pStyle w:val="rowtabella0"/>
              <w:rPr>
                <w:color w:val="002060"/>
              </w:rPr>
            </w:pPr>
            <w:r w:rsidRPr="00DE4DD1">
              <w:rPr>
                <w:color w:val="002060"/>
              </w:rPr>
              <w:t xml:space="preserve">AUDAX 1970 </w:t>
            </w:r>
            <w:proofErr w:type="gramStart"/>
            <w:r w:rsidRPr="00DE4DD1">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DB046" w14:textId="77777777" w:rsidR="00A45E3B" w:rsidRPr="00DE4DD1" w:rsidRDefault="00A45E3B" w:rsidP="00BA3785">
            <w:pPr>
              <w:pStyle w:val="rowtabella0"/>
              <w:rPr>
                <w:color w:val="002060"/>
              </w:rPr>
            </w:pPr>
            <w:r w:rsidRPr="00DE4DD1">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02422"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6D065" w14:textId="77777777" w:rsidR="00A45E3B" w:rsidRPr="00DE4DD1" w:rsidRDefault="00A45E3B" w:rsidP="00BA3785">
            <w:pPr>
              <w:pStyle w:val="rowtabella0"/>
              <w:rPr>
                <w:color w:val="002060"/>
              </w:rPr>
            </w:pPr>
            <w:r w:rsidRPr="00DE4DD1">
              <w:rPr>
                <w:color w:val="002060"/>
              </w:rPr>
              <w:t>18/04/2024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57455" w14:textId="77777777" w:rsidR="00A45E3B" w:rsidRPr="00DE4DD1" w:rsidRDefault="00A45E3B" w:rsidP="00BA3785">
            <w:pPr>
              <w:pStyle w:val="rowtabella0"/>
              <w:rPr>
                <w:color w:val="002060"/>
              </w:rPr>
            </w:pPr>
            <w:r w:rsidRPr="00DE4DD1">
              <w:rPr>
                <w:color w:val="002060"/>
              </w:rPr>
              <w:t>5109 CAMPO COPERTO N°3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C98DA" w14:textId="77777777" w:rsidR="00A45E3B" w:rsidRPr="00DE4DD1" w:rsidRDefault="00A45E3B" w:rsidP="00BA3785">
            <w:pPr>
              <w:pStyle w:val="rowtabella0"/>
              <w:rPr>
                <w:color w:val="002060"/>
              </w:rPr>
            </w:pPr>
            <w:r w:rsidRPr="00DE4DD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0B0F9" w14:textId="77777777" w:rsidR="00A45E3B" w:rsidRPr="00DE4DD1" w:rsidRDefault="00A45E3B" w:rsidP="00BA3785">
            <w:pPr>
              <w:pStyle w:val="rowtabella0"/>
              <w:rPr>
                <w:color w:val="002060"/>
              </w:rPr>
            </w:pPr>
            <w:r w:rsidRPr="00DE4DD1">
              <w:rPr>
                <w:color w:val="002060"/>
              </w:rPr>
              <w:t>VIA CELLINI</w:t>
            </w:r>
          </w:p>
        </w:tc>
      </w:tr>
    </w:tbl>
    <w:p w14:paraId="2A37058C" w14:textId="77777777" w:rsidR="00A45E3B" w:rsidRPr="00DE4DD1" w:rsidRDefault="00A45E3B" w:rsidP="00A45E3B">
      <w:pPr>
        <w:pStyle w:val="breakline"/>
        <w:rPr>
          <w:rFonts w:eastAsiaTheme="minorEastAsia"/>
          <w:color w:val="002060"/>
        </w:rPr>
      </w:pPr>
    </w:p>
    <w:p w14:paraId="1BDC8422" w14:textId="77777777" w:rsidR="00A45E3B" w:rsidRPr="00DE4DD1" w:rsidRDefault="00A45E3B" w:rsidP="00A45E3B">
      <w:pPr>
        <w:pStyle w:val="breakline"/>
        <w:rPr>
          <w:color w:val="002060"/>
        </w:rPr>
      </w:pPr>
    </w:p>
    <w:p w14:paraId="75C5CFA2" w14:textId="77777777" w:rsidR="00A45E3B" w:rsidRPr="00DE4DD1" w:rsidRDefault="00A45E3B" w:rsidP="00A45E3B">
      <w:pPr>
        <w:pStyle w:val="breakline"/>
        <w:rPr>
          <w:color w:val="002060"/>
        </w:rPr>
      </w:pPr>
    </w:p>
    <w:p w14:paraId="40BB7E66" w14:textId="77777777" w:rsidR="00A45E3B" w:rsidRPr="00DE4DD1" w:rsidRDefault="00A45E3B" w:rsidP="00A45E3B">
      <w:pPr>
        <w:pStyle w:val="sottotitolocampionato10"/>
        <w:rPr>
          <w:color w:val="002060"/>
        </w:rPr>
      </w:pPr>
      <w:r w:rsidRPr="00DE4DD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98"/>
        <w:gridCol w:w="1558"/>
        <w:gridCol w:w="1541"/>
      </w:tblGrid>
      <w:tr w:rsidR="00A45E3B" w:rsidRPr="00DE4DD1" w14:paraId="640B8D85"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CF554"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C9565"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C2387"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B1BC"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E3BE8"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D2DDA"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4CD7A"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3A779201"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11D1B" w14:textId="77777777" w:rsidR="00A45E3B" w:rsidRPr="00DE4DD1" w:rsidRDefault="00A45E3B" w:rsidP="00BA3785">
            <w:pPr>
              <w:pStyle w:val="rowtabella0"/>
              <w:rPr>
                <w:color w:val="002060"/>
              </w:rPr>
            </w:pPr>
            <w:r w:rsidRPr="00DE4DD1">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65CF8" w14:textId="77777777" w:rsidR="00A45E3B" w:rsidRPr="00DE4DD1" w:rsidRDefault="00A45E3B" w:rsidP="00BA3785">
            <w:pPr>
              <w:pStyle w:val="rowtabella0"/>
              <w:rPr>
                <w:color w:val="002060"/>
              </w:rPr>
            </w:pPr>
            <w:r w:rsidRPr="00DE4DD1">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9467F"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25D04" w14:textId="77777777" w:rsidR="00A45E3B" w:rsidRPr="00DE4DD1" w:rsidRDefault="00A45E3B" w:rsidP="00BA3785">
            <w:pPr>
              <w:pStyle w:val="rowtabella0"/>
              <w:rPr>
                <w:color w:val="002060"/>
              </w:rPr>
            </w:pPr>
            <w:r w:rsidRPr="00DE4DD1">
              <w:rPr>
                <w:color w:val="002060"/>
              </w:rPr>
              <w:t>20/04/2024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724FD" w14:textId="77777777" w:rsidR="00A45E3B" w:rsidRPr="00DE4DD1" w:rsidRDefault="00A45E3B" w:rsidP="00BA3785">
            <w:pPr>
              <w:pStyle w:val="rowtabella0"/>
              <w:rPr>
                <w:color w:val="002060"/>
              </w:rPr>
            </w:pPr>
            <w:r w:rsidRPr="00DE4DD1">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2E324" w14:textId="77777777" w:rsidR="00A45E3B" w:rsidRPr="00DE4DD1" w:rsidRDefault="00A45E3B" w:rsidP="00BA3785">
            <w:pPr>
              <w:pStyle w:val="rowtabella0"/>
              <w:rPr>
                <w:color w:val="002060"/>
              </w:rPr>
            </w:pPr>
            <w:r w:rsidRPr="00DE4DD1">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9EC3" w14:textId="77777777" w:rsidR="00A45E3B" w:rsidRPr="00DE4DD1" w:rsidRDefault="00A45E3B" w:rsidP="00BA3785">
            <w:pPr>
              <w:pStyle w:val="rowtabella0"/>
              <w:rPr>
                <w:color w:val="002060"/>
              </w:rPr>
            </w:pPr>
            <w:r w:rsidRPr="00DE4DD1">
              <w:rPr>
                <w:color w:val="002060"/>
              </w:rPr>
              <w:t>VIA NAZARIO SAURO</w:t>
            </w:r>
          </w:p>
        </w:tc>
      </w:tr>
      <w:tr w:rsidR="00A45E3B" w:rsidRPr="00DE4DD1" w14:paraId="60633998"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91140" w14:textId="77777777" w:rsidR="00A45E3B" w:rsidRPr="00DE4DD1" w:rsidRDefault="00A45E3B" w:rsidP="00BA3785">
            <w:pPr>
              <w:pStyle w:val="rowtabella0"/>
              <w:rPr>
                <w:color w:val="002060"/>
              </w:rPr>
            </w:pPr>
            <w:r w:rsidRPr="00DE4DD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77267" w14:textId="77777777" w:rsidR="00A45E3B" w:rsidRPr="00DE4DD1" w:rsidRDefault="00A45E3B" w:rsidP="00BA3785">
            <w:pPr>
              <w:pStyle w:val="rowtabella0"/>
              <w:rPr>
                <w:color w:val="002060"/>
              </w:rPr>
            </w:pPr>
            <w:r w:rsidRPr="00DE4DD1">
              <w:rPr>
                <w:color w:val="002060"/>
              </w:rPr>
              <w:t xml:space="preserve">AUDAX 1970 </w:t>
            </w:r>
            <w:proofErr w:type="gramStart"/>
            <w:r w:rsidRPr="00DE4DD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CD56D"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D481C0" w14:textId="77777777" w:rsidR="00A45E3B" w:rsidRPr="00DE4DD1" w:rsidRDefault="00A45E3B" w:rsidP="00BA3785">
            <w:pPr>
              <w:pStyle w:val="rowtabella0"/>
              <w:rPr>
                <w:color w:val="002060"/>
              </w:rPr>
            </w:pPr>
            <w:r w:rsidRPr="00DE4DD1">
              <w:rPr>
                <w:color w:val="002060"/>
              </w:rPr>
              <w:t>20/04/2024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283B6" w14:textId="77777777" w:rsidR="00A45E3B" w:rsidRPr="00DE4DD1" w:rsidRDefault="00A45E3B" w:rsidP="00BA3785">
            <w:pPr>
              <w:pStyle w:val="rowtabella0"/>
              <w:rPr>
                <w:color w:val="002060"/>
              </w:rPr>
            </w:pPr>
            <w:r w:rsidRPr="00DE4DD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39265" w14:textId="77777777" w:rsidR="00A45E3B" w:rsidRPr="00DE4DD1" w:rsidRDefault="00A45E3B" w:rsidP="00BA3785">
            <w:pPr>
              <w:pStyle w:val="rowtabella0"/>
              <w:rPr>
                <w:color w:val="002060"/>
              </w:rPr>
            </w:pPr>
            <w:r w:rsidRPr="00DE4DD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3E5C9" w14:textId="77777777" w:rsidR="00A45E3B" w:rsidRPr="00DE4DD1" w:rsidRDefault="00A45E3B" w:rsidP="00BA3785">
            <w:pPr>
              <w:pStyle w:val="rowtabella0"/>
              <w:rPr>
                <w:color w:val="002060"/>
              </w:rPr>
            </w:pPr>
            <w:r w:rsidRPr="00DE4DD1">
              <w:rPr>
                <w:color w:val="002060"/>
              </w:rPr>
              <w:t>VIA GROTTE DI POSATORA 19/A</w:t>
            </w:r>
          </w:p>
        </w:tc>
      </w:tr>
      <w:tr w:rsidR="00A45E3B" w:rsidRPr="00DE4DD1" w14:paraId="656A3953"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5536F" w14:textId="77777777" w:rsidR="00A45E3B" w:rsidRPr="00DE4DD1" w:rsidRDefault="00A45E3B" w:rsidP="00BA3785">
            <w:pPr>
              <w:pStyle w:val="rowtabella0"/>
              <w:rPr>
                <w:color w:val="002060"/>
              </w:rPr>
            </w:pPr>
            <w:r w:rsidRPr="00DE4DD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7EB3A6" w14:textId="77777777" w:rsidR="00A45E3B" w:rsidRPr="00DE4DD1" w:rsidRDefault="00A45E3B" w:rsidP="00BA3785">
            <w:pPr>
              <w:pStyle w:val="rowtabella0"/>
              <w:rPr>
                <w:color w:val="002060"/>
              </w:rPr>
            </w:pPr>
            <w:r w:rsidRPr="00DE4DD1">
              <w:rPr>
                <w:color w:val="002060"/>
              </w:rPr>
              <w:t xml:space="preserve">CARISSIMI 2016 </w:t>
            </w:r>
            <w:proofErr w:type="spellStart"/>
            <w:proofErr w:type="gramStart"/>
            <w:r w:rsidRPr="00DE4DD1">
              <w:rPr>
                <w:color w:val="002060"/>
              </w:rPr>
              <w:t>sq</w:t>
            </w:r>
            <w:proofErr w:type="spellEnd"/>
            <w:r w:rsidRPr="00DE4DD1">
              <w:rPr>
                <w:color w:val="002060"/>
              </w:rPr>
              <w:t>..</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BEB77B"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91AACB" w14:textId="77777777" w:rsidR="00A45E3B" w:rsidRPr="00DE4DD1" w:rsidRDefault="00A45E3B" w:rsidP="00BA3785">
            <w:pPr>
              <w:pStyle w:val="rowtabella0"/>
              <w:rPr>
                <w:color w:val="002060"/>
              </w:rPr>
            </w:pPr>
            <w:r w:rsidRPr="00DE4DD1">
              <w:rPr>
                <w:color w:val="002060"/>
              </w:rPr>
              <w:t>20/04/2024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22808" w14:textId="77777777" w:rsidR="00A45E3B" w:rsidRPr="00DE4DD1" w:rsidRDefault="00A45E3B" w:rsidP="00BA3785">
            <w:pPr>
              <w:pStyle w:val="rowtabella0"/>
              <w:rPr>
                <w:color w:val="002060"/>
              </w:rPr>
            </w:pPr>
            <w:r w:rsidRPr="00DE4DD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67F2B" w14:textId="77777777" w:rsidR="00A45E3B" w:rsidRPr="00DE4DD1" w:rsidRDefault="00A45E3B" w:rsidP="00BA3785">
            <w:pPr>
              <w:pStyle w:val="rowtabella0"/>
              <w:rPr>
                <w:color w:val="002060"/>
              </w:rPr>
            </w:pPr>
            <w:r w:rsidRPr="00DE4DD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95A4F" w14:textId="77777777" w:rsidR="00A45E3B" w:rsidRPr="00DE4DD1" w:rsidRDefault="00A45E3B" w:rsidP="00BA3785">
            <w:pPr>
              <w:pStyle w:val="rowtabella0"/>
              <w:rPr>
                <w:color w:val="002060"/>
              </w:rPr>
            </w:pPr>
            <w:r w:rsidRPr="00DE4DD1">
              <w:rPr>
                <w:color w:val="002060"/>
              </w:rPr>
              <w:t>VIA ALESSANDRO MANZONI</w:t>
            </w:r>
          </w:p>
        </w:tc>
      </w:tr>
      <w:tr w:rsidR="00A45E3B" w:rsidRPr="00DE4DD1" w14:paraId="1CEDF0B5"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2620EF" w14:textId="77777777" w:rsidR="00A45E3B" w:rsidRPr="00DE4DD1" w:rsidRDefault="00A45E3B" w:rsidP="00BA3785">
            <w:pPr>
              <w:pStyle w:val="rowtabella0"/>
              <w:rPr>
                <w:color w:val="002060"/>
              </w:rPr>
            </w:pPr>
            <w:r w:rsidRPr="00DE4DD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A4D5C" w14:textId="77777777" w:rsidR="00A45E3B" w:rsidRPr="00DE4DD1" w:rsidRDefault="00A45E3B" w:rsidP="00BA3785">
            <w:pPr>
              <w:pStyle w:val="rowtabella0"/>
              <w:rPr>
                <w:color w:val="002060"/>
              </w:rPr>
            </w:pPr>
            <w:r w:rsidRPr="00DE4DD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06A8C7"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85926B" w14:textId="77777777" w:rsidR="00A45E3B" w:rsidRPr="00DE4DD1" w:rsidRDefault="00A45E3B" w:rsidP="00BA3785">
            <w:pPr>
              <w:pStyle w:val="rowtabella0"/>
              <w:rPr>
                <w:color w:val="002060"/>
              </w:rPr>
            </w:pPr>
            <w:r w:rsidRPr="00DE4DD1">
              <w:rPr>
                <w:color w:val="002060"/>
              </w:rPr>
              <w:t>20/04/2024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4EC838" w14:textId="77777777" w:rsidR="00A45E3B" w:rsidRPr="00DE4DD1" w:rsidRDefault="00A45E3B" w:rsidP="00BA3785">
            <w:pPr>
              <w:pStyle w:val="rowtabella0"/>
              <w:rPr>
                <w:color w:val="002060"/>
              </w:rPr>
            </w:pPr>
            <w:r w:rsidRPr="00DE4DD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3F2C6" w14:textId="77777777" w:rsidR="00A45E3B" w:rsidRPr="00DE4DD1" w:rsidRDefault="00A45E3B" w:rsidP="00BA3785">
            <w:pPr>
              <w:pStyle w:val="rowtabella0"/>
              <w:rPr>
                <w:color w:val="002060"/>
              </w:rPr>
            </w:pPr>
            <w:r w:rsidRPr="00DE4DD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56C06" w14:textId="77777777" w:rsidR="00A45E3B" w:rsidRPr="00DE4DD1" w:rsidRDefault="00A45E3B" w:rsidP="00BA3785">
            <w:pPr>
              <w:pStyle w:val="rowtabella0"/>
              <w:rPr>
                <w:color w:val="002060"/>
              </w:rPr>
            </w:pPr>
            <w:r w:rsidRPr="00DE4DD1">
              <w:rPr>
                <w:color w:val="002060"/>
              </w:rPr>
              <w:t xml:space="preserve">VIA </w:t>
            </w:r>
            <w:proofErr w:type="gramStart"/>
            <w:r w:rsidRPr="00DE4DD1">
              <w:rPr>
                <w:color w:val="002060"/>
              </w:rPr>
              <w:t>B.ROSSI</w:t>
            </w:r>
            <w:proofErr w:type="gramEnd"/>
            <w:r w:rsidRPr="00DE4DD1">
              <w:rPr>
                <w:color w:val="002060"/>
              </w:rPr>
              <w:t xml:space="preserve"> SNC</w:t>
            </w:r>
          </w:p>
        </w:tc>
      </w:tr>
      <w:tr w:rsidR="00A45E3B" w:rsidRPr="00DE4DD1" w14:paraId="571875E9"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81104" w14:textId="77777777" w:rsidR="00A45E3B" w:rsidRPr="00DE4DD1" w:rsidRDefault="00A45E3B" w:rsidP="00BA3785">
            <w:pPr>
              <w:pStyle w:val="rowtabella0"/>
              <w:rPr>
                <w:color w:val="002060"/>
              </w:rPr>
            </w:pPr>
            <w:r w:rsidRPr="00DE4DD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1A84F" w14:textId="77777777" w:rsidR="00A45E3B" w:rsidRPr="00DE4DD1" w:rsidRDefault="00A45E3B" w:rsidP="00BA3785">
            <w:pPr>
              <w:pStyle w:val="rowtabella0"/>
              <w:rPr>
                <w:color w:val="002060"/>
              </w:rPr>
            </w:pPr>
            <w:r w:rsidRPr="00DE4DD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D2C13B"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BC8CE" w14:textId="77777777" w:rsidR="00A45E3B" w:rsidRPr="00DE4DD1" w:rsidRDefault="00A45E3B" w:rsidP="00BA3785">
            <w:pPr>
              <w:pStyle w:val="rowtabella0"/>
              <w:rPr>
                <w:color w:val="002060"/>
              </w:rPr>
            </w:pPr>
            <w:r w:rsidRPr="00DE4DD1">
              <w:rPr>
                <w:color w:val="002060"/>
              </w:rPr>
              <w:t>20/04/2024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34E8B" w14:textId="77777777" w:rsidR="00A45E3B" w:rsidRPr="00DE4DD1" w:rsidRDefault="00A45E3B" w:rsidP="00BA3785">
            <w:pPr>
              <w:pStyle w:val="rowtabella0"/>
              <w:rPr>
                <w:color w:val="002060"/>
              </w:rPr>
            </w:pPr>
            <w:r w:rsidRPr="00DE4DD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C8FDD1" w14:textId="77777777" w:rsidR="00A45E3B" w:rsidRPr="00DE4DD1" w:rsidRDefault="00A45E3B" w:rsidP="00BA3785">
            <w:pPr>
              <w:pStyle w:val="rowtabella0"/>
              <w:rPr>
                <w:color w:val="002060"/>
              </w:rPr>
            </w:pPr>
            <w:r w:rsidRPr="00DE4DD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E142A" w14:textId="77777777" w:rsidR="00A45E3B" w:rsidRPr="00DE4DD1" w:rsidRDefault="00A45E3B" w:rsidP="00BA3785">
            <w:pPr>
              <w:pStyle w:val="rowtabella0"/>
              <w:rPr>
                <w:color w:val="002060"/>
              </w:rPr>
            </w:pPr>
            <w:r w:rsidRPr="00DE4DD1">
              <w:rPr>
                <w:color w:val="002060"/>
              </w:rPr>
              <w:t>VIA VESCOVARA, 7</w:t>
            </w:r>
          </w:p>
        </w:tc>
      </w:tr>
      <w:tr w:rsidR="00A45E3B" w:rsidRPr="00DE4DD1" w14:paraId="2742ECE0"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703FA3" w14:textId="77777777" w:rsidR="00A45E3B" w:rsidRPr="00DE4DD1" w:rsidRDefault="00A45E3B" w:rsidP="00BA3785">
            <w:pPr>
              <w:pStyle w:val="rowtabella0"/>
              <w:rPr>
                <w:color w:val="002060"/>
              </w:rPr>
            </w:pPr>
            <w:r w:rsidRPr="00DE4DD1">
              <w:rPr>
                <w:color w:val="002060"/>
              </w:rPr>
              <w:lastRenderedPageBreak/>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641CE" w14:textId="77777777" w:rsidR="00A45E3B" w:rsidRPr="00DE4DD1" w:rsidRDefault="00A45E3B" w:rsidP="00BA3785">
            <w:pPr>
              <w:pStyle w:val="rowtabella0"/>
              <w:rPr>
                <w:color w:val="002060"/>
              </w:rPr>
            </w:pPr>
            <w:r w:rsidRPr="00DE4DD1">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763C4"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B0736" w14:textId="77777777" w:rsidR="00A45E3B" w:rsidRPr="00DE4DD1" w:rsidRDefault="00A45E3B" w:rsidP="00BA3785">
            <w:pPr>
              <w:pStyle w:val="rowtabella0"/>
              <w:rPr>
                <w:color w:val="002060"/>
              </w:rPr>
            </w:pPr>
            <w:r w:rsidRPr="00DE4DD1">
              <w:rPr>
                <w:color w:val="002060"/>
              </w:rPr>
              <w:t>20/04/2024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04E27" w14:textId="77777777" w:rsidR="00A45E3B" w:rsidRPr="00DE4DD1" w:rsidRDefault="00A45E3B" w:rsidP="00BA3785">
            <w:pPr>
              <w:pStyle w:val="rowtabella0"/>
              <w:rPr>
                <w:color w:val="002060"/>
              </w:rPr>
            </w:pPr>
            <w:r w:rsidRPr="00DE4DD1">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2F61A" w14:textId="77777777" w:rsidR="00A45E3B" w:rsidRPr="00DE4DD1" w:rsidRDefault="00A45E3B" w:rsidP="00BA3785">
            <w:pPr>
              <w:pStyle w:val="rowtabella0"/>
              <w:rPr>
                <w:color w:val="002060"/>
              </w:rPr>
            </w:pPr>
            <w:r w:rsidRPr="00DE4DD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81C50" w14:textId="77777777" w:rsidR="00A45E3B" w:rsidRPr="00DE4DD1" w:rsidRDefault="00A45E3B" w:rsidP="00BA3785">
            <w:pPr>
              <w:pStyle w:val="rowtabella0"/>
              <w:rPr>
                <w:color w:val="002060"/>
              </w:rPr>
            </w:pPr>
            <w:r w:rsidRPr="00DE4DD1">
              <w:rPr>
                <w:color w:val="002060"/>
              </w:rPr>
              <w:t xml:space="preserve">VIA </w:t>
            </w:r>
            <w:proofErr w:type="gramStart"/>
            <w:r w:rsidRPr="00DE4DD1">
              <w:rPr>
                <w:color w:val="002060"/>
              </w:rPr>
              <w:t>B.BUOZZI</w:t>
            </w:r>
            <w:proofErr w:type="gramEnd"/>
          </w:p>
        </w:tc>
      </w:tr>
    </w:tbl>
    <w:p w14:paraId="4D860F9C" w14:textId="77777777" w:rsidR="00A45E3B" w:rsidRPr="00DE4DD1" w:rsidRDefault="00A45E3B" w:rsidP="00A45E3B">
      <w:pPr>
        <w:pStyle w:val="breakline"/>
        <w:rPr>
          <w:rFonts w:eastAsiaTheme="minorEastAsia"/>
          <w:color w:val="002060"/>
        </w:rPr>
      </w:pPr>
    </w:p>
    <w:p w14:paraId="2B11C364" w14:textId="77777777" w:rsidR="00A45E3B" w:rsidRPr="00DE4DD1" w:rsidRDefault="00A45E3B" w:rsidP="00A45E3B">
      <w:pPr>
        <w:pStyle w:val="breakline"/>
        <w:rPr>
          <w:color w:val="002060"/>
        </w:rPr>
      </w:pPr>
    </w:p>
    <w:p w14:paraId="6381A67F" w14:textId="77777777" w:rsidR="00A45E3B" w:rsidRPr="00DE4DD1" w:rsidRDefault="00A45E3B" w:rsidP="00A45E3B">
      <w:pPr>
        <w:pStyle w:val="breakline"/>
        <w:rPr>
          <w:color w:val="002060"/>
        </w:rPr>
      </w:pPr>
    </w:p>
    <w:p w14:paraId="7FDD47CD" w14:textId="77777777" w:rsidR="00A45E3B" w:rsidRPr="00DE4DD1" w:rsidRDefault="00A45E3B" w:rsidP="00A45E3B">
      <w:pPr>
        <w:pStyle w:val="sottotitolocampionato10"/>
        <w:rPr>
          <w:color w:val="002060"/>
        </w:rPr>
      </w:pPr>
      <w:r w:rsidRPr="00DE4DD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45E3B" w:rsidRPr="00DE4DD1" w14:paraId="333CA490"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8725D"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5365"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1BF6"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19724"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13C6"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368A5"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7A5A"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7F6A9EAA"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82084C" w14:textId="77777777" w:rsidR="00A45E3B" w:rsidRPr="00DE4DD1" w:rsidRDefault="00A45E3B" w:rsidP="00BA3785">
            <w:pPr>
              <w:pStyle w:val="rowtabella0"/>
              <w:rPr>
                <w:color w:val="002060"/>
              </w:rPr>
            </w:pPr>
            <w:r w:rsidRPr="00DE4DD1">
              <w:rPr>
                <w:color w:val="002060"/>
              </w:rPr>
              <w:t xml:space="preserve">CARISSIMI 2016 </w:t>
            </w:r>
            <w:proofErr w:type="spellStart"/>
            <w:proofErr w:type="gramStart"/>
            <w:r w:rsidRPr="00DE4DD1">
              <w:rPr>
                <w:color w:val="002060"/>
              </w:rPr>
              <w:t>sq</w:t>
            </w:r>
            <w:proofErr w:type="spellEnd"/>
            <w:r w:rsidRPr="00DE4DD1">
              <w:rPr>
                <w:color w:val="002060"/>
              </w:rPr>
              <w:t>..</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5193C" w14:textId="77777777" w:rsidR="00A45E3B" w:rsidRPr="00DE4DD1" w:rsidRDefault="00A45E3B" w:rsidP="00BA3785">
            <w:pPr>
              <w:pStyle w:val="rowtabella0"/>
              <w:rPr>
                <w:color w:val="002060"/>
              </w:rPr>
            </w:pPr>
            <w:r w:rsidRPr="00DE4DD1">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5F387"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C6F11" w14:textId="77777777" w:rsidR="00A45E3B" w:rsidRPr="00DE4DD1" w:rsidRDefault="00A45E3B" w:rsidP="00BA3785">
            <w:pPr>
              <w:pStyle w:val="rowtabella0"/>
              <w:rPr>
                <w:color w:val="002060"/>
              </w:rPr>
            </w:pPr>
            <w:r w:rsidRPr="00DE4DD1">
              <w:rPr>
                <w:color w:val="002060"/>
              </w:rPr>
              <w:t>23/04/2024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D9DAB" w14:textId="77777777" w:rsidR="00A45E3B" w:rsidRPr="00DE4DD1" w:rsidRDefault="00A45E3B" w:rsidP="00BA3785">
            <w:pPr>
              <w:pStyle w:val="rowtabella0"/>
              <w:rPr>
                <w:color w:val="002060"/>
              </w:rPr>
            </w:pPr>
            <w:r w:rsidRPr="00DE4DD1">
              <w:rPr>
                <w:color w:val="002060"/>
              </w:rPr>
              <w:t xml:space="preserve">5454 </w:t>
            </w:r>
            <w:proofErr w:type="gramStart"/>
            <w:r w:rsidRPr="00DE4DD1">
              <w:rPr>
                <w:color w:val="002060"/>
              </w:rPr>
              <w:t>C.COPERTO</w:t>
            </w:r>
            <w:proofErr w:type="gramEnd"/>
            <w:r w:rsidRPr="00DE4DD1">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66F55" w14:textId="77777777" w:rsidR="00A45E3B" w:rsidRPr="00DE4DD1" w:rsidRDefault="00A45E3B" w:rsidP="00BA3785">
            <w:pPr>
              <w:pStyle w:val="rowtabella0"/>
              <w:rPr>
                <w:color w:val="002060"/>
              </w:rPr>
            </w:pPr>
            <w:r w:rsidRPr="00DE4DD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9CAEB" w14:textId="77777777" w:rsidR="00A45E3B" w:rsidRPr="00DE4DD1" w:rsidRDefault="00A45E3B" w:rsidP="00BA3785">
            <w:pPr>
              <w:pStyle w:val="rowtabella0"/>
              <w:rPr>
                <w:color w:val="002060"/>
              </w:rPr>
            </w:pPr>
            <w:r w:rsidRPr="00DE4DD1">
              <w:rPr>
                <w:color w:val="002060"/>
              </w:rPr>
              <w:t>VIA VILLA TOMBARI</w:t>
            </w:r>
          </w:p>
        </w:tc>
      </w:tr>
    </w:tbl>
    <w:p w14:paraId="3855E55B" w14:textId="77777777" w:rsidR="00A45E3B" w:rsidRPr="00DE4DD1" w:rsidRDefault="00A45E3B" w:rsidP="00A45E3B">
      <w:pPr>
        <w:pStyle w:val="breakline"/>
        <w:rPr>
          <w:rFonts w:eastAsiaTheme="minorEastAsia"/>
          <w:color w:val="002060"/>
        </w:rPr>
      </w:pPr>
    </w:p>
    <w:p w14:paraId="524CA8CD" w14:textId="77777777" w:rsidR="00A45E3B" w:rsidRPr="00DE4DD1" w:rsidRDefault="00A45E3B" w:rsidP="00A45E3B">
      <w:pPr>
        <w:pStyle w:val="breakline"/>
        <w:rPr>
          <w:color w:val="002060"/>
        </w:rPr>
      </w:pPr>
    </w:p>
    <w:p w14:paraId="61F4AB05" w14:textId="77777777" w:rsidR="00A45E3B" w:rsidRPr="00DE4DD1" w:rsidRDefault="00A45E3B" w:rsidP="00A45E3B">
      <w:pPr>
        <w:pStyle w:val="breakline"/>
        <w:rPr>
          <w:color w:val="002060"/>
        </w:rPr>
      </w:pPr>
    </w:p>
    <w:p w14:paraId="0251C3E6" w14:textId="77777777" w:rsidR="00A45E3B" w:rsidRPr="00DE4DD1" w:rsidRDefault="00A45E3B" w:rsidP="00A45E3B">
      <w:pPr>
        <w:pStyle w:val="sottotitolocampionato10"/>
        <w:rPr>
          <w:color w:val="002060"/>
        </w:rPr>
      </w:pPr>
      <w:r w:rsidRPr="00DE4DD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A45E3B" w:rsidRPr="00DE4DD1" w14:paraId="68FCF1EC"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5034F"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C9C62"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2C4D"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517F"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B78EF"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B5625"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4A3CD"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5207B37D" w14:textId="77777777" w:rsidTr="00BA3785">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D9CDB7" w14:textId="77777777" w:rsidR="00A45E3B" w:rsidRPr="00DE4DD1" w:rsidRDefault="00A45E3B" w:rsidP="00BA3785">
            <w:pPr>
              <w:pStyle w:val="rowtabella0"/>
              <w:rPr>
                <w:color w:val="002060"/>
              </w:rPr>
            </w:pPr>
            <w:r w:rsidRPr="00DE4DD1">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5BD4C" w14:textId="77777777" w:rsidR="00A45E3B" w:rsidRPr="00DE4DD1" w:rsidRDefault="00A45E3B" w:rsidP="00BA3785">
            <w:pPr>
              <w:pStyle w:val="rowtabella0"/>
              <w:rPr>
                <w:color w:val="002060"/>
              </w:rPr>
            </w:pPr>
            <w:r w:rsidRPr="00DE4DD1">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BE1F3"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82335" w14:textId="77777777" w:rsidR="00A45E3B" w:rsidRPr="00DE4DD1" w:rsidRDefault="00A45E3B" w:rsidP="00BA3785">
            <w:pPr>
              <w:pStyle w:val="rowtabella0"/>
              <w:rPr>
                <w:color w:val="002060"/>
              </w:rPr>
            </w:pPr>
            <w:r w:rsidRPr="00DE4DD1">
              <w:rPr>
                <w:color w:val="002060"/>
              </w:rPr>
              <w:t>23/04/2024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B92E1" w14:textId="77777777" w:rsidR="00A45E3B" w:rsidRPr="00DE4DD1" w:rsidRDefault="00A45E3B" w:rsidP="00BA3785">
            <w:pPr>
              <w:pStyle w:val="rowtabella0"/>
              <w:rPr>
                <w:color w:val="002060"/>
              </w:rPr>
            </w:pPr>
            <w:r w:rsidRPr="00DE4DD1">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E876D" w14:textId="77777777" w:rsidR="00A45E3B" w:rsidRPr="00DE4DD1" w:rsidRDefault="00A45E3B" w:rsidP="00BA3785">
            <w:pPr>
              <w:pStyle w:val="rowtabella0"/>
              <w:rPr>
                <w:color w:val="002060"/>
              </w:rPr>
            </w:pPr>
            <w:r w:rsidRPr="00DE4DD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E113A" w14:textId="77777777" w:rsidR="00A45E3B" w:rsidRPr="00DE4DD1" w:rsidRDefault="00A45E3B" w:rsidP="00BA3785">
            <w:pPr>
              <w:pStyle w:val="rowtabella0"/>
              <w:rPr>
                <w:color w:val="002060"/>
              </w:rPr>
            </w:pPr>
            <w:r w:rsidRPr="00DE4DD1">
              <w:rPr>
                <w:color w:val="002060"/>
              </w:rPr>
              <w:t xml:space="preserve">LOC.MONTEROCCO VIA </w:t>
            </w:r>
            <w:proofErr w:type="gramStart"/>
            <w:r w:rsidRPr="00DE4DD1">
              <w:rPr>
                <w:color w:val="002060"/>
              </w:rPr>
              <w:t>A.MANCINI</w:t>
            </w:r>
            <w:proofErr w:type="gramEnd"/>
          </w:p>
        </w:tc>
      </w:tr>
    </w:tbl>
    <w:p w14:paraId="31C924A6" w14:textId="77777777" w:rsidR="00A45E3B" w:rsidRPr="005A089D" w:rsidRDefault="00A45E3B" w:rsidP="005A089D">
      <w:pPr>
        <w:pStyle w:val="breakline"/>
        <w:rPr>
          <w:rFonts w:eastAsiaTheme="minorEastAsia"/>
          <w:color w:val="002060"/>
        </w:rPr>
      </w:pPr>
    </w:p>
    <w:p w14:paraId="6AB5CF96" w14:textId="77777777" w:rsidR="005A089D" w:rsidRPr="005A089D" w:rsidRDefault="005A089D" w:rsidP="005A089D">
      <w:pPr>
        <w:pStyle w:val="breakline"/>
        <w:rPr>
          <w:color w:val="002060"/>
        </w:rPr>
      </w:pPr>
    </w:p>
    <w:p w14:paraId="5BE9AE84" w14:textId="0F072A5E" w:rsidR="005A089D" w:rsidRPr="005A089D" w:rsidRDefault="002D3953" w:rsidP="005A089D">
      <w:pPr>
        <w:pStyle w:val="titolocampionato0"/>
        <w:shd w:val="clear" w:color="auto" w:fill="CCCCCC"/>
        <w:spacing w:before="80" w:after="40"/>
        <w:rPr>
          <w:color w:val="002060"/>
        </w:rPr>
      </w:pPr>
      <w:r>
        <w:rPr>
          <w:color w:val="002060"/>
        </w:rPr>
        <w:t xml:space="preserve">TORNEO PRIMAVERILE </w:t>
      </w:r>
      <w:r w:rsidR="005A089D" w:rsidRPr="005A089D">
        <w:rPr>
          <w:color w:val="002060"/>
        </w:rPr>
        <w:t>UNDER 15 CALCIO A 5</w:t>
      </w:r>
    </w:p>
    <w:p w14:paraId="2ED8F5EA" w14:textId="77777777" w:rsidR="005A089D" w:rsidRPr="005A089D" w:rsidRDefault="005A089D" w:rsidP="005A089D">
      <w:pPr>
        <w:pStyle w:val="titoloprinc0"/>
        <w:rPr>
          <w:color w:val="002060"/>
        </w:rPr>
      </w:pPr>
      <w:r w:rsidRPr="005A089D">
        <w:rPr>
          <w:color w:val="002060"/>
        </w:rPr>
        <w:t>VARIAZIONI AL PROGRAMMA GARE</w:t>
      </w:r>
    </w:p>
    <w:p w14:paraId="545EE46E" w14:textId="77777777" w:rsidR="005A089D" w:rsidRPr="005A089D" w:rsidRDefault="005A089D" w:rsidP="005A089D">
      <w:pPr>
        <w:pStyle w:val="breakline"/>
        <w:rPr>
          <w:color w:val="002060"/>
        </w:rPr>
      </w:pPr>
    </w:p>
    <w:p w14:paraId="576E224E" w14:textId="77777777" w:rsidR="005A089D" w:rsidRPr="005A089D" w:rsidRDefault="005A089D" w:rsidP="005A089D">
      <w:pPr>
        <w:pStyle w:val="breakline"/>
        <w:rPr>
          <w:color w:val="002060"/>
        </w:rPr>
      </w:pPr>
    </w:p>
    <w:p w14:paraId="1561C92A"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A089D" w:rsidRPr="005A089D" w14:paraId="41F442D7" w14:textId="77777777" w:rsidTr="004974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1125" w14:textId="77777777" w:rsidR="005A089D" w:rsidRPr="005A089D" w:rsidRDefault="005A089D" w:rsidP="00BA3785">
            <w:pPr>
              <w:pStyle w:val="headertabella0"/>
              <w:rPr>
                <w:color w:val="002060"/>
              </w:rPr>
            </w:pPr>
            <w:r w:rsidRPr="005A08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19DD2" w14:textId="77777777" w:rsidR="005A089D" w:rsidRPr="005A089D" w:rsidRDefault="005A089D" w:rsidP="00BA3785">
            <w:pPr>
              <w:pStyle w:val="headertabella0"/>
              <w:rPr>
                <w:color w:val="002060"/>
              </w:rPr>
            </w:pPr>
            <w:r w:rsidRPr="005A089D">
              <w:rPr>
                <w:color w:val="002060"/>
              </w:rPr>
              <w:t xml:space="preserve">N° </w:t>
            </w:r>
            <w:proofErr w:type="spellStart"/>
            <w:r w:rsidRPr="005A089D">
              <w:rPr>
                <w:color w:val="002060"/>
              </w:rPr>
              <w:t>Gior</w:t>
            </w:r>
            <w:proofErr w:type="spellEnd"/>
            <w:r w:rsidRPr="005A08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051E9" w14:textId="77777777" w:rsidR="005A089D" w:rsidRPr="005A089D" w:rsidRDefault="005A089D" w:rsidP="00BA3785">
            <w:pPr>
              <w:pStyle w:val="headertabella0"/>
              <w:rPr>
                <w:color w:val="002060"/>
              </w:rPr>
            </w:pPr>
            <w:r w:rsidRPr="005A08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34291" w14:textId="77777777" w:rsidR="005A089D" w:rsidRPr="005A089D" w:rsidRDefault="005A089D" w:rsidP="00BA3785">
            <w:pPr>
              <w:pStyle w:val="headertabella0"/>
              <w:rPr>
                <w:color w:val="002060"/>
              </w:rPr>
            </w:pPr>
            <w:r w:rsidRPr="005A08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D9650" w14:textId="77777777" w:rsidR="005A089D" w:rsidRPr="005A089D" w:rsidRDefault="005A089D" w:rsidP="00BA3785">
            <w:pPr>
              <w:pStyle w:val="headertabella0"/>
              <w:rPr>
                <w:color w:val="002060"/>
              </w:rPr>
            </w:pPr>
            <w:r w:rsidRPr="005A089D">
              <w:rPr>
                <w:color w:val="002060"/>
              </w:rPr>
              <w:t xml:space="preserve">Data </w:t>
            </w:r>
            <w:proofErr w:type="spellStart"/>
            <w:r w:rsidRPr="005A089D">
              <w:rPr>
                <w:color w:val="002060"/>
              </w:rPr>
              <w:t>Orig</w:t>
            </w:r>
            <w:proofErr w:type="spellEnd"/>
            <w:r w:rsidRPr="005A08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C222D" w14:textId="77777777" w:rsidR="005A089D" w:rsidRPr="005A089D" w:rsidRDefault="005A089D" w:rsidP="00BA3785">
            <w:pPr>
              <w:pStyle w:val="headertabella0"/>
              <w:rPr>
                <w:color w:val="002060"/>
              </w:rPr>
            </w:pPr>
            <w:r w:rsidRPr="005A08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EB24" w14:textId="77777777" w:rsidR="005A089D" w:rsidRPr="005A089D" w:rsidRDefault="005A089D" w:rsidP="00BA3785">
            <w:pPr>
              <w:pStyle w:val="headertabella0"/>
              <w:rPr>
                <w:color w:val="002060"/>
              </w:rPr>
            </w:pPr>
            <w:r w:rsidRPr="005A089D">
              <w:rPr>
                <w:color w:val="002060"/>
              </w:rPr>
              <w:t xml:space="preserve">Ora </w:t>
            </w:r>
            <w:proofErr w:type="spellStart"/>
            <w:r w:rsidRPr="005A089D">
              <w:rPr>
                <w:color w:val="002060"/>
              </w:rPr>
              <w:t>Orig</w:t>
            </w:r>
            <w:proofErr w:type="spellEnd"/>
            <w:r w:rsidRPr="005A08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B944" w14:textId="77777777" w:rsidR="005A089D" w:rsidRPr="005A089D" w:rsidRDefault="005A089D" w:rsidP="00BA3785">
            <w:pPr>
              <w:pStyle w:val="headertabella0"/>
              <w:rPr>
                <w:color w:val="002060"/>
              </w:rPr>
            </w:pPr>
            <w:r w:rsidRPr="005A089D">
              <w:rPr>
                <w:color w:val="002060"/>
              </w:rPr>
              <w:t>Impianto</w:t>
            </w:r>
          </w:p>
        </w:tc>
      </w:tr>
      <w:tr w:rsidR="005A089D" w:rsidRPr="005A089D" w14:paraId="681C0876"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037A" w14:textId="77777777" w:rsidR="005A089D" w:rsidRPr="004974BB" w:rsidRDefault="005A089D" w:rsidP="00BA3785">
            <w:pPr>
              <w:pStyle w:val="rowtabella0"/>
              <w:rPr>
                <w:color w:val="002060"/>
                <w:highlight w:val="yellow"/>
              </w:rPr>
            </w:pPr>
            <w:r w:rsidRPr="004974BB">
              <w:rPr>
                <w:color w:val="002060"/>
                <w:highlight w:val="yellow"/>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4334"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DA3C" w14:textId="77777777" w:rsidR="005A089D" w:rsidRPr="004974BB" w:rsidRDefault="005A089D" w:rsidP="00BA3785">
            <w:pPr>
              <w:pStyle w:val="rowtabella0"/>
              <w:rPr>
                <w:color w:val="002060"/>
                <w:highlight w:val="yellow"/>
              </w:rPr>
            </w:pPr>
            <w:r w:rsidRPr="004974B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206B" w14:textId="77777777" w:rsidR="005A089D" w:rsidRPr="004974BB" w:rsidRDefault="005A089D" w:rsidP="00BA3785">
            <w:pPr>
              <w:pStyle w:val="rowtabella0"/>
              <w:rPr>
                <w:color w:val="002060"/>
                <w:highlight w:val="yellow"/>
              </w:rPr>
            </w:pPr>
            <w:r w:rsidRPr="004974BB">
              <w:rPr>
                <w:color w:val="002060"/>
                <w:highlight w:val="yellow"/>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5C93" w14:textId="12A442F6" w:rsidR="005A089D" w:rsidRPr="004974BB" w:rsidRDefault="004974BB" w:rsidP="00BA3785">
            <w:pPr>
              <w:rPr>
                <w:rFonts w:ascii="Arial" w:hAnsi="Arial" w:cs="Arial"/>
                <w:color w:val="002060"/>
                <w:sz w:val="12"/>
                <w:szCs w:val="12"/>
              </w:rPr>
            </w:pPr>
            <w:r w:rsidRPr="004974BB">
              <w:rPr>
                <w:rFonts w:ascii="Arial" w:hAnsi="Arial" w:cs="Arial"/>
                <w:color w:val="002060"/>
                <w:sz w:val="12"/>
                <w:szCs w:val="12"/>
              </w:rPr>
              <w:t>2</w:t>
            </w:r>
            <w:r w:rsidRPr="004974BB">
              <w:rPr>
                <w:rFonts w:ascii="Arial" w:hAnsi="Arial" w:cs="Arial"/>
                <w:color w:val="002060"/>
                <w:sz w:val="12"/>
                <w:szCs w:val="12"/>
              </w:rPr>
              <w:t>1</w:t>
            </w:r>
            <w:r w:rsidRPr="004974BB">
              <w:rPr>
                <w:rFonts w:ascii="Arial" w:hAnsi="Arial" w:cs="Arial"/>
                <w:color w:val="002060"/>
                <w:sz w:val="12"/>
                <w:szCs w:val="12"/>
              </w:rPr>
              <w:t>/04/2024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339D" w14:textId="77777777" w:rsidR="005A089D" w:rsidRPr="004974BB" w:rsidRDefault="005A089D" w:rsidP="00BA3785">
            <w:pPr>
              <w:pStyle w:val="rowtabella0"/>
              <w:jc w:val="center"/>
              <w:rPr>
                <w:color w:val="002060"/>
                <w:highlight w:val="yellow"/>
              </w:rPr>
            </w:pPr>
            <w:r w:rsidRPr="004974BB">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016E" w14:textId="77777777" w:rsidR="005A089D" w:rsidRPr="005A089D" w:rsidRDefault="005A089D" w:rsidP="00BA3785">
            <w:pPr>
              <w:pStyle w:val="rowtabella0"/>
              <w:jc w:val="center"/>
              <w:rPr>
                <w:color w:val="002060"/>
              </w:rPr>
            </w:pPr>
            <w:r w:rsidRPr="005A089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81F3" w14:textId="77777777" w:rsidR="005A089D" w:rsidRPr="005A089D" w:rsidRDefault="005A089D" w:rsidP="00BA3785">
            <w:pPr>
              <w:rPr>
                <w:color w:val="002060"/>
              </w:rPr>
            </w:pPr>
          </w:p>
        </w:tc>
      </w:tr>
      <w:tr w:rsidR="005A089D" w:rsidRPr="005A089D" w14:paraId="59A734D5"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65A1" w14:textId="77777777" w:rsidR="005A089D" w:rsidRPr="004974BB" w:rsidRDefault="005A089D" w:rsidP="00BA3785">
            <w:pPr>
              <w:pStyle w:val="rowtabella0"/>
              <w:rPr>
                <w:color w:val="002060"/>
                <w:highlight w:val="yellow"/>
              </w:rPr>
            </w:pPr>
            <w:r w:rsidRPr="004974BB">
              <w:rPr>
                <w:color w:val="002060"/>
                <w:highlight w:val="yellow"/>
              </w:rPr>
              <w:t>21/04/2024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ABC7"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C669" w14:textId="77777777" w:rsidR="005A089D" w:rsidRPr="004974BB" w:rsidRDefault="005A089D" w:rsidP="00BA3785">
            <w:pPr>
              <w:pStyle w:val="rowtabella0"/>
              <w:rPr>
                <w:color w:val="002060"/>
                <w:highlight w:val="yellow"/>
              </w:rPr>
            </w:pPr>
            <w:r w:rsidRPr="004974BB">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912D" w14:textId="77777777" w:rsidR="005A089D" w:rsidRPr="004974BB" w:rsidRDefault="005A089D" w:rsidP="00BA3785">
            <w:pPr>
              <w:pStyle w:val="rowtabella0"/>
              <w:rPr>
                <w:color w:val="002060"/>
                <w:highlight w:val="yellow"/>
              </w:rPr>
            </w:pPr>
            <w:r w:rsidRPr="004974BB">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1576" w14:textId="0BF94EBF" w:rsidR="005A089D" w:rsidRPr="005A089D" w:rsidRDefault="005A089D" w:rsidP="00BA378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067D" w14:textId="77777777" w:rsidR="005A089D" w:rsidRPr="004974BB" w:rsidRDefault="005A089D" w:rsidP="00BA3785">
            <w:pPr>
              <w:pStyle w:val="rowtabella0"/>
              <w:jc w:val="center"/>
              <w:rPr>
                <w:color w:val="002060"/>
                <w:highlight w:val="yellow"/>
              </w:rPr>
            </w:pPr>
            <w:r w:rsidRPr="004974B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D336" w14:textId="77777777" w:rsidR="005A089D" w:rsidRPr="005A089D" w:rsidRDefault="005A089D" w:rsidP="00BA3785">
            <w:pPr>
              <w:pStyle w:val="rowtabella0"/>
              <w:jc w:val="center"/>
              <w:rPr>
                <w:color w:val="002060"/>
              </w:rPr>
            </w:pPr>
            <w:r w:rsidRPr="005A089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8461" w14:textId="77777777" w:rsidR="005A089D" w:rsidRPr="005A089D" w:rsidRDefault="005A089D" w:rsidP="00BA3785">
            <w:pPr>
              <w:rPr>
                <w:color w:val="002060"/>
              </w:rPr>
            </w:pPr>
          </w:p>
        </w:tc>
      </w:tr>
      <w:tr w:rsidR="005A089D" w:rsidRPr="005A089D" w14:paraId="4E03B42E"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C709" w14:textId="77777777" w:rsidR="005A089D" w:rsidRPr="004974BB" w:rsidRDefault="005A089D" w:rsidP="00BA3785">
            <w:pPr>
              <w:pStyle w:val="rowtabella0"/>
              <w:rPr>
                <w:color w:val="002060"/>
                <w:highlight w:val="yellow"/>
              </w:rPr>
            </w:pPr>
            <w:r w:rsidRPr="004974BB">
              <w:rPr>
                <w:color w:val="002060"/>
                <w:highlight w:val="yellow"/>
              </w:rPr>
              <w:t>21/04/2024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A78B"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6254" w14:textId="77777777" w:rsidR="005A089D" w:rsidRPr="004974BB" w:rsidRDefault="005A089D" w:rsidP="00BA3785">
            <w:pPr>
              <w:pStyle w:val="rowtabella0"/>
              <w:rPr>
                <w:color w:val="002060"/>
                <w:highlight w:val="yellow"/>
              </w:rPr>
            </w:pPr>
            <w:r w:rsidRPr="004974B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FA66" w14:textId="77777777" w:rsidR="005A089D" w:rsidRPr="004974BB" w:rsidRDefault="005A089D" w:rsidP="00BA3785">
            <w:pPr>
              <w:pStyle w:val="rowtabella0"/>
              <w:rPr>
                <w:color w:val="002060"/>
                <w:highlight w:val="yellow"/>
              </w:rPr>
            </w:pPr>
            <w:r w:rsidRPr="004974BB">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D247" w14:textId="10EAF00B" w:rsidR="005A089D" w:rsidRPr="005A089D" w:rsidRDefault="005A089D" w:rsidP="00BA378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C29C" w14:textId="77777777" w:rsidR="005A089D" w:rsidRPr="004974BB" w:rsidRDefault="005A089D" w:rsidP="00BA3785">
            <w:pPr>
              <w:pStyle w:val="rowtabella0"/>
              <w:jc w:val="center"/>
              <w:rPr>
                <w:color w:val="002060"/>
                <w:highlight w:val="yellow"/>
              </w:rPr>
            </w:pPr>
            <w:r w:rsidRPr="004974BB">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CC31" w14:textId="77777777" w:rsidR="005A089D" w:rsidRPr="005A089D" w:rsidRDefault="005A089D" w:rsidP="00BA3785">
            <w:pPr>
              <w:pStyle w:val="rowtabella0"/>
              <w:jc w:val="center"/>
              <w:rPr>
                <w:color w:val="002060"/>
              </w:rPr>
            </w:pPr>
            <w:r w:rsidRPr="005A089D">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2E65" w14:textId="77777777" w:rsidR="005A089D" w:rsidRPr="005A089D" w:rsidRDefault="005A089D" w:rsidP="00BA3785">
            <w:pPr>
              <w:rPr>
                <w:color w:val="002060"/>
              </w:rPr>
            </w:pPr>
          </w:p>
        </w:tc>
      </w:tr>
      <w:tr w:rsidR="005A089D" w:rsidRPr="005A089D" w14:paraId="61BDAAB2"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1A3B" w14:textId="77777777" w:rsidR="005A089D" w:rsidRPr="004974BB" w:rsidRDefault="005A089D" w:rsidP="00BA3785">
            <w:pPr>
              <w:pStyle w:val="rowtabella0"/>
              <w:rPr>
                <w:color w:val="002060"/>
                <w:highlight w:val="yellow"/>
              </w:rPr>
            </w:pPr>
            <w:r w:rsidRPr="004974BB">
              <w:rPr>
                <w:color w:val="002060"/>
                <w:highlight w:val="yellow"/>
              </w:rPr>
              <w:t>27/04/2024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3B40" w14:textId="77777777" w:rsidR="005A089D" w:rsidRPr="004974BB" w:rsidRDefault="005A089D" w:rsidP="00BA3785">
            <w:pPr>
              <w:pStyle w:val="rowtabella0"/>
              <w:jc w:val="center"/>
              <w:rPr>
                <w:color w:val="002060"/>
                <w:highlight w:val="yellow"/>
              </w:rPr>
            </w:pPr>
            <w:r w:rsidRPr="004974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DCCC" w14:textId="77777777" w:rsidR="005A089D" w:rsidRPr="004974BB" w:rsidRDefault="005A089D" w:rsidP="00BA3785">
            <w:pPr>
              <w:pStyle w:val="rowtabella0"/>
              <w:rPr>
                <w:color w:val="002060"/>
                <w:highlight w:val="yellow"/>
              </w:rPr>
            </w:pPr>
            <w:r w:rsidRPr="004974BB">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29B8" w14:textId="77777777" w:rsidR="005A089D" w:rsidRPr="004974BB" w:rsidRDefault="005A089D" w:rsidP="00BA3785">
            <w:pPr>
              <w:pStyle w:val="rowtabella0"/>
              <w:rPr>
                <w:color w:val="002060"/>
                <w:highlight w:val="yellow"/>
              </w:rPr>
            </w:pPr>
            <w:r w:rsidRPr="004974BB">
              <w:rPr>
                <w:color w:val="002060"/>
                <w:highlight w:val="yellow"/>
              </w:rPr>
              <w:t xml:space="preserve">ITALSERVICE C5 </w:t>
            </w:r>
            <w:proofErr w:type="gramStart"/>
            <w:r w:rsidRPr="004974BB">
              <w:rPr>
                <w:color w:val="002060"/>
                <w:highlight w:val="yellow"/>
              </w:rPr>
              <w:t>SQ.B</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46BE" w14:textId="77777777" w:rsidR="005A089D" w:rsidRPr="005A089D" w:rsidRDefault="005A089D" w:rsidP="00BA3785">
            <w:pPr>
              <w:pStyle w:val="rowtabella0"/>
              <w:rPr>
                <w:color w:val="002060"/>
              </w:rPr>
            </w:pPr>
            <w:r w:rsidRPr="005A089D">
              <w:rPr>
                <w:color w:val="002060"/>
              </w:rPr>
              <w:t>20/04/2024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CB22" w14:textId="77777777" w:rsidR="005A089D" w:rsidRPr="004974BB" w:rsidRDefault="005A089D" w:rsidP="00BA3785">
            <w:pPr>
              <w:pStyle w:val="rowtabella0"/>
              <w:jc w:val="center"/>
              <w:rPr>
                <w:color w:val="002060"/>
                <w:highlight w:val="yellow"/>
              </w:rPr>
            </w:pPr>
            <w:r w:rsidRPr="004974B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7E3D" w14:textId="77777777" w:rsidR="005A089D" w:rsidRPr="005A089D" w:rsidRDefault="005A089D" w:rsidP="00BA378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CE6C" w14:textId="77777777" w:rsidR="005A089D" w:rsidRPr="005A089D" w:rsidRDefault="005A089D" w:rsidP="00BA3785">
            <w:pPr>
              <w:rPr>
                <w:color w:val="002060"/>
              </w:rPr>
            </w:pPr>
          </w:p>
        </w:tc>
      </w:tr>
      <w:tr w:rsidR="005A089D" w:rsidRPr="005A089D" w14:paraId="22977B8D" w14:textId="77777777" w:rsidTr="004974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67F9" w14:textId="77777777" w:rsidR="005A089D" w:rsidRPr="004974BB" w:rsidRDefault="005A089D" w:rsidP="00BA3785">
            <w:pPr>
              <w:pStyle w:val="rowtabella0"/>
              <w:rPr>
                <w:color w:val="002060"/>
                <w:highlight w:val="yellow"/>
              </w:rPr>
            </w:pPr>
            <w:r w:rsidRPr="004974BB">
              <w:rPr>
                <w:color w:val="002060"/>
                <w:highlight w:val="yellow"/>
              </w:rPr>
              <w:t>27/04/2024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9837" w14:textId="77777777" w:rsidR="005A089D" w:rsidRPr="004974BB" w:rsidRDefault="005A089D" w:rsidP="00BA3785">
            <w:pPr>
              <w:pStyle w:val="rowtabella0"/>
              <w:jc w:val="center"/>
              <w:rPr>
                <w:color w:val="002060"/>
                <w:highlight w:val="yellow"/>
              </w:rPr>
            </w:pPr>
            <w:r w:rsidRPr="004974B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713D" w14:textId="77777777" w:rsidR="005A089D" w:rsidRPr="004974BB" w:rsidRDefault="005A089D" w:rsidP="00BA3785">
            <w:pPr>
              <w:pStyle w:val="rowtabella0"/>
              <w:rPr>
                <w:color w:val="002060"/>
                <w:highlight w:val="yellow"/>
              </w:rPr>
            </w:pPr>
            <w:r w:rsidRPr="004974BB">
              <w:rPr>
                <w:color w:val="002060"/>
                <w:highlight w:val="yellow"/>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035B" w14:textId="77777777" w:rsidR="005A089D" w:rsidRPr="004974BB" w:rsidRDefault="005A089D" w:rsidP="00BA3785">
            <w:pPr>
              <w:pStyle w:val="rowtabella0"/>
              <w:rPr>
                <w:color w:val="002060"/>
                <w:highlight w:val="yellow"/>
              </w:rPr>
            </w:pPr>
            <w:r w:rsidRPr="004974B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9DDE" w14:textId="5C73D5A7" w:rsidR="005A089D" w:rsidRPr="005A089D" w:rsidRDefault="005A089D" w:rsidP="00BA3785">
            <w:pPr>
              <w:pStyle w:val="rowtabella0"/>
              <w:rPr>
                <w:color w:val="002060"/>
              </w:rPr>
            </w:pPr>
            <w:r w:rsidRPr="005A089D">
              <w:rPr>
                <w:color w:val="002060"/>
              </w:rPr>
              <w:t>0</w:t>
            </w:r>
            <w:r w:rsidR="004974BB">
              <w:rPr>
                <w:color w:val="002060"/>
              </w:rPr>
              <w:t>5</w:t>
            </w:r>
            <w:r w:rsidRPr="005A089D">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FF06" w14:textId="77777777" w:rsidR="005A089D" w:rsidRPr="005A089D" w:rsidRDefault="005A089D" w:rsidP="00BA3785">
            <w:pPr>
              <w:pStyle w:val="rowtabella0"/>
              <w:jc w:val="center"/>
              <w:rPr>
                <w:color w:val="002060"/>
              </w:rPr>
            </w:pPr>
            <w:r w:rsidRPr="004974B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7DEC" w14:textId="77777777" w:rsidR="005A089D" w:rsidRPr="005A089D" w:rsidRDefault="005A089D" w:rsidP="00BA3785">
            <w:pPr>
              <w:pStyle w:val="rowtabella0"/>
              <w:jc w:val="center"/>
              <w:rPr>
                <w:color w:val="002060"/>
              </w:rPr>
            </w:pPr>
            <w:r w:rsidRPr="005A089D">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7A0F" w14:textId="77777777" w:rsidR="005A089D" w:rsidRPr="005A089D" w:rsidRDefault="005A089D" w:rsidP="00BA3785">
            <w:pPr>
              <w:rPr>
                <w:color w:val="002060"/>
              </w:rPr>
            </w:pPr>
          </w:p>
        </w:tc>
      </w:tr>
    </w:tbl>
    <w:p w14:paraId="286B8B7E" w14:textId="77777777" w:rsidR="005A089D" w:rsidRPr="005A089D" w:rsidRDefault="005A089D" w:rsidP="005A089D">
      <w:pPr>
        <w:pStyle w:val="breakline"/>
        <w:rPr>
          <w:rFonts w:eastAsiaTheme="minorEastAsia"/>
          <w:color w:val="002060"/>
        </w:rPr>
      </w:pPr>
    </w:p>
    <w:p w14:paraId="40D32E40" w14:textId="77777777" w:rsidR="005A089D" w:rsidRPr="005A089D" w:rsidRDefault="005A089D" w:rsidP="005A089D">
      <w:pPr>
        <w:pStyle w:val="breakline"/>
        <w:rPr>
          <w:color w:val="002060"/>
        </w:rPr>
      </w:pPr>
    </w:p>
    <w:p w14:paraId="00A2200D" w14:textId="77777777" w:rsidR="005A089D" w:rsidRPr="005A089D" w:rsidRDefault="005A089D" w:rsidP="005A089D">
      <w:pPr>
        <w:pStyle w:val="titoloprinc0"/>
        <w:rPr>
          <w:color w:val="002060"/>
        </w:rPr>
      </w:pPr>
      <w:r w:rsidRPr="005A089D">
        <w:rPr>
          <w:color w:val="002060"/>
        </w:rPr>
        <w:t>RISULTATI</w:t>
      </w:r>
    </w:p>
    <w:p w14:paraId="66B43B2F" w14:textId="77777777" w:rsidR="005A089D" w:rsidRPr="005A089D" w:rsidRDefault="005A089D" w:rsidP="005A089D">
      <w:pPr>
        <w:pStyle w:val="breakline"/>
        <w:rPr>
          <w:color w:val="002060"/>
        </w:rPr>
      </w:pPr>
    </w:p>
    <w:p w14:paraId="2B4F5736" w14:textId="77777777" w:rsidR="005A089D" w:rsidRPr="005A089D" w:rsidRDefault="005A089D" w:rsidP="005A089D">
      <w:pPr>
        <w:pStyle w:val="sottotitolocampionato10"/>
        <w:rPr>
          <w:color w:val="002060"/>
        </w:rPr>
      </w:pPr>
      <w:r w:rsidRPr="005A089D">
        <w:rPr>
          <w:color w:val="002060"/>
        </w:rPr>
        <w:t>RISULTATI UFFICIALI GARE DEL 14/04/2024</w:t>
      </w:r>
    </w:p>
    <w:p w14:paraId="75A1BBBE" w14:textId="77777777" w:rsidR="005620AA" w:rsidRPr="005620AA" w:rsidRDefault="005620AA" w:rsidP="005620AA">
      <w:pPr>
        <w:pStyle w:val="sottotitolocampionato20"/>
        <w:spacing w:before="0" w:beforeAutospacing="0" w:after="0" w:afterAutospacing="0"/>
        <w:rPr>
          <w:rFonts w:ascii="Arial" w:hAnsi="Arial" w:cs="Arial"/>
          <w:color w:val="002060"/>
          <w:sz w:val="20"/>
          <w:szCs w:val="20"/>
        </w:rPr>
      </w:pPr>
      <w:r w:rsidRPr="005620AA">
        <w:rPr>
          <w:rFonts w:ascii="Arial" w:hAnsi="Arial" w:cs="Arial"/>
          <w:color w:val="002060"/>
          <w:sz w:val="20"/>
          <w:szCs w:val="20"/>
        </w:rPr>
        <w:t>Si trascrivono qui di seguito i risultati ufficiali delle gare disputate</w:t>
      </w:r>
    </w:p>
    <w:p w14:paraId="0B793102" w14:textId="77777777" w:rsidR="005A089D" w:rsidRPr="005A089D" w:rsidRDefault="005A089D" w:rsidP="005A08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A089D" w:rsidRPr="005A089D" w14:paraId="6EC70999" w14:textId="77777777" w:rsidTr="00BA378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089D" w:rsidRPr="005A089D" w14:paraId="655BE9FE" w14:textId="77777777" w:rsidTr="00BA37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9C15D" w14:textId="77777777" w:rsidR="005A089D" w:rsidRPr="005A089D" w:rsidRDefault="005A089D" w:rsidP="00BA3785">
                  <w:pPr>
                    <w:pStyle w:val="headertabella0"/>
                    <w:rPr>
                      <w:color w:val="002060"/>
                    </w:rPr>
                  </w:pPr>
                  <w:r w:rsidRPr="005A089D">
                    <w:rPr>
                      <w:color w:val="002060"/>
                    </w:rPr>
                    <w:t>GIRONE A - 2 Giornata - A</w:t>
                  </w:r>
                </w:p>
              </w:tc>
            </w:tr>
            <w:tr w:rsidR="005A089D" w:rsidRPr="005A089D" w14:paraId="4B87B9EB" w14:textId="77777777" w:rsidTr="00BA378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CB3FB" w14:textId="77777777" w:rsidR="005A089D" w:rsidRPr="005A089D" w:rsidRDefault="005A089D" w:rsidP="00BA3785">
                  <w:pPr>
                    <w:pStyle w:val="rowtabella0"/>
                    <w:rPr>
                      <w:color w:val="002060"/>
                    </w:rPr>
                  </w:pPr>
                  <w:r w:rsidRPr="005A089D">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15D94" w14:textId="77777777" w:rsidR="005A089D" w:rsidRPr="005A089D" w:rsidRDefault="005A089D" w:rsidP="00BA3785">
                  <w:pPr>
                    <w:pStyle w:val="rowtabella0"/>
                    <w:rPr>
                      <w:color w:val="002060"/>
                    </w:rPr>
                  </w:pPr>
                  <w:r w:rsidRPr="005A089D">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FD5D9" w14:textId="77777777" w:rsidR="005A089D" w:rsidRPr="005A089D" w:rsidRDefault="005A089D" w:rsidP="00BA3785">
                  <w:pPr>
                    <w:pStyle w:val="rowtabella0"/>
                    <w:jc w:val="center"/>
                    <w:rPr>
                      <w:color w:val="002060"/>
                    </w:rPr>
                  </w:pPr>
                  <w:r w:rsidRPr="005A089D">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BD2EE" w14:textId="77777777" w:rsidR="005A089D" w:rsidRPr="005A089D" w:rsidRDefault="005A089D" w:rsidP="00BA3785">
                  <w:pPr>
                    <w:pStyle w:val="rowtabella0"/>
                    <w:jc w:val="center"/>
                    <w:rPr>
                      <w:color w:val="002060"/>
                    </w:rPr>
                  </w:pPr>
                  <w:r w:rsidRPr="005A089D">
                    <w:rPr>
                      <w:color w:val="002060"/>
                    </w:rPr>
                    <w:t> </w:t>
                  </w:r>
                </w:p>
              </w:tc>
            </w:tr>
            <w:tr w:rsidR="005A089D" w:rsidRPr="005A089D" w14:paraId="5E4567BD"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F454D3" w14:textId="77777777" w:rsidR="005A089D" w:rsidRPr="005A089D" w:rsidRDefault="005A089D" w:rsidP="00BA3785">
                  <w:pPr>
                    <w:pStyle w:val="rowtabella0"/>
                    <w:rPr>
                      <w:color w:val="002060"/>
                    </w:rPr>
                  </w:pPr>
                  <w:r w:rsidRPr="005A089D">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6DE12" w14:textId="77777777" w:rsidR="005A089D" w:rsidRPr="005A089D" w:rsidRDefault="005A089D" w:rsidP="00BA3785">
                  <w:pPr>
                    <w:pStyle w:val="rowtabella0"/>
                    <w:rPr>
                      <w:color w:val="002060"/>
                    </w:rPr>
                  </w:pPr>
                  <w:r w:rsidRPr="005A089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6233F4" w14:textId="77777777" w:rsidR="005A089D" w:rsidRPr="005A089D" w:rsidRDefault="005A089D" w:rsidP="00BA3785">
                  <w:pPr>
                    <w:pStyle w:val="rowtabella0"/>
                    <w:jc w:val="center"/>
                    <w:rPr>
                      <w:color w:val="002060"/>
                    </w:rPr>
                  </w:pPr>
                  <w:r w:rsidRPr="005A089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FE233" w14:textId="77777777" w:rsidR="005A089D" w:rsidRPr="005A089D" w:rsidRDefault="005A089D" w:rsidP="00BA3785">
                  <w:pPr>
                    <w:pStyle w:val="rowtabella0"/>
                    <w:jc w:val="center"/>
                    <w:rPr>
                      <w:color w:val="002060"/>
                    </w:rPr>
                  </w:pPr>
                  <w:r w:rsidRPr="005A089D">
                    <w:rPr>
                      <w:color w:val="002060"/>
                    </w:rPr>
                    <w:t> </w:t>
                  </w:r>
                </w:p>
              </w:tc>
            </w:tr>
            <w:tr w:rsidR="005A089D" w:rsidRPr="005A089D" w14:paraId="22536DC0"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A993C1" w14:textId="77777777" w:rsidR="005A089D" w:rsidRPr="005A089D" w:rsidRDefault="005A089D" w:rsidP="00BA3785">
                  <w:pPr>
                    <w:pStyle w:val="rowtabella0"/>
                    <w:rPr>
                      <w:color w:val="002060"/>
                    </w:rPr>
                  </w:pPr>
                  <w:r w:rsidRPr="005A089D">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621A4" w14:textId="77777777" w:rsidR="005A089D" w:rsidRPr="005A089D" w:rsidRDefault="005A089D" w:rsidP="00BA3785">
                  <w:pPr>
                    <w:pStyle w:val="rowtabella0"/>
                    <w:rPr>
                      <w:color w:val="002060"/>
                    </w:rPr>
                  </w:pPr>
                  <w:r w:rsidRPr="005A089D">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9551D8" w14:textId="77777777" w:rsidR="005A089D" w:rsidRPr="005A089D" w:rsidRDefault="005A089D" w:rsidP="00BA3785">
                  <w:pPr>
                    <w:pStyle w:val="rowtabella0"/>
                    <w:jc w:val="center"/>
                    <w:rPr>
                      <w:color w:val="002060"/>
                    </w:rPr>
                  </w:pPr>
                  <w:r w:rsidRPr="005A089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7186F6" w14:textId="77777777" w:rsidR="005A089D" w:rsidRPr="005A089D" w:rsidRDefault="005A089D" w:rsidP="00BA3785">
                  <w:pPr>
                    <w:pStyle w:val="rowtabella0"/>
                    <w:jc w:val="center"/>
                    <w:rPr>
                      <w:color w:val="002060"/>
                    </w:rPr>
                  </w:pPr>
                  <w:r w:rsidRPr="005A089D">
                    <w:rPr>
                      <w:color w:val="002060"/>
                    </w:rPr>
                    <w:t> </w:t>
                  </w:r>
                </w:p>
              </w:tc>
            </w:tr>
            <w:tr w:rsidR="005A089D" w:rsidRPr="005A089D" w14:paraId="4DB9DF4A"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6252E" w14:textId="77777777" w:rsidR="005A089D" w:rsidRPr="005A089D" w:rsidRDefault="005A089D" w:rsidP="00BA3785">
                  <w:pPr>
                    <w:pStyle w:val="rowtabella0"/>
                    <w:rPr>
                      <w:color w:val="002060"/>
                    </w:rPr>
                  </w:pPr>
                  <w:r w:rsidRPr="005A089D">
                    <w:rPr>
                      <w:color w:val="002060"/>
                    </w:rPr>
                    <w:t xml:space="preserve">ITALSERVICE C5 </w:t>
                  </w:r>
                  <w:proofErr w:type="gramStart"/>
                  <w:r w:rsidRPr="005A089D">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D4C07" w14:textId="77777777" w:rsidR="005A089D" w:rsidRPr="005A089D" w:rsidRDefault="005A089D" w:rsidP="00BA3785">
                  <w:pPr>
                    <w:pStyle w:val="rowtabella0"/>
                    <w:rPr>
                      <w:color w:val="002060"/>
                    </w:rPr>
                  </w:pPr>
                  <w:r w:rsidRPr="005A089D">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A54D4" w14:textId="77777777" w:rsidR="005A089D" w:rsidRPr="005A089D" w:rsidRDefault="005A089D" w:rsidP="00BA3785">
                  <w:pPr>
                    <w:pStyle w:val="rowtabella0"/>
                    <w:jc w:val="center"/>
                    <w:rPr>
                      <w:color w:val="002060"/>
                    </w:rPr>
                  </w:pPr>
                  <w:r w:rsidRPr="005A089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E509E7" w14:textId="77777777" w:rsidR="005A089D" w:rsidRPr="005A089D" w:rsidRDefault="005A089D" w:rsidP="00BA3785">
                  <w:pPr>
                    <w:pStyle w:val="rowtabella0"/>
                    <w:jc w:val="center"/>
                    <w:rPr>
                      <w:color w:val="002060"/>
                    </w:rPr>
                  </w:pPr>
                  <w:r w:rsidRPr="005A089D">
                    <w:rPr>
                      <w:color w:val="002060"/>
                    </w:rPr>
                    <w:t> </w:t>
                  </w:r>
                </w:p>
              </w:tc>
            </w:tr>
            <w:tr w:rsidR="005A089D" w:rsidRPr="005A089D" w14:paraId="37F46321"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B7F884" w14:textId="77777777" w:rsidR="005A089D" w:rsidRPr="005A089D" w:rsidRDefault="005A089D" w:rsidP="00BA3785">
                  <w:pPr>
                    <w:pStyle w:val="rowtabella0"/>
                    <w:rPr>
                      <w:color w:val="002060"/>
                    </w:rPr>
                  </w:pPr>
                  <w:r w:rsidRPr="005A089D">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C5C99B" w14:textId="77777777" w:rsidR="005A089D" w:rsidRPr="005A089D" w:rsidRDefault="005A089D" w:rsidP="00BA3785">
                  <w:pPr>
                    <w:pStyle w:val="rowtabella0"/>
                    <w:rPr>
                      <w:color w:val="002060"/>
                    </w:rPr>
                  </w:pPr>
                  <w:r w:rsidRPr="005A089D">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D3F748" w14:textId="77777777" w:rsidR="005A089D" w:rsidRPr="005A089D" w:rsidRDefault="005A089D" w:rsidP="00BA3785">
                  <w:pPr>
                    <w:pStyle w:val="rowtabella0"/>
                    <w:jc w:val="center"/>
                    <w:rPr>
                      <w:color w:val="002060"/>
                    </w:rPr>
                  </w:pPr>
                  <w:r w:rsidRPr="005A089D">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252EF" w14:textId="77777777" w:rsidR="005A089D" w:rsidRPr="005A089D" w:rsidRDefault="005A089D" w:rsidP="00BA3785">
                  <w:pPr>
                    <w:pStyle w:val="rowtabella0"/>
                    <w:jc w:val="center"/>
                    <w:rPr>
                      <w:color w:val="002060"/>
                    </w:rPr>
                  </w:pPr>
                  <w:r w:rsidRPr="005A089D">
                    <w:rPr>
                      <w:color w:val="002060"/>
                    </w:rPr>
                    <w:t> </w:t>
                  </w:r>
                </w:p>
              </w:tc>
            </w:tr>
            <w:tr w:rsidR="005A089D" w:rsidRPr="005A089D" w14:paraId="786BA647"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BCDB1" w14:textId="77777777" w:rsidR="005A089D" w:rsidRPr="005A089D" w:rsidRDefault="005A089D" w:rsidP="00BA3785">
                  <w:pPr>
                    <w:pStyle w:val="rowtabella0"/>
                    <w:rPr>
                      <w:color w:val="002060"/>
                    </w:rPr>
                  </w:pPr>
                  <w:r w:rsidRPr="005A089D">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5EDDEF" w14:textId="77777777" w:rsidR="005A089D" w:rsidRPr="005A089D" w:rsidRDefault="005A089D" w:rsidP="00BA3785">
                  <w:pPr>
                    <w:pStyle w:val="rowtabella0"/>
                    <w:rPr>
                      <w:color w:val="002060"/>
                    </w:rPr>
                  </w:pPr>
                  <w:r w:rsidRPr="005A089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75037A" w14:textId="77777777" w:rsidR="005A089D" w:rsidRPr="005A089D" w:rsidRDefault="005A089D" w:rsidP="00BA3785">
                  <w:pPr>
                    <w:pStyle w:val="rowtabella0"/>
                    <w:jc w:val="center"/>
                    <w:rPr>
                      <w:color w:val="002060"/>
                    </w:rPr>
                  </w:pPr>
                  <w:r w:rsidRPr="005A089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131724" w14:textId="77777777" w:rsidR="005A089D" w:rsidRPr="005A089D" w:rsidRDefault="005A089D" w:rsidP="00BA3785">
                  <w:pPr>
                    <w:pStyle w:val="rowtabella0"/>
                    <w:jc w:val="center"/>
                    <w:rPr>
                      <w:color w:val="002060"/>
                    </w:rPr>
                  </w:pPr>
                  <w:r w:rsidRPr="005A089D">
                    <w:rPr>
                      <w:color w:val="002060"/>
                    </w:rPr>
                    <w:t> </w:t>
                  </w:r>
                </w:p>
              </w:tc>
            </w:tr>
            <w:tr w:rsidR="005A089D" w:rsidRPr="005A089D" w14:paraId="53F17754" w14:textId="77777777" w:rsidTr="00BA378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D6E8B4" w14:textId="77777777" w:rsidR="005A089D" w:rsidRPr="005A089D" w:rsidRDefault="005A089D" w:rsidP="00BA3785">
                  <w:pPr>
                    <w:pStyle w:val="rowtabella0"/>
                    <w:rPr>
                      <w:color w:val="002060"/>
                    </w:rPr>
                  </w:pPr>
                  <w:r w:rsidRPr="005A089D">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A256B" w14:textId="77777777" w:rsidR="005A089D" w:rsidRPr="005A089D" w:rsidRDefault="005A089D" w:rsidP="00BA3785">
                  <w:pPr>
                    <w:pStyle w:val="rowtabella0"/>
                    <w:rPr>
                      <w:color w:val="002060"/>
                    </w:rPr>
                  </w:pPr>
                  <w:r w:rsidRPr="005A089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6A6684" w14:textId="77777777" w:rsidR="005A089D" w:rsidRPr="005A089D" w:rsidRDefault="005A089D" w:rsidP="00BA3785">
                  <w:pPr>
                    <w:pStyle w:val="rowtabella0"/>
                    <w:jc w:val="center"/>
                    <w:rPr>
                      <w:color w:val="002060"/>
                    </w:rPr>
                  </w:pPr>
                  <w:r w:rsidRPr="005A089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BBE54" w14:textId="77777777" w:rsidR="005A089D" w:rsidRPr="005A089D" w:rsidRDefault="005A089D" w:rsidP="00BA3785">
                  <w:pPr>
                    <w:pStyle w:val="rowtabella0"/>
                    <w:jc w:val="center"/>
                    <w:rPr>
                      <w:color w:val="002060"/>
                    </w:rPr>
                  </w:pPr>
                  <w:r w:rsidRPr="005A089D">
                    <w:rPr>
                      <w:color w:val="002060"/>
                    </w:rPr>
                    <w:t> </w:t>
                  </w:r>
                </w:p>
              </w:tc>
            </w:tr>
            <w:tr w:rsidR="005A089D" w:rsidRPr="005A089D" w14:paraId="7D6994D0" w14:textId="77777777" w:rsidTr="00BA378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BB10C" w14:textId="77777777" w:rsidR="005A089D" w:rsidRPr="005A089D" w:rsidRDefault="005A089D" w:rsidP="00BA3785">
                  <w:pPr>
                    <w:pStyle w:val="rowtabella0"/>
                    <w:rPr>
                      <w:color w:val="002060"/>
                    </w:rPr>
                  </w:pPr>
                  <w:r w:rsidRPr="005A089D">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409E7" w14:textId="77777777" w:rsidR="005A089D" w:rsidRPr="005A089D" w:rsidRDefault="005A089D" w:rsidP="00BA3785">
                  <w:pPr>
                    <w:pStyle w:val="rowtabella0"/>
                    <w:rPr>
                      <w:color w:val="002060"/>
                    </w:rPr>
                  </w:pPr>
                  <w:r w:rsidRPr="005A089D">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CB62A" w14:textId="77777777" w:rsidR="005A089D" w:rsidRPr="005A089D" w:rsidRDefault="005A089D" w:rsidP="00BA3785">
                  <w:pPr>
                    <w:pStyle w:val="rowtabella0"/>
                    <w:jc w:val="center"/>
                    <w:rPr>
                      <w:color w:val="002060"/>
                    </w:rPr>
                  </w:pPr>
                  <w:r w:rsidRPr="005A089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53B88" w14:textId="77777777" w:rsidR="005A089D" w:rsidRPr="005A089D" w:rsidRDefault="005A089D" w:rsidP="00BA3785">
                  <w:pPr>
                    <w:pStyle w:val="rowtabella0"/>
                    <w:jc w:val="center"/>
                    <w:rPr>
                      <w:color w:val="002060"/>
                    </w:rPr>
                  </w:pPr>
                  <w:r w:rsidRPr="005A089D">
                    <w:rPr>
                      <w:color w:val="002060"/>
                    </w:rPr>
                    <w:t> </w:t>
                  </w:r>
                </w:p>
              </w:tc>
            </w:tr>
            <w:tr w:rsidR="005A089D" w:rsidRPr="005A089D" w14:paraId="5DD26E9C" w14:textId="77777777" w:rsidTr="00BA3785">
              <w:tc>
                <w:tcPr>
                  <w:tcW w:w="4700" w:type="dxa"/>
                  <w:gridSpan w:val="4"/>
                  <w:tcBorders>
                    <w:top w:val="nil"/>
                    <w:left w:val="nil"/>
                    <w:bottom w:val="nil"/>
                    <w:right w:val="nil"/>
                  </w:tcBorders>
                  <w:tcMar>
                    <w:top w:w="20" w:type="dxa"/>
                    <w:left w:w="20" w:type="dxa"/>
                    <w:bottom w:w="20" w:type="dxa"/>
                    <w:right w:w="20" w:type="dxa"/>
                  </w:tcMar>
                  <w:vAlign w:val="center"/>
                  <w:hideMark/>
                </w:tcPr>
                <w:p w14:paraId="567EE98B" w14:textId="77777777" w:rsidR="005A089D" w:rsidRPr="005A089D" w:rsidRDefault="005A089D" w:rsidP="00BA3785">
                  <w:pPr>
                    <w:pStyle w:val="rowtabella0"/>
                    <w:rPr>
                      <w:color w:val="002060"/>
                    </w:rPr>
                  </w:pPr>
                  <w:r w:rsidRPr="005A089D">
                    <w:rPr>
                      <w:color w:val="002060"/>
                    </w:rPr>
                    <w:t>(1) - disputata il 13/04/2024</w:t>
                  </w:r>
                </w:p>
              </w:tc>
            </w:tr>
          </w:tbl>
          <w:p w14:paraId="6CEA2CD6" w14:textId="77777777" w:rsidR="005A089D" w:rsidRPr="005A089D" w:rsidRDefault="005A089D" w:rsidP="00BA3785">
            <w:pPr>
              <w:rPr>
                <w:color w:val="002060"/>
              </w:rPr>
            </w:pPr>
          </w:p>
        </w:tc>
      </w:tr>
    </w:tbl>
    <w:p w14:paraId="64C81629" w14:textId="77777777" w:rsidR="005A089D" w:rsidRPr="005A089D" w:rsidRDefault="005A089D" w:rsidP="005A089D">
      <w:pPr>
        <w:pStyle w:val="breakline"/>
        <w:rPr>
          <w:rFonts w:eastAsiaTheme="minorEastAsia"/>
          <w:color w:val="002060"/>
        </w:rPr>
      </w:pPr>
    </w:p>
    <w:p w14:paraId="6B070C2B" w14:textId="77777777" w:rsidR="005A089D" w:rsidRPr="005A089D" w:rsidRDefault="005A089D" w:rsidP="005A089D">
      <w:pPr>
        <w:pStyle w:val="breakline"/>
        <w:rPr>
          <w:color w:val="002060"/>
        </w:rPr>
      </w:pPr>
    </w:p>
    <w:p w14:paraId="086AAF55" w14:textId="77777777" w:rsidR="005A089D" w:rsidRPr="005A089D" w:rsidRDefault="005A089D" w:rsidP="005A089D">
      <w:pPr>
        <w:pStyle w:val="titoloprinc0"/>
        <w:rPr>
          <w:color w:val="002060"/>
        </w:rPr>
      </w:pPr>
      <w:r w:rsidRPr="005A089D">
        <w:rPr>
          <w:color w:val="002060"/>
        </w:rPr>
        <w:t>GIUDICE SPORTIVO</w:t>
      </w:r>
    </w:p>
    <w:p w14:paraId="7FD4FDF5" w14:textId="77777777" w:rsidR="005A089D" w:rsidRPr="005A089D" w:rsidRDefault="005A089D" w:rsidP="005A089D">
      <w:pPr>
        <w:pStyle w:val="diffida"/>
        <w:rPr>
          <w:color w:val="002060"/>
        </w:rPr>
      </w:pPr>
      <w:r w:rsidRPr="005A089D">
        <w:rPr>
          <w:color w:val="002060"/>
        </w:rPr>
        <w:t>Il Giudice Sportivo Avv. Agnese Lazzaretti, con l'assistenza del segretario Angelo Castellana, nella seduta del 17/04/2024, ha adottato le decisioni che di seguito integralmente si riportano:</w:t>
      </w:r>
    </w:p>
    <w:p w14:paraId="291F950B" w14:textId="77777777" w:rsidR="005A089D" w:rsidRPr="005A089D" w:rsidRDefault="005A089D" w:rsidP="005A089D">
      <w:pPr>
        <w:pStyle w:val="titolo10"/>
        <w:rPr>
          <w:color w:val="002060"/>
        </w:rPr>
      </w:pPr>
      <w:r w:rsidRPr="005A089D">
        <w:rPr>
          <w:color w:val="002060"/>
        </w:rPr>
        <w:t xml:space="preserve">GARE DEL 13/ 4/2024 </w:t>
      </w:r>
    </w:p>
    <w:p w14:paraId="3BA59659" w14:textId="77777777" w:rsidR="005A089D" w:rsidRPr="005A089D" w:rsidRDefault="005A089D" w:rsidP="005A089D">
      <w:pPr>
        <w:pStyle w:val="titolo7a"/>
        <w:rPr>
          <w:color w:val="002060"/>
        </w:rPr>
      </w:pPr>
      <w:r w:rsidRPr="005A089D">
        <w:rPr>
          <w:color w:val="002060"/>
        </w:rPr>
        <w:t xml:space="preserve">PROVVEDIMENTI DISCIPLINARI </w:t>
      </w:r>
    </w:p>
    <w:p w14:paraId="5A859585"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51C5EA34" w14:textId="77777777" w:rsidR="005A089D" w:rsidRPr="005A089D" w:rsidRDefault="005A089D" w:rsidP="005A089D">
      <w:pPr>
        <w:pStyle w:val="titolo30"/>
        <w:rPr>
          <w:color w:val="002060"/>
        </w:rPr>
      </w:pPr>
      <w:r w:rsidRPr="005A089D">
        <w:rPr>
          <w:color w:val="002060"/>
        </w:rPr>
        <w:t xml:space="preserve">CALCIATORI ESPULSI </w:t>
      </w:r>
    </w:p>
    <w:p w14:paraId="30B6B365" w14:textId="77777777" w:rsidR="005A089D" w:rsidRPr="005A089D" w:rsidRDefault="005A089D" w:rsidP="005A089D">
      <w:pPr>
        <w:pStyle w:val="titolo20"/>
        <w:rPr>
          <w:color w:val="002060"/>
        </w:rPr>
      </w:pPr>
      <w:r w:rsidRPr="005A089D">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3F93BB17" w14:textId="77777777" w:rsidTr="00BA3785">
        <w:tc>
          <w:tcPr>
            <w:tcW w:w="2200" w:type="dxa"/>
            <w:tcMar>
              <w:top w:w="20" w:type="dxa"/>
              <w:left w:w="20" w:type="dxa"/>
              <w:bottom w:w="20" w:type="dxa"/>
              <w:right w:w="20" w:type="dxa"/>
            </w:tcMar>
            <w:vAlign w:val="center"/>
            <w:hideMark/>
          </w:tcPr>
          <w:p w14:paraId="6C0CEFBF" w14:textId="77777777" w:rsidR="005A089D" w:rsidRPr="005A089D" w:rsidRDefault="005A089D" w:rsidP="00BA3785">
            <w:pPr>
              <w:pStyle w:val="movimento"/>
              <w:rPr>
                <w:color w:val="002060"/>
              </w:rPr>
            </w:pPr>
            <w:r w:rsidRPr="005A089D">
              <w:rPr>
                <w:color w:val="002060"/>
              </w:rPr>
              <w:t>DI CARA MATTIA</w:t>
            </w:r>
          </w:p>
        </w:tc>
        <w:tc>
          <w:tcPr>
            <w:tcW w:w="2200" w:type="dxa"/>
            <w:tcMar>
              <w:top w:w="20" w:type="dxa"/>
              <w:left w:w="20" w:type="dxa"/>
              <w:bottom w:w="20" w:type="dxa"/>
              <w:right w:w="20" w:type="dxa"/>
            </w:tcMar>
            <w:vAlign w:val="center"/>
            <w:hideMark/>
          </w:tcPr>
          <w:p w14:paraId="47566C38" w14:textId="77777777" w:rsidR="005A089D" w:rsidRPr="005A089D" w:rsidRDefault="005A089D" w:rsidP="00BA3785">
            <w:pPr>
              <w:pStyle w:val="movimento2"/>
              <w:rPr>
                <w:color w:val="002060"/>
              </w:rPr>
            </w:pPr>
            <w:r w:rsidRPr="005A089D">
              <w:rPr>
                <w:color w:val="002060"/>
              </w:rPr>
              <w:t xml:space="preserve">(BULDOG T.N.T. LUCREZIA) </w:t>
            </w:r>
          </w:p>
        </w:tc>
        <w:tc>
          <w:tcPr>
            <w:tcW w:w="800" w:type="dxa"/>
            <w:tcMar>
              <w:top w:w="20" w:type="dxa"/>
              <w:left w:w="20" w:type="dxa"/>
              <w:bottom w:w="20" w:type="dxa"/>
              <w:right w:w="20" w:type="dxa"/>
            </w:tcMar>
            <w:vAlign w:val="center"/>
            <w:hideMark/>
          </w:tcPr>
          <w:p w14:paraId="598287AB"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F9B9777" w14:textId="77777777" w:rsidR="005A089D" w:rsidRPr="005A089D" w:rsidRDefault="005A089D" w:rsidP="00BA3785">
            <w:pPr>
              <w:pStyle w:val="movimento"/>
              <w:rPr>
                <w:color w:val="002060"/>
              </w:rPr>
            </w:pPr>
            <w:r w:rsidRPr="005A089D">
              <w:rPr>
                <w:color w:val="002060"/>
              </w:rPr>
              <w:t>MATEI ALAN</w:t>
            </w:r>
          </w:p>
        </w:tc>
        <w:tc>
          <w:tcPr>
            <w:tcW w:w="2200" w:type="dxa"/>
            <w:tcMar>
              <w:top w:w="20" w:type="dxa"/>
              <w:left w:w="20" w:type="dxa"/>
              <w:bottom w:w="20" w:type="dxa"/>
              <w:right w:w="20" w:type="dxa"/>
            </w:tcMar>
            <w:vAlign w:val="center"/>
            <w:hideMark/>
          </w:tcPr>
          <w:p w14:paraId="0F0EA319" w14:textId="77777777" w:rsidR="005A089D" w:rsidRPr="005A089D" w:rsidRDefault="005A089D" w:rsidP="00BA3785">
            <w:pPr>
              <w:pStyle w:val="movimento2"/>
              <w:rPr>
                <w:color w:val="002060"/>
              </w:rPr>
            </w:pPr>
            <w:r w:rsidRPr="005A089D">
              <w:rPr>
                <w:color w:val="002060"/>
              </w:rPr>
              <w:t xml:space="preserve">(POL.CAGLI SPORT ASSOCIATI) </w:t>
            </w:r>
          </w:p>
        </w:tc>
      </w:tr>
    </w:tbl>
    <w:p w14:paraId="217D465C" w14:textId="77777777" w:rsidR="005A089D" w:rsidRPr="005A089D" w:rsidRDefault="005A089D" w:rsidP="005A089D">
      <w:pPr>
        <w:pStyle w:val="titolo10"/>
        <w:rPr>
          <w:rFonts w:eastAsiaTheme="minorEastAsia"/>
          <w:color w:val="002060"/>
        </w:rPr>
      </w:pPr>
      <w:r w:rsidRPr="005A089D">
        <w:rPr>
          <w:color w:val="002060"/>
        </w:rPr>
        <w:t xml:space="preserve">GARE DEL 14/ 4/2024 </w:t>
      </w:r>
    </w:p>
    <w:p w14:paraId="5E010B91" w14:textId="77777777" w:rsidR="005A089D" w:rsidRPr="005A089D" w:rsidRDefault="005A089D" w:rsidP="005A089D">
      <w:pPr>
        <w:pStyle w:val="titolo7a"/>
        <w:rPr>
          <w:color w:val="002060"/>
        </w:rPr>
      </w:pPr>
      <w:r w:rsidRPr="005A089D">
        <w:rPr>
          <w:color w:val="002060"/>
        </w:rPr>
        <w:t xml:space="preserve">PROVVEDIMENTI DISCIPLINARI </w:t>
      </w:r>
    </w:p>
    <w:p w14:paraId="692592D7" w14:textId="77777777" w:rsidR="005A089D" w:rsidRPr="005A089D" w:rsidRDefault="005A089D" w:rsidP="005A089D">
      <w:pPr>
        <w:pStyle w:val="titolo7b0"/>
        <w:rPr>
          <w:color w:val="002060"/>
        </w:rPr>
      </w:pPr>
      <w:r w:rsidRPr="005A089D">
        <w:rPr>
          <w:color w:val="002060"/>
        </w:rPr>
        <w:t xml:space="preserve">In base alle risultanze degli atti ufficiali sono state deliberate le seguenti sanzioni disciplinari. </w:t>
      </w:r>
    </w:p>
    <w:p w14:paraId="617F21CA" w14:textId="77777777" w:rsidR="005A089D" w:rsidRPr="005A089D" w:rsidRDefault="005A089D" w:rsidP="005A089D">
      <w:pPr>
        <w:pStyle w:val="titolo30"/>
        <w:rPr>
          <w:color w:val="002060"/>
        </w:rPr>
      </w:pPr>
      <w:r w:rsidRPr="005A089D">
        <w:rPr>
          <w:color w:val="002060"/>
        </w:rPr>
        <w:t xml:space="preserve">CALCIATORI NON ESPULSI </w:t>
      </w:r>
    </w:p>
    <w:p w14:paraId="65401A7F" w14:textId="77777777" w:rsidR="005A089D" w:rsidRPr="005A089D" w:rsidRDefault="005A089D" w:rsidP="005A089D">
      <w:pPr>
        <w:pStyle w:val="titolo20"/>
        <w:rPr>
          <w:color w:val="002060"/>
        </w:rPr>
      </w:pPr>
      <w:r w:rsidRPr="005A089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089D" w:rsidRPr="005A089D" w14:paraId="1B0A4027" w14:textId="77777777" w:rsidTr="00BA3785">
        <w:tc>
          <w:tcPr>
            <w:tcW w:w="2200" w:type="dxa"/>
            <w:tcMar>
              <w:top w:w="20" w:type="dxa"/>
              <w:left w:w="20" w:type="dxa"/>
              <w:bottom w:w="20" w:type="dxa"/>
              <w:right w:w="20" w:type="dxa"/>
            </w:tcMar>
            <w:vAlign w:val="center"/>
            <w:hideMark/>
          </w:tcPr>
          <w:p w14:paraId="67456B5A" w14:textId="77777777" w:rsidR="005A089D" w:rsidRPr="005A089D" w:rsidRDefault="005A089D" w:rsidP="00BA3785">
            <w:pPr>
              <w:pStyle w:val="movimento"/>
              <w:rPr>
                <w:color w:val="002060"/>
              </w:rPr>
            </w:pPr>
            <w:r w:rsidRPr="005A089D">
              <w:rPr>
                <w:color w:val="002060"/>
              </w:rPr>
              <w:t>PROPERZI MATTEO</w:t>
            </w:r>
          </w:p>
        </w:tc>
        <w:tc>
          <w:tcPr>
            <w:tcW w:w="2200" w:type="dxa"/>
            <w:tcMar>
              <w:top w:w="20" w:type="dxa"/>
              <w:left w:w="20" w:type="dxa"/>
              <w:bottom w:w="20" w:type="dxa"/>
              <w:right w:w="20" w:type="dxa"/>
            </w:tcMar>
            <w:vAlign w:val="center"/>
            <w:hideMark/>
          </w:tcPr>
          <w:p w14:paraId="6D344724" w14:textId="77777777" w:rsidR="005A089D" w:rsidRPr="005A089D" w:rsidRDefault="005A089D" w:rsidP="00BA3785">
            <w:pPr>
              <w:pStyle w:val="movimento2"/>
              <w:rPr>
                <w:color w:val="002060"/>
              </w:rPr>
            </w:pPr>
            <w:r w:rsidRPr="005A089D">
              <w:rPr>
                <w:color w:val="002060"/>
              </w:rPr>
              <w:t xml:space="preserve">(FIGHT BULLS CORRIDONIA) </w:t>
            </w:r>
          </w:p>
        </w:tc>
        <w:tc>
          <w:tcPr>
            <w:tcW w:w="800" w:type="dxa"/>
            <w:tcMar>
              <w:top w:w="20" w:type="dxa"/>
              <w:left w:w="20" w:type="dxa"/>
              <w:bottom w:w="20" w:type="dxa"/>
              <w:right w:w="20" w:type="dxa"/>
            </w:tcMar>
            <w:vAlign w:val="center"/>
            <w:hideMark/>
          </w:tcPr>
          <w:p w14:paraId="099A1C0E"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7832EED1" w14:textId="77777777" w:rsidR="005A089D" w:rsidRPr="005A089D" w:rsidRDefault="005A089D" w:rsidP="00BA3785">
            <w:pPr>
              <w:pStyle w:val="movimento"/>
              <w:rPr>
                <w:color w:val="002060"/>
              </w:rPr>
            </w:pPr>
            <w:r w:rsidRPr="005A089D">
              <w:rPr>
                <w:color w:val="002060"/>
              </w:rPr>
              <w:t> </w:t>
            </w:r>
          </w:p>
        </w:tc>
        <w:tc>
          <w:tcPr>
            <w:tcW w:w="2200" w:type="dxa"/>
            <w:tcMar>
              <w:top w:w="20" w:type="dxa"/>
              <w:left w:w="20" w:type="dxa"/>
              <w:bottom w:w="20" w:type="dxa"/>
              <w:right w:w="20" w:type="dxa"/>
            </w:tcMar>
            <w:vAlign w:val="center"/>
            <w:hideMark/>
          </w:tcPr>
          <w:p w14:paraId="5500CECC" w14:textId="77777777" w:rsidR="005A089D" w:rsidRPr="005A089D" w:rsidRDefault="005A089D" w:rsidP="00BA3785">
            <w:pPr>
              <w:pStyle w:val="movimento2"/>
              <w:rPr>
                <w:color w:val="002060"/>
              </w:rPr>
            </w:pPr>
            <w:r w:rsidRPr="005A089D">
              <w:rPr>
                <w:color w:val="002060"/>
              </w:rPr>
              <w:t> </w:t>
            </w:r>
          </w:p>
        </w:tc>
      </w:tr>
    </w:tbl>
    <w:p w14:paraId="734BDC0D" w14:textId="77777777" w:rsidR="005A089D" w:rsidRDefault="005A089D" w:rsidP="005A089D">
      <w:pPr>
        <w:pStyle w:val="breakline"/>
        <w:rPr>
          <w:rFonts w:eastAsiaTheme="minorEastAsia"/>
          <w:color w:val="002060"/>
        </w:rPr>
      </w:pPr>
    </w:p>
    <w:p w14:paraId="466FED22" w14:textId="77777777" w:rsidR="005A089D" w:rsidRPr="007178EC" w:rsidRDefault="005A089D" w:rsidP="005A089D">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EE9020C" w14:textId="77777777" w:rsidR="005A089D" w:rsidRPr="007178EC" w:rsidRDefault="005A089D" w:rsidP="005A089D">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73695A0" w14:textId="77777777" w:rsidR="005A089D" w:rsidRPr="005A089D" w:rsidRDefault="005A089D" w:rsidP="005A089D">
      <w:pPr>
        <w:pStyle w:val="breakline"/>
        <w:rPr>
          <w:rFonts w:eastAsiaTheme="minorEastAsia"/>
          <w:color w:val="002060"/>
        </w:rPr>
      </w:pPr>
    </w:p>
    <w:p w14:paraId="4045CE4B" w14:textId="77777777" w:rsidR="005A089D" w:rsidRPr="005A089D" w:rsidRDefault="005A089D" w:rsidP="005A089D">
      <w:pPr>
        <w:pStyle w:val="titoloprinc0"/>
        <w:rPr>
          <w:color w:val="002060"/>
        </w:rPr>
      </w:pPr>
      <w:r w:rsidRPr="005A089D">
        <w:rPr>
          <w:color w:val="002060"/>
        </w:rPr>
        <w:t>CLASSIFICA</w:t>
      </w:r>
    </w:p>
    <w:p w14:paraId="5107D88E" w14:textId="77777777" w:rsidR="005A089D" w:rsidRPr="005A089D" w:rsidRDefault="005A089D" w:rsidP="005A089D">
      <w:pPr>
        <w:pStyle w:val="breakline"/>
        <w:rPr>
          <w:color w:val="002060"/>
        </w:rPr>
      </w:pPr>
    </w:p>
    <w:p w14:paraId="350B9A1A" w14:textId="77777777" w:rsidR="005A089D" w:rsidRPr="005A089D" w:rsidRDefault="005A089D" w:rsidP="005A089D">
      <w:pPr>
        <w:pStyle w:val="breakline"/>
        <w:rPr>
          <w:color w:val="002060"/>
        </w:rPr>
      </w:pPr>
    </w:p>
    <w:p w14:paraId="19239B1C" w14:textId="77777777" w:rsidR="005A089D" w:rsidRPr="005A089D" w:rsidRDefault="005A089D" w:rsidP="005A089D">
      <w:pPr>
        <w:pStyle w:val="sottotitolocampionato10"/>
        <w:rPr>
          <w:color w:val="002060"/>
        </w:rPr>
      </w:pPr>
      <w:r w:rsidRPr="005A08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089D" w:rsidRPr="005A089D" w14:paraId="4AC44B0D" w14:textId="77777777" w:rsidTr="00BA37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2357A" w14:textId="77777777" w:rsidR="005A089D" w:rsidRPr="005A089D" w:rsidRDefault="005A089D" w:rsidP="00BA3785">
            <w:pPr>
              <w:pStyle w:val="headertabella0"/>
              <w:rPr>
                <w:color w:val="002060"/>
              </w:rPr>
            </w:pPr>
            <w:r w:rsidRPr="005A08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A348E" w14:textId="77777777" w:rsidR="005A089D" w:rsidRPr="005A089D" w:rsidRDefault="005A089D" w:rsidP="00BA3785">
            <w:pPr>
              <w:pStyle w:val="headertabella0"/>
              <w:rPr>
                <w:color w:val="002060"/>
              </w:rPr>
            </w:pPr>
            <w:r w:rsidRPr="005A08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EFE01" w14:textId="77777777" w:rsidR="005A089D" w:rsidRPr="005A089D" w:rsidRDefault="005A089D" w:rsidP="00BA3785">
            <w:pPr>
              <w:pStyle w:val="headertabella0"/>
              <w:rPr>
                <w:color w:val="002060"/>
              </w:rPr>
            </w:pPr>
            <w:r w:rsidRPr="005A08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6512" w14:textId="77777777" w:rsidR="005A089D" w:rsidRPr="005A089D" w:rsidRDefault="005A089D" w:rsidP="00BA3785">
            <w:pPr>
              <w:pStyle w:val="headertabella0"/>
              <w:rPr>
                <w:color w:val="002060"/>
              </w:rPr>
            </w:pPr>
            <w:r w:rsidRPr="005A08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9555B" w14:textId="77777777" w:rsidR="005A089D" w:rsidRPr="005A089D" w:rsidRDefault="005A089D" w:rsidP="00BA3785">
            <w:pPr>
              <w:pStyle w:val="headertabella0"/>
              <w:rPr>
                <w:color w:val="002060"/>
              </w:rPr>
            </w:pPr>
            <w:r w:rsidRPr="005A08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5A9B" w14:textId="77777777" w:rsidR="005A089D" w:rsidRPr="005A089D" w:rsidRDefault="005A089D" w:rsidP="00BA3785">
            <w:pPr>
              <w:pStyle w:val="headertabella0"/>
              <w:rPr>
                <w:color w:val="002060"/>
              </w:rPr>
            </w:pPr>
            <w:r w:rsidRPr="005A08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C97EA" w14:textId="77777777" w:rsidR="005A089D" w:rsidRPr="005A089D" w:rsidRDefault="005A089D" w:rsidP="00BA3785">
            <w:pPr>
              <w:pStyle w:val="headertabella0"/>
              <w:rPr>
                <w:color w:val="002060"/>
              </w:rPr>
            </w:pPr>
            <w:r w:rsidRPr="005A08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E146" w14:textId="77777777" w:rsidR="005A089D" w:rsidRPr="005A089D" w:rsidRDefault="005A089D" w:rsidP="00BA3785">
            <w:pPr>
              <w:pStyle w:val="headertabella0"/>
              <w:rPr>
                <w:color w:val="002060"/>
              </w:rPr>
            </w:pPr>
            <w:r w:rsidRPr="005A08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AF82D" w14:textId="77777777" w:rsidR="005A089D" w:rsidRPr="005A089D" w:rsidRDefault="005A089D" w:rsidP="00BA3785">
            <w:pPr>
              <w:pStyle w:val="headertabella0"/>
              <w:rPr>
                <w:color w:val="002060"/>
              </w:rPr>
            </w:pPr>
            <w:r w:rsidRPr="005A08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F7D3B" w14:textId="77777777" w:rsidR="005A089D" w:rsidRPr="005A089D" w:rsidRDefault="005A089D" w:rsidP="00BA3785">
            <w:pPr>
              <w:pStyle w:val="headertabella0"/>
              <w:rPr>
                <w:color w:val="002060"/>
              </w:rPr>
            </w:pPr>
            <w:r w:rsidRPr="005A089D">
              <w:rPr>
                <w:color w:val="002060"/>
              </w:rPr>
              <w:t>PE</w:t>
            </w:r>
          </w:p>
        </w:tc>
      </w:tr>
      <w:tr w:rsidR="005A089D" w:rsidRPr="005A089D" w14:paraId="010AF002" w14:textId="77777777" w:rsidTr="00BA37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00D0F" w14:textId="77777777" w:rsidR="005A089D" w:rsidRPr="005A089D" w:rsidRDefault="005A089D" w:rsidP="00BA3785">
            <w:pPr>
              <w:pStyle w:val="rowtabella0"/>
              <w:rPr>
                <w:color w:val="002060"/>
              </w:rPr>
            </w:pPr>
            <w:r w:rsidRPr="005A089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E266"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36C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3977"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82A3"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A385"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0C45" w14:textId="77777777" w:rsidR="005A089D" w:rsidRPr="005A089D" w:rsidRDefault="005A089D" w:rsidP="00BA3785">
            <w:pPr>
              <w:pStyle w:val="rowtabella0"/>
              <w:jc w:val="center"/>
              <w:rPr>
                <w:color w:val="002060"/>
              </w:rPr>
            </w:pPr>
            <w:r w:rsidRPr="005A08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7C91"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CE25" w14:textId="77777777" w:rsidR="005A089D" w:rsidRPr="005A089D" w:rsidRDefault="005A089D" w:rsidP="00BA3785">
            <w:pPr>
              <w:pStyle w:val="rowtabella0"/>
              <w:jc w:val="center"/>
              <w:rPr>
                <w:color w:val="002060"/>
              </w:rPr>
            </w:pPr>
            <w:r w:rsidRPr="005A08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4ADD" w14:textId="77777777" w:rsidR="005A089D" w:rsidRPr="005A089D" w:rsidRDefault="005A089D" w:rsidP="00BA3785">
            <w:pPr>
              <w:pStyle w:val="rowtabella0"/>
              <w:jc w:val="center"/>
              <w:rPr>
                <w:color w:val="002060"/>
              </w:rPr>
            </w:pPr>
            <w:r w:rsidRPr="005A089D">
              <w:rPr>
                <w:color w:val="002060"/>
              </w:rPr>
              <w:t>0</w:t>
            </w:r>
          </w:p>
        </w:tc>
      </w:tr>
      <w:tr w:rsidR="005A089D" w:rsidRPr="005A089D" w14:paraId="53C06E1F"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62989" w14:textId="77777777" w:rsidR="005A089D" w:rsidRPr="005A089D" w:rsidRDefault="005A089D" w:rsidP="00BA3785">
            <w:pPr>
              <w:pStyle w:val="rowtabella0"/>
              <w:rPr>
                <w:color w:val="002060"/>
              </w:rPr>
            </w:pPr>
            <w:r w:rsidRPr="005A089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3813"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04E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26AE"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C397"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64A7"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2A9E" w14:textId="77777777" w:rsidR="005A089D" w:rsidRPr="005A089D" w:rsidRDefault="005A089D" w:rsidP="00BA3785">
            <w:pPr>
              <w:pStyle w:val="rowtabella0"/>
              <w:jc w:val="center"/>
              <w:rPr>
                <w:color w:val="002060"/>
              </w:rPr>
            </w:pPr>
            <w:r w:rsidRPr="005A08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C1F9"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2760"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7760" w14:textId="77777777" w:rsidR="005A089D" w:rsidRPr="005A089D" w:rsidRDefault="005A089D" w:rsidP="00BA3785">
            <w:pPr>
              <w:pStyle w:val="rowtabella0"/>
              <w:jc w:val="center"/>
              <w:rPr>
                <w:color w:val="002060"/>
              </w:rPr>
            </w:pPr>
            <w:r w:rsidRPr="005A089D">
              <w:rPr>
                <w:color w:val="002060"/>
              </w:rPr>
              <w:t>0</w:t>
            </w:r>
          </w:p>
        </w:tc>
      </w:tr>
      <w:tr w:rsidR="005A089D" w:rsidRPr="005A089D" w14:paraId="0F3D5D59"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D89B5" w14:textId="77777777" w:rsidR="005A089D" w:rsidRPr="005A089D" w:rsidRDefault="005A089D" w:rsidP="00BA3785">
            <w:pPr>
              <w:pStyle w:val="rowtabella0"/>
              <w:rPr>
                <w:color w:val="002060"/>
              </w:rPr>
            </w:pPr>
            <w:r w:rsidRPr="005A089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B48D"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7038"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FCD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B979"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353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6C2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E099"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0B8D"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DC03" w14:textId="77777777" w:rsidR="005A089D" w:rsidRPr="005A089D" w:rsidRDefault="005A089D" w:rsidP="00BA3785">
            <w:pPr>
              <w:pStyle w:val="rowtabella0"/>
              <w:jc w:val="center"/>
              <w:rPr>
                <w:color w:val="002060"/>
              </w:rPr>
            </w:pPr>
            <w:r w:rsidRPr="005A089D">
              <w:rPr>
                <w:color w:val="002060"/>
              </w:rPr>
              <w:t>0</w:t>
            </w:r>
          </w:p>
        </w:tc>
      </w:tr>
      <w:tr w:rsidR="005A089D" w:rsidRPr="005A089D" w14:paraId="51D0BA4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2D55B" w14:textId="77777777" w:rsidR="005A089D" w:rsidRPr="005A089D" w:rsidRDefault="005A089D" w:rsidP="00BA3785">
            <w:pPr>
              <w:pStyle w:val="rowtabella0"/>
              <w:rPr>
                <w:color w:val="002060"/>
              </w:rPr>
            </w:pPr>
            <w:r w:rsidRPr="005A089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DC79"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F4AF"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B89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2D1D"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6F5B"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A3EB"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2824"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DFA6"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8C5E" w14:textId="77777777" w:rsidR="005A089D" w:rsidRPr="005A089D" w:rsidRDefault="005A089D" w:rsidP="00BA3785">
            <w:pPr>
              <w:pStyle w:val="rowtabella0"/>
              <w:jc w:val="center"/>
              <w:rPr>
                <w:color w:val="002060"/>
              </w:rPr>
            </w:pPr>
            <w:r w:rsidRPr="005A089D">
              <w:rPr>
                <w:color w:val="002060"/>
              </w:rPr>
              <w:t>0</w:t>
            </w:r>
          </w:p>
        </w:tc>
      </w:tr>
      <w:tr w:rsidR="005A089D" w:rsidRPr="005A089D" w14:paraId="18C405F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8191A" w14:textId="77777777" w:rsidR="005A089D" w:rsidRPr="005A089D" w:rsidRDefault="005A089D" w:rsidP="00BA3785">
            <w:pPr>
              <w:pStyle w:val="rowtabella0"/>
              <w:rPr>
                <w:color w:val="002060"/>
              </w:rPr>
            </w:pPr>
            <w:r w:rsidRPr="005A089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E153"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EFB1"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182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EC5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767E"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AEA1"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397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8869"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F97E" w14:textId="77777777" w:rsidR="005A089D" w:rsidRPr="005A089D" w:rsidRDefault="005A089D" w:rsidP="00BA3785">
            <w:pPr>
              <w:pStyle w:val="rowtabella0"/>
              <w:jc w:val="center"/>
              <w:rPr>
                <w:color w:val="002060"/>
              </w:rPr>
            </w:pPr>
            <w:r w:rsidRPr="005A089D">
              <w:rPr>
                <w:color w:val="002060"/>
              </w:rPr>
              <w:t>0</w:t>
            </w:r>
          </w:p>
        </w:tc>
      </w:tr>
      <w:tr w:rsidR="005A089D" w:rsidRPr="005A089D" w14:paraId="5319B384"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6324B" w14:textId="77777777" w:rsidR="005A089D" w:rsidRPr="005A089D" w:rsidRDefault="005A089D" w:rsidP="00BA3785">
            <w:pPr>
              <w:pStyle w:val="rowtabella0"/>
              <w:rPr>
                <w:color w:val="002060"/>
              </w:rPr>
            </w:pPr>
            <w:r w:rsidRPr="005A089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455B"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934B"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78E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8C9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3FB1"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440B"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0C33"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CED5"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6DBD" w14:textId="77777777" w:rsidR="005A089D" w:rsidRPr="005A089D" w:rsidRDefault="005A089D" w:rsidP="00BA3785">
            <w:pPr>
              <w:pStyle w:val="rowtabella0"/>
              <w:jc w:val="center"/>
              <w:rPr>
                <w:color w:val="002060"/>
              </w:rPr>
            </w:pPr>
            <w:r w:rsidRPr="005A089D">
              <w:rPr>
                <w:color w:val="002060"/>
              </w:rPr>
              <w:t>0</w:t>
            </w:r>
          </w:p>
        </w:tc>
      </w:tr>
      <w:tr w:rsidR="005A089D" w:rsidRPr="005A089D" w14:paraId="14F489E1"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8B036" w14:textId="77777777" w:rsidR="005A089D" w:rsidRPr="005A089D" w:rsidRDefault="005A089D" w:rsidP="00BA3785">
            <w:pPr>
              <w:pStyle w:val="rowtabella0"/>
              <w:rPr>
                <w:color w:val="002060"/>
              </w:rPr>
            </w:pPr>
            <w:r w:rsidRPr="005A089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D89E"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E67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23A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12F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2CA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C35E"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8A72"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1215"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693F" w14:textId="77777777" w:rsidR="005A089D" w:rsidRPr="005A089D" w:rsidRDefault="005A089D" w:rsidP="00BA3785">
            <w:pPr>
              <w:pStyle w:val="rowtabella0"/>
              <w:jc w:val="center"/>
              <w:rPr>
                <w:color w:val="002060"/>
              </w:rPr>
            </w:pPr>
            <w:r w:rsidRPr="005A089D">
              <w:rPr>
                <w:color w:val="002060"/>
              </w:rPr>
              <w:t>0</w:t>
            </w:r>
          </w:p>
        </w:tc>
      </w:tr>
      <w:tr w:rsidR="005A089D" w:rsidRPr="005A089D" w14:paraId="498422E8"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A371D" w14:textId="77777777" w:rsidR="005A089D" w:rsidRPr="005A089D" w:rsidRDefault="005A089D" w:rsidP="00BA3785">
            <w:pPr>
              <w:pStyle w:val="rowtabella0"/>
              <w:rPr>
                <w:color w:val="002060"/>
              </w:rPr>
            </w:pPr>
            <w:r w:rsidRPr="005A089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F3C2"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1101"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F75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328D"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075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7BD3"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3FD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1469"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0358" w14:textId="77777777" w:rsidR="005A089D" w:rsidRPr="005A089D" w:rsidRDefault="005A089D" w:rsidP="00BA3785">
            <w:pPr>
              <w:pStyle w:val="rowtabella0"/>
              <w:jc w:val="center"/>
              <w:rPr>
                <w:color w:val="002060"/>
              </w:rPr>
            </w:pPr>
            <w:r w:rsidRPr="005A089D">
              <w:rPr>
                <w:color w:val="002060"/>
              </w:rPr>
              <w:t>0</w:t>
            </w:r>
          </w:p>
        </w:tc>
      </w:tr>
      <w:tr w:rsidR="005A089D" w:rsidRPr="005A089D" w14:paraId="6D2C559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BF33F" w14:textId="77777777" w:rsidR="005A089D" w:rsidRPr="005A089D" w:rsidRDefault="005A089D" w:rsidP="00BA3785">
            <w:pPr>
              <w:pStyle w:val="rowtabella0"/>
              <w:rPr>
                <w:color w:val="002060"/>
              </w:rPr>
            </w:pPr>
            <w:r w:rsidRPr="005A089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B757"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5D66"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CEE5"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13EA"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C110"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6078"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DDBE"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AF7F"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5D25" w14:textId="77777777" w:rsidR="005A089D" w:rsidRPr="005A089D" w:rsidRDefault="005A089D" w:rsidP="00BA3785">
            <w:pPr>
              <w:pStyle w:val="rowtabella0"/>
              <w:jc w:val="center"/>
              <w:rPr>
                <w:color w:val="002060"/>
              </w:rPr>
            </w:pPr>
            <w:r w:rsidRPr="005A089D">
              <w:rPr>
                <w:color w:val="002060"/>
              </w:rPr>
              <w:t>0</w:t>
            </w:r>
          </w:p>
        </w:tc>
      </w:tr>
      <w:tr w:rsidR="005A089D" w:rsidRPr="005A089D" w14:paraId="3FB72BCC"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D6DEE" w14:textId="77777777" w:rsidR="005A089D" w:rsidRPr="005620AA" w:rsidRDefault="005A089D" w:rsidP="00BA3785">
            <w:pPr>
              <w:pStyle w:val="rowtabella0"/>
              <w:rPr>
                <w:color w:val="002060"/>
                <w:lang w:val="en-US"/>
              </w:rPr>
            </w:pPr>
            <w:proofErr w:type="spellStart"/>
            <w:proofErr w:type="gramStart"/>
            <w:r w:rsidRPr="005620AA">
              <w:rPr>
                <w:color w:val="002060"/>
                <w:lang w:val="en-US"/>
              </w:rPr>
              <w:t>sq.B</w:t>
            </w:r>
            <w:proofErr w:type="spellEnd"/>
            <w:proofErr w:type="gramEnd"/>
            <w:r w:rsidRPr="005620AA">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3414"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BD5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261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33B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F5B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14D9"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A3B9"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B058"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0C65" w14:textId="77777777" w:rsidR="005A089D" w:rsidRPr="005A089D" w:rsidRDefault="005A089D" w:rsidP="00BA3785">
            <w:pPr>
              <w:pStyle w:val="rowtabella0"/>
              <w:jc w:val="center"/>
              <w:rPr>
                <w:color w:val="002060"/>
              </w:rPr>
            </w:pPr>
            <w:r w:rsidRPr="005A089D">
              <w:rPr>
                <w:color w:val="002060"/>
              </w:rPr>
              <w:t>0</w:t>
            </w:r>
          </w:p>
        </w:tc>
      </w:tr>
      <w:tr w:rsidR="005A089D" w:rsidRPr="005A089D" w14:paraId="17FCF0A9"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81849" w14:textId="77777777" w:rsidR="005A089D" w:rsidRPr="005A089D" w:rsidRDefault="005A089D" w:rsidP="00BA3785">
            <w:pPr>
              <w:pStyle w:val="rowtabella0"/>
              <w:rPr>
                <w:color w:val="002060"/>
              </w:rPr>
            </w:pPr>
            <w:r w:rsidRPr="005A089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9DE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A593"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EABE"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5C0E"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678B"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0CE5"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9F63"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458D"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E89E" w14:textId="77777777" w:rsidR="005A089D" w:rsidRPr="005A089D" w:rsidRDefault="005A089D" w:rsidP="00BA3785">
            <w:pPr>
              <w:pStyle w:val="rowtabella0"/>
              <w:jc w:val="center"/>
              <w:rPr>
                <w:color w:val="002060"/>
              </w:rPr>
            </w:pPr>
            <w:r w:rsidRPr="005A089D">
              <w:rPr>
                <w:color w:val="002060"/>
              </w:rPr>
              <w:t>0</w:t>
            </w:r>
          </w:p>
        </w:tc>
      </w:tr>
      <w:tr w:rsidR="005A089D" w:rsidRPr="005A089D" w14:paraId="21A2B667"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92F3A" w14:textId="77777777" w:rsidR="005A089D" w:rsidRPr="005A089D" w:rsidRDefault="005A089D" w:rsidP="00BA3785">
            <w:pPr>
              <w:pStyle w:val="rowtabella0"/>
              <w:rPr>
                <w:color w:val="002060"/>
              </w:rPr>
            </w:pPr>
            <w:r w:rsidRPr="005A089D">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A7E0"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141E"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914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041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DCFF"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0444" w14:textId="77777777" w:rsidR="005A089D" w:rsidRPr="005A089D" w:rsidRDefault="005A089D" w:rsidP="00BA3785">
            <w:pPr>
              <w:pStyle w:val="rowtabella0"/>
              <w:jc w:val="center"/>
              <w:rPr>
                <w:color w:val="002060"/>
              </w:rPr>
            </w:pPr>
            <w:r w:rsidRPr="005A08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988A" w14:textId="77777777" w:rsidR="005A089D" w:rsidRPr="005A089D" w:rsidRDefault="005A089D" w:rsidP="00BA3785">
            <w:pPr>
              <w:pStyle w:val="rowtabella0"/>
              <w:jc w:val="center"/>
              <w:rPr>
                <w:color w:val="002060"/>
              </w:rPr>
            </w:pPr>
            <w:r w:rsidRPr="005A08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DF70"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CEE3" w14:textId="77777777" w:rsidR="005A089D" w:rsidRPr="005A089D" w:rsidRDefault="005A089D" w:rsidP="00BA3785">
            <w:pPr>
              <w:pStyle w:val="rowtabella0"/>
              <w:jc w:val="center"/>
              <w:rPr>
                <w:color w:val="002060"/>
              </w:rPr>
            </w:pPr>
            <w:r w:rsidRPr="005A089D">
              <w:rPr>
                <w:color w:val="002060"/>
              </w:rPr>
              <w:t>0</w:t>
            </w:r>
          </w:p>
        </w:tc>
      </w:tr>
      <w:tr w:rsidR="005A089D" w:rsidRPr="005A089D" w14:paraId="4200443B"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C6262" w14:textId="77777777" w:rsidR="005A089D" w:rsidRPr="005A089D" w:rsidRDefault="005A089D" w:rsidP="00BA3785">
            <w:pPr>
              <w:pStyle w:val="rowtabella0"/>
              <w:rPr>
                <w:color w:val="002060"/>
              </w:rPr>
            </w:pPr>
            <w:r w:rsidRPr="005A089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490D"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76E0"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52A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C45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C247"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1B39"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3617"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0F22"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7213" w14:textId="77777777" w:rsidR="005A089D" w:rsidRPr="005A089D" w:rsidRDefault="005A089D" w:rsidP="00BA3785">
            <w:pPr>
              <w:pStyle w:val="rowtabella0"/>
              <w:jc w:val="center"/>
              <w:rPr>
                <w:color w:val="002060"/>
              </w:rPr>
            </w:pPr>
            <w:r w:rsidRPr="005A089D">
              <w:rPr>
                <w:color w:val="002060"/>
              </w:rPr>
              <w:t>0</w:t>
            </w:r>
          </w:p>
        </w:tc>
      </w:tr>
      <w:tr w:rsidR="005A089D" w:rsidRPr="005A089D" w14:paraId="3483EC0E"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652B1" w14:textId="77777777" w:rsidR="005A089D" w:rsidRPr="005A089D" w:rsidRDefault="005A089D" w:rsidP="00BA3785">
            <w:pPr>
              <w:pStyle w:val="rowtabella0"/>
              <w:rPr>
                <w:color w:val="002060"/>
              </w:rPr>
            </w:pPr>
            <w:r w:rsidRPr="005A089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202C"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29F3"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33AF"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8355"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4E03" w14:textId="77777777" w:rsidR="005A089D" w:rsidRPr="005A089D" w:rsidRDefault="005A089D" w:rsidP="00BA3785">
            <w:pPr>
              <w:pStyle w:val="rowtabella0"/>
              <w:jc w:val="center"/>
              <w:rPr>
                <w:color w:val="002060"/>
              </w:rPr>
            </w:pPr>
            <w:r w:rsidRPr="005A08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B151"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3D61" w14:textId="77777777" w:rsidR="005A089D" w:rsidRPr="005A089D" w:rsidRDefault="005A089D" w:rsidP="00BA3785">
            <w:pPr>
              <w:pStyle w:val="rowtabella0"/>
              <w:jc w:val="center"/>
              <w:rPr>
                <w:color w:val="002060"/>
              </w:rPr>
            </w:pPr>
            <w:r w:rsidRPr="005A08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7A9E"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EB12" w14:textId="77777777" w:rsidR="005A089D" w:rsidRPr="005A089D" w:rsidRDefault="005A089D" w:rsidP="00BA3785">
            <w:pPr>
              <w:pStyle w:val="rowtabella0"/>
              <w:jc w:val="center"/>
              <w:rPr>
                <w:color w:val="002060"/>
              </w:rPr>
            </w:pPr>
            <w:r w:rsidRPr="005A089D">
              <w:rPr>
                <w:color w:val="002060"/>
              </w:rPr>
              <w:t>0</w:t>
            </w:r>
          </w:p>
        </w:tc>
      </w:tr>
      <w:tr w:rsidR="005A089D" w:rsidRPr="005A089D" w14:paraId="358A173A" w14:textId="77777777" w:rsidTr="00BA37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398BF" w14:textId="77777777" w:rsidR="005A089D" w:rsidRPr="005A089D" w:rsidRDefault="005A089D" w:rsidP="00BA3785">
            <w:pPr>
              <w:pStyle w:val="rowtabella0"/>
              <w:rPr>
                <w:color w:val="002060"/>
              </w:rPr>
            </w:pPr>
            <w:r w:rsidRPr="005A089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B20C"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6E53"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1237"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73F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961B"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7FAC" w14:textId="77777777" w:rsidR="005A089D" w:rsidRPr="005A089D" w:rsidRDefault="005A089D" w:rsidP="00BA3785">
            <w:pPr>
              <w:pStyle w:val="rowtabella0"/>
              <w:jc w:val="center"/>
              <w:rPr>
                <w:color w:val="002060"/>
              </w:rPr>
            </w:pPr>
            <w:r w:rsidRPr="005A08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B89C" w14:textId="77777777" w:rsidR="005A089D" w:rsidRPr="005A089D" w:rsidRDefault="005A089D" w:rsidP="00BA3785">
            <w:pPr>
              <w:pStyle w:val="rowtabella0"/>
              <w:jc w:val="center"/>
              <w:rPr>
                <w:color w:val="002060"/>
              </w:rPr>
            </w:pPr>
            <w:r w:rsidRPr="005A08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0B52"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09AE" w14:textId="77777777" w:rsidR="005A089D" w:rsidRPr="005A089D" w:rsidRDefault="005A089D" w:rsidP="00BA3785">
            <w:pPr>
              <w:pStyle w:val="rowtabella0"/>
              <w:jc w:val="center"/>
              <w:rPr>
                <w:color w:val="002060"/>
              </w:rPr>
            </w:pPr>
            <w:r w:rsidRPr="005A089D">
              <w:rPr>
                <w:color w:val="002060"/>
              </w:rPr>
              <w:t>0</w:t>
            </w:r>
          </w:p>
        </w:tc>
      </w:tr>
      <w:tr w:rsidR="005A089D" w:rsidRPr="005A089D" w14:paraId="02282639" w14:textId="77777777" w:rsidTr="00BA37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9DCB2" w14:textId="77777777" w:rsidR="005A089D" w:rsidRPr="005A089D" w:rsidRDefault="005A089D" w:rsidP="00BA3785">
            <w:pPr>
              <w:pStyle w:val="rowtabella0"/>
              <w:rPr>
                <w:color w:val="002060"/>
              </w:rPr>
            </w:pPr>
            <w:r w:rsidRPr="005A089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5D39"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3544"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3836"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4688" w14:textId="77777777" w:rsidR="005A089D" w:rsidRPr="005A089D" w:rsidRDefault="005A089D" w:rsidP="00BA3785">
            <w:pPr>
              <w:pStyle w:val="rowtabella0"/>
              <w:jc w:val="center"/>
              <w:rPr>
                <w:color w:val="002060"/>
              </w:rPr>
            </w:pPr>
            <w:r w:rsidRPr="005A08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C438" w14:textId="77777777" w:rsidR="005A089D" w:rsidRPr="005A089D" w:rsidRDefault="005A089D" w:rsidP="00BA3785">
            <w:pPr>
              <w:pStyle w:val="rowtabella0"/>
              <w:jc w:val="center"/>
              <w:rPr>
                <w:color w:val="002060"/>
              </w:rPr>
            </w:pPr>
            <w:r w:rsidRPr="005A08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7914" w14:textId="77777777" w:rsidR="005A089D" w:rsidRPr="005A089D" w:rsidRDefault="005A089D" w:rsidP="00BA3785">
            <w:pPr>
              <w:pStyle w:val="rowtabella0"/>
              <w:jc w:val="center"/>
              <w:rPr>
                <w:color w:val="002060"/>
              </w:rPr>
            </w:pPr>
            <w:r w:rsidRPr="005A08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BAED" w14:textId="77777777" w:rsidR="005A089D" w:rsidRPr="005A089D" w:rsidRDefault="005A089D" w:rsidP="00BA3785">
            <w:pPr>
              <w:pStyle w:val="rowtabella0"/>
              <w:jc w:val="center"/>
              <w:rPr>
                <w:color w:val="002060"/>
              </w:rPr>
            </w:pPr>
            <w:r w:rsidRPr="005A08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D497" w14:textId="77777777" w:rsidR="005A089D" w:rsidRPr="005A089D" w:rsidRDefault="005A089D" w:rsidP="00BA3785">
            <w:pPr>
              <w:pStyle w:val="rowtabella0"/>
              <w:jc w:val="center"/>
              <w:rPr>
                <w:color w:val="002060"/>
              </w:rPr>
            </w:pPr>
            <w:r w:rsidRPr="005A08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6B11" w14:textId="77777777" w:rsidR="005A089D" w:rsidRPr="005A089D" w:rsidRDefault="005A089D" w:rsidP="00BA3785">
            <w:pPr>
              <w:pStyle w:val="rowtabella0"/>
              <w:jc w:val="center"/>
              <w:rPr>
                <w:color w:val="002060"/>
              </w:rPr>
            </w:pPr>
            <w:r w:rsidRPr="005A089D">
              <w:rPr>
                <w:color w:val="002060"/>
              </w:rPr>
              <w:t>0</w:t>
            </w:r>
          </w:p>
        </w:tc>
      </w:tr>
    </w:tbl>
    <w:p w14:paraId="0EA7665E" w14:textId="77777777" w:rsidR="005A089D" w:rsidRDefault="005A089D" w:rsidP="00713CB2">
      <w:pPr>
        <w:pStyle w:val="breakline"/>
        <w:jc w:val="both"/>
        <w:rPr>
          <w:rFonts w:ascii="Arial" w:hAnsi="Arial" w:cs="Arial"/>
          <w:color w:val="002060"/>
          <w:sz w:val="22"/>
          <w:szCs w:val="22"/>
        </w:rPr>
      </w:pPr>
    </w:p>
    <w:p w14:paraId="280669EA" w14:textId="3F1EABEA" w:rsidR="003D470A" w:rsidRPr="005A089D" w:rsidRDefault="003D470A" w:rsidP="003D470A">
      <w:pPr>
        <w:pStyle w:val="titoloprinc0"/>
        <w:rPr>
          <w:color w:val="002060"/>
        </w:rPr>
      </w:pPr>
      <w:r>
        <w:rPr>
          <w:color w:val="002060"/>
        </w:rPr>
        <w:t>PROGRAMMA GARE</w:t>
      </w:r>
    </w:p>
    <w:p w14:paraId="52EEA395" w14:textId="77777777" w:rsidR="003D470A" w:rsidRDefault="003D470A" w:rsidP="00713CB2">
      <w:pPr>
        <w:pStyle w:val="breakline"/>
        <w:jc w:val="both"/>
        <w:rPr>
          <w:rFonts w:ascii="Arial" w:hAnsi="Arial" w:cs="Arial"/>
          <w:color w:val="002060"/>
          <w:sz w:val="22"/>
          <w:szCs w:val="22"/>
        </w:rPr>
      </w:pPr>
    </w:p>
    <w:p w14:paraId="39CD5AC2" w14:textId="77777777" w:rsidR="00A45E3B" w:rsidRPr="00DE4DD1" w:rsidRDefault="00A45E3B" w:rsidP="00A45E3B">
      <w:pPr>
        <w:pStyle w:val="sottotitolocampionato10"/>
        <w:rPr>
          <w:color w:val="002060"/>
        </w:rPr>
      </w:pPr>
      <w:r w:rsidRPr="00DE4DD1">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A45E3B" w:rsidRPr="00DE4DD1" w14:paraId="77AF3CD2" w14:textId="77777777" w:rsidTr="00BA37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FAA4F" w14:textId="77777777" w:rsidR="00A45E3B" w:rsidRPr="00DE4DD1" w:rsidRDefault="00A45E3B" w:rsidP="00BA3785">
            <w:pPr>
              <w:pStyle w:val="headertabella0"/>
              <w:rPr>
                <w:color w:val="002060"/>
              </w:rPr>
            </w:pPr>
            <w:r w:rsidRPr="00DE4D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54668" w14:textId="77777777" w:rsidR="00A45E3B" w:rsidRPr="00DE4DD1" w:rsidRDefault="00A45E3B" w:rsidP="00BA3785">
            <w:pPr>
              <w:pStyle w:val="headertabella0"/>
              <w:rPr>
                <w:color w:val="002060"/>
              </w:rPr>
            </w:pPr>
            <w:r w:rsidRPr="00DE4D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D5FB" w14:textId="77777777" w:rsidR="00A45E3B" w:rsidRPr="00DE4DD1" w:rsidRDefault="00A45E3B" w:rsidP="00BA3785">
            <w:pPr>
              <w:pStyle w:val="headertabella0"/>
              <w:rPr>
                <w:color w:val="002060"/>
              </w:rPr>
            </w:pPr>
            <w:r w:rsidRPr="00DE4D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FBBA0" w14:textId="77777777" w:rsidR="00A45E3B" w:rsidRPr="00DE4DD1" w:rsidRDefault="00A45E3B" w:rsidP="00BA3785">
            <w:pPr>
              <w:pStyle w:val="headertabella0"/>
              <w:rPr>
                <w:color w:val="002060"/>
              </w:rPr>
            </w:pPr>
            <w:r w:rsidRPr="00DE4D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DC0DE" w14:textId="77777777" w:rsidR="00A45E3B" w:rsidRPr="00DE4DD1" w:rsidRDefault="00A45E3B" w:rsidP="00BA3785">
            <w:pPr>
              <w:pStyle w:val="headertabella0"/>
              <w:rPr>
                <w:color w:val="002060"/>
              </w:rPr>
            </w:pPr>
            <w:r w:rsidRPr="00DE4D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D305" w14:textId="77777777" w:rsidR="00A45E3B" w:rsidRPr="00DE4DD1" w:rsidRDefault="00A45E3B" w:rsidP="00BA3785">
            <w:pPr>
              <w:pStyle w:val="headertabella0"/>
              <w:rPr>
                <w:color w:val="002060"/>
              </w:rPr>
            </w:pPr>
            <w:proofErr w:type="spellStart"/>
            <w:r w:rsidRPr="00DE4DD1">
              <w:rPr>
                <w:color w:val="002060"/>
              </w:rPr>
              <w:t>Localita'</w:t>
            </w:r>
            <w:proofErr w:type="spellEnd"/>
            <w:r w:rsidRPr="00DE4D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66DF" w14:textId="77777777" w:rsidR="00A45E3B" w:rsidRPr="00DE4DD1" w:rsidRDefault="00A45E3B" w:rsidP="00BA3785">
            <w:pPr>
              <w:pStyle w:val="headertabella0"/>
              <w:rPr>
                <w:color w:val="002060"/>
              </w:rPr>
            </w:pPr>
            <w:r w:rsidRPr="00DE4DD1">
              <w:rPr>
                <w:color w:val="002060"/>
              </w:rPr>
              <w:t>Indirizzo Impianto</w:t>
            </w:r>
          </w:p>
        </w:tc>
      </w:tr>
      <w:tr w:rsidR="00A45E3B" w:rsidRPr="00DE4DD1" w14:paraId="5A52C6D5" w14:textId="77777777" w:rsidTr="00BA378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D2CE4" w14:textId="77777777" w:rsidR="00A45E3B" w:rsidRPr="00DE4DD1" w:rsidRDefault="00A45E3B" w:rsidP="00BA3785">
            <w:pPr>
              <w:pStyle w:val="rowtabella0"/>
              <w:rPr>
                <w:color w:val="002060"/>
              </w:rPr>
            </w:pPr>
            <w:r w:rsidRPr="00DE4DD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FF02F" w14:textId="77777777" w:rsidR="00A45E3B" w:rsidRPr="00DE4DD1" w:rsidRDefault="00A45E3B" w:rsidP="00BA3785">
            <w:pPr>
              <w:pStyle w:val="rowtabella0"/>
              <w:rPr>
                <w:color w:val="002060"/>
              </w:rPr>
            </w:pPr>
            <w:r w:rsidRPr="00DE4DD1">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E0E3E" w14:textId="77777777" w:rsidR="00A45E3B" w:rsidRPr="00DE4DD1" w:rsidRDefault="00A45E3B" w:rsidP="00BA3785">
            <w:pPr>
              <w:pStyle w:val="rowtabella0"/>
              <w:jc w:val="center"/>
              <w:rPr>
                <w:color w:val="002060"/>
              </w:rPr>
            </w:pPr>
            <w:r w:rsidRPr="00DE4DD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55230" w14:textId="77777777" w:rsidR="00A45E3B" w:rsidRPr="00DE4DD1" w:rsidRDefault="00A45E3B" w:rsidP="00BA3785">
            <w:pPr>
              <w:pStyle w:val="rowtabella0"/>
              <w:rPr>
                <w:color w:val="002060"/>
              </w:rPr>
            </w:pPr>
            <w:r w:rsidRPr="00DE4DD1">
              <w:rPr>
                <w:color w:val="002060"/>
              </w:rPr>
              <w:t>20/04/2024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EEA54" w14:textId="77777777" w:rsidR="00A45E3B" w:rsidRPr="00DE4DD1" w:rsidRDefault="00A45E3B" w:rsidP="00BA3785">
            <w:pPr>
              <w:pStyle w:val="rowtabella0"/>
              <w:rPr>
                <w:color w:val="002060"/>
              </w:rPr>
            </w:pPr>
            <w:r w:rsidRPr="00DE4DD1">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09220" w14:textId="77777777" w:rsidR="00A45E3B" w:rsidRPr="00DE4DD1" w:rsidRDefault="00A45E3B" w:rsidP="00BA3785">
            <w:pPr>
              <w:pStyle w:val="rowtabella0"/>
              <w:rPr>
                <w:color w:val="002060"/>
              </w:rPr>
            </w:pPr>
            <w:r w:rsidRPr="00DE4DD1">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2A7F8" w14:textId="77777777" w:rsidR="00A45E3B" w:rsidRPr="00DE4DD1" w:rsidRDefault="00A45E3B" w:rsidP="00BA3785">
            <w:pPr>
              <w:pStyle w:val="rowtabella0"/>
              <w:rPr>
                <w:color w:val="002060"/>
              </w:rPr>
            </w:pPr>
            <w:r w:rsidRPr="00DE4DD1">
              <w:rPr>
                <w:color w:val="002060"/>
              </w:rPr>
              <w:t>VIA AMATO</w:t>
            </w:r>
          </w:p>
        </w:tc>
      </w:tr>
      <w:tr w:rsidR="00A45E3B" w:rsidRPr="00DE4DD1" w14:paraId="1D7DD5B5"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A2CF3E" w14:textId="77777777" w:rsidR="00A45E3B" w:rsidRPr="00DE4DD1" w:rsidRDefault="00A45E3B" w:rsidP="00BA3785">
            <w:pPr>
              <w:pStyle w:val="rowtabella0"/>
              <w:rPr>
                <w:color w:val="002060"/>
              </w:rPr>
            </w:pPr>
            <w:r w:rsidRPr="00DE4DD1">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54CA5" w14:textId="77777777" w:rsidR="00A45E3B" w:rsidRPr="00DE4DD1" w:rsidRDefault="00A45E3B" w:rsidP="00BA3785">
            <w:pPr>
              <w:pStyle w:val="rowtabella0"/>
              <w:rPr>
                <w:color w:val="002060"/>
              </w:rPr>
            </w:pPr>
            <w:r w:rsidRPr="00DE4DD1">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A4EF4"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3A788" w14:textId="77777777" w:rsidR="00A45E3B" w:rsidRPr="00DE4DD1" w:rsidRDefault="00A45E3B" w:rsidP="00BA3785">
            <w:pPr>
              <w:pStyle w:val="rowtabella0"/>
              <w:rPr>
                <w:color w:val="002060"/>
              </w:rPr>
            </w:pPr>
            <w:r w:rsidRPr="00DE4DD1">
              <w:rPr>
                <w:color w:val="002060"/>
              </w:rPr>
              <w:t>20/04/2024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ECB6D" w14:textId="77777777" w:rsidR="00A45E3B" w:rsidRPr="00DE4DD1" w:rsidRDefault="00A45E3B" w:rsidP="00BA3785">
            <w:pPr>
              <w:pStyle w:val="rowtabella0"/>
              <w:rPr>
                <w:color w:val="002060"/>
              </w:rPr>
            </w:pPr>
            <w:r w:rsidRPr="00DE4DD1">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EBEDB" w14:textId="77777777" w:rsidR="00A45E3B" w:rsidRPr="00DE4DD1" w:rsidRDefault="00A45E3B" w:rsidP="00BA3785">
            <w:pPr>
              <w:pStyle w:val="rowtabella0"/>
              <w:rPr>
                <w:color w:val="002060"/>
              </w:rPr>
            </w:pPr>
            <w:r w:rsidRPr="00DE4DD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CC27C" w14:textId="77777777" w:rsidR="00A45E3B" w:rsidRPr="00DE4DD1" w:rsidRDefault="00A45E3B" w:rsidP="00BA3785">
            <w:pPr>
              <w:pStyle w:val="rowtabella0"/>
              <w:rPr>
                <w:color w:val="002060"/>
              </w:rPr>
            </w:pPr>
            <w:r w:rsidRPr="00DE4DD1">
              <w:rPr>
                <w:color w:val="002060"/>
              </w:rPr>
              <w:t>VIA SAN SERGIO FZ. GROTTACCIA</w:t>
            </w:r>
          </w:p>
        </w:tc>
      </w:tr>
      <w:tr w:rsidR="00A45E3B" w:rsidRPr="00DE4DD1" w14:paraId="162539DA"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7C3F3E" w14:textId="77777777" w:rsidR="00A45E3B" w:rsidRPr="00DE4DD1" w:rsidRDefault="00A45E3B" w:rsidP="00BA3785">
            <w:pPr>
              <w:pStyle w:val="rowtabella0"/>
              <w:rPr>
                <w:color w:val="002060"/>
              </w:rPr>
            </w:pPr>
            <w:r w:rsidRPr="00DE4DD1">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31A18" w14:textId="77777777" w:rsidR="00A45E3B" w:rsidRPr="00DE4DD1" w:rsidRDefault="00A45E3B" w:rsidP="00BA3785">
            <w:pPr>
              <w:pStyle w:val="rowtabella0"/>
              <w:rPr>
                <w:color w:val="002060"/>
              </w:rPr>
            </w:pPr>
            <w:r w:rsidRPr="00DE4DD1">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5CEC34"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E466F" w14:textId="77777777" w:rsidR="00A45E3B" w:rsidRPr="00DE4DD1" w:rsidRDefault="00A45E3B" w:rsidP="00BA3785">
            <w:pPr>
              <w:pStyle w:val="rowtabella0"/>
              <w:rPr>
                <w:color w:val="002060"/>
              </w:rPr>
            </w:pPr>
            <w:r w:rsidRPr="00DE4DD1">
              <w:rPr>
                <w:color w:val="002060"/>
              </w:rPr>
              <w:t>20/04/2024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0C500" w14:textId="77777777" w:rsidR="00A45E3B" w:rsidRPr="00DE4DD1" w:rsidRDefault="00A45E3B" w:rsidP="00BA3785">
            <w:pPr>
              <w:pStyle w:val="rowtabella0"/>
              <w:rPr>
                <w:color w:val="002060"/>
              </w:rPr>
            </w:pPr>
            <w:r w:rsidRPr="00DE4DD1">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25F14" w14:textId="77777777" w:rsidR="00A45E3B" w:rsidRPr="00DE4DD1" w:rsidRDefault="00A45E3B" w:rsidP="00BA3785">
            <w:pPr>
              <w:pStyle w:val="rowtabella0"/>
              <w:rPr>
                <w:color w:val="002060"/>
              </w:rPr>
            </w:pPr>
            <w:r w:rsidRPr="00DE4DD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64014" w14:textId="77777777" w:rsidR="00A45E3B" w:rsidRPr="00DE4DD1" w:rsidRDefault="00A45E3B" w:rsidP="00BA3785">
            <w:pPr>
              <w:pStyle w:val="rowtabella0"/>
              <w:rPr>
                <w:color w:val="002060"/>
              </w:rPr>
            </w:pPr>
            <w:r w:rsidRPr="00DE4DD1">
              <w:rPr>
                <w:color w:val="002060"/>
              </w:rPr>
              <w:t>VIA BRUNO BUOZZI</w:t>
            </w:r>
          </w:p>
        </w:tc>
      </w:tr>
      <w:tr w:rsidR="00A45E3B" w:rsidRPr="00DE4DD1" w14:paraId="3E859C0E"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2919F7" w14:textId="77777777" w:rsidR="00A45E3B" w:rsidRPr="00DE4DD1" w:rsidRDefault="00A45E3B" w:rsidP="00BA3785">
            <w:pPr>
              <w:pStyle w:val="rowtabella0"/>
              <w:rPr>
                <w:color w:val="002060"/>
              </w:rPr>
            </w:pPr>
            <w:r w:rsidRPr="00DE4DD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5F44C" w14:textId="77777777" w:rsidR="00A45E3B" w:rsidRPr="00DE4DD1" w:rsidRDefault="00A45E3B" w:rsidP="00BA3785">
            <w:pPr>
              <w:pStyle w:val="rowtabella0"/>
              <w:rPr>
                <w:color w:val="002060"/>
              </w:rPr>
            </w:pPr>
            <w:r w:rsidRPr="00DE4DD1">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9B9BC"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74EFE" w14:textId="77777777" w:rsidR="00A45E3B" w:rsidRPr="00DE4DD1" w:rsidRDefault="00A45E3B" w:rsidP="00BA3785">
            <w:pPr>
              <w:pStyle w:val="rowtabella0"/>
              <w:rPr>
                <w:color w:val="002060"/>
              </w:rPr>
            </w:pPr>
            <w:r w:rsidRPr="00DE4DD1">
              <w:rPr>
                <w:color w:val="002060"/>
              </w:rPr>
              <w:t>21/04/2024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E3D1E" w14:textId="77777777" w:rsidR="00A45E3B" w:rsidRPr="00DE4DD1" w:rsidRDefault="00A45E3B" w:rsidP="00BA3785">
            <w:pPr>
              <w:pStyle w:val="rowtabella0"/>
              <w:rPr>
                <w:color w:val="002060"/>
              </w:rPr>
            </w:pPr>
            <w:r w:rsidRPr="00DE4DD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B6F62" w14:textId="77777777" w:rsidR="00A45E3B" w:rsidRPr="00DE4DD1" w:rsidRDefault="00A45E3B" w:rsidP="00BA3785">
            <w:pPr>
              <w:pStyle w:val="rowtabella0"/>
              <w:rPr>
                <w:color w:val="002060"/>
              </w:rPr>
            </w:pPr>
            <w:r w:rsidRPr="00DE4DD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CC105" w14:textId="77777777" w:rsidR="00A45E3B" w:rsidRPr="00DE4DD1" w:rsidRDefault="00A45E3B" w:rsidP="00BA3785">
            <w:pPr>
              <w:pStyle w:val="rowtabella0"/>
              <w:rPr>
                <w:color w:val="002060"/>
              </w:rPr>
            </w:pPr>
            <w:r w:rsidRPr="00DE4DD1">
              <w:rPr>
                <w:color w:val="002060"/>
              </w:rPr>
              <w:t>VIA NAZARIO SAURO</w:t>
            </w:r>
          </w:p>
        </w:tc>
      </w:tr>
      <w:tr w:rsidR="00A45E3B" w:rsidRPr="00DE4DD1" w14:paraId="21D5B9DB"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0AA9E" w14:textId="77777777" w:rsidR="00A45E3B" w:rsidRPr="00DE4DD1" w:rsidRDefault="00A45E3B" w:rsidP="00BA3785">
            <w:pPr>
              <w:pStyle w:val="rowtabella0"/>
              <w:rPr>
                <w:color w:val="002060"/>
              </w:rPr>
            </w:pPr>
            <w:r w:rsidRPr="00DE4DD1">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E2798" w14:textId="77777777" w:rsidR="00A45E3B" w:rsidRPr="00DE4DD1" w:rsidRDefault="00A45E3B" w:rsidP="00BA3785">
            <w:pPr>
              <w:pStyle w:val="rowtabella0"/>
              <w:rPr>
                <w:color w:val="002060"/>
              </w:rPr>
            </w:pPr>
            <w:r w:rsidRPr="00DE4DD1">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1D4E6"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F15DDD" w14:textId="77777777" w:rsidR="00A45E3B" w:rsidRPr="00DE4DD1" w:rsidRDefault="00A45E3B" w:rsidP="00BA3785">
            <w:pPr>
              <w:pStyle w:val="rowtabella0"/>
              <w:rPr>
                <w:color w:val="002060"/>
              </w:rPr>
            </w:pPr>
            <w:r w:rsidRPr="00DE4DD1">
              <w:rPr>
                <w:color w:val="002060"/>
              </w:rPr>
              <w:t>21/04/2024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AAA6C0" w14:textId="77777777" w:rsidR="00A45E3B" w:rsidRPr="00DE4DD1" w:rsidRDefault="00A45E3B" w:rsidP="00BA3785">
            <w:pPr>
              <w:pStyle w:val="rowtabella0"/>
              <w:rPr>
                <w:color w:val="002060"/>
              </w:rPr>
            </w:pPr>
            <w:r w:rsidRPr="00DE4DD1">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BE7D3" w14:textId="77777777" w:rsidR="00A45E3B" w:rsidRPr="00DE4DD1" w:rsidRDefault="00A45E3B" w:rsidP="00BA3785">
            <w:pPr>
              <w:pStyle w:val="rowtabella0"/>
              <w:rPr>
                <w:color w:val="002060"/>
              </w:rPr>
            </w:pPr>
            <w:r w:rsidRPr="00DE4DD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9357C" w14:textId="77777777" w:rsidR="00A45E3B" w:rsidRPr="00DE4DD1" w:rsidRDefault="00A45E3B" w:rsidP="00BA3785">
            <w:pPr>
              <w:pStyle w:val="rowtabella0"/>
              <w:rPr>
                <w:color w:val="002060"/>
              </w:rPr>
            </w:pPr>
            <w:r w:rsidRPr="00DE4DD1">
              <w:rPr>
                <w:color w:val="002060"/>
              </w:rPr>
              <w:t>VIA VERDI</w:t>
            </w:r>
          </w:p>
        </w:tc>
      </w:tr>
      <w:tr w:rsidR="00A45E3B" w:rsidRPr="00DE4DD1" w14:paraId="0F41A920" w14:textId="77777777" w:rsidTr="00BA378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47CEF1" w14:textId="77777777" w:rsidR="00A45E3B" w:rsidRPr="00DE4DD1" w:rsidRDefault="00A45E3B" w:rsidP="00BA3785">
            <w:pPr>
              <w:pStyle w:val="rowtabella0"/>
              <w:rPr>
                <w:color w:val="002060"/>
              </w:rPr>
            </w:pPr>
            <w:r w:rsidRPr="00DE4DD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DAB8DD" w14:textId="77777777" w:rsidR="00A45E3B" w:rsidRPr="00DE4DD1" w:rsidRDefault="00A45E3B" w:rsidP="00BA3785">
            <w:pPr>
              <w:pStyle w:val="rowtabella0"/>
              <w:rPr>
                <w:color w:val="002060"/>
              </w:rPr>
            </w:pPr>
            <w:r w:rsidRPr="00DE4DD1">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2AA70"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814E59" w14:textId="77777777" w:rsidR="00A45E3B" w:rsidRPr="00DE4DD1" w:rsidRDefault="00A45E3B" w:rsidP="00BA3785">
            <w:pPr>
              <w:pStyle w:val="rowtabella0"/>
              <w:rPr>
                <w:color w:val="002060"/>
              </w:rPr>
            </w:pPr>
            <w:r w:rsidRPr="00DE4DD1">
              <w:rPr>
                <w:color w:val="002060"/>
              </w:rPr>
              <w:t>21/04/2024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786FF" w14:textId="77777777" w:rsidR="00A45E3B" w:rsidRPr="00DE4DD1" w:rsidRDefault="00A45E3B" w:rsidP="00BA3785">
            <w:pPr>
              <w:pStyle w:val="rowtabella0"/>
              <w:rPr>
                <w:color w:val="002060"/>
              </w:rPr>
            </w:pPr>
            <w:r w:rsidRPr="00DE4DD1">
              <w:rPr>
                <w:color w:val="002060"/>
              </w:rPr>
              <w:t xml:space="preserve">5295 TENSOSTRUTTURA VIA </w:t>
            </w:r>
            <w:proofErr w:type="gramStart"/>
            <w:r w:rsidRPr="00DE4DD1">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F2CD3D" w14:textId="77777777" w:rsidR="00A45E3B" w:rsidRPr="00DE4DD1" w:rsidRDefault="00A45E3B" w:rsidP="00BA3785">
            <w:pPr>
              <w:pStyle w:val="rowtabella0"/>
              <w:rPr>
                <w:color w:val="002060"/>
              </w:rPr>
            </w:pPr>
            <w:r w:rsidRPr="00DE4DD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86683" w14:textId="77777777" w:rsidR="00A45E3B" w:rsidRPr="00DE4DD1" w:rsidRDefault="00A45E3B" w:rsidP="00BA3785">
            <w:pPr>
              <w:pStyle w:val="rowtabella0"/>
              <w:rPr>
                <w:color w:val="002060"/>
              </w:rPr>
            </w:pPr>
            <w:r w:rsidRPr="00DE4DD1">
              <w:rPr>
                <w:color w:val="002060"/>
              </w:rPr>
              <w:t xml:space="preserve">VIA </w:t>
            </w:r>
            <w:proofErr w:type="gramStart"/>
            <w:r w:rsidRPr="00DE4DD1">
              <w:rPr>
                <w:color w:val="002060"/>
              </w:rPr>
              <w:t>E.MATTEI</w:t>
            </w:r>
            <w:proofErr w:type="gramEnd"/>
          </w:p>
        </w:tc>
      </w:tr>
      <w:tr w:rsidR="00A45E3B" w:rsidRPr="00DE4DD1" w14:paraId="431410EF" w14:textId="77777777" w:rsidTr="00BA378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1FC13" w14:textId="77777777" w:rsidR="00A45E3B" w:rsidRPr="00DE4DD1" w:rsidRDefault="00A45E3B" w:rsidP="00BA3785">
            <w:pPr>
              <w:pStyle w:val="rowtabella0"/>
              <w:rPr>
                <w:color w:val="002060"/>
              </w:rPr>
            </w:pPr>
            <w:r w:rsidRPr="00DE4DD1">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061BC" w14:textId="77777777" w:rsidR="00A45E3B" w:rsidRPr="00DE4DD1" w:rsidRDefault="00A45E3B" w:rsidP="00BA3785">
            <w:pPr>
              <w:pStyle w:val="rowtabella0"/>
              <w:rPr>
                <w:color w:val="002060"/>
              </w:rPr>
            </w:pPr>
            <w:r w:rsidRPr="00DE4DD1">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2344E" w14:textId="77777777" w:rsidR="00A45E3B" w:rsidRPr="00DE4DD1" w:rsidRDefault="00A45E3B" w:rsidP="00BA3785">
            <w:pPr>
              <w:pStyle w:val="rowtabella0"/>
              <w:jc w:val="center"/>
              <w:rPr>
                <w:color w:val="002060"/>
              </w:rPr>
            </w:pPr>
            <w:r w:rsidRPr="00DE4DD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D40FF" w14:textId="77777777" w:rsidR="00A45E3B" w:rsidRPr="00DE4DD1" w:rsidRDefault="00A45E3B" w:rsidP="00BA3785">
            <w:pPr>
              <w:pStyle w:val="rowtabella0"/>
              <w:rPr>
                <w:color w:val="002060"/>
              </w:rPr>
            </w:pPr>
            <w:r w:rsidRPr="00DE4DD1">
              <w:rPr>
                <w:color w:val="002060"/>
              </w:rPr>
              <w:t>21/04/2024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33401" w14:textId="77777777" w:rsidR="00A45E3B" w:rsidRPr="00DE4DD1" w:rsidRDefault="00A45E3B" w:rsidP="00BA3785">
            <w:pPr>
              <w:pStyle w:val="rowtabella0"/>
              <w:rPr>
                <w:color w:val="002060"/>
              </w:rPr>
            </w:pPr>
            <w:r w:rsidRPr="00DE4DD1">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EDB22" w14:textId="77777777" w:rsidR="00A45E3B" w:rsidRPr="00DE4DD1" w:rsidRDefault="00A45E3B" w:rsidP="00BA3785">
            <w:pPr>
              <w:pStyle w:val="rowtabella0"/>
              <w:rPr>
                <w:color w:val="002060"/>
              </w:rPr>
            </w:pPr>
            <w:r w:rsidRPr="00DE4DD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9A036" w14:textId="77777777" w:rsidR="00A45E3B" w:rsidRPr="00DE4DD1" w:rsidRDefault="00A45E3B" w:rsidP="00BA3785">
            <w:pPr>
              <w:pStyle w:val="rowtabella0"/>
              <w:rPr>
                <w:color w:val="002060"/>
              </w:rPr>
            </w:pPr>
            <w:r w:rsidRPr="00DE4DD1">
              <w:rPr>
                <w:color w:val="002060"/>
              </w:rPr>
              <w:t>VIA DELLE ESPOSIZIONI, 33</w:t>
            </w:r>
          </w:p>
        </w:tc>
      </w:tr>
    </w:tbl>
    <w:p w14:paraId="10236B05" w14:textId="77777777" w:rsidR="00A45E3B" w:rsidRPr="005A089D" w:rsidRDefault="00A45E3B" w:rsidP="00713CB2">
      <w:pPr>
        <w:pStyle w:val="breakline"/>
        <w:jc w:val="both"/>
        <w:rPr>
          <w:rFonts w:ascii="Arial" w:hAnsi="Arial" w:cs="Arial"/>
          <w:color w:val="002060"/>
          <w:sz w:val="22"/>
          <w:szCs w:val="22"/>
        </w:rPr>
      </w:pPr>
    </w:p>
    <w:p w14:paraId="09869D64" w14:textId="77777777" w:rsidR="008F17C5" w:rsidRDefault="008F17C5" w:rsidP="00713CB2">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5B32BF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w:t>
      </w:r>
      <w:r w:rsidR="00F9374C">
        <w:rPr>
          <w:rFonts w:ascii="Arial" w:hAnsi="Arial" w:cs="Arial"/>
          <w:b/>
          <w:bCs/>
          <w:color w:val="002060"/>
        </w:rPr>
        <w:t>9</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43788D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374C">
        <w:rPr>
          <w:b/>
          <w:color w:val="002060"/>
          <w:u w:val="single"/>
        </w:rPr>
        <w:t>1</w:t>
      </w:r>
      <w:r w:rsidR="00383565">
        <w:rPr>
          <w:b/>
          <w:color w:val="002060"/>
          <w:u w:val="single"/>
        </w:rPr>
        <w:t>7</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9B7C29">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5BEA" w14:textId="77777777" w:rsidR="009B7C29" w:rsidRDefault="009B7C29">
      <w:r>
        <w:separator/>
      </w:r>
    </w:p>
  </w:endnote>
  <w:endnote w:type="continuationSeparator" w:id="0">
    <w:p w14:paraId="38FDC159" w14:textId="77777777" w:rsidR="009B7C29" w:rsidRDefault="009B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E6BEA9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383565">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F3E77" w14:textId="77777777" w:rsidR="009B7C29" w:rsidRDefault="009B7C29">
      <w:r>
        <w:separator/>
      </w:r>
    </w:p>
  </w:footnote>
  <w:footnote w:type="continuationSeparator" w:id="0">
    <w:p w14:paraId="5C97E96C" w14:textId="77777777" w:rsidR="009B7C29" w:rsidRDefault="009B7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21"/>
  </w:num>
  <w:num w:numId="3" w16cid:durableId="57946484">
    <w:abstractNumId w:val="4"/>
  </w:num>
  <w:num w:numId="4" w16cid:durableId="564266614">
    <w:abstractNumId w:val="18"/>
  </w:num>
  <w:num w:numId="5" w16cid:durableId="1296596829">
    <w:abstractNumId w:val="19"/>
  </w:num>
  <w:num w:numId="6" w16cid:durableId="1765223722">
    <w:abstractNumId w:val="20"/>
  </w:num>
  <w:num w:numId="7" w16cid:durableId="578828920">
    <w:abstractNumId w:val="15"/>
  </w:num>
  <w:num w:numId="8" w16cid:durableId="1349720069">
    <w:abstractNumId w:val="6"/>
  </w:num>
  <w:num w:numId="9" w16cid:durableId="1617785738">
    <w:abstractNumId w:val="9"/>
  </w:num>
  <w:num w:numId="10" w16cid:durableId="1197428540">
    <w:abstractNumId w:val="8"/>
  </w:num>
  <w:num w:numId="11" w16cid:durableId="745029327">
    <w:abstractNumId w:val="14"/>
  </w:num>
  <w:num w:numId="12" w16cid:durableId="815953687">
    <w:abstractNumId w:val="2"/>
  </w:num>
  <w:num w:numId="13" w16cid:durableId="797530386">
    <w:abstractNumId w:val="16"/>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 w:numId="21" w16cid:durableId="568853433">
    <w:abstractNumId w:val="17"/>
  </w:num>
  <w:num w:numId="22" w16cid:durableId="12950603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A73"/>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37F16"/>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5E0B"/>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3CA"/>
    <w:rsid w:val="0022473A"/>
    <w:rsid w:val="00224895"/>
    <w:rsid w:val="00224B0F"/>
    <w:rsid w:val="00224BCB"/>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3BFF"/>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55B3"/>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5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172"/>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31A"/>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65"/>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E7A"/>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643"/>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0A"/>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4F58"/>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77C53"/>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4BB"/>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1CD3"/>
    <w:rsid w:val="005620AA"/>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41"/>
    <w:rsid w:val="005947FD"/>
    <w:rsid w:val="005949C4"/>
    <w:rsid w:val="0059628A"/>
    <w:rsid w:val="005965F9"/>
    <w:rsid w:val="00596B9E"/>
    <w:rsid w:val="0059764C"/>
    <w:rsid w:val="00597D0C"/>
    <w:rsid w:val="005A060C"/>
    <w:rsid w:val="005A089D"/>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1DEF"/>
    <w:rsid w:val="005C28D1"/>
    <w:rsid w:val="005C2A5B"/>
    <w:rsid w:val="005C2FFF"/>
    <w:rsid w:val="005C31C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706"/>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304E"/>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36"/>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E7AF2"/>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396"/>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1A8"/>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6C4F"/>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42B"/>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64EB"/>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60D"/>
    <w:rsid w:val="009B3B47"/>
    <w:rsid w:val="009B3E69"/>
    <w:rsid w:val="009B40C4"/>
    <w:rsid w:val="009B44FB"/>
    <w:rsid w:val="009B5977"/>
    <w:rsid w:val="009B6A05"/>
    <w:rsid w:val="009B6F3C"/>
    <w:rsid w:val="009B7C29"/>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E3B"/>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6D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44C3"/>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4DB0"/>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D3C"/>
    <w:rsid w:val="00C06E35"/>
    <w:rsid w:val="00C0798F"/>
    <w:rsid w:val="00C07A57"/>
    <w:rsid w:val="00C1014F"/>
    <w:rsid w:val="00C11592"/>
    <w:rsid w:val="00C11A0D"/>
    <w:rsid w:val="00C11EAC"/>
    <w:rsid w:val="00C11F46"/>
    <w:rsid w:val="00C12773"/>
    <w:rsid w:val="00C131B5"/>
    <w:rsid w:val="00C131F7"/>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5DCA"/>
    <w:rsid w:val="00C46265"/>
    <w:rsid w:val="00C47057"/>
    <w:rsid w:val="00C47206"/>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A20"/>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2B97"/>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24D4"/>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461"/>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374C"/>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923"/>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18</Pages>
  <Words>5704</Words>
  <Characters>32514</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38142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2024-04-17T14:55:00Z</cp:lastPrinted>
  <dcterms:created xsi:type="dcterms:W3CDTF">2024-04-17T14:55:00Z</dcterms:created>
  <dcterms:modified xsi:type="dcterms:W3CDTF">2024-04-17T14:56:00Z</dcterms:modified>
</cp:coreProperties>
</file>