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proofErr w:type="spellStart"/>
            <w:r w:rsidRPr="00DE1EF7">
              <w:rPr>
                <w:rFonts w:ascii="Arial" w:hAnsi="Arial"/>
                <w:b/>
                <w:bCs/>
                <w:color w:val="002060"/>
                <w:sz w:val="24"/>
                <w:szCs w:val="24"/>
              </w:rPr>
              <w:t>Telegram</w:t>
            </w:r>
            <w:proofErr w:type="spellEnd"/>
            <w:r w:rsidRPr="00DE1EF7">
              <w:rPr>
                <w:rFonts w:ascii="Arial" w:hAnsi="Arial"/>
                <w:b/>
                <w:bCs/>
                <w:color w:val="002060"/>
                <w:sz w:val="24"/>
                <w:szCs w:val="24"/>
              </w:rPr>
              <w:t>:</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3B00A528"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4F3774">
              <w:rPr>
                <w:rFonts w:ascii="Arial" w:hAnsi="Arial" w:cs="Arial"/>
                <w:color w:val="002060"/>
                <w:sz w:val="40"/>
                <w:szCs w:val="40"/>
              </w:rPr>
              <w:t>1</w:t>
            </w:r>
            <w:r w:rsidR="002F3D55">
              <w:rPr>
                <w:rFonts w:ascii="Arial" w:hAnsi="Arial" w:cs="Arial"/>
                <w:color w:val="002060"/>
                <w:sz w:val="40"/>
                <w:szCs w:val="40"/>
              </w:rPr>
              <w:t>12</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9836BA">
              <w:rPr>
                <w:rFonts w:ascii="Arial" w:hAnsi="Arial" w:cs="Arial"/>
                <w:color w:val="002060"/>
                <w:sz w:val="40"/>
                <w:szCs w:val="40"/>
              </w:rPr>
              <w:t>2</w:t>
            </w:r>
            <w:r w:rsidR="002F3D55">
              <w:rPr>
                <w:rFonts w:ascii="Arial" w:hAnsi="Arial" w:cs="Arial"/>
                <w:color w:val="002060"/>
                <w:sz w:val="40"/>
                <w:szCs w:val="40"/>
              </w:rPr>
              <w:t>4</w:t>
            </w:r>
            <w:r w:rsidR="00CF4C7D" w:rsidRPr="00DE1EF7">
              <w:rPr>
                <w:rFonts w:ascii="Arial" w:hAnsi="Arial" w:cs="Arial"/>
                <w:color w:val="002060"/>
                <w:sz w:val="40"/>
                <w:szCs w:val="40"/>
              </w:rPr>
              <w:t>/</w:t>
            </w:r>
            <w:r w:rsidR="00370AC6">
              <w:rPr>
                <w:rFonts w:ascii="Arial" w:hAnsi="Arial" w:cs="Arial"/>
                <w:color w:val="002060"/>
                <w:sz w:val="40"/>
                <w:szCs w:val="40"/>
              </w:rPr>
              <w:t>0</w:t>
            </w:r>
            <w:r w:rsidR="002216B2">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550044E"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F94024">
          <w:rPr>
            <w:noProof/>
            <w:webHidden/>
            <w:color w:val="002060"/>
          </w:rPr>
          <w:t>1</w:t>
        </w:r>
        <w:r w:rsidR="00AC19D9" w:rsidRPr="00DE1EF7">
          <w:rPr>
            <w:noProof/>
            <w:webHidden/>
            <w:color w:val="002060"/>
          </w:rPr>
          <w:fldChar w:fldCharType="end"/>
        </w:r>
      </w:hyperlink>
    </w:p>
    <w:p w14:paraId="112EDB38" w14:textId="4789086F"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F94024">
          <w:rPr>
            <w:noProof/>
            <w:webHidden/>
            <w:color w:val="002060"/>
          </w:rPr>
          <w:t>1</w:t>
        </w:r>
        <w:r w:rsidR="00AC19D9" w:rsidRPr="00DE1EF7">
          <w:rPr>
            <w:noProof/>
            <w:webHidden/>
            <w:color w:val="002060"/>
          </w:rPr>
          <w:fldChar w:fldCharType="end"/>
        </w:r>
      </w:hyperlink>
    </w:p>
    <w:p w14:paraId="4D9CAD43" w14:textId="242BDFDC"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F94024">
          <w:rPr>
            <w:noProof/>
            <w:webHidden/>
            <w:color w:val="002060"/>
          </w:rPr>
          <w:t>2</w:t>
        </w:r>
        <w:r w:rsidR="00AC19D9" w:rsidRPr="00DE1EF7">
          <w:rPr>
            <w:noProof/>
            <w:webHidden/>
            <w:color w:val="002060"/>
          </w:rPr>
          <w:fldChar w:fldCharType="end"/>
        </w:r>
      </w:hyperlink>
    </w:p>
    <w:p w14:paraId="0EAFCCD8" w14:textId="71D61AED"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F94024">
          <w:rPr>
            <w:noProof/>
            <w:webHidden/>
            <w:color w:val="002060"/>
          </w:rPr>
          <w:t>2</w:t>
        </w:r>
        <w:r w:rsidR="00AC19D9" w:rsidRPr="00DE1EF7">
          <w:rPr>
            <w:noProof/>
            <w:webHidden/>
            <w:color w:val="002060"/>
          </w:rPr>
          <w:fldChar w:fldCharType="end"/>
        </w:r>
      </w:hyperlink>
    </w:p>
    <w:p w14:paraId="0952245B" w14:textId="0397A806"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F94024">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00579F26" w14:textId="77777777" w:rsidR="002C4C2D" w:rsidRPr="001E05F3" w:rsidRDefault="002C4C2D" w:rsidP="002C4C2D">
      <w:pPr>
        <w:pStyle w:val="LndNormale1"/>
        <w:rPr>
          <w:b/>
          <w:color w:val="002060"/>
          <w:sz w:val="28"/>
          <w:szCs w:val="28"/>
        </w:rPr>
      </w:pPr>
      <w:r w:rsidRPr="001E05F3">
        <w:rPr>
          <w:b/>
          <w:color w:val="002060"/>
          <w:sz w:val="28"/>
          <w:szCs w:val="28"/>
        </w:rPr>
        <w:t>COMMISSIONE PREMI</w:t>
      </w:r>
    </w:p>
    <w:p w14:paraId="3C811D0B" w14:textId="77777777" w:rsidR="002C4C2D" w:rsidRPr="001E05F3" w:rsidRDefault="002C4C2D" w:rsidP="002C4C2D">
      <w:pPr>
        <w:pStyle w:val="LndNormale1"/>
        <w:rPr>
          <w:color w:val="002060"/>
          <w:szCs w:val="22"/>
        </w:rPr>
      </w:pPr>
    </w:p>
    <w:p w14:paraId="4043F73B" w14:textId="77777777" w:rsidR="002C4C2D" w:rsidRPr="001E05F3" w:rsidRDefault="002C4C2D" w:rsidP="002C4C2D">
      <w:pPr>
        <w:pStyle w:val="LndNormale1"/>
        <w:rPr>
          <w:b/>
          <w:color w:val="002060"/>
          <w:szCs w:val="22"/>
          <w:u w:val="single"/>
        </w:rPr>
      </w:pPr>
      <w:r w:rsidRPr="001E05F3">
        <w:rPr>
          <w:b/>
          <w:color w:val="002060"/>
          <w:szCs w:val="22"/>
          <w:u w:val="single"/>
        </w:rPr>
        <w:t>Stralcio CU n. 9/E del 18.04.2024</w:t>
      </w:r>
    </w:p>
    <w:p w14:paraId="0A705832" w14:textId="77777777" w:rsidR="002C4C2D" w:rsidRPr="001E05F3" w:rsidRDefault="002C4C2D" w:rsidP="002C4C2D">
      <w:pPr>
        <w:pStyle w:val="Nessunaspaziatura"/>
        <w:jc w:val="both"/>
        <w:rPr>
          <w:rFonts w:ascii="Arial" w:hAnsi="Arial" w:cs="Arial"/>
          <w:color w:val="002060"/>
        </w:rPr>
      </w:pPr>
      <w:r w:rsidRPr="001E05F3">
        <w:rPr>
          <w:rFonts w:ascii="Arial" w:hAnsi="Arial" w:cs="Arial"/>
          <w:color w:val="002060"/>
        </w:rPr>
        <w:t>La Commissione Premi, nella riunione tenutasi a Roma il 18.04.2024, esaminate le richieste di premi di preparazione, pervenute nella stagione sportiva 2022/2023, ai sensi dell’art. 96 e le richieste di certificazione, ai sensi dell’art. 99 bis e ter delle NOIF, ha adottato le seguenti decisioni alle quali seguirà comunicazione scritta per ogni Società:</w:t>
      </w:r>
    </w:p>
    <w:p w14:paraId="12F42DC4" w14:textId="77777777" w:rsidR="002C4C2D" w:rsidRPr="001E05F3" w:rsidRDefault="002C4C2D" w:rsidP="002C4C2D">
      <w:pPr>
        <w:pStyle w:val="Nessunaspaziatura"/>
        <w:rPr>
          <w:rFonts w:ascii="Arial" w:hAnsi="Arial" w:cs="Arial"/>
          <w:color w:val="002060"/>
        </w:rPr>
      </w:pPr>
    </w:p>
    <w:p w14:paraId="3C8C6323" w14:textId="77777777" w:rsidR="002C4C2D" w:rsidRPr="001E05F3" w:rsidRDefault="002C4C2D" w:rsidP="002C4C2D">
      <w:pPr>
        <w:pStyle w:val="Nessunaspaziatura"/>
        <w:rPr>
          <w:rFonts w:ascii="Arial" w:hAnsi="Arial" w:cs="Arial"/>
          <w:b/>
          <w:color w:val="002060"/>
          <w:u w:val="single"/>
        </w:rPr>
      </w:pPr>
      <w:r w:rsidRPr="001E05F3">
        <w:rPr>
          <w:rFonts w:ascii="Arial" w:hAnsi="Arial" w:cs="Arial"/>
          <w:b/>
          <w:color w:val="002060"/>
          <w:u w:val="single"/>
        </w:rPr>
        <w:t>Ricorso art. 96 NOIF</w:t>
      </w:r>
    </w:p>
    <w:p w14:paraId="70C412A0" w14:textId="77777777" w:rsidR="002C4C2D" w:rsidRPr="001E05F3" w:rsidRDefault="002C4C2D" w:rsidP="002C4C2D">
      <w:pPr>
        <w:pStyle w:val="Nessunaspaziatura"/>
        <w:rPr>
          <w:rFonts w:ascii="Arial" w:hAnsi="Arial" w:cs="Arial"/>
          <w:color w:val="002060"/>
        </w:rPr>
      </w:pPr>
    </w:p>
    <w:p w14:paraId="2D0B66F5" w14:textId="77777777" w:rsidR="002C4C2D" w:rsidRPr="001E05F3" w:rsidRDefault="002C4C2D" w:rsidP="002C4C2D">
      <w:pPr>
        <w:pStyle w:val="Nessunaspaziatura"/>
        <w:rPr>
          <w:rFonts w:ascii="Arial" w:hAnsi="Arial" w:cs="Arial"/>
          <w:color w:val="002060"/>
        </w:rPr>
      </w:pPr>
      <w:r w:rsidRPr="001E05F3">
        <w:rPr>
          <w:rFonts w:ascii="Arial" w:hAnsi="Arial" w:cs="Arial"/>
          <w:color w:val="002060"/>
        </w:rPr>
        <w:t>omissis….</w:t>
      </w:r>
    </w:p>
    <w:p w14:paraId="29798EF6" w14:textId="77777777" w:rsidR="002C4C2D" w:rsidRPr="001E05F3" w:rsidRDefault="002C4C2D" w:rsidP="002C4C2D">
      <w:pPr>
        <w:pStyle w:val="Nessunaspaziatura"/>
        <w:rPr>
          <w:rFonts w:ascii="Arial" w:hAnsi="Arial" w:cs="Arial"/>
          <w:color w:val="002060"/>
        </w:rPr>
      </w:pPr>
    </w:p>
    <w:p w14:paraId="376E318F" w14:textId="77777777" w:rsidR="002C4C2D" w:rsidRPr="001E05F3" w:rsidRDefault="002C4C2D" w:rsidP="002C4C2D">
      <w:pPr>
        <w:pStyle w:val="Nessunaspaziatura"/>
        <w:rPr>
          <w:rFonts w:ascii="Arial" w:hAnsi="Arial" w:cs="Arial"/>
          <w:b/>
          <w:color w:val="002060"/>
        </w:rPr>
      </w:pPr>
      <w:r w:rsidRPr="001E05F3">
        <w:rPr>
          <w:rFonts w:ascii="Arial" w:hAnsi="Arial" w:cs="Arial"/>
          <w:color w:val="002060"/>
        </w:rPr>
        <w:t>n. 636</w:t>
      </w:r>
      <w:r w:rsidRPr="001E05F3">
        <w:rPr>
          <w:rFonts w:ascii="Arial" w:hAnsi="Arial" w:cs="Arial"/>
          <w:color w:val="002060"/>
        </w:rPr>
        <w:tab/>
        <w:t xml:space="preserve"> </w:t>
      </w:r>
      <w:r w:rsidRPr="001E05F3">
        <w:rPr>
          <w:rFonts w:ascii="Arial" w:hAnsi="Arial" w:cs="Arial"/>
          <w:color w:val="002060"/>
        </w:rPr>
        <w:tab/>
      </w:r>
      <w:r w:rsidRPr="001E05F3">
        <w:rPr>
          <w:rFonts w:ascii="Arial" w:hAnsi="Arial" w:cs="Arial"/>
          <w:color w:val="002060"/>
        </w:rPr>
        <w:tab/>
        <w:t>C.S. LORETO A.D. avverso U.S.D. VILLA MUSONE</w:t>
      </w:r>
      <w:r w:rsidRPr="001E05F3">
        <w:rPr>
          <w:rFonts w:ascii="Arial" w:hAnsi="Arial" w:cs="Arial"/>
          <w:color w:val="002060"/>
        </w:rPr>
        <w:tab/>
      </w:r>
      <w:r w:rsidRPr="001E05F3">
        <w:rPr>
          <w:rFonts w:ascii="Arial" w:hAnsi="Arial" w:cs="Arial"/>
          <w:color w:val="002060"/>
        </w:rPr>
        <w:tab/>
      </w:r>
      <w:r w:rsidRPr="001E05F3">
        <w:rPr>
          <w:rFonts w:ascii="Arial" w:hAnsi="Arial" w:cs="Arial"/>
          <w:color w:val="002060"/>
        </w:rPr>
        <w:tab/>
      </w:r>
      <w:r w:rsidRPr="001E05F3">
        <w:rPr>
          <w:rFonts w:ascii="Arial" w:hAnsi="Arial" w:cs="Arial"/>
          <w:color w:val="002060"/>
        </w:rPr>
        <w:tab/>
        <w:t xml:space="preserve">     </w:t>
      </w:r>
      <w:proofErr w:type="gramStart"/>
      <w:r w:rsidRPr="001E05F3">
        <w:rPr>
          <w:rFonts w:ascii="Arial" w:hAnsi="Arial" w:cs="Arial"/>
          <w:color w:val="002060"/>
        </w:rPr>
        <w:tab/>
        <w:t xml:space="preserve">  </w:t>
      </w:r>
      <w:r w:rsidRPr="001E05F3">
        <w:rPr>
          <w:rFonts w:ascii="Arial" w:hAnsi="Arial" w:cs="Arial"/>
          <w:color w:val="002060"/>
        </w:rPr>
        <w:tab/>
      </w:r>
      <w:proofErr w:type="gramEnd"/>
      <w:r w:rsidRPr="001E05F3">
        <w:rPr>
          <w:rFonts w:ascii="Arial" w:hAnsi="Arial" w:cs="Arial"/>
          <w:color w:val="002060"/>
        </w:rPr>
        <w:tab/>
      </w:r>
      <w:r w:rsidRPr="001E05F3">
        <w:rPr>
          <w:rFonts w:ascii="Arial" w:hAnsi="Arial" w:cs="Arial"/>
          <w:color w:val="002060"/>
        </w:rPr>
        <w:tab/>
        <w:t>(</w:t>
      </w:r>
      <w:proofErr w:type="spellStart"/>
      <w:r w:rsidRPr="001E05F3">
        <w:rPr>
          <w:rFonts w:ascii="Arial" w:hAnsi="Arial" w:cs="Arial"/>
          <w:color w:val="002060"/>
        </w:rPr>
        <w:t>calc</w:t>
      </w:r>
      <w:proofErr w:type="spellEnd"/>
      <w:r w:rsidRPr="001E05F3">
        <w:rPr>
          <w:rFonts w:ascii="Arial" w:hAnsi="Arial" w:cs="Arial"/>
          <w:color w:val="002060"/>
        </w:rPr>
        <w:t xml:space="preserve">. CAPORALETTI Leonardo) </w:t>
      </w:r>
      <w:r w:rsidRPr="001E05F3">
        <w:rPr>
          <w:rFonts w:ascii="Arial" w:hAnsi="Arial" w:cs="Arial"/>
          <w:color w:val="002060"/>
        </w:rPr>
        <w:tab/>
      </w:r>
      <w:r w:rsidRPr="001E05F3">
        <w:rPr>
          <w:rFonts w:ascii="Arial" w:hAnsi="Arial" w:cs="Arial"/>
          <w:color w:val="002060"/>
        </w:rPr>
        <w:tab/>
      </w:r>
      <w:r w:rsidRPr="001E05F3">
        <w:rPr>
          <w:rFonts w:ascii="Arial" w:hAnsi="Arial" w:cs="Arial"/>
          <w:color w:val="002060"/>
        </w:rPr>
        <w:tab/>
      </w:r>
      <w:r w:rsidRPr="001E05F3">
        <w:rPr>
          <w:rFonts w:ascii="Arial" w:hAnsi="Arial" w:cs="Arial"/>
          <w:b/>
          <w:color w:val="002060"/>
        </w:rPr>
        <w:t>ACCOLTO</w:t>
      </w:r>
    </w:p>
    <w:p w14:paraId="19700BA6" w14:textId="77777777" w:rsidR="002C4C2D" w:rsidRPr="001E05F3" w:rsidRDefault="002C4C2D" w:rsidP="002C4C2D">
      <w:pPr>
        <w:pStyle w:val="Nessunaspaziatura"/>
        <w:rPr>
          <w:rFonts w:ascii="Arial" w:hAnsi="Arial" w:cs="Arial"/>
          <w:color w:val="002060"/>
        </w:rPr>
      </w:pPr>
      <w:r w:rsidRPr="001E05F3">
        <w:rPr>
          <w:rFonts w:ascii="Arial" w:hAnsi="Arial" w:cs="Arial"/>
          <w:color w:val="002060"/>
        </w:rPr>
        <w:t>omissis….</w:t>
      </w:r>
    </w:p>
    <w:p w14:paraId="7A7BAAD4" w14:textId="77777777" w:rsidR="002C4C2D" w:rsidRPr="001E05F3" w:rsidRDefault="002C4C2D" w:rsidP="002C4C2D">
      <w:pPr>
        <w:pStyle w:val="Nessunaspaziatura"/>
        <w:rPr>
          <w:rFonts w:ascii="Arial" w:hAnsi="Arial" w:cs="Arial"/>
          <w:b/>
          <w:color w:val="002060"/>
        </w:rPr>
      </w:pPr>
    </w:p>
    <w:p w14:paraId="75558AD0" w14:textId="77777777" w:rsidR="002C4C2D" w:rsidRPr="001E05F3" w:rsidRDefault="002C4C2D" w:rsidP="002C4C2D">
      <w:pPr>
        <w:pStyle w:val="Nessunaspaziatura"/>
        <w:rPr>
          <w:rFonts w:ascii="Arial" w:hAnsi="Arial" w:cs="Arial"/>
          <w:b/>
          <w:color w:val="002060"/>
        </w:rPr>
      </w:pPr>
      <w:r w:rsidRPr="001E05F3">
        <w:rPr>
          <w:rFonts w:ascii="Arial" w:hAnsi="Arial" w:cs="Arial"/>
          <w:color w:val="002060"/>
        </w:rPr>
        <w:t>n. 660</w:t>
      </w:r>
      <w:r w:rsidRPr="001E05F3">
        <w:rPr>
          <w:rFonts w:ascii="Arial" w:hAnsi="Arial" w:cs="Arial"/>
          <w:color w:val="002060"/>
        </w:rPr>
        <w:tab/>
      </w:r>
      <w:r w:rsidRPr="001E05F3">
        <w:rPr>
          <w:rFonts w:ascii="Arial" w:hAnsi="Arial" w:cs="Arial"/>
          <w:color w:val="002060"/>
        </w:rPr>
        <w:tab/>
      </w:r>
      <w:r w:rsidRPr="001E05F3">
        <w:rPr>
          <w:rFonts w:ascii="Arial" w:hAnsi="Arial" w:cs="Arial"/>
          <w:color w:val="002060"/>
        </w:rPr>
        <w:tab/>
        <w:t>C.S. LORETO A.D. avverso U.S.D. VILLA MUSONE</w:t>
      </w:r>
      <w:r w:rsidRPr="001E05F3">
        <w:rPr>
          <w:rFonts w:ascii="Arial" w:hAnsi="Arial" w:cs="Arial"/>
          <w:color w:val="002060"/>
        </w:rPr>
        <w:tab/>
      </w:r>
      <w:r w:rsidRPr="001E05F3">
        <w:rPr>
          <w:rFonts w:ascii="Arial" w:hAnsi="Arial" w:cs="Arial"/>
          <w:color w:val="002060"/>
        </w:rPr>
        <w:tab/>
      </w:r>
      <w:r w:rsidRPr="001E05F3">
        <w:rPr>
          <w:rFonts w:ascii="Arial" w:hAnsi="Arial" w:cs="Arial"/>
          <w:color w:val="002060"/>
        </w:rPr>
        <w:tab/>
      </w:r>
      <w:r w:rsidRPr="001E05F3">
        <w:rPr>
          <w:rFonts w:ascii="Arial" w:hAnsi="Arial" w:cs="Arial"/>
          <w:color w:val="002060"/>
        </w:rPr>
        <w:tab/>
        <w:t xml:space="preserve">     </w:t>
      </w:r>
      <w:proofErr w:type="gramStart"/>
      <w:r w:rsidRPr="001E05F3">
        <w:rPr>
          <w:rFonts w:ascii="Arial" w:hAnsi="Arial" w:cs="Arial"/>
          <w:color w:val="002060"/>
        </w:rPr>
        <w:tab/>
        <w:t xml:space="preserve">  </w:t>
      </w:r>
      <w:r w:rsidRPr="001E05F3">
        <w:rPr>
          <w:rFonts w:ascii="Arial" w:hAnsi="Arial" w:cs="Arial"/>
          <w:color w:val="002060"/>
        </w:rPr>
        <w:tab/>
      </w:r>
      <w:proofErr w:type="gramEnd"/>
      <w:r w:rsidRPr="001E05F3">
        <w:rPr>
          <w:rFonts w:ascii="Arial" w:hAnsi="Arial" w:cs="Arial"/>
          <w:color w:val="002060"/>
        </w:rPr>
        <w:tab/>
      </w:r>
      <w:r w:rsidRPr="001E05F3">
        <w:rPr>
          <w:rFonts w:ascii="Arial" w:hAnsi="Arial" w:cs="Arial"/>
          <w:color w:val="002060"/>
        </w:rPr>
        <w:tab/>
        <w:t>(</w:t>
      </w:r>
      <w:proofErr w:type="spellStart"/>
      <w:r w:rsidRPr="001E05F3">
        <w:rPr>
          <w:rFonts w:ascii="Arial" w:hAnsi="Arial" w:cs="Arial"/>
          <w:color w:val="002060"/>
        </w:rPr>
        <w:t>calc</w:t>
      </w:r>
      <w:proofErr w:type="spellEnd"/>
      <w:r w:rsidRPr="001E05F3">
        <w:rPr>
          <w:rFonts w:ascii="Arial" w:hAnsi="Arial" w:cs="Arial"/>
          <w:color w:val="002060"/>
        </w:rPr>
        <w:t xml:space="preserve">. FORTUNATO Giacinto Karol) </w:t>
      </w:r>
      <w:r w:rsidRPr="001E05F3">
        <w:rPr>
          <w:rFonts w:ascii="Arial" w:hAnsi="Arial" w:cs="Arial"/>
          <w:color w:val="002060"/>
        </w:rPr>
        <w:tab/>
      </w:r>
      <w:r w:rsidRPr="001E05F3">
        <w:rPr>
          <w:rFonts w:ascii="Arial" w:hAnsi="Arial" w:cs="Arial"/>
          <w:color w:val="002060"/>
        </w:rPr>
        <w:tab/>
      </w:r>
      <w:r w:rsidRPr="001E05F3">
        <w:rPr>
          <w:rFonts w:ascii="Arial" w:hAnsi="Arial" w:cs="Arial"/>
          <w:color w:val="002060"/>
        </w:rPr>
        <w:tab/>
      </w:r>
      <w:r w:rsidRPr="001E05F3">
        <w:rPr>
          <w:rFonts w:ascii="Arial" w:hAnsi="Arial" w:cs="Arial"/>
          <w:b/>
          <w:color w:val="002060"/>
        </w:rPr>
        <w:t>ACCOLTO</w:t>
      </w:r>
    </w:p>
    <w:p w14:paraId="6DBB3AE1" w14:textId="77777777" w:rsidR="002C4C2D" w:rsidRPr="001E05F3" w:rsidRDefault="002C4C2D" w:rsidP="002C4C2D">
      <w:pPr>
        <w:pStyle w:val="Nessunaspaziatura"/>
        <w:rPr>
          <w:rFonts w:ascii="Arial" w:hAnsi="Arial" w:cs="Arial"/>
          <w:color w:val="002060"/>
        </w:rPr>
      </w:pPr>
      <w:r w:rsidRPr="001E05F3">
        <w:rPr>
          <w:rFonts w:ascii="Arial" w:hAnsi="Arial" w:cs="Arial"/>
          <w:color w:val="002060"/>
        </w:rPr>
        <w:t>omissis….</w:t>
      </w:r>
    </w:p>
    <w:p w14:paraId="42CECA8A" w14:textId="77777777" w:rsidR="002C4C2D" w:rsidRPr="001E05F3" w:rsidRDefault="002C4C2D" w:rsidP="002C4C2D">
      <w:pPr>
        <w:pStyle w:val="Nessunaspaziatura"/>
        <w:rPr>
          <w:rFonts w:ascii="Arial" w:hAnsi="Arial" w:cs="Arial"/>
          <w:b/>
          <w:color w:val="002060"/>
        </w:rPr>
      </w:pPr>
    </w:p>
    <w:p w14:paraId="123CF344" w14:textId="77777777" w:rsidR="002C4C2D" w:rsidRPr="001E05F3" w:rsidRDefault="002C4C2D" w:rsidP="002C4C2D">
      <w:pPr>
        <w:pStyle w:val="Nessunaspaziatura"/>
        <w:rPr>
          <w:rFonts w:ascii="Arial" w:hAnsi="Arial" w:cs="Arial"/>
          <w:b/>
          <w:color w:val="002060"/>
        </w:rPr>
      </w:pPr>
      <w:r w:rsidRPr="001E05F3">
        <w:rPr>
          <w:rFonts w:ascii="Arial" w:hAnsi="Arial" w:cs="Arial"/>
          <w:color w:val="002060"/>
        </w:rPr>
        <w:t>n. 664</w:t>
      </w:r>
      <w:r w:rsidRPr="001E05F3">
        <w:rPr>
          <w:rFonts w:ascii="Arial" w:hAnsi="Arial" w:cs="Arial"/>
          <w:color w:val="002060"/>
        </w:rPr>
        <w:tab/>
      </w:r>
      <w:r w:rsidRPr="001E05F3">
        <w:rPr>
          <w:rFonts w:ascii="Arial" w:hAnsi="Arial" w:cs="Arial"/>
          <w:color w:val="002060"/>
        </w:rPr>
        <w:tab/>
      </w:r>
      <w:r w:rsidRPr="001E05F3">
        <w:rPr>
          <w:rFonts w:ascii="Arial" w:hAnsi="Arial" w:cs="Arial"/>
          <w:color w:val="002060"/>
        </w:rPr>
        <w:tab/>
        <w:t>C.S. LORETO A.D. avverso U.S.D. VILLA MUSONE</w:t>
      </w:r>
      <w:r w:rsidRPr="001E05F3">
        <w:rPr>
          <w:rFonts w:ascii="Arial" w:hAnsi="Arial" w:cs="Arial"/>
          <w:color w:val="002060"/>
        </w:rPr>
        <w:tab/>
      </w:r>
      <w:r w:rsidRPr="001E05F3">
        <w:rPr>
          <w:rFonts w:ascii="Arial" w:hAnsi="Arial" w:cs="Arial"/>
          <w:color w:val="002060"/>
        </w:rPr>
        <w:tab/>
      </w:r>
      <w:r w:rsidRPr="001E05F3">
        <w:rPr>
          <w:rFonts w:ascii="Arial" w:hAnsi="Arial" w:cs="Arial"/>
          <w:color w:val="002060"/>
        </w:rPr>
        <w:tab/>
      </w:r>
      <w:r w:rsidRPr="001E05F3">
        <w:rPr>
          <w:rFonts w:ascii="Arial" w:hAnsi="Arial" w:cs="Arial"/>
          <w:color w:val="002060"/>
        </w:rPr>
        <w:tab/>
        <w:t xml:space="preserve">     </w:t>
      </w:r>
      <w:proofErr w:type="gramStart"/>
      <w:r w:rsidRPr="001E05F3">
        <w:rPr>
          <w:rFonts w:ascii="Arial" w:hAnsi="Arial" w:cs="Arial"/>
          <w:color w:val="002060"/>
        </w:rPr>
        <w:tab/>
        <w:t xml:space="preserve">  </w:t>
      </w:r>
      <w:r w:rsidRPr="001E05F3">
        <w:rPr>
          <w:rFonts w:ascii="Arial" w:hAnsi="Arial" w:cs="Arial"/>
          <w:color w:val="002060"/>
        </w:rPr>
        <w:tab/>
      </w:r>
      <w:proofErr w:type="gramEnd"/>
      <w:r w:rsidRPr="001E05F3">
        <w:rPr>
          <w:rFonts w:ascii="Arial" w:hAnsi="Arial" w:cs="Arial"/>
          <w:color w:val="002060"/>
        </w:rPr>
        <w:tab/>
      </w:r>
      <w:r w:rsidRPr="001E05F3">
        <w:rPr>
          <w:rFonts w:ascii="Arial" w:hAnsi="Arial" w:cs="Arial"/>
          <w:color w:val="002060"/>
        </w:rPr>
        <w:tab/>
        <w:t>(</w:t>
      </w:r>
      <w:proofErr w:type="spellStart"/>
      <w:r w:rsidRPr="001E05F3">
        <w:rPr>
          <w:rFonts w:ascii="Arial" w:hAnsi="Arial" w:cs="Arial"/>
          <w:color w:val="002060"/>
        </w:rPr>
        <w:t>calc</w:t>
      </w:r>
      <w:proofErr w:type="spellEnd"/>
      <w:r w:rsidRPr="001E05F3">
        <w:rPr>
          <w:rFonts w:ascii="Arial" w:hAnsi="Arial" w:cs="Arial"/>
          <w:color w:val="002060"/>
        </w:rPr>
        <w:t xml:space="preserve">. GIUGGIOLINI Luigi) </w:t>
      </w:r>
      <w:r w:rsidRPr="001E05F3">
        <w:rPr>
          <w:rFonts w:ascii="Arial" w:hAnsi="Arial" w:cs="Arial"/>
          <w:color w:val="002060"/>
        </w:rPr>
        <w:tab/>
      </w:r>
      <w:r w:rsidRPr="001E05F3">
        <w:rPr>
          <w:rFonts w:ascii="Arial" w:hAnsi="Arial" w:cs="Arial"/>
          <w:color w:val="002060"/>
        </w:rPr>
        <w:tab/>
      </w:r>
      <w:r w:rsidRPr="001E05F3">
        <w:rPr>
          <w:rFonts w:ascii="Arial" w:hAnsi="Arial" w:cs="Arial"/>
          <w:color w:val="002060"/>
        </w:rPr>
        <w:tab/>
      </w:r>
      <w:r w:rsidRPr="001E05F3">
        <w:rPr>
          <w:rFonts w:ascii="Arial" w:hAnsi="Arial" w:cs="Arial"/>
          <w:color w:val="002060"/>
        </w:rPr>
        <w:tab/>
      </w:r>
      <w:r w:rsidRPr="001E05F3">
        <w:rPr>
          <w:rFonts w:ascii="Arial" w:hAnsi="Arial" w:cs="Arial"/>
          <w:b/>
          <w:color w:val="002060"/>
        </w:rPr>
        <w:t>ACCOLTO</w:t>
      </w:r>
    </w:p>
    <w:p w14:paraId="474D3718" w14:textId="77777777" w:rsidR="002C4C2D" w:rsidRPr="001E05F3" w:rsidRDefault="002C4C2D" w:rsidP="002C4C2D">
      <w:pPr>
        <w:pStyle w:val="Nessunaspaziatura"/>
        <w:rPr>
          <w:rFonts w:ascii="Arial" w:hAnsi="Arial" w:cs="Arial"/>
          <w:b/>
          <w:color w:val="002060"/>
        </w:rPr>
      </w:pPr>
    </w:p>
    <w:p w14:paraId="784760D1" w14:textId="77777777" w:rsidR="002C4C2D" w:rsidRPr="001E05F3" w:rsidRDefault="002C4C2D" w:rsidP="002C4C2D">
      <w:pPr>
        <w:pStyle w:val="Nessunaspaziatura"/>
        <w:rPr>
          <w:rFonts w:ascii="Arial" w:hAnsi="Arial" w:cs="Arial"/>
          <w:b/>
          <w:color w:val="002060"/>
        </w:rPr>
      </w:pPr>
      <w:r w:rsidRPr="001E05F3">
        <w:rPr>
          <w:rFonts w:ascii="Arial" w:hAnsi="Arial" w:cs="Arial"/>
          <w:color w:val="002060"/>
        </w:rPr>
        <w:t>n. 665</w:t>
      </w:r>
      <w:r w:rsidRPr="001E05F3">
        <w:rPr>
          <w:rFonts w:ascii="Arial" w:hAnsi="Arial" w:cs="Arial"/>
          <w:color w:val="002060"/>
        </w:rPr>
        <w:tab/>
      </w:r>
      <w:r w:rsidRPr="001E05F3">
        <w:rPr>
          <w:rFonts w:ascii="Arial" w:hAnsi="Arial" w:cs="Arial"/>
          <w:color w:val="002060"/>
        </w:rPr>
        <w:tab/>
      </w:r>
      <w:r w:rsidRPr="001E05F3">
        <w:rPr>
          <w:rFonts w:ascii="Arial" w:hAnsi="Arial" w:cs="Arial"/>
          <w:color w:val="002060"/>
        </w:rPr>
        <w:tab/>
        <w:t>C.S. LORETO A.D. avverso U.S.D. VILLA MUSONE</w:t>
      </w:r>
      <w:r w:rsidRPr="001E05F3">
        <w:rPr>
          <w:rFonts w:ascii="Arial" w:hAnsi="Arial" w:cs="Arial"/>
          <w:color w:val="002060"/>
        </w:rPr>
        <w:tab/>
      </w:r>
      <w:r w:rsidRPr="001E05F3">
        <w:rPr>
          <w:rFonts w:ascii="Arial" w:hAnsi="Arial" w:cs="Arial"/>
          <w:color w:val="002060"/>
        </w:rPr>
        <w:tab/>
      </w:r>
      <w:r w:rsidRPr="001E05F3">
        <w:rPr>
          <w:rFonts w:ascii="Arial" w:hAnsi="Arial" w:cs="Arial"/>
          <w:color w:val="002060"/>
        </w:rPr>
        <w:tab/>
      </w:r>
      <w:r w:rsidRPr="001E05F3">
        <w:rPr>
          <w:rFonts w:ascii="Arial" w:hAnsi="Arial" w:cs="Arial"/>
          <w:color w:val="002060"/>
        </w:rPr>
        <w:tab/>
        <w:t xml:space="preserve">     </w:t>
      </w:r>
      <w:proofErr w:type="gramStart"/>
      <w:r w:rsidRPr="001E05F3">
        <w:rPr>
          <w:rFonts w:ascii="Arial" w:hAnsi="Arial" w:cs="Arial"/>
          <w:color w:val="002060"/>
        </w:rPr>
        <w:tab/>
        <w:t xml:space="preserve">  </w:t>
      </w:r>
      <w:r w:rsidRPr="001E05F3">
        <w:rPr>
          <w:rFonts w:ascii="Arial" w:hAnsi="Arial" w:cs="Arial"/>
          <w:color w:val="002060"/>
        </w:rPr>
        <w:tab/>
      </w:r>
      <w:proofErr w:type="gramEnd"/>
      <w:r w:rsidRPr="001E05F3">
        <w:rPr>
          <w:rFonts w:ascii="Arial" w:hAnsi="Arial" w:cs="Arial"/>
          <w:color w:val="002060"/>
        </w:rPr>
        <w:tab/>
      </w:r>
      <w:r w:rsidRPr="001E05F3">
        <w:rPr>
          <w:rFonts w:ascii="Arial" w:hAnsi="Arial" w:cs="Arial"/>
          <w:color w:val="002060"/>
        </w:rPr>
        <w:tab/>
        <w:t>(</w:t>
      </w:r>
      <w:proofErr w:type="spellStart"/>
      <w:r w:rsidRPr="001E05F3">
        <w:rPr>
          <w:rFonts w:ascii="Arial" w:hAnsi="Arial" w:cs="Arial"/>
          <w:color w:val="002060"/>
        </w:rPr>
        <w:t>calc</w:t>
      </w:r>
      <w:proofErr w:type="spellEnd"/>
      <w:r w:rsidRPr="001E05F3">
        <w:rPr>
          <w:rFonts w:ascii="Arial" w:hAnsi="Arial" w:cs="Arial"/>
          <w:color w:val="002060"/>
        </w:rPr>
        <w:t xml:space="preserve">. GOLIA Stefano) </w:t>
      </w:r>
      <w:r w:rsidRPr="001E05F3">
        <w:rPr>
          <w:rFonts w:ascii="Arial" w:hAnsi="Arial" w:cs="Arial"/>
          <w:color w:val="002060"/>
        </w:rPr>
        <w:tab/>
      </w:r>
      <w:r w:rsidRPr="001E05F3">
        <w:rPr>
          <w:rFonts w:ascii="Arial" w:hAnsi="Arial" w:cs="Arial"/>
          <w:color w:val="002060"/>
        </w:rPr>
        <w:tab/>
      </w:r>
      <w:r w:rsidRPr="001E05F3">
        <w:rPr>
          <w:rFonts w:ascii="Arial" w:hAnsi="Arial" w:cs="Arial"/>
          <w:color w:val="002060"/>
        </w:rPr>
        <w:tab/>
      </w:r>
      <w:r w:rsidRPr="001E05F3">
        <w:rPr>
          <w:rFonts w:ascii="Arial" w:hAnsi="Arial" w:cs="Arial"/>
          <w:color w:val="002060"/>
        </w:rPr>
        <w:tab/>
      </w:r>
      <w:r w:rsidRPr="001E05F3">
        <w:rPr>
          <w:rFonts w:ascii="Arial" w:hAnsi="Arial" w:cs="Arial"/>
          <w:b/>
          <w:color w:val="002060"/>
        </w:rPr>
        <w:t>ACCOLTO</w:t>
      </w:r>
    </w:p>
    <w:p w14:paraId="655A2E9B" w14:textId="77777777" w:rsidR="002C4C2D" w:rsidRPr="001E05F3" w:rsidRDefault="002C4C2D" w:rsidP="002C4C2D">
      <w:pPr>
        <w:pStyle w:val="Nessunaspaziatura"/>
        <w:rPr>
          <w:rFonts w:ascii="Arial" w:hAnsi="Arial" w:cs="Arial"/>
          <w:color w:val="002060"/>
        </w:rPr>
      </w:pPr>
      <w:r w:rsidRPr="001E05F3">
        <w:rPr>
          <w:rFonts w:ascii="Arial" w:hAnsi="Arial" w:cs="Arial"/>
          <w:color w:val="002060"/>
        </w:rPr>
        <w:t>omissis….</w:t>
      </w:r>
    </w:p>
    <w:p w14:paraId="0EB99361" w14:textId="77777777" w:rsidR="002C4C2D" w:rsidRPr="001E05F3" w:rsidRDefault="002C4C2D" w:rsidP="00586675">
      <w:pPr>
        <w:pStyle w:val="LndNormale1"/>
        <w:rPr>
          <w:color w:val="002060"/>
        </w:rPr>
      </w:pPr>
    </w:p>
    <w:p w14:paraId="0604BD86" w14:textId="77777777" w:rsidR="002C4C2D" w:rsidRPr="001E05F3" w:rsidRDefault="002C4C2D"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063D3F0" w14:textId="77777777" w:rsidR="006F31B2" w:rsidRDefault="006F31B2"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2B3B72" w14:textId="77777777" w:rsidR="003025EF" w:rsidRPr="001E05F3" w:rsidRDefault="003025EF" w:rsidP="008B5F73">
      <w:pPr>
        <w:rPr>
          <w:rFonts w:ascii="Arial" w:hAnsi="Arial" w:cs="Arial"/>
          <w:b/>
          <w:bCs/>
          <w:color w:val="002060"/>
          <w:sz w:val="22"/>
          <w:szCs w:val="22"/>
        </w:rPr>
      </w:pPr>
    </w:p>
    <w:p w14:paraId="0FCD3EA1" w14:textId="77777777" w:rsidR="002C4C2D" w:rsidRPr="001E05F3" w:rsidRDefault="002C4C2D" w:rsidP="008B5F73">
      <w:pPr>
        <w:rPr>
          <w:rFonts w:ascii="Arial" w:hAnsi="Arial" w:cs="Arial"/>
          <w:b/>
          <w:bCs/>
          <w:color w:val="002060"/>
          <w:sz w:val="22"/>
          <w:szCs w:val="22"/>
        </w:rPr>
      </w:pPr>
    </w:p>
    <w:p w14:paraId="3991A271" w14:textId="77777777" w:rsidR="002C4C2D" w:rsidRPr="001E05F3" w:rsidRDefault="002C4C2D" w:rsidP="002C4C2D">
      <w:pPr>
        <w:pStyle w:val="LndNormale1"/>
        <w:rPr>
          <w:b/>
          <w:color w:val="002060"/>
          <w:sz w:val="28"/>
          <w:szCs w:val="28"/>
        </w:rPr>
      </w:pPr>
      <w:r w:rsidRPr="001E05F3">
        <w:rPr>
          <w:b/>
          <w:color w:val="002060"/>
          <w:sz w:val="28"/>
          <w:szCs w:val="28"/>
        </w:rPr>
        <w:t>SVINCOLI EX ART. 117 BIS NOIF</w:t>
      </w:r>
    </w:p>
    <w:p w14:paraId="23118EF7" w14:textId="77777777" w:rsidR="002C4C2D" w:rsidRPr="001E05F3" w:rsidRDefault="002C4C2D" w:rsidP="002C4C2D">
      <w:pPr>
        <w:pStyle w:val="LndNormale1"/>
        <w:rPr>
          <w:b/>
          <w:color w:val="002060"/>
        </w:rPr>
      </w:pPr>
    </w:p>
    <w:p w14:paraId="73A64FE7" w14:textId="77777777" w:rsidR="002C4C2D" w:rsidRPr="001E05F3" w:rsidRDefault="002C4C2D" w:rsidP="002C4C2D">
      <w:pPr>
        <w:pStyle w:val="LndNormale1"/>
        <w:rPr>
          <w:color w:val="002060"/>
        </w:rPr>
      </w:pPr>
      <w:r w:rsidRPr="001E05F3">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dalla data del presente Comunicato Ufficiale, i seguenti calciatori:</w:t>
      </w:r>
    </w:p>
    <w:p w14:paraId="4E543745" w14:textId="77777777" w:rsidR="002C4C2D" w:rsidRPr="001E05F3" w:rsidRDefault="002C4C2D" w:rsidP="002C4C2D">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1E05F3" w:rsidRPr="001E05F3" w14:paraId="5EE8B4CC" w14:textId="77777777" w:rsidTr="00B85B8F">
        <w:tc>
          <w:tcPr>
            <w:tcW w:w="1265" w:type="dxa"/>
          </w:tcPr>
          <w:p w14:paraId="0FD930B4" w14:textId="77777777" w:rsidR="002C4C2D" w:rsidRPr="001E05F3" w:rsidRDefault="002C4C2D" w:rsidP="00B85B8F">
            <w:pPr>
              <w:pStyle w:val="LndNormale1"/>
              <w:jc w:val="center"/>
              <w:rPr>
                <w:b/>
                <w:color w:val="002060"/>
              </w:rPr>
            </w:pPr>
            <w:r w:rsidRPr="001E05F3">
              <w:rPr>
                <w:b/>
                <w:color w:val="002060"/>
              </w:rPr>
              <w:t>Matricola</w:t>
            </w:r>
          </w:p>
        </w:tc>
        <w:tc>
          <w:tcPr>
            <w:tcW w:w="2756" w:type="dxa"/>
          </w:tcPr>
          <w:p w14:paraId="1A2E2CAE" w14:textId="77777777" w:rsidR="002C4C2D" w:rsidRPr="001E05F3" w:rsidRDefault="002C4C2D" w:rsidP="00B85B8F">
            <w:pPr>
              <w:pStyle w:val="LndNormale1"/>
              <w:jc w:val="center"/>
              <w:rPr>
                <w:b/>
                <w:color w:val="002060"/>
              </w:rPr>
            </w:pPr>
            <w:r w:rsidRPr="001E05F3">
              <w:rPr>
                <w:b/>
                <w:color w:val="002060"/>
              </w:rPr>
              <w:t>Calciatore</w:t>
            </w:r>
          </w:p>
        </w:tc>
        <w:tc>
          <w:tcPr>
            <w:tcW w:w="1273" w:type="dxa"/>
          </w:tcPr>
          <w:p w14:paraId="7874C708" w14:textId="77777777" w:rsidR="002C4C2D" w:rsidRPr="001E05F3" w:rsidRDefault="002C4C2D" w:rsidP="00B85B8F">
            <w:pPr>
              <w:pStyle w:val="LndNormale1"/>
              <w:jc w:val="center"/>
              <w:rPr>
                <w:b/>
                <w:color w:val="002060"/>
              </w:rPr>
            </w:pPr>
            <w:r w:rsidRPr="001E05F3">
              <w:rPr>
                <w:b/>
                <w:color w:val="002060"/>
              </w:rPr>
              <w:t>Nascita</w:t>
            </w:r>
          </w:p>
        </w:tc>
        <w:tc>
          <w:tcPr>
            <w:tcW w:w="1182" w:type="dxa"/>
          </w:tcPr>
          <w:p w14:paraId="3304641C" w14:textId="77777777" w:rsidR="002C4C2D" w:rsidRPr="001E05F3" w:rsidRDefault="002C4C2D" w:rsidP="00B85B8F">
            <w:pPr>
              <w:pStyle w:val="LndNormale1"/>
              <w:jc w:val="center"/>
              <w:rPr>
                <w:b/>
                <w:color w:val="002060"/>
              </w:rPr>
            </w:pPr>
            <w:r w:rsidRPr="001E05F3">
              <w:rPr>
                <w:b/>
                <w:color w:val="002060"/>
              </w:rPr>
              <w:t>Matricola</w:t>
            </w:r>
          </w:p>
        </w:tc>
        <w:tc>
          <w:tcPr>
            <w:tcW w:w="3436" w:type="dxa"/>
          </w:tcPr>
          <w:p w14:paraId="4A8156B8" w14:textId="77777777" w:rsidR="002C4C2D" w:rsidRPr="001E05F3" w:rsidRDefault="002C4C2D" w:rsidP="00B85B8F">
            <w:pPr>
              <w:pStyle w:val="LndNormale1"/>
              <w:jc w:val="center"/>
              <w:rPr>
                <w:b/>
                <w:color w:val="002060"/>
              </w:rPr>
            </w:pPr>
            <w:r w:rsidRPr="001E05F3">
              <w:rPr>
                <w:b/>
                <w:color w:val="002060"/>
              </w:rPr>
              <w:t>Società</w:t>
            </w:r>
          </w:p>
        </w:tc>
      </w:tr>
      <w:tr w:rsidR="001E05F3" w:rsidRPr="001E05F3" w14:paraId="04163831" w14:textId="77777777" w:rsidTr="00B85B8F">
        <w:tc>
          <w:tcPr>
            <w:tcW w:w="1265" w:type="dxa"/>
          </w:tcPr>
          <w:p w14:paraId="206CDBCA" w14:textId="77777777" w:rsidR="002C4C2D" w:rsidRPr="001E05F3" w:rsidRDefault="002C4C2D" w:rsidP="00B85B8F">
            <w:pPr>
              <w:pStyle w:val="LndNormale1"/>
              <w:rPr>
                <w:color w:val="002060"/>
                <w:sz w:val="20"/>
              </w:rPr>
            </w:pPr>
            <w:r w:rsidRPr="001E05F3">
              <w:rPr>
                <w:color w:val="002060"/>
                <w:sz w:val="20"/>
              </w:rPr>
              <w:t>1027185</w:t>
            </w:r>
          </w:p>
        </w:tc>
        <w:tc>
          <w:tcPr>
            <w:tcW w:w="2756" w:type="dxa"/>
          </w:tcPr>
          <w:p w14:paraId="0B389A85" w14:textId="77777777" w:rsidR="002C4C2D" w:rsidRPr="001E05F3" w:rsidRDefault="002C4C2D" w:rsidP="00B85B8F">
            <w:pPr>
              <w:pStyle w:val="LndNormale1"/>
              <w:rPr>
                <w:color w:val="002060"/>
                <w:sz w:val="20"/>
              </w:rPr>
            </w:pPr>
            <w:r w:rsidRPr="001E05F3">
              <w:rPr>
                <w:color w:val="002060"/>
                <w:sz w:val="20"/>
              </w:rPr>
              <w:t>BASTOS MONCALVO MAR</w:t>
            </w:r>
          </w:p>
        </w:tc>
        <w:tc>
          <w:tcPr>
            <w:tcW w:w="1273" w:type="dxa"/>
          </w:tcPr>
          <w:p w14:paraId="158C9465" w14:textId="77777777" w:rsidR="002C4C2D" w:rsidRPr="001E05F3" w:rsidRDefault="002C4C2D" w:rsidP="00B85B8F">
            <w:pPr>
              <w:pStyle w:val="LndNormale1"/>
              <w:rPr>
                <w:color w:val="002060"/>
                <w:sz w:val="20"/>
              </w:rPr>
            </w:pPr>
            <w:r w:rsidRPr="001E05F3">
              <w:rPr>
                <w:color w:val="002060"/>
                <w:sz w:val="20"/>
              </w:rPr>
              <w:t>19.10.1994</w:t>
            </w:r>
          </w:p>
        </w:tc>
        <w:tc>
          <w:tcPr>
            <w:tcW w:w="1182" w:type="dxa"/>
          </w:tcPr>
          <w:p w14:paraId="4D25A362" w14:textId="77777777" w:rsidR="002C4C2D" w:rsidRPr="001E05F3" w:rsidRDefault="002C4C2D" w:rsidP="00B85B8F">
            <w:pPr>
              <w:pStyle w:val="LndNormale1"/>
              <w:rPr>
                <w:color w:val="002060"/>
                <w:sz w:val="20"/>
              </w:rPr>
            </w:pPr>
            <w:r w:rsidRPr="001E05F3">
              <w:rPr>
                <w:color w:val="002060"/>
                <w:sz w:val="20"/>
              </w:rPr>
              <w:t>919.482</w:t>
            </w:r>
          </w:p>
        </w:tc>
        <w:tc>
          <w:tcPr>
            <w:tcW w:w="3436" w:type="dxa"/>
          </w:tcPr>
          <w:p w14:paraId="37F9C563" w14:textId="77777777" w:rsidR="002C4C2D" w:rsidRPr="001E05F3" w:rsidRDefault="002C4C2D" w:rsidP="001E05F3">
            <w:pPr>
              <w:pStyle w:val="LndNormale1"/>
              <w:jc w:val="left"/>
              <w:rPr>
                <w:color w:val="002060"/>
                <w:sz w:val="19"/>
                <w:szCs w:val="19"/>
              </w:rPr>
            </w:pPr>
            <w:r w:rsidRPr="001E05F3">
              <w:rPr>
                <w:color w:val="002060"/>
                <w:sz w:val="19"/>
                <w:szCs w:val="19"/>
              </w:rPr>
              <w:t>A.S.D. ATLETICO MONDOLFOMAR</w:t>
            </w:r>
          </w:p>
        </w:tc>
      </w:tr>
      <w:tr w:rsidR="001E05F3" w:rsidRPr="001E05F3" w14:paraId="2F5A6A9A" w14:textId="77777777" w:rsidTr="00B85B8F">
        <w:tc>
          <w:tcPr>
            <w:tcW w:w="1265" w:type="dxa"/>
          </w:tcPr>
          <w:p w14:paraId="63765F61" w14:textId="77777777" w:rsidR="002C4C2D" w:rsidRPr="001E05F3" w:rsidRDefault="002C4C2D" w:rsidP="00B85B8F">
            <w:pPr>
              <w:pStyle w:val="LndNormale1"/>
              <w:rPr>
                <w:color w:val="002060"/>
                <w:sz w:val="20"/>
              </w:rPr>
            </w:pPr>
            <w:r w:rsidRPr="001E05F3">
              <w:rPr>
                <w:color w:val="002060"/>
                <w:sz w:val="20"/>
              </w:rPr>
              <w:t>2289695</w:t>
            </w:r>
          </w:p>
        </w:tc>
        <w:tc>
          <w:tcPr>
            <w:tcW w:w="2756" w:type="dxa"/>
          </w:tcPr>
          <w:p w14:paraId="4F35F330" w14:textId="77777777" w:rsidR="002C4C2D" w:rsidRPr="001E05F3" w:rsidRDefault="002C4C2D" w:rsidP="00B85B8F">
            <w:pPr>
              <w:pStyle w:val="LndNormale1"/>
              <w:rPr>
                <w:color w:val="002060"/>
                <w:sz w:val="20"/>
              </w:rPr>
            </w:pPr>
            <w:r w:rsidRPr="001E05F3">
              <w:rPr>
                <w:color w:val="002060"/>
                <w:sz w:val="20"/>
              </w:rPr>
              <w:t>BULGARINI DANIELE</w:t>
            </w:r>
          </w:p>
        </w:tc>
        <w:tc>
          <w:tcPr>
            <w:tcW w:w="1273" w:type="dxa"/>
          </w:tcPr>
          <w:p w14:paraId="63BF684E" w14:textId="77777777" w:rsidR="002C4C2D" w:rsidRPr="001E05F3" w:rsidRDefault="002C4C2D" w:rsidP="00B85B8F">
            <w:pPr>
              <w:pStyle w:val="LndNormale1"/>
              <w:rPr>
                <w:color w:val="002060"/>
                <w:sz w:val="20"/>
              </w:rPr>
            </w:pPr>
            <w:r w:rsidRPr="001E05F3">
              <w:rPr>
                <w:color w:val="002060"/>
                <w:sz w:val="20"/>
              </w:rPr>
              <w:t>10.11.1983</w:t>
            </w:r>
          </w:p>
        </w:tc>
        <w:tc>
          <w:tcPr>
            <w:tcW w:w="1182" w:type="dxa"/>
          </w:tcPr>
          <w:p w14:paraId="41115971" w14:textId="77777777" w:rsidR="002C4C2D" w:rsidRPr="001E05F3" w:rsidRDefault="002C4C2D" w:rsidP="00B85B8F">
            <w:pPr>
              <w:pStyle w:val="LndNormale1"/>
              <w:rPr>
                <w:color w:val="002060"/>
                <w:sz w:val="20"/>
              </w:rPr>
            </w:pPr>
            <w:r w:rsidRPr="001E05F3">
              <w:rPr>
                <w:color w:val="002060"/>
                <w:sz w:val="20"/>
              </w:rPr>
              <w:t>913.900</w:t>
            </w:r>
          </w:p>
        </w:tc>
        <w:tc>
          <w:tcPr>
            <w:tcW w:w="3436" w:type="dxa"/>
          </w:tcPr>
          <w:p w14:paraId="51A12D79" w14:textId="77777777" w:rsidR="002C4C2D" w:rsidRPr="001E05F3" w:rsidRDefault="002C4C2D" w:rsidP="00B85B8F">
            <w:pPr>
              <w:pStyle w:val="LndNormale1"/>
              <w:rPr>
                <w:color w:val="002060"/>
                <w:sz w:val="20"/>
                <w:lang w:val="en-US"/>
              </w:rPr>
            </w:pPr>
            <w:r w:rsidRPr="001E05F3">
              <w:rPr>
                <w:color w:val="002060"/>
                <w:sz w:val="20"/>
                <w:lang w:val="en-US"/>
              </w:rPr>
              <w:t>A.S.D. TIGNUM MONTEGIORGIO</w:t>
            </w:r>
          </w:p>
        </w:tc>
      </w:tr>
    </w:tbl>
    <w:p w14:paraId="3AB86226" w14:textId="77777777" w:rsidR="002C4C2D" w:rsidRPr="001E05F3" w:rsidRDefault="002C4C2D" w:rsidP="002C4C2D">
      <w:pPr>
        <w:rPr>
          <w:rFonts w:ascii="Arial" w:hAnsi="Arial" w:cs="Arial"/>
          <w:color w:val="002060"/>
          <w:sz w:val="22"/>
          <w:szCs w:val="22"/>
          <w:lang w:val="en-US"/>
        </w:rPr>
      </w:pPr>
    </w:p>
    <w:p w14:paraId="4E9A1B3A" w14:textId="77777777" w:rsidR="002C4C2D" w:rsidRPr="001E05F3" w:rsidRDefault="002C4C2D" w:rsidP="002C4C2D">
      <w:pPr>
        <w:rPr>
          <w:rFonts w:ascii="Arial" w:hAnsi="Arial" w:cs="Arial"/>
          <w:color w:val="002060"/>
          <w:sz w:val="22"/>
          <w:szCs w:val="22"/>
          <w:lang w:val="en-US"/>
        </w:rPr>
      </w:pPr>
    </w:p>
    <w:p w14:paraId="09136E98" w14:textId="77777777" w:rsidR="002C4C2D" w:rsidRPr="001E05F3" w:rsidRDefault="002C4C2D" w:rsidP="002C4C2D">
      <w:pPr>
        <w:pStyle w:val="LndNormale1"/>
        <w:rPr>
          <w:b/>
          <w:color w:val="002060"/>
          <w:sz w:val="28"/>
          <w:szCs w:val="28"/>
        </w:rPr>
      </w:pPr>
      <w:r w:rsidRPr="001E05F3">
        <w:rPr>
          <w:b/>
          <w:color w:val="002060"/>
          <w:sz w:val="28"/>
          <w:szCs w:val="28"/>
        </w:rPr>
        <w:t>ANNULLAMENTO TESSERAMENTI ANNUALI</w:t>
      </w:r>
    </w:p>
    <w:p w14:paraId="49866D9F" w14:textId="77777777" w:rsidR="002C4C2D" w:rsidRPr="001E05F3" w:rsidRDefault="002C4C2D" w:rsidP="002C4C2D">
      <w:pPr>
        <w:pStyle w:val="LndNormale1"/>
        <w:rPr>
          <w:color w:val="002060"/>
        </w:rPr>
      </w:pPr>
    </w:p>
    <w:p w14:paraId="452853A3" w14:textId="77777777" w:rsidR="002C4C2D" w:rsidRPr="001E05F3" w:rsidRDefault="002C4C2D" w:rsidP="002C4C2D">
      <w:pPr>
        <w:pStyle w:val="LndNormale1"/>
        <w:rPr>
          <w:color w:val="002060"/>
        </w:rPr>
      </w:pPr>
      <w:r w:rsidRPr="001E05F3">
        <w:rPr>
          <w:color w:val="002060"/>
        </w:rPr>
        <w:lastRenderedPageBreak/>
        <w:t>Vista la richiesta di annullamento presentata dagli esercenti attività genitoriale ed il consenso da parte della società di appartenenza, valutate le motivazioni, si procede all’annullamento del seguente tesseramento annuale ai sensi delle vigenti disposizioni federali:</w:t>
      </w:r>
    </w:p>
    <w:p w14:paraId="371D7D1E" w14:textId="77777777" w:rsidR="002C4C2D" w:rsidRPr="001E05F3" w:rsidRDefault="002C4C2D" w:rsidP="002C4C2D">
      <w:pPr>
        <w:pStyle w:val="LndNormale1"/>
        <w:rPr>
          <w:b/>
          <w:color w:val="002060"/>
        </w:rPr>
      </w:pPr>
      <w:r w:rsidRPr="001E05F3">
        <w:rPr>
          <w:b/>
          <w:color w:val="002060"/>
        </w:rPr>
        <w:t>CAPRIOTTI GIACOMO</w:t>
      </w:r>
      <w:r w:rsidRPr="001E05F3">
        <w:rPr>
          <w:b/>
          <w:color w:val="002060"/>
        </w:rPr>
        <w:tab/>
        <w:t xml:space="preserve">nato 25.04.2012 </w:t>
      </w:r>
      <w:r w:rsidRPr="001E05F3">
        <w:rPr>
          <w:b/>
          <w:color w:val="002060"/>
        </w:rPr>
        <w:tab/>
        <w:t>ASCOLI CALCIO 1898 FC SPA</w:t>
      </w:r>
    </w:p>
    <w:p w14:paraId="02E22AD3" w14:textId="77777777" w:rsidR="002C4C2D" w:rsidRPr="001E05F3" w:rsidRDefault="002C4C2D" w:rsidP="008B5F73">
      <w:pPr>
        <w:rPr>
          <w:rFonts w:ascii="Arial" w:hAnsi="Arial" w:cs="Arial"/>
          <w:b/>
          <w:bCs/>
          <w:color w:val="002060"/>
          <w:sz w:val="22"/>
          <w:szCs w:val="22"/>
        </w:rPr>
      </w:pPr>
    </w:p>
    <w:p w14:paraId="0A698E4A" w14:textId="77777777" w:rsidR="006B5827" w:rsidRPr="0008457F" w:rsidRDefault="006B5827"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6E43BDD3" w14:textId="77777777" w:rsidR="00D90ADE" w:rsidRDefault="00D90ADE" w:rsidP="00D90ADE">
      <w:pPr>
        <w:pStyle w:val="breakline"/>
        <w:rPr>
          <w:rFonts w:eastAsiaTheme="minorEastAsia"/>
          <w:color w:val="002060"/>
        </w:rPr>
      </w:pPr>
    </w:p>
    <w:p w14:paraId="0C4B94AA" w14:textId="77777777" w:rsidR="00D4733A" w:rsidRPr="00D4733A" w:rsidRDefault="00D4733A" w:rsidP="00D4733A">
      <w:pPr>
        <w:pStyle w:val="titolocampionato0"/>
        <w:shd w:val="clear" w:color="auto" w:fill="CCCCCC"/>
        <w:spacing w:before="80" w:after="40"/>
        <w:rPr>
          <w:color w:val="002060"/>
          <w:lang w:val="en-US"/>
        </w:rPr>
      </w:pPr>
      <w:r w:rsidRPr="00D4733A">
        <w:rPr>
          <w:color w:val="002060"/>
          <w:lang w:val="en-US"/>
        </w:rPr>
        <w:t>PLAY OFF CALCIO 5 SERIE C1</w:t>
      </w:r>
    </w:p>
    <w:p w14:paraId="1C648280" w14:textId="77777777" w:rsidR="00D77539" w:rsidRPr="007918F3" w:rsidRDefault="00D77539" w:rsidP="00D77539">
      <w:pPr>
        <w:pStyle w:val="titoloprinc0"/>
        <w:rPr>
          <w:color w:val="002060"/>
        </w:rPr>
      </w:pPr>
      <w:r>
        <w:rPr>
          <w:color w:val="002060"/>
        </w:rPr>
        <w:t>PLAY OFF</w:t>
      </w:r>
    </w:p>
    <w:p w14:paraId="56EF22F1" w14:textId="77777777" w:rsidR="00D77539" w:rsidRDefault="00D77539" w:rsidP="00D77539">
      <w:pPr>
        <w:pStyle w:val="breakline"/>
        <w:jc w:val="both"/>
        <w:rPr>
          <w:rFonts w:ascii="Arial" w:hAnsi="Arial" w:cs="Arial"/>
          <w:color w:val="002060"/>
          <w:sz w:val="22"/>
          <w:szCs w:val="22"/>
        </w:rPr>
      </w:pPr>
    </w:p>
    <w:p w14:paraId="2F1C6B77" w14:textId="77777777" w:rsidR="00D77539" w:rsidRPr="00773028" w:rsidRDefault="00D77539" w:rsidP="00D77539">
      <w:pPr>
        <w:rPr>
          <w:rFonts w:ascii="Arial" w:hAnsi="Arial" w:cs="Arial"/>
          <w:color w:val="002060"/>
          <w:sz w:val="22"/>
          <w:szCs w:val="22"/>
        </w:rPr>
      </w:pPr>
      <w:r w:rsidRPr="00773028">
        <w:rPr>
          <w:rFonts w:ascii="Arial" w:hAnsi="Arial" w:cs="Arial"/>
          <w:color w:val="002060"/>
          <w:sz w:val="22"/>
          <w:szCs w:val="22"/>
        </w:rPr>
        <w:t>L’individuazione delle squadre seconde classificate avviene con le seguenti modalità e secondo la seguente formula:</w:t>
      </w:r>
    </w:p>
    <w:p w14:paraId="70538DFE" w14:textId="77777777" w:rsidR="00D77539" w:rsidRDefault="00D77539" w:rsidP="00D77539">
      <w:pPr>
        <w:numPr>
          <w:ilvl w:val="0"/>
          <w:numId w:val="16"/>
        </w:numPr>
        <w:rPr>
          <w:rFonts w:ascii="Arial" w:hAnsi="Arial" w:cs="Arial"/>
          <w:color w:val="002060"/>
          <w:sz w:val="22"/>
          <w:szCs w:val="22"/>
        </w:rPr>
      </w:pPr>
      <w:r>
        <w:rPr>
          <w:rFonts w:ascii="Arial" w:hAnsi="Arial" w:cs="Arial"/>
          <w:color w:val="002060"/>
          <w:sz w:val="22"/>
          <w:szCs w:val="22"/>
        </w:rPr>
        <w:t>Semifinale 2^ classificata – 5^ classificata regular season</w:t>
      </w:r>
    </w:p>
    <w:p w14:paraId="507B3A57" w14:textId="77777777" w:rsidR="00D77539" w:rsidRPr="00394E7A" w:rsidRDefault="00D77539" w:rsidP="00D77539">
      <w:pPr>
        <w:ind w:left="708"/>
        <w:rPr>
          <w:rFonts w:ascii="Arial" w:hAnsi="Arial" w:cs="Arial"/>
          <w:b/>
          <w:iCs/>
          <w:color w:val="002060"/>
          <w:sz w:val="22"/>
          <w:szCs w:val="22"/>
        </w:rPr>
      </w:pPr>
      <w:r w:rsidRPr="00394E7A">
        <w:rPr>
          <w:rFonts w:ascii="Arial" w:hAnsi="Arial" w:cs="Arial"/>
          <w:b/>
          <w:iCs/>
          <w:color w:val="002060"/>
          <w:sz w:val="22"/>
          <w:szCs w:val="22"/>
        </w:rPr>
        <w:t>JESI QUALIFICATO ALLA FINALE PLAY-OFF PER EFFETTO DEL DISTACCO PARI O SUPERIORE AI 10 PUNTI DALLA QUINTA CLASSIFICATA</w:t>
      </w:r>
    </w:p>
    <w:p w14:paraId="2279F931" w14:textId="77777777" w:rsidR="00D77539" w:rsidRPr="00773028" w:rsidRDefault="00D77539" w:rsidP="00D77539">
      <w:pPr>
        <w:ind w:left="720"/>
        <w:rPr>
          <w:rFonts w:ascii="Arial" w:hAnsi="Arial" w:cs="Arial"/>
          <w:color w:val="002060"/>
          <w:sz w:val="22"/>
          <w:szCs w:val="22"/>
        </w:rPr>
      </w:pPr>
    </w:p>
    <w:p w14:paraId="3C59A19F" w14:textId="77777777" w:rsidR="00D77539" w:rsidRDefault="00D77539" w:rsidP="00D77539">
      <w:pPr>
        <w:numPr>
          <w:ilvl w:val="0"/>
          <w:numId w:val="16"/>
        </w:numPr>
        <w:rPr>
          <w:rFonts w:ascii="Arial" w:hAnsi="Arial" w:cs="Arial"/>
          <w:color w:val="002060"/>
          <w:sz w:val="22"/>
          <w:szCs w:val="22"/>
        </w:rPr>
      </w:pPr>
      <w:r>
        <w:rPr>
          <w:rFonts w:ascii="Arial" w:hAnsi="Arial" w:cs="Arial"/>
          <w:color w:val="002060"/>
          <w:sz w:val="22"/>
          <w:szCs w:val="22"/>
        </w:rPr>
        <w:t>Semifinale 2^ classificata – 5^ classificata regular season</w:t>
      </w:r>
    </w:p>
    <w:p w14:paraId="559A1BEA" w14:textId="77777777" w:rsidR="00D77539" w:rsidRPr="00773028" w:rsidRDefault="00D77539" w:rsidP="00D77539">
      <w:pPr>
        <w:ind w:left="720"/>
        <w:rPr>
          <w:rFonts w:ascii="Arial" w:hAnsi="Arial" w:cs="Arial"/>
          <w:b/>
          <w:bCs/>
          <w:color w:val="002060"/>
          <w:sz w:val="22"/>
          <w:szCs w:val="22"/>
          <w:lang w:val="es-ES"/>
        </w:rPr>
      </w:pPr>
      <w:r w:rsidRPr="00773028">
        <w:rPr>
          <w:rFonts w:ascii="Arial" w:hAnsi="Arial" w:cs="Arial"/>
          <w:b/>
          <w:bCs/>
          <w:color w:val="002060"/>
          <w:sz w:val="22"/>
          <w:szCs w:val="22"/>
          <w:lang w:val="es-ES"/>
        </w:rPr>
        <w:t>ALMA JUVENTUS F</w:t>
      </w:r>
      <w:r>
        <w:rPr>
          <w:rFonts w:ascii="Arial" w:hAnsi="Arial" w:cs="Arial"/>
          <w:b/>
          <w:bCs/>
          <w:color w:val="002060"/>
          <w:sz w:val="22"/>
          <w:szCs w:val="22"/>
          <w:lang w:val="es-ES"/>
        </w:rPr>
        <w:t>ANO – TRE TORRI A.S.D. 1-2</w:t>
      </w:r>
    </w:p>
    <w:p w14:paraId="142DC0F8" w14:textId="77777777" w:rsidR="00D77539" w:rsidRPr="00773028" w:rsidRDefault="00D77539" w:rsidP="00D77539">
      <w:pPr>
        <w:ind w:left="720"/>
        <w:rPr>
          <w:rFonts w:ascii="Arial" w:hAnsi="Arial" w:cs="Arial"/>
          <w:color w:val="002060"/>
          <w:sz w:val="22"/>
          <w:szCs w:val="22"/>
          <w:lang w:val="es-ES"/>
        </w:rPr>
      </w:pPr>
    </w:p>
    <w:p w14:paraId="41F8F8DE" w14:textId="51312255" w:rsidR="00D77539" w:rsidRPr="00D77539" w:rsidRDefault="00D77539" w:rsidP="000439C4">
      <w:pPr>
        <w:numPr>
          <w:ilvl w:val="0"/>
          <w:numId w:val="16"/>
        </w:numPr>
        <w:rPr>
          <w:rFonts w:ascii="Arial" w:hAnsi="Arial" w:cs="Arial"/>
          <w:color w:val="002060"/>
        </w:rPr>
      </w:pPr>
      <w:r>
        <w:rPr>
          <w:rFonts w:ascii="Arial" w:hAnsi="Arial" w:cs="Arial"/>
          <w:color w:val="002060"/>
          <w:sz w:val="22"/>
          <w:szCs w:val="22"/>
        </w:rPr>
        <w:t>Finale</w:t>
      </w:r>
    </w:p>
    <w:p w14:paraId="0770281B" w14:textId="2B89842B" w:rsidR="00D77539" w:rsidRPr="00394E7A" w:rsidRDefault="00D77539" w:rsidP="00D77539">
      <w:pPr>
        <w:pStyle w:val="Corpodeltesto2"/>
        <w:spacing w:after="0" w:line="240" w:lineRule="auto"/>
        <w:ind w:firstLine="708"/>
        <w:rPr>
          <w:rFonts w:ascii="Arial" w:hAnsi="Arial" w:cs="Arial"/>
          <w:b/>
          <w:bCs/>
          <w:color w:val="002060"/>
          <w:sz w:val="22"/>
          <w:szCs w:val="22"/>
        </w:rPr>
      </w:pPr>
      <w:r w:rsidRPr="00394E7A">
        <w:rPr>
          <w:rFonts w:ascii="Arial" w:hAnsi="Arial" w:cs="Arial"/>
          <w:b/>
          <w:bCs/>
          <w:color w:val="002060"/>
          <w:sz w:val="22"/>
          <w:szCs w:val="22"/>
        </w:rPr>
        <w:t>JESI – TRE TORRI A.S.D.</w:t>
      </w:r>
      <w:r>
        <w:rPr>
          <w:rFonts w:ascii="Arial" w:hAnsi="Arial" w:cs="Arial"/>
          <w:b/>
          <w:bCs/>
          <w:color w:val="002060"/>
          <w:sz w:val="22"/>
          <w:szCs w:val="22"/>
        </w:rPr>
        <w:t xml:space="preserve"> 5-4</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p>
    <w:p w14:paraId="689D3302" w14:textId="77777777" w:rsidR="00D77539" w:rsidRPr="00394E7A" w:rsidRDefault="00D77539" w:rsidP="00D77539">
      <w:pPr>
        <w:pStyle w:val="Corpodeltesto2"/>
        <w:spacing w:after="0" w:line="240" w:lineRule="auto"/>
        <w:jc w:val="center"/>
        <w:rPr>
          <w:rFonts w:ascii="Arial" w:hAnsi="Arial" w:cs="Arial"/>
          <w:color w:val="002060"/>
          <w:sz w:val="22"/>
          <w:szCs w:val="22"/>
        </w:rPr>
      </w:pPr>
    </w:p>
    <w:p w14:paraId="71BACD2F" w14:textId="64E358F5" w:rsidR="00D77539" w:rsidRDefault="00D77539" w:rsidP="00D77539">
      <w:pPr>
        <w:pStyle w:val="Corpodeltesto2"/>
        <w:spacing w:after="0" w:line="240" w:lineRule="auto"/>
        <w:jc w:val="both"/>
        <w:rPr>
          <w:rFonts w:ascii="Arial" w:hAnsi="Arial" w:cs="Arial"/>
          <w:b/>
          <w:color w:val="002060"/>
          <w:sz w:val="22"/>
          <w:szCs w:val="22"/>
        </w:rPr>
      </w:pPr>
      <w:r w:rsidRPr="00546731">
        <w:rPr>
          <w:rFonts w:ascii="Arial" w:hAnsi="Arial" w:cs="Arial"/>
          <w:b/>
          <w:color w:val="002060"/>
          <w:sz w:val="22"/>
          <w:szCs w:val="22"/>
        </w:rPr>
        <w:t xml:space="preserve">La squadra vincente l’incontro unico di cui al punto </w:t>
      </w:r>
      <w:r>
        <w:rPr>
          <w:rFonts w:ascii="Arial" w:hAnsi="Arial" w:cs="Arial"/>
          <w:b/>
          <w:color w:val="002060"/>
          <w:sz w:val="22"/>
          <w:szCs w:val="22"/>
        </w:rPr>
        <w:t>c</w:t>
      </w:r>
      <w:r w:rsidRPr="00546731">
        <w:rPr>
          <w:rFonts w:ascii="Arial" w:hAnsi="Arial" w:cs="Arial"/>
          <w:b/>
          <w:color w:val="002060"/>
          <w:sz w:val="22"/>
          <w:szCs w:val="22"/>
        </w:rPr>
        <w:t>)</w:t>
      </w:r>
      <w:r>
        <w:rPr>
          <w:rFonts w:ascii="Arial" w:hAnsi="Arial" w:cs="Arial"/>
          <w:b/>
          <w:color w:val="002060"/>
          <w:sz w:val="22"/>
          <w:szCs w:val="22"/>
        </w:rPr>
        <w:t>, lo JESI,</w:t>
      </w:r>
      <w:r w:rsidRPr="00546731">
        <w:rPr>
          <w:rFonts w:ascii="Arial" w:hAnsi="Arial" w:cs="Arial"/>
          <w:b/>
          <w:color w:val="002060"/>
          <w:sz w:val="22"/>
          <w:szCs w:val="22"/>
        </w:rPr>
        <w:t xml:space="preserve"> si intende classificata al </w:t>
      </w:r>
      <w:proofErr w:type="gramStart"/>
      <w:r w:rsidRPr="00546731">
        <w:rPr>
          <w:rFonts w:ascii="Arial" w:hAnsi="Arial" w:cs="Arial"/>
          <w:b/>
          <w:color w:val="002060"/>
          <w:sz w:val="22"/>
          <w:szCs w:val="22"/>
        </w:rPr>
        <w:t>2°</w:t>
      </w:r>
      <w:proofErr w:type="gramEnd"/>
      <w:r w:rsidRPr="00546731">
        <w:rPr>
          <w:rFonts w:ascii="Arial" w:hAnsi="Arial" w:cs="Arial"/>
          <w:b/>
          <w:color w:val="002060"/>
          <w:sz w:val="22"/>
          <w:szCs w:val="22"/>
        </w:rPr>
        <w:t xml:space="preserve"> posto del girone ed acquisisce il diritto sportivo alla partecipazione alla fase spareggi-promozione. </w:t>
      </w:r>
    </w:p>
    <w:p w14:paraId="68BB999B" w14:textId="77777777" w:rsidR="00D77539" w:rsidRPr="00546731" w:rsidRDefault="00D77539" w:rsidP="00D77539">
      <w:pPr>
        <w:pStyle w:val="Corpodeltesto2"/>
        <w:spacing w:after="0" w:line="240" w:lineRule="auto"/>
        <w:jc w:val="both"/>
        <w:rPr>
          <w:rFonts w:ascii="Arial" w:hAnsi="Arial" w:cs="Arial"/>
          <w:b/>
          <w:color w:val="002060"/>
          <w:sz w:val="22"/>
          <w:szCs w:val="22"/>
        </w:rPr>
      </w:pPr>
    </w:p>
    <w:p w14:paraId="13F1E906" w14:textId="77777777" w:rsidR="00D4733A" w:rsidRPr="00D4733A" w:rsidRDefault="00D4733A" w:rsidP="00D4733A">
      <w:pPr>
        <w:pStyle w:val="titoloprinc0"/>
        <w:rPr>
          <w:color w:val="002060"/>
        </w:rPr>
      </w:pPr>
      <w:r w:rsidRPr="00D4733A">
        <w:rPr>
          <w:color w:val="002060"/>
        </w:rPr>
        <w:t>RISULTATI</w:t>
      </w:r>
    </w:p>
    <w:p w14:paraId="428547B9" w14:textId="77777777" w:rsidR="00D4733A" w:rsidRPr="00D4733A" w:rsidRDefault="00D4733A" w:rsidP="00D4733A">
      <w:pPr>
        <w:pStyle w:val="breakline"/>
        <w:rPr>
          <w:color w:val="002060"/>
        </w:rPr>
      </w:pPr>
    </w:p>
    <w:p w14:paraId="0E1D550F" w14:textId="09D5AC29" w:rsidR="00D4733A" w:rsidRPr="00D4733A" w:rsidRDefault="00D4733A" w:rsidP="00D4733A">
      <w:pPr>
        <w:pStyle w:val="sottotitolocampionato10"/>
        <w:rPr>
          <w:color w:val="002060"/>
        </w:rPr>
      </w:pPr>
      <w:r w:rsidRPr="00D4733A">
        <w:rPr>
          <w:color w:val="002060"/>
        </w:rPr>
        <w:t xml:space="preserve">RISULTATI UFFICIALI GARE DEL </w:t>
      </w:r>
      <w:r>
        <w:rPr>
          <w:color w:val="002060"/>
        </w:rPr>
        <w:t>19</w:t>
      </w:r>
      <w:r w:rsidRPr="00D4733A">
        <w:rPr>
          <w:color w:val="002060"/>
        </w:rPr>
        <w:t>/04/2024</w:t>
      </w:r>
    </w:p>
    <w:p w14:paraId="1654D38E" w14:textId="77777777" w:rsidR="00D4733A" w:rsidRPr="00D4733A" w:rsidRDefault="00D4733A" w:rsidP="00D4733A">
      <w:pPr>
        <w:pStyle w:val="sottotitolocampionato20"/>
        <w:spacing w:before="0" w:beforeAutospacing="0" w:after="0" w:afterAutospacing="0"/>
        <w:rPr>
          <w:rFonts w:ascii="Arial" w:hAnsi="Arial" w:cs="Arial"/>
          <w:color w:val="002060"/>
          <w:sz w:val="20"/>
          <w:szCs w:val="20"/>
        </w:rPr>
      </w:pPr>
      <w:r w:rsidRPr="00D4733A">
        <w:rPr>
          <w:rFonts w:ascii="Arial" w:hAnsi="Arial" w:cs="Arial"/>
          <w:color w:val="002060"/>
          <w:sz w:val="20"/>
          <w:szCs w:val="20"/>
        </w:rPr>
        <w:t>Si trascrivono qui di seguito i risultati ufficiali delle gare disputate</w:t>
      </w:r>
    </w:p>
    <w:p w14:paraId="4F449D6A" w14:textId="77777777" w:rsidR="00D4733A" w:rsidRPr="00D4733A" w:rsidRDefault="00D4733A" w:rsidP="00D4733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4733A" w:rsidRPr="00D4733A" w14:paraId="064F7117" w14:textId="77777777" w:rsidTr="00B85B8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733A" w:rsidRPr="00D4733A" w14:paraId="433FF637" w14:textId="77777777" w:rsidTr="00B85B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7D981" w14:textId="1B9EC65B" w:rsidR="00D4733A" w:rsidRPr="00D4733A" w:rsidRDefault="00D4733A" w:rsidP="00B85B8F">
                  <w:pPr>
                    <w:pStyle w:val="headertabella0"/>
                    <w:rPr>
                      <w:color w:val="002060"/>
                    </w:rPr>
                  </w:pPr>
                  <w:r w:rsidRPr="00D4733A">
                    <w:rPr>
                      <w:color w:val="002060"/>
                    </w:rPr>
                    <w:t>GIRONE F</w:t>
                  </w:r>
                  <w:r>
                    <w:rPr>
                      <w:color w:val="002060"/>
                    </w:rPr>
                    <w:t>F</w:t>
                  </w:r>
                  <w:r w:rsidRPr="00D4733A">
                    <w:rPr>
                      <w:color w:val="002060"/>
                    </w:rPr>
                    <w:t xml:space="preserve"> - 1 Giornata - A</w:t>
                  </w:r>
                </w:p>
              </w:tc>
            </w:tr>
            <w:tr w:rsidR="00D4733A" w:rsidRPr="00D4733A" w14:paraId="72C8877C" w14:textId="77777777" w:rsidTr="00B85B8F">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7D57958" w14:textId="62F821CB" w:rsidR="00D4733A" w:rsidRPr="00D4733A" w:rsidRDefault="00D4733A" w:rsidP="00B85B8F">
                  <w:pPr>
                    <w:pStyle w:val="rowtabella0"/>
                    <w:rPr>
                      <w:color w:val="002060"/>
                    </w:rPr>
                  </w:pPr>
                  <w:r>
                    <w:rPr>
                      <w:color w:val="002060"/>
                    </w:rPr>
                    <w:t>JESI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9CE4E2" w14:textId="6FFA1325" w:rsidR="00D4733A" w:rsidRPr="00D4733A" w:rsidRDefault="00D4733A" w:rsidP="00B85B8F">
                  <w:pPr>
                    <w:pStyle w:val="rowtabella0"/>
                    <w:rPr>
                      <w:color w:val="002060"/>
                    </w:rPr>
                  </w:pPr>
                  <w:r w:rsidRPr="00D4733A">
                    <w:rPr>
                      <w:color w:val="002060"/>
                    </w:rPr>
                    <w:t xml:space="preserve">- </w:t>
                  </w:r>
                  <w:r>
                    <w:rPr>
                      <w:color w:val="002060"/>
                    </w:rPr>
                    <w:t>TRE TORRI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05899E" w14:textId="0D7B64BA" w:rsidR="00D4733A" w:rsidRPr="00D4733A" w:rsidRDefault="00D4733A" w:rsidP="00B85B8F">
                  <w:pPr>
                    <w:pStyle w:val="rowtabella0"/>
                    <w:jc w:val="center"/>
                    <w:rPr>
                      <w:color w:val="002060"/>
                    </w:rPr>
                  </w:pPr>
                  <w:r>
                    <w:rPr>
                      <w:color w:val="002060"/>
                    </w:rPr>
                    <w:t>5 - 4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7D523B" w14:textId="77777777" w:rsidR="00D4733A" w:rsidRPr="00D4733A" w:rsidRDefault="00D4733A" w:rsidP="00B85B8F">
                  <w:pPr>
                    <w:pStyle w:val="rowtabella0"/>
                    <w:jc w:val="center"/>
                    <w:rPr>
                      <w:color w:val="002060"/>
                    </w:rPr>
                  </w:pPr>
                  <w:r w:rsidRPr="00D4733A">
                    <w:rPr>
                      <w:color w:val="002060"/>
                    </w:rPr>
                    <w:t> </w:t>
                  </w:r>
                </w:p>
              </w:tc>
            </w:tr>
          </w:tbl>
          <w:p w14:paraId="12028906" w14:textId="77777777" w:rsidR="00D4733A" w:rsidRPr="00D4733A" w:rsidRDefault="00D4733A" w:rsidP="00B85B8F">
            <w:pPr>
              <w:rPr>
                <w:color w:val="002060"/>
              </w:rPr>
            </w:pPr>
          </w:p>
        </w:tc>
      </w:tr>
    </w:tbl>
    <w:p w14:paraId="37CD3676" w14:textId="77777777" w:rsidR="00D4733A" w:rsidRPr="00D4733A" w:rsidRDefault="00D4733A" w:rsidP="00D4733A">
      <w:pPr>
        <w:pStyle w:val="titoloprinc0"/>
        <w:rPr>
          <w:color w:val="002060"/>
          <w:sz w:val="22"/>
          <w:szCs w:val="22"/>
        </w:rPr>
      </w:pPr>
    </w:p>
    <w:p w14:paraId="4A92FD85" w14:textId="7DC63431" w:rsidR="00D4733A" w:rsidRPr="00D4733A" w:rsidRDefault="00D4733A" w:rsidP="00D4733A">
      <w:pPr>
        <w:pStyle w:val="titoloprinc0"/>
        <w:rPr>
          <w:color w:val="002060"/>
        </w:rPr>
      </w:pPr>
      <w:r w:rsidRPr="00D4733A">
        <w:rPr>
          <w:color w:val="002060"/>
        </w:rPr>
        <w:t>GIUDICE SPORTIVO</w:t>
      </w:r>
    </w:p>
    <w:p w14:paraId="0414C743" w14:textId="77777777" w:rsidR="00D4733A" w:rsidRPr="00D4733A" w:rsidRDefault="00D4733A" w:rsidP="00D4733A">
      <w:pPr>
        <w:pStyle w:val="diffida"/>
        <w:rPr>
          <w:color w:val="002060"/>
        </w:rPr>
      </w:pPr>
      <w:r w:rsidRPr="00D4733A">
        <w:rPr>
          <w:color w:val="002060"/>
        </w:rPr>
        <w:t>Il Giudice Sportivo Avv. Agnese Lazzaretti, con l'assistenza del segretario Angelo Castellana, nella seduta del 24/04/2024, ha adottato le decisioni che di seguito integralmente si riportano:</w:t>
      </w:r>
    </w:p>
    <w:p w14:paraId="2C2D170E" w14:textId="77777777" w:rsidR="00D4733A" w:rsidRPr="00D4733A" w:rsidRDefault="00D4733A" w:rsidP="00D4733A">
      <w:pPr>
        <w:pStyle w:val="titolo10"/>
        <w:rPr>
          <w:color w:val="002060"/>
        </w:rPr>
      </w:pPr>
      <w:r w:rsidRPr="00D4733A">
        <w:rPr>
          <w:color w:val="002060"/>
        </w:rPr>
        <w:t xml:space="preserve">GARE DEL 19/ 4/2024 </w:t>
      </w:r>
    </w:p>
    <w:p w14:paraId="58DA3306" w14:textId="77777777" w:rsidR="00D4733A" w:rsidRPr="00D4733A" w:rsidRDefault="00D4733A" w:rsidP="00D4733A">
      <w:pPr>
        <w:pStyle w:val="titolo7a"/>
        <w:rPr>
          <w:color w:val="002060"/>
        </w:rPr>
      </w:pPr>
      <w:r w:rsidRPr="00D4733A">
        <w:rPr>
          <w:color w:val="002060"/>
        </w:rPr>
        <w:t xml:space="preserve">PROVVEDIMENTI DISCIPLINARI </w:t>
      </w:r>
    </w:p>
    <w:p w14:paraId="45E45D33" w14:textId="77777777" w:rsidR="00D4733A" w:rsidRPr="00D4733A" w:rsidRDefault="00D4733A" w:rsidP="00D4733A">
      <w:pPr>
        <w:pStyle w:val="titolo7b0"/>
        <w:rPr>
          <w:color w:val="002060"/>
        </w:rPr>
      </w:pPr>
      <w:r w:rsidRPr="00D4733A">
        <w:rPr>
          <w:color w:val="002060"/>
        </w:rPr>
        <w:t xml:space="preserve">In base alle risultanze degli atti ufficiali sono state deliberate le seguenti sanzioni disciplinari. </w:t>
      </w:r>
    </w:p>
    <w:p w14:paraId="64D83635" w14:textId="77777777" w:rsidR="00D4733A" w:rsidRPr="00D4733A" w:rsidRDefault="00D4733A" w:rsidP="00D4733A">
      <w:pPr>
        <w:pStyle w:val="titolo30"/>
        <w:rPr>
          <w:color w:val="002060"/>
        </w:rPr>
      </w:pPr>
      <w:r w:rsidRPr="00D4733A">
        <w:rPr>
          <w:color w:val="002060"/>
        </w:rPr>
        <w:t xml:space="preserve">DIRIGENTI </w:t>
      </w:r>
    </w:p>
    <w:p w14:paraId="55A4706F" w14:textId="77777777" w:rsidR="00D4733A" w:rsidRPr="00D4733A" w:rsidRDefault="00D4733A" w:rsidP="00D4733A">
      <w:pPr>
        <w:pStyle w:val="titolo20"/>
        <w:rPr>
          <w:color w:val="002060"/>
        </w:rPr>
      </w:pPr>
      <w:r w:rsidRPr="00D4733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733A" w:rsidRPr="00D4733A" w14:paraId="75B13A98" w14:textId="77777777" w:rsidTr="00B85B8F">
        <w:tc>
          <w:tcPr>
            <w:tcW w:w="2200" w:type="dxa"/>
            <w:tcMar>
              <w:top w:w="20" w:type="dxa"/>
              <w:left w:w="20" w:type="dxa"/>
              <w:bottom w:w="20" w:type="dxa"/>
              <w:right w:w="20" w:type="dxa"/>
            </w:tcMar>
            <w:vAlign w:val="center"/>
            <w:hideMark/>
          </w:tcPr>
          <w:p w14:paraId="207A42B8" w14:textId="77777777" w:rsidR="00D4733A" w:rsidRPr="00D4733A" w:rsidRDefault="00D4733A" w:rsidP="00B85B8F">
            <w:pPr>
              <w:pStyle w:val="movimento"/>
              <w:rPr>
                <w:color w:val="002060"/>
              </w:rPr>
            </w:pPr>
            <w:r w:rsidRPr="00D4733A">
              <w:rPr>
                <w:color w:val="002060"/>
              </w:rPr>
              <w:t>PIERALISI GABRIELE</w:t>
            </w:r>
          </w:p>
        </w:tc>
        <w:tc>
          <w:tcPr>
            <w:tcW w:w="2200" w:type="dxa"/>
            <w:tcMar>
              <w:top w:w="20" w:type="dxa"/>
              <w:left w:w="20" w:type="dxa"/>
              <w:bottom w:w="20" w:type="dxa"/>
              <w:right w:w="20" w:type="dxa"/>
            </w:tcMar>
            <w:vAlign w:val="center"/>
            <w:hideMark/>
          </w:tcPr>
          <w:p w14:paraId="0D5E5202" w14:textId="77777777" w:rsidR="00D4733A" w:rsidRPr="00D4733A" w:rsidRDefault="00D4733A" w:rsidP="00B85B8F">
            <w:pPr>
              <w:pStyle w:val="movimento2"/>
              <w:rPr>
                <w:color w:val="002060"/>
              </w:rPr>
            </w:pPr>
            <w:r w:rsidRPr="00D4733A">
              <w:rPr>
                <w:color w:val="002060"/>
              </w:rPr>
              <w:t xml:space="preserve">(JESI) </w:t>
            </w:r>
          </w:p>
        </w:tc>
        <w:tc>
          <w:tcPr>
            <w:tcW w:w="800" w:type="dxa"/>
            <w:tcMar>
              <w:top w:w="20" w:type="dxa"/>
              <w:left w:w="20" w:type="dxa"/>
              <w:bottom w:w="20" w:type="dxa"/>
              <w:right w:w="20" w:type="dxa"/>
            </w:tcMar>
            <w:vAlign w:val="center"/>
            <w:hideMark/>
          </w:tcPr>
          <w:p w14:paraId="767CBCF0"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2A693574" w14:textId="77777777" w:rsidR="00D4733A" w:rsidRPr="00D4733A" w:rsidRDefault="00D4733A" w:rsidP="00B85B8F">
            <w:pPr>
              <w:pStyle w:val="movimento"/>
              <w:rPr>
                <w:color w:val="002060"/>
              </w:rPr>
            </w:pPr>
            <w:r w:rsidRPr="00D4733A">
              <w:rPr>
                <w:color w:val="002060"/>
              </w:rPr>
              <w:t>SECCACINI MAURO</w:t>
            </w:r>
          </w:p>
        </w:tc>
        <w:tc>
          <w:tcPr>
            <w:tcW w:w="2200" w:type="dxa"/>
            <w:tcMar>
              <w:top w:w="20" w:type="dxa"/>
              <w:left w:w="20" w:type="dxa"/>
              <w:bottom w:w="20" w:type="dxa"/>
              <w:right w:w="20" w:type="dxa"/>
            </w:tcMar>
            <w:vAlign w:val="center"/>
            <w:hideMark/>
          </w:tcPr>
          <w:p w14:paraId="21347D22" w14:textId="77777777" w:rsidR="00D4733A" w:rsidRPr="00D4733A" w:rsidRDefault="00D4733A" w:rsidP="00B85B8F">
            <w:pPr>
              <w:pStyle w:val="movimento2"/>
              <w:rPr>
                <w:color w:val="002060"/>
              </w:rPr>
            </w:pPr>
            <w:r w:rsidRPr="00D4733A">
              <w:rPr>
                <w:color w:val="002060"/>
              </w:rPr>
              <w:t xml:space="preserve">(TRE TORRI A.S.D.) </w:t>
            </w:r>
          </w:p>
        </w:tc>
      </w:tr>
    </w:tbl>
    <w:p w14:paraId="2B21D0BB" w14:textId="77777777" w:rsidR="00D4733A" w:rsidRPr="00D4733A" w:rsidRDefault="00D4733A" w:rsidP="00D4733A">
      <w:pPr>
        <w:pStyle w:val="titolo30"/>
        <w:rPr>
          <w:rFonts w:eastAsiaTheme="minorEastAsia"/>
          <w:color w:val="002060"/>
        </w:rPr>
      </w:pPr>
      <w:r w:rsidRPr="00D4733A">
        <w:rPr>
          <w:color w:val="002060"/>
        </w:rPr>
        <w:t xml:space="preserve">CALCIATORI ESPULSI </w:t>
      </w:r>
    </w:p>
    <w:p w14:paraId="4B5164FC" w14:textId="77777777" w:rsidR="00D4733A" w:rsidRPr="00D4733A" w:rsidRDefault="00D4733A" w:rsidP="00D4733A">
      <w:pPr>
        <w:pStyle w:val="titolo20"/>
        <w:rPr>
          <w:color w:val="002060"/>
        </w:rPr>
      </w:pPr>
      <w:r w:rsidRPr="00D4733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733A" w:rsidRPr="00D4733A" w14:paraId="4FCC9C36" w14:textId="77777777" w:rsidTr="00B85B8F">
        <w:tc>
          <w:tcPr>
            <w:tcW w:w="2200" w:type="dxa"/>
            <w:tcMar>
              <w:top w:w="20" w:type="dxa"/>
              <w:left w:w="20" w:type="dxa"/>
              <w:bottom w:w="20" w:type="dxa"/>
              <w:right w:w="20" w:type="dxa"/>
            </w:tcMar>
            <w:vAlign w:val="center"/>
            <w:hideMark/>
          </w:tcPr>
          <w:p w14:paraId="0C9BE33A" w14:textId="77777777" w:rsidR="00D4733A" w:rsidRPr="00D4733A" w:rsidRDefault="00D4733A" w:rsidP="00B85B8F">
            <w:pPr>
              <w:pStyle w:val="movimento"/>
              <w:rPr>
                <w:color w:val="002060"/>
              </w:rPr>
            </w:pPr>
            <w:r w:rsidRPr="00D4733A">
              <w:rPr>
                <w:color w:val="002060"/>
              </w:rPr>
              <w:lastRenderedPageBreak/>
              <w:t>BUZZO MANUEL</w:t>
            </w:r>
          </w:p>
        </w:tc>
        <w:tc>
          <w:tcPr>
            <w:tcW w:w="2200" w:type="dxa"/>
            <w:tcMar>
              <w:top w:w="20" w:type="dxa"/>
              <w:left w:w="20" w:type="dxa"/>
              <w:bottom w:w="20" w:type="dxa"/>
              <w:right w:w="20" w:type="dxa"/>
            </w:tcMar>
            <w:vAlign w:val="center"/>
            <w:hideMark/>
          </w:tcPr>
          <w:p w14:paraId="5368ED14" w14:textId="77777777" w:rsidR="00D4733A" w:rsidRPr="00D4733A" w:rsidRDefault="00D4733A" w:rsidP="00B85B8F">
            <w:pPr>
              <w:pStyle w:val="movimento2"/>
              <w:rPr>
                <w:color w:val="002060"/>
              </w:rPr>
            </w:pPr>
            <w:r w:rsidRPr="00D4733A">
              <w:rPr>
                <w:color w:val="002060"/>
              </w:rPr>
              <w:t xml:space="preserve">(JESI) </w:t>
            </w:r>
          </w:p>
        </w:tc>
        <w:tc>
          <w:tcPr>
            <w:tcW w:w="800" w:type="dxa"/>
            <w:tcMar>
              <w:top w:w="20" w:type="dxa"/>
              <w:left w:w="20" w:type="dxa"/>
              <w:bottom w:w="20" w:type="dxa"/>
              <w:right w:w="20" w:type="dxa"/>
            </w:tcMar>
            <w:vAlign w:val="center"/>
            <w:hideMark/>
          </w:tcPr>
          <w:p w14:paraId="7B5BFD44"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13101437"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6AE434DB" w14:textId="77777777" w:rsidR="00D4733A" w:rsidRPr="00D4733A" w:rsidRDefault="00D4733A" w:rsidP="00B85B8F">
            <w:pPr>
              <w:pStyle w:val="movimento2"/>
              <w:rPr>
                <w:color w:val="002060"/>
              </w:rPr>
            </w:pPr>
            <w:r w:rsidRPr="00D4733A">
              <w:rPr>
                <w:color w:val="002060"/>
              </w:rPr>
              <w:t> </w:t>
            </w:r>
          </w:p>
        </w:tc>
      </w:tr>
    </w:tbl>
    <w:p w14:paraId="779197C2" w14:textId="77777777" w:rsidR="00D4733A" w:rsidRPr="00D4733A" w:rsidRDefault="00D4733A" w:rsidP="00D4733A">
      <w:pPr>
        <w:pStyle w:val="titolo30"/>
        <w:rPr>
          <w:rFonts w:eastAsiaTheme="minorEastAsia"/>
          <w:color w:val="002060"/>
        </w:rPr>
      </w:pPr>
      <w:r w:rsidRPr="00D4733A">
        <w:rPr>
          <w:color w:val="002060"/>
        </w:rPr>
        <w:t xml:space="preserve">CALCIATORI NON ESPULSI </w:t>
      </w:r>
    </w:p>
    <w:p w14:paraId="2777ED02" w14:textId="77777777" w:rsidR="00D4733A" w:rsidRPr="00D4733A" w:rsidRDefault="00D4733A" w:rsidP="00D4733A">
      <w:pPr>
        <w:pStyle w:val="titolo20"/>
        <w:rPr>
          <w:color w:val="002060"/>
        </w:rPr>
      </w:pPr>
      <w:r w:rsidRPr="00D4733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733A" w:rsidRPr="00D4733A" w14:paraId="581E62A9" w14:textId="77777777" w:rsidTr="00B85B8F">
        <w:tc>
          <w:tcPr>
            <w:tcW w:w="2200" w:type="dxa"/>
            <w:tcMar>
              <w:top w:w="20" w:type="dxa"/>
              <w:left w:w="20" w:type="dxa"/>
              <w:bottom w:w="20" w:type="dxa"/>
              <w:right w:w="20" w:type="dxa"/>
            </w:tcMar>
            <w:vAlign w:val="center"/>
            <w:hideMark/>
          </w:tcPr>
          <w:p w14:paraId="3ECC1F32" w14:textId="77777777" w:rsidR="00D4733A" w:rsidRPr="00D4733A" w:rsidRDefault="00D4733A" w:rsidP="00B85B8F">
            <w:pPr>
              <w:pStyle w:val="movimento"/>
              <w:rPr>
                <w:color w:val="002060"/>
              </w:rPr>
            </w:pPr>
            <w:r w:rsidRPr="00D4733A">
              <w:rPr>
                <w:color w:val="002060"/>
              </w:rPr>
              <w:t>BARTOLUCCI DIEGO</w:t>
            </w:r>
          </w:p>
        </w:tc>
        <w:tc>
          <w:tcPr>
            <w:tcW w:w="2200" w:type="dxa"/>
            <w:tcMar>
              <w:top w:w="20" w:type="dxa"/>
              <w:left w:w="20" w:type="dxa"/>
              <w:bottom w:w="20" w:type="dxa"/>
              <w:right w:w="20" w:type="dxa"/>
            </w:tcMar>
            <w:vAlign w:val="center"/>
            <w:hideMark/>
          </w:tcPr>
          <w:p w14:paraId="37D5A738" w14:textId="77777777" w:rsidR="00D4733A" w:rsidRPr="00D4733A" w:rsidRDefault="00D4733A" w:rsidP="00B85B8F">
            <w:pPr>
              <w:pStyle w:val="movimento2"/>
              <w:rPr>
                <w:color w:val="002060"/>
              </w:rPr>
            </w:pPr>
            <w:r w:rsidRPr="00D4733A">
              <w:rPr>
                <w:color w:val="002060"/>
              </w:rPr>
              <w:t xml:space="preserve">(JESI) </w:t>
            </w:r>
          </w:p>
        </w:tc>
        <w:tc>
          <w:tcPr>
            <w:tcW w:w="800" w:type="dxa"/>
            <w:tcMar>
              <w:top w:w="20" w:type="dxa"/>
              <w:left w:w="20" w:type="dxa"/>
              <w:bottom w:w="20" w:type="dxa"/>
              <w:right w:w="20" w:type="dxa"/>
            </w:tcMar>
            <w:vAlign w:val="center"/>
            <w:hideMark/>
          </w:tcPr>
          <w:p w14:paraId="1A7CD1F5"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418F69D6" w14:textId="77777777" w:rsidR="00D4733A" w:rsidRPr="00D4733A" w:rsidRDefault="00D4733A" w:rsidP="00B85B8F">
            <w:pPr>
              <w:pStyle w:val="movimento"/>
              <w:rPr>
                <w:color w:val="002060"/>
              </w:rPr>
            </w:pPr>
            <w:r w:rsidRPr="00D4733A">
              <w:rPr>
                <w:color w:val="002060"/>
              </w:rPr>
              <w:t>PEROTTO CORREA LUIS GUSTAVO</w:t>
            </w:r>
          </w:p>
        </w:tc>
        <w:tc>
          <w:tcPr>
            <w:tcW w:w="2200" w:type="dxa"/>
            <w:tcMar>
              <w:top w:w="20" w:type="dxa"/>
              <w:left w:w="20" w:type="dxa"/>
              <w:bottom w:w="20" w:type="dxa"/>
              <w:right w:w="20" w:type="dxa"/>
            </w:tcMar>
            <w:vAlign w:val="center"/>
            <w:hideMark/>
          </w:tcPr>
          <w:p w14:paraId="35DC1BAC" w14:textId="77777777" w:rsidR="00D4733A" w:rsidRPr="00D4733A" w:rsidRDefault="00D4733A" w:rsidP="00B85B8F">
            <w:pPr>
              <w:pStyle w:val="movimento2"/>
              <w:rPr>
                <w:color w:val="002060"/>
              </w:rPr>
            </w:pPr>
            <w:r w:rsidRPr="00D4733A">
              <w:rPr>
                <w:color w:val="002060"/>
              </w:rPr>
              <w:t xml:space="preserve">(JESI) </w:t>
            </w:r>
          </w:p>
        </w:tc>
      </w:tr>
      <w:tr w:rsidR="00D4733A" w:rsidRPr="00D4733A" w14:paraId="3AAB7D40" w14:textId="77777777" w:rsidTr="00B85B8F">
        <w:tc>
          <w:tcPr>
            <w:tcW w:w="2200" w:type="dxa"/>
            <w:tcMar>
              <w:top w:w="20" w:type="dxa"/>
              <w:left w:w="20" w:type="dxa"/>
              <w:bottom w:w="20" w:type="dxa"/>
              <w:right w:w="20" w:type="dxa"/>
            </w:tcMar>
            <w:vAlign w:val="center"/>
            <w:hideMark/>
          </w:tcPr>
          <w:p w14:paraId="20BBCAAF" w14:textId="77777777" w:rsidR="00D4733A" w:rsidRPr="00D4733A" w:rsidRDefault="00D4733A" w:rsidP="00B85B8F">
            <w:pPr>
              <w:pStyle w:val="movimento"/>
              <w:rPr>
                <w:color w:val="002060"/>
              </w:rPr>
            </w:pPr>
            <w:r w:rsidRPr="00D4733A">
              <w:rPr>
                <w:color w:val="002060"/>
              </w:rPr>
              <w:t>REGAI BOULBEBA</w:t>
            </w:r>
          </w:p>
        </w:tc>
        <w:tc>
          <w:tcPr>
            <w:tcW w:w="2200" w:type="dxa"/>
            <w:tcMar>
              <w:top w:w="20" w:type="dxa"/>
              <w:left w:w="20" w:type="dxa"/>
              <w:bottom w:w="20" w:type="dxa"/>
              <w:right w:w="20" w:type="dxa"/>
            </w:tcMar>
            <w:vAlign w:val="center"/>
            <w:hideMark/>
          </w:tcPr>
          <w:p w14:paraId="5F5B5485" w14:textId="77777777" w:rsidR="00D4733A" w:rsidRPr="00D4733A" w:rsidRDefault="00D4733A" w:rsidP="00B85B8F">
            <w:pPr>
              <w:pStyle w:val="movimento2"/>
              <w:rPr>
                <w:color w:val="002060"/>
              </w:rPr>
            </w:pPr>
            <w:r w:rsidRPr="00D4733A">
              <w:rPr>
                <w:color w:val="002060"/>
              </w:rPr>
              <w:t xml:space="preserve">(JESI) </w:t>
            </w:r>
          </w:p>
        </w:tc>
        <w:tc>
          <w:tcPr>
            <w:tcW w:w="800" w:type="dxa"/>
            <w:tcMar>
              <w:top w:w="20" w:type="dxa"/>
              <w:left w:w="20" w:type="dxa"/>
              <w:bottom w:w="20" w:type="dxa"/>
              <w:right w:w="20" w:type="dxa"/>
            </w:tcMar>
            <w:vAlign w:val="center"/>
            <w:hideMark/>
          </w:tcPr>
          <w:p w14:paraId="4DC64DF4"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4BA96919" w14:textId="77777777" w:rsidR="00D4733A" w:rsidRPr="00D4733A" w:rsidRDefault="00D4733A" w:rsidP="00B85B8F">
            <w:pPr>
              <w:pStyle w:val="movimento"/>
              <w:rPr>
                <w:color w:val="002060"/>
              </w:rPr>
            </w:pPr>
            <w:r w:rsidRPr="00D4733A">
              <w:rPr>
                <w:color w:val="002060"/>
              </w:rPr>
              <w:t>TITTARELLI ANDREA</w:t>
            </w:r>
          </w:p>
        </w:tc>
        <w:tc>
          <w:tcPr>
            <w:tcW w:w="2200" w:type="dxa"/>
            <w:tcMar>
              <w:top w:w="20" w:type="dxa"/>
              <w:left w:w="20" w:type="dxa"/>
              <w:bottom w:w="20" w:type="dxa"/>
              <w:right w:w="20" w:type="dxa"/>
            </w:tcMar>
            <w:vAlign w:val="center"/>
            <w:hideMark/>
          </w:tcPr>
          <w:p w14:paraId="3D31CDA8" w14:textId="77777777" w:rsidR="00D4733A" w:rsidRPr="00D4733A" w:rsidRDefault="00D4733A" w:rsidP="00B85B8F">
            <w:pPr>
              <w:pStyle w:val="movimento2"/>
              <w:rPr>
                <w:color w:val="002060"/>
              </w:rPr>
            </w:pPr>
            <w:r w:rsidRPr="00D4733A">
              <w:rPr>
                <w:color w:val="002060"/>
              </w:rPr>
              <w:t xml:space="preserve">(JESI) </w:t>
            </w:r>
          </w:p>
        </w:tc>
      </w:tr>
      <w:tr w:rsidR="00D4733A" w:rsidRPr="00D4733A" w14:paraId="0D7C6FB2" w14:textId="77777777" w:rsidTr="00B85B8F">
        <w:tc>
          <w:tcPr>
            <w:tcW w:w="2200" w:type="dxa"/>
            <w:tcMar>
              <w:top w:w="20" w:type="dxa"/>
              <w:left w:w="20" w:type="dxa"/>
              <w:bottom w:w="20" w:type="dxa"/>
              <w:right w:w="20" w:type="dxa"/>
            </w:tcMar>
            <w:vAlign w:val="center"/>
            <w:hideMark/>
          </w:tcPr>
          <w:p w14:paraId="5FF0C435" w14:textId="77777777" w:rsidR="00D4733A" w:rsidRPr="00D4733A" w:rsidRDefault="00D4733A" w:rsidP="00B85B8F">
            <w:pPr>
              <w:pStyle w:val="movimento"/>
              <w:rPr>
                <w:color w:val="002060"/>
              </w:rPr>
            </w:pPr>
            <w:r w:rsidRPr="00D4733A">
              <w:rPr>
                <w:color w:val="002060"/>
              </w:rPr>
              <w:t>EL HAJJI KASMI AMIN</w:t>
            </w:r>
          </w:p>
        </w:tc>
        <w:tc>
          <w:tcPr>
            <w:tcW w:w="2200" w:type="dxa"/>
            <w:tcMar>
              <w:top w:w="20" w:type="dxa"/>
              <w:left w:w="20" w:type="dxa"/>
              <w:bottom w:w="20" w:type="dxa"/>
              <w:right w:w="20" w:type="dxa"/>
            </w:tcMar>
            <w:vAlign w:val="center"/>
            <w:hideMark/>
          </w:tcPr>
          <w:p w14:paraId="32A41BCB" w14:textId="77777777" w:rsidR="00D4733A" w:rsidRPr="00D4733A" w:rsidRDefault="00D4733A" w:rsidP="00B85B8F">
            <w:pPr>
              <w:pStyle w:val="movimento2"/>
              <w:rPr>
                <w:color w:val="002060"/>
              </w:rPr>
            </w:pPr>
            <w:r w:rsidRPr="00D4733A">
              <w:rPr>
                <w:color w:val="002060"/>
              </w:rPr>
              <w:t xml:space="preserve">(TRE TORRI A.S.D.) </w:t>
            </w:r>
          </w:p>
        </w:tc>
        <w:tc>
          <w:tcPr>
            <w:tcW w:w="800" w:type="dxa"/>
            <w:tcMar>
              <w:top w:w="20" w:type="dxa"/>
              <w:left w:w="20" w:type="dxa"/>
              <w:bottom w:w="20" w:type="dxa"/>
              <w:right w:w="20" w:type="dxa"/>
            </w:tcMar>
            <w:vAlign w:val="center"/>
            <w:hideMark/>
          </w:tcPr>
          <w:p w14:paraId="5CCAFBDB"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722CFAD7" w14:textId="77777777" w:rsidR="00D4733A" w:rsidRPr="00D4733A" w:rsidRDefault="00D4733A" w:rsidP="00B85B8F">
            <w:pPr>
              <w:pStyle w:val="movimento"/>
              <w:rPr>
                <w:color w:val="002060"/>
              </w:rPr>
            </w:pPr>
            <w:r w:rsidRPr="00D4733A">
              <w:rPr>
                <w:color w:val="002060"/>
              </w:rPr>
              <w:t>MASSUCCI MIRKO</w:t>
            </w:r>
          </w:p>
        </w:tc>
        <w:tc>
          <w:tcPr>
            <w:tcW w:w="2200" w:type="dxa"/>
            <w:tcMar>
              <w:top w:w="20" w:type="dxa"/>
              <w:left w:w="20" w:type="dxa"/>
              <w:bottom w:w="20" w:type="dxa"/>
              <w:right w:w="20" w:type="dxa"/>
            </w:tcMar>
            <w:vAlign w:val="center"/>
            <w:hideMark/>
          </w:tcPr>
          <w:p w14:paraId="429FF4BB" w14:textId="77777777" w:rsidR="00D4733A" w:rsidRPr="00D4733A" w:rsidRDefault="00D4733A" w:rsidP="00B85B8F">
            <w:pPr>
              <w:pStyle w:val="movimento2"/>
              <w:rPr>
                <w:color w:val="002060"/>
              </w:rPr>
            </w:pPr>
            <w:r w:rsidRPr="00D4733A">
              <w:rPr>
                <w:color w:val="002060"/>
              </w:rPr>
              <w:t xml:space="preserve">(TRE TORRI A.S.D.) </w:t>
            </w:r>
          </w:p>
        </w:tc>
      </w:tr>
      <w:tr w:rsidR="00D4733A" w:rsidRPr="00D4733A" w14:paraId="0F7DED65" w14:textId="77777777" w:rsidTr="00B85B8F">
        <w:tc>
          <w:tcPr>
            <w:tcW w:w="2200" w:type="dxa"/>
            <w:tcMar>
              <w:top w:w="20" w:type="dxa"/>
              <w:left w:w="20" w:type="dxa"/>
              <w:bottom w:w="20" w:type="dxa"/>
              <w:right w:w="20" w:type="dxa"/>
            </w:tcMar>
            <w:vAlign w:val="center"/>
            <w:hideMark/>
          </w:tcPr>
          <w:p w14:paraId="79D5B742" w14:textId="77777777" w:rsidR="00D4733A" w:rsidRPr="00D4733A" w:rsidRDefault="00D4733A" w:rsidP="00B85B8F">
            <w:pPr>
              <w:pStyle w:val="movimento"/>
              <w:rPr>
                <w:color w:val="002060"/>
              </w:rPr>
            </w:pPr>
            <w:r w:rsidRPr="00D4733A">
              <w:rPr>
                <w:color w:val="002060"/>
              </w:rPr>
              <w:t>TORQUATI LUCA</w:t>
            </w:r>
          </w:p>
        </w:tc>
        <w:tc>
          <w:tcPr>
            <w:tcW w:w="2200" w:type="dxa"/>
            <w:tcMar>
              <w:top w:w="20" w:type="dxa"/>
              <w:left w:w="20" w:type="dxa"/>
              <w:bottom w:w="20" w:type="dxa"/>
              <w:right w:w="20" w:type="dxa"/>
            </w:tcMar>
            <w:vAlign w:val="center"/>
            <w:hideMark/>
          </w:tcPr>
          <w:p w14:paraId="16E456A4" w14:textId="77777777" w:rsidR="00D4733A" w:rsidRPr="00D4733A" w:rsidRDefault="00D4733A" w:rsidP="00B85B8F">
            <w:pPr>
              <w:pStyle w:val="movimento2"/>
              <w:rPr>
                <w:color w:val="002060"/>
              </w:rPr>
            </w:pPr>
            <w:r w:rsidRPr="00D4733A">
              <w:rPr>
                <w:color w:val="002060"/>
              </w:rPr>
              <w:t xml:space="preserve">(TRE TORRI A.S.D.) </w:t>
            </w:r>
          </w:p>
        </w:tc>
        <w:tc>
          <w:tcPr>
            <w:tcW w:w="800" w:type="dxa"/>
            <w:tcMar>
              <w:top w:w="20" w:type="dxa"/>
              <w:left w:w="20" w:type="dxa"/>
              <w:bottom w:w="20" w:type="dxa"/>
              <w:right w:w="20" w:type="dxa"/>
            </w:tcMar>
            <w:vAlign w:val="center"/>
            <w:hideMark/>
          </w:tcPr>
          <w:p w14:paraId="50DC8833"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3761F654"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4433BA46" w14:textId="77777777" w:rsidR="00D4733A" w:rsidRPr="00D4733A" w:rsidRDefault="00D4733A" w:rsidP="00B85B8F">
            <w:pPr>
              <w:pStyle w:val="movimento2"/>
              <w:rPr>
                <w:color w:val="002060"/>
              </w:rPr>
            </w:pPr>
            <w:r w:rsidRPr="00D4733A">
              <w:rPr>
                <w:color w:val="002060"/>
              </w:rPr>
              <w:t> </w:t>
            </w:r>
          </w:p>
        </w:tc>
      </w:tr>
    </w:tbl>
    <w:p w14:paraId="509C03D3" w14:textId="77777777" w:rsidR="00D4733A" w:rsidRDefault="00D4733A" w:rsidP="00D90ADE">
      <w:pPr>
        <w:pStyle w:val="breakline"/>
        <w:rPr>
          <w:rFonts w:eastAsiaTheme="minorEastAsia"/>
          <w:color w:val="002060"/>
        </w:rPr>
      </w:pPr>
    </w:p>
    <w:p w14:paraId="031F0558" w14:textId="77777777" w:rsidR="00D4733A" w:rsidRPr="007178EC" w:rsidRDefault="00D4733A" w:rsidP="00D4733A">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581CACBA" w14:textId="77777777" w:rsidR="00D4733A" w:rsidRPr="007178EC" w:rsidRDefault="00D4733A" w:rsidP="00D4733A">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576CC71A" w14:textId="77777777" w:rsidR="00D4733A" w:rsidRDefault="00D4733A" w:rsidP="00D90ADE">
      <w:pPr>
        <w:pStyle w:val="breakline"/>
        <w:rPr>
          <w:rFonts w:eastAsiaTheme="minorEastAsia"/>
          <w:color w:val="002060"/>
        </w:rPr>
      </w:pPr>
    </w:p>
    <w:p w14:paraId="70CBF386" w14:textId="77777777" w:rsidR="00F22854" w:rsidRPr="00FD666D" w:rsidRDefault="00F22854" w:rsidP="00F22854">
      <w:pPr>
        <w:pStyle w:val="titolocampionato0"/>
        <w:shd w:val="clear" w:color="auto" w:fill="CCCCCC"/>
        <w:spacing w:before="80" w:after="40"/>
        <w:rPr>
          <w:color w:val="002060"/>
        </w:rPr>
      </w:pPr>
      <w:r w:rsidRPr="00FD666D">
        <w:rPr>
          <w:color w:val="002060"/>
        </w:rPr>
        <w:t>PLAY OUT CALCIO 5 SERIE C1</w:t>
      </w:r>
    </w:p>
    <w:p w14:paraId="5B4A3E6F" w14:textId="77777777" w:rsidR="00F22854" w:rsidRPr="00FD666D" w:rsidRDefault="00F22854" w:rsidP="00F22854">
      <w:pPr>
        <w:pStyle w:val="titoloprinc0"/>
        <w:rPr>
          <w:color w:val="002060"/>
        </w:rPr>
      </w:pPr>
      <w:r w:rsidRPr="00FD666D">
        <w:rPr>
          <w:color w:val="002060"/>
        </w:rPr>
        <w:t>PROGRAMMA GARE</w:t>
      </w:r>
    </w:p>
    <w:p w14:paraId="4A4A11BF" w14:textId="77777777" w:rsidR="00F22854" w:rsidRPr="00FD666D" w:rsidRDefault="00F22854" w:rsidP="00F22854">
      <w:pPr>
        <w:pStyle w:val="breakline"/>
        <w:rPr>
          <w:color w:val="002060"/>
        </w:rPr>
      </w:pPr>
    </w:p>
    <w:p w14:paraId="1697BC08" w14:textId="77777777" w:rsidR="00F22854" w:rsidRPr="00FD666D" w:rsidRDefault="00F22854" w:rsidP="00F22854">
      <w:pPr>
        <w:pStyle w:val="sottotitolocampionato10"/>
        <w:rPr>
          <w:color w:val="002060"/>
        </w:rPr>
      </w:pPr>
      <w:r w:rsidRPr="00FD666D">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22854" w:rsidRPr="00FD666D" w14:paraId="07B4DFF7" w14:textId="77777777" w:rsidTr="00B85B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54B1B" w14:textId="77777777" w:rsidR="00F22854" w:rsidRPr="00FD666D" w:rsidRDefault="00F22854" w:rsidP="00B85B8F">
            <w:pPr>
              <w:pStyle w:val="headertabella0"/>
              <w:rPr>
                <w:color w:val="002060"/>
              </w:rPr>
            </w:pPr>
            <w:r w:rsidRPr="00FD666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F4099" w14:textId="77777777" w:rsidR="00F22854" w:rsidRPr="00FD666D" w:rsidRDefault="00F22854" w:rsidP="00B85B8F">
            <w:pPr>
              <w:pStyle w:val="headertabella0"/>
              <w:rPr>
                <w:color w:val="002060"/>
              </w:rPr>
            </w:pPr>
            <w:r w:rsidRPr="00FD666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DF5BD" w14:textId="77777777" w:rsidR="00F22854" w:rsidRPr="00FD666D" w:rsidRDefault="00F22854" w:rsidP="00B85B8F">
            <w:pPr>
              <w:pStyle w:val="headertabella0"/>
              <w:rPr>
                <w:color w:val="002060"/>
              </w:rPr>
            </w:pPr>
            <w:r w:rsidRPr="00FD666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92A6D" w14:textId="77777777" w:rsidR="00F22854" w:rsidRPr="00FD666D" w:rsidRDefault="00F22854" w:rsidP="00B85B8F">
            <w:pPr>
              <w:pStyle w:val="headertabella0"/>
              <w:rPr>
                <w:color w:val="002060"/>
              </w:rPr>
            </w:pPr>
            <w:r w:rsidRPr="00FD666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D7E7A" w14:textId="77777777" w:rsidR="00F22854" w:rsidRPr="00FD666D" w:rsidRDefault="00F22854" w:rsidP="00B85B8F">
            <w:pPr>
              <w:pStyle w:val="headertabella0"/>
              <w:rPr>
                <w:color w:val="002060"/>
              </w:rPr>
            </w:pPr>
            <w:r w:rsidRPr="00FD666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9D0EF" w14:textId="77777777" w:rsidR="00F22854" w:rsidRPr="00FD666D" w:rsidRDefault="00F22854" w:rsidP="00B85B8F">
            <w:pPr>
              <w:pStyle w:val="headertabella0"/>
              <w:rPr>
                <w:color w:val="002060"/>
              </w:rPr>
            </w:pPr>
            <w:proofErr w:type="spellStart"/>
            <w:r w:rsidRPr="00FD666D">
              <w:rPr>
                <w:color w:val="002060"/>
              </w:rPr>
              <w:t>Localita'</w:t>
            </w:r>
            <w:proofErr w:type="spellEnd"/>
            <w:r w:rsidRPr="00FD666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126A8" w14:textId="77777777" w:rsidR="00F22854" w:rsidRPr="00FD666D" w:rsidRDefault="00F22854" w:rsidP="00B85B8F">
            <w:pPr>
              <w:pStyle w:val="headertabella0"/>
              <w:rPr>
                <w:color w:val="002060"/>
              </w:rPr>
            </w:pPr>
            <w:r w:rsidRPr="00FD666D">
              <w:rPr>
                <w:color w:val="002060"/>
              </w:rPr>
              <w:t>Indirizzo Impianto</w:t>
            </w:r>
          </w:p>
        </w:tc>
      </w:tr>
      <w:tr w:rsidR="00F22854" w:rsidRPr="00FD666D" w14:paraId="4F2C5A67" w14:textId="77777777" w:rsidTr="00B85B8F">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00AD8B" w14:textId="77777777" w:rsidR="00F22854" w:rsidRPr="00FD666D" w:rsidRDefault="00F22854" w:rsidP="00B85B8F">
            <w:pPr>
              <w:pStyle w:val="rowtabella0"/>
              <w:rPr>
                <w:color w:val="002060"/>
              </w:rPr>
            </w:pPr>
            <w:r w:rsidRPr="00FD666D">
              <w:rPr>
                <w:color w:val="002060"/>
              </w:rPr>
              <w:t>PIANACCIO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0E8AC8" w14:textId="77777777" w:rsidR="00F22854" w:rsidRPr="00FD666D" w:rsidRDefault="00F22854" w:rsidP="00B85B8F">
            <w:pPr>
              <w:pStyle w:val="rowtabella0"/>
              <w:rPr>
                <w:color w:val="002060"/>
              </w:rPr>
            </w:pPr>
            <w:r w:rsidRPr="00FD666D">
              <w:rPr>
                <w:color w:val="002060"/>
              </w:rPr>
              <w:t>FUTSAL MONTURANO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EEF9F8" w14:textId="77777777" w:rsidR="00F22854" w:rsidRPr="00FD666D" w:rsidRDefault="00F22854" w:rsidP="00B85B8F">
            <w:pPr>
              <w:pStyle w:val="rowtabella0"/>
              <w:jc w:val="center"/>
              <w:rPr>
                <w:color w:val="002060"/>
              </w:rPr>
            </w:pPr>
            <w:r w:rsidRPr="00FD666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F8545D" w14:textId="77777777" w:rsidR="00F22854" w:rsidRPr="00FD666D" w:rsidRDefault="00F22854" w:rsidP="00B85B8F">
            <w:pPr>
              <w:pStyle w:val="rowtabella0"/>
              <w:rPr>
                <w:color w:val="002060"/>
              </w:rPr>
            </w:pPr>
            <w:r w:rsidRPr="00FD666D">
              <w:rPr>
                <w:color w:val="002060"/>
              </w:rPr>
              <w:t>03/05/2024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C9799B" w14:textId="77777777" w:rsidR="00F22854" w:rsidRPr="00FD666D" w:rsidRDefault="00F22854" w:rsidP="00B85B8F">
            <w:pPr>
              <w:pStyle w:val="rowtabella0"/>
              <w:rPr>
                <w:color w:val="002060"/>
              </w:rPr>
            </w:pPr>
            <w:r w:rsidRPr="00FD666D">
              <w:rPr>
                <w:color w:val="002060"/>
              </w:rPr>
              <w:t xml:space="preserve">5429 PAL.COM. </w:t>
            </w:r>
            <w:proofErr w:type="gramStart"/>
            <w:r w:rsidRPr="00FD666D">
              <w:rPr>
                <w:color w:val="002060"/>
              </w:rPr>
              <w:t>S.MICHELE</w:t>
            </w:r>
            <w:proofErr w:type="gramEnd"/>
            <w:r w:rsidRPr="00FD666D">
              <w:rPr>
                <w:color w:val="002060"/>
              </w:rPr>
              <w:t xml:space="preserv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4B1908" w14:textId="77777777" w:rsidR="00F22854" w:rsidRPr="00FD666D" w:rsidRDefault="00F22854" w:rsidP="00B85B8F">
            <w:pPr>
              <w:pStyle w:val="rowtabella0"/>
              <w:rPr>
                <w:color w:val="002060"/>
              </w:rPr>
            </w:pPr>
            <w:r w:rsidRPr="00FD666D">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0C2D22" w14:textId="77777777" w:rsidR="00F22854" w:rsidRPr="00FD666D" w:rsidRDefault="00F22854" w:rsidP="00B85B8F">
            <w:pPr>
              <w:pStyle w:val="rowtabella0"/>
              <w:rPr>
                <w:color w:val="002060"/>
              </w:rPr>
            </w:pPr>
            <w:r w:rsidRPr="00FD666D">
              <w:rPr>
                <w:color w:val="002060"/>
              </w:rPr>
              <w:t>VIA LORETO</w:t>
            </w:r>
          </w:p>
        </w:tc>
      </w:tr>
    </w:tbl>
    <w:p w14:paraId="2A393C53" w14:textId="77777777" w:rsidR="00F22854" w:rsidRDefault="00F22854" w:rsidP="00D90ADE">
      <w:pPr>
        <w:pStyle w:val="breakline"/>
        <w:rPr>
          <w:rFonts w:eastAsiaTheme="minorEastAsia"/>
          <w:color w:val="002060"/>
        </w:rPr>
      </w:pPr>
    </w:p>
    <w:p w14:paraId="1F1F8469" w14:textId="77777777" w:rsidR="00B10974" w:rsidRDefault="00B10974" w:rsidP="00D90ADE">
      <w:pPr>
        <w:pStyle w:val="breakline"/>
        <w:rPr>
          <w:rFonts w:eastAsiaTheme="minorEastAsia"/>
          <w:color w:val="002060"/>
        </w:rPr>
      </w:pPr>
    </w:p>
    <w:p w14:paraId="56DB800B" w14:textId="77777777" w:rsidR="00B10974" w:rsidRPr="00FD666D" w:rsidRDefault="00B10974" w:rsidP="00B10974">
      <w:pPr>
        <w:pStyle w:val="titolocampionato0"/>
        <w:shd w:val="clear" w:color="auto" w:fill="CCCCCC"/>
        <w:spacing w:before="80" w:after="40"/>
        <w:rPr>
          <w:color w:val="002060"/>
        </w:rPr>
      </w:pPr>
      <w:r>
        <w:rPr>
          <w:color w:val="002060"/>
        </w:rPr>
        <w:t>TITOLO REGIONALE</w:t>
      </w:r>
      <w:r w:rsidRPr="00FD666D">
        <w:rPr>
          <w:color w:val="002060"/>
        </w:rPr>
        <w:t xml:space="preserve"> CALCIO 5 SERIE C2</w:t>
      </w:r>
    </w:p>
    <w:p w14:paraId="3DCBFE1D" w14:textId="77777777" w:rsidR="00B10974" w:rsidRPr="00FD666D" w:rsidRDefault="00B10974" w:rsidP="00B10974">
      <w:pPr>
        <w:pStyle w:val="titoloprinc0"/>
        <w:rPr>
          <w:color w:val="002060"/>
        </w:rPr>
      </w:pPr>
      <w:r w:rsidRPr="00FD666D">
        <w:rPr>
          <w:color w:val="002060"/>
        </w:rPr>
        <w:t>PROGRAMMA GARE</w:t>
      </w:r>
    </w:p>
    <w:p w14:paraId="55E06963" w14:textId="77777777" w:rsidR="00B10974" w:rsidRPr="00FD666D" w:rsidRDefault="00B10974" w:rsidP="00B10974">
      <w:pPr>
        <w:pStyle w:val="breakline"/>
        <w:rPr>
          <w:color w:val="002060"/>
        </w:rPr>
      </w:pPr>
    </w:p>
    <w:p w14:paraId="1D37E66A" w14:textId="77777777" w:rsidR="00B10974" w:rsidRPr="00FD666D" w:rsidRDefault="00B10974" w:rsidP="00B10974">
      <w:pPr>
        <w:pStyle w:val="breakline"/>
        <w:rPr>
          <w:color w:val="002060"/>
        </w:rPr>
      </w:pPr>
    </w:p>
    <w:p w14:paraId="048F361F" w14:textId="77777777" w:rsidR="00B10974" w:rsidRPr="00FD666D" w:rsidRDefault="00B10974" w:rsidP="00B10974">
      <w:pPr>
        <w:pStyle w:val="sottotitolocampionato10"/>
        <w:rPr>
          <w:color w:val="002060"/>
        </w:rPr>
      </w:pPr>
      <w:r w:rsidRPr="00FD666D">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B10974" w:rsidRPr="00FD666D" w14:paraId="20DA40FC" w14:textId="77777777" w:rsidTr="00B85B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BECED" w14:textId="77777777" w:rsidR="00B10974" w:rsidRPr="00FD666D" w:rsidRDefault="00B10974" w:rsidP="00B85B8F">
            <w:pPr>
              <w:pStyle w:val="headertabella0"/>
              <w:rPr>
                <w:color w:val="002060"/>
              </w:rPr>
            </w:pPr>
            <w:r w:rsidRPr="00FD666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CF347" w14:textId="77777777" w:rsidR="00B10974" w:rsidRPr="00FD666D" w:rsidRDefault="00B10974" w:rsidP="00B85B8F">
            <w:pPr>
              <w:pStyle w:val="headertabella0"/>
              <w:rPr>
                <w:color w:val="002060"/>
              </w:rPr>
            </w:pPr>
            <w:r w:rsidRPr="00FD666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DA097" w14:textId="77777777" w:rsidR="00B10974" w:rsidRPr="00FD666D" w:rsidRDefault="00B10974" w:rsidP="00B85B8F">
            <w:pPr>
              <w:pStyle w:val="headertabella0"/>
              <w:rPr>
                <w:color w:val="002060"/>
              </w:rPr>
            </w:pPr>
            <w:r w:rsidRPr="00FD666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6AABA" w14:textId="77777777" w:rsidR="00B10974" w:rsidRPr="00FD666D" w:rsidRDefault="00B10974" w:rsidP="00B85B8F">
            <w:pPr>
              <w:pStyle w:val="headertabella0"/>
              <w:rPr>
                <w:color w:val="002060"/>
              </w:rPr>
            </w:pPr>
            <w:r w:rsidRPr="00FD666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094AA" w14:textId="77777777" w:rsidR="00B10974" w:rsidRPr="00FD666D" w:rsidRDefault="00B10974" w:rsidP="00B85B8F">
            <w:pPr>
              <w:pStyle w:val="headertabella0"/>
              <w:rPr>
                <w:color w:val="002060"/>
              </w:rPr>
            </w:pPr>
            <w:r w:rsidRPr="00FD666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3F13C" w14:textId="77777777" w:rsidR="00B10974" w:rsidRPr="00FD666D" w:rsidRDefault="00B10974" w:rsidP="00B85B8F">
            <w:pPr>
              <w:pStyle w:val="headertabella0"/>
              <w:rPr>
                <w:color w:val="002060"/>
              </w:rPr>
            </w:pPr>
            <w:proofErr w:type="spellStart"/>
            <w:r w:rsidRPr="00FD666D">
              <w:rPr>
                <w:color w:val="002060"/>
              </w:rPr>
              <w:t>Localita'</w:t>
            </w:r>
            <w:proofErr w:type="spellEnd"/>
            <w:r w:rsidRPr="00FD666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A5C78" w14:textId="77777777" w:rsidR="00B10974" w:rsidRPr="00FD666D" w:rsidRDefault="00B10974" w:rsidP="00B85B8F">
            <w:pPr>
              <w:pStyle w:val="headertabella0"/>
              <w:rPr>
                <w:color w:val="002060"/>
              </w:rPr>
            </w:pPr>
            <w:r w:rsidRPr="00FD666D">
              <w:rPr>
                <w:color w:val="002060"/>
              </w:rPr>
              <w:t>Indirizzo Impianto</w:t>
            </w:r>
          </w:p>
        </w:tc>
      </w:tr>
      <w:tr w:rsidR="00B10974" w:rsidRPr="00FD666D" w14:paraId="2553735B" w14:textId="77777777" w:rsidTr="00B85B8F">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FFBD1C5" w14:textId="77777777" w:rsidR="00B10974" w:rsidRPr="00FD666D" w:rsidRDefault="00B10974" w:rsidP="00B85B8F">
            <w:pPr>
              <w:pStyle w:val="rowtabella0"/>
              <w:rPr>
                <w:color w:val="002060"/>
              </w:rPr>
            </w:pPr>
            <w:r w:rsidRPr="00FD666D">
              <w:rPr>
                <w:color w:val="002060"/>
              </w:rPr>
              <w:t>CHIARAVALLE FUTSAL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AB64AF" w14:textId="77777777" w:rsidR="00B10974" w:rsidRPr="00FD666D" w:rsidRDefault="00B10974" w:rsidP="00B85B8F">
            <w:pPr>
              <w:pStyle w:val="rowtabella0"/>
              <w:rPr>
                <w:color w:val="002060"/>
              </w:rPr>
            </w:pPr>
            <w:r w:rsidRPr="00FD666D">
              <w:rPr>
                <w:color w:val="002060"/>
              </w:rPr>
              <w:t>FERMANA FUTSAL 2022</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4259A1" w14:textId="77777777" w:rsidR="00B10974" w:rsidRPr="00FD666D" w:rsidRDefault="00B10974" w:rsidP="00B85B8F">
            <w:pPr>
              <w:pStyle w:val="rowtabella0"/>
              <w:jc w:val="center"/>
              <w:rPr>
                <w:color w:val="002060"/>
              </w:rPr>
            </w:pPr>
            <w:r w:rsidRPr="00FD666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7536F9" w14:textId="77777777" w:rsidR="00B10974" w:rsidRPr="00FD666D" w:rsidRDefault="00B10974" w:rsidP="00B85B8F">
            <w:pPr>
              <w:pStyle w:val="rowtabella0"/>
              <w:rPr>
                <w:color w:val="002060"/>
              </w:rPr>
            </w:pPr>
            <w:r w:rsidRPr="00FD666D">
              <w:rPr>
                <w:color w:val="002060"/>
              </w:rPr>
              <w:t>24/04/2024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CAE537" w14:textId="77777777" w:rsidR="00B10974" w:rsidRPr="00FD666D" w:rsidRDefault="00B10974" w:rsidP="00B85B8F">
            <w:pPr>
              <w:pStyle w:val="rowtabella0"/>
              <w:rPr>
                <w:color w:val="002060"/>
              </w:rPr>
            </w:pPr>
            <w:r w:rsidRPr="00FD666D">
              <w:rPr>
                <w:color w:val="002060"/>
              </w:rPr>
              <w:t>5005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C86B5C" w14:textId="77777777" w:rsidR="00B10974" w:rsidRPr="00FD666D" w:rsidRDefault="00B10974" w:rsidP="00B85B8F">
            <w:pPr>
              <w:pStyle w:val="rowtabella0"/>
              <w:rPr>
                <w:color w:val="002060"/>
              </w:rPr>
            </w:pPr>
            <w:r w:rsidRPr="00FD666D">
              <w:rPr>
                <w:color w:val="002060"/>
              </w:rPr>
              <w:t>CHIARAVALLE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CB9658" w14:textId="77777777" w:rsidR="00B10974" w:rsidRPr="00FD666D" w:rsidRDefault="00B10974" w:rsidP="00B85B8F">
            <w:pPr>
              <w:pStyle w:val="rowtabella0"/>
              <w:rPr>
                <w:color w:val="002060"/>
              </w:rPr>
            </w:pPr>
            <w:r w:rsidRPr="00FD666D">
              <w:rPr>
                <w:color w:val="002060"/>
              </w:rPr>
              <w:t>VIA FALCONARA</w:t>
            </w:r>
          </w:p>
        </w:tc>
      </w:tr>
    </w:tbl>
    <w:p w14:paraId="620AE40C" w14:textId="77777777" w:rsidR="00B10974" w:rsidRDefault="00B10974" w:rsidP="00D90ADE">
      <w:pPr>
        <w:pStyle w:val="breakline"/>
        <w:rPr>
          <w:rFonts w:eastAsiaTheme="minorEastAsia"/>
          <w:color w:val="002060"/>
        </w:rPr>
      </w:pPr>
    </w:p>
    <w:p w14:paraId="58BD021C" w14:textId="77777777" w:rsidR="00F22854" w:rsidRDefault="00F22854" w:rsidP="00D90ADE">
      <w:pPr>
        <w:pStyle w:val="breakline"/>
        <w:rPr>
          <w:rFonts w:eastAsiaTheme="minorEastAsia"/>
          <w:color w:val="002060"/>
        </w:rPr>
      </w:pPr>
    </w:p>
    <w:p w14:paraId="2CA16D14" w14:textId="77777777" w:rsidR="00F22854" w:rsidRPr="00FD666D" w:rsidRDefault="00F22854" w:rsidP="00F22854">
      <w:pPr>
        <w:pStyle w:val="titolocampionato0"/>
        <w:shd w:val="clear" w:color="auto" w:fill="CCCCCC"/>
        <w:spacing w:before="80" w:after="40"/>
        <w:rPr>
          <w:color w:val="002060"/>
        </w:rPr>
      </w:pPr>
      <w:r w:rsidRPr="00FD666D">
        <w:rPr>
          <w:color w:val="002060"/>
        </w:rPr>
        <w:t>PLAY OFF CALCIO 5 SERIE C2</w:t>
      </w:r>
    </w:p>
    <w:p w14:paraId="47E26657" w14:textId="77777777" w:rsidR="00F22854" w:rsidRPr="00FD666D" w:rsidRDefault="00F22854" w:rsidP="00F22854">
      <w:pPr>
        <w:pStyle w:val="titoloprinc0"/>
        <w:rPr>
          <w:color w:val="002060"/>
        </w:rPr>
      </w:pPr>
      <w:r w:rsidRPr="00FD666D">
        <w:rPr>
          <w:color w:val="002060"/>
        </w:rPr>
        <w:t>PROGRAMMA GARE</w:t>
      </w:r>
    </w:p>
    <w:p w14:paraId="537CFBC9" w14:textId="77777777" w:rsidR="00F22854" w:rsidRPr="00FD666D" w:rsidRDefault="00F22854" w:rsidP="00F22854">
      <w:pPr>
        <w:pStyle w:val="breakline"/>
        <w:rPr>
          <w:color w:val="002060"/>
        </w:rPr>
      </w:pPr>
    </w:p>
    <w:p w14:paraId="7CD4223C" w14:textId="77777777" w:rsidR="00F22854" w:rsidRPr="00FD666D" w:rsidRDefault="00F22854" w:rsidP="00F22854">
      <w:pPr>
        <w:pStyle w:val="breakline"/>
        <w:rPr>
          <w:color w:val="002060"/>
        </w:rPr>
      </w:pPr>
    </w:p>
    <w:p w14:paraId="71325E4A" w14:textId="77777777" w:rsidR="00F22854" w:rsidRPr="00FD666D" w:rsidRDefault="00F22854" w:rsidP="00F22854">
      <w:pPr>
        <w:pStyle w:val="sottotitolocampionato10"/>
        <w:rPr>
          <w:color w:val="002060"/>
        </w:rPr>
      </w:pPr>
      <w:r w:rsidRPr="00FD666D">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02"/>
        <w:gridCol w:w="385"/>
        <w:gridCol w:w="898"/>
        <w:gridCol w:w="1190"/>
        <w:gridCol w:w="1556"/>
        <w:gridCol w:w="1542"/>
      </w:tblGrid>
      <w:tr w:rsidR="00F22854" w:rsidRPr="00FD666D" w14:paraId="78E040B8" w14:textId="77777777" w:rsidTr="00B85B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83EE2" w14:textId="77777777" w:rsidR="00F22854" w:rsidRPr="00FD666D" w:rsidRDefault="00F22854" w:rsidP="00B85B8F">
            <w:pPr>
              <w:pStyle w:val="headertabella0"/>
              <w:rPr>
                <w:color w:val="002060"/>
              </w:rPr>
            </w:pPr>
            <w:r w:rsidRPr="00FD666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143A3" w14:textId="77777777" w:rsidR="00F22854" w:rsidRPr="00FD666D" w:rsidRDefault="00F22854" w:rsidP="00B85B8F">
            <w:pPr>
              <w:pStyle w:val="headertabella0"/>
              <w:rPr>
                <w:color w:val="002060"/>
              </w:rPr>
            </w:pPr>
            <w:r w:rsidRPr="00FD666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C8E64" w14:textId="77777777" w:rsidR="00F22854" w:rsidRPr="00FD666D" w:rsidRDefault="00F22854" w:rsidP="00B85B8F">
            <w:pPr>
              <w:pStyle w:val="headertabella0"/>
              <w:rPr>
                <w:color w:val="002060"/>
              </w:rPr>
            </w:pPr>
            <w:r w:rsidRPr="00FD666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F8BC9" w14:textId="77777777" w:rsidR="00F22854" w:rsidRPr="00FD666D" w:rsidRDefault="00F22854" w:rsidP="00B85B8F">
            <w:pPr>
              <w:pStyle w:val="headertabella0"/>
              <w:rPr>
                <w:color w:val="002060"/>
              </w:rPr>
            </w:pPr>
            <w:r w:rsidRPr="00FD666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288CB" w14:textId="77777777" w:rsidR="00F22854" w:rsidRPr="00FD666D" w:rsidRDefault="00F22854" w:rsidP="00B85B8F">
            <w:pPr>
              <w:pStyle w:val="headertabella0"/>
              <w:rPr>
                <w:color w:val="002060"/>
              </w:rPr>
            </w:pPr>
            <w:r w:rsidRPr="00FD666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6A75F" w14:textId="77777777" w:rsidR="00F22854" w:rsidRPr="00FD666D" w:rsidRDefault="00F22854" w:rsidP="00B85B8F">
            <w:pPr>
              <w:pStyle w:val="headertabella0"/>
              <w:rPr>
                <w:color w:val="002060"/>
              </w:rPr>
            </w:pPr>
            <w:proofErr w:type="spellStart"/>
            <w:r w:rsidRPr="00FD666D">
              <w:rPr>
                <w:color w:val="002060"/>
              </w:rPr>
              <w:t>Localita'</w:t>
            </w:r>
            <w:proofErr w:type="spellEnd"/>
            <w:r w:rsidRPr="00FD666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F8FE5" w14:textId="77777777" w:rsidR="00F22854" w:rsidRPr="00FD666D" w:rsidRDefault="00F22854" w:rsidP="00B85B8F">
            <w:pPr>
              <w:pStyle w:val="headertabella0"/>
              <w:rPr>
                <w:color w:val="002060"/>
              </w:rPr>
            </w:pPr>
            <w:r w:rsidRPr="00FD666D">
              <w:rPr>
                <w:color w:val="002060"/>
              </w:rPr>
              <w:t>Indirizzo Impianto</w:t>
            </w:r>
          </w:p>
        </w:tc>
      </w:tr>
      <w:tr w:rsidR="00F22854" w:rsidRPr="00FD666D" w14:paraId="16541DDB" w14:textId="77777777" w:rsidTr="00B85B8F">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1FCED9" w14:textId="77777777" w:rsidR="00F22854" w:rsidRPr="00FD666D" w:rsidRDefault="00F22854" w:rsidP="00B85B8F">
            <w:pPr>
              <w:pStyle w:val="rowtabella0"/>
              <w:rPr>
                <w:color w:val="002060"/>
              </w:rPr>
            </w:pPr>
            <w:r w:rsidRPr="00FD666D">
              <w:rPr>
                <w:color w:val="002060"/>
              </w:rPr>
              <w:t>FUTSAL CASTELFIDARDO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4F4C59" w14:textId="77777777" w:rsidR="00F22854" w:rsidRPr="00FD666D" w:rsidRDefault="00F22854" w:rsidP="00B85B8F">
            <w:pPr>
              <w:pStyle w:val="rowtabella0"/>
              <w:rPr>
                <w:color w:val="002060"/>
              </w:rPr>
            </w:pPr>
            <w:r w:rsidRPr="00FD666D">
              <w:rPr>
                <w:color w:val="002060"/>
              </w:rPr>
              <w:t>CARISSIMI 2016</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30D34A" w14:textId="77777777" w:rsidR="00F22854" w:rsidRPr="00FD666D" w:rsidRDefault="00F22854" w:rsidP="00B85B8F">
            <w:pPr>
              <w:pStyle w:val="rowtabella0"/>
              <w:jc w:val="center"/>
              <w:rPr>
                <w:color w:val="002060"/>
              </w:rPr>
            </w:pPr>
            <w:r w:rsidRPr="00FD666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26995E" w14:textId="77777777" w:rsidR="00F22854" w:rsidRPr="00FD666D" w:rsidRDefault="00F22854" w:rsidP="00B85B8F">
            <w:pPr>
              <w:pStyle w:val="rowtabella0"/>
              <w:rPr>
                <w:color w:val="002060"/>
              </w:rPr>
            </w:pPr>
            <w:r w:rsidRPr="00FD666D">
              <w:rPr>
                <w:color w:val="002060"/>
              </w:rPr>
              <w:t>03/05/2024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D6A308" w14:textId="77777777" w:rsidR="00F22854" w:rsidRPr="00FD666D" w:rsidRDefault="00F22854" w:rsidP="00B85B8F">
            <w:pPr>
              <w:pStyle w:val="rowtabella0"/>
              <w:rPr>
                <w:color w:val="002060"/>
              </w:rPr>
            </w:pPr>
            <w:r w:rsidRPr="00FD666D">
              <w:rPr>
                <w:color w:val="002060"/>
              </w:rPr>
              <w:t>5079 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395BB9" w14:textId="77777777" w:rsidR="00F22854" w:rsidRPr="00FD666D" w:rsidRDefault="00F22854" w:rsidP="00B85B8F">
            <w:pPr>
              <w:pStyle w:val="rowtabella0"/>
              <w:rPr>
                <w:color w:val="002060"/>
              </w:rPr>
            </w:pPr>
            <w:r w:rsidRPr="00FD666D">
              <w:rPr>
                <w:color w:val="002060"/>
              </w:rPr>
              <w:t>CASTELFIDARDO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809EAD" w14:textId="77777777" w:rsidR="00F22854" w:rsidRPr="00FD666D" w:rsidRDefault="00F22854" w:rsidP="00B85B8F">
            <w:pPr>
              <w:pStyle w:val="rowtabella0"/>
              <w:rPr>
                <w:color w:val="002060"/>
              </w:rPr>
            </w:pPr>
            <w:r w:rsidRPr="00FD666D">
              <w:rPr>
                <w:color w:val="002060"/>
              </w:rPr>
              <w:t>VIA GHANDI - FRAZ. CROCETTE</w:t>
            </w:r>
          </w:p>
        </w:tc>
      </w:tr>
      <w:tr w:rsidR="00F22854" w:rsidRPr="00FD666D" w14:paraId="0D4751E2" w14:textId="77777777" w:rsidTr="00B85B8F">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0A0738" w14:textId="77777777" w:rsidR="00F22854" w:rsidRPr="00FD666D" w:rsidRDefault="00F22854" w:rsidP="00B85B8F">
            <w:pPr>
              <w:pStyle w:val="rowtabella0"/>
              <w:rPr>
                <w:color w:val="002060"/>
              </w:rPr>
            </w:pPr>
            <w:r w:rsidRPr="00FD666D">
              <w:rPr>
                <w:color w:val="002060"/>
              </w:rPr>
              <w:t>SAMBENEDETTESE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C3ACB5" w14:textId="77777777" w:rsidR="00F22854" w:rsidRPr="00FD666D" w:rsidRDefault="00F22854" w:rsidP="00B85B8F">
            <w:pPr>
              <w:pStyle w:val="rowtabella0"/>
              <w:rPr>
                <w:color w:val="002060"/>
              </w:rPr>
            </w:pPr>
            <w:r w:rsidRPr="00FD666D">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C592E5" w14:textId="77777777" w:rsidR="00F22854" w:rsidRPr="00FD666D" w:rsidRDefault="00F22854" w:rsidP="00B85B8F">
            <w:pPr>
              <w:pStyle w:val="rowtabella0"/>
              <w:jc w:val="center"/>
              <w:rPr>
                <w:color w:val="002060"/>
              </w:rPr>
            </w:pPr>
            <w:r w:rsidRPr="00FD66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A1077A" w14:textId="77777777" w:rsidR="00F22854" w:rsidRPr="00FD666D" w:rsidRDefault="00F22854" w:rsidP="00B85B8F">
            <w:pPr>
              <w:pStyle w:val="rowtabella0"/>
              <w:rPr>
                <w:color w:val="002060"/>
              </w:rPr>
            </w:pPr>
            <w:r w:rsidRPr="00FD666D">
              <w:rPr>
                <w:color w:val="002060"/>
              </w:rPr>
              <w:t>03/05/2024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A89435" w14:textId="77777777" w:rsidR="00F22854" w:rsidRPr="00FD666D" w:rsidRDefault="00F22854" w:rsidP="00B85B8F">
            <w:pPr>
              <w:pStyle w:val="rowtabella0"/>
              <w:rPr>
                <w:color w:val="002060"/>
              </w:rPr>
            </w:pPr>
            <w:r w:rsidRPr="00FD666D">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4A9AA1" w14:textId="77777777" w:rsidR="00F22854" w:rsidRPr="00FD666D" w:rsidRDefault="00F22854" w:rsidP="00B85B8F">
            <w:pPr>
              <w:pStyle w:val="rowtabella0"/>
              <w:rPr>
                <w:color w:val="002060"/>
              </w:rPr>
            </w:pPr>
            <w:r w:rsidRPr="00FD666D">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1B097A" w14:textId="77777777" w:rsidR="00F22854" w:rsidRPr="00FD666D" w:rsidRDefault="00F22854" w:rsidP="00B85B8F">
            <w:pPr>
              <w:pStyle w:val="rowtabella0"/>
              <w:rPr>
                <w:color w:val="002060"/>
              </w:rPr>
            </w:pPr>
            <w:r w:rsidRPr="00FD666D">
              <w:rPr>
                <w:color w:val="002060"/>
              </w:rPr>
              <w:t>VIA DELLO SPORT</w:t>
            </w:r>
          </w:p>
        </w:tc>
      </w:tr>
      <w:tr w:rsidR="00F22854" w:rsidRPr="00FD666D" w14:paraId="542F4EA0" w14:textId="77777777" w:rsidTr="00B85B8F">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1D064D" w14:textId="77777777" w:rsidR="00F22854" w:rsidRPr="00FD666D" w:rsidRDefault="00F22854" w:rsidP="00B85B8F">
            <w:pPr>
              <w:pStyle w:val="rowtabella0"/>
              <w:rPr>
                <w:color w:val="002060"/>
              </w:rPr>
            </w:pPr>
            <w:r w:rsidRPr="00FD666D">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87581D" w14:textId="77777777" w:rsidR="00F22854" w:rsidRPr="00FD666D" w:rsidRDefault="00F22854" w:rsidP="00B85B8F">
            <w:pPr>
              <w:pStyle w:val="rowtabella0"/>
              <w:rPr>
                <w:color w:val="002060"/>
              </w:rPr>
            </w:pPr>
            <w:r w:rsidRPr="00FD666D">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4C4DD1" w14:textId="77777777" w:rsidR="00F22854" w:rsidRPr="00FD666D" w:rsidRDefault="00F22854" w:rsidP="00B85B8F">
            <w:pPr>
              <w:pStyle w:val="rowtabella0"/>
              <w:jc w:val="center"/>
              <w:rPr>
                <w:color w:val="002060"/>
              </w:rPr>
            </w:pPr>
            <w:r w:rsidRPr="00FD66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521961" w14:textId="77777777" w:rsidR="00F22854" w:rsidRPr="00FD666D" w:rsidRDefault="00F22854" w:rsidP="00B85B8F">
            <w:pPr>
              <w:pStyle w:val="rowtabella0"/>
              <w:rPr>
                <w:color w:val="002060"/>
              </w:rPr>
            </w:pPr>
            <w:r w:rsidRPr="00FD666D">
              <w:rPr>
                <w:color w:val="002060"/>
              </w:rPr>
              <w:t>04/05/2024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A45888" w14:textId="77777777" w:rsidR="00F22854" w:rsidRPr="00FD666D" w:rsidRDefault="00F22854" w:rsidP="00B85B8F">
            <w:pPr>
              <w:pStyle w:val="rowtabella0"/>
              <w:rPr>
                <w:color w:val="002060"/>
              </w:rPr>
            </w:pPr>
            <w:r w:rsidRPr="00FD666D">
              <w:rPr>
                <w:color w:val="002060"/>
              </w:rPr>
              <w:t xml:space="preserve">5429 PAL.COM. </w:t>
            </w:r>
            <w:proofErr w:type="gramStart"/>
            <w:r w:rsidRPr="00FD666D">
              <w:rPr>
                <w:color w:val="002060"/>
              </w:rPr>
              <w:t>S.MICHELE</w:t>
            </w:r>
            <w:proofErr w:type="gramEnd"/>
            <w:r w:rsidRPr="00FD666D">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E53F62" w14:textId="77777777" w:rsidR="00F22854" w:rsidRPr="00FD666D" w:rsidRDefault="00F22854" w:rsidP="00B85B8F">
            <w:pPr>
              <w:pStyle w:val="rowtabella0"/>
              <w:rPr>
                <w:color w:val="002060"/>
              </w:rPr>
            </w:pPr>
            <w:r w:rsidRPr="00FD666D">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BD749B" w14:textId="77777777" w:rsidR="00F22854" w:rsidRPr="00FD666D" w:rsidRDefault="00F22854" w:rsidP="00B85B8F">
            <w:pPr>
              <w:pStyle w:val="rowtabella0"/>
              <w:rPr>
                <w:color w:val="002060"/>
              </w:rPr>
            </w:pPr>
            <w:r w:rsidRPr="00FD666D">
              <w:rPr>
                <w:color w:val="002060"/>
              </w:rPr>
              <w:t>VIA LORETO</w:t>
            </w:r>
          </w:p>
        </w:tc>
      </w:tr>
      <w:tr w:rsidR="00F22854" w:rsidRPr="00FD666D" w14:paraId="63306FAB" w14:textId="77777777" w:rsidTr="00B85B8F">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E834AE" w14:textId="77777777" w:rsidR="00F22854" w:rsidRPr="00FD666D" w:rsidRDefault="00F22854" w:rsidP="00B85B8F">
            <w:pPr>
              <w:pStyle w:val="rowtabella0"/>
              <w:rPr>
                <w:color w:val="002060"/>
              </w:rPr>
            </w:pPr>
            <w:r w:rsidRPr="00FD666D">
              <w:rPr>
                <w:color w:val="002060"/>
              </w:rPr>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39C7E9" w14:textId="77777777" w:rsidR="00F22854" w:rsidRPr="00FD666D" w:rsidRDefault="00F22854" w:rsidP="00B85B8F">
            <w:pPr>
              <w:pStyle w:val="rowtabella0"/>
              <w:rPr>
                <w:color w:val="002060"/>
              </w:rPr>
            </w:pPr>
            <w:r w:rsidRPr="00FD666D">
              <w:rPr>
                <w:color w:val="002060"/>
              </w:rPr>
              <w:t>FUTSAL CAMPIGLIONE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B7012C" w14:textId="77777777" w:rsidR="00F22854" w:rsidRPr="00FD666D" w:rsidRDefault="00F22854" w:rsidP="00B85B8F">
            <w:pPr>
              <w:pStyle w:val="rowtabella0"/>
              <w:jc w:val="center"/>
              <w:rPr>
                <w:color w:val="002060"/>
              </w:rPr>
            </w:pPr>
            <w:r w:rsidRPr="00FD666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B4D26B" w14:textId="77777777" w:rsidR="00F22854" w:rsidRPr="00FD666D" w:rsidRDefault="00F22854" w:rsidP="00B85B8F">
            <w:pPr>
              <w:pStyle w:val="rowtabella0"/>
              <w:rPr>
                <w:color w:val="002060"/>
              </w:rPr>
            </w:pPr>
            <w:r w:rsidRPr="00FD666D">
              <w:rPr>
                <w:color w:val="002060"/>
              </w:rPr>
              <w:t>04/05/2024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F9401E" w14:textId="77777777" w:rsidR="00F22854" w:rsidRPr="00FD666D" w:rsidRDefault="00F22854" w:rsidP="00B85B8F">
            <w:pPr>
              <w:pStyle w:val="rowtabella0"/>
              <w:rPr>
                <w:color w:val="002060"/>
              </w:rPr>
            </w:pPr>
            <w:r w:rsidRPr="00FD666D">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1D924A" w14:textId="77777777" w:rsidR="00F22854" w:rsidRPr="00FD666D" w:rsidRDefault="00F22854" w:rsidP="00B85B8F">
            <w:pPr>
              <w:pStyle w:val="rowtabella0"/>
              <w:rPr>
                <w:color w:val="002060"/>
              </w:rPr>
            </w:pPr>
            <w:r w:rsidRPr="00FD666D">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822774" w14:textId="77777777" w:rsidR="00F22854" w:rsidRPr="00FD666D" w:rsidRDefault="00F22854" w:rsidP="00B85B8F">
            <w:pPr>
              <w:pStyle w:val="rowtabella0"/>
              <w:rPr>
                <w:color w:val="002060"/>
              </w:rPr>
            </w:pPr>
            <w:r w:rsidRPr="00FD666D">
              <w:rPr>
                <w:color w:val="002060"/>
              </w:rPr>
              <w:t>VIA FAVETO</w:t>
            </w:r>
          </w:p>
        </w:tc>
      </w:tr>
    </w:tbl>
    <w:p w14:paraId="5438EDED" w14:textId="77777777" w:rsidR="00F22854" w:rsidRPr="00FD666D" w:rsidRDefault="00F22854" w:rsidP="00F22854">
      <w:pPr>
        <w:pStyle w:val="breakline"/>
        <w:rPr>
          <w:rFonts w:eastAsiaTheme="minorEastAsia"/>
          <w:color w:val="002060"/>
        </w:rPr>
      </w:pPr>
    </w:p>
    <w:p w14:paraId="270C9223" w14:textId="77777777" w:rsidR="00F22854" w:rsidRPr="00FD666D" w:rsidRDefault="00F22854" w:rsidP="00F22854">
      <w:pPr>
        <w:pStyle w:val="breakline"/>
        <w:rPr>
          <w:rFonts w:eastAsiaTheme="minorEastAsia"/>
          <w:color w:val="002060"/>
        </w:rPr>
      </w:pPr>
    </w:p>
    <w:p w14:paraId="284F17EA" w14:textId="77777777" w:rsidR="00F22854" w:rsidRPr="00FD666D" w:rsidRDefault="00F22854" w:rsidP="00F22854">
      <w:pPr>
        <w:pStyle w:val="titolocampionato0"/>
        <w:shd w:val="clear" w:color="auto" w:fill="CCCCCC"/>
        <w:spacing w:before="80" w:after="40"/>
        <w:rPr>
          <w:color w:val="002060"/>
        </w:rPr>
      </w:pPr>
      <w:r w:rsidRPr="00FD666D">
        <w:rPr>
          <w:color w:val="002060"/>
        </w:rPr>
        <w:t>PLAY OUT CALCIO 5 SERIE C2</w:t>
      </w:r>
    </w:p>
    <w:p w14:paraId="7D55459E" w14:textId="77777777" w:rsidR="00F22854" w:rsidRPr="00FD666D" w:rsidRDefault="00F22854" w:rsidP="00F22854">
      <w:pPr>
        <w:pStyle w:val="titoloprinc0"/>
        <w:rPr>
          <w:color w:val="002060"/>
        </w:rPr>
      </w:pPr>
      <w:r w:rsidRPr="00FD666D">
        <w:rPr>
          <w:color w:val="002060"/>
        </w:rPr>
        <w:t>PROGRAMMA GARE</w:t>
      </w:r>
    </w:p>
    <w:p w14:paraId="4B5CC7E4" w14:textId="77777777" w:rsidR="00F22854" w:rsidRPr="00FD666D" w:rsidRDefault="00F22854" w:rsidP="00F22854">
      <w:pPr>
        <w:pStyle w:val="breakline"/>
        <w:rPr>
          <w:color w:val="002060"/>
        </w:rPr>
      </w:pPr>
    </w:p>
    <w:p w14:paraId="416D5BA8" w14:textId="77777777" w:rsidR="00F22854" w:rsidRPr="00FD666D" w:rsidRDefault="00F22854" w:rsidP="00F22854">
      <w:pPr>
        <w:pStyle w:val="sottotitolocampionato10"/>
        <w:rPr>
          <w:color w:val="002060"/>
        </w:rPr>
      </w:pPr>
      <w:r w:rsidRPr="00FD666D">
        <w:rPr>
          <w:color w:val="002060"/>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22854" w:rsidRPr="00FD666D" w14:paraId="4D119A8D" w14:textId="77777777" w:rsidTr="00B85B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2101A" w14:textId="77777777" w:rsidR="00F22854" w:rsidRPr="00FD666D" w:rsidRDefault="00F22854" w:rsidP="00B85B8F">
            <w:pPr>
              <w:pStyle w:val="headertabella0"/>
              <w:rPr>
                <w:color w:val="002060"/>
              </w:rPr>
            </w:pPr>
            <w:r w:rsidRPr="00FD666D">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087A5" w14:textId="77777777" w:rsidR="00F22854" w:rsidRPr="00FD666D" w:rsidRDefault="00F22854" w:rsidP="00B85B8F">
            <w:pPr>
              <w:pStyle w:val="headertabella0"/>
              <w:rPr>
                <w:color w:val="002060"/>
              </w:rPr>
            </w:pPr>
            <w:r w:rsidRPr="00FD666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08262" w14:textId="77777777" w:rsidR="00F22854" w:rsidRPr="00FD666D" w:rsidRDefault="00F22854" w:rsidP="00B85B8F">
            <w:pPr>
              <w:pStyle w:val="headertabella0"/>
              <w:rPr>
                <w:color w:val="002060"/>
              </w:rPr>
            </w:pPr>
            <w:r w:rsidRPr="00FD666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6C157" w14:textId="77777777" w:rsidR="00F22854" w:rsidRPr="00FD666D" w:rsidRDefault="00F22854" w:rsidP="00B85B8F">
            <w:pPr>
              <w:pStyle w:val="headertabella0"/>
              <w:rPr>
                <w:color w:val="002060"/>
              </w:rPr>
            </w:pPr>
            <w:r w:rsidRPr="00FD666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41B59" w14:textId="77777777" w:rsidR="00F22854" w:rsidRPr="00FD666D" w:rsidRDefault="00F22854" w:rsidP="00B85B8F">
            <w:pPr>
              <w:pStyle w:val="headertabella0"/>
              <w:rPr>
                <w:color w:val="002060"/>
              </w:rPr>
            </w:pPr>
            <w:r w:rsidRPr="00FD666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9D8CE" w14:textId="77777777" w:rsidR="00F22854" w:rsidRPr="00FD666D" w:rsidRDefault="00F22854" w:rsidP="00B85B8F">
            <w:pPr>
              <w:pStyle w:val="headertabella0"/>
              <w:rPr>
                <w:color w:val="002060"/>
              </w:rPr>
            </w:pPr>
            <w:proofErr w:type="spellStart"/>
            <w:r w:rsidRPr="00FD666D">
              <w:rPr>
                <w:color w:val="002060"/>
              </w:rPr>
              <w:t>Localita'</w:t>
            </w:r>
            <w:proofErr w:type="spellEnd"/>
            <w:r w:rsidRPr="00FD666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F4EE0" w14:textId="77777777" w:rsidR="00F22854" w:rsidRPr="00FD666D" w:rsidRDefault="00F22854" w:rsidP="00B85B8F">
            <w:pPr>
              <w:pStyle w:val="headertabella0"/>
              <w:rPr>
                <w:color w:val="002060"/>
              </w:rPr>
            </w:pPr>
            <w:r w:rsidRPr="00FD666D">
              <w:rPr>
                <w:color w:val="002060"/>
              </w:rPr>
              <w:t>Indirizzo Impianto</w:t>
            </w:r>
          </w:p>
        </w:tc>
      </w:tr>
      <w:tr w:rsidR="00F22854" w:rsidRPr="00FD666D" w14:paraId="1B1B8056" w14:textId="77777777" w:rsidTr="00B85B8F">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762EF63" w14:textId="77777777" w:rsidR="00F22854" w:rsidRPr="00FD666D" w:rsidRDefault="00F22854" w:rsidP="00B85B8F">
            <w:pPr>
              <w:pStyle w:val="rowtabella0"/>
              <w:rPr>
                <w:color w:val="002060"/>
              </w:rPr>
            </w:pPr>
            <w:r w:rsidRPr="00FD666D">
              <w:rPr>
                <w:color w:val="002060"/>
              </w:rPr>
              <w:t>DINAMIS 1990</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866C79" w14:textId="77777777" w:rsidR="00F22854" w:rsidRPr="00FD666D" w:rsidRDefault="00F22854" w:rsidP="00B85B8F">
            <w:pPr>
              <w:pStyle w:val="rowtabella0"/>
              <w:rPr>
                <w:color w:val="002060"/>
              </w:rPr>
            </w:pPr>
            <w:r w:rsidRPr="00FD666D">
              <w:rPr>
                <w:color w:val="002060"/>
              </w:rPr>
              <w:t>FIGHT BULLS CORRIDONIA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FC510C" w14:textId="77777777" w:rsidR="00F22854" w:rsidRPr="00FD666D" w:rsidRDefault="00F22854" w:rsidP="00B85B8F">
            <w:pPr>
              <w:pStyle w:val="rowtabella0"/>
              <w:jc w:val="center"/>
              <w:rPr>
                <w:color w:val="002060"/>
              </w:rPr>
            </w:pPr>
            <w:r w:rsidRPr="00FD666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BE1333" w14:textId="77777777" w:rsidR="00F22854" w:rsidRPr="00FD666D" w:rsidRDefault="00F22854" w:rsidP="00B85B8F">
            <w:pPr>
              <w:pStyle w:val="rowtabella0"/>
              <w:rPr>
                <w:color w:val="002060"/>
              </w:rPr>
            </w:pPr>
            <w:r w:rsidRPr="00FD666D">
              <w:rPr>
                <w:color w:val="002060"/>
              </w:rPr>
              <w:t>03/05/2024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F35D34" w14:textId="77777777" w:rsidR="00F22854" w:rsidRPr="00FD666D" w:rsidRDefault="00F22854" w:rsidP="00B85B8F">
            <w:pPr>
              <w:pStyle w:val="rowtabella0"/>
              <w:rPr>
                <w:color w:val="002060"/>
              </w:rPr>
            </w:pPr>
            <w:r w:rsidRPr="00FD666D">
              <w:rPr>
                <w:color w:val="002060"/>
              </w:rPr>
              <w:t>5021 PALASPORT "BADIALI"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4B46EB" w14:textId="77777777" w:rsidR="00F22854" w:rsidRPr="00FD666D" w:rsidRDefault="00F22854" w:rsidP="00B85B8F">
            <w:pPr>
              <w:pStyle w:val="rowtabella0"/>
              <w:rPr>
                <w:color w:val="002060"/>
              </w:rPr>
            </w:pPr>
            <w:r w:rsidRPr="00FD666D">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EC7399" w14:textId="77777777" w:rsidR="00F22854" w:rsidRPr="00FD666D" w:rsidRDefault="00F22854" w:rsidP="00B85B8F">
            <w:pPr>
              <w:pStyle w:val="rowtabella0"/>
              <w:rPr>
                <w:color w:val="002060"/>
              </w:rPr>
            </w:pPr>
            <w:r w:rsidRPr="00FD666D">
              <w:rPr>
                <w:color w:val="002060"/>
              </w:rPr>
              <w:t>VIA DELLO STADIO</w:t>
            </w:r>
          </w:p>
        </w:tc>
      </w:tr>
    </w:tbl>
    <w:p w14:paraId="09172F39" w14:textId="77777777" w:rsidR="00F22854" w:rsidRPr="00FD666D" w:rsidRDefault="00F22854" w:rsidP="00F22854">
      <w:pPr>
        <w:pStyle w:val="breakline"/>
        <w:rPr>
          <w:rFonts w:eastAsiaTheme="minorEastAsia"/>
          <w:color w:val="002060"/>
        </w:rPr>
      </w:pPr>
    </w:p>
    <w:p w14:paraId="597B583A" w14:textId="77777777" w:rsidR="00F22854" w:rsidRPr="00FD666D" w:rsidRDefault="00F22854" w:rsidP="00F22854">
      <w:pPr>
        <w:pStyle w:val="breakline"/>
        <w:rPr>
          <w:color w:val="002060"/>
        </w:rPr>
      </w:pPr>
    </w:p>
    <w:p w14:paraId="6BF47D96" w14:textId="77777777" w:rsidR="00F22854" w:rsidRPr="00FD666D" w:rsidRDefault="00F22854" w:rsidP="00F22854">
      <w:pPr>
        <w:pStyle w:val="breakline"/>
        <w:rPr>
          <w:color w:val="002060"/>
        </w:rPr>
      </w:pPr>
    </w:p>
    <w:p w14:paraId="1D82DF80" w14:textId="77777777" w:rsidR="00F22854" w:rsidRPr="00FD666D" w:rsidRDefault="00F22854" w:rsidP="00F22854">
      <w:pPr>
        <w:pStyle w:val="sottotitolocampionato10"/>
        <w:rPr>
          <w:color w:val="002060"/>
        </w:rPr>
      </w:pPr>
      <w:r w:rsidRPr="00FD666D">
        <w:rPr>
          <w:color w:val="002060"/>
        </w:rPr>
        <w:t>GIRONE 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22854" w:rsidRPr="00FD666D" w14:paraId="0962D961" w14:textId="77777777" w:rsidTr="00B85B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4FCA7" w14:textId="77777777" w:rsidR="00F22854" w:rsidRPr="00FD666D" w:rsidRDefault="00F22854" w:rsidP="00B85B8F">
            <w:pPr>
              <w:pStyle w:val="headertabella0"/>
              <w:rPr>
                <w:color w:val="002060"/>
              </w:rPr>
            </w:pPr>
            <w:r w:rsidRPr="00FD666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D73A0" w14:textId="77777777" w:rsidR="00F22854" w:rsidRPr="00FD666D" w:rsidRDefault="00F22854" w:rsidP="00B85B8F">
            <w:pPr>
              <w:pStyle w:val="headertabella0"/>
              <w:rPr>
                <w:color w:val="002060"/>
              </w:rPr>
            </w:pPr>
            <w:r w:rsidRPr="00FD666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99C9C" w14:textId="77777777" w:rsidR="00F22854" w:rsidRPr="00FD666D" w:rsidRDefault="00F22854" w:rsidP="00B85B8F">
            <w:pPr>
              <w:pStyle w:val="headertabella0"/>
              <w:rPr>
                <w:color w:val="002060"/>
              </w:rPr>
            </w:pPr>
            <w:r w:rsidRPr="00FD666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A048E" w14:textId="77777777" w:rsidR="00F22854" w:rsidRPr="00FD666D" w:rsidRDefault="00F22854" w:rsidP="00B85B8F">
            <w:pPr>
              <w:pStyle w:val="headertabella0"/>
              <w:rPr>
                <w:color w:val="002060"/>
              </w:rPr>
            </w:pPr>
            <w:r w:rsidRPr="00FD666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DAD66" w14:textId="77777777" w:rsidR="00F22854" w:rsidRPr="00FD666D" w:rsidRDefault="00F22854" w:rsidP="00B85B8F">
            <w:pPr>
              <w:pStyle w:val="headertabella0"/>
              <w:rPr>
                <w:color w:val="002060"/>
              </w:rPr>
            </w:pPr>
            <w:r w:rsidRPr="00FD666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21EF5" w14:textId="77777777" w:rsidR="00F22854" w:rsidRPr="00FD666D" w:rsidRDefault="00F22854" w:rsidP="00B85B8F">
            <w:pPr>
              <w:pStyle w:val="headertabella0"/>
              <w:rPr>
                <w:color w:val="002060"/>
              </w:rPr>
            </w:pPr>
            <w:proofErr w:type="spellStart"/>
            <w:r w:rsidRPr="00FD666D">
              <w:rPr>
                <w:color w:val="002060"/>
              </w:rPr>
              <w:t>Localita'</w:t>
            </w:r>
            <w:proofErr w:type="spellEnd"/>
            <w:r w:rsidRPr="00FD666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A956B" w14:textId="77777777" w:rsidR="00F22854" w:rsidRPr="00FD666D" w:rsidRDefault="00F22854" w:rsidP="00B85B8F">
            <w:pPr>
              <w:pStyle w:val="headertabella0"/>
              <w:rPr>
                <w:color w:val="002060"/>
              </w:rPr>
            </w:pPr>
            <w:r w:rsidRPr="00FD666D">
              <w:rPr>
                <w:color w:val="002060"/>
              </w:rPr>
              <w:t>Indirizzo Impianto</w:t>
            </w:r>
          </w:p>
        </w:tc>
      </w:tr>
      <w:tr w:rsidR="00F22854" w:rsidRPr="00FD666D" w14:paraId="6FB07E1C" w14:textId="77777777" w:rsidTr="00B85B8F">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3A17DC" w14:textId="77777777" w:rsidR="00F22854" w:rsidRPr="00FD666D" w:rsidRDefault="00F22854" w:rsidP="00B85B8F">
            <w:pPr>
              <w:pStyle w:val="rowtabella0"/>
              <w:rPr>
                <w:color w:val="002060"/>
              </w:rPr>
            </w:pPr>
            <w:r w:rsidRPr="00FD666D">
              <w:rPr>
                <w:color w:val="002060"/>
              </w:rPr>
              <w:t>NUOVA OTTRANO 98</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B2208C" w14:textId="77777777" w:rsidR="00F22854" w:rsidRPr="00FD666D" w:rsidRDefault="00F22854" w:rsidP="00B85B8F">
            <w:pPr>
              <w:pStyle w:val="rowtabella0"/>
              <w:rPr>
                <w:color w:val="002060"/>
              </w:rPr>
            </w:pPr>
            <w:r w:rsidRPr="00FD666D">
              <w:rPr>
                <w:color w:val="002060"/>
              </w:rPr>
              <w:t>AVIS ARCEVIA 1964</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977B98" w14:textId="77777777" w:rsidR="00F22854" w:rsidRPr="00FD666D" w:rsidRDefault="00F22854" w:rsidP="00B85B8F">
            <w:pPr>
              <w:pStyle w:val="rowtabella0"/>
              <w:jc w:val="center"/>
              <w:rPr>
                <w:color w:val="002060"/>
              </w:rPr>
            </w:pPr>
            <w:r w:rsidRPr="00FD666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6D3CCD" w14:textId="77777777" w:rsidR="00F22854" w:rsidRPr="00FD666D" w:rsidRDefault="00F22854" w:rsidP="00B85B8F">
            <w:pPr>
              <w:pStyle w:val="rowtabella0"/>
              <w:rPr>
                <w:color w:val="002060"/>
              </w:rPr>
            </w:pPr>
            <w:r w:rsidRPr="00FD666D">
              <w:rPr>
                <w:color w:val="002060"/>
              </w:rPr>
              <w:t>03/05/2024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C2625C" w14:textId="77777777" w:rsidR="00F22854" w:rsidRPr="00FD666D" w:rsidRDefault="00F22854" w:rsidP="00B85B8F">
            <w:pPr>
              <w:pStyle w:val="rowtabella0"/>
              <w:rPr>
                <w:color w:val="002060"/>
              </w:rPr>
            </w:pPr>
            <w:r w:rsidRPr="00FD666D">
              <w:rPr>
                <w:color w:val="002060"/>
              </w:rPr>
              <w:t>5063 PALASPORT "GIANCARLO GALIZIA"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442DC0" w14:textId="77777777" w:rsidR="00F22854" w:rsidRPr="00FD666D" w:rsidRDefault="00F22854" w:rsidP="00B85B8F">
            <w:pPr>
              <w:pStyle w:val="rowtabella0"/>
              <w:rPr>
                <w:color w:val="002060"/>
              </w:rPr>
            </w:pPr>
            <w:r w:rsidRPr="00FD666D">
              <w:rPr>
                <w:color w:val="002060"/>
              </w:rPr>
              <w:t>FILOTTRANO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9BFFC9" w14:textId="77777777" w:rsidR="00F22854" w:rsidRPr="00FD666D" w:rsidRDefault="00F22854" w:rsidP="00B85B8F">
            <w:pPr>
              <w:pStyle w:val="rowtabella0"/>
              <w:rPr>
                <w:color w:val="002060"/>
              </w:rPr>
            </w:pPr>
            <w:r w:rsidRPr="00FD666D">
              <w:rPr>
                <w:color w:val="002060"/>
              </w:rPr>
              <w:t>VIA GEMME, 13</w:t>
            </w:r>
          </w:p>
        </w:tc>
      </w:tr>
    </w:tbl>
    <w:p w14:paraId="2E0C6592" w14:textId="77777777" w:rsidR="00F22854" w:rsidRPr="00D4733A" w:rsidRDefault="00F22854" w:rsidP="00D90ADE">
      <w:pPr>
        <w:pStyle w:val="breakline"/>
        <w:rPr>
          <w:rFonts w:eastAsiaTheme="minorEastAsia"/>
          <w:color w:val="002060"/>
        </w:rPr>
      </w:pPr>
    </w:p>
    <w:p w14:paraId="262F807F" w14:textId="77777777" w:rsidR="00D4733A" w:rsidRPr="00D4733A" w:rsidRDefault="00D4733A" w:rsidP="00D4733A">
      <w:pPr>
        <w:pStyle w:val="titolocampionato0"/>
        <w:shd w:val="clear" w:color="auto" w:fill="CCCCCC"/>
        <w:spacing w:before="80" w:after="40"/>
        <w:rPr>
          <w:color w:val="002060"/>
        </w:rPr>
      </w:pPr>
      <w:r w:rsidRPr="00D4733A">
        <w:rPr>
          <w:color w:val="002060"/>
        </w:rPr>
        <w:t>CALCIO A CINQUE SERIE D</w:t>
      </w:r>
    </w:p>
    <w:p w14:paraId="033AF9C8" w14:textId="77777777" w:rsidR="00D4733A" w:rsidRPr="00046569" w:rsidRDefault="00D4733A" w:rsidP="00D4733A">
      <w:pPr>
        <w:pStyle w:val="titoloprinc0"/>
        <w:rPr>
          <w:color w:val="002060"/>
        </w:rPr>
      </w:pPr>
      <w:r>
        <w:rPr>
          <w:color w:val="002060"/>
        </w:rPr>
        <w:t>TITOLO REGIONALE</w:t>
      </w:r>
    </w:p>
    <w:p w14:paraId="088D2555" w14:textId="77777777" w:rsidR="00D4733A" w:rsidRPr="002A23D5" w:rsidRDefault="00D4733A" w:rsidP="00D4733A">
      <w:pPr>
        <w:pStyle w:val="LndNormale1"/>
        <w:rPr>
          <w:color w:val="002060"/>
        </w:rPr>
      </w:pPr>
    </w:p>
    <w:p w14:paraId="29DDDFC9" w14:textId="77777777" w:rsidR="00D4733A" w:rsidRDefault="00D4733A" w:rsidP="00D4733A">
      <w:pPr>
        <w:pStyle w:val="LndNormale1"/>
        <w:rPr>
          <w:color w:val="002060"/>
        </w:rPr>
      </w:pPr>
      <w:r>
        <w:rPr>
          <w:color w:val="002060"/>
        </w:rPr>
        <w:t>Ad integrazione di quanto pubblicato nel Comunicato Ufficiale n° 27 del 16/10/2023, si ufficializzano gli abbinamenti per la disputa del Titolo Regionale di Calcio a Cinque Serie D:</w:t>
      </w:r>
    </w:p>
    <w:p w14:paraId="3FDEEB71" w14:textId="77777777" w:rsidR="00D4733A" w:rsidRDefault="00D4733A" w:rsidP="00D4733A">
      <w:pPr>
        <w:pStyle w:val="breakline"/>
        <w:jc w:val="both"/>
        <w:rPr>
          <w:rFonts w:ascii="Arial" w:hAnsi="Arial" w:cs="Arial"/>
          <w:b/>
          <w:bCs/>
          <w:color w:val="002060"/>
          <w:sz w:val="22"/>
          <w:szCs w:val="22"/>
        </w:rPr>
      </w:pPr>
    </w:p>
    <w:p w14:paraId="65FB18F1" w14:textId="77777777" w:rsidR="00D4733A" w:rsidRPr="006910BF" w:rsidRDefault="00D4733A" w:rsidP="00D4733A">
      <w:pPr>
        <w:pStyle w:val="breakline"/>
        <w:jc w:val="both"/>
        <w:rPr>
          <w:rFonts w:ascii="Arial" w:hAnsi="Arial" w:cs="Arial"/>
          <w:b/>
          <w:bCs/>
          <w:color w:val="002060"/>
          <w:sz w:val="22"/>
          <w:szCs w:val="22"/>
        </w:rPr>
      </w:pPr>
      <w:r w:rsidRPr="006910BF">
        <w:rPr>
          <w:rFonts w:ascii="Arial" w:hAnsi="Arial" w:cs="Arial"/>
          <w:b/>
          <w:bCs/>
          <w:color w:val="002060"/>
          <w:sz w:val="22"/>
          <w:szCs w:val="22"/>
        </w:rPr>
        <w:t>VINCENTE GIRONE “A”</w:t>
      </w:r>
      <w:r w:rsidRPr="006910BF">
        <w:rPr>
          <w:rFonts w:ascii="Arial" w:hAnsi="Arial" w:cs="Arial"/>
          <w:b/>
          <w:bCs/>
          <w:color w:val="002060"/>
          <w:sz w:val="22"/>
          <w:szCs w:val="22"/>
        </w:rPr>
        <w:tab/>
      </w:r>
      <w:r w:rsidRPr="006910BF">
        <w:rPr>
          <w:rFonts w:ascii="Arial" w:hAnsi="Arial" w:cs="Arial"/>
          <w:b/>
          <w:bCs/>
          <w:color w:val="002060"/>
          <w:sz w:val="22"/>
          <w:szCs w:val="22"/>
        </w:rPr>
        <w:tab/>
      </w:r>
      <w:r w:rsidRPr="006910BF">
        <w:rPr>
          <w:rFonts w:ascii="Arial" w:hAnsi="Arial" w:cs="Arial"/>
          <w:b/>
          <w:bCs/>
          <w:color w:val="002060"/>
          <w:sz w:val="22"/>
          <w:szCs w:val="22"/>
        </w:rPr>
        <w:tab/>
        <w:t>ACQUALAGNA CALCIO C 5</w:t>
      </w:r>
    </w:p>
    <w:p w14:paraId="6CF8B143" w14:textId="77777777" w:rsidR="00D4733A" w:rsidRPr="006910BF" w:rsidRDefault="00D4733A" w:rsidP="00D4733A">
      <w:pPr>
        <w:pStyle w:val="breakline"/>
        <w:jc w:val="both"/>
        <w:rPr>
          <w:rFonts w:ascii="Arial" w:hAnsi="Arial" w:cs="Arial"/>
          <w:b/>
          <w:bCs/>
          <w:color w:val="002060"/>
          <w:sz w:val="22"/>
          <w:szCs w:val="22"/>
        </w:rPr>
      </w:pPr>
      <w:r w:rsidRPr="006910BF">
        <w:rPr>
          <w:rFonts w:ascii="Arial" w:hAnsi="Arial" w:cs="Arial"/>
          <w:b/>
          <w:bCs/>
          <w:color w:val="002060"/>
          <w:sz w:val="22"/>
          <w:szCs w:val="22"/>
        </w:rPr>
        <w:t>VINCENTE GIRONE “B”</w:t>
      </w:r>
      <w:r w:rsidRPr="006910BF">
        <w:rPr>
          <w:rFonts w:ascii="Arial" w:hAnsi="Arial" w:cs="Arial"/>
          <w:b/>
          <w:bCs/>
          <w:color w:val="002060"/>
          <w:sz w:val="22"/>
          <w:szCs w:val="22"/>
        </w:rPr>
        <w:tab/>
      </w:r>
      <w:r w:rsidRPr="006910BF">
        <w:rPr>
          <w:rFonts w:ascii="Arial" w:hAnsi="Arial" w:cs="Arial"/>
          <w:b/>
          <w:bCs/>
          <w:color w:val="002060"/>
          <w:sz w:val="22"/>
          <w:szCs w:val="22"/>
        </w:rPr>
        <w:tab/>
      </w:r>
      <w:r w:rsidRPr="006910BF">
        <w:rPr>
          <w:rFonts w:ascii="Arial" w:hAnsi="Arial" w:cs="Arial"/>
          <w:b/>
          <w:bCs/>
          <w:color w:val="002060"/>
          <w:sz w:val="22"/>
          <w:szCs w:val="22"/>
        </w:rPr>
        <w:tab/>
        <w:t>SAN BIAGIO</w:t>
      </w:r>
    </w:p>
    <w:p w14:paraId="1BB53DC5" w14:textId="77777777" w:rsidR="00D4733A" w:rsidRPr="006910BF" w:rsidRDefault="00D4733A" w:rsidP="00D4733A">
      <w:pPr>
        <w:pStyle w:val="breakline"/>
        <w:jc w:val="both"/>
        <w:rPr>
          <w:rFonts w:ascii="Arial" w:hAnsi="Arial" w:cs="Arial"/>
          <w:b/>
          <w:bCs/>
          <w:color w:val="002060"/>
          <w:sz w:val="22"/>
          <w:szCs w:val="22"/>
        </w:rPr>
      </w:pPr>
      <w:r w:rsidRPr="006910BF">
        <w:rPr>
          <w:rFonts w:ascii="Arial" w:hAnsi="Arial" w:cs="Arial"/>
          <w:b/>
          <w:bCs/>
          <w:color w:val="002060"/>
          <w:sz w:val="22"/>
          <w:szCs w:val="22"/>
        </w:rPr>
        <w:t>VINCENTE GIRONE “C”</w:t>
      </w:r>
      <w:r w:rsidRPr="006910BF">
        <w:rPr>
          <w:rFonts w:ascii="Arial" w:hAnsi="Arial" w:cs="Arial"/>
          <w:b/>
          <w:bCs/>
          <w:color w:val="002060"/>
          <w:sz w:val="22"/>
          <w:szCs w:val="22"/>
        </w:rPr>
        <w:tab/>
      </w:r>
      <w:r w:rsidRPr="006910BF">
        <w:rPr>
          <w:rFonts w:ascii="Arial" w:hAnsi="Arial" w:cs="Arial"/>
          <w:b/>
          <w:bCs/>
          <w:color w:val="002060"/>
          <w:sz w:val="22"/>
          <w:szCs w:val="22"/>
        </w:rPr>
        <w:tab/>
      </w:r>
      <w:r w:rsidRPr="006910BF">
        <w:rPr>
          <w:rFonts w:ascii="Arial" w:hAnsi="Arial" w:cs="Arial"/>
          <w:b/>
          <w:bCs/>
          <w:color w:val="002060"/>
          <w:sz w:val="22"/>
          <w:szCs w:val="22"/>
        </w:rPr>
        <w:tab/>
        <w:t>SERRALTA</w:t>
      </w:r>
    </w:p>
    <w:p w14:paraId="130F6DBC" w14:textId="77777777" w:rsidR="00D4733A" w:rsidRPr="006910BF" w:rsidRDefault="00D4733A" w:rsidP="00D4733A">
      <w:pPr>
        <w:pStyle w:val="breakline"/>
        <w:jc w:val="both"/>
        <w:rPr>
          <w:rFonts w:ascii="Arial" w:hAnsi="Arial" w:cs="Arial"/>
          <w:b/>
          <w:bCs/>
          <w:color w:val="002060"/>
          <w:sz w:val="22"/>
          <w:szCs w:val="22"/>
        </w:rPr>
      </w:pPr>
      <w:r w:rsidRPr="006910BF">
        <w:rPr>
          <w:rFonts w:ascii="Arial" w:hAnsi="Arial" w:cs="Arial"/>
          <w:b/>
          <w:bCs/>
          <w:color w:val="002060"/>
          <w:sz w:val="22"/>
          <w:szCs w:val="22"/>
        </w:rPr>
        <w:t>VINCENTE GIRONE “D”</w:t>
      </w:r>
      <w:r w:rsidRPr="006910BF">
        <w:rPr>
          <w:rFonts w:ascii="Arial" w:hAnsi="Arial" w:cs="Arial"/>
          <w:b/>
          <w:bCs/>
          <w:color w:val="002060"/>
          <w:sz w:val="22"/>
          <w:szCs w:val="22"/>
        </w:rPr>
        <w:tab/>
      </w:r>
      <w:r w:rsidRPr="006910BF">
        <w:rPr>
          <w:rFonts w:ascii="Arial" w:hAnsi="Arial" w:cs="Arial"/>
          <w:b/>
          <w:bCs/>
          <w:color w:val="002060"/>
          <w:sz w:val="22"/>
          <w:szCs w:val="22"/>
        </w:rPr>
        <w:tab/>
      </w:r>
      <w:r w:rsidRPr="006910BF">
        <w:rPr>
          <w:rFonts w:ascii="Arial" w:hAnsi="Arial" w:cs="Arial"/>
          <w:b/>
          <w:bCs/>
          <w:color w:val="002060"/>
          <w:sz w:val="22"/>
          <w:szCs w:val="22"/>
        </w:rPr>
        <w:tab/>
        <w:t>FUTSAL SAMBUCHETO</w:t>
      </w:r>
    </w:p>
    <w:p w14:paraId="51F17D7E" w14:textId="77777777" w:rsidR="00D4733A" w:rsidRPr="006910BF" w:rsidRDefault="00D4733A" w:rsidP="00D4733A">
      <w:pPr>
        <w:pStyle w:val="breakline"/>
        <w:jc w:val="both"/>
        <w:rPr>
          <w:rFonts w:ascii="Arial" w:hAnsi="Arial" w:cs="Arial"/>
          <w:b/>
          <w:bCs/>
          <w:color w:val="002060"/>
          <w:sz w:val="22"/>
          <w:szCs w:val="22"/>
        </w:rPr>
      </w:pPr>
      <w:r w:rsidRPr="006910BF">
        <w:rPr>
          <w:rFonts w:ascii="Arial" w:hAnsi="Arial" w:cs="Arial"/>
          <w:b/>
          <w:bCs/>
          <w:color w:val="002060"/>
          <w:sz w:val="22"/>
          <w:szCs w:val="22"/>
        </w:rPr>
        <w:t>VINCENTE GIRONE “E”</w:t>
      </w:r>
      <w:r w:rsidRPr="006910BF">
        <w:rPr>
          <w:rFonts w:ascii="Arial" w:hAnsi="Arial" w:cs="Arial"/>
          <w:b/>
          <w:bCs/>
          <w:color w:val="002060"/>
          <w:sz w:val="22"/>
          <w:szCs w:val="22"/>
        </w:rPr>
        <w:tab/>
      </w:r>
      <w:r w:rsidRPr="006910BF">
        <w:rPr>
          <w:rFonts w:ascii="Arial" w:hAnsi="Arial" w:cs="Arial"/>
          <w:b/>
          <w:bCs/>
          <w:color w:val="002060"/>
          <w:sz w:val="22"/>
          <w:szCs w:val="22"/>
        </w:rPr>
        <w:tab/>
      </w:r>
      <w:r w:rsidRPr="006910BF">
        <w:rPr>
          <w:rFonts w:ascii="Arial" w:hAnsi="Arial" w:cs="Arial"/>
          <w:b/>
          <w:bCs/>
          <w:color w:val="002060"/>
          <w:sz w:val="22"/>
          <w:szCs w:val="22"/>
        </w:rPr>
        <w:tab/>
        <w:t>BOCASTRUM UNITED</w:t>
      </w:r>
    </w:p>
    <w:p w14:paraId="38682D74" w14:textId="77777777" w:rsidR="00D4733A" w:rsidRPr="006910BF" w:rsidRDefault="00D4733A" w:rsidP="00D4733A">
      <w:pPr>
        <w:pStyle w:val="breakline"/>
        <w:jc w:val="both"/>
        <w:rPr>
          <w:rFonts w:ascii="Arial" w:hAnsi="Arial" w:cs="Arial"/>
          <w:b/>
          <w:bCs/>
          <w:color w:val="002060"/>
          <w:sz w:val="22"/>
          <w:szCs w:val="22"/>
        </w:rPr>
      </w:pPr>
    </w:p>
    <w:p w14:paraId="0FA49D73" w14:textId="77777777" w:rsidR="00D4733A" w:rsidRPr="006910BF" w:rsidRDefault="00D4733A" w:rsidP="00D4733A">
      <w:pPr>
        <w:pStyle w:val="breakline"/>
        <w:jc w:val="both"/>
        <w:rPr>
          <w:rFonts w:ascii="Arial" w:hAnsi="Arial" w:cs="Arial"/>
          <w:b/>
          <w:bCs/>
          <w:color w:val="002060"/>
          <w:sz w:val="22"/>
          <w:szCs w:val="22"/>
        </w:rPr>
      </w:pPr>
      <w:r w:rsidRPr="006910BF">
        <w:rPr>
          <w:rFonts w:ascii="Arial" w:hAnsi="Arial" w:cs="Arial"/>
          <w:b/>
          <w:bCs/>
          <w:color w:val="002060"/>
          <w:sz w:val="22"/>
          <w:szCs w:val="22"/>
        </w:rPr>
        <w:t>TRIANGOLARE</w:t>
      </w:r>
    </w:p>
    <w:p w14:paraId="3939043E" w14:textId="77777777" w:rsidR="00D4733A" w:rsidRPr="006910BF" w:rsidRDefault="00D4733A" w:rsidP="00D4733A">
      <w:pPr>
        <w:pStyle w:val="breakline"/>
        <w:jc w:val="both"/>
        <w:rPr>
          <w:rFonts w:ascii="Arial" w:hAnsi="Arial" w:cs="Arial"/>
          <w:b/>
          <w:bCs/>
          <w:i/>
          <w:iCs/>
          <w:color w:val="002060"/>
          <w:sz w:val="22"/>
          <w:szCs w:val="22"/>
        </w:rPr>
      </w:pPr>
      <w:r w:rsidRPr="006910BF">
        <w:rPr>
          <w:rFonts w:ascii="Arial" w:hAnsi="Arial" w:cs="Arial"/>
          <w:b/>
          <w:bCs/>
          <w:color w:val="002060"/>
          <w:sz w:val="22"/>
          <w:szCs w:val="22"/>
        </w:rPr>
        <w:t>I^ giornata</w:t>
      </w:r>
      <w:r w:rsidRPr="006910BF">
        <w:rPr>
          <w:rFonts w:ascii="Arial" w:hAnsi="Arial" w:cs="Arial"/>
          <w:b/>
          <w:bCs/>
          <w:color w:val="002060"/>
          <w:sz w:val="22"/>
          <w:szCs w:val="22"/>
        </w:rPr>
        <w:tab/>
      </w:r>
      <w:proofErr w:type="gramStart"/>
      <w:r w:rsidRPr="006910BF">
        <w:rPr>
          <w:rFonts w:ascii="Arial" w:hAnsi="Arial" w:cs="Arial"/>
          <w:b/>
          <w:bCs/>
          <w:color w:val="002060"/>
          <w:sz w:val="22"/>
          <w:szCs w:val="22"/>
        </w:rPr>
        <w:t>Venerdì</w:t>
      </w:r>
      <w:proofErr w:type="gramEnd"/>
      <w:r w:rsidRPr="006910BF">
        <w:rPr>
          <w:rFonts w:ascii="Arial" w:hAnsi="Arial" w:cs="Arial"/>
          <w:b/>
          <w:bCs/>
          <w:color w:val="002060"/>
          <w:sz w:val="22"/>
          <w:szCs w:val="22"/>
        </w:rPr>
        <w:t xml:space="preserve"> 26/04/2024</w:t>
      </w:r>
      <w:r w:rsidRPr="006910BF">
        <w:rPr>
          <w:rFonts w:ascii="Arial" w:hAnsi="Arial" w:cs="Arial"/>
          <w:b/>
          <w:bCs/>
          <w:color w:val="002060"/>
          <w:sz w:val="22"/>
          <w:szCs w:val="22"/>
        </w:rPr>
        <w:tab/>
      </w:r>
      <w:r w:rsidRPr="006910BF">
        <w:rPr>
          <w:rFonts w:ascii="Arial" w:hAnsi="Arial" w:cs="Arial"/>
          <w:b/>
          <w:bCs/>
          <w:color w:val="002060"/>
          <w:sz w:val="22"/>
          <w:szCs w:val="22"/>
        </w:rPr>
        <w:tab/>
        <w:t>SERRALTA – BOCASTRUM UNITED</w:t>
      </w:r>
    </w:p>
    <w:p w14:paraId="5B649297" w14:textId="77777777" w:rsidR="00D4733A" w:rsidRPr="006910BF" w:rsidRDefault="00D4733A" w:rsidP="00D4733A">
      <w:pPr>
        <w:pStyle w:val="breakline"/>
        <w:jc w:val="both"/>
        <w:rPr>
          <w:rFonts w:ascii="Arial" w:hAnsi="Arial" w:cs="Arial"/>
          <w:color w:val="002060"/>
          <w:sz w:val="22"/>
          <w:szCs w:val="22"/>
        </w:rPr>
      </w:pPr>
      <w:r w:rsidRPr="006910BF">
        <w:rPr>
          <w:rFonts w:ascii="Arial" w:hAnsi="Arial" w:cs="Arial"/>
          <w:color w:val="002060"/>
          <w:sz w:val="22"/>
          <w:szCs w:val="22"/>
        </w:rPr>
        <w:tab/>
      </w:r>
      <w:r w:rsidRPr="006910BF">
        <w:rPr>
          <w:rFonts w:ascii="Arial" w:hAnsi="Arial" w:cs="Arial"/>
          <w:color w:val="002060"/>
          <w:sz w:val="22"/>
          <w:szCs w:val="22"/>
        </w:rPr>
        <w:tab/>
      </w:r>
      <w:r w:rsidRPr="006910BF">
        <w:rPr>
          <w:rFonts w:ascii="Arial" w:hAnsi="Arial" w:cs="Arial"/>
          <w:b/>
          <w:bCs/>
          <w:color w:val="002060"/>
          <w:sz w:val="22"/>
          <w:szCs w:val="22"/>
        </w:rPr>
        <w:t>ore 21:30</w:t>
      </w:r>
      <w:r w:rsidRPr="006910BF">
        <w:rPr>
          <w:rFonts w:ascii="Arial" w:hAnsi="Arial" w:cs="Arial"/>
          <w:color w:val="002060"/>
          <w:sz w:val="22"/>
          <w:szCs w:val="22"/>
        </w:rPr>
        <w:tab/>
      </w:r>
      <w:r w:rsidRPr="006910BF">
        <w:rPr>
          <w:rFonts w:ascii="Arial" w:hAnsi="Arial" w:cs="Arial"/>
          <w:color w:val="002060"/>
          <w:sz w:val="22"/>
          <w:szCs w:val="22"/>
        </w:rPr>
        <w:tab/>
      </w:r>
      <w:r w:rsidRPr="006910BF">
        <w:rPr>
          <w:rFonts w:ascii="Arial" w:hAnsi="Arial" w:cs="Arial"/>
          <w:color w:val="002060"/>
          <w:sz w:val="22"/>
          <w:szCs w:val="22"/>
        </w:rPr>
        <w:tab/>
      </w:r>
      <w:r w:rsidRPr="006910BF">
        <w:rPr>
          <w:rFonts w:ascii="Arial" w:hAnsi="Arial" w:cs="Arial"/>
          <w:b/>
          <w:bCs/>
          <w:i/>
          <w:iCs/>
          <w:color w:val="002060"/>
          <w:sz w:val="22"/>
          <w:szCs w:val="22"/>
        </w:rPr>
        <w:t>riposa: FUTSAL SAMBUCHETO</w:t>
      </w:r>
    </w:p>
    <w:p w14:paraId="3C58A36A" w14:textId="77777777" w:rsidR="00D4733A" w:rsidRPr="006910BF" w:rsidRDefault="00D4733A" w:rsidP="00D4733A">
      <w:pPr>
        <w:pStyle w:val="LndNormale1"/>
        <w:rPr>
          <w:rFonts w:cs="Arial"/>
          <w:b/>
          <w:bCs/>
          <w:color w:val="002060"/>
          <w:szCs w:val="22"/>
        </w:rPr>
      </w:pPr>
    </w:p>
    <w:p w14:paraId="2F81FD50" w14:textId="77777777" w:rsidR="00D4733A" w:rsidRPr="006910BF" w:rsidRDefault="00D4733A" w:rsidP="00D4733A">
      <w:pPr>
        <w:pStyle w:val="LndNormale1"/>
        <w:rPr>
          <w:i/>
          <w:iCs/>
          <w:color w:val="002060"/>
        </w:rPr>
      </w:pPr>
      <w:r w:rsidRPr="006910BF">
        <w:rPr>
          <w:rFonts w:cs="Arial"/>
          <w:b/>
          <w:bCs/>
          <w:color w:val="002060"/>
          <w:szCs w:val="22"/>
        </w:rPr>
        <w:t>II^ giornata</w:t>
      </w:r>
      <w:r w:rsidRPr="006910BF">
        <w:rPr>
          <w:rFonts w:cs="Arial"/>
          <w:b/>
          <w:bCs/>
          <w:color w:val="002060"/>
          <w:szCs w:val="22"/>
        </w:rPr>
        <w:tab/>
        <w:t>Venerdì 03/05/2024</w:t>
      </w:r>
      <w:r w:rsidRPr="006910BF">
        <w:rPr>
          <w:rFonts w:cs="Arial"/>
          <w:b/>
          <w:bCs/>
          <w:color w:val="002060"/>
          <w:szCs w:val="22"/>
        </w:rPr>
        <w:tab/>
      </w:r>
      <w:r w:rsidRPr="006910BF">
        <w:rPr>
          <w:rFonts w:cs="Arial"/>
          <w:b/>
          <w:bCs/>
          <w:color w:val="002060"/>
          <w:szCs w:val="22"/>
        </w:rPr>
        <w:tab/>
      </w:r>
      <w:r w:rsidRPr="006910BF">
        <w:rPr>
          <w:i/>
          <w:iCs/>
          <w:color w:val="002060"/>
        </w:rPr>
        <w:t xml:space="preserve">Nella seconda giornata riposerà la squadra che ha vinto la </w:t>
      </w:r>
    </w:p>
    <w:p w14:paraId="28DFBDCE" w14:textId="77777777" w:rsidR="00D4733A" w:rsidRPr="006910BF" w:rsidRDefault="00D4733A" w:rsidP="00D4733A">
      <w:pPr>
        <w:pStyle w:val="LndNormale1"/>
        <w:ind w:left="4248"/>
        <w:rPr>
          <w:i/>
          <w:iCs/>
          <w:color w:val="002060"/>
        </w:rPr>
      </w:pPr>
      <w:r w:rsidRPr="006910BF">
        <w:rPr>
          <w:i/>
          <w:iCs/>
          <w:color w:val="002060"/>
        </w:rPr>
        <w:t>prima gara o, in caso di pareggio, quella che ha disputato la prima gara in trasferta;</w:t>
      </w:r>
    </w:p>
    <w:p w14:paraId="2A815636" w14:textId="77777777" w:rsidR="00D4733A" w:rsidRPr="006910BF" w:rsidRDefault="00D4733A" w:rsidP="00D4733A">
      <w:pPr>
        <w:pStyle w:val="breakline"/>
        <w:jc w:val="both"/>
        <w:rPr>
          <w:rFonts w:ascii="Arial" w:hAnsi="Arial" w:cs="Arial"/>
          <w:b/>
          <w:bCs/>
          <w:color w:val="002060"/>
          <w:sz w:val="22"/>
          <w:szCs w:val="22"/>
        </w:rPr>
      </w:pPr>
    </w:p>
    <w:p w14:paraId="3ED52F4F" w14:textId="77777777" w:rsidR="00D4733A" w:rsidRPr="006910BF" w:rsidRDefault="00D4733A" w:rsidP="00D4733A">
      <w:pPr>
        <w:pStyle w:val="breakline"/>
        <w:ind w:left="4253" w:hanging="4248"/>
        <w:jc w:val="both"/>
        <w:rPr>
          <w:rFonts w:ascii="Arial" w:hAnsi="Arial" w:cs="Arial"/>
          <w:i/>
          <w:iCs/>
          <w:color w:val="002060"/>
          <w:sz w:val="22"/>
          <w:szCs w:val="22"/>
        </w:rPr>
      </w:pPr>
      <w:r w:rsidRPr="006910BF">
        <w:rPr>
          <w:rFonts w:ascii="Arial" w:hAnsi="Arial" w:cs="Arial"/>
          <w:b/>
          <w:bCs/>
          <w:color w:val="002060"/>
          <w:sz w:val="22"/>
          <w:szCs w:val="22"/>
        </w:rPr>
        <w:t xml:space="preserve">III^ giornata   </w:t>
      </w:r>
      <w:proofErr w:type="gramStart"/>
      <w:r w:rsidRPr="006910BF">
        <w:rPr>
          <w:rFonts w:ascii="Arial" w:hAnsi="Arial" w:cs="Arial"/>
          <w:b/>
          <w:bCs/>
          <w:color w:val="002060"/>
          <w:sz w:val="22"/>
          <w:szCs w:val="22"/>
        </w:rPr>
        <w:t>Venerdì</w:t>
      </w:r>
      <w:proofErr w:type="gramEnd"/>
      <w:r w:rsidRPr="006910BF">
        <w:rPr>
          <w:rFonts w:ascii="Arial" w:hAnsi="Arial" w:cs="Arial"/>
          <w:b/>
          <w:bCs/>
          <w:color w:val="002060"/>
          <w:sz w:val="22"/>
          <w:szCs w:val="22"/>
        </w:rPr>
        <w:t xml:space="preserve"> 10/05/2024</w:t>
      </w:r>
      <w:r w:rsidRPr="006910BF">
        <w:rPr>
          <w:rFonts w:ascii="Arial" w:hAnsi="Arial" w:cs="Arial"/>
          <w:b/>
          <w:bCs/>
          <w:color w:val="002060"/>
          <w:sz w:val="22"/>
          <w:szCs w:val="22"/>
        </w:rPr>
        <w:tab/>
      </w:r>
      <w:r w:rsidRPr="006910BF">
        <w:rPr>
          <w:rFonts w:ascii="Arial" w:hAnsi="Arial" w:cs="Arial"/>
          <w:i/>
          <w:iCs/>
          <w:color w:val="002060"/>
          <w:sz w:val="22"/>
          <w:szCs w:val="22"/>
        </w:rPr>
        <w:t>Nella terza giornata si svolgerà la gara che vedrà impegnate le due squadre che non si sono incontrate e giocherà in casa quella che ha disputato la precedente gara in trasferta.</w:t>
      </w:r>
    </w:p>
    <w:p w14:paraId="1384AD70" w14:textId="77777777" w:rsidR="00D4733A" w:rsidRPr="006910BF" w:rsidRDefault="00D4733A" w:rsidP="00D4733A">
      <w:pPr>
        <w:pStyle w:val="LndNormale1"/>
        <w:rPr>
          <w:color w:val="002060"/>
        </w:rPr>
      </w:pPr>
    </w:p>
    <w:p w14:paraId="63FE5CF4" w14:textId="77777777" w:rsidR="00D4733A" w:rsidRPr="006910BF" w:rsidRDefault="00D4733A" w:rsidP="00D4733A">
      <w:pPr>
        <w:pStyle w:val="LndNormale1"/>
        <w:rPr>
          <w:color w:val="002060"/>
        </w:rPr>
      </w:pPr>
      <w:r w:rsidRPr="006910BF">
        <w:rPr>
          <w:color w:val="002060"/>
        </w:rPr>
        <w:t>Per la compilazione della classifica verranno attribuiti i seguenti punteggi:</w:t>
      </w:r>
    </w:p>
    <w:p w14:paraId="3040F07B" w14:textId="77777777" w:rsidR="00D4733A" w:rsidRPr="006910BF" w:rsidRDefault="00D4733A" w:rsidP="00D4733A">
      <w:pPr>
        <w:pStyle w:val="LndNormale1"/>
        <w:rPr>
          <w:color w:val="002060"/>
        </w:rPr>
      </w:pPr>
      <w:r w:rsidRPr="006910BF">
        <w:rPr>
          <w:color w:val="002060"/>
        </w:rPr>
        <w:t>vittoria</w:t>
      </w:r>
      <w:r w:rsidRPr="006910BF">
        <w:rPr>
          <w:color w:val="002060"/>
        </w:rPr>
        <w:tab/>
      </w:r>
      <w:r w:rsidRPr="006910BF">
        <w:rPr>
          <w:color w:val="002060"/>
        </w:rPr>
        <w:tab/>
        <w:t>punti 3</w:t>
      </w:r>
    </w:p>
    <w:p w14:paraId="4656717B" w14:textId="77777777" w:rsidR="00D4733A" w:rsidRPr="006910BF" w:rsidRDefault="00D4733A" w:rsidP="00D4733A">
      <w:pPr>
        <w:pStyle w:val="LndNormale1"/>
        <w:rPr>
          <w:color w:val="002060"/>
        </w:rPr>
      </w:pPr>
      <w:r w:rsidRPr="006910BF">
        <w:rPr>
          <w:color w:val="002060"/>
        </w:rPr>
        <w:t>pareggio</w:t>
      </w:r>
      <w:r w:rsidRPr="006910BF">
        <w:rPr>
          <w:color w:val="002060"/>
        </w:rPr>
        <w:tab/>
        <w:t>punti 1</w:t>
      </w:r>
    </w:p>
    <w:p w14:paraId="7D4C4A81" w14:textId="77777777" w:rsidR="00D4733A" w:rsidRPr="006910BF" w:rsidRDefault="00D4733A" w:rsidP="00D4733A">
      <w:pPr>
        <w:pStyle w:val="LndNormale1"/>
        <w:rPr>
          <w:color w:val="002060"/>
        </w:rPr>
      </w:pPr>
      <w:r w:rsidRPr="006910BF">
        <w:rPr>
          <w:color w:val="002060"/>
        </w:rPr>
        <w:t>sconfitta</w:t>
      </w:r>
      <w:r w:rsidRPr="006910BF">
        <w:rPr>
          <w:color w:val="002060"/>
        </w:rPr>
        <w:tab/>
        <w:t>punti 0</w:t>
      </w:r>
    </w:p>
    <w:p w14:paraId="72D33A5C" w14:textId="77777777" w:rsidR="00D4733A" w:rsidRPr="006910BF" w:rsidRDefault="00D4733A" w:rsidP="00D4733A">
      <w:pPr>
        <w:pStyle w:val="LndNormale1"/>
        <w:rPr>
          <w:color w:val="002060"/>
        </w:rPr>
      </w:pPr>
    </w:p>
    <w:p w14:paraId="2C72D33C" w14:textId="77777777" w:rsidR="00D4733A" w:rsidRPr="006910BF" w:rsidRDefault="00D4733A" w:rsidP="00D4733A">
      <w:pPr>
        <w:pStyle w:val="LndNormale1"/>
        <w:rPr>
          <w:color w:val="002060"/>
        </w:rPr>
      </w:pPr>
      <w:r w:rsidRPr="006910BF">
        <w:rPr>
          <w:color w:val="002060"/>
        </w:rPr>
        <w:t>Per la classifica di ogni girone si terrà conto:</w:t>
      </w:r>
    </w:p>
    <w:p w14:paraId="4C1E695B" w14:textId="77777777" w:rsidR="00D4733A" w:rsidRPr="006910BF" w:rsidRDefault="00D4733A" w:rsidP="00D4733A">
      <w:pPr>
        <w:pStyle w:val="LndNormale1"/>
        <w:rPr>
          <w:color w:val="002060"/>
        </w:rPr>
      </w:pPr>
      <w:r w:rsidRPr="006910BF">
        <w:rPr>
          <w:color w:val="002060"/>
        </w:rPr>
        <w:t>a) dei punti ottenuti negli incontri disputati;</w:t>
      </w:r>
    </w:p>
    <w:p w14:paraId="45BCA99D" w14:textId="77777777" w:rsidR="00D4733A" w:rsidRPr="006910BF" w:rsidRDefault="00D4733A" w:rsidP="00D4733A">
      <w:pPr>
        <w:pStyle w:val="LndNormale1"/>
        <w:rPr>
          <w:color w:val="002060"/>
        </w:rPr>
      </w:pPr>
      <w:r w:rsidRPr="006910BF">
        <w:rPr>
          <w:color w:val="002060"/>
        </w:rPr>
        <w:t>b) della migliore differenza reti;</w:t>
      </w:r>
    </w:p>
    <w:p w14:paraId="71C3D8E7" w14:textId="77777777" w:rsidR="00D4733A" w:rsidRPr="006910BF" w:rsidRDefault="00D4733A" w:rsidP="00D4733A">
      <w:pPr>
        <w:pStyle w:val="LndNormale1"/>
        <w:rPr>
          <w:color w:val="002060"/>
        </w:rPr>
      </w:pPr>
      <w:r w:rsidRPr="006910BF">
        <w:rPr>
          <w:color w:val="002060"/>
        </w:rPr>
        <w:t>c) del maggior numero di reti segnate;</w:t>
      </w:r>
    </w:p>
    <w:p w14:paraId="01651334" w14:textId="77777777" w:rsidR="00D4733A" w:rsidRPr="006910BF" w:rsidRDefault="00D4733A" w:rsidP="00D4733A">
      <w:pPr>
        <w:pStyle w:val="LndNormale1"/>
        <w:rPr>
          <w:color w:val="002060"/>
        </w:rPr>
      </w:pPr>
      <w:r w:rsidRPr="006910BF">
        <w:rPr>
          <w:color w:val="002060"/>
        </w:rPr>
        <w:t>Persistendo ulteriore parità la vincitrice sarà determinata per sorteggio che sarà effettuato dal Comitato Regionale Marche.</w:t>
      </w:r>
    </w:p>
    <w:p w14:paraId="1D9E59FB" w14:textId="77777777" w:rsidR="00D4733A" w:rsidRPr="006910BF" w:rsidRDefault="00D4733A" w:rsidP="00D4733A">
      <w:pPr>
        <w:pStyle w:val="breakline"/>
        <w:ind w:left="4253" w:hanging="4248"/>
        <w:jc w:val="both"/>
        <w:rPr>
          <w:rFonts w:ascii="Arial" w:hAnsi="Arial" w:cs="Arial"/>
          <w:color w:val="002060"/>
          <w:sz w:val="22"/>
          <w:szCs w:val="22"/>
        </w:rPr>
      </w:pPr>
    </w:p>
    <w:p w14:paraId="5EEEAC7A" w14:textId="77777777" w:rsidR="00D4733A" w:rsidRPr="006910BF" w:rsidRDefault="00D4733A" w:rsidP="00D4733A">
      <w:pPr>
        <w:pStyle w:val="breakline"/>
        <w:jc w:val="both"/>
        <w:rPr>
          <w:rFonts w:ascii="Arial" w:hAnsi="Arial" w:cs="Arial"/>
          <w:b/>
          <w:bCs/>
          <w:color w:val="002060"/>
          <w:sz w:val="22"/>
          <w:szCs w:val="22"/>
        </w:rPr>
      </w:pPr>
      <w:r w:rsidRPr="006910BF">
        <w:rPr>
          <w:rFonts w:ascii="Arial" w:hAnsi="Arial" w:cs="Arial"/>
          <w:b/>
          <w:bCs/>
          <w:color w:val="002060"/>
          <w:sz w:val="22"/>
          <w:szCs w:val="22"/>
        </w:rPr>
        <w:t>ACCOPPIAMENTO</w:t>
      </w:r>
    </w:p>
    <w:p w14:paraId="055BB5CE" w14:textId="77777777" w:rsidR="00D4733A" w:rsidRPr="006910BF" w:rsidRDefault="00D4733A" w:rsidP="00D4733A">
      <w:pPr>
        <w:pStyle w:val="breakline"/>
        <w:jc w:val="both"/>
        <w:rPr>
          <w:rFonts w:ascii="Arial" w:hAnsi="Arial" w:cs="Arial"/>
          <w:color w:val="002060"/>
          <w:sz w:val="22"/>
          <w:szCs w:val="22"/>
        </w:rPr>
      </w:pPr>
      <w:r w:rsidRPr="006910BF">
        <w:rPr>
          <w:rFonts w:ascii="Arial" w:hAnsi="Arial" w:cs="Arial"/>
          <w:b/>
          <w:bCs/>
          <w:color w:val="002060"/>
          <w:sz w:val="22"/>
          <w:szCs w:val="22"/>
        </w:rPr>
        <w:t>Andata</w:t>
      </w:r>
      <w:r w:rsidRPr="006910BF">
        <w:rPr>
          <w:rFonts w:ascii="Arial" w:hAnsi="Arial" w:cs="Arial"/>
          <w:b/>
          <w:bCs/>
          <w:color w:val="002060"/>
          <w:sz w:val="22"/>
          <w:szCs w:val="22"/>
        </w:rPr>
        <w:tab/>
      </w:r>
      <w:proofErr w:type="gramStart"/>
      <w:r w:rsidRPr="006910BF">
        <w:rPr>
          <w:rFonts w:ascii="Arial" w:hAnsi="Arial" w:cs="Arial"/>
          <w:b/>
          <w:bCs/>
          <w:color w:val="002060"/>
          <w:sz w:val="22"/>
          <w:szCs w:val="22"/>
        </w:rPr>
        <w:t>Venerdì</w:t>
      </w:r>
      <w:proofErr w:type="gramEnd"/>
      <w:r w:rsidRPr="006910BF">
        <w:rPr>
          <w:rFonts w:ascii="Arial" w:hAnsi="Arial" w:cs="Arial"/>
          <w:b/>
          <w:bCs/>
          <w:color w:val="002060"/>
          <w:sz w:val="22"/>
          <w:szCs w:val="22"/>
        </w:rPr>
        <w:t xml:space="preserve"> 26/04/2024</w:t>
      </w:r>
      <w:r w:rsidRPr="006910BF">
        <w:rPr>
          <w:rFonts w:ascii="Arial" w:hAnsi="Arial" w:cs="Arial"/>
          <w:b/>
          <w:bCs/>
          <w:color w:val="002060"/>
          <w:sz w:val="22"/>
          <w:szCs w:val="22"/>
        </w:rPr>
        <w:tab/>
      </w:r>
      <w:r w:rsidRPr="006910BF">
        <w:rPr>
          <w:rFonts w:ascii="Arial" w:hAnsi="Arial" w:cs="Arial"/>
          <w:b/>
          <w:bCs/>
          <w:color w:val="002060"/>
          <w:sz w:val="22"/>
          <w:szCs w:val="22"/>
        </w:rPr>
        <w:tab/>
        <w:t>ACQUALAGNA CALCIO C 5 – SAN BIAGIO</w:t>
      </w:r>
      <w:r w:rsidRPr="006910BF">
        <w:rPr>
          <w:rFonts w:ascii="Arial" w:hAnsi="Arial" w:cs="Arial"/>
          <w:color w:val="002060"/>
          <w:sz w:val="22"/>
          <w:szCs w:val="22"/>
        </w:rPr>
        <w:tab/>
      </w:r>
      <w:r w:rsidRPr="006910BF">
        <w:rPr>
          <w:rFonts w:ascii="Arial" w:hAnsi="Arial" w:cs="Arial"/>
          <w:color w:val="002060"/>
          <w:sz w:val="22"/>
          <w:szCs w:val="22"/>
        </w:rPr>
        <w:tab/>
      </w:r>
      <w:r w:rsidRPr="006910BF">
        <w:rPr>
          <w:rFonts w:ascii="Arial" w:hAnsi="Arial" w:cs="Arial"/>
          <w:color w:val="002060"/>
          <w:sz w:val="22"/>
          <w:szCs w:val="22"/>
        </w:rPr>
        <w:tab/>
      </w:r>
      <w:r w:rsidRPr="006910BF">
        <w:rPr>
          <w:rFonts w:ascii="Arial" w:hAnsi="Arial" w:cs="Arial"/>
          <w:color w:val="002060"/>
          <w:sz w:val="22"/>
          <w:szCs w:val="22"/>
        </w:rPr>
        <w:tab/>
      </w:r>
      <w:r w:rsidRPr="006910BF">
        <w:rPr>
          <w:rFonts w:ascii="Arial" w:hAnsi="Arial" w:cs="Arial"/>
          <w:b/>
          <w:bCs/>
          <w:color w:val="002060"/>
          <w:sz w:val="22"/>
          <w:szCs w:val="22"/>
        </w:rPr>
        <w:t>ore 21:30</w:t>
      </w:r>
    </w:p>
    <w:p w14:paraId="2A5A43CE" w14:textId="77777777" w:rsidR="00D4733A" w:rsidRPr="006910BF" w:rsidRDefault="00D4733A" w:rsidP="00D4733A">
      <w:pPr>
        <w:pStyle w:val="breakline"/>
        <w:jc w:val="both"/>
        <w:rPr>
          <w:rFonts w:ascii="Arial" w:hAnsi="Arial" w:cs="Arial"/>
          <w:b/>
          <w:bCs/>
          <w:i/>
          <w:iCs/>
          <w:color w:val="002060"/>
          <w:sz w:val="22"/>
          <w:szCs w:val="22"/>
        </w:rPr>
      </w:pPr>
      <w:r w:rsidRPr="006910BF">
        <w:rPr>
          <w:rFonts w:ascii="Arial" w:hAnsi="Arial" w:cs="Arial"/>
          <w:color w:val="002060"/>
          <w:sz w:val="22"/>
          <w:szCs w:val="22"/>
        </w:rPr>
        <w:tab/>
      </w:r>
      <w:r w:rsidRPr="006910BF">
        <w:rPr>
          <w:rFonts w:ascii="Arial" w:hAnsi="Arial" w:cs="Arial"/>
          <w:color w:val="002060"/>
          <w:sz w:val="22"/>
          <w:szCs w:val="22"/>
        </w:rPr>
        <w:tab/>
      </w:r>
      <w:r w:rsidRPr="006910BF">
        <w:rPr>
          <w:rFonts w:ascii="Arial" w:hAnsi="Arial" w:cs="Arial"/>
          <w:color w:val="002060"/>
          <w:sz w:val="22"/>
          <w:szCs w:val="22"/>
        </w:rPr>
        <w:tab/>
      </w:r>
      <w:r w:rsidRPr="006910BF">
        <w:rPr>
          <w:rFonts w:ascii="Arial" w:hAnsi="Arial" w:cs="Arial"/>
          <w:color w:val="002060"/>
          <w:sz w:val="22"/>
          <w:szCs w:val="22"/>
        </w:rPr>
        <w:tab/>
      </w:r>
    </w:p>
    <w:p w14:paraId="63E7F081" w14:textId="77777777" w:rsidR="00D4733A" w:rsidRPr="006910BF" w:rsidRDefault="00D4733A" w:rsidP="00D4733A">
      <w:pPr>
        <w:pStyle w:val="breakline"/>
        <w:jc w:val="both"/>
        <w:rPr>
          <w:rFonts w:ascii="Arial" w:hAnsi="Arial" w:cs="Arial"/>
          <w:b/>
          <w:bCs/>
          <w:color w:val="002060"/>
          <w:sz w:val="22"/>
          <w:szCs w:val="22"/>
        </w:rPr>
      </w:pPr>
      <w:r w:rsidRPr="006910BF">
        <w:rPr>
          <w:rFonts w:ascii="Arial" w:hAnsi="Arial" w:cs="Arial"/>
          <w:b/>
          <w:bCs/>
          <w:color w:val="002060"/>
          <w:sz w:val="22"/>
          <w:szCs w:val="22"/>
        </w:rPr>
        <w:t>Ritorno</w:t>
      </w:r>
      <w:r w:rsidRPr="006910BF">
        <w:rPr>
          <w:rFonts w:ascii="Arial" w:hAnsi="Arial" w:cs="Arial"/>
          <w:b/>
          <w:bCs/>
          <w:color w:val="002060"/>
          <w:sz w:val="22"/>
          <w:szCs w:val="22"/>
        </w:rPr>
        <w:tab/>
      </w:r>
      <w:proofErr w:type="gramStart"/>
      <w:r w:rsidRPr="006910BF">
        <w:rPr>
          <w:rFonts w:ascii="Arial" w:hAnsi="Arial" w:cs="Arial"/>
          <w:b/>
          <w:bCs/>
          <w:color w:val="002060"/>
          <w:sz w:val="22"/>
          <w:szCs w:val="22"/>
        </w:rPr>
        <w:t>Sabato</w:t>
      </w:r>
      <w:proofErr w:type="gramEnd"/>
      <w:r w:rsidRPr="006910BF">
        <w:rPr>
          <w:rFonts w:ascii="Arial" w:hAnsi="Arial" w:cs="Arial"/>
          <w:b/>
          <w:bCs/>
          <w:color w:val="002060"/>
          <w:sz w:val="22"/>
          <w:szCs w:val="22"/>
        </w:rPr>
        <w:t xml:space="preserve"> 04/05/2024</w:t>
      </w:r>
      <w:r w:rsidRPr="006910BF">
        <w:rPr>
          <w:rFonts w:ascii="Arial" w:hAnsi="Arial" w:cs="Arial"/>
          <w:b/>
          <w:bCs/>
          <w:color w:val="002060"/>
          <w:sz w:val="22"/>
          <w:szCs w:val="22"/>
        </w:rPr>
        <w:tab/>
      </w:r>
      <w:r w:rsidRPr="006910BF">
        <w:rPr>
          <w:rFonts w:ascii="Arial" w:hAnsi="Arial" w:cs="Arial"/>
          <w:b/>
          <w:bCs/>
          <w:color w:val="002060"/>
          <w:sz w:val="22"/>
          <w:szCs w:val="22"/>
        </w:rPr>
        <w:tab/>
        <w:t>SAN BIAGIO – ACQUALAGNA CALCIO C 5</w:t>
      </w:r>
    </w:p>
    <w:p w14:paraId="54026751" w14:textId="77777777" w:rsidR="00D4733A" w:rsidRPr="006910BF" w:rsidRDefault="00D4733A" w:rsidP="00D4733A">
      <w:pPr>
        <w:pStyle w:val="breakline"/>
        <w:jc w:val="both"/>
        <w:rPr>
          <w:rFonts w:ascii="Arial" w:hAnsi="Arial" w:cs="Arial"/>
          <w:b/>
          <w:bCs/>
          <w:color w:val="002060"/>
          <w:sz w:val="22"/>
          <w:szCs w:val="22"/>
        </w:rPr>
      </w:pPr>
      <w:r w:rsidRPr="006910BF">
        <w:rPr>
          <w:rFonts w:ascii="Arial" w:hAnsi="Arial" w:cs="Arial"/>
          <w:color w:val="002060"/>
          <w:sz w:val="22"/>
          <w:szCs w:val="22"/>
        </w:rPr>
        <w:lastRenderedPageBreak/>
        <w:tab/>
      </w:r>
      <w:r w:rsidRPr="006910BF">
        <w:rPr>
          <w:rFonts w:ascii="Arial" w:hAnsi="Arial" w:cs="Arial"/>
          <w:color w:val="002060"/>
          <w:sz w:val="22"/>
          <w:szCs w:val="22"/>
        </w:rPr>
        <w:tab/>
      </w:r>
      <w:r w:rsidRPr="006910BF">
        <w:rPr>
          <w:rFonts w:ascii="Arial" w:hAnsi="Arial" w:cs="Arial"/>
          <w:b/>
          <w:bCs/>
          <w:color w:val="002060"/>
          <w:sz w:val="22"/>
          <w:szCs w:val="22"/>
        </w:rPr>
        <w:t>ore 16:00</w:t>
      </w:r>
    </w:p>
    <w:p w14:paraId="7B428230" w14:textId="77777777" w:rsidR="00D4733A" w:rsidRPr="006910BF" w:rsidRDefault="00D4733A" w:rsidP="00D4733A">
      <w:pPr>
        <w:pStyle w:val="breakline"/>
        <w:jc w:val="both"/>
        <w:rPr>
          <w:rFonts w:ascii="Arial" w:hAnsi="Arial" w:cs="Arial"/>
          <w:color w:val="002060"/>
          <w:sz w:val="22"/>
          <w:szCs w:val="22"/>
        </w:rPr>
      </w:pPr>
    </w:p>
    <w:p w14:paraId="41895DA1" w14:textId="77777777" w:rsidR="00D4733A" w:rsidRPr="006910BF" w:rsidRDefault="00D4733A" w:rsidP="00D4733A">
      <w:pPr>
        <w:pStyle w:val="Corpodeltesto21"/>
        <w:rPr>
          <w:rFonts w:ascii="Arial" w:hAnsi="Arial" w:cs="Arial"/>
          <w:color w:val="002060"/>
          <w:sz w:val="22"/>
        </w:rPr>
      </w:pPr>
      <w:r w:rsidRPr="006910BF">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DD9BC6F" w14:textId="77777777" w:rsidR="00D4733A" w:rsidRPr="006910BF" w:rsidRDefault="00D4733A" w:rsidP="00D4733A">
      <w:pPr>
        <w:pStyle w:val="Corpodeltesto21"/>
        <w:rPr>
          <w:rFonts w:ascii="Arial" w:hAnsi="Arial" w:cs="Arial"/>
          <w:color w:val="002060"/>
          <w:sz w:val="22"/>
        </w:rPr>
      </w:pPr>
      <w:r w:rsidRPr="006910BF">
        <w:rPr>
          <w:rFonts w:ascii="Arial" w:hAnsi="Arial" w:cs="Arial"/>
          <w:color w:val="002060"/>
          <w:sz w:val="22"/>
        </w:rPr>
        <w:t>Persistendo ancora la parità, si procederà direttamente all’effettuazione dei tiri di rigore secondo modalità previste dalle vigenti norme federali.</w:t>
      </w:r>
    </w:p>
    <w:p w14:paraId="351ECB16" w14:textId="77777777" w:rsidR="00D4733A" w:rsidRPr="006910BF" w:rsidRDefault="00D4733A" w:rsidP="00D4733A">
      <w:pPr>
        <w:pStyle w:val="breakline"/>
        <w:jc w:val="both"/>
        <w:rPr>
          <w:rFonts w:ascii="Arial" w:hAnsi="Arial" w:cs="Arial"/>
          <w:color w:val="002060"/>
          <w:sz w:val="22"/>
          <w:szCs w:val="22"/>
        </w:rPr>
      </w:pPr>
    </w:p>
    <w:p w14:paraId="7961DFE2" w14:textId="77777777" w:rsidR="00D4733A" w:rsidRPr="006910BF" w:rsidRDefault="00D4733A" w:rsidP="00D4733A">
      <w:pPr>
        <w:pStyle w:val="breakline"/>
        <w:jc w:val="both"/>
        <w:rPr>
          <w:rFonts w:ascii="Arial" w:hAnsi="Arial" w:cs="Arial"/>
          <w:b/>
          <w:bCs/>
          <w:color w:val="002060"/>
          <w:sz w:val="22"/>
          <w:szCs w:val="22"/>
        </w:rPr>
      </w:pPr>
      <w:r w:rsidRPr="006910BF">
        <w:rPr>
          <w:rFonts w:ascii="Arial" w:hAnsi="Arial" w:cs="Arial"/>
          <w:b/>
          <w:bCs/>
          <w:color w:val="002060"/>
          <w:sz w:val="22"/>
          <w:szCs w:val="22"/>
        </w:rPr>
        <w:t>GARA DI FINALE</w:t>
      </w:r>
    </w:p>
    <w:p w14:paraId="3AD6D996" w14:textId="77777777" w:rsidR="00D4733A" w:rsidRDefault="00D4733A" w:rsidP="00D4733A">
      <w:pPr>
        <w:pStyle w:val="breakline"/>
        <w:jc w:val="both"/>
        <w:rPr>
          <w:rFonts w:ascii="Arial" w:hAnsi="Arial" w:cs="Arial"/>
          <w:color w:val="002060"/>
          <w:sz w:val="22"/>
          <w:szCs w:val="22"/>
        </w:rPr>
      </w:pPr>
      <w:r w:rsidRPr="006910BF">
        <w:rPr>
          <w:rFonts w:ascii="Arial" w:hAnsi="Arial" w:cs="Arial"/>
          <w:color w:val="002060"/>
          <w:sz w:val="22"/>
          <w:szCs w:val="22"/>
        </w:rPr>
        <w:t xml:space="preserve">La Gara di Finale sarà disputata </w:t>
      </w:r>
      <w:proofErr w:type="gramStart"/>
      <w:r w:rsidRPr="006910BF">
        <w:rPr>
          <w:rFonts w:ascii="Arial" w:hAnsi="Arial" w:cs="Arial"/>
          <w:b/>
          <w:bCs/>
          <w:color w:val="002060"/>
          <w:sz w:val="22"/>
          <w:szCs w:val="22"/>
        </w:rPr>
        <w:t>Venerdì</w:t>
      </w:r>
      <w:proofErr w:type="gramEnd"/>
      <w:r w:rsidRPr="006910BF">
        <w:rPr>
          <w:rFonts w:ascii="Arial" w:hAnsi="Arial" w:cs="Arial"/>
          <w:b/>
          <w:bCs/>
          <w:color w:val="002060"/>
          <w:sz w:val="22"/>
          <w:szCs w:val="22"/>
        </w:rPr>
        <w:t xml:space="preserve"> 17/05/2024</w:t>
      </w:r>
      <w:r w:rsidRPr="006910BF">
        <w:rPr>
          <w:rFonts w:ascii="Arial" w:hAnsi="Arial" w:cs="Arial"/>
          <w:color w:val="002060"/>
          <w:sz w:val="22"/>
          <w:szCs w:val="22"/>
        </w:rPr>
        <w:t xml:space="preserve"> orario e campo della vincente del Triangolare.</w:t>
      </w:r>
    </w:p>
    <w:p w14:paraId="5F662C54" w14:textId="77777777" w:rsidR="00D4733A" w:rsidRDefault="00D4733A" w:rsidP="00D4733A">
      <w:pPr>
        <w:pStyle w:val="LndNormale1"/>
      </w:pPr>
    </w:p>
    <w:p w14:paraId="6DBF6E60" w14:textId="77777777" w:rsidR="00D4733A" w:rsidRPr="00046569" w:rsidRDefault="00D4733A" w:rsidP="00D4733A">
      <w:pPr>
        <w:pStyle w:val="titoloprinc0"/>
        <w:rPr>
          <w:color w:val="002060"/>
        </w:rPr>
      </w:pPr>
      <w:r>
        <w:rPr>
          <w:color w:val="002060"/>
        </w:rPr>
        <w:t>PLAY OFF</w:t>
      </w:r>
    </w:p>
    <w:p w14:paraId="63FA4D3D" w14:textId="77777777" w:rsidR="00D4733A" w:rsidRPr="00BF249F" w:rsidRDefault="00D4733A" w:rsidP="00D4733A">
      <w:pPr>
        <w:pStyle w:val="LndNormale1"/>
        <w:rPr>
          <w:szCs w:val="22"/>
        </w:rPr>
      </w:pPr>
    </w:p>
    <w:p w14:paraId="1471FA73" w14:textId="77777777" w:rsidR="00D4733A" w:rsidRPr="00BF249F" w:rsidRDefault="00D4733A" w:rsidP="00D4733A">
      <w:pPr>
        <w:rPr>
          <w:rFonts w:ascii="Arial" w:hAnsi="Arial" w:cs="Arial"/>
          <w:color w:val="002060"/>
          <w:sz w:val="22"/>
          <w:szCs w:val="22"/>
        </w:rPr>
      </w:pPr>
      <w:r w:rsidRPr="00BF249F">
        <w:rPr>
          <w:rFonts w:ascii="Arial" w:hAnsi="Arial" w:cs="Arial"/>
          <w:color w:val="002060"/>
          <w:sz w:val="22"/>
          <w:szCs w:val="22"/>
        </w:rPr>
        <w:t>L’individuazione delle squadre che saranno promosse in Serie C2 avviene con le seguenti modalità e secondo la seguente formula:</w:t>
      </w:r>
    </w:p>
    <w:p w14:paraId="73A1C6B8" w14:textId="77777777" w:rsidR="00D4733A" w:rsidRPr="00BF249F" w:rsidRDefault="00D4733A" w:rsidP="00D4733A">
      <w:pPr>
        <w:rPr>
          <w:rFonts w:ascii="Arial" w:hAnsi="Arial" w:cs="Arial"/>
          <w:color w:val="002060"/>
          <w:sz w:val="22"/>
          <w:szCs w:val="22"/>
        </w:rPr>
      </w:pPr>
    </w:p>
    <w:p w14:paraId="205182D9" w14:textId="77777777" w:rsidR="00D4733A" w:rsidRDefault="00D4733A" w:rsidP="00D4733A">
      <w:pPr>
        <w:numPr>
          <w:ilvl w:val="0"/>
          <w:numId w:val="21"/>
        </w:numPr>
        <w:ind w:left="641" w:hanging="357"/>
        <w:rPr>
          <w:rFonts w:ascii="Arial" w:hAnsi="Arial" w:cs="Arial"/>
          <w:color w:val="002060"/>
          <w:sz w:val="22"/>
          <w:szCs w:val="22"/>
        </w:rPr>
      </w:pPr>
      <w:r w:rsidRPr="00BF249F">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superiore a 14 punti l’incontro di play off non verrà disputato e la società 2^ classificata passerà al turno successivo. In caso di effettuazione della gara, qualora al termine dei tempi regolamentari dovesse persistere il risultato di parità verranno disputati </w:t>
      </w:r>
      <w:proofErr w:type="gramStart"/>
      <w:r w:rsidRPr="00BF249F">
        <w:rPr>
          <w:rFonts w:ascii="Arial" w:hAnsi="Arial" w:cs="Arial"/>
          <w:color w:val="002060"/>
          <w:sz w:val="22"/>
          <w:szCs w:val="22"/>
        </w:rPr>
        <w:t>2</w:t>
      </w:r>
      <w:proofErr w:type="gramEnd"/>
      <w:r w:rsidRPr="00BF249F">
        <w:rPr>
          <w:rFonts w:ascii="Arial" w:hAnsi="Arial" w:cs="Arial"/>
          <w:color w:val="002060"/>
          <w:sz w:val="22"/>
          <w:szCs w:val="22"/>
        </w:rPr>
        <w:t xml:space="preserve"> tempi supplementari; persistendo ulteriore parità risulterà vincente la squadra che gioca in casa o che deve ritenersi tale; </w:t>
      </w:r>
    </w:p>
    <w:p w14:paraId="72157800" w14:textId="77777777" w:rsidR="00D4733A" w:rsidRDefault="00D4733A" w:rsidP="00D4733A">
      <w:pPr>
        <w:ind w:left="641"/>
        <w:rPr>
          <w:rFonts w:ascii="Arial" w:hAnsi="Arial" w:cs="Arial"/>
          <w:color w:val="002060"/>
          <w:sz w:val="22"/>
          <w:szCs w:val="22"/>
        </w:rPr>
      </w:pPr>
    </w:p>
    <w:p w14:paraId="3CA9888B" w14:textId="77777777" w:rsidR="00D4733A" w:rsidRPr="009B3942" w:rsidRDefault="00D4733A" w:rsidP="00D4733A">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“A”</w:t>
      </w:r>
    </w:p>
    <w:p w14:paraId="4EE80FBE" w14:textId="77777777" w:rsidR="00D4733A" w:rsidRPr="009B3942" w:rsidRDefault="00D4733A" w:rsidP="00D4733A">
      <w:pPr>
        <w:ind w:left="720"/>
        <w:jc w:val="center"/>
        <w:rPr>
          <w:rFonts w:ascii="Arial" w:hAnsi="Arial" w:cs="Arial"/>
          <w:b/>
          <w:bCs/>
          <w:color w:val="002060"/>
          <w:sz w:val="22"/>
          <w:szCs w:val="22"/>
        </w:rPr>
      </w:pPr>
      <w:r w:rsidRPr="009B3942">
        <w:rPr>
          <w:rFonts w:ascii="Arial" w:hAnsi="Arial" w:cs="Arial"/>
          <w:b/>
          <w:bCs/>
          <w:color w:val="002060"/>
          <w:sz w:val="22"/>
          <w:szCs w:val="22"/>
        </w:rPr>
        <w:t xml:space="preserve">GIOVANI SANT’IPPOLITO </w:t>
      </w:r>
      <w:r>
        <w:rPr>
          <w:rFonts w:ascii="Arial" w:hAnsi="Arial" w:cs="Arial"/>
          <w:b/>
          <w:bCs/>
          <w:color w:val="002060"/>
          <w:sz w:val="22"/>
          <w:szCs w:val="22"/>
        </w:rPr>
        <w:t>–</w:t>
      </w:r>
      <w:r w:rsidRPr="009B3942">
        <w:rPr>
          <w:rFonts w:ascii="Arial" w:hAnsi="Arial" w:cs="Arial"/>
          <w:b/>
          <w:bCs/>
          <w:color w:val="002060"/>
          <w:sz w:val="22"/>
          <w:szCs w:val="22"/>
        </w:rPr>
        <w:t xml:space="preserve"> CIARNIN</w:t>
      </w:r>
    </w:p>
    <w:p w14:paraId="37B0BE4C" w14:textId="77777777" w:rsidR="00D4733A" w:rsidRPr="009B3942" w:rsidRDefault="00D4733A" w:rsidP="00D4733A">
      <w:pPr>
        <w:ind w:left="720"/>
        <w:jc w:val="center"/>
        <w:rPr>
          <w:rFonts w:ascii="Arial" w:hAnsi="Arial" w:cs="Arial"/>
          <w:b/>
          <w:bCs/>
          <w:i/>
          <w:iCs/>
          <w:color w:val="002060"/>
          <w:sz w:val="22"/>
          <w:szCs w:val="22"/>
        </w:rPr>
      </w:pPr>
      <w:r w:rsidRPr="009B3942">
        <w:rPr>
          <w:rFonts w:ascii="Arial" w:hAnsi="Arial" w:cs="Arial"/>
          <w:b/>
          <w:bCs/>
          <w:i/>
          <w:iCs/>
          <w:color w:val="002060"/>
          <w:sz w:val="22"/>
          <w:szCs w:val="22"/>
        </w:rPr>
        <w:t>Venerdì 03/05/2024, ore 21:30</w:t>
      </w:r>
    </w:p>
    <w:p w14:paraId="12812E06" w14:textId="77777777" w:rsidR="00D4733A" w:rsidRPr="009B3942" w:rsidRDefault="00D4733A" w:rsidP="00D4733A">
      <w:pPr>
        <w:rPr>
          <w:rFonts w:ascii="Arial" w:hAnsi="Arial" w:cs="Arial"/>
          <w:color w:val="002060"/>
          <w:sz w:val="22"/>
          <w:szCs w:val="22"/>
        </w:rPr>
      </w:pPr>
    </w:p>
    <w:p w14:paraId="00CF4971" w14:textId="77777777" w:rsidR="00D4733A" w:rsidRPr="009B3942" w:rsidRDefault="00D4733A" w:rsidP="00D4733A">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“B”</w:t>
      </w:r>
    </w:p>
    <w:p w14:paraId="2B411C70" w14:textId="77777777" w:rsidR="00D4733A" w:rsidRPr="001B57D6" w:rsidRDefault="00D4733A" w:rsidP="00D4733A">
      <w:pPr>
        <w:pStyle w:val="Paragrafoelenco"/>
        <w:jc w:val="center"/>
        <w:rPr>
          <w:rFonts w:ascii="Arial" w:hAnsi="Arial" w:cs="Arial"/>
          <w:b/>
          <w:iCs/>
          <w:color w:val="002060"/>
          <w:sz w:val="22"/>
          <w:szCs w:val="22"/>
        </w:rPr>
      </w:pPr>
      <w:r w:rsidRPr="009B3942">
        <w:rPr>
          <w:rFonts w:ascii="Arial" w:hAnsi="Arial" w:cs="Arial"/>
          <w:b/>
          <w:iCs/>
          <w:color w:val="002060"/>
          <w:sz w:val="22"/>
          <w:szCs w:val="22"/>
        </w:rPr>
        <w:t>ANKON NOVA MARMI QUALIFICATA ALLA FINALE PLAY-OFF PER EFFETTO DEL DISTACCO PARI O SUPERIORE AI 14 PUNTI DALLA QUINTA CLASSIFICATA</w:t>
      </w:r>
    </w:p>
    <w:p w14:paraId="7BECCADA" w14:textId="77777777" w:rsidR="00D4733A" w:rsidRDefault="00D4733A" w:rsidP="00D4733A">
      <w:pPr>
        <w:ind w:left="641"/>
        <w:rPr>
          <w:rFonts w:ascii="Arial" w:hAnsi="Arial" w:cs="Arial"/>
          <w:color w:val="002060"/>
          <w:sz w:val="22"/>
          <w:szCs w:val="22"/>
        </w:rPr>
      </w:pPr>
    </w:p>
    <w:p w14:paraId="462F148E" w14:textId="77777777" w:rsidR="00D4733A" w:rsidRPr="009B3942" w:rsidRDefault="00D4733A" w:rsidP="00D4733A">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w:t>
      </w:r>
      <w:r>
        <w:rPr>
          <w:rFonts w:ascii="Arial" w:hAnsi="Arial" w:cs="Arial"/>
          <w:b/>
          <w:bCs/>
          <w:i/>
          <w:iCs/>
          <w:color w:val="002060"/>
          <w:sz w:val="22"/>
          <w:szCs w:val="22"/>
        </w:rPr>
        <w:t>C</w:t>
      </w:r>
      <w:r w:rsidRPr="009B3942">
        <w:rPr>
          <w:rFonts w:ascii="Arial" w:hAnsi="Arial" w:cs="Arial"/>
          <w:b/>
          <w:bCs/>
          <w:i/>
          <w:iCs/>
          <w:color w:val="002060"/>
          <w:sz w:val="22"/>
          <w:szCs w:val="22"/>
        </w:rPr>
        <w:t>”</w:t>
      </w:r>
    </w:p>
    <w:p w14:paraId="1734577E" w14:textId="77777777" w:rsidR="00D4733A" w:rsidRPr="009B3942" w:rsidRDefault="00D4733A" w:rsidP="00D4733A">
      <w:pPr>
        <w:ind w:left="720"/>
        <w:jc w:val="center"/>
        <w:rPr>
          <w:rFonts w:ascii="Arial" w:hAnsi="Arial" w:cs="Arial"/>
          <w:b/>
          <w:bCs/>
          <w:color w:val="002060"/>
          <w:sz w:val="22"/>
          <w:szCs w:val="22"/>
        </w:rPr>
      </w:pPr>
      <w:r>
        <w:rPr>
          <w:rFonts w:ascii="Arial" w:hAnsi="Arial" w:cs="Arial"/>
          <w:b/>
          <w:bCs/>
          <w:color w:val="002060"/>
          <w:sz w:val="22"/>
          <w:szCs w:val="22"/>
        </w:rPr>
        <w:t>CASTELERAIMONDO CALCIO A 5 – CANTINE RIUNITE CSI</w:t>
      </w:r>
    </w:p>
    <w:p w14:paraId="4E0D3053" w14:textId="77777777" w:rsidR="00D4733A" w:rsidRPr="009B3942" w:rsidRDefault="00D4733A" w:rsidP="00D4733A">
      <w:pPr>
        <w:ind w:left="720"/>
        <w:jc w:val="center"/>
        <w:rPr>
          <w:rFonts w:ascii="Arial" w:hAnsi="Arial" w:cs="Arial"/>
          <w:b/>
          <w:bCs/>
          <w:i/>
          <w:iCs/>
          <w:color w:val="002060"/>
          <w:sz w:val="22"/>
          <w:szCs w:val="22"/>
        </w:rPr>
      </w:pPr>
      <w:r>
        <w:rPr>
          <w:rFonts w:ascii="Arial" w:hAnsi="Arial" w:cs="Arial"/>
          <w:b/>
          <w:bCs/>
          <w:i/>
          <w:iCs/>
          <w:color w:val="002060"/>
          <w:sz w:val="22"/>
          <w:szCs w:val="22"/>
        </w:rPr>
        <w:t>Sabato 04</w:t>
      </w:r>
      <w:r w:rsidRPr="009B3942">
        <w:rPr>
          <w:rFonts w:ascii="Arial" w:hAnsi="Arial" w:cs="Arial"/>
          <w:b/>
          <w:bCs/>
          <w:i/>
          <w:iCs/>
          <w:color w:val="002060"/>
          <w:sz w:val="22"/>
          <w:szCs w:val="22"/>
        </w:rPr>
        <w:t>/05/2024, ore 1</w:t>
      </w:r>
      <w:r>
        <w:rPr>
          <w:rFonts w:ascii="Arial" w:hAnsi="Arial" w:cs="Arial"/>
          <w:b/>
          <w:bCs/>
          <w:i/>
          <w:iCs/>
          <w:color w:val="002060"/>
          <w:sz w:val="22"/>
          <w:szCs w:val="22"/>
        </w:rPr>
        <w:t>5</w:t>
      </w:r>
      <w:r w:rsidRPr="009B3942">
        <w:rPr>
          <w:rFonts w:ascii="Arial" w:hAnsi="Arial" w:cs="Arial"/>
          <w:b/>
          <w:bCs/>
          <w:i/>
          <w:iCs/>
          <w:color w:val="002060"/>
          <w:sz w:val="22"/>
          <w:szCs w:val="22"/>
        </w:rPr>
        <w:t>:</w:t>
      </w:r>
      <w:r>
        <w:rPr>
          <w:rFonts w:ascii="Arial" w:hAnsi="Arial" w:cs="Arial"/>
          <w:b/>
          <w:bCs/>
          <w:i/>
          <w:iCs/>
          <w:color w:val="002060"/>
          <w:sz w:val="22"/>
          <w:szCs w:val="22"/>
        </w:rPr>
        <w:t>0</w:t>
      </w:r>
      <w:r w:rsidRPr="009B3942">
        <w:rPr>
          <w:rFonts w:ascii="Arial" w:hAnsi="Arial" w:cs="Arial"/>
          <w:b/>
          <w:bCs/>
          <w:i/>
          <w:iCs/>
          <w:color w:val="002060"/>
          <w:sz w:val="22"/>
          <w:szCs w:val="22"/>
        </w:rPr>
        <w:t>0</w:t>
      </w:r>
    </w:p>
    <w:p w14:paraId="6B03B8CA" w14:textId="77777777" w:rsidR="00D4733A" w:rsidRDefault="00D4733A" w:rsidP="00D4733A">
      <w:pPr>
        <w:ind w:left="641"/>
        <w:rPr>
          <w:rFonts w:ascii="Arial" w:hAnsi="Arial" w:cs="Arial"/>
          <w:color w:val="002060"/>
          <w:sz w:val="22"/>
          <w:szCs w:val="22"/>
        </w:rPr>
      </w:pPr>
    </w:p>
    <w:p w14:paraId="08D51905" w14:textId="77777777" w:rsidR="00D4733A" w:rsidRPr="009B3942" w:rsidRDefault="00D4733A" w:rsidP="00D4733A">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w:t>
      </w:r>
      <w:r>
        <w:rPr>
          <w:rFonts w:ascii="Arial" w:hAnsi="Arial" w:cs="Arial"/>
          <w:b/>
          <w:bCs/>
          <w:i/>
          <w:iCs/>
          <w:color w:val="002060"/>
          <w:sz w:val="22"/>
          <w:szCs w:val="22"/>
        </w:rPr>
        <w:t>D</w:t>
      </w:r>
      <w:r w:rsidRPr="009B3942">
        <w:rPr>
          <w:rFonts w:ascii="Arial" w:hAnsi="Arial" w:cs="Arial"/>
          <w:b/>
          <w:bCs/>
          <w:i/>
          <w:iCs/>
          <w:color w:val="002060"/>
          <w:sz w:val="22"/>
          <w:szCs w:val="22"/>
        </w:rPr>
        <w:t>”</w:t>
      </w:r>
    </w:p>
    <w:p w14:paraId="722D7D33" w14:textId="77777777" w:rsidR="00D4733A" w:rsidRPr="001B57D6" w:rsidRDefault="00D4733A" w:rsidP="00D4733A">
      <w:pPr>
        <w:pStyle w:val="Paragrafoelenco"/>
        <w:jc w:val="center"/>
        <w:rPr>
          <w:rFonts w:ascii="Arial" w:hAnsi="Arial" w:cs="Arial"/>
          <w:b/>
          <w:iCs/>
          <w:color w:val="002060"/>
          <w:sz w:val="22"/>
          <w:szCs w:val="22"/>
        </w:rPr>
      </w:pPr>
      <w:r>
        <w:rPr>
          <w:rFonts w:ascii="Arial" w:hAnsi="Arial" w:cs="Arial"/>
          <w:b/>
          <w:iCs/>
          <w:color w:val="002060"/>
          <w:sz w:val="22"/>
          <w:szCs w:val="22"/>
        </w:rPr>
        <w:t>FUTSAL RECANATI</w:t>
      </w:r>
      <w:r w:rsidRPr="009B3942">
        <w:rPr>
          <w:rFonts w:ascii="Arial" w:hAnsi="Arial" w:cs="Arial"/>
          <w:b/>
          <w:iCs/>
          <w:color w:val="002060"/>
          <w:sz w:val="22"/>
          <w:szCs w:val="22"/>
        </w:rPr>
        <w:t xml:space="preserve"> QUALIFICATA ALLA FINALE PLAY-OFF PER EFFETTO DEL DISTACCO PARI O SUPERIORE AI 14 PUNTI DALLA QUINTA CLASSIFICATA</w:t>
      </w:r>
    </w:p>
    <w:p w14:paraId="56290A0F" w14:textId="77777777" w:rsidR="00D4733A" w:rsidRDefault="00D4733A" w:rsidP="00D4733A">
      <w:pPr>
        <w:ind w:left="641"/>
        <w:rPr>
          <w:rFonts w:ascii="Arial" w:hAnsi="Arial" w:cs="Arial"/>
          <w:color w:val="002060"/>
          <w:sz w:val="22"/>
          <w:szCs w:val="22"/>
        </w:rPr>
      </w:pPr>
    </w:p>
    <w:p w14:paraId="7F73B717" w14:textId="77777777" w:rsidR="00D4733A" w:rsidRPr="009B3942" w:rsidRDefault="00D4733A" w:rsidP="00D4733A">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w:t>
      </w:r>
      <w:r>
        <w:rPr>
          <w:rFonts w:ascii="Arial" w:hAnsi="Arial" w:cs="Arial"/>
          <w:b/>
          <w:bCs/>
          <w:i/>
          <w:iCs/>
          <w:color w:val="002060"/>
          <w:sz w:val="22"/>
          <w:szCs w:val="22"/>
        </w:rPr>
        <w:t>E</w:t>
      </w:r>
      <w:r w:rsidRPr="009B3942">
        <w:rPr>
          <w:rFonts w:ascii="Arial" w:hAnsi="Arial" w:cs="Arial"/>
          <w:b/>
          <w:bCs/>
          <w:i/>
          <w:iCs/>
          <w:color w:val="002060"/>
          <w:sz w:val="22"/>
          <w:szCs w:val="22"/>
        </w:rPr>
        <w:t>”</w:t>
      </w:r>
    </w:p>
    <w:p w14:paraId="1543DECD" w14:textId="77777777" w:rsidR="00D4733A" w:rsidRPr="001B57D6" w:rsidRDefault="00D4733A" w:rsidP="00D4733A">
      <w:pPr>
        <w:pStyle w:val="Paragrafoelenco"/>
        <w:jc w:val="center"/>
        <w:rPr>
          <w:rFonts w:ascii="Arial" w:hAnsi="Arial" w:cs="Arial"/>
          <w:b/>
          <w:iCs/>
          <w:color w:val="002060"/>
          <w:sz w:val="22"/>
          <w:szCs w:val="22"/>
        </w:rPr>
      </w:pPr>
      <w:r>
        <w:rPr>
          <w:rFonts w:ascii="Arial" w:hAnsi="Arial" w:cs="Arial"/>
          <w:b/>
          <w:iCs/>
          <w:color w:val="002060"/>
          <w:sz w:val="22"/>
          <w:szCs w:val="22"/>
        </w:rPr>
        <w:t>FUTSAL VIRE GEOSISTEM ASD</w:t>
      </w:r>
      <w:r w:rsidRPr="009B3942">
        <w:rPr>
          <w:rFonts w:ascii="Arial" w:hAnsi="Arial" w:cs="Arial"/>
          <w:b/>
          <w:iCs/>
          <w:color w:val="002060"/>
          <w:sz w:val="22"/>
          <w:szCs w:val="22"/>
        </w:rPr>
        <w:t xml:space="preserve"> QUALIFICATA ALLA FINALE PLAY-OFF PER EFFETTO DEL DISTACCO PARI O SUPERIORE AI 14 PUNTI DALLA QUINTA CLASSIFICATA</w:t>
      </w:r>
    </w:p>
    <w:p w14:paraId="67C7123F" w14:textId="77777777" w:rsidR="00D4733A" w:rsidRPr="00BF249F" w:rsidRDefault="00D4733A" w:rsidP="00D4733A">
      <w:pPr>
        <w:ind w:left="641"/>
        <w:rPr>
          <w:rFonts w:ascii="Arial" w:hAnsi="Arial" w:cs="Arial"/>
          <w:color w:val="002060"/>
          <w:sz w:val="22"/>
          <w:szCs w:val="22"/>
        </w:rPr>
      </w:pPr>
    </w:p>
    <w:p w14:paraId="5B13E86E" w14:textId="77777777" w:rsidR="00D4733A" w:rsidRDefault="00D4733A" w:rsidP="00D4733A">
      <w:pPr>
        <w:numPr>
          <w:ilvl w:val="0"/>
          <w:numId w:val="21"/>
        </w:numPr>
        <w:ind w:left="641" w:hanging="357"/>
        <w:rPr>
          <w:rFonts w:ascii="Arial" w:hAnsi="Arial" w:cs="Arial"/>
          <w:color w:val="002060"/>
          <w:sz w:val="22"/>
          <w:szCs w:val="22"/>
        </w:rPr>
      </w:pPr>
      <w:r w:rsidRPr="00BF249F">
        <w:rPr>
          <w:rFonts w:ascii="Arial" w:hAnsi="Arial" w:cs="Arial"/>
          <w:color w:val="002060"/>
          <w:sz w:val="22"/>
          <w:szCs w:val="22"/>
        </w:rPr>
        <w:t xml:space="preserve">la squadra terza classificata disputa sul proprio terreno di gioco una gara di solo andata con la squadra quarta classificata; se il distacco fra la terza e la quarta classificata è pari o superiore a 14 punti l’incontro di play off non verrà disputato e la società 3^ classificata passerà al turno successivo. In caso di effettuazione della gara, qualora al termine dei tempi regolamentari dovesse persistere il risultato di parità verranno disputati </w:t>
      </w:r>
      <w:proofErr w:type="gramStart"/>
      <w:r w:rsidRPr="00BF249F">
        <w:rPr>
          <w:rFonts w:ascii="Arial" w:hAnsi="Arial" w:cs="Arial"/>
          <w:color w:val="002060"/>
          <w:sz w:val="22"/>
          <w:szCs w:val="22"/>
        </w:rPr>
        <w:t>2</w:t>
      </w:r>
      <w:proofErr w:type="gramEnd"/>
      <w:r w:rsidRPr="00BF249F">
        <w:rPr>
          <w:rFonts w:ascii="Arial" w:hAnsi="Arial" w:cs="Arial"/>
          <w:color w:val="002060"/>
          <w:sz w:val="22"/>
          <w:szCs w:val="22"/>
        </w:rPr>
        <w:t xml:space="preserve"> tempi supplementari; persistendo ulteriore parità risulterà vincente la squadra che gioca in casa, o che deve ritenersi tale;</w:t>
      </w:r>
    </w:p>
    <w:p w14:paraId="25C8B33B" w14:textId="77777777" w:rsidR="00D4733A" w:rsidRDefault="00D4733A" w:rsidP="00D4733A">
      <w:pPr>
        <w:ind w:left="641"/>
        <w:rPr>
          <w:rFonts w:ascii="Arial" w:hAnsi="Arial" w:cs="Arial"/>
          <w:color w:val="002060"/>
          <w:sz w:val="22"/>
          <w:szCs w:val="22"/>
        </w:rPr>
      </w:pPr>
    </w:p>
    <w:p w14:paraId="1F90AE29" w14:textId="77777777" w:rsidR="00D4733A" w:rsidRPr="009B3942" w:rsidRDefault="00D4733A" w:rsidP="00D4733A">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“A”</w:t>
      </w:r>
    </w:p>
    <w:p w14:paraId="0C761890" w14:textId="77777777" w:rsidR="00D4733A" w:rsidRPr="009B3942" w:rsidRDefault="00D4733A" w:rsidP="00D4733A">
      <w:pPr>
        <w:ind w:left="720"/>
        <w:jc w:val="center"/>
        <w:rPr>
          <w:rFonts w:ascii="Arial" w:hAnsi="Arial" w:cs="Arial"/>
          <w:b/>
          <w:bCs/>
          <w:color w:val="002060"/>
          <w:sz w:val="22"/>
          <w:szCs w:val="22"/>
        </w:rPr>
      </w:pPr>
      <w:r>
        <w:rPr>
          <w:rFonts w:ascii="Arial" w:hAnsi="Arial" w:cs="Arial"/>
          <w:b/>
          <w:bCs/>
          <w:color w:val="002060"/>
          <w:sz w:val="22"/>
          <w:szCs w:val="22"/>
        </w:rPr>
        <w:t>URBINO CALCIO A 5 – MONTECCHIO SPORT</w:t>
      </w:r>
    </w:p>
    <w:p w14:paraId="29991299" w14:textId="77777777" w:rsidR="00D4733A" w:rsidRPr="009B3942" w:rsidRDefault="00D4733A" w:rsidP="00D4733A">
      <w:pPr>
        <w:ind w:left="720"/>
        <w:jc w:val="center"/>
        <w:rPr>
          <w:rFonts w:ascii="Arial" w:hAnsi="Arial" w:cs="Arial"/>
          <w:b/>
          <w:bCs/>
          <w:i/>
          <w:iCs/>
          <w:color w:val="002060"/>
          <w:sz w:val="22"/>
          <w:szCs w:val="22"/>
        </w:rPr>
      </w:pPr>
      <w:r w:rsidRPr="009B3942">
        <w:rPr>
          <w:rFonts w:ascii="Arial" w:hAnsi="Arial" w:cs="Arial"/>
          <w:b/>
          <w:bCs/>
          <w:i/>
          <w:iCs/>
          <w:color w:val="002060"/>
          <w:sz w:val="22"/>
          <w:szCs w:val="22"/>
        </w:rPr>
        <w:t>Venerdì 03/05/2024, ore 2</w:t>
      </w:r>
      <w:r>
        <w:rPr>
          <w:rFonts w:ascii="Arial" w:hAnsi="Arial" w:cs="Arial"/>
          <w:b/>
          <w:bCs/>
          <w:i/>
          <w:iCs/>
          <w:color w:val="002060"/>
          <w:sz w:val="22"/>
          <w:szCs w:val="22"/>
        </w:rPr>
        <w:t>2</w:t>
      </w:r>
      <w:r w:rsidRPr="009B3942">
        <w:rPr>
          <w:rFonts w:ascii="Arial" w:hAnsi="Arial" w:cs="Arial"/>
          <w:b/>
          <w:bCs/>
          <w:i/>
          <w:iCs/>
          <w:color w:val="002060"/>
          <w:sz w:val="22"/>
          <w:szCs w:val="22"/>
        </w:rPr>
        <w:t>:</w:t>
      </w:r>
      <w:r>
        <w:rPr>
          <w:rFonts w:ascii="Arial" w:hAnsi="Arial" w:cs="Arial"/>
          <w:b/>
          <w:bCs/>
          <w:i/>
          <w:iCs/>
          <w:color w:val="002060"/>
          <w:sz w:val="22"/>
          <w:szCs w:val="22"/>
        </w:rPr>
        <w:t>0</w:t>
      </w:r>
      <w:r w:rsidRPr="009B3942">
        <w:rPr>
          <w:rFonts w:ascii="Arial" w:hAnsi="Arial" w:cs="Arial"/>
          <w:b/>
          <w:bCs/>
          <w:i/>
          <w:iCs/>
          <w:color w:val="002060"/>
          <w:sz w:val="22"/>
          <w:szCs w:val="22"/>
        </w:rPr>
        <w:t>0</w:t>
      </w:r>
    </w:p>
    <w:p w14:paraId="706B3997" w14:textId="77777777" w:rsidR="00D4733A" w:rsidRDefault="00D4733A" w:rsidP="00D4733A">
      <w:pPr>
        <w:ind w:left="641"/>
        <w:rPr>
          <w:rFonts w:ascii="Arial" w:hAnsi="Arial" w:cs="Arial"/>
          <w:color w:val="002060"/>
          <w:sz w:val="22"/>
          <w:szCs w:val="22"/>
        </w:rPr>
      </w:pPr>
    </w:p>
    <w:p w14:paraId="5C8D5708" w14:textId="77777777" w:rsidR="00D4733A" w:rsidRPr="009B3942" w:rsidRDefault="00D4733A" w:rsidP="00D4733A">
      <w:pPr>
        <w:ind w:left="720"/>
        <w:jc w:val="left"/>
        <w:rPr>
          <w:rFonts w:ascii="Arial" w:hAnsi="Arial" w:cs="Arial"/>
          <w:b/>
          <w:bCs/>
          <w:i/>
          <w:iCs/>
          <w:color w:val="002060"/>
          <w:sz w:val="22"/>
          <w:szCs w:val="22"/>
        </w:rPr>
      </w:pPr>
      <w:r w:rsidRPr="009B3942">
        <w:rPr>
          <w:rFonts w:ascii="Arial" w:hAnsi="Arial" w:cs="Arial"/>
          <w:b/>
          <w:bCs/>
          <w:i/>
          <w:iCs/>
          <w:color w:val="002060"/>
          <w:sz w:val="22"/>
          <w:szCs w:val="22"/>
        </w:rPr>
        <w:lastRenderedPageBreak/>
        <w:t>GIRONE “</w:t>
      </w:r>
      <w:r>
        <w:rPr>
          <w:rFonts w:ascii="Arial" w:hAnsi="Arial" w:cs="Arial"/>
          <w:b/>
          <w:bCs/>
          <w:i/>
          <w:iCs/>
          <w:color w:val="002060"/>
          <w:sz w:val="22"/>
          <w:szCs w:val="22"/>
        </w:rPr>
        <w:t>B</w:t>
      </w:r>
      <w:r w:rsidRPr="009B3942">
        <w:rPr>
          <w:rFonts w:ascii="Arial" w:hAnsi="Arial" w:cs="Arial"/>
          <w:b/>
          <w:bCs/>
          <w:i/>
          <w:iCs/>
          <w:color w:val="002060"/>
          <w:sz w:val="22"/>
          <w:szCs w:val="22"/>
        </w:rPr>
        <w:t>”</w:t>
      </w:r>
    </w:p>
    <w:p w14:paraId="3550AD71" w14:textId="77777777" w:rsidR="00D4733A" w:rsidRPr="009B3942" w:rsidRDefault="00D4733A" w:rsidP="00D4733A">
      <w:pPr>
        <w:ind w:left="720"/>
        <w:jc w:val="center"/>
        <w:rPr>
          <w:rFonts w:ascii="Arial" w:hAnsi="Arial" w:cs="Arial"/>
          <w:b/>
          <w:bCs/>
          <w:color w:val="002060"/>
          <w:sz w:val="22"/>
          <w:szCs w:val="22"/>
        </w:rPr>
      </w:pPr>
      <w:r>
        <w:rPr>
          <w:rFonts w:ascii="Arial" w:hAnsi="Arial" w:cs="Arial"/>
          <w:b/>
          <w:bCs/>
          <w:color w:val="002060"/>
          <w:sz w:val="22"/>
          <w:szCs w:val="22"/>
        </w:rPr>
        <w:t>CIRCOLO COLLODI CALCIO 5 – ASPIO 2005</w:t>
      </w:r>
    </w:p>
    <w:p w14:paraId="731A923A" w14:textId="77777777" w:rsidR="00D4733A" w:rsidRPr="009B3942" w:rsidRDefault="00D4733A" w:rsidP="00D4733A">
      <w:pPr>
        <w:ind w:left="720"/>
        <w:jc w:val="center"/>
        <w:rPr>
          <w:rFonts w:ascii="Arial" w:hAnsi="Arial" w:cs="Arial"/>
          <w:b/>
          <w:bCs/>
          <w:i/>
          <w:iCs/>
          <w:color w:val="002060"/>
          <w:sz w:val="22"/>
          <w:szCs w:val="22"/>
        </w:rPr>
      </w:pPr>
      <w:r w:rsidRPr="009B3942">
        <w:rPr>
          <w:rFonts w:ascii="Arial" w:hAnsi="Arial" w:cs="Arial"/>
          <w:b/>
          <w:bCs/>
          <w:i/>
          <w:iCs/>
          <w:color w:val="002060"/>
          <w:sz w:val="22"/>
          <w:szCs w:val="22"/>
        </w:rPr>
        <w:t>Venerdì 03/05/2024, ore 2</w:t>
      </w:r>
      <w:r>
        <w:rPr>
          <w:rFonts w:ascii="Arial" w:hAnsi="Arial" w:cs="Arial"/>
          <w:b/>
          <w:bCs/>
          <w:i/>
          <w:iCs/>
          <w:color w:val="002060"/>
          <w:sz w:val="22"/>
          <w:szCs w:val="22"/>
        </w:rPr>
        <w:t>1</w:t>
      </w:r>
      <w:r w:rsidRPr="009B3942">
        <w:rPr>
          <w:rFonts w:ascii="Arial" w:hAnsi="Arial" w:cs="Arial"/>
          <w:b/>
          <w:bCs/>
          <w:i/>
          <w:iCs/>
          <w:color w:val="002060"/>
          <w:sz w:val="22"/>
          <w:szCs w:val="22"/>
        </w:rPr>
        <w:t>:</w:t>
      </w:r>
      <w:r>
        <w:rPr>
          <w:rFonts w:ascii="Arial" w:hAnsi="Arial" w:cs="Arial"/>
          <w:b/>
          <w:bCs/>
          <w:i/>
          <w:iCs/>
          <w:color w:val="002060"/>
          <w:sz w:val="22"/>
          <w:szCs w:val="22"/>
        </w:rPr>
        <w:t>3</w:t>
      </w:r>
      <w:r w:rsidRPr="009B3942">
        <w:rPr>
          <w:rFonts w:ascii="Arial" w:hAnsi="Arial" w:cs="Arial"/>
          <w:b/>
          <w:bCs/>
          <w:i/>
          <w:iCs/>
          <w:color w:val="002060"/>
          <w:sz w:val="22"/>
          <w:szCs w:val="22"/>
        </w:rPr>
        <w:t>0</w:t>
      </w:r>
    </w:p>
    <w:p w14:paraId="5D68B487" w14:textId="77777777" w:rsidR="00D4733A" w:rsidRDefault="00D4733A" w:rsidP="00D4733A">
      <w:pPr>
        <w:rPr>
          <w:rFonts w:ascii="Arial" w:hAnsi="Arial" w:cs="Arial"/>
          <w:color w:val="002060"/>
          <w:sz w:val="22"/>
          <w:szCs w:val="22"/>
        </w:rPr>
      </w:pPr>
    </w:p>
    <w:p w14:paraId="14E289D2" w14:textId="77777777" w:rsidR="00D4733A" w:rsidRPr="009B3942" w:rsidRDefault="00D4733A" w:rsidP="00D4733A">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w:t>
      </w:r>
      <w:r>
        <w:rPr>
          <w:rFonts w:ascii="Arial" w:hAnsi="Arial" w:cs="Arial"/>
          <w:b/>
          <w:bCs/>
          <w:i/>
          <w:iCs/>
          <w:color w:val="002060"/>
          <w:sz w:val="22"/>
          <w:szCs w:val="22"/>
        </w:rPr>
        <w:t>C</w:t>
      </w:r>
      <w:r w:rsidRPr="009B3942">
        <w:rPr>
          <w:rFonts w:ascii="Arial" w:hAnsi="Arial" w:cs="Arial"/>
          <w:b/>
          <w:bCs/>
          <w:i/>
          <w:iCs/>
          <w:color w:val="002060"/>
          <w:sz w:val="22"/>
          <w:szCs w:val="22"/>
        </w:rPr>
        <w:t>”</w:t>
      </w:r>
    </w:p>
    <w:p w14:paraId="51CDEA8C" w14:textId="77777777" w:rsidR="00D4733A" w:rsidRPr="009B3942" w:rsidRDefault="00D4733A" w:rsidP="00D4733A">
      <w:pPr>
        <w:ind w:left="720"/>
        <w:jc w:val="center"/>
        <w:rPr>
          <w:rFonts w:ascii="Arial" w:hAnsi="Arial" w:cs="Arial"/>
          <w:b/>
          <w:bCs/>
          <w:color w:val="002060"/>
          <w:sz w:val="22"/>
          <w:szCs w:val="22"/>
        </w:rPr>
      </w:pPr>
      <w:r>
        <w:rPr>
          <w:rFonts w:ascii="Arial" w:hAnsi="Arial" w:cs="Arial"/>
          <w:b/>
          <w:bCs/>
          <w:color w:val="002060"/>
          <w:sz w:val="22"/>
          <w:szCs w:val="22"/>
        </w:rPr>
        <w:t>FOLGORE CASTELRAIMONDO – CDC 2018</w:t>
      </w:r>
    </w:p>
    <w:p w14:paraId="63ABCB9B" w14:textId="77777777" w:rsidR="00D4733A" w:rsidRPr="009B3942" w:rsidRDefault="00D4733A" w:rsidP="00D4733A">
      <w:pPr>
        <w:ind w:left="720"/>
        <w:jc w:val="center"/>
        <w:rPr>
          <w:rFonts w:ascii="Arial" w:hAnsi="Arial" w:cs="Arial"/>
          <w:b/>
          <w:bCs/>
          <w:i/>
          <w:iCs/>
          <w:color w:val="002060"/>
          <w:sz w:val="22"/>
          <w:szCs w:val="22"/>
        </w:rPr>
      </w:pPr>
      <w:r w:rsidRPr="009B3942">
        <w:rPr>
          <w:rFonts w:ascii="Arial" w:hAnsi="Arial" w:cs="Arial"/>
          <w:b/>
          <w:bCs/>
          <w:i/>
          <w:iCs/>
          <w:color w:val="002060"/>
          <w:sz w:val="22"/>
          <w:szCs w:val="22"/>
        </w:rPr>
        <w:t>Venerdì 03/05/2024, ore 2</w:t>
      </w:r>
      <w:r>
        <w:rPr>
          <w:rFonts w:ascii="Arial" w:hAnsi="Arial" w:cs="Arial"/>
          <w:b/>
          <w:bCs/>
          <w:i/>
          <w:iCs/>
          <w:color w:val="002060"/>
          <w:sz w:val="22"/>
          <w:szCs w:val="22"/>
        </w:rPr>
        <w:t>1</w:t>
      </w:r>
      <w:r w:rsidRPr="009B3942">
        <w:rPr>
          <w:rFonts w:ascii="Arial" w:hAnsi="Arial" w:cs="Arial"/>
          <w:b/>
          <w:bCs/>
          <w:i/>
          <w:iCs/>
          <w:color w:val="002060"/>
          <w:sz w:val="22"/>
          <w:szCs w:val="22"/>
        </w:rPr>
        <w:t>:</w:t>
      </w:r>
      <w:r>
        <w:rPr>
          <w:rFonts w:ascii="Arial" w:hAnsi="Arial" w:cs="Arial"/>
          <w:b/>
          <w:bCs/>
          <w:i/>
          <w:iCs/>
          <w:color w:val="002060"/>
          <w:sz w:val="22"/>
          <w:szCs w:val="22"/>
        </w:rPr>
        <w:t>45</w:t>
      </w:r>
    </w:p>
    <w:p w14:paraId="50AEF5D7" w14:textId="77777777" w:rsidR="00D4733A" w:rsidRDefault="00D4733A" w:rsidP="00D4733A">
      <w:pPr>
        <w:ind w:left="641"/>
        <w:rPr>
          <w:rFonts w:ascii="Arial" w:hAnsi="Arial" w:cs="Arial"/>
          <w:color w:val="002060"/>
          <w:sz w:val="22"/>
          <w:szCs w:val="22"/>
        </w:rPr>
      </w:pPr>
    </w:p>
    <w:p w14:paraId="631A0E99" w14:textId="77777777" w:rsidR="00D4733A" w:rsidRPr="009B3942" w:rsidRDefault="00D4733A" w:rsidP="00D4733A">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w:t>
      </w:r>
      <w:r>
        <w:rPr>
          <w:rFonts w:ascii="Arial" w:hAnsi="Arial" w:cs="Arial"/>
          <w:b/>
          <w:bCs/>
          <w:i/>
          <w:iCs/>
          <w:color w:val="002060"/>
          <w:sz w:val="22"/>
          <w:szCs w:val="22"/>
        </w:rPr>
        <w:t>D</w:t>
      </w:r>
      <w:r w:rsidRPr="009B3942">
        <w:rPr>
          <w:rFonts w:ascii="Arial" w:hAnsi="Arial" w:cs="Arial"/>
          <w:b/>
          <w:bCs/>
          <w:i/>
          <w:iCs/>
          <w:color w:val="002060"/>
          <w:sz w:val="22"/>
          <w:szCs w:val="22"/>
        </w:rPr>
        <w:t>”</w:t>
      </w:r>
    </w:p>
    <w:p w14:paraId="79AEE715" w14:textId="77777777" w:rsidR="00D4733A" w:rsidRPr="009B3942" w:rsidRDefault="00D4733A" w:rsidP="00D4733A">
      <w:pPr>
        <w:ind w:left="720"/>
        <w:jc w:val="center"/>
        <w:rPr>
          <w:rFonts w:ascii="Arial" w:hAnsi="Arial" w:cs="Arial"/>
          <w:b/>
          <w:bCs/>
          <w:color w:val="002060"/>
          <w:sz w:val="22"/>
          <w:szCs w:val="22"/>
        </w:rPr>
      </w:pPr>
      <w:r>
        <w:rPr>
          <w:rFonts w:ascii="Arial" w:hAnsi="Arial" w:cs="Arial"/>
          <w:b/>
          <w:bCs/>
          <w:color w:val="002060"/>
          <w:sz w:val="22"/>
          <w:szCs w:val="22"/>
        </w:rPr>
        <w:t>CAPODARCO CASABIANCA C5 – AMATORI STESE 2007 SRL</w:t>
      </w:r>
    </w:p>
    <w:p w14:paraId="45E41939" w14:textId="77777777" w:rsidR="00D4733A" w:rsidRPr="009B3942" w:rsidRDefault="00D4733A" w:rsidP="00D4733A">
      <w:pPr>
        <w:ind w:left="720"/>
        <w:jc w:val="center"/>
        <w:rPr>
          <w:rFonts w:ascii="Arial" w:hAnsi="Arial" w:cs="Arial"/>
          <w:b/>
          <w:bCs/>
          <w:i/>
          <w:iCs/>
          <w:color w:val="002060"/>
          <w:sz w:val="22"/>
          <w:szCs w:val="22"/>
        </w:rPr>
      </w:pPr>
      <w:r w:rsidRPr="009B3942">
        <w:rPr>
          <w:rFonts w:ascii="Arial" w:hAnsi="Arial" w:cs="Arial"/>
          <w:b/>
          <w:bCs/>
          <w:i/>
          <w:iCs/>
          <w:color w:val="002060"/>
          <w:sz w:val="22"/>
          <w:szCs w:val="22"/>
        </w:rPr>
        <w:t>Venerdì 03/05/2024, ore 2</w:t>
      </w:r>
      <w:r>
        <w:rPr>
          <w:rFonts w:ascii="Arial" w:hAnsi="Arial" w:cs="Arial"/>
          <w:b/>
          <w:bCs/>
          <w:i/>
          <w:iCs/>
          <w:color w:val="002060"/>
          <w:sz w:val="22"/>
          <w:szCs w:val="22"/>
        </w:rPr>
        <w:t>1</w:t>
      </w:r>
      <w:r w:rsidRPr="009B3942">
        <w:rPr>
          <w:rFonts w:ascii="Arial" w:hAnsi="Arial" w:cs="Arial"/>
          <w:b/>
          <w:bCs/>
          <w:i/>
          <w:iCs/>
          <w:color w:val="002060"/>
          <w:sz w:val="22"/>
          <w:szCs w:val="22"/>
        </w:rPr>
        <w:t>:</w:t>
      </w:r>
      <w:r>
        <w:rPr>
          <w:rFonts w:ascii="Arial" w:hAnsi="Arial" w:cs="Arial"/>
          <w:b/>
          <w:bCs/>
          <w:i/>
          <w:iCs/>
          <w:color w:val="002060"/>
          <w:sz w:val="22"/>
          <w:szCs w:val="22"/>
        </w:rPr>
        <w:t>30</w:t>
      </w:r>
    </w:p>
    <w:p w14:paraId="5AA87EA4" w14:textId="77777777" w:rsidR="00D4733A" w:rsidRDefault="00D4733A" w:rsidP="00D4733A">
      <w:pPr>
        <w:ind w:left="641"/>
        <w:rPr>
          <w:rFonts w:ascii="Arial" w:hAnsi="Arial" w:cs="Arial"/>
          <w:color w:val="002060"/>
          <w:sz w:val="22"/>
          <w:szCs w:val="22"/>
        </w:rPr>
      </w:pPr>
    </w:p>
    <w:p w14:paraId="0D0F38BE" w14:textId="77777777" w:rsidR="00D4733A" w:rsidRPr="009B3942" w:rsidRDefault="00D4733A" w:rsidP="00D4733A">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w:t>
      </w:r>
      <w:r>
        <w:rPr>
          <w:rFonts w:ascii="Arial" w:hAnsi="Arial" w:cs="Arial"/>
          <w:b/>
          <w:bCs/>
          <w:i/>
          <w:iCs/>
          <w:color w:val="002060"/>
          <w:sz w:val="22"/>
          <w:szCs w:val="22"/>
        </w:rPr>
        <w:t>E</w:t>
      </w:r>
      <w:r w:rsidRPr="009B3942">
        <w:rPr>
          <w:rFonts w:ascii="Arial" w:hAnsi="Arial" w:cs="Arial"/>
          <w:b/>
          <w:bCs/>
          <w:i/>
          <w:iCs/>
          <w:color w:val="002060"/>
          <w:sz w:val="22"/>
          <w:szCs w:val="22"/>
        </w:rPr>
        <w:t>”</w:t>
      </w:r>
    </w:p>
    <w:p w14:paraId="1C00785D" w14:textId="77777777" w:rsidR="00D4733A" w:rsidRPr="009B3942" w:rsidRDefault="00D4733A" w:rsidP="00D4733A">
      <w:pPr>
        <w:ind w:left="720"/>
        <w:jc w:val="center"/>
        <w:rPr>
          <w:rFonts w:ascii="Arial" w:hAnsi="Arial" w:cs="Arial"/>
          <w:b/>
          <w:bCs/>
          <w:color w:val="002060"/>
          <w:sz w:val="22"/>
          <w:szCs w:val="22"/>
        </w:rPr>
      </w:pPr>
      <w:r>
        <w:rPr>
          <w:rFonts w:ascii="Arial" w:hAnsi="Arial" w:cs="Arial"/>
          <w:b/>
          <w:bCs/>
          <w:color w:val="002060"/>
          <w:sz w:val="22"/>
          <w:szCs w:val="22"/>
        </w:rPr>
        <w:t>SPORTING GROTTAMMARE – PICENO UNITED MMX A R.L.</w:t>
      </w:r>
    </w:p>
    <w:p w14:paraId="5916491F" w14:textId="77777777" w:rsidR="00D4733A" w:rsidRPr="009B3942" w:rsidRDefault="00D4733A" w:rsidP="00D4733A">
      <w:pPr>
        <w:ind w:left="720"/>
        <w:jc w:val="center"/>
        <w:rPr>
          <w:rFonts w:ascii="Arial" w:hAnsi="Arial" w:cs="Arial"/>
          <w:b/>
          <w:bCs/>
          <w:i/>
          <w:iCs/>
          <w:color w:val="002060"/>
          <w:sz w:val="22"/>
          <w:szCs w:val="22"/>
        </w:rPr>
      </w:pPr>
      <w:r w:rsidRPr="009B3942">
        <w:rPr>
          <w:rFonts w:ascii="Arial" w:hAnsi="Arial" w:cs="Arial"/>
          <w:b/>
          <w:bCs/>
          <w:i/>
          <w:iCs/>
          <w:color w:val="002060"/>
          <w:sz w:val="22"/>
          <w:szCs w:val="22"/>
        </w:rPr>
        <w:t>Venerdì 03/05/2024, ore 2</w:t>
      </w:r>
      <w:r>
        <w:rPr>
          <w:rFonts w:ascii="Arial" w:hAnsi="Arial" w:cs="Arial"/>
          <w:b/>
          <w:bCs/>
          <w:i/>
          <w:iCs/>
          <w:color w:val="002060"/>
          <w:sz w:val="22"/>
          <w:szCs w:val="22"/>
        </w:rPr>
        <w:t>1</w:t>
      </w:r>
      <w:r w:rsidRPr="009B3942">
        <w:rPr>
          <w:rFonts w:ascii="Arial" w:hAnsi="Arial" w:cs="Arial"/>
          <w:b/>
          <w:bCs/>
          <w:i/>
          <w:iCs/>
          <w:color w:val="002060"/>
          <w:sz w:val="22"/>
          <w:szCs w:val="22"/>
        </w:rPr>
        <w:t>:</w:t>
      </w:r>
      <w:r>
        <w:rPr>
          <w:rFonts w:ascii="Arial" w:hAnsi="Arial" w:cs="Arial"/>
          <w:b/>
          <w:bCs/>
          <w:i/>
          <w:iCs/>
          <w:color w:val="002060"/>
          <w:sz w:val="22"/>
          <w:szCs w:val="22"/>
        </w:rPr>
        <w:t>45</w:t>
      </w:r>
    </w:p>
    <w:p w14:paraId="47001316" w14:textId="77777777" w:rsidR="00D4733A" w:rsidRPr="00BF249F" w:rsidRDefault="00D4733A" w:rsidP="00D4733A">
      <w:pPr>
        <w:ind w:left="641"/>
        <w:rPr>
          <w:rFonts w:ascii="Arial" w:hAnsi="Arial" w:cs="Arial"/>
          <w:color w:val="002060"/>
          <w:sz w:val="22"/>
          <w:szCs w:val="22"/>
        </w:rPr>
      </w:pPr>
    </w:p>
    <w:p w14:paraId="68E91140" w14:textId="77777777" w:rsidR="00D4733A" w:rsidRPr="00BF249F" w:rsidRDefault="00D4733A" w:rsidP="00D4733A">
      <w:pPr>
        <w:numPr>
          <w:ilvl w:val="0"/>
          <w:numId w:val="21"/>
        </w:numPr>
        <w:rPr>
          <w:rFonts w:ascii="Arial" w:hAnsi="Arial" w:cs="Arial"/>
          <w:color w:val="002060"/>
          <w:sz w:val="22"/>
          <w:szCs w:val="22"/>
        </w:rPr>
      </w:pPr>
      <w:r w:rsidRPr="00BF249F">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5047B16B" w14:textId="77777777" w:rsidR="00D4733A" w:rsidRPr="00BF249F" w:rsidRDefault="00D4733A" w:rsidP="00D4733A">
      <w:pPr>
        <w:ind w:left="1080"/>
        <w:rPr>
          <w:rFonts w:ascii="Arial" w:hAnsi="Arial" w:cs="Arial"/>
          <w:color w:val="002060"/>
          <w:sz w:val="22"/>
          <w:szCs w:val="22"/>
        </w:rPr>
      </w:pPr>
    </w:p>
    <w:p w14:paraId="696E48A9" w14:textId="77777777" w:rsidR="00D4733A" w:rsidRDefault="00D4733A" w:rsidP="00D4733A">
      <w:pPr>
        <w:pStyle w:val="Corpodeltesto2"/>
        <w:spacing w:after="0" w:line="240" w:lineRule="auto"/>
        <w:jc w:val="both"/>
        <w:rPr>
          <w:rFonts w:ascii="Arial" w:hAnsi="Arial" w:cs="Arial"/>
          <w:b/>
          <w:color w:val="002060"/>
          <w:sz w:val="22"/>
          <w:szCs w:val="22"/>
          <w:u w:val="single"/>
        </w:rPr>
      </w:pPr>
      <w:r w:rsidRPr="00546731">
        <w:rPr>
          <w:rFonts w:ascii="Arial" w:hAnsi="Arial" w:cs="Arial"/>
          <w:color w:val="002060"/>
          <w:sz w:val="22"/>
          <w:szCs w:val="22"/>
        </w:rPr>
        <w:t xml:space="preserve">Le cinque squadre vincenti l’incontro unico di cui al punto </w:t>
      </w:r>
      <w:r>
        <w:rPr>
          <w:rFonts w:ascii="Arial" w:hAnsi="Arial" w:cs="Arial"/>
          <w:color w:val="002060"/>
          <w:sz w:val="22"/>
          <w:szCs w:val="22"/>
        </w:rPr>
        <w:t>c</w:t>
      </w:r>
      <w:r w:rsidRPr="00546731">
        <w:rPr>
          <w:rFonts w:ascii="Arial" w:hAnsi="Arial" w:cs="Arial"/>
          <w:color w:val="002060"/>
          <w:sz w:val="22"/>
          <w:szCs w:val="22"/>
        </w:rPr>
        <w:t xml:space="preserve">) si intendono classificata al </w:t>
      </w:r>
      <w:proofErr w:type="gramStart"/>
      <w:r w:rsidRPr="00546731">
        <w:rPr>
          <w:rFonts w:ascii="Arial" w:hAnsi="Arial" w:cs="Arial"/>
          <w:color w:val="002060"/>
          <w:sz w:val="22"/>
          <w:szCs w:val="22"/>
        </w:rPr>
        <w:t>2°</w:t>
      </w:r>
      <w:proofErr w:type="gramEnd"/>
      <w:r w:rsidRPr="00546731">
        <w:rPr>
          <w:rFonts w:ascii="Arial" w:hAnsi="Arial" w:cs="Arial"/>
          <w:color w:val="002060"/>
          <w:sz w:val="22"/>
          <w:szCs w:val="22"/>
        </w:rPr>
        <w:t xml:space="preserve"> posto del girone ed acquisiscono </w:t>
      </w:r>
      <w:r w:rsidRPr="00546731">
        <w:rPr>
          <w:rFonts w:ascii="Arial" w:hAnsi="Arial" w:cs="Arial"/>
          <w:b/>
          <w:color w:val="002060"/>
          <w:sz w:val="22"/>
          <w:szCs w:val="22"/>
          <w:u w:val="single"/>
        </w:rPr>
        <w:t>il titolo sportivo per richiedere l’ammissione al campionato superiore.</w:t>
      </w:r>
    </w:p>
    <w:p w14:paraId="50795D50" w14:textId="77777777" w:rsidR="00D4733A" w:rsidRPr="00546731" w:rsidRDefault="00D4733A" w:rsidP="00D4733A">
      <w:pPr>
        <w:pStyle w:val="Corpodeltesto2"/>
        <w:spacing w:after="0" w:line="240" w:lineRule="auto"/>
        <w:jc w:val="both"/>
        <w:rPr>
          <w:rFonts w:ascii="Arial" w:hAnsi="Arial" w:cs="Arial"/>
          <w:color w:val="002060"/>
          <w:sz w:val="22"/>
          <w:szCs w:val="22"/>
          <w:u w:val="single"/>
        </w:rPr>
      </w:pPr>
    </w:p>
    <w:p w14:paraId="07613FAA" w14:textId="77777777" w:rsidR="00D4733A" w:rsidRPr="00D4733A" w:rsidRDefault="00D4733A" w:rsidP="00D4733A">
      <w:pPr>
        <w:pStyle w:val="titoloprinc0"/>
        <w:rPr>
          <w:color w:val="002060"/>
        </w:rPr>
      </w:pPr>
      <w:r w:rsidRPr="00D4733A">
        <w:rPr>
          <w:color w:val="002060"/>
        </w:rPr>
        <w:t>RISULTATI</w:t>
      </w:r>
    </w:p>
    <w:p w14:paraId="38D400B9" w14:textId="77777777" w:rsidR="00D4733A" w:rsidRPr="00D4733A" w:rsidRDefault="00D4733A" w:rsidP="00D4733A">
      <w:pPr>
        <w:pStyle w:val="breakline"/>
        <w:rPr>
          <w:color w:val="002060"/>
        </w:rPr>
      </w:pPr>
    </w:p>
    <w:p w14:paraId="382C9A3D" w14:textId="77777777" w:rsidR="00D4733A" w:rsidRPr="00D4733A" w:rsidRDefault="00D4733A" w:rsidP="00D4733A">
      <w:pPr>
        <w:pStyle w:val="sottotitolocampionato10"/>
        <w:rPr>
          <w:color w:val="002060"/>
        </w:rPr>
      </w:pPr>
      <w:r w:rsidRPr="00D4733A">
        <w:rPr>
          <w:color w:val="002060"/>
        </w:rPr>
        <w:t>RISULTATI UFFICIALI GARE DEL 19/04/2024</w:t>
      </w:r>
    </w:p>
    <w:p w14:paraId="62D4D696" w14:textId="77777777" w:rsidR="00583405" w:rsidRPr="00D4733A" w:rsidRDefault="00583405" w:rsidP="00583405">
      <w:pPr>
        <w:pStyle w:val="sottotitolocampionato20"/>
        <w:spacing w:before="0" w:beforeAutospacing="0" w:after="0" w:afterAutospacing="0"/>
        <w:rPr>
          <w:rFonts w:ascii="Arial" w:hAnsi="Arial" w:cs="Arial"/>
          <w:color w:val="002060"/>
          <w:sz w:val="20"/>
          <w:szCs w:val="20"/>
        </w:rPr>
      </w:pPr>
      <w:r w:rsidRPr="00D4733A">
        <w:rPr>
          <w:rFonts w:ascii="Arial" w:hAnsi="Arial" w:cs="Arial"/>
          <w:color w:val="002060"/>
          <w:sz w:val="20"/>
          <w:szCs w:val="20"/>
        </w:rPr>
        <w:t>Si trascrivono qui di seguito i risultati ufficiali delle gare disputate</w:t>
      </w:r>
    </w:p>
    <w:p w14:paraId="25BF92CD" w14:textId="77777777" w:rsidR="00D4733A" w:rsidRPr="00D4733A" w:rsidRDefault="00D4733A" w:rsidP="00D4733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4733A" w:rsidRPr="00D4733A" w14:paraId="53CE40CE" w14:textId="77777777" w:rsidTr="00B85B8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733A" w:rsidRPr="00D4733A" w14:paraId="6FB2F2EA" w14:textId="77777777" w:rsidTr="00B85B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F8E4D" w14:textId="77777777" w:rsidR="00D4733A" w:rsidRPr="00D4733A" w:rsidRDefault="00D4733A" w:rsidP="00B85B8F">
                  <w:pPr>
                    <w:pStyle w:val="headertabella0"/>
                    <w:rPr>
                      <w:color w:val="002060"/>
                    </w:rPr>
                  </w:pPr>
                  <w:r w:rsidRPr="00D4733A">
                    <w:rPr>
                      <w:color w:val="002060"/>
                    </w:rPr>
                    <w:t>GIRONE A - 13 Giornata - R</w:t>
                  </w:r>
                </w:p>
              </w:tc>
            </w:tr>
            <w:tr w:rsidR="00D4733A" w:rsidRPr="00D4733A" w14:paraId="52C04F52" w14:textId="77777777" w:rsidTr="00B85B8F">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1DFE22" w14:textId="77777777" w:rsidR="00D4733A" w:rsidRPr="00D4733A" w:rsidRDefault="00D4733A" w:rsidP="00B85B8F">
                  <w:pPr>
                    <w:pStyle w:val="rowtabella0"/>
                    <w:rPr>
                      <w:color w:val="002060"/>
                    </w:rPr>
                  </w:pPr>
                  <w:r w:rsidRPr="00D4733A">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AB3364" w14:textId="77777777" w:rsidR="00D4733A" w:rsidRPr="00D4733A" w:rsidRDefault="00D4733A" w:rsidP="00B85B8F">
                  <w:pPr>
                    <w:pStyle w:val="rowtabella0"/>
                    <w:rPr>
                      <w:color w:val="002060"/>
                    </w:rPr>
                  </w:pPr>
                  <w:r w:rsidRPr="00D4733A">
                    <w:rPr>
                      <w:color w:val="002060"/>
                    </w:rPr>
                    <w:t>- GNANO 04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DF89C0" w14:textId="77777777" w:rsidR="00D4733A" w:rsidRPr="00D4733A" w:rsidRDefault="00D4733A" w:rsidP="00B85B8F">
                  <w:pPr>
                    <w:pStyle w:val="rowtabella0"/>
                    <w:jc w:val="center"/>
                    <w:rPr>
                      <w:color w:val="002060"/>
                    </w:rPr>
                  </w:pPr>
                  <w:r w:rsidRPr="00D4733A">
                    <w:rPr>
                      <w:color w:val="002060"/>
                    </w:rPr>
                    <w:t>9 - 1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B45F7E" w14:textId="77777777" w:rsidR="00D4733A" w:rsidRPr="00D4733A" w:rsidRDefault="00D4733A" w:rsidP="00B85B8F">
                  <w:pPr>
                    <w:pStyle w:val="rowtabella0"/>
                    <w:jc w:val="center"/>
                    <w:rPr>
                      <w:color w:val="002060"/>
                    </w:rPr>
                  </w:pPr>
                  <w:r w:rsidRPr="00D4733A">
                    <w:rPr>
                      <w:color w:val="002060"/>
                    </w:rPr>
                    <w:t> </w:t>
                  </w:r>
                </w:p>
              </w:tc>
            </w:tr>
            <w:tr w:rsidR="00D4733A" w:rsidRPr="00D4733A" w14:paraId="315D2F3A" w14:textId="77777777" w:rsidTr="00B85B8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AFE205" w14:textId="77777777" w:rsidR="00D4733A" w:rsidRPr="00D4733A" w:rsidRDefault="00D4733A" w:rsidP="00B85B8F">
                  <w:pPr>
                    <w:pStyle w:val="rowtabella0"/>
                    <w:rPr>
                      <w:color w:val="002060"/>
                    </w:rPr>
                  </w:pPr>
                  <w:r w:rsidRPr="00D4733A">
                    <w:rPr>
                      <w:color w:val="002060"/>
                    </w:rPr>
                    <w:t>AUDAX CALCIO PIOBBICO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7E9C81" w14:textId="77777777" w:rsidR="00D4733A" w:rsidRPr="00D4733A" w:rsidRDefault="00D4733A" w:rsidP="00B85B8F">
                  <w:pPr>
                    <w:pStyle w:val="rowtabella0"/>
                    <w:rPr>
                      <w:color w:val="002060"/>
                    </w:rPr>
                  </w:pPr>
                  <w:r w:rsidRPr="00D4733A">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46CDAA" w14:textId="77777777" w:rsidR="00D4733A" w:rsidRPr="00D4733A" w:rsidRDefault="00D4733A" w:rsidP="00B85B8F">
                  <w:pPr>
                    <w:pStyle w:val="rowtabella0"/>
                    <w:jc w:val="center"/>
                    <w:rPr>
                      <w:color w:val="002060"/>
                    </w:rPr>
                  </w:pPr>
                  <w:r w:rsidRPr="00D4733A">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4CD391" w14:textId="77777777" w:rsidR="00D4733A" w:rsidRPr="00D4733A" w:rsidRDefault="00D4733A" w:rsidP="00B85B8F">
                  <w:pPr>
                    <w:pStyle w:val="rowtabella0"/>
                    <w:jc w:val="center"/>
                    <w:rPr>
                      <w:color w:val="002060"/>
                    </w:rPr>
                  </w:pPr>
                  <w:r w:rsidRPr="00D4733A">
                    <w:rPr>
                      <w:color w:val="002060"/>
                    </w:rPr>
                    <w:t> </w:t>
                  </w:r>
                </w:p>
              </w:tc>
            </w:tr>
            <w:tr w:rsidR="00D4733A" w:rsidRPr="00D4733A" w14:paraId="1E96218E" w14:textId="77777777" w:rsidTr="00B85B8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E99DD5" w14:textId="77777777" w:rsidR="00D4733A" w:rsidRPr="00D4733A" w:rsidRDefault="00D4733A" w:rsidP="00B85B8F">
                  <w:pPr>
                    <w:pStyle w:val="rowtabella0"/>
                    <w:rPr>
                      <w:color w:val="002060"/>
                    </w:rPr>
                  </w:pPr>
                  <w:r w:rsidRPr="00D4733A">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58E572" w14:textId="77777777" w:rsidR="00D4733A" w:rsidRPr="00D4733A" w:rsidRDefault="00D4733A" w:rsidP="00B85B8F">
                  <w:pPr>
                    <w:pStyle w:val="rowtabella0"/>
                    <w:rPr>
                      <w:color w:val="002060"/>
                    </w:rPr>
                  </w:pPr>
                  <w:r w:rsidRPr="00D4733A">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6723ED" w14:textId="77777777" w:rsidR="00D4733A" w:rsidRPr="00D4733A" w:rsidRDefault="00D4733A" w:rsidP="00B85B8F">
                  <w:pPr>
                    <w:pStyle w:val="rowtabella0"/>
                    <w:jc w:val="center"/>
                    <w:rPr>
                      <w:color w:val="002060"/>
                    </w:rPr>
                  </w:pPr>
                  <w:r w:rsidRPr="00D4733A">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DA08F3" w14:textId="77777777" w:rsidR="00D4733A" w:rsidRPr="00D4733A" w:rsidRDefault="00D4733A" w:rsidP="00B85B8F">
                  <w:pPr>
                    <w:pStyle w:val="rowtabella0"/>
                    <w:jc w:val="center"/>
                    <w:rPr>
                      <w:color w:val="002060"/>
                    </w:rPr>
                  </w:pPr>
                  <w:r w:rsidRPr="00D4733A">
                    <w:rPr>
                      <w:color w:val="002060"/>
                    </w:rPr>
                    <w:t> </w:t>
                  </w:r>
                </w:p>
              </w:tc>
            </w:tr>
            <w:tr w:rsidR="00D4733A" w:rsidRPr="00D4733A" w14:paraId="329786ED" w14:textId="77777777" w:rsidTr="00B85B8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91FECF" w14:textId="77777777" w:rsidR="00D4733A" w:rsidRPr="00D4733A" w:rsidRDefault="00D4733A" w:rsidP="00B85B8F">
                  <w:pPr>
                    <w:pStyle w:val="rowtabella0"/>
                    <w:rPr>
                      <w:color w:val="002060"/>
                    </w:rPr>
                  </w:pPr>
                  <w:r w:rsidRPr="00D4733A">
                    <w:rPr>
                      <w:color w:val="002060"/>
                    </w:rPr>
                    <w:t>URBANIA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E903D7" w14:textId="77777777" w:rsidR="00D4733A" w:rsidRPr="00D4733A" w:rsidRDefault="00D4733A" w:rsidP="00B85B8F">
                  <w:pPr>
                    <w:pStyle w:val="rowtabella0"/>
                    <w:rPr>
                      <w:color w:val="002060"/>
                    </w:rPr>
                  </w:pPr>
                  <w:r w:rsidRPr="00D4733A">
                    <w:rPr>
                      <w:color w:val="002060"/>
                    </w:rPr>
                    <w:t>- URBINO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455B99" w14:textId="77777777" w:rsidR="00D4733A" w:rsidRPr="00D4733A" w:rsidRDefault="00D4733A" w:rsidP="00B85B8F">
                  <w:pPr>
                    <w:pStyle w:val="rowtabella0"/>
                    <w:jc w:val="center"/>
                    <w:rPr>
                      <w:color w:val="002060"/>
                    </w:rPr>
                  </w:pPr>
                  <w:r w:rsidRPr="00D4733A">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D7D1C7" w14:textId="77777777" w:rsidR="00D4733A" w:rsidRPr="00D4733A" w:rsidRDefault="00D4733A" w:rsidP="00B85B8F">
                  <w:pPr>
                    <w:pStyle w:val="rowtabella0"/>
                    <w:jc w:val="center"/>
                    <w:rPr>
                      <w:color w:val="002060"/>
                    </w:rPr>
                  </w:pPr>
                  <w:r w:rsidRPr="00D4733A">
                    <w:rPr>
                      <w:color w:val="002060"/>
                    </w:rPr>
                    <w:t> </w:t>
                  </w:r>
                </w:p>
              </w:tc>
            </w:tr>
            <w:tr w:rsidR="00D4733A" w:rsidRPr="00D4733A" w14:paraId="62C10325" w14:textId="77777777" w:rsidTr="00B85B8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1FFE72" w14:textId="77777777" w:rsidR="00D4733A" w:rsidRPr="00D4733A" w:rsidRDefault="00D4733A" w:rsidP="00B85B8F">
                  <w:pPr>
                    <w:pStyle w:val="rowtabella0"/>
                    <w:rPr>
                      <w:color w:val="002060"/>
                    </w:rPr>
                  </w:pPr>
                  <w:r w:rsidRPr="00D4733A">
                    <w:rPr>
                      <w:color w:val="002060"/>
                    </w:rPr>
                    <w:t>(1) VADO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715F24" w14:textId="77777777" w:rsidR="00D4733A" w:rsidRPr="00D4733A" w:rsidRDefault="00D4733A" w:rsidP="00B85B8F">
                  <w:pPr>
                    <w:pStyle w:val="rowtabella0"/>
                    <w:rPr>
                      <w:color w:val="002060"/>
                    </w:rPr>
                  </w:pPr>
                  <w:r w:rsidRPr="00D4733A">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5BA824" w14:textId="77777777" w:rsidR="00D4733A" w:rsidRPr="00D4733A" w:rsidRDefault="00D4733A" w:rsidP="00B85B8F">
                  <w:pPr>
                    <w:pStyle w:val="rowtabella0"/>
                    <w:jc w:val="center"/>
                    <w:rPr>
                      <w:color w:val="002060"/>
                    </w:rPr>
                  </w:pPr>
                  <w:r w:rsidRPr="00D4733A">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4E5289" w14:textId="77777777" w:rsidR="00D4733A" w:rsidRPr="00D4733A" w:rsidRDefault="00D4733A" w:rsidP="00B85B8F">
                  <w:pPr>
                    <w:pStyle w:val="rowtabella0"/>
                    <w:jc w:val="center"/>
                    <w:rPr>
                      <w:color w:val="002060"/>
                    </w:rPr>
                  </w:pPr>
                  <w:r w:rsidRPr="00D4733A">
                    <w:rPr>
                      <w:color w:val="002060"/>
                    </w:rPr>
                    <w:t> </w:t>
                  </w:r>
                </w:p>
              </w:tc>
            </w:tr>
            <w:tr w:rsidR="00D4733A" w:rsidRPr="00D4733A" w14:paraId="2E8AC306" w14:textId="77777777" w:rsidTr="00B85B8F">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A2972F" w14:textId="77777777" w:rsidR="00D4733A" w:rsidRPr="00D4733A" w:rsidRDefault="00D4733A" w:rsidP="00B85B8F">
                  <w:pPr>
                    <w:pStyle w:val="rowtabella0"/>
                    <w:rPr>
                      <w:color w:val="002060"/>
                    </w:rPr>
                  </w:pPr>
                  <w:r w:rsidRPr="00D4733A">
                    <w:rPr>
                      <w:color w:val="002060"/>
                    </w:rPr>
                    <w:t>VALMISA FUTSAL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8E9966" w14:textId="77777777" w:rsidR="00D4733A" w:rsidRPr="00D4733A" w:rsidRDefault="00D4733A" w:rsidP="00B85B8F">
                  <w:pPr>
                    <w:pStyle w:val="rowtabella0"/>
                    <w:rPr>
                      <w:color w:val="002060"/>
                    </w:rPr>
                  </w:pPr>
                  <w:r w:rsidRPr="00D4733A">
                    <w:rPr>
                      <w:color w:val="002060"/>
                    </w:rPr>
                    <w:t>- MONTECCHIO SPORT</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9FC826" w14:textId="77777777" w:rsidR="00D4733A" w:rsidRPr="00D4733A" w:rsidRDefault="00D4733A" w:rsidP="00B85B8F">
                  <w:pPr>
                    <w:pStyle w:val="rowtabella0"/>
                    <w:jc w:val="center"/>
                    <w:rPr>
                      <w:color w:val="002060"/>
                    </w:rPr>
                  </w:pPr>
                  <w:r w:rsidRPr="00D4733A">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CE61CC" w14:textId="77777777" w:rsidR="00D4733A" w:rsidRPr="00D4733A" w:rsidRDefault="00D4733A" w:rsidP="00B85B8F">
                  <w:pPr>
                    <w:pStyle w:val="rowtabella0"/>
                    <w:jc w:val="center"/>
                    <w:rPr>
                      <w:color w:val="002060"/>
                    </w:rPr>
                  </w:pPr>
                  <w:r w:rsidRPr="00D4733A">
                    <w:rPr>
                      <w:color w:val="002060"/>
                    </w:rPr>
                    <w:t> </w:t>
                  </w:r>
                </w:p>
              </w:tc>
            </w:tr>
            <w:tr w:rsidR="00D4733A" w:rsidRPr="00D4733A" w14:paraId="73738C9D" w14:textId="77777777" w:rsidTr="00B85B8F">
              <w:tc>
                <w:tcPr>
                  <w:tcW w:w="4700" w:type="dxa"/>
                  <w:gridSpan w:val="4"/>
                  <w:tcBorders>
                    <w:top w:val="nil"/>
                    <w:left w:val="nil"/>
                    <w:bottom w:val="nil"/>
                    <w:right w:val="nil"/>
                  </w:tcBorders>
                  <w:tcMar>
                    <w:top w:w="20" w:type="dxa"/>
                    <w:left w:w="20" w:type="dxa"/>
                    <w:bottom w:w="20" w:type="dxa"/>
                    <w:right w:w="20" w:type="dxa"/>
                  </w:tcMar>
                  <w:vAlign w:val="center"/>
                  <w:hideMark/>
                </w:tcPr>
                <w:p w14:paraId="1C6896F2" w14:textId="77777777" w:rsidR="00D4733A" w:rsidRPr="00D4733A" w:rsidRDefault="00D4733A" w:rsidP="00B85B8F">
                  <w:pPr>
                    <w:pStyle w:val="rowtabella0"/>
                    <w:rPr>
                      <w:color w:val="002060"/>
                    </w:rPr>
                  </w:pPr>
                  <w:r w:rsidRPr="00D4733A">
                    <w:rPr>
                      <w:color w:val="002060"/>
                    </w:rPr>
                    <w:t>(1) - disputata il 20/04/2024</w:t>
                  </w:r>
                </w:p>
              </w:tc>
            </w:tr>
          </w:tbl>
          <w:p w14:paraId="32E666E9" w14:textId="77777777" w:rsidR="00D4733A" w:rsidRPr="00D4733A" w:rsidRDefault="00D4733A" w:rsidP="00B85B8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733A" w:rsidRPr="00D4733A" w14:paraId="3AF9C569" w14:textId="77777777" w:rsidTr="00B85B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6C67F" w14:textId="77777777" w:rsidR="00D4733A" w:rsidRPr="00D4733A" w:rsidRDefault="00D4733A" w:rsidP="00B85B8F">
                  <w:pPr>
                    <w:pStyle w:val="headertabella0"/>
                    <w:rPr>
                      <w:color w:val="002060"/>
                    </w:rPr>
                  </w:pPr>
                  <w:r w:rsidRPr="00D4733A">
                    <w:rPr>
                      <w:color w:val="002060"/>
                    </w:rPr>
                    <w:t>GIRONE B - 13 Giornata - R</w:t>
                  </w:r>
                </w:p>
              </w:tc>
            </w:tr>
            <w:tr w:rsidR="00D4733A" w:rsidRPr="00D4733A" w14:paraId="60F63DCA" w14:textId="77777777" w:rsidTr="00B85B8F">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172DBB" w14:textId="77777777" w:rsidR="00D4733A" w:rsidRPr="00D4733A" w:rsidRDefault="00D4733A" w:rsidP="00B85B8F">
                  <w:pPr>
                    <w:pStyle w:val="rowtabella0"/>
                    <w:rPr>
                      <w:color w:val="002060"/>
                    </w:rPr>
                  </w:pPr>
                  <w:r w:rsidRPr="00D4733A">
                    <w:rPr>
                      <w:color w:val="002060"/>
                    </w:rPr>
                    <w:t>ASPIO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421794" w14:textId="77777777" w:rsidR="00D4733A" w:rsidRPr="00D4733A" w:rsidRDefault="00D4733A" w:rsidP="00B85B8F">
                  <w:pPr>
                    <w:pStyle w:val="rowtabella0"/>
                    <w:rPr>
                      <w:color w:val="002060"/>
                    </w:rPr>
                  </w:pPr>
                  <w:r w:rsidRPr="00D4733A">
                    <w:rPr>
                      <w:color w:val="002060"/>
                    </w:rPr>
                    <w:t>- POLISPORTIVA FUTURA A.D.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8F6EE4" w14:textId="77777777" w:rsidR="00D4733A" w:rsidRPr="00D4733A" w:rsidRDefault="00D4733A" w:rsidP="00B85B8F">
                  <w:pPr>
                    <w:pStyle w:val="rowtabella0"/>
                    <w:jc w:val="center"/>
                    <w:rPr>
                      <w:color w:val="002060"/>
                    </w:rPr>
                  </w:pPr>
                  <w:r w:rsidRPr="00D4733A">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9E10C6" w14:textId="77777777" w:rsidR="00D4733A" w:rsidRPr="00D4733A" w:rsidRDefault="00D4733A" w:rsidP="00B85B8F">
                  <w:pPr>
                    <w:pStyle w:val="rowtabella0"/>
                    <w:jc w:val="center"/>
                    <w:rPr>
                      <w:color w:val="002060"/>
                    </w:rPr>
                  </w:pPr>
                  <w:r w:rsidRPr="00D4733A">
                    <w:rPr>
                      <w:color w:val="002060"/>
                    </w:rPr>
                    <w:t> </w:t>
                  </w:r>
                </w:p>
              </w:tc>
            </w:tr>
            <w:tr w:rsidR="00D4733A" w:rsidRPr="00D4733A" w14:paraId="59786665" w14:textId="77777777" w:rsidTr="00B85B8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AD619F" w14:textId="77777777" w:rsidR="00D4733A" w:rsidRPr="00D4733A" w:rsidRDefault="00D4733A" w:rsidP="00B85B8F">
                  <w:pPr>
                    <w:pStyle w:val="rowtabella0"/>
                    <w:rPr>
                      <w:color w:val="002060"/>
                    </w:rPr>
                  </w:pPr>
                  <w:r w:rsidRPr="00D4733A">
                    <w:rPr>
                      <w:color w:val="002060"/>
                    </w:rPr>
                    <w:t>(1) 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86F889" w14:textId="77777777" w:rsidR="00D4733A" w:rsidRPr="00D4733A" w:rsidRDefault="00D4733A" w:rsidP="00B85B8F">
                  <w:pPr>
                    <w:pStyle w:val="rowtabella0"/>
                    <w:rPr>
                      <w:color w:val="002060"/>
                    </w:rPr>
                  </w:pPr>
                  <w:r w:rsidRPr="00D4733A">
                    <w:rPr>
                      <w:color w:val="002060"/>
                    </w:rPr>
                    <w:t>- FUTSAL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F98F8F" w14:textId="77777777" w:rsidR="00D4733A" w:rsidRPr="00D4733A" w:rsidRDefault="00D4733A" w:rsidP="00B85B8F">
                  <w:pPr>
                    <w:pStyle w:val="rowtabella0"/>
                    <w:jc w:val="center"/>
                    <w:rPr>
                      <w:color w:val="002060"/>
                    </w:rPr>
                  </w:pPr>
                  <w:r w:rsidRPr="00D4733A">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056174" w14:textId="77777777" w:rsidR="00D4733A" w:rsidRPr="00D4733A" w:rsidRDefault="00D4733A" w:rsidP="00B85B8F">
                  <w:pPr>
                    <w:pStyle w:val="rowtabella0"/>
                    <w:jc w:val="center"/>
                    <w:rPr>
                      <w:color w:val="002060"/>
                    </w:rPr>
                  </w:pPr>
                  <w:r w:rsidRPr="00D4733A">
                    <w:rPr>
                      <w:color w:val="002060"/>
                    </w:rPr>
                    <w:t> </w:t>
                  </w:r>
                </w:p>
              </w:tc>
            </w:tr>
            <w:tr w:rsidR="00D4733A" w:rsidRPr="00D4733A" w14:paraId="6B8BE277" w14:textId="77777777" w:rsidTr="00B85B8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FD26ED" w14:textId="77777777" w:rsidR="00D4733A" w:rsidRPr="00D4733A" w:rsidRDefault="00D4733A" w:rsidP="00B85B8F">
                  <w:pPr>
                    <w:pStyle w:val="rowtabella0"/>
                    <w:rPr>
                      <w:color w:val="002060"/>
                    </w:rPr>
                  </w:pPr>
                  <w:r w:rsidRPr="00D4733A">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CB4410" w14:textId="77777777" w:rsidR="00D4733A" w:rsidRPr="00D4733A" w:rsidRDefault="00D4733A" w:rsidP="00B85B8F">
                  <w:pPr>
                    <w:pStyle w:val="rowtabella0"/>
                    <w:rPr>
                      <w:color w:val="002060"/>
                    </w:rPr>
                  </w:pPr>
                  <w:r w:rsidRPr="00D4733A">
                    <w:rPr>
                      <w:color w:val="002060"/>
                    </w:rPr>
                    <w:t xml:space="preserve">- </w:t>
                  </w:r>
                  <w:proofErr w:type="gramStart"/>
                  <w:r w:rsidRPr="00D4733A">
                    <w:rPr>
                      <w:color w:val="002060"/>
                    </w:rPr>
                    <w:t>CITTA</w:t>
                  </w:r>
                  <w:proofErr w:type="gramEnd"/>
                  <w:r w:rsidRPr="00D4733A">
                    <w:rPr>
                      <w:color w:val="002060"/>
                    </w:rPr>
                    <w:t xml:space="preserve"> DI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FEFE4A" w14:textId="77777777" w:rsidR="00D4733A" w:rsidRPr="00D4733A" w:rsidRDefault="00D4733A" w:rsidP="00B85B8F">
                  <w:pPr>
                    <w:pStyle w:val="rowtabella0"/>
                    <w:jc w:val="center"/>
                    <w:rPr>
                      <w:color w:val="002060"/>
                    </w:rPr>
                  </w:pPr>
                  <w:r w:rsidRPr="00D4733A">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6E4CF9" w14:textId="77777777" w:rsidR="00D4733A" w:rsidRPr="00D4733A" w:rsidRDefault="00D4733A" w:rsidP="00B85B8F">
                  <w:pPr>
                    <w:pStyle w:val="rowtabella0"/>
                    <w:jc w:val="center"/>
                    <w:rPr>
                      <w:color w:val="002060"/>
                    </w:rPr>
                  </w:pPr>
                  <w:r w:rsidRPr="00D4733A">
                    <w:rPr>
                      <w:color w:val="002060"/>
                    </w:rPr>
                    <w:t> </w:t>
                  </w:r>
                </w:p>
              </w:tc>
            </w:tr>
            <w:tr w:rsidR="00D4733A" w:rsidRPr="00D4733A" w14:paraId="721BA8A1" w14:textId="77777777" w:rsidTr="00B85B8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7BF2A7" w14:textId="77777777" w:rsidR="00D4733A" w:rsidRPr="00D4733A" w:rsidRDefault="00D4733A" w:rsidP="00B85B8F">
                  <w:pPr>
                    <w:pStyle w:val="rowtabella0"/>
                    <w:rPr>
                      <w:color w:val="002060"/>
                    </w:rPr>
                  </w:pPr>
                  <w:r w:rsidRPr="00D4733A">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18E195" w14:textId="77777777" w:rsidR="00D4733A" w:rsidRPr="00D4733A" w:rsidRDefault="00D4733A" w:rsidP="00B85B8F">
                  <w:pPr>
                    <w:pStyle w:val="rowtabella0"/>
                    <w:rPr>
                      <w:color w:val="002060"/>
                    </w:rPr>
                  </w:pPr>
                  <w:r w:rsidRPr="00D4733A">
                    <w:rPr>
                      <w:color w:val="002060"/>
                    </w:rPr>
                    <w:t>- VIRTUS AURORA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930723" w14:textId="77777777" w:rsidR="00D4733A" w:rsidRPr="00D4733A" w:rsidRDefault="00D4733A" w:rsidP="00B85B8F">
                  <w:pPr>
                    <w:pStyle w:val="rowtabella0"/>
                    <w:jc w:val="center"/>
                    <w:rPr>
                      <w:color w:val="002060"/>
                    </w:rPr>
                  </w:pPr>
                  <w:r w:rsidRPr="00D4733A">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85CD23" w14:textId="77777777" w:rsidR="00D4733A" w:rsidRPr="00D4733A" w:rsidRDefault="00D4733A" w:rsidP="00B85B8F">
                  <w:pPr>
                    <w:pStyle w:val="rowtabella0"/>
                    <w:jc w:val="center"/>
                    <w:rPr>
                      <w:color w:val="002060"/>
                    </w:rPr>
                  </w:pPr>
                  <w:r w:rsidRPr="00D4733A">
                    <w:rPr>
                      <w:color w:val="002060"/>
                    </w:rPr>
                    <w:t> </w:t>
                  </w:r>
                </w:p>
              </w:tc>
            </w:tr>
            <w:tr w:rsidR="00D4733A" w:rsidRPr="00D4733A" w14:paraId="5DEB1D0E" w14:textId="77777777" w:rsidTr="00B85B8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211E6D" w14:textId="77777777" w:rsidR="00D4733A" w:rsidRPr="00D4733A" w:rsidRDefault="00D4733A" w:rsidP="00B85B8F">
                  <w:pPr>
                    <w:pStyle w:val="rowtabella0"/>
                    <w:rPr>
                      <w:color w:val="002060"/>
                    </w:rPr>
                  </w:pPr>
                  <w:r w:rsidRPr="00D4733A">
                    <w:rPr>
                      <w:color w:val="002060"/>
                    </w:rPr>
                    <w:t>(1) SAN BIAGIO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9911D7" w14:textId="77777777" w:rsidR="00D4733A" w:rsidRPr="00D4733A" w:rsidRDefault="00D4733A" w:rsidP="00B85B8F">
                  <w:pPr>
                    <w:pStyle w:val="rowtabella0"/>
                    <w:rPr>
                      <w:color w:val="002060"/>
                    </w:rPr>
                  </w:pPr>
                  <w:r w:rsidRPr="00D4733A">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4E4191" w14:textId="77777777" w:rsidR="00D4733A" w:rsidRPr="00D4733A" w:rsidRDefault="00D4733A" w:rsidP="00B85B8F">
                  <w:pPr>
                    <w:pStyle w:val="rowtabella0"/>
                    <w:jc w:val="center"/>
                    <w:rPr>
                      <w:color w:val="002060"/>
                    </w:rPr>
                  </w:pPr>
                  <w:r w:rsidRPr="00D4733A">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36370E" w14:textId="77777777" w:rsidR="00D4733A" w:rsidRPr="00D4733A" w:rsidRDefault="00D4733A" w:rsidP="00B85B8F">
                  <w:pPr>
                    <w:pStyle w:val="rowtabella0"/>
                    <w:jc w:val="center"/>
                    <w:rPr>
                      <w:color w:val="002060"/>
                    </w:rPr>
                  </w:pPr>
                  <w:r w:rsidRPr="00D4733A">
                    <w:rPr>
                      <w:color w:val="002060"/>
                    </w:rPr>
                    <w:t> </w:t>
                  </w:r>
                </w:p>
              </w:tc>
            </w:tr>
            <w:tr w:rsidR="00D4733A" w:rsidRPr="00D4733A" w14:paraId="1DECA992" w14:textId="77777777" w:rsidTr="00B85B8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C67D6D" w14:textId="77777777" w:rsidR="00D4733A" w:rsidRPr="00D4733A" w:rsidRDefault="00D4733A" w:rsidP="00B85B8F">
                  <w:pPr>
                    <w:pStyle w:val="rowtabella0"/>
                    <w:rPr>
                      <w:color w:val="002060"/>
                    </w:rPr>
                  </w:pPr>
                  <w:r w:rsidRPr="00D4733A">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C6822F" w14:textId="77777777" w:rsidR="00D4733A" w:rsidRPr="00D4733A" w:rsidRDefault="00D4733A" w:rsidP="00B85B8F">
                  <w:pPr>
                    <w:pStyle w:val="rowtabella0"/>
                    <w:rPr>
                      <w:color w:val="002060"/>
                    </w:rPr>
                  </w:pPr>
                  <w:r w:rsidRPr="00D4733A">
                    <w:rPr>
                      <w:color w:val="002060"/>
                    </w:rPr>
                    <w:t>- CASENUOVE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7D18C6" w14:textId="77777777" w:rsidR="00D4733A" w:rsidRPr="00D4733A" w:rsidRDefault="00D4733A" w:rsidP="00B85B8F">
                  <w:pPr>
                    <w:pStyle w:val="rowtabella0"/>
                    <w:jc w:val="center"/>
                    <w:rPr>
                      <w:color w:val="002060"/>
                    </w:rPr>
                  </w:pPr>
                  <w:r w:rsidRPr="00D4733A">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2C134A" w14:textId="77777777" w:rsidR="00D4733A" w:rsidRPr="00D4733A" w:rsidRDefault="00D4733A" w:rsidP="00B85B8F">
                  <w:pPr>
                    <w:pStyle w:val="rowtabella0"/>
                    <w:jc w:val="center"/>
                    <w:rPr>
                      <w:color w:val="002060"/>
                    </w:rPr>
                  </w:pPr>
                  <w:r w:rsidRPr="00D4733A">
                    <w:rPr>
                      <w:color w:val="002060"/>
                    </w:rPr>
                    <w:t> </w:t>
                  </w:r>
                </w:p>
              </w:tc>
            </w:tr>
            <w:tr w:rsidR="00D4733A" w:rsidRPr="00D4733A" w14:paraId="62B888FB" w14:textId="77777777" w:rsidTr="00B85B8F">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31F58C" w14:textId="77777777" w:rsidR="00D4733A" w:rsidRPr="00D4733A" w:rsidRDefault="00D4733A" w:rsidP="00B85B8F">
                  <w:pPr>
                    <w:pStyle w:val="rowtabella0"/>
                    <w:rPr>
                      <w:color w:val="002060"/>
                    </w:rPr>
                  </w:pPr>
                  <w:r w:rsidRPr="00D4733A">
                    <w:rPr>
                      <w:color w:val="002060"/>
                    </w:rPr>
                    <w:t>(2) VALLESINA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A5B57A" w14:textId="77777777" w:rsidR="00D4733A" w:rsidRPr="00D4733A" w:rsidRDefault="00D4733A" w:rsidP="00B85B8F">
                  <w:pPr>
                    <w:pStyle w:val="rowtabella0"/>
                    <w:rPr>
                      <w:color w:val="002060"/>
                    </w:rPr>
                  </w:pPr>
                  <w:r w:rsidRPr="00D4733A">
                    <w:rPr>
                      <w:color w:val="002060"/>
                    </w:rPr>
                    <w:t>- POLVERIGI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2FFD4E" w14:textId="77777777" w:rsidR="00D4733A" w:rsidRPr="00D4733A" w:rsidRDefault="00D4733A" w:rsidP="00B85B8F">
                  <w:pPr>
                    <w:pStyle w:val="rowtabella0"/>
                    <w:jc w:val="center"/>
                    <w:rPr>
                      <w:color w:val="002060"/>
                    </w:rPr>
                  </w:pPr>
                  <w:r w:rsidRPr="00D4733A">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15A06F" w14:textId="77777777" w:rsidR="00D4733A" w:rsidRPr="00D4733A" w:rsidRDefault="00D4733A" w:rsidP="00B85B8F">
                  <w:pPr>
                    <w:pStyle w:val="rowtabella0"/>
                    <w:jc w:val="center"/>
                    <w:rPr>
                      <w:color w:val="002060"/>
                    </w:rPr>
                  </w:pPr>
                  <w:r w:rsidRPr="00D4733A">
                    <w:rPr>
                      <w:color w:val="002060"/>
                    </w:rPr>
                    <w:t> </w:t>
                  </w:r>
                </w:p>
              </w:tc>
            </w:tr>
            <w:tr w:rsidR="00D4733A" w:rsidRPr="00D4733A" w14:paraId="32FE47D7" w14:textId="77777777" w:rsidTr="00B85B8F">
              <w:tc>
                <w:tcPr>
                  <w:tcW w:w="4700" w:type="dxa"/>
                  <w:gridSpan w:val="4"/>
                  <w:tcBorders>
                    <w:top w:val="nil"/>
                    <w:left w:val="nil"/>
                    <w:bottom w:val="nil"/>
                    <w:right w:val="nil"/>
                  </w:tcBorders>
                  <w:tcMar>
                    <w:top w:w="20" w:type="dxa"/>
                    <w:left w:w="20" w:type="dxa"/>
                    <w:bottom w:w="20" w:type="dxa"/>
                    <w:right w:w="20" w:type="dxa"/>
                  </w:tcMar>
                  <w:vAlign w:val="center"/>
                  <w:hideMark/>
                </w:tcPr>
                <w:p w14:paraId="5C6BEA09" w14:textId="77777777" w:rsidR="00D4733A" w:rsidRPr="00D4733A" w:rsidRDefault="00D4733A" w:rsidP="00B85B8F">
                  <w:pPr>
                    <w:pStyle w:val="rowtabella0"/>
                    <w:rPr>
                      <w:color w:val="002060"/>
                    </w:rPr>
                  </w:pPr>
                  <w:r w:rsidRPr="00D4733A">
                    <w:rPr>
                      <w:color w:val="002060"/>
                    </w:rPr>
                    <w:t>(1) - disputata il 20/04/2024</w:t>
                  </w:r>
                </w:p>
              </w:tc>
            </w:tr>
            <w:tr w:rsidR="00D4733A" w:rsidRPr="00D4733A" w14:paraId="69495486" w14:textId="77777777" w:rsidTr="00B85B8F">
              <w:tc>
                <w:tcPr>
                  <w:tcW w:w="4700" w:type="dxa"/>
                  <w:gridSpan w:val="4"/>
                  <w:tcBorders>
                    <w:top w:val="nil"/>
                    <w:left w:val="nil"/>
                    <w:bottom w:val="nil"/>
                    <w:right w:val="nil"/>
                  </w:tcBorders>
                  <w:tcMar>
                    <w:top w:w="20" w:type="dxa"/>
                    <w:left w:w="20" w:type="dxa"/>
                    <w:bottom w:w="20" w:type="dxa"/>
                    <w:right w:w="20" w:type="dxa"/>
                  </w:tcMar>
                  <w:vAlign w:val="center"/>
                  <w:hideMark/>
                </w:tcPr>
                <w:p w14:paraId="6016E483" w14:textId="77777777" w:rsidR="00D4733A" w:rsidRPr="00D4733A" w:rsidRDefault="00D4733A" w:rsidP="00B85B8F">
                  <w:pPr>
                    <w:pStyle w:val="rowtabella0"/>
                    <w:rPr>
                      <w:color w:val="002060"/>
                    </w:rPr>
                  </w:pPr>
                  <w:r w:rsidRPr="00D4733A">
                    <w:rPr>
                      <w:color w:val="002060"/>
                    </w:rPr>
                    <w:t>(2) - disputata il 23/04/2024</w:t>
                  </w:r>
                </w:p>
              </w:tc>
            </w:tr>
          </w:tbl>
          <w:p w14:paraId="3D3C77D7" w14:textId="77777777" w:rsidR="00D4733A" w:rsidRPr="00D4733A" w:rsidRDefault="00D4733A" w:rsidP="00B85B8F">
            <w:pPr>
              <w:rPr>
                <w:color w:val="002060"/>
              </w:rPr>
            </w:pPr>
          </w:p>
        </w:tc>
      </w:tr>
    </w:tbl>
    <w:p w14:paraId="2A99068A" w14:textId="77777777" w:rsidR="00D4733A" w:rsidRPr="00D4733A" w:rsidRDefault="00D4733A" w:rsidP="00D4733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4733A" w:rsidRPr="00D4733A" w14:paraId="1579DAA2" w14:textId="77777777" w:rsidTr="00B85B8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733A" w:rsidRPr="00D4733A" w14:paraId="527D0B7A" w14:textId="77777777" w:rsidTr="00B85B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C9E98" w14:textId="77777777" w:rsidR="00D4733A" w:rsidRPr="00D4733A" w:rsidRDefault="00D4733A" w:rsidP="00B85B8F">
                  <w:pPr>
                    <w:pStyle w:val="headertabella0"/>
                    <w:rPr>
                      <w:color w:val="002060"/>
                    </w:rPr>
                  </w:pPr>
                  <w:r w:rsidRPr="00D4733A">
                    <w:rPr>
                      <w:color w:val="002060"/>
                    </w:rPr>
                    <w:t>GIRONE C - 13 Giornata - R</w:t>
                  </w:r>
                </w:p>
              </w:tc>
            </w:tr>
            <w:tr w:rsidR="00D4733A" w:rsidRPr="00D4733A" w14:paraId="570DED5F" w14:textId="77777777" w:rsidTr="00B85B8F">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2E347E" w14:textId="77777777" w:rsidR="00D4733A" w:rsidRPr="00D4733A" w:rsidRDefault="00D4733A" w:rsidP="00B85B8F">
                  <w:pPr>
                    <w:pStyle w:val="rowtabella0"/>
                    <w:rPr>
                      <w:color w:val="002060"/>
                    </w:rPr>
                  </w:pPr>
                  <w:r w:rsidRPr="00D4733A">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A09233" w14:textId="77777777" w:rsidR="00D4733A" w:rsidRPr="00D4733A" w:rsidRDefault="00D4733A" w:rsidP="00B85B8F">
                  <w:pPr>
                    <w:pStyle w:val="rowtabella0"/>
                    <w:rPr>
                      <w:color w:val="002060"/>
                    </w:rPr>
                  </w:pPr>
                  <w:r w:rsidRPr="00D4733A">
                    <w:rPr>
                      <w:color w:val="002060"/>
                    </w:rPr>
                    <w:t>- FABRIANO CALCIO A 5 2023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1592DB" w14:textId="77777777" w:rsidR="00D4733A" w:rsidRPr="00D4733A" w:rsidRDefault="00D4733A" w:rsidP="00B85B8F">
                  <w:pPr>
                    <w:pStyle w:val="rowtabella0"/>
                    <w:jc w:val="center"/>
                    <w:rPr>
                      <w:color w:val="002060"/>
                    </w:rPr>
                  </w:pPr>
                  <w:r w:rsidRPr="00D4733A">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AFBDB8" w14:textId="77777777" w:rsidR="00D4733A" w:rsidRPr="00D4733A" w:rsidRDefault="00D4733A" w:rsidP="00B85B8F">
                  <w:pPr>
                    <w:pStyle w:val="rowtabella0"/>
                    <w:jc w:val="center"/>
                    <w:rPr>
                      <w:color w:val="002060"/>
                    </w:rPr>
                  </w:pPr>
                  <w:r w:rsidRPr="00D4733A">
                    <w:rPr>
                      <w:color w:val="002060"/>
                    </w:rPr>
                    <w:t> </w:t>
                  </w:r>
                </w:p>
              </w:tc>
            </w:tr>
            <w:tr w:rsidR="00D4733A" w:rsidRPr="00D4733A" w14:paraId="5261B017" w14:textId="77777777" w:rsidTr="00B85B8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5831D3" w14:textId="77777777" w:rsidR="00D4733A" w:rsidRPr="00D4733A" w:rsidRDefault="00D4733A" w:rsidP="00B85B8F">
                  <w:pPr>
                    <w:pStyle w:val="rowtabella0"/>
                    <w:rPr>
                      <w:color w:val="002060"/>
                    </w:rPr>
                  </w:pPr>
                  <w:r w:rsidRPr="00D4733A">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7C3D19" w14:textId="77777777" w:rsidR="00D4733A" w:rsidRPr="00D4733A" w:rsidRDefault="00D4733A" w:rsidP="00B85B8F">
                  <w:pPr>
                    <w:pStyle w:val="rowtabella0"/>
                    <w:rPr>
                      <w:color w:val="002060"/>
                    </w:rPr>
                  </w:pPr>
                  <w:r w:rsidRPr="00D4733A">
                    <w:rPr>
                      <w:color w:val="002060"/>
                    </w:rPr>
                    <w:t>- FOLGORE CASTELRAIMONDO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40D2EE" w14:textId="77777777" w:rsidR="00D4733A" w:rsidRPr="00D4733A" w:rsidRDefault="00D4733A" w:rsidP="00B85B8F">
                  <w:pPr>
                    <w:pStyle w:val="rowtabella0"/>
                    <w:jc w:val="center"/>
                    <w:rPr>
                      <w:color w:val="002060"/>
                    </w:rPr>
                  </w:pPr>
                  <w:r w:rsidRPr="00D4733A">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E8CF32" w14:textId="77777777" w:rsidR="00D4733A" w:rsidRPr="00D4733A" w:rsidRDefault="00D4733A" w:rsidP="00B85B8F">
                  <w:pPr>
                    <w:pStyle w:val="rowtabella0"/>
                    <w:jc w:val="center"/>
                    <w:rPr>
                      <w:color w:val="002060"/>
                    </w:rPr>
                  </w:pPr>
                  <w:r w:rsidRPr="00D4733A">
                    <w:rPr>
                      <w:color w:val="002060"/>
                    </w:rPr>
                    <w:t> </w:t>
                  </w:r>
                </w:p>
              </w:tc>
            </w:tr>
            <w:tr w:rsidR="00D4733A" w:rsidRPr="00D4733A" w14:paraId="7D2A9F7C" w14:textId="77777777" w:rsidTr="00B85B8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AD5706" w14:textId="77777777" w:rsidR="00D4733A" w:rsidRPr="00D4733A" w:rsidRDefault="00D4733A" w:rsidP="00B85B8F">
                  <w:pPr>
                    <w:pStyle w:val="rowtabella0"/>
                    <w:rPr>
                      <w:color w:val="002060"/>
                    </w:rPr>
                  </w:pPr>
                  <w:r w:rsidRPr="00D4733A">
                    <w:rPr>
                      <w:color w:val="002060"/>
                    </w:rPr>
                    <w:t>(1) 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F02D89" w14:textId="77777777" w:rsidR="00D4733A" w:rsidRPr="00D4733A" w:rsidRDefault="00D4733A" w:rsidP="00B85B8F">
                  <w:pPr>
                    <w:pStyle w:val="rowtabella0"/>
                    <w:rPr>
                      <w:color w:val="002060"/>
                    </w:rPr>
                  </w:pPr>
                  <w:r w:rsidRPr="00D4733A">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0FCEFE" w14:textId="77777777" w:rsidR="00D4733A" w:rsidRPr="00D4733A" w:rsidRDefault="00D4733A" w:rsidP="00B85B8F">
                  <w:pPr>
                    <w:pStyle w:val="rowtabella0"/>
                    <w:jc w:val="center"/>
                    <w:rPr>
                      <w:color w:val="002060"/>
                    </w:rPr>
                  </w:pPr>
                  <w:r w:rsidRPr="00D4733A">
                    <w:rPr>
                      <w:color w:val="002060"/>
                    </w:rPr>
                    <w:t>9 - 7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84A13D" w14:textId="77777777" w:rsidR="00D4733A" w:rsidRPr="00D4733A" w:rsidRDefault="00D4733A" w:rsidP="00B85B8F">
                  <w:pPr>
                    <w:pStyle w:val="rowtabella0"/>
                    <w:jc w:val="center"/>
                    <w:rPr>
                      <w:color w:val="002060"/>
                    </w:rPr>
                  </w:pPr>
                  <w:r w:rsidRPr="00D4733A">
                    <w:rPr>
                      <w:color w:val="002060"/>
                    </w:rPr>
                    <w:t> </w:t>
                  </w:r>
                </w:p>
              </w:tc>
            </w:tr>
            <w:tr w:rsidR="00D4733A" w:rsidRPr="00D4733A" w14:paraId="47D96BA5" w14:textId="77777777" w:rsidTr="00B85B8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3561B0" w14:textId="77777777" w:rsidR="00D4733A" w:rsidRPr="00D4733A" w:rsidRDefault="00D4733A" w:rsidP="00B85B8F">
                  <w:pPr>
                    <w:pStyle w:val="rowtabella0"/>
                    <w:rPr>
                      <w:color w:val="002060"/>
                    </w:rPr>
                  </w:pPr>
                  <w:r w:rsidRPr="00D4733A">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F190B5" w14:textId="77777777" w:rsidR="00D4733A" w:rsidRPr="00D4733A" w:rsidRDefault="00D4733A" w:rsidP="00B85B8F">
                  <w:pPr>
                    <w:pStyle w:val="rowtabella0"/>
                    <w:rPr>
                      <w:color w:val="002060"/>
                    </w:rPr>
                  </w:pPr>
                  <w:r w:rsidRPr="00D4733A">
                    <w:rPr>
                      <w:color w:val="002060"/>
                    </w:rPr>
                    <w:t>- VIRTUS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491538" w14:textId="77777777" w:rsidR="00D4733A" w:rsidRPr="00D4733A" w:rsidRDefault="00D4733A" w:rsidP="00B85B8F">
                  <w:pPr>
                    <w:pStyle w:val="rowtabella0"/>
                    <w:jc w:val="center"/>
                    <w:rPr>
                      <w:color w:val="002060"/>
                    </w:rPr>
                  </w:pPr>
                  <w:r w:rsidRPr="00D4733A">
                    <w:rPr>
                      <w:color w:val="002060"/>
                    </w:rPr>
                    <w:t>9 - 4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BFD84A" w14:textId="77777777" w:rsidR="00D4733A" w:rsidRPr="00D4733A" w:rsidRDefault="00D4733A" w:rsidP="00B85B8F">
                  <w:pPr>
                    <w:pStyle w:val="rowtabella0"/>
                    <w:jc w:val="center"/>
                    <w:rPr>
                      <w:color w:val="002060"/>
                    </w:rPr>
                  </w:pPr>
                  <w:r w:rsidRPr="00D4733A">
                    <w:rPr>
                      <w:color w:val="002060"/>
                    </w:rPr>
                    <w:t> </w:t>
                  </w:r>
                </w:p>
              </w:tc>
            </w:tr>
            <w:tr w:rsidR="00D4733A" w:rsidRPr="00D4733A" w14:paraId="38DBF5A0" w14:textId="77777777" w:rsidTr="00B85B8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036DD5" w14:textId="77777777" w:rsidR="00D4733A" w:rsidRPr="00D4733A" w:rsidRDefault="00D4733A" w:rsidP="00B85B8F">
                  <w:pPr>
                    <w:pStyle w:val="rowtabella0"/>
                    <w:rPr>
                      <w:color w:val="002060"/>
                    </w:rPr>
                  </w:pPr>
                  <w:r w:rsidRPr="00D4733A">
                    <w:rPr>
                      <w:color w:val="002060"/>
                    </w:rPr>
                    <w:t>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997CDD" w14:textId="77777777" w:rsidR="00D4733A" w:rsidRPr="00D4733A" w:rsidRDefault="00D4733A" w:rsidP="00B85B8F">
                  <w:pPr>
                    <w:pStyle w:val="rowtabella0"/>
                    <w:rPr>
                      <w:color w:val="002060"/>
                    </w:rPr>
                  </w:pPr>
                  <w:r w:rsidRPr="00D4733A">
                    <w:rPr>
                      <w:color w:val="002060"/>
                    </w:rPr>
                    <w:t>- VISSO-ALTONERA CALCIO1970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580720" w14:textId="77777777" w:rsidR="00D4733A" w:rsidRPr="00D4733A" w:rsidRDefault="00D4733A" w:rsidP="00B85B8F">
                  <w:pPr>
                    <w:pStyle w:val="rowtabella0"/>
                    <w:jc w:val="center"/>
                    <w:rPr>
                      <w:color w:val="002060"/>
                    </w:rPr>
                  </w:pPr>
                  <w:r w:rsidRPr="00D4733A">
                    <w:rPr>
                      <w:color w:val="002060"/>
                    </w:rPr>
                    <w:t>7 - 6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160C21" w14:textId="77777777" w:rsidR="00D4733A" w:rsidRPr="00D4733A" w:rsidRDefault="00D4733A" w:rsidP="00B85B8F">
                  <w:pPr>
                    <w:pStyle w:val="rowtabella0"/>
                    <w:jc w:val="center"/>
                    <w:rPr>
                      <w:color w:val="002060"/>
                    </w:rPr>
                  </w:pPr>
                  <w:r w:rsidRPr="00D4733A">
                    <w:rPr>
                      <w:color w:val="002060"/>
                    </w:rPr>
                    <w:t> </w:t>
                  </w:r>
                </w:p>
              </w:tc>
            </w:tr>
            <w:tr w:rsidR="00D4733A" w:rsidRPr="00D4733A" w14:paraId="18E168F5" w14:textId="77777777" w:rsidTr="00B85B8F">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6AD855" w14:textId="77777777" w:rsidR="00D4733A" w:rsidRPr="00D4733A" w:rsidRDefault="00D4733A" w:rsidP="00B85B8F">
                  <w:pPr>
                    <w:pStyle w:val="rowtabella0"/>
                    <w:rPr>
                      <w:color w:val="002060"/>
                    </w:rPr>
                  </w:pPr>
                  <w:r w:rsidRPr="00D4733A">
                    <w:rPr>
                      <w:color w:val="002060"/>
                    </w:rPr>
                    <w:t>(1) GROTTACCIA 2005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FA3395" w14:textId="77777777" w:rsidR="00D4733A" w:rsidRPr="00D4733A" w:rsidRDefault="00D4733A" w:rsidP="00B85B8F">
                  <w:pPr>
                    <w:pStyle w:val="rowtabella0"/>
                    <w:rPr>
                      <w:color w:val="002060"/>
                    </w:rPr>
                  </w:pPr>
                  <w:r w:rsidRPr="00D4733A">
                    <w:rPr>
                      <w:color w:val="002060"/>
                    </w:rPr>
                    <w:t>- ANGELI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99BAE4" w14:textId="77777777" w:rsidR="00D4733A" w:rsidRPr="00D4733A" w:rsidRDefault="00D4733A" w:rsidP="00B85B8F">
                  <w:pPr>
                    <w:pStyle w:val="rowtabella0"/>
                    <w:jc w:val="center"/>
                    <w:rPr>
                      <w:color w:val="002060"/>
                    </w:rPr>
                  </w:pPr>
                  <w:r w:rsidRPr="00D4733A">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A3758D" w14:textId="77777777" w:rsidR="00D4733A" w:rsidRPr="00D4733A" w:rsidRDefault="00D4733A" w:rsidP="00B85B8F">
                  <w:pPr>
                    <w:pStyle w:val="rowtabella0"/>
                    <w:jc w:val="center"/>
                    <w:rPr>
                      <w:color w:val="002060"/>
                    </w:rPr>
                  </w:pPr>
                  <w:r w:rsidRPr="00D4733A">
                    <w:rPr>
                      <w:color w:val="002060"/>
                    </w:rPr>
                    <w:t> </w:t>
                  </w:r>
                </w:p>
              </w:tc>
            </w:tr>
            <w:tr w:rsidR="00D4733A" w:rsidRPr="00D4733A" w14:paraId="5F434B51" w14:textId="77777777" w:rsidTr="00B85B8F">
              <w:tc>
                <w:tcPr>
                  <w:tcW w:w="4700" w:type="dxa"/>
                  <w:gridSpan w:val="4"/>
                  <w:tcBorders>
                    <w:top w:val="nil"/>
                    <w:left w:val="nil"/>
                    <w:bottom w:val="nil"/>
                    <w:right w:val="nil"/>
                  </w:tcBorders>
                  <w:tcMar>
                    <w:top w:w="20" w:type="dxa"/>
                    <w:left w:w="20" w:type="dxa"/>
                    <w:bottom w:w="20" w:type="dxa"/>
                    <w:right w:w="20" w:type="dxa"/>
                  </w:tcMar>
                  <w:vAlign w:val="center"/>
                  <w:hideMark/>
                </w:tcPr>
                <w:p w14:paraId="1A844477" w14:textId="77777777" w:rsidR="00D4733A" w:rsidRPr="00D4733A" w:rsidRDefault="00D4733A" w:rsidP="00B85B8F">
                  <w:pPr>
                    <w:pStyle w:val="rowtabella0"/>
                    <w:rPr>
                      <w:color w:val="002060"/>
                    </w:rPr>
                  </w:pPr>
                  <w:r w:rsidRPr="00D4733A">
                    <w:rPr>
                      <w:color w:val="002060"/>
                    </w:rPr>
                    <w:t>(1) - disputata il 20/04/2024</w:t>
                  </w:r>
                </w:p>
              </w:tc>
            </w:tr>
          </w:tbl>
          <w:p w14:paraId="33AD4435" w14:textId="77777777" w:rsidR="00D4733A" w:rsidRPr="00D4733A" w:rsidRDefault="00D4733A" w:rsidP="00B85B8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733A" w:rsidRPr="00D4733A" w14:paraId="423AEAAD" w14:textId="77777777" w:rsidTr="00B85B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E80AB" w14:textId="77777777" w:rsidR="00D4733A" w:rsidRPr="00D4733A" w:rsidRDefault="00D4733A" w:rsidP="00B85B8F">
                  <w:pPr>
                    <w:pStyle w:val="headertabella0"/>
                    <w:rPr>
                      <w:color w:val="002060"/>
                    </w:rPr>
                  </w:pPr>
                  <w:r w:rsidRPr="00D4733A">
                    <w:rPr>
                      <w:color w:val="002060"/>
                    </w:rPr>
                    <w:t>GIRONE D - 13 Giornata - R</w:t>
                  </w:r>
                </w:p>
              </w:tc>
            </w:tr>
            <w:tr w:rsidR="00D4733A" w:rsidRPr="00D4733A" w14:paraId="273CB4D6" w14:textId="77777777" w:rsidTr="00B85B8F">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49BE6B" w14:textId="77777777" w:rsidR="00D4733A" w:rsidRPr="00D4733A" w:rsidRDefault="00D4733A" w:rsidP="00B85B8F">
                  <w:pPr>
                    <w:pStyle w:val="rowtabella0"/>
                    <w:rPr>
                      <w:color w:val="002060"/>
                    </w:rPr>
                  </w:pPr>
                  <w:r w:rsidRPr="00D4733A">
                    <w:rPr>
                      <w:color w:val="002060"/>
                    </w:rPr>
                    <w:t>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1B0B54" w14:textId="77777777" w:rsidR="00D4733A" w:rsidRPr="00D4733A" w:rsidRDefault="00D4733A" w:rsidP="00B85B8F">
                  <w:pPr>
                    <w:pStyle w:val="rowtabella0"/>
                    <w:rPr>
                      <w:color w:val="002060"/>
                    </w:rPr>
                  </w:pPr>
                  <w:r w:rsidRPr="00D4733A">
                    <w:rPr>
                      <w:color w:val="002060"/>
                    </w:rPr>
                    <w:t>- PIEDIRIPA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8E640B" w14:textId="77777777" w:rsidR="00D4733A" w:rsidRPr="00D4733A" w:rsidRDefault="00D4733A" w:rsidP="00B85B8F">
                  <w:pPr>
                    <w:pStyle w:val="rowtabella0"/>
                    <w:jc w:val="center"/>
                    <w:rPr>
                      <w:color w:val="002060"/>
                    </w:rPr>
                  </w:pPr>
                  <w:r w:rsidRPr="00D4733A">
                    <w:rPr>
                      <w:color w:val="002060"/>
                    </w:rPr>
                    <w:t>8 - 4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A0BB42" w14:textId="77777777" w:rsidR="00D4733A" w:rsidRPr="00D4733A" w:rsidRDefault="00D4733A" w:rsidP="00B85B8F">
                  <w:pPr>
                    <w:pStyle w:val="rowtabella0"/>
                    <w:jc w:val="center"/>
                    <w:rPr>
                      <w:color w:val="002060"/>
                    </w:rPr>
                  </w:pPr>
                  <w:r w:rsidRPr="00D4733A">
                    <w:rPr>
                      <w:color w:val="002060"/>
                    </w:rPr>
                    <w:t> </w:t>
                  </w:r>
                </w:p>
              </w:tc>
            </w:tr>
            <w:tr w:rsidR="00D4733A" w:rsidRPr="00D4733A" w14:paraId="167F1439" w14:textId="77777777" w:rsidTr="00B85B8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F231E8" w14:textId="77777777" w:rsidR="00D4733A" w:rsidRPr="00D4733A" w:rsidRDefault="00D4733A" w:rsidP="00B85B8F">
                  <w:pPr>
                    <w:pStyle w:val="rowtabella0"/>
                    <w:rPr>
                      <w:color w:val="002060"/>
                    </w:rPr>
                  </w:pPr>
                  <w:r w:rsidRPr="00D4733A">
                    <w:rPr>
                      <w:color w:val="002060"/>
                    </w:rPr>
                    <w:t>C.F. MACERATESE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718C04" w14:textId="77777777" w:rsidR="00D4733A" w:rsidRPr="00D4733A" w:rsidRDefault="00D4733A" w:rsidP="00B85B8F">
                  <w:pPr>
                    <w:pStyle w:val="rowtabella0"/>
                    <w:rPr>
                      <w:color w:val="002060"/>
                    </w:rPr>
                  </w:pPr>
                  <w:r w:rsidRPr="00D4733A">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153D28" w14:textId="77777777" w:rsidR="00D4733A" w:rsidRPr="00D4733A" w:rsidRDefault="00D4733A" w:rsidP="00B85B8F">
                  <w:pPr>
                    <w:pStyle w:val="rowtabella0"/>
                    <w:jc w:val="center"/>
                    <w:rPr>
                      <w:color w:val="002060"/>
                    </w:rPr>
                  </w:pPr>
                  <w:r w:rsidRPr="00D4733A">
                    <w:rPr>
                      <w:color w:val="002060"/>
                    </w:rPr>
                    <w:t>9 - 5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D82136" w14:textId="77777777" w:rsidR="00D4733A" w:rsidRPr="00D4733A" w:rsidRDefault="00D4733A" w:rsidP="00B85B8F">
                  <w:pPr>
                    <w:pStyle w:val="rowtabella0"/>
                    <w:jc w:val="center"/>
                    <w:rPr>
                      <w:color w:val="002060"/>
                    </w:rPr>
                  </w:pPr>
                  <w:r w:rsidRPr="00D4733A">
                    <w:rPr>
                      <w:color w:val="002060"/>
                    </w:rPr>
                    <w:t> </w:t>
                  </w:r>
                </w:p>
              </w:tc>
            </w:tr>
            <w:tr w:rsidR="00D4733A" w:rsidRPr="00D4733A" w14:paraId="40774A8A" w14:textId="77777777" w:rsidTr="00B85B8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378F13" w14:textId="77777777" w:rsidR="00D4733A" w:rsidRPr="00D4733A" w:rsidRDefault="00D4733A" w:rsidP="00B85B8F">
                  <w:pPr>
                    <w:pStyle w:val="rowtabella0"/>
                    <w:rPr>
                      <w:color w:val="002060"/>
                    </w:rPr>
                  </w:pPr>
                  <w:r w:rsidRPr="00D4733A">
                    <w:rPr>
                      <w:color w:val="002060"/>
                    </w:rPr>
                    <w:t xml:space="preserve">CALCIO </w:t>
                  </w:r>
                  <w:proofErr w:type="gramStart"/>
                  <w:r w:rsidRPr="00D4733A">
                    <w:rPr>
                      <w:color w:val="002060"/>
                    </w:rPr>
                    <w:t>S.ELPIDIO</w:t>
                  </w:r>
                  <w:proofErr w:type="gramEnd"/>
                  <w:r w:rsidRPr="00D4733A">
                    <w:rPr>
                      <w:color w:val="002060"/>
                    </w:rPr>
                    <w:t xml:space="preserve">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788082" w14:textId="77777777" w:rsidR="00D4733A" w:rsidRPr="00D4733A" w:rsidRDefault="00D4733A" w:rsidP="00B85B8F">
                  <w:pPr>
                    <w:pStyle w:val="rowtabella0"/>
                    <w:rPr>
                      <w:color w:val="002060"/>
                    </w:rPr>
                  </w:pPr>
                  <w:r w:rsidRPr="00D4733A">
                    <w:rPr>
                      <w:color w:val="002060"/>
                    </w:rPr>
                    <w:t>- MOGLIANESE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E69BF8" w14:textId="77777777" w:rsidR="00D4733A" w:rsidRPr="00D4733A" w:rsidRDefault="00D4733A" w:rsidP="00B85B8F">
                  <w:pPr>
                    <w:pStyle w:val="rowtabella0"/>
                    <w:jc w:val="center"/>
                    <w:rPr>
                      <w:color w:val="002060"/>
                    </w:rPr>
                  </w:pPr>
                  <w:r w:rsidRPr="00D4733A">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FA6166" w14:textId="77777777" w:rsidR="00D4733A" w:rsidRPr="00D4733A" w:rsidRDefault="00D4733A" w:rsidP="00B85B8F">
                  <w:pPr>
                    <w:pStyle w:val="rowtabella0"/>
                    <w:jc w:val="center"/>
                    <w:rPr>
                      <w:color w:val="002060"/>
                    </w:rPr>
                  </w:pPr>
                  <w:r w:rsidRPr="00D4733A">
                    <w:rPr>
                      <w:color w:val="002060"/>
                    </w:rPr>
                    <w:t> </w:t>
                  </w:r>
                </w:p>
              </w:tc>
            </w:tr>
            <w:tr w:rsidR="00D4733A" w:rsidRPr="00D4733A" w14:paraId="6F196BD2" w14:textId="77777777" w:rsidTr="00B85B8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736AB9" w14:textId="77777777" w:rsidR="00D4733A" w:rsidRPr="00D4733A" w:rsidRDefault="00D4733A" w:rsidP="00B85B8F">
                  <w:pPr>
                    <w:pStyle w:val="rowtabella0"/>
                    <w:rPr>
                      <w:color w:val="002060"/>
                    </w:rPr>
                  </w:pPr>
                  <w:r w:rsidRPr="00D4733A">
                    <w:rPr>
                      <w:color w:val="002060"/>
                    </w:rPr>
                    <w:t>(1) 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D205D6" w14:textId="77777777" w:rsidR="00D4733A" w:rsidRPr="00D4733A" w:rsidRDefault="00D4733A" w:rsidP="00B85B8F">
                  <w:pPr>
                    <w:pStyle w:val="rowtabella0"/>
                    <w:rPr>
                      <w:color w:val="002060"/>
                    </w:rPr>
                  </w:pPr>
                  <w:r w:rsidRPr="00D4733A">
                    <w:rPr>
                      <w:color w:val="002060"/>
                    </w:rPr>
                    <w:t>- FUTSAL RECANATI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36B948" w14:textId="77777777" w:rsidR="00D4733A" w:rsidRPr="00D4733A" w:rsidRDefault="00D4733A" w:rsidP="00B85B8F">
                  <w:pPr>
                    <w:pStyle w:val="rowtabella0"/>
                    <w:jc w:val="center"/>
                    <w:rPr>
                      <w:color w:val="002060"/>
                    </w:rPr>
                  </w:pPr>
                  <w:r w:rsidRPr="00D4733A">
                    <w:rPr>
                      <w:color w:val="002060"/>
                    </w:rPr>
                    <w:t>6 - 9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6EF77E" w14:textId="77777777" w:rsidR="00D4733A" w:rsidRPr="00D4733A" w:rsidRDefault="00D4733A" w:rsidP="00B85B8F">
                  <w:pPr>
                    <w:pStyle w:val="rowtabella0"/>
                    <w:jc w:val="center"/>
                    <w:rPr>
                      <w:color w:val="002060"/>
                    </w:rPr>
                  </w:pPr>
                  <w:r w:rsidRPr="00D4733A">
                    <w:rPr>
                      <w:color w:val="002060"/>
                    </w:rPr>
                    <w:t> </w:t>
                  </w:r>
                </w:p>
              </w:tc>
            </w:tr>
            <w:tr w:rsidR="00D4733A" w:rsidRPr="00D4733A" w14:paraId="33D30E3B" w14:textId="77777777" w:rsidTr="00B85B8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4A4955" w14:textId="77777777" w:rsidR="00D4733A" w:rsidRPr="00D4733A" w:rsidRDefault="00D4733A" w:rsidP="00B85B8F">
                  <w:pPr>
                    <w:pStyle w:val="rowtabella0"/>
                    <w:rPr>
                      <w:color w:val="002060"/>
                    </w:rPr>
                  </w:pPr>
                  <w:r w:rsidRPr="00D4733A">
                    <w:rPr>
                      <w:color w:val="002060"/>
                    </w:rPr>
                    <w:t>POL. SPORT COMMUNICATION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EC0709" w14:textId="77777777" w:rsidR="00D4733A" w:rsidRPr="00D4733A" w:rsidRDefault="00D4733A" w:rsidP="00B85B8F">
                  <w:pPr>
                    <w:pStyle w:val="rowtabella0"/>
                    <w:rPr>
                      <w:color w:val="002060"/>
                    </w:rPr>
                  </w:pPr>
                  <w:r w:rsidRPr="00D4733A">
                    <w:rPr>
                      <w:color w:val="002060"/>
                    </w:rPr>
                    <w:t>- VAL TENNA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D6D736" w14:textId="77777777" w:rsidR="00D4733A" w:rsidRPr="00D4733A" w:rsidRDefault="00D4733A" w:rsidP="00B85B8F">
                  <w:pPr>
                    <w:pStyle w:val="rowtabella0"/>
                    <w:jc w:val="center"/>
                    <w:rPr>
                      <w:color w:val="002060"/>
                    </w:rPr>
                  </w:pPr>
                  <w:r w:rsidRPr="00D4733A">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0AFE86" w14:textId="77777777" w:rsidR="00D4733A" w:rsidRPr="00D4733A" w:rsidRDefault="00D4733A" w:rsidP="00B85B8F">
                  <w:pPr>
                    <w:pStyle w:val="rowtabella0"/>
                    <w:jc w:val="center"/>
                    <w:rPr>
                      <w:color w:val="002060"/>
                    </w:rPr>
                  </w:pPr>
                  <w:r w:rsidRPr="00D4733A">
                    <w:rPr>
                      <w:color w:val="002060"/>
                    </w:rPr>
                    <w:t> </w:t>
                  </w:r>
                </w:p>
              </w:tc>
            </w:tr>
            <w:tr w:rsidR="00D4733A" w:rsidRPr="00D4733A" w14:paraId="65BBB2F1" w14:textId="77777777" w:rsidTr="00B85B8F">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D5C613" w14:textId="77777777" w:rsidR="00D4733A" w:rsidRPr="00D4733A" w:rsidRDefault="00D4733A" w:rsidP="00B85B8F">
                  <w:pPr>
                    <w:pStyle w:val="rowtabella0"/>
                    <w:rPr>
                      <w:color w:val="002060"/>
                    </w:rPr>
                  </w:pPr>
                  <w:r w:rsidRPr="00D4733A">
                    <w:rPr>
                      <w:color w:val="002060"/>
                    </w:rPr>
                    <w:t>VIS CIVITANOVA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1C9C2C" w14:textId="77777777" w:rsidR="00D4733A" w:rsidRPr="00D4733A" w:rsidRDefault="00D4733A" w:rsidP="00B85B8F">
                  <w:pPr>
                    <w:pStyle w:val="rowtabella0"/>
                    <w:rPr>
                      <w:color w:val="002060"/>
                    </w:rPr>
                  </w:pPr>
                  <w:r w:rsidRPr="00D4733A">
                    <w:rPr>
                      <w:color w:val="002060"/>
                    </w:rPr>
                    <w:t>- FROG S CLUB SPORT</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A01295" w14:textId="77777777" w:rsidR="00D4733A" w:rsidRPr="00D4733A" w:rsidRDefault="00D4733A" w:rsidP="00B85B8F">
                  <w:pPr>
                    <w:pStyle w:val="rowtabella0"/>
                    <w:jc w:val="center"/>
                    <w:rPr>
                      <w:color w:val="002060"/>
                    </w:rPr>
                  </w:pPr>
                  <w:r w:rsidRPr="00D4733A">
                    <w:rPr>
                      <w:color w:val="002060"/>
                    </w:rPr>
                    <w:t>7 - 5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F5CCB8" w14:textId="77777777" w:rsidR="00D4733A" w:rsidRPr="00D4733A" w:rsidRDefault="00D4733A" w:rsidP="00B85B8F">
                  <w:pPr>
                    <w:pStyle w:val="rowtabella0"/>
                    <w:jc w:val="center"/>
                    <w:rPr>
                      <w:color w:val="002060"/>
                    </w:rPr>
                  </w:pPr>
                  <w:r w:rsidRPr="00D4733A">
                    <w:rPr>
                      <w:color w:val="002060"/>
                    </w:rPr>
                    <w:t> </w:t>
                  </w:r>
                </w:p>
              </w:tc>
            </w:tr>
            <w:tr w:rsidR="00D4733A" w:rsidRPr="00D4733A" w14:paraId="02B13B7C" w14:textId="77777777" w:rsidTr="00B85B8F">
              <w:tc>
                <w:tcPr>
                  <w:tcW w:w="4700" w:type="dxa"/>
                  <w:gridSpan w:val="4"/>
                  <w:tcBorders>
                    <w:top w:val="nil"/>
                    <w:left w:val="nil"/>
                    <w:bottom w:val="nil"/>
                    <w:right w:val="nil"/>
                  </w:tcBorders>
                  <w:tcMar>
                    <w:top w:w="20" w:type="dxa"/>
                    <w:left w:w="20" w:type="dxa"/>
                    <w:bottom w:w="20" w:type="dxa"/>
                    <w:right w:w="20" w:type="dxa"/>
                  </w:tcMar>
                  <w:vAlign w:val="center"/>
                  <w:hideMark/>
                </w:tcPr>
                <w:p w14:paraId="6CCCAA61" w14:textId="77777777" w:rsidR="00D4733A" w:rsidRPr="00D4733A" w:rsidRDefault="00D4733A" w:rsidP="00B85B8F">
                  <w:pPr>
                    <w:pStyle w:val="rowtabella0"/>
                    <w:rPr>
                      <w:color w:val="002060"/>
                    </w:rPr>
                  </w:pPr>
                  <w:r w:rsidRPr="00D4733A">
                    <w:rPr>
                      <w:color w:val="002060"/>
                    </w:rPr>
                    <w:t>(1) - disputata il 20/04/2024</w:t>
                  </w:r>
                </w:p>
              </w:tc>
            </w:tr>
          </w:tbl>
          <w:p w14:paraId="6443BB6B" w14:textId="77777777" w:rsidR="00D4733A" w:rsidRPr="00D4733A" w:rsidRDefault="00D4733A" w:rsidP="00B85B8F">
            <w:pPr>
              <w:rPr>
                <w:color w:val="002060"/>
              </w:rPr>
            </w:pPr>
          </w:p>
        </w:tc>
      </w:tr>
    </w:tbl>
    <w:p w14:paraId="7EC52C66" w14:textId="77777777" w:rsidR="00D4733A" w:rsidRPr="00D4733A" w:rsidRDefault="00D4733A" w:rsidP="00D4733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4733A" w:rsidRPr="00D4733A" w14:paraId="7D3A3509" w14:textId="77777777" w:rsidTr="00B85B8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733A" w:rsidRPr="00D4733A" w14:paraId="1550C8CC" w14:textId="77777777" w:rsidTr="00B85B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5440E" w14:textId="77777777" w:rsidR="00D4733A" w:rsidRPr="00D4733A" w:rsidRDefault="00D4733A" w:rsidP="00B85B8F">
                  <w:pPr>
                    <w:pStyle w:val="headertabella0"/>
                    <w:rPr>
                      <w:color w:val="002060"/>
                    </w:rPr>
                  </w:pPr>
                  <w:r w:rsidRPr="00D4733A">
                    <w:rPr>
                      <w:color w:val="002060"/>
                    </w:rPr>
                    <w:t>GIRONE E - 13 Giornata - R</w:t>
                  </w:r>
                </w:p>
              </w:tc>
            </w:tr>
            <w:tr w:rsidR="00D4733A" w:rsidRPr="00D4733A" w14:paraId="50E4635D" w14:textId="77777777" w:rsidTr="00B85B8F">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33E963" w14:textId="77777777" w:rsidR="00D4733A" w:rsidRPr="00D4733A" w:rsidRDefault="00D4733A" w:rsidP="00B85B8F">
                  <w:pPr>
                    <w:pStyle w:val="rowtabella0"/>
                    <w:rPr>
                      <w:color w:val="002060"/>
                    </w:rPr>
                  </w:pPr>
                  <w:r w:rsidRPr="00D4733A">
                    <w:rPr>
                      <w:color w:val="002060"/>
                    </w:rPr>
                    <w:t>ACQUAVIVA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8D6C67" w14:textId="77777777" w:rsidR="00D4733A" w:rsidRPr="00D4733A" w:rsidRDefault="00D4733A" w:rsidP="00B85B8F">
                  <w:pPr>
                    <w:pStyle w:val="rowtabella0"/>
                    <w:rPr>
                      <w:color w:val="002060"/>
                    </w:rPr>
                  </w:pPr>
                  <w:r w:rsidRPr="00D4733A">
                    <w:rPr>
                      <w:color w:val="002060"/>
                    </w:rPr>
                    <w:t>- RIPABERARDA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84ABC5" w14:textId="77777777" w:rsidR="00D4733A" w:rsidRPr="00D4733A" w:rsidRDefault="00D4733A" w:rsidP="00B85B8F">
                  <w:pPr>
                    <w:pStyle w:val="rowtabella0"/>
                    <w:jc w:val="center"/>
                    <w:rPr>
                      <w:color w:val="002060"/>
                    </w:rPr>
                  </w:pPr>
                  <w:r w:rsidRPr="00D4733A">
                    <w:rPr>
                      <w:color w:val="002060"/>
                    </w:rPr>
                    <w:t>8 - 5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BE8440" w14:textId="77777777" w:rsidR="00D4733A" w:rsidRPr="00D4733A" w:rsidRDefault="00D4733A" w:rsidP="00B85B8F">
                  <w:pPr>
                    <w:pStyle w:val="rowtabella0"/>
                    <w:jc w:val="center"/>
                    <w:rPr>
                      <w:color w:val="002060"/>
                    </w:rPr>
                  </w:pPr>
                  <w:r w:rsidRPr="00D4733A">
                    <w:rPr>
                      <w:color w:val="002060"/>
                    </w:rPr>
                    <w:t> </w:t>
                  </w:r>
                </w:p>
              </w:tc>
            </w:tr>
            <w:tr w:rsidR="00D4733A" w:rsidRPr="00D4733A" w14:paraId="067F4C66" w14:textId="77777777" w:rsidTr="00B85B8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C4D800" w14:textId="77777777" w:rsidR="00D4733A" w:rsidRPr="00D4733A" w:rsidRDefault="00D4733A" w:rsidP="00B85B8F">
                  <w:pPr>
                    <w:pStyle w:val="rowtabella0"/>
                    <w:rPr>
                      <w:color w:val="002060"/>
                    </w:rPr>
                  </w:pPr>
                  <w:r w:rsidRPr="00D4733A">
                    <w:rPr>
                      <w:color w:val="002060"/>
                    </w:rPr>
                    <w:t>(1) ATLETICO ASCOLI 2000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9F6372" w14:textId="77777777" w:rsidR="00D4733A" w:rsidRPr="00D4733A" w:rsidRDefault="00D4733A" w:rsidP="00B85B8F">
                  <w:pPr>
                    <w:pStyle w:val="rowtabella0"/>
                    <w:rPr>
                      <w:color w:val="002060"/>
                    </w:rPr>
                  </w:pPr>
                  <w:r w:rsidRPr="00D4733A">
                    <w:rPr>
                      <w:color w:val="002060"/>
                    </w:rPr>
                    <w:t>- SAMBENEDETTESE BEACH SOCC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B6F862" w14:textId="77777777" w:rsidR="00D4733A" w:rsidRPr="00D4733A" w:rsidRDefault="00D4733A" w:rsidP="00B85B8F">
                  <w:pPr>
                    <w:pStyle w:val="rowtabella0"/>
                    <w:jc w:val="center"/>
                    <w:rPr>
                      <w:color w:val="002060"/>
                    </w:rPr>
                  </w:pPr>
                  <w:r w:rsidRPr="00D4733A">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63BE10" w14:textId="77777777" w:rsidR="00D4733A" w:rsidRPr="00D4733A" w:rsidRDefault="00D4733A" w:rsidP="00B85B8F">
                  <w:pPr>
                    <w:pStyle w:val="rowtabella0"/>
                    <w:jc w:val="center"/>
                    <w:rPr>
                      <w:color w:val="002060"/>
                    </w:rPr>
                  </w:pPr>
                  <w:r w:rsidRPr="00D4733A">
                    <w:rPr>
                      <w:color w:val="002060"/>
                    </w:rPr>
                    <w:t> </w:t>
                  </w:r>
                </w:p>
              </w:tc>
            </w:tr>
            <w:tr w:rsidR="00D4733A" w:rsidRPr="00D4733A" w14:paraId="0ACB9A31" w14:textId="77777777" w:rsidTr="00B85B8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A29DB3" w14:textId="77777777" w:rsidR="00D4733A" w:rsidRPr="00D4733A" w:rsidRDefault="00D4733A" w:rsidP="00B85B8F">
                  <w:pPr>
                    <w:pStyle w:val="rowtabella0"/>
                    <w:rPr>
                      <w:color w:val="002060"/>
                    </w:rPr>
                  </w:pPr>
                  <w:r w:rsidRPr="00D4733A">
                    <w:rPr>
                      <w:color w:val="002060"/>
                    </w:rPr>
                    <w:t>CSI 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88C227" w14:textId="77777777" w:rsidR="00D4733A" w:rsidRPr="00D4733A" w:rsidRDefault="00D4733A" w:rsidP="00B85B8F">
                  <w:pPr>
                    <w:pStyle w:val="rowtabella0"/>
                    <w:rPr>
                      <w:color w:val="002060"/>
                    </w:rPr>
                  </w:pPr>
                  <w:r w:rsidRPr="00D4733A">
                    <w:rPr>
                      <w:color w:val="002060"/>
                    </w:rPr>
                    <w:t>- BOCASTRUM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8D421C" w14:textId="77777777" w:rsidR="00D4733A" w:rsidRPr="00D4733A" w:rsidRDefault="00D4733A" w:rsidP="00B85B8F">
                  <w:pPr>
                    <w:pStyle w:val="rowtabella0"/>
                    <w:jc w:val="center"/>
                    <w:rPr>
                      <w:color w:val="002060"/>
                    </w:rPr>
                  </w:pPr>
                  <w:r w:rsidRPr="00D4733A">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2E1440" w14:textId="77777777" w:rsidR="00D4733A" w:rsidRPr="00D4733A" w:rsidRDefault="00D4733A" w:rsidP="00B85B8F">
                  <w:pPr>
                    <w:pStyle w:val="rowtabella0"/>
                    <w:jc w:val="center"/>
                    <w:rPr>
                      <w:color w:val="002060"/>
                    </w:rPr>
                  </w:pPr>
                  <w:r w:rsidRPr="00D4733A">
                    <w:rPr>
                      <w:color w:val="002060"/>
                    </w:rPr>
                    <w:t> </w:t>
                  </w:r>
                </w:p>
              </w:tc>
            </w:tr>
            <w:tr w:rsidR="00D4733A" w:rsidRPr="00D4733A" w14:paraId="5A29ABE2" w14:textId="77777777" w:rsidTr="00B85B8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E71375" w14:textId="77777777" w:rsidR="00D4733A" w:rsidRPr="00D4733A" w:rsidRDefault="00D4733A" w:rsidP="00B85B8F">
                  <w:pPr>
                    <w:pStyle w:val="rowtabella0"/>
                    <w:rPr>
                      <w:color w:val="002060"/>
                    </w:rPr>
                  </w:pPr>
                  <w:r w:rsidRPr="00D4733A">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E23830" w14:textId="77777777" w:rsidR="00D4733A" w:rsidRPr="00D4733A" w:rsidRDefault="00D4733A" w:rsidP="00B85B8F">
                  <w:pPr>
                    <w:pStyle w:val="rowtabella0"/>
                    <w:rPr>
                      <w:color w:val="002060"/>
                    </w:rPr>
                  </w:pPr>
                  <w:r w:rsidRPr="00D4733A">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924441" w14:textId="77777777" w:rsidR="00D4733A" w:rsidRPr="00D4733A" w:rsidRDefault="00D4733A" w:rsidP="00B85B8F">
                  <w:pPr>
                    <w:pStyle w:val="rowtabella0"/>
                    <w:jc w:val="center"/>
                    <w:rPr>
                      <w:color w:val="002060"/>
                    </w:rPr>
                  </w:pPr>
                  <w:r w:rsidRPr="00D4733A">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516201" w14:textId="77777777" w:rsidR="00D4733A" w:rsidRPr="00D4733A" w:rsidRDefault="00D4733A" w:rsidP="00B85B8F">
                  <w:pPr>
                    <w:pStyle w:val="rowtabella0"/>
                    <w:jc w:val="center"/>
                    <w:rPr>
                      <w:color w:val="002060"/>
                    </w:rPr>
                  </w:pPr>
                  <w:r w:rsidRPr="00D4733A">
                    <w:rPr>
                      <w:color w:val="002060"/>
                    </w:rPr>
                    <w:t> </w:t>
                  </w:r>
                </w:p>
              </w:tc>
            </w:tr>
            <w:tr w:rsidR="00D4733A" w:rsidRPr="00D4733A" w14:paraId="2B5C6C70" w14:textId="77777777" w:rsidTr="00B85B8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B3F01F" w14:textId="77777777" w:rsidR="00D4733A" w:rsidRPr="00D4733A" w:rsidRDefault="00D4733A" w:rsidP="00B85B8F">
                  <w:pPr>
                    <w:pStyle w:val="rowtabella0"/>
                    <w:rPr>
                      <w:color w:val="002060"/>
                    </w:rPr>
                  </w:pPr>
                  <w:r w:rsidRPr="00D4733A">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0F81C6" w14:textId="77777777" w:rsidR="00D4733A" w:rsidRPr="00D4733A" w:rsidRDefault="00D4733A" w:rsidP="00B85B8F">
                  <w:pPr>
                    <w:pStyle w:val="rowtabella0"/>
                    <w:rPr>
                      <w:color w:val="002060"/>
                    </w:rPr>
                  </w:pPr>
                  <w:r w:rsidRPr="00D4733A">
                    <w:rPr>
                      <w:color w:val="002060"/>
                    </w:rPr>
                    <w:t>- AMICI 84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F2385D" w14:textId="77777777" w:rsidR="00D4733A" w:rsidRPr="00D4733A" w:rsidRDefault="00D4733A" w:rsidP="00B85B8F">
                  <w:pPr>
                    <w:pStyle w:val="rowtabella0"/>
                    <w:jc w:val="center"/>
                    <w:rPr>
                      <w:color w:val="002060"/>
                    </w:rPr>
                  </w:pPr>
                  <w:r w:rsidRPr="00D4733A">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68FA6F" w14:textId="77777777" w:rsidR="00D4733A" w:rsidRPr="00D4733A" w:rsidRDefault="00D4733A" w:rsidP="00B85B8F">
                  <w:pPr>
                    <w:pStyle w:val="rowtabella0"/>
                    <w:jc w:val="center"/>
                    <w:rPr>
                      <w:color w:val="002060"/>
                    </w:rPr>
                  </w:pPr>
                  <w:r w:rsidRPr="00D4733A">
                    <w:rPr>
                      <w:color w:val="002060"/>
                    </w:rPr>
                    <w:t> </w:t>
                  </w:r>
                </w:p>
              </w:tc>
            </w:tr>
            <w:tr w:rsidR="00D4733A" w:rsidRPr="00D4733A" w14:paraId="5724C017" w14:textId="77777777" w:rsidTr="00B85B8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B8BEAF" w14:textId="77777777" w:rsidR="00D4733A" w:rsidRPr="00D4733A" w:rsidRDefault="00D4733A" w:rsidP="00B85B8F">
                  <w:pPr>
                    <w:pStyle w:val="rowtabella0"/>
                    <w:rPr>
                      <w:color w:val="002060"/>
                    </w:rPr>
                  </w:pPr>
                  <w:r w:rsidRPr="00D4733A">
                    <w:rPr>
                      <w:color w:val="002060"/>
                    </w:rPr>
                    <w:t>TRIBALCIO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7809AE" w14:textId="77777777" w:rsidR="00D4733A" w:rsidRPr="00D4733A" w:rsidRDefault="00D4733A" w:rsidP="00B85B8F">
                  <w:pPr>
                    <w:pStyle w:val="rowtabella0"/>
                    <w:rPr>
                      <w:color w:val="002060"/>
                    </w:rPr>
                  </w:pPr>
                  <w:r w:rsidRPr="00D4733A">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182456" w14:textId="77777777" w:rsidR="00D4733A" w:rsidRPr="00D4733A" w:rsidRDefault="00D4733A" w:rsidP="00B85B8F">
                  <w:pPr>
                    <w:pStyle w:val="rowtabella0"/>
                    <w:jc w:val="center"/>
                    <w:rPr>
                      <w:color w:val="002060"/>
                    </w:rPr>
                  </w:pPr>
                  <w:r w:rsidRPr="00D4733A">
                    <w:rPr>
                      <w:color w:val="002060"/>
                    </w:rPr>
                    <w:t>0 - 9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36E60F" w14:textId="77777777" w:rsidR="00D4733A" w:rsidRPr="00D4733A" w:rsidRDefault="00D4733A" w:rsidP="00B85B8F">
                  <w:pPr>
                    <w:pStyle w:val="rowtabella0"/>
                    <w:jc w:val="center"/>
                    <w:rPr>
                      <w:color w:val="002060"/>
                    </w:rPr>
                  </w:pPr>
                  <w:r w:rsidRPr="00D4733A">
                    <w:rPr>
                      <w:color w:val="002060"/>
                    </w:rPr>
                    <w:t> </w:t>
                  </w:r>
                </w:p>
              </w:tc>
            </w:tr>
            <w:tr w:rsidR="00D4733A" w:rsidRPr="00D4733A" w14:paraId="0FA9AE8C" w14:textId="77777777" w:rsidTr="00B85B8F">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EA08C0" w14:textId="77777777" w:rsidR="00D4733A" w:rsidRPr="00D4733A" w:rsidRDefault="00D4733A" w:rsidP="00B85B8F">
                  <w:pPr>
                    <w:pStyle w:val="rowtabella0"/>
                    <w:rPr>
                      <w:color w:val="002060"/>
                    </w:rPr>
                  </w:pPr>
                  <w:r w:rsidRPr="00D4733A">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5E71C9" w14:textId="77777777" w:rsidR="00D4733A" w:rsidRPr="00D4733A" w:rsidRDefault="00D4733A" w:rsidP="00B85B8F">
                  <w:pPr>
                    <w:pStyle w:val="rowtabella0"/>
                    <w:rPr>
                      <w:color w:val="002060"/>
                    </w:rPr>
                  </w:pPr>
                  <w:r w:rsidRPr="00D4733A">
                    <w:rPr>
                      <w:color w:val="002060"/>
                    </w:rPr>
                    <w:t>- FUTSAL L.C.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400329" w14:textId="77777777" w:rsidR="00D4733A" w:rsidRPr="00D4733A" w:rsidRDefault="00D4733A" w:rsidP="00B85B8F">
                  <w:pPr>
                    <w:pStyle w:val="rowtabella0"/>
                    <w:jc w:val="center"/>
                    <w:rPr>
                      <w:color w:val="002060"/>
                    </w:rPr>
                  </w:pPr>
                  <w:r w:rsidRPr="00D4733A">
                    <w:rPr>
                      <w:color w:val="002060"/>
                    </w:rPr>
                    <w:t>6 - 7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C61F41" w14:textId="77777777" w:rsidR="00D4733A" w:rsidRPr="00D4733A" w:rsidRDefault="00D4733A" w:rsidP="00B85B8F">
                  <w:pPr>
                    <w:pStyle w:val="rowtabella0"/>
                    <w:jc w:val="center"/>
                    <w:rPr>
                      <w:color w:val="002060"/>
                    </w:rPr>
                  </w:pPr>
                  <w:r w:rsidRPr="00D4733A">
                    <w:rPr>
                      <w:color w:val="002060"/>
                    </w:rPr>
                    <w:t> </w:t>
                  </w:r>
                </w:p>
              </w:tc>
            </w:tr>
            <w:tr w:rsidR="00D4733A" w:rsidRPr="00D4733A" w14:paraId="5BD65206" w14:textId="77777777" w:rsidTr="00B85B8F">
              <w:tc>
                <w:tcPr>
                  <w:tcW w:w="4700" w:type="dxa"/>
                  <w:gridSpan w:val="4"/>
                  <w:tcBorders>
                    <w:top w:val="nil"/>
                    <w:left w:val="nil"/>
                    <w:bottom w:val="nil"/>
                    <w:right w:val="nil"/>
                  </w:tcBorders>
                  <w:tcMar>
                    <w:top w:w="20" w:type="dxa"/>
                    <w:left w:w="20" w:type="dxa"/>
                    <w:bottom w:w="20" w:type="dxa"/>
                    <w:right w:w="20" w:type="dxa"/>
                  </w:tcMar>
                  <w:vAlign w:val="center"/>
                  <w:hideMark/>
                </w:tcPr>
                <w:p w14:paraId="7B99F198" w14:textId="77777777" w:rsidR="00D4733A" w:rsidRPr="00D4733A" w:rsidRDefault="00D4733A" w:rsidP="00B85B8F">
                  <w:pPr>
                    <w:pStyle w:val="rowtabella0"/>
                    <w:rPr>
                      <w:color w:val="002060"/>
                    </w:rPr>
                  </w:pPr>
                  <w:r w:rsidRPr="00D4733A">
                    <w:rPr>
                      <w:color w:val="002060"/>
                    </w:rPr>
                    <w:t>(1) - disputata il 23/04/2024</w:t>
                  </w:r>
                </w:p>
              </w:tc>
            </w:tr>
          </w:tbl>
          <w:p w14:paraId="4815891F" w14:textId="77777777" w:rsidR="00D4733A" w:rsidRPr="00D4733A" w:rsidRDefault="00D4733A" w:rsidP="00B85B8F">
            <w:pPr>
              <w:rPr>
                <w:color w:val="002060"/>
              </w:rPr>
            </w:pPr>
          </w:p>
        </w:tc>
      </w:tr>
    </w:tbl>
    <w:p w14:paraId="3D11A51D" w14:textId="77777777" w:rsidR="00D4733A" w:rsidRPr="00D4733A" w:rsidRDefault="00D4733A" w:rsidP="00D4733A">
      <w:pPr>
        <w:pStyle w:val="breakline"/>
        <w:rPr>
          <w:rFonts w:eastAsiaTheme="minorEastAsia"/>
          <w:color w:val="002060"/>
        </w:rPr>
      </w:pPr>
    </w:p>
    <w:p w14:paraId="68F81356" w14:textId="77777777" w:rsidR="00D4733A" w:rsidRPr="00D4733A" w:rsidRDefault="00D4733A" w:rsidP="00D4733A">
      <w:pPr>
        <w:pStyle w:val="breakline"/>
        <w:rPr>
          <w:color w:val="002060"/>
        </w:rPr>
      </w:pPr>
    </w:p>
    <w:p w14:paraId="100AC73A" w14:textId="77777777" w:rsidR="00D4733A" w:rsidRPr="00D4733A" w:rsidRDefault="00D4733A" w:rsidP="00D4733A">
      <w:pPr>
        <w:pStyle w:val="titoloprinc0"/>
        <w:rPr>
          <w:color w:val="002060"/>
        </w:rPr>
      </w:pPr>
      <w:r w:rsidRPr="00D4733A">
        <w:rPr>
          <w:color w:val="002060"/>
        </w:rPr>
        <w:lastRenderedPageBreak/>
        <w:t>GIUDICE SPORTIVO</w:t>
      </w:r>
    </w:p>
    <w:p w14:paraId="0889AEA7" w14:textId="77777777" w:rsidR="00D4733A" w:rsidRPr="00D4733A" w:rsidRDefault="00D4733A" w:rsidP="00D4733A">
      <w:pPr>
        <w:pStyle w:val="diffida"/>
        <w:rPr>
          <w:color w:val="002060"/>
        </w:rPr>
      </w:pPr>
      <w:r w:rsidRPr="00D4733A">
        <w:rPr>
          <w:color w:val="002060"/>
        </w:rPr>
        <w:t>Il Giudice Sportivo Avv. Agnese Lazzaretti, con l'assistenza del segretario Angelo Castellana, nella seduta del 24/04/2024, ha adottato le decisioni che di seguito integralmente si riportano:</w:t>
      </w:r>
    </w:p>
    <w:p w14:paraId="24FDE116" w14:textId="77777777" w:rsidR="00D4733A" w:rsidRPr="00D4733A" w:rsidRDefault="00D4733A" w:rsidP="00D4733A">
      <w:pPr>
        <w:pStyle w:val="titolo10"/>
        <w:rPr>
          <w:color w:val="002060"/>
        </w:rPr>
      </w:pPr>
      <w:r w:rsidRPr="00D4733A">
        <w:rPr>
          <w:color w:val="002060"/>
        </w:rPr>
        <w:t xml:space="preserve">GARE DEL 20/ 4/2024 </w:t>
      </w:r>
    </w:p>
    <w:p w14:paraId="3AB0C71C" w14:textId="77777777" w:rsidR="00D4733A" w:rsidRPr="00D4733A" w:rsidRDefault="00D4733A" w:rsidP="00D4733A">
      <w:pPr>
        <w:pStyle w:val="titolo60"/>
        <w:rPr>
          <w:color w:val="002060"/>
        </w:rPr>
      </w:pPr>
      <w:r w:rsidRPr="00D4733A">
        <w:rPr>
          <w:color w:val="002060"/>
        </w:rPr>
        <w:t xml:space="preserve">DECISIONI DEL GIUDICE SPORTIVO </w:t>
      </w:r>
    </w:p>
    <w:p w14:paraId="5FAE15D5" w14:textId="77777777" w:rsidR="000512AD" w:rsidRDefault="00D4733A" w:rsidP="00D4733A">
      <w:pPr>
        <w:pStyle w:val="diffida"/>
        <w:spacing w:before="80" w:beforeAutospacing="0" w:after="40" w:afterAutospacing="0"/>
        <w:jc w:val="left"/>
        <w:rPr>
          <w:color w:val="002060"/>
        </w:rPr>
      </w:pPr>
      <w:r w:rsidRPr="00D4733A">
        <w:rPr>
          <w:color w:val="002060"/>
        </w:rPr>
        <w:t xml:space="preserve">gara del 20/ 4/2024 VADO C5 - OLIMPIA JUVENTU FALCONARA </w:t>
      </w:r>
      <w:r w:rsidRPr="00D4733A">
        <w:rPr>
          <w:color w:val="002060"/>
        </w:rPr>
        <w:br/>
        <w:t xml:space="preserve">Rilevato dal referto arbitrale che la gara in oggetto non ha avuto svolgimento per la mancata presenza in campo della </w:t>
      </w:r>
      <w:proofErr w:type="spellStart"/>
      <w:r w:rsidRPr="00D4733A">
        <w:rPr>
          <w:color w:val="002060"/>
        </w:rPr>
        <w:t>Soc</w:t>
      </w:r>
      <w:proofErr w:type="spellEnd"/>
      <w:r w:rsidRPr="00D4733A">
        <w:rPr>
          <w:color w:val="002060"/>
        </w:rPr>
        <w:t xml:space="preserve">. Olimpia Juventus Falconara </w:t>
      </w:r>
    </w:p>
    <w:p w14:paraId="702ADF7D" w14:textId="37CCA104" w:rsidR="000512AD" w:rsidRDefault="00D4733A" w:rsidP="000512AD">
      <w:pPr>
        <w:pStyle w:val="diffida"/>
        <w:spacing w:before="80" w:beforeAutospacing="0" w:after="40" w:afterAutospacing="0"/>
        <w:jc w:val="center"/>
        <w:rPr>
          <w:color w:val="002060"/>
        </w:rPr>
      </w:pPr>
      <w:r w:rsidRPr="00D4733A">
        <w:rPr>
          <w:color w:val="002060"/>
        </w:rPr>
        <w:t>si decide:</w:t>
      </w:r>
    </w:p>
    <w:p w14:paraId="2FD558B7" w14:textId="77777777" w:rsidR="000512AD" w:rsidRDefault="00D4733A" w:rsidP="00D4733A">
      <w:pPr>
        <w:pStyle w:val="diffida"/>
        <w:spacing w:before="80" w:beforeAutospacing="0" w:after="40" w:afterAutospacing="0"/>
        <w:jc w:val="left"/>
        <w:rPr>
          <w:color w:val="002060"/>
        </w:rPr>
      </w:pPr>
      <w:r w:rsidRPr="00D4733A">
        <w:rPr>
          <w:color w:val="002060"/>
        </w:rPr>
        <w:t xml:space="preserve">a) di infliggere alla </w:t>
      </w:r>
      <w:proofErr w:type="spellStart"/>
      <w:r w:rsidRPr="00D4733A">
        <w:rPr>
          <w:color w:val="002060"/>
        </w:rPr>
        <w:t>Soc</w:t>
      </w:r>
      <w:proofErr w:type="spellEnd"/>
      <w:r w:rsidRPr="00D4733A">
        <w:rPr>
          <w:color w:val="002060"/>
        </w:rPr>
        <w:t xml:space="preserve">. Olimpia Juventus la sanzione sportiva della perdita della gara con il punteggio di 0 - 6 </w:t>
      </w:r>
      <w:proofErr w:type="spellStart"/>
      <w:r w:rsidRPr="00D4733A">
        <w:rPr>
          <w:color w:val="002060"/>
        </w:rPr>
        <w:t>nonche</w:t>
      </w:r>
      <w:proofErr w:type="spellEnd"/>
      <w:r w:rsidRPr="00D4733A">
        <w:rPr>
          <w:color w:val="002060"/>
        </w:rPr>
        <w:t xml:space="preserve">' la penalizzazione di un punto in classifica; </w:t>
      </w:r>
    </w:p>
    <w:p w14:paraId="2AD346E7" w14:textId="4F2DEC76" w:rsidR="00D4733A" w:rsidRPr="00D4733A" w:rsidRDefault="00D4733A" w:rsidP="00D4733A">
      <w:pPr>
        <w:pStyle w:val="diffida"/>
        <w:spacing w:before="80" w:beforeAutospacing="0" w:after="40" w:afterAutospacing="0"/>
        <w:jc w:val="left"/>
        <w:rPr>
          <w:color w:val="002060"/>
        </w:rPr>
      </w:pPr>
      <w:r w:rsidRPr="00D4733A">
        <w:rPr>
          <w:color w:val="002060"/>
        </w:rPr>
        <w:t xml:space="preserve">b) di sanzionare con l'ammenda di euro 100 la società. </w:t>
      </w:r>
    </w:p>
    <w:p w14:paraId="0653DB92" w14:textId="77777777" w:rsidR="00D4733A" w:rsidRPr="00D4733A" w:rsidRDefault="00D4733A" w:rsidP="00D4733A">
      <w:pPr>
        <w:pStyle w:val="titolo10"/>
        <w:rPr>
          <w:color w:val="002060"/>
        </w:rPr>
      </w:pPr>
      <w:r w:rsidRPr="00D4733A">
        <w:rPr>
          <w:color w:val="002060"/>
        </w:rPr>
        <w:t xml:space="preserve">GARE DEL 19/ 4/2024 </w:t>
      </w:r>
    </w:p>
    <w:p w14:paraId="5A1B26BC" w14:textId="77777777" w:rsidR="00D4733A" w:rsidRPr="00D4733A" w:rsidRDefault="00D4733A" w:rsidP="00D4733A">
      <w:pPr>
        <w:pStyle w:val="titolo7a"/>
        <w:rPr>
          <w:color w:val="002060"/>
        </w:rPr>
      </w:pPr>
      <w:r w:rsidRPr="00D4733A">
        <w:rPr>
          <w:color w:val="002060"/>
        </w:rPr>
        <w:t xml:space="preserve">PROVVEDIMENTI DISCIPLINARI </w:t>
      </w:r>
    </w:p>
    <w:p w14:paraId="5EA9EB10" w14:textId="77777777" w:rsidR="00D4733A" w:rsidRPr="00D4733A" w:rsidRDefault="00D4733A" w:rsidP="00D4733A">
      <w:pPr>
        <w:pStyle w:val="titolo7b0"/>
        <w:rPr>
          <w:color w:val="002060"/>
        </w:rPr>
      </w:pPr>
      <w:r w:rsidRPr="00D4733A">
        <w:rPr>
          <w:color w:val="002060"/>
        </w:rPr>
        <w:t xml:space="preserve">In base alle risultanze degli atti ufficiali sono state deliberate le seguenti sanzioni disciplinari. </w:t>
      </w:r>
    </w:p>
    <w:p w14:paraId="37ABACD0" w14:textId="77777777" w:rsidR="00D4733A" w:rsidRPr="00D4733A" w:rsidRDefault="00D4733A" w:rsidP="00D4733A">
      <w:pPr>
        <w:pStyle w:val="titolo30"/>
        <w:rPr>
          <w:color w:val="002060"/>
        </w:rPr>
      </w:pPr>
      <w:r w:rsidRPr="00D4733A">
        <w:rPr>
          <w:color w:val="002060"/>
        </w:rPr>
        <w:t xml:space="preserve">DIRIGENTI </w:t>
      </w:r>
    </w:p>
    <w:p w14:paraId="501185E6" w14:textId="77777777" w:rsidR="00D4733A" w:rsidRPr="00D4733A" w:rsidRDefault="00D4733A" w:rsidP="00D4733A">
      <w:pPr>
        <w:pStyle w:val="titolo20"/>
        <w:rPr>
          <w:color w:val="002060"/>
        </w:rPr>
      </w:pPr>
      <w:r w:rsidRPr="00D4733A">
        <w:rPr>
          <w:color w:val="002060"/>
        </w:rPr>
        <w:t xml:space="preserve">INIBIZIONE A TEMPO OPPURE SQUALIFICA A GARE: FINO AL 24/ 5/2024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733A" w:rsidRPr="00D4733A" w14:paraId="5E0C6492" w14:textId="77777777" w:rsidTr="00B85B8F">
        <w:tc>
          <w:tcPr>
            <w:tcW w:w="2200" w:type="dxa"/>
            <w:tcMar>
              <w:top w:w="20" w:type="dxa"/>
              <w:left w:w="20" w:type="dxa"/>
              <w:bottom w:w="20" w:type="dxa"/>
              <w:right w:w="20" w:type="dxa"/>
            </w:tcMar>
            <w:vAlign w:val="center"/>
            <w:hideMark/>
          </w:tcPr>
          <w:p w14:paraId="4B4A9654" w14:textId="77777777" w:rsidR="00D4733A" w:rsidRPr="00D4733A" w:rsidRDefault="00D4733A" w:rsidP="00B85B8F">
            <w:pPr>
              <w:pStyle w:val="movimento"/>
              <w:rPr>
                <w:color w:val="002060"/>
              </w:rPr>
            </w:pPr>
            <w:r w:rsidRPr="00D4733A">
              <w:rPr>
                <w:color w:val="002060"/>
              </w:rPr>
              <w:t>ALESSANDRONI ANDREA</w:t>
            </w:r>
          </w:p>
        </w:tc>
        <w:tc>
          <w:tcPr>
            <w:tcW w:w="2200" w:type="dxa"/>
            <w:tcMar>
              <w:top w:w="20" w:type="dxa"/>
              <w:left w:w="20" w:type="dxa"/>
              <w:bottom w:w="20" w:type="dxa"/>
              <w:right w:w="20" w:type="dxa"/>
            </w:tcMar>
            <w:vAlign w:val="center"/>
            <w:hideMark/>
          </w:tcPr>
          <w:p w14:paraId="07760330" w14:textId="77777777" w:rsidR="00D4733A" w:rsidRPr="00D4733A" w:rsidRDefault="00D4733A" w:rsidP="00B85B8F">
            <w:pPr>
              <w:pStyle w:val="movimento2"/>
              <w:rPr>
                <w:color w:val="002060"/>
              </w:rPr>
            </w:pPr>
            <w:r w:rsidRPr="00D4733A">
              <w:rPr>
                <w:color w:val="002060"/>
              </w:rPr>
              <w:t xml:space="preserve">(URBANIA CALCIO) </w:t>
            </w:r>
          </w:p>
        </w:tc>
        <w:tc>
          <w:tcPr>
            <w:tcW w:w="800" w:type="dxa"/>
            <w:tcMar>
              <w:top w:w="20" w:type="dxa"/>
              <w:left w:w="20" w:type="dxa"/>
              <w:bottom w:w="20" w:type="dxa"/>
              <w:right w:w="20" w:type="dxa"/>
            </w:tcMar>
            <w:vAlign w:val="center"/>
            <w:hideMark/>
          </w:tcPr>
          <w:p w14:paraId="556506C7"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1FC1DEEE"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6B9213BF" w14:textId="77777777" w:rsidR="00D4733A" w:rsidRPr="00D4733A" w:rsidRDefault="00D4733A" w:rsidP="00B85B8F">
            <w:pPr>
              <w:pStyle w:val="movimento2"/>
              <w:rPr>
                <w:color w:val="002060"/>
              </w:rPr>
            </w:pPr>
            <w:r w:rsidRPr="00D4733A">
              <w:rPr>
                <w:color w:val="002060"/>
              </w:rPr>
              <w:t> </w:t>
            </w:r>
          </w:p>
        </w:tc>
      </w:tr>
    </w:tbl>
    <w:p w14:paraId="1C7B1B52" w14:textId="29345D02" w:rsidR="00D4733A" w:rsidRPr="00D4733A" w:rsidRDefault="00D4733A" w:rsidP="00D4733A">
      <w:pPr>
        <w:pStyle w:val="diffida"/>
        <w:spacing w:before="80" w:beforeAutospacing="0" w:after="40" w:afterAutospacing="0"/>
        <w:jc w:val="left"/>
        <w:rPr>
          <w:rFonts w:eastAsiaTheme="minorEastAsia"/>
          <w:color w:val="002060"/>
        </w:rPr>
      </w:pPr>
      <w:r w:rsidRPr="00D4733A">
        <w:rPr>
          <w:color w:val="002060"/>
        </w:rPr>
        <w:t xml:space="preserve">Per aver tenuto un comportamento irriguardoso verso un giocatore avversario e poi nei confronti del direttore di gara. </w:t>
      </w:r>
    </w:p>
    <w:p w14:paraId="39D3C9F1" w14:textId="77777777" w:rsidR="00D4733A" w:rsidRPr="00D4733A" w:rsidRDefault="00D4733A" w:rsidP="00D4733A">
      <w:pPr>
        <w:pStyle w:val="titolo20"/>
        <w:rPr>
          <w:color w:val="002060"/>
        </w:rPr>
      </w:pPr>
      <w:r w:rsidRPr="00D4733A">
        <w:rPr>
          <w:color w:val="002060"/>
        </w:rPr>
        <w:t xml:space="preserve">INIBIZIONE A TEMPO OPPURE SQUALIFICA A GARE: FINO AL 1/ 5/2024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733A" w:rsidRPr="00D4733A" w14:paraId="3D905FFD" w14:textId="77777777" w:rsidTr="00B85B8F">
        <w:tc>
          <w:tcPr>
            <w:tcW w:w="2200" w:type="dxa"/>
            <w:tcMar>
              <w:top w:w="20" w:type="dxa"/>
              <w:left w:w="20" w:type="dxa"/>
              <w:bottom w:w="20" w:type="dxa"/>
              <w:right w:w="20" w:type="dxa"/>
            </w:tcMar>
            <w:vAlign w:val="center"/>
            <w:hideMark/>
          </w:tcPr>
          <w:p w14:paraId="0CF70263" w14:textId="77777777" w:rsidR="00D4733A" w:rsidRPr="00D4733A" w:rsidRDefault="00D4733A" w:rsidP="00B85B8F">
            <w:pPr>
              <w:pStyle w:val="movimento"/>
              <w:rPr>
                <w:color w:val="002060"/>
              </w:rPr>
            </w:pPr>
            <w:r w:rsidRPr="00D4733A">
              <w:rPr>
                <w:color w:val="002060"/>
              </w:rPr>
              <w:t>FERRETTI THOMAS</w:t>
            </w:r>
          </w:p>
        </w:tc>
        <w:tc>
          <w:tcPr>
            <w:tcW w:w="2200" w:type="dxa"/>
            <w:tcMar>
              <w:top w:w="20" w:type="dxa"/>
              <w:left w:w="20" w:type="dxa"/>
              <w:bottom w:w="20" w:type="dxa"/>
              <w:right w:w="20" w:type="dxa"/>
            </w:tcMar>
            <w:vAlign w:val="center"/>
            <w:hideMark/>
          </w:tcPr>
          <w:p w14:paraId="7B234FA7" w14:textId="77777777" w:rsidR="00D4733A" w:rsidRPr="00D4733A" w:rsidRDefault="00D4733A" w:rsidP="00B85B8F">
            <w:pPr>
              <w:pStyle w:val="movimento2"/>
              <w:rPr>
                <w:color w:val="002060"/>
              </w:rPr>
            </w:pPr>
            <w:r w:rsidRPr="00D4733A">
              <w:rPr>
                <w:color w:val="002060"/>
              </w:rPr>
              <w:t xml:space="preserve">(GNANO 04) </w:t>
            </w:r>
          </w:p>
        </w:tc>
        <w:tc>
          <w:tcPr>
            <w:tcW w:w="800" w:type="dxa"/>
            <w:tcMar>
              <w:top w:w="20" w:type="dxa"/>
              <w:left w:w="20" w:type="dxa"/>
              <w:bottom w:w="20" w:type="dxa"/>
              <w:right w:w="20" w:type="dxa"/>
            </w:tcMar>
            <w:vAlign w:val="center"/>
            <w:hideMark/>
          </w:tcPr>
          <w:p w14:paraId="14B3A2A5"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4A7359D9"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464AC5BB" w14:textId="77777777" w:rsidR="00D4733A" w:rsidRPr="00D4733A" w:rsidRDefault="00D4733A" w:rsidP="00B85B8F">
            <w:pPr>
              <w:pStyle w:val="movimento2"/>
              <w:rPr>
                <w:color w:val="002060"/>
              </w:rPr>
            </w:pPr>
            <w:r w:rsidRPr="00D4733A">
              <w:rPr>
                <w:color w:val="002060"/>
              </w:rPr>
              <w:t> </w:t>
            </w:r>
          </w:p>
        </w:tc>
      </w:tr>
    </w:tbl>
    <w:p w14:paraId="66BF4A92" w14:textId="77777777" w:rsidR="00D4733A" w:rsidRPr="00D4733A" w:rsidRDefault="00D4733A" w:rsidP="00D4733A">
      <w:pPr>
        <w:pStyle w:val="diffida"/>
        <w:spacing w:before="80" w:beforeAutospacing="0" w:after="40" w:afterAutospacing="0"/>
        <w:jc w:val="left"/>
        <w:rPr>
          <w:rFonts w:eastAsiaTheme="minorEastAsia"/>
          <w:color w:val="002060"/>
        </w:rPr>
      </w:pPr>
      <w:r w:rsidRPr="00D4733A">
        <w:rPr>
          <w:color w:val="002060"/>
        </w:rPr>
        <w:t xml:space="preserve">Per proteste nei confronti dell'arbitro. Allontanato. </w:t>
      </w:r>
    </w:p>
    <w:p w14:paraId="539C9ED3" w14:textId="77777777" w:rsidR="00D4733A" w:rsidRPr="00D4733A" w:rsidRDefault="00D4733A" w:rsidP="00D4733A">
      <w:pPr>
        <w:pStyle w:val="titolo20"/>
        <w:rPr>
          <w:color w:val="002060"/>
        </w:rPr>
      </w:pPr>
      <w:r w:rsidRPr="00D4733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733A" w:rsidRPr="00D4733A" w14:paraId="6295C53C" w14:textId="77777777" w:rsidTr="00B85B8F">
        <w:tc>
          <w:tcPr>
            <w:tcW w:w="2200" w:type="dxa"/>
            <w:tcMar>
              <w:top w:w="20" w:type="dxa"/>
              <w:left w:w="20" w:type="dxa"/>
              <w:bottom w:w="20" w:type="dxa"/>
              <w:right w:w="20" w:type="dxa"/>
            </w:tcMar>
            <w:vAlign w:val="center"/>
            <w:hideMark/>
          </w:tcPr>
          <w:p w14:paraId="3A85F20C" w14:textId="77777777" w:rsidR="00D4733A" w:rsidRPr="00D4733A" w:rsidRDefault="00D4733A" w:rsidP="00B85B8F">
            <w:pPr>
              <w:pStyle w:val="movimento"/>
              <w:rPr>
                <w:color w:val="002060"/>
              </w:rPr>
            </w:pPr>
            <w:r w:rsidRPr="00D4733A">
              <w:rPr>
                <w:color w:val="002060"/>
              </w:rPr>
              <w:t>ANNIBALLI GIUSEPPE</w:t>
            </w:r>
          </w:p>
        </w:tc>
        <w:tc>
          <w:tcPr>
            <w:tcW w:w="2200" w:type="dxa"/>
            <w:tcMar>
              <w:top w:w="20" w:type="dxa"/>
              <w:left w:w="20" w:type="dxa"/>
              <w:bottom w:w="20" w:type="dxa"/>
              <w:right w:w="20" w:type="dxa"/>
            </w:tcMar>
            <w:vAlign w:val="center"/>
            <w:hideMark/>
          </w:tcPr>
          <w:p w14:paraId="3FA397B1" w14:textId="77777777" w:rsidR="00D4733A" w:rsidRPr="00D4733A" w:rsidRDefault="00D4733A" w:rsidP="00B85B8F">
            <w:pPr>
              <w:pStyle w:val="movimento2"/>
              <w:rPr>
                <w:color w:val="002060"/>
              </w:rPr>
            </w:pPr>
            <w:r w:rsidRPr="00D4733A">
              <w:rPr>
                <w:color w:val="002060"/>
              </w:rPr>
              <w:t xml:space="preserve">(AMICI 84) </w:t>
            </w:r>
          </w:p>
        </w:tc>
        <w:tc>
          <w:tcPr>
            <w:tcW w:w="800" w:type="dxa"/>
            <w:tcMar>
              <w:top w:w="20" w:type="dxa"/>
              <w:left w:w="20" w:type="dxa"/>
              <w:bottom w:w="20" w:type="dxa"/>
              <w:right w:w="20" w:type="dxa"/>
            </w:tcMar>
            <w:vAlign w:val="center"/>
            <w:hideMark/>
          </w:tcPr>
          <w:p w14:paraId="01FF3945"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3744C8FC"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64DF38E0" w14:textId="77777777" w:rsidR="00D4733A" w:rsidRPr="00D4733A" w:rsidRDefault="00D4733A" w:rsidP="00B85B8F">
            <w:pPr>
              <w:pStyle w:val="movimento2"/>
              <w:rPr>
                <w:color w:val="002060"/>
              </w:rPr>
            </w:pPr>
            <w:r w:rsidRPr="00D4733A">
              <w:rPr>
                <w:color w:val="002060"/>
              </w:rPr>
              <w:t> </w:t>
            </w:r>
          </w:p>
        </w:tc>
      </w:tr>
    </w:tbl>
    <w:p w14:paraId="26BC832A" w14:textId="77777777" w:rsidR="00D4733A" w:rsidRPr="00D4733A" w:rsidRDefault="00D4733A" w:rsidP="00D4733A">
      <w:pPr>
        <w:pStyle w:val="titolo20"/>
        <w:rPr>
          <w:rFonts w:eastAsiaTheme="minorEastAsia"/>
          <w:color w:val="002060"/>
        </w:rPr>
      </w:pPr>
      <w:r w:rsidRPr="00D4733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733A" w:rsidRPr="00D4733A" w14:paraId="7C9E66D7" w14:textId="77777777" w:rsidTr="00B85B8F">
        <w:tc>
          <w:tcPr>
            <w:tcW w:w="2200" w:type="dxa"/>
            <w:tcMar>
              <w:top w:w="20" w:type="dxa"/>
              <w:left w:w="20" w:type="dxa"/>
              <w:bottom w:w="20" w:type="dxa"/>
              <w:right w:w="20" w:type="dxa"/>
            </w:tcMar>
            <w:vAlign w:val="center"/>
            <w:hideMark/>
          </w:tcPr>
          <w:p w14:paraId="2900991B" w14:textId="77777777" w:rsidR="00D4733A" w:rsidRPr="00D4733A" w:rsidRDefault="00D4733A" w:rsidP="00B85B8F">
            <w:pPr>
              <w:pStyle w:val="movimento"/>
              <w:rPr>
                <w:color w:val="002060"/>
              </w:rPr>
            </w:pPr>
            <w:r w:rsidRPr="00D4733A">
              <w:rPr>
                <w:color w:val="002060"/>
              </w:rPr>
              <w:t>DIOTALEVI ENRICO</w:t>
            </w:r>
          </w:p>
        </w:tc>
        <w:tc>
          <w:tcPr>
            <w:tcW w:w="2200" w:type="dxa"/>
            <w:tcMar>
              <w:top w:w="20" w:type="dxa"/>
              <w:left w:w="20" w:type="dxa"/>
              <w:bottom w:w="20" w:type="dxa"/>
              <w:right w:w="20" w:type="dxa"/>
            </w:tcMar>
            <w:vAlign w:val="center"/>
            <w:hideMark/>
          </w:tcPr>
          <w:p w14:paraId="16FE7927" w14:textId="77777777" w:rsidR="00D4733A" w:rsidRPr="00D4733A" w:rsidRDefault="00D4733A" w:rsidP="00B85B8F">
            <w:pPr>
              <w:pStyle w:val="movimento2"/>
              <w:rPr>
                <w:color w:val="002060"/>
              </w:rPr>
            </w:pPr>
            <w:r w:rsidRPr="00D4733A">
              <w:rPr>
                <w:color w:val="002060"/>
              </w:rPr>
              <w:t xml:space="preserve">(URBANIA CALCIO) </w:t>
            </w:r>
          </w:p>
        </w:tc>
        <w:tc>
          <w:tcPr>
            <w:tcW w:w="800" w:type="dxa"/>
            <w:tcMar>
              <w:top w:w="20" w:type="dxa"/>
              <w:left w:w="20" w:type="dxa"/>
              <w:bottom w:w="20" w:type="dxa"/>
              <w:right w:w="20" w:type="dxa"/>
            </w:tcMar>
            <w:vAlign w:val="center"/>
            <w:hideMark/>
          </w:tcPr>
          <w:p w14:paraId="3B7A8690"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66892165"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35D30CCA" w14:textId="77777777" w:rsidR="00D4733A" w:rsidRPr="00D4733A" w:rsidRDefault="00D4733A" w:rsidP="00B85B8F">
            <w:pPr>
              <w:pStyle w:val="movimento2"/>
              <w:rPr>
                <w:color w:val="002060"/>
              </w:rPr>
            </w:pPr>
            <w:r w:rsidRPr="00D4733A">
              <w:rPr>
                <w:color w:val="002060"/>
              </w:rPr>
              <w:t> </w:t>
            </w:r>
          </w:p>
        </w:tc>
      </w:tr>
    </w:tbl>
    <w:p w14:paraId="63DC2E8E" w14:textId="77777777" w:rsidR="00D4733A" w:rsidRPr="00D4733A" w:rsidRDefault="00D4733A" w:rsidP="00D4733A">
      <w:pPr>
        <w:pStyle w:val="titolo30"/>
        <w:rPr>
          <w:rFonts w:eastAsiaTheme="minorEastAsia"/>
          <w:color w:val="002060"/>
        </w:rPr>
      </w:pPr>
      <w:r w:rsidRPr="00D4733A">
        <w:rPr>
          <w:color w:val="002060"/>
        </w:rPr>
        <w:t xml:space="preserve">CALCIATORI ESPULSI </w:t>
      </w:r>
    </w:p>
    <w:p w14:paraId="10F2DF85" w14:textId="77777777" w:rsidR="00D4733A" w:rsidRPr="00D4733A" w:rsidRDefault="00D4733A" w:rsidP="00D4733A">
      <w:pPr>
        <w:pStyle w:val="titolo20"/>
        <w:rPr>
          <w:color w:val="002060"/>
        </w:rPr>
      </w:pPr>
      <w:r w:rsidRPr="00D4733A">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733A" w:rsidRPr="00D4733A" w14:paraId="56F79271" w14:textId="77777777" w:rsidTr="00B85B8F">
        <w:tc>
          <w:tcPr>
            <w:tcW w:w="2200" w:type="dxa"/>
            <w:tcMar>
              <w:top w:w="20" w:type="dxa"/>
              <w:left w:w="20" w:type="dxa"/>
              <w:bottom w:w="20" w:type="dxa"/>
              <w:right w:w="20" w:type="dxa"/>
            </w:tcMar>
            <w:vAlign w:val="center"/>
            <w:hideMark/>
          </w:tcPr>
          <w:p w14:paraId="5075B44D" w14:textId="77777777" w:rsidR="00D4733A" w:rsidRPr="00D4733A" w:rsidRDefault="00D4733A" w:rsidP="00B85B8F">
            <w:pPr>
              <w:pStyle w:val="movimento"/>
              <w:rPr>
                <w:color w:val="002060"/>
              </w:rPr>
            </w:pPr>
            <w:r w:rsidRPr="00D4733A">
              <w:rPr>
                <w:color w:val="002060"/>
              </w:rPr>
              <w:t>ODDI PAOLO</w:t>
            </w:r>
          </w:p>
        </w:tc>
        <w:tc>
          <w:tcPr>
            <w:tcW w:w="2200" w:type="dxa"/>
            <w:tcMar>
              <w:top w:w="20" w:type="dxa"/>
              <w:left w:w="20" w:type="dxa"/>
              <w:bottom w:w="20" w:type="dxa"/>
              <w:right w:w="20" w:type="dxa"/>
            </w:tcMar>
            <w:vAlign w:val="center"/>
            <w:hideMark/>
          </w:tcPr>
          <w:p w14:paraId="4E92D6A6" w14:textId="77777777" w:rsidR="00D4733A" w:rsidRPr="00D4733A" w:rsidRDefault="00D4733A" w:rsidP="00B85B8F">
            <w:pPr>
              <w:pStyle w:val="movimento2"/>
              <w:rPr>
                <w:color w:val="002060"/>
              </w:rPr>
            </w:pPr>
            <w:r w:rsidRPr="00D4733A">
              <w:rPr>
                <w:color w:val="002060"/>
              </w:rPr>
              <w:t xml:space="preserve">(RIVIERA DELLE PALME) </w:t>
            </w:r>
          </w:p>
        </w:tc>
        <w:tc>
          <w:tcPr>
            <w:tcW w:w="800" w:type="dxa"/>
            <w:tcMar>
              <w:top w:w="20" w:type="dxa"/>
              <w:left w:w="20" w:type="dxa"/>
              <w:bottom w:w="20" w:type="dxa"/>
              <w:right w:w="20" w:type="dxa"/>
            </w:tcMar>
            <w:vAlign w:val="center"/>
            <w:hideMark/>
          </w:tcPr>
          <w:p w14:paraId="72416EA0"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533DE589" w14:textId="77777777" w:rsidR="00D4733A" w:rsidRPr="00D4733A" w:rsidRDefault="00D4733A" w:rsidP="00B85B8F">
            <w:pPr>
              <w:pStyle w:val="movimento"/>
              <w:rPr>
                <w:color w:val="002060"/>
              </w:rPr>
            </w:pPr>
            <w:r w:rsidRPr="00D4733A">
              <w:rPr>
                <w:color w:val="002060"/>
              </w:rPr>
              <w:t>CANNELLA IVAN</w:t>
            </w:r>
          </w:p>
        </w:tc>
        <w:tc>
          <w:tcPr>
            <w:tcW w:w="2200" w:type="dxa"/>
            <w:tcMar>
              <w:top w:w="20" w:type="dxa"/>
              <w:left w:w="20" w:type="dxa"/>
              <w:bottom w:w="20" w:type="dxa"/>
              <w:right w:w="20" w:type="dxa"/>
            </w:tcMar>
            <w:vAlign w:val="center"/>
            <w:hideMark/>
          </w:tcPr>
          <w:p w14:paraId="089BAAE4" w14:textId="77777777" w:rsidR="00D4733A" w:rsidRPr="00D4733A" w:rsidRDefault="00D4733A" w:rsidP="00B85B8F">
            <w:pPr>
              <w:pStyle w:val="movimento2"/>
              <w:rPr>
                <w:color w:val="002060"/>
              </w:rPr>
            </w:pPr>
            <w:r w:rsidRPr="00D4733A">
              <w:rPr>
                <w:color w:val="002060"/>
              </w:rPr>
              <w:t xml:space="preserve">(SPORTING GROTTAMMARE) </w:t>
            </w:r>
          </w:p>
        </w:tc>
      </w:tr>
    </w:tbl>
    <w:p w14:paraId="72B9D9EE" w14:textId="77777777" w:rsidR="00D4733A" w:rsidRPr="00D4733A" w:rsidRDefault="00D4733A" w:rsidP="00D4733A">
      <w:pPr>
        <w:pStyle w:val="titolo20"/>
        <w:rPr>
          <w:rFonts w:eastAsiaTheme="minorEastAsia"/>
          <w:color w:val="002060"/>
        </w:rPr>
      </w:pPr>
      <w:r w:rsidRPr="00D4733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733A" w:rsidRPr="00D4733A" w14:paraId="4D674EE6" w14:textId="77777777" w:rsidTr="00B85B8F">
        <w:tc>
          <w:tcPr>
            <w:tcW w:w="2200" w:type="dxa"/>
            <w:tcMar>
              <w:top w:w="20" w:type="dxa"/>
              <w:left w:w="20" w:type="dxa"/>
              <w:bottom w:w="20" w:type="dxa"/>
              <w:right w:w="20" w:type="dxa"/>
            </w:tcMar>
            <w:vAlign w:val="center"/>
            <w:hideMark/>
          </w:tcPr>
          <w:p w14:paraId="5EEA7A57" w14:textId="77777777" w:rsidR="00D4733A" w:rsidRPr="00D4733A" w:rsidRDefault="00D4733A" w:rsidP="00B85B8F">
            <w:pPr>
              <w:pStyle w:val="movimento"/>
              <w:rPr>
                <w:color w:val="002060"/>
              </w:rPr>
            </w:pPr>
            <w:r w:rsidRPr="00D4733A">
              <w:rPr>
                <w:color w:val="002060"/>
              </w:rPr>
              <w:t>ELMAZI REMZI</w:t>
            </w:r>
          </w:p>
        </w:tc>
        <w:tc>
          <w:tcPr>
            <w:tcW w:w="2200" w:type="dxa"/>
            <w:tcMar>
              <w:top w:w="20" w:type="dxa"/>
              <w:left w:w="20" w:type="dxa"/>
              <w:bottom w:w="20" w:type="dxa"/>
              <w:right w:w="20" w:type="dxa"/>
            </w:tcMar>
            <w:vAlign w:val="center"/>
            <w:hideMark/>
          </w:tcPr>
          <w:p w14:paraId="6464579C" w14:textId="77777777" w:rsidR="00D4733A" w:rsidRPr="00D4733A" w:rsidRDefault="00D4733A" w:rsidP="00B85B8F">
            <w:pPr>
              <w:pStyle w:val="movimento2"/>
              <w:rPr>
                <w:color w:val="002060"/>
              </w:rPr>
            </w:pPr>
            <w:r w:rsidRPr="00D4733A">
              <w:rPr>
                <w:color w:val="002060"/>
              </w:rPr>
              <w:t xml:space="preserve">(FFJ CALCIO A 5) </w:t>
            </w:r>
          </w:p>
        </w:tc>
        <w:tc>
          <w:tcPr>
            <w:tcW w:w="800" w:type="dxa"/>
            <w:tcMar>
              <w:top w:w="20" w:type="dxa"/>
              <w:left w:w="20" w:type="dxa"/>
              <w:bottom w:w="20" w:type="dxa"/>
              <w:right w:w="20" w:type="dxa"/>
            </w:tcMar>
            <w:vAlign w:val="center"/>
            <w:hideMark/>
          </w:tcPr>
          <w:p w14:paraId="7881ED1C"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2B724B87" w14:textId="77777777" w:rsidR="00D4733A" w:rsidRPr="00D4733A" w:rsidRDefault="00D4733A" w:rsidP="00B85B8F">
            <w:pPr>
              <w:pStyle w:val="movimento"/>
              <w:rPr>
                <w:color w:val="002060"/>
              </w:rPr>
            </w:pPr>
            <w:r w:rsidRPr="00D4733A">
              <w:rPr>
                <w:color w:val="002060"/>
              </w:rPr>
              <w:t>JALYL HAMZA</w:t>
            </w:r>
          </w:p>
        </w:tc>
        <w:tc>
          <w:tcPr>
            <w:tcW w:w="2200" w:type="dxa"/>
            <w:tcMar>
              <w:top w:w="20" w:type="dxa"/>
              <w:left w:w="20" w:type="dxa"/>
              <w:bottom w:w="20" w:type="dxa"/>
              <w:right w:w="20" w:type="dxa"/>
            </w:tcMar>
            <w:vAlign w:val="center"/>
            <w:hideMark/>
          </w:tcPr>
          <w:p w14:paraId="5AC8335D" w14:textId="77777777" w:rsidR="00D4733A" w:rsidRPr="00D4733A" w:rsidRDefault="00D4733A" w:rsidP="00B85B8F">
            <w:pPr>
              <w:pStyle w:val="movimento2"/>
              <w:rPr>
                <w:color w:val="002060"/>
              </w:rPr>
            </w:pPr>
            <w:r w:rsidRPr="00D4733A">
              <w:rPr>
                <w:color w:val="002060"/>
              </w:rPr>
              <w:t xml:space="preserve">(GNANO 04) </w:t>
            </w:r>
          </w:p>
        </w:tc>
      </w:tr>
      <w:tr w:rsidR="00D4733A" w:rsidRPr="00D4733A" w14:paraId="00AEA452" w14:textId="77777777" w:rsidTr="00B85B8F">
        <w:tc>
          <w:tcPr>
            <w:tcW w:w="2200" w:type="dxa"/>
            <w:tcMar>
              <w:top w:w="20" w:type="dxa"/>
              <w:left w:w="20" w:type="dxa"/>
              <w:bottom w:w="20" w:type="dxa"/>
              <w:right w:w="20" w:type="dxa"/>
            </w:tcMar>
            <w:vAlign w:val="center"/>
            <w:hideMark/>
          </w:tcPr>
          <w:p w14:paraId="0F4ABEC6" w14:textId="77777777" w:rsidR="00D4733A" w:rsidRPr="00D4733A" w:rsidRDefault="00D4733A" w:rsidP="00B85B8F">
            <w:pPr>
              <w:pStyle w:val="movimento"/>
              <w:rPr>
                <w:color w:val="002060"/>
              </w:rPr>
            </w:pPr>
            <w:r w:rsidRPr="00D4733A">
              <w:rPr>
                <w:color w:val="002060"/>
              </w:rPr>
              <w:t>LUCARELLI LUDOVICO</w:t>
            </w:r>
          </w:p>
        </w:tc>
        <w:tc>
          <w:tcPr>
            <w:tcW w:w="2200" w:type="dxa"/>
            <w:tcMar>
              <w:top w:w="20" w:type="dxa"/>
              <w:left w:w="20" w:type="dxa"/>
              <w:bottom w:w="20" w:type="dxa"/>
              <w:right w:w="20" w:type="dxa"/>
            </w:tcMar>
            <w:vAlign w:val="center"/>
            <w:hideMark/>
          </w:tcPr>
          <w:p w14:paraId="41857704" w14:textId="77777777" w:rsidR="00D4733A" w:rsidRPr="00D4733A" w:rsidRDefault="00D4733A" w:rsidP="00B85B8F">
            <w:pPr>
              <w:pStyle w:val="movimento2"/>
              <w:rPr>
                <w:color w:val="002060"/>
              </w:rPr>
            </w:pPr>
            <w:r w:rsidRPr="00D4733A">
              <w:rPr>
                <w:color w:val="002060"/>
              </w:rPr>
              <w:t xml:space="preserve">(SPECIAL ONE SPORTING CLUB) </w:t>
            </w:r>
          </w:p>
        </w:tc>
        <w:tc>
          <w:tcPr>
            <w:tcW w:w="800" w:type="dxa"/>
            <w:tcMar>
              <w:top w:w="20" w:type="dxa"/>
              <w:left w:w="20" w:type="dxa"/>
              <w:bottom w:w="20" w:type="dxa"/>
              <w:right w:w="20" w:type="dxa"/>
            </w:tcMar>
            <w:vAlign w:val="center"/>
            <w:hideMark/>
          </w:tcPr>
          <w:p w14:paraId="38339A10"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2EAA27D6" w14:textId="77777777" w:rsidR="00D4733A" w:rsidRPr="00D4733A" w:rsidRDefault="00D4733A" w:rsidP="00B85B8F">
            <w:pPr>
              <w:pStyle w:val="movimento"/>
              <w:rPr>
                <w:color w:val="002060"/>
              </w:rPr>
            </w:pPr>
            <w:r w:rsidRPr="00D4733A">
              <w:rPr>
                <w:color w:val="002060"/>
              </w:rPr>
              <w:t>BRACCIONI CESARE</w:t>
            </w:r>
          </w:p>
        </w:tc>
        <w:tc>
          <w:tcPr>
            <w:tcW w:w="2200" w:type="dxa"/>
            <w:tcMar>
              <w:top w:w="20" w:type="dxa"/>
              <w:left w:w="20" w:type="dxa"/>
              <w:bottom w:w="20" w:type="dxa"/>
              <w:right w:w="20" w:type="dxa"/>
            </w:tcMar>
            <w:vAlign w:val="center"/>
            <w:hideMark/>
          </w:tcPr>
          <w:p w14:paraId="50C71648" w14:textId="77777777" w:rsidR="00D4733A" w:rsidRPr="00D4733A" w:rsidRDefault="00D4733A" w:rsidP="00B85B8F">
            <w:pPr>
              <w:pStyle w:val="movimento2"/>
              <w:rPr>
                <w:color w:val="002060"/>
              </w:rPr>
            </w:pPr>
            <w:r w:rsidRPr="00D4733A">
              <w:rPr>
                <w:color w:val="002060"/>
              </w:rPr>
              <w:t xml:space="preserve">(URBANIA CALCIO) </w:t>
            </w:r>
          </w:p>
        </w:tc>
      </w:tr>
      <w:tr w:rsidR="00D4733A" w:rsidRPr="00D4733A" w14:paraId="5E1A3DF5" w14:textId="77777777" w:rsidTr="00B85B8F">
        <w:tc>
          <w:tcPr>
            <w:tcW w:w="2200" w:type="dxa"/>
            <w:tcMar>
              <w:top w:w="20" w:type="dxa"/>
              <w:left w:w="20" w:type="dxa"/>
              <w:bottom w:w="20" w:type="dxa"/>
              <w:right w:w="20" w:type="dxa"/>
            </w:tcMar>
            <w:vAlign w:val="center"/>
            <w:hideMark/>
          </w:tcPr>
          <w:p w14:paraId="46E2A14D" w14:textId="77777777" w:rsidR="00D4733A" w:rsidRPr="00D4733A" w:rsidRDefault="00D4733A" w:rsidP="00B85B8F">
            <w:pPr>
              <w:pStyle w:val="movimento"/>
              <w:rPr>
                <w:color w:val="002060"/>
              </w:rPr>
            </w:pPr>
            <w:r w:rsidRPr="00D4733A">
              <w:rPr>
                <w:color w:val="002060"/>
              </w:rPr>
              <w:t>BERTI LORENZO</w:t>
            </w:r>
          </w:p>
        </w:tc>
        <w:tc>
          <w:tcPr>
            <w:tcW w:w="2200" w:type="dxa"/>
            <w:tcMar>
              <w:top w:w="20" w:type="dxa"/>
              <w:left w:w="20" w:type="dxa"/>
              <w:bottom w:w="20" w:type="dxa"/>
              <w:right w:w="20" w:type="dxa"/>
            </w:tcMar>
            <w:vAlign w:val="center"/>
            <w:hideMark/>
          </w:tcPr>
          <w:p w14:paraId="7F52D3B2" w14:textId="77777777" w:rsidR="00D4733A" w:rsidRPr="00D4733A" w:rsidRDefault="00D4733A" w:rsidP="00B85B8F">
            <w:pPr>
              <w:pStyle w:val="movimento2"/>
              <w:rPr>
                <w:color w:val="002060"/>
              </w:rPr>
            </w:pPr>
            <w:r w:rsidRPr="00D4733A">
              <w:rPr>
                <w:color w:val="002060"/>
              </w:rPr>
              <w:t xml:space="preserve">(VIRTUS AURORA C5) </w:t>
            </w:r>
          </w:p>
        </w:tc>
        <w:tc>
          <w:tcPr>
            <w:tcW w:w="800" w:type="dxa"/>
            <w:tcMar>
              <w:top w:w="20" w:type="dxa"/>
              <w:left w:w="20" w:type="dxa"/>
              <w:bottom w:w="20" w:type="dxa"/>
              <w:right w:w="20" w:type="dxa"/>
            </w:tcMar>
            <w:vAlign w:val="center"/>
            <w:hideMark/>
          </w:tcPr>
          <w:p w14:paraId="27905F55"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68A60988" w14:textId="77777777" w:rsidR="00D4733A" w:rsidRPr="00D4733A" w:rsidRDefault="00D4733A" w:rsidP="00B85B8F">
            <w:pPr>
              <w:pStyle w:val="movimento"/>
              <w:rPr>
                <w:color w:val="002060"/>
              </w:rPr>
            </w:pPr>
            <w:r w:rsidRPr="00D4733A">
              <w:rPr>
                <w:color w:val="002060"/>
              </w:rPr>
              <w:t>DOMENICONI GIOVANNI</w:t>
            </w:r>
          </w:p>
        </w:tc>
        <w:tc>
          <w:tcPr>
            <w:tcW w:w="2200" w:type="dxa"/>
            <w:tcMar>
              <w:top w:w="20" w:type="dxa"/>
              <w:left w:w="20" w:type="dxa"/>
              <w:bottom w:w="20" w:type="dxa"/>
              <w:right w:w="20" w:type="dxa"/>
            </w:tcMar>
            <w:vAlign w:val="center"/>
            <w:hideMark/>
          </w:tcPr>
          <w:p w14:paraId="44C89573" w14:textId="77777777" w:rsidR="00D4733A" w:rsidRPr="00D4733A" w:rsidRDefault="00D4733A" w:rsidP="00B85B8F">
            <w:pPr>
              <w:pStyle w:val="movimento2"/>
              <w:rPr>
                <w:color w:val="002060"/>
              </w:rPr>
            </w:pPr>
            <w:r w:rsidRPr="00D4733A">
              <w:rPr>
                <w:color w:val="002060"/>
              </w:rPr>
              <w:t xml:space="preserve">(VISSO-ALTONERA CALCIO1970) </w:t>
            </w:r>
          </w:p>
        </w:tc>
      </w:tr>
    </w:tbl>
    <w:p w14:paraId="2FC7D066" w14:textId="77777777" w:rsidR="00D4733A" w:rsidRPr="00D4733A" w:rsidRDefault="00D4733A" w:rsidP="00D4733A">
      <w:pPr>
        <w:pStyle w:val="titolo30"/>
        <w:rPr>
          <w:rFonts w:eastAsiaTheme="minorEastAsia"/>
          <w:color w:val="002060"/>
        </w:rPr>
      </w:pPr>
      <w:r w:rsidRPr="00D4733A">
        <w:rPr>
          <w:color w:val="002060"/>
        </w:rPr>
        <w:t xml:space="preserve">CALCIATORI NON ESPULSI </w:t>
      </w:r>
    </w:p>
    <w:p w14:paraId="1F929E37" w14:textId="77777777" w:rsidR="00D4733A" w:rsidRPr="00D4733A" w:rsidRDefault="00D4733A" w:rsidP="00D4733A">
      <w:pPr>
        <w:pStyle w:val="titolo20"/>
        <w:rPr>
          <w:color w:val="002060"/>
        </w:rPr>
      </w:pPr>
      <w:r w:rsidRPr="00D4733A">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733A" w:rsidRPr="00D4733A" w14:paraId="2D1A65FB" w14:textId="77777777" w:rsidTr="00B85B8F">
        <w:tc>
          <w:tcPr>
            <w:tcW w:w="2200" w:type="dxa"/>
            <w:tcMar>
              <w:top w:w="20" w:type="dxa"/>
              <w:left w:w="20" w:type="dxa"/>
              <w:bottom w:w="20" w:type="dxa"/>
              <w:right w:w="20" w:type="dxa"/>
            </w:tcMar>
            <w:vAlign w:val="center"/>
            <w:hideMark/>
          </w:tcPr>
          <w:p w14:paraId="56CC708E" w14:textId="77777777" w:rsidR="00D4733A" w:rsidRPr="00D4733A" w:rsidRDefault="00D4733A" w:rsidP="00B85B8F">
            <w:pPr>
              <w:pStyle w:val="movimento"/>
              <w:rPr>
                <w:color w:val="002060"/>
              </w:rPr>
            </w:pPr>
            <w:r w:rsidRPr="00D4733A">
              <w:rPr>
                <w:color w:val="002060"/>
              </w:rPr>
              <w:lastRenderedPageBreak/>
              <w:t>TRANQUILLI SAMUELE</w:t>
            </w:r>
          </w:p>
        </w:tc>
        <w:tc>
          <w:tcPr>
            <w:tcW w:w="2200" w:type="dxa"/>
            <w:tcMar>
              <w:top w:w="20" w:type="dxa"/>
              <w:left w:w="20" w:type="dxa"/>
              <w:bottom w:w="20" w:type="dxa"/>
              <w:right w:w="20" w:type="dxa"/>
            </w:tcMar>
            <w:vAlign w:val="center"/>
            <w:hideMark/>
          </w:tcPr>
          <w:p w14:paraId="7C06E9D9" w14:textId="77777777" w:rsidR="00D4733A" w:rsidRPr="00D4733A" w:rsidRDefault="00D4733A" w:rsidP="00B85B8F">
            <w:pPr>
              <w:pStyle w:val="movimento2"/>
              <w:rPr>
                <w:color w:val="002060"/>
              </w:rPr>
            </w:pPr>
            <w:r w:rsidRPr="00D4733A">
              <w:rPr>
                <w:color w:val="002060"/>
              </w:rPr>
              <w:t xml:space="preserve">(ACQUAVIVA CALCIO) </w:t>
            </w:r>
          </w:p>
        </w:tc>
        <w:tc>
          <w:tcPr>
            <w:tcW w:w="800" w:type="dxa"/>
            <w:tcMar>
              <w:top w:w="20" w:type="dxa"/>
              <w:left w:w="20" w:type="dxa"/>
              <w:bottom w:w="20" w:type="dxa"/>
              <w:right w:w="20" w:type="dxa"/>
            </w:tcMar>
            <w:vAlign w:val="center"/>
            <w:hideMark/>
          </w:tcPr>
          <w:p w14:paraId="30462A1C"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0ECA4CD1"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01F19CD6" w14:textId="77777777" w:rsidR="00D4733A" w:rsidRPr="00D4733A" w:rsidRDefault="00D4733A" w:rsidP="00B85B8F">
            <w:pPr>
              <w:pStyle w:val="movimento2"/>
              <w:rPr>
                <w:color w:val="002060"/>
              </w:rPr>
            </w:pPr>
            <w:r w:rsidRPr="00D4733A">
              <w:rPr>
                <w:color w:val="002060"/>
              </w:rPr>
              <w:t> </w:t>
            </w:r>
          </w:p>
        </w:tc>
      </w:tr>
    </w:tbl>
    <w:p w14:paraId="68C7166A" w14:textId="77777777" w:rsidR="00D4733A" w:rsidRPr="00D4733A" w:rsidRDefault="00D4733A" w:rsidP="00D4733A">
      <w:pPr>
        <w:pStyle w:val="titolo20"/>
        <w:rPr>
          <w:rFonts w:eastAsiaTheme="minorEastAsia"/>
          <w:color w:val="002060"/>
        </w:rPr>
      </w:pPr>
      <w:r w:rsidRPr="00D4733A">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733A" w:rsidRPr="00D4733A" w14:paraId="218188AF" w14:textId="77777777" w:rsidTr="00B85B8F">
        <w:tc>
          <w:tcPr>
            <w:tcW w:w="2200" w:type="dxa"/>
            <w:tcMar>
              <w:top w:w="20" w:type="dxa"/>
              <w:left w:w="20" w:type="dxa"/>
              <w:bottom w:w="20" w:type="dxa"/>
              <w:right w:w="20" w:type="dxa"/>
            </w:tcMar>
            <w:vAlign w:val="center"/>
            <w:hideMark/>
          </w:tcPr>
          <w:p w14:paraId="38B3D53F" w14:textId="77777777" w:rsidR="00D4733A" w:rsidRPr="00D4733A" w:rsidRDefault="00D4733A" w:rsidP="00B85B8F">
            <w:pPr>
              <w:pStyle w:val="movimento"/>
              <w:rPr>
                <w:color w:val="002060"/>
              </w:rPr>
            </w:pPr>
            <w:r w:rsidRPr="00D4733A">
              <w:rPr>
                <w:color w:val="002060"/>
              </w:rPr>
              <w:t>PAGNETTI LEONARDO</w:t>
            </w:r>
          </w:p>
        </w:tc>
        <w:tc>
          <w:tcPr>
            <w:tcW w:w="2200" w:type="dxa"/>
            <w:tcMar>
              <w:top w:w="20" w:type="dxa"/>
              <w:left w:w="20" w:type="dxa"/>
              <w:bottom w:w="20" w:type="dxa"/>
              <w:right w:w="20" w:type="dxa"/>
            </w:tcMar>
            <w:vAlign w:val="center"/>
            <w:hideMark/>
          </w:tcPr>
          <w:p w14:paraId="6608AB93" w14:textId="77777777" w:rsidR="00D4733A" w:rsidRPr="00D4733A" w:rsidRDefault="00D4733A" w:rsidP="00B85B8F">
            <w:pPr>
              <w:pStyle w:val="movimento2"/>
              <w:rPr>
                <w:color w:val="002060"/>
              </w:rPr>
            </w:pPr>
            <w:r w:rsidRPr="00D4733A">
              <w:rPr>
                <w:color w:val="002060"/>
              </w:rPr>
              <w:t xml:space="preserve">(AUDAX CALCIO PIOBBICO) </w:t>
            </w:r>
          </w:p>
        </w:tc>
        <w:tc>
          <w:tcPr>
            <w:tcW w:w="800" w:type="dxa"/>
            <w:tcMar>
              <w:top w:w="20" w:type="dxa"/>
              <w:left w:w="20" w:type="dxa"/>
              <w:bottom w:w="20" w:type="dxa"/>
              <w:right w:w="20" w:type="dxa"/>
            </w:tcMar>
            <w:vAlign w:val="center"/>
            <w:hideMark/>
          </w:tcPr>
          <w:p w14:paraId="75AB107F"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3EA4E022" w14:textId="77777777" w:rsidR="00D4733A" w:rsidRPr="00D4733A" w:rsidRDefault="00D4733A" w:rsidP="00B85B8F">
            <w:pPr>
              <w:pStyle w:val="movimento"/>
              <w:rPr>
                <w:color w:val="002060"/>
              </w:rPr>
            </w:pPr>
            <w:r w:rsidRPr="00D4733A">
              <w:rPr>
                <w:color w:val="002060"/>
              </w:rPr>
              <w:t>FABRETTI MATTIA</w:t>
            </w:r>
          </w:p>
        </w:tc>
        <w:tc>
          <w:tcPr>
            <w:tcW w:w="2200" w:type="dxa"/>
            <w:tcMar>
              <w:top w:w="20" w:type="dxa"/>
              <w:left w:w="20" w:type="dxa"/>
              <w:bottom w:w="20" w:type="dxa"/>
              <w:right w:w="20" w:type="dxa"/>
            </w:tcMar>
            <w:vAlign w:val="center"/>
            <w:hideMark/>
          </w:tcPr>
          <w:p w14:paraId="563745E7" w14:textId="77777777" w:rsidR="00D4733A" w:rsidRPr="00D4733A" w:rsidRDefault="00D4733A" w:rsidP="00B85B8F">
            <w:pPr>
              <w:pStyle w:val="movimento2"/>
              <w:rPr>
                <w:color w:val="002060"/>
              </w:rPr>
            </w:pPr>
            <w:r w:rsidRPr="00D4733A">
              <w:rPr>
                <w:color w:val="002060"/>
              </w:rPr>
              <w:t xml:space="preserve">(GLS DORICA AN.UR) </w:t>
            </w:r>
          </w:p>
        </w:tc>
      </w:tr>
      <w:tr w:rsidR="00D4733A" w:rsidRPr="00D4733A" w14:paraId="7986312F" w14:textId="77777777" w:rsidTr="00B85B8F">
        <w:tc>
          <w:tcPr>
            <w:tcW w:w="2200" w:type="dxa"/>
            <w:tcMar>
              <w:top w:w="20" w:type="dxa"/>
              <w:left w:w="20" w:type="dxa"/>
              <w:bottom w:w="20" w:type="dxa"/>
              <w:right w:w="20" w:type="dxa"/>
            </w:tcMar>
            <w:vAlign w:val="center"/>
            <w:hideMark/>
          </w:tcPr>
          <w:p w14:paraId="01656C48" w14:textId="77777777" w:rsidR="00D4733A" w:rsidRPr="00D4733A" w:rsidRDefault="00D4733A" w:rsidP="00B85B8F">
            <w:pPr>
              <w:pStyle w:val="movimento"/>
              <w:rPr>
                <w:color w:val="002060"/>
              </w:rPr>
            </w:pPr>
            <w:r w:rsidRPr="00D4733A">
              <w:rPr>
                <w:color w:val="002060"/>
              </w:rPr>
              <w:t>MORELLI NICOLA</w:t>
            </w:r>
          </w:p>
        </w:tc>
        <w:tc>
          <w:tcPr>
            <w:tcW w:w="2200" w:type="dxa"/>
            <w:tcMar>
              <w:top w:w="20" w:type="dxa"/>
              <w:left w:w="20" w:type="dxa"/>
              <w:bottom w:w="20" w:type="dxa"/>
              <w:right w:w="20" w:type="dxa"/>
            </w:tcMar>
            <w:vAlign w:val="center"/>
            <w:hideMark/>
          </w:tcPr>
          <w:p w14:paraId="2AF7BD4E" w14:textId="77777777" w:rsidR="00D4733A" w:rsidRPr="00D4733A" w:rsidRDefault="00D4733A" w:rsidP="00B85B8F">
            <w:pPr>
              <w:pStyle w:val="movimento2"/>
              <w:rPr>
                <w:color w:val="002060"/>
              </w:rPr>
            </w:pPr>
            <w:r w:rsidRPr="00D4733A">
              <w:rPr>
                <w:color w:val="002060"/>
              </w:rPr>
              <w:t xml:space="preserve">(MONTECCHIO SPORT) </w:t>
            </w:r>
          </w:p>
        </w:tc>
        <w:tc>
          <w:tcPr>
            <w:tcW w:w="800" w:type="dxa"/>
            <w:tcMar>
              <w:top w:w="20" w:type="dxa"/>
              <w:left w:w="20" w:type="dxa"/>
              <w:bottom w:w="20" w:type="dxa"/>
              <w:right w:w="20" w:type="dxa"/>
            </w:tcMar>
            <w:vAlign w:val="center"/>
            <w:hideMark/>
          </w:tcPr>
          <w:p w14:paraId="7D26272F"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3BBA3737"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71E501E2" w14:textId="77777777" w:rsidR="00D4733A" w:rsidRPr="00D4733A" w:rsidRDefault="00D4733A" w:rsidP="00B85B8F">
            <w:pPr>
              <w:pStyle w:val="movimento2"/>
              <w:rPr>
                <w:color w:val="002060"/>
              </w:rPr>
            </w:pPr>
            <w:r w:rsidRPr="00D4733A">
              <w:rPr>
                <w:color w:val="002060"/>
              </w:rPr>
              <w:t> </w:t>
            </w:r>
          </w:p>
        </w:tc>
      </w:tr>
    </w:tbl>
    <w:p w14:paraId="2C19E278" w14:textId="77777777" w:rsidR="00D4733A" w:rsidRPr="00D4733A" w:rsidRDefault="00D4733A" w:rsidP="00D4733A">
      <w:pPr>
        <w:pStyle w:val="titolo20"/>
        <w:rPr>
          <w:rFonts w:eastAsiaTheme="minorEastAsia"/>
          <w:color w:val="002060"/>
        </w:rPr>
      </w:pPr>
      <w:r w:rsidRPr="00D4733A">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733A" w:rsidRPr="00D4733A" w14:paraId="1CFACF80" w14:textId="77777777" w:rsidTr="00B85B8F">
        <w:tc>
          <w:tcPr>
            <w:tcW w:w="2200" w:type="dxa"/>
            <w:tcMar>
              <w:top w:w="20" w:type="dxa"/>
              <w:left w:w="20" w:type="dxa"/>
              <w:bottom w:w="20" w:type="dxa"/>
              <w:right w:w="20" w:type="dxa"/>
            </w:tcMar>
            <w:vAlign w:val="center"/>
            <w:hideMark/>
          </w:tcPr>
          <w:p w14:paraId="7811DBF3" w14:textId="77777777" w:rsidR="00D4733A" w:rsidRPr="00D4733A" w:rsidRDefault="00D4733A" w:rsidP="00B85B8F">
            <w:pPr>
              <w:pStyle w:val="movimento"/>
              <w:rPr>
                <w:color w:val="002060"/>
              </w:rPr>
            </w:pPr>
            <w:r w:rsidRPr="00D4733A">
              <w:rPr>
                <w:color w:val="002060"/>
              </w:rPr>
              <w:t>FRATESI SIMONE</w:t>
            </w:r>
          </w:p>
        </w:tc>
        <w:tc>
          <w:tcPr>
            <w:tcW w:w="2200" w:type="dxa"/>
            <w:tcMar>
              <w:top w:w="20" w:type="dxa"/>
              <w:left w:w="20" w:type="dxa"/>
              <w:bottom w:w="20" w:type="dxa"/>
              <w:right w:w="20" w:type="dxa"/>
            </w:tcMar>
            <w:vAlign w:val="center"/>
            <w:hideMark/>
          </w:tcPr>
          <w:p w14:paraId="602FE89F" w14:textId="77777777" w:rsidR="00D4733A" w:rsidRPr="00D4733A" w:rsidRDefault="00D4733A" w:rsidP="00B85B8F">
            <w:pPr>
              <w:pStyle w:val="movimento2"/>
              <w:rPr>
                <w:color w:val="002060"/>
              </w:rPr>
            </w:pPr>
            <w:r w:rsidRPr="00D4733A">
              <w:rPr>
                <w:color w:val="002060"/>
              </w:rPr>
              <w:t xml:space="preserve">(MONTECCHIO SPORT) </w:t>
            </w:r>
          </w:p>
        </w:tc>
        <w:tc>
          <w:tcPr>
            <w:tcW w:w="800" w:type="dxa"/>
            <w:tcMar>
              <w:top w:w="20" w:type="dxa"/>
              <w:left w:w="20" w:type="dxa"/>
              <w:bottom w:w="20" w:type="dxa"/>
              <w:right w:w="20" w:type="dxa"/>
            </w:tcMar>
            <w:vAlign w:val="center"/>
            <w:hideMark/>
          </w:tcPr>
          <w:p w14:paraId="28FBF29B"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6496EBCA"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0CE0892A" w14:textId="77777777" w:rsidR="00D4733A" w:rsidRPr="00D4733A" w:rsidRDefault="00D4733A" w:rsidP="00B85B8F">
            <w:pPr>
              <w:pStyle w:val="movimento2"/>
              <w:rPr>
                <w:color w:val="002060"/>
              </w:rPr>
            </w:pPr>
            <w:r w:rsidRPr="00D4733A">
              <w:rPr>
                <w:color w:val="002060"/>
              </w:rPr>
              <w:t> </w:t>
            </w:r>
          </w:p>
        </w:tc>
      </w:tr>
    </w:tbl>
    <w:p w14:paraId="5CF720AA" w14:textId="77777777" w:rsidR="00D4733A" w:rsidRPr="00D4733A" w:rsidRDefault="00D4733A" w:rsidP="00D4733A">
      <w:pPr>
        <w:pStyle w:val="titolo20"/>
        <w:rPr>
          <w:rFonts w:eastAsiaTheme="minorEastAsia"/>
          <w:color w:val="002060"/>
        </w:rPr>
      </w:pPr>
      <w:r w:rsidRPr="00D4733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733A" w:rsidRPr="00D4733A" w14:paraId="1F864CC2" w14:textId="77777777" w:rsidTr="00B85B8F">
        <w:tc>
          <w:tcPr>
            <w:tcW w:w="2200" w:type="dxa"/>
            <w:tcMar>
              <w:top w:w="20" w:type="dxa"/>
              <w:left w:w="20" w:type="dxa"/>
              <w:bottom w:w="20" w:type="dxa"/>
              <w:right w:w="20" w:type="dxa"/>
            </w:tcMar>
            <w:vAlign w:val="center"/>
            <w:hideMark/>
          </w:tcPr>
          <w:p w14:paraId="0FACF852" w14:textId="77777777" w:rsidR="00D4733A" w:rsidRPr="00D4733A" w:rsidRDefault="00D4733A" w:rsidP="00B85B8F">
            <w:pPr>
              <w:pStyle w:val="movimento"/>
              <w:rPr>
                <w:color w:val="002060"/>
              </w:rPr>
            </w:pPr>
            <w:r w:rsidRPr="00D4733A">
              <w:rPr>
                <w:color w:val="002060"/>
              </w:rPr>
              <w:t>MONTERVINO EGIDIO</w:t>
            </w:r>
          </w:p>
        </w:tc>
        <w:tc>
          <w:tcPr>
            <w:tcW w:w="2200" w:type="dxa"/>
            <w:tcMar>
              <w:top w:w="20" w:type="dxa"/>
              <w:left w:w="20" w:type="dxa"/>
              <w:bottom w:w="20" w:type="dxa"/>
              <w:right w:w="20" w:type="dxa"/>
            </w:tcMar>
            <w:vAlign w:val="center"/>
            <w:hideMark/>
          </w:tcPr>
          <w:p w14:paraId="79BF1E1A" w14:textId="77777777" w:rsidR="00D4733A" w:rsidRPr="00D4733A" w:rsidRDefault="00D4733A" w:rsidP="00B85B8F">
            <w:pPr>
              <w:pStyle w:val="movimento2"/>
              <w:rPr>
                <w:color w:val="002060"/>
              </w:rPr>
            </w:pPr>
            <w:r w:rsidRPr="00D4733A">
              <w:rPr>
                <w:color w:val="002060"/>
              </w:rPr>
              <w:t>(</w:t>
            </w:r>
            <w:proofErr w:type="gramStart"/>
            <w:r w:rsidRPr="00D4733A">
              <w:rPr>
                <w:color w:val="002060"/>
              </w:rPr>
              <w:t>CITTA</w:t>
            </w:r>
            <w:proofErr w:type="gramEnd"/>
            <w:r w:rsidRPr="00D4733A">
              <w:rPr>
                <w:color w:val="002060"/>
              </w:rPr>
              <w:t xml:space="preserve"> DI FALCONARA) </w:t>
            </w:r>
          </w:p>
        </w:tc>
        <w:tc>
          <w:tcPr>
            <w:tcW w:w="800" w:type="dxa"/>
            <w:tcMar>
              <w:top w:w="20" w:type="dxa"/>
              <w:left w:w="20" w:type="dxa"/>
              <w:bottom w:w="20" w:type="dxa"/>
              <w:right w:w="20" w:type="dxa"/>
            </w:tcMar>
            <w:vAlign w:val="center"/>
            <w:hideMark/>
          </w:tcPr>
          <w:p w14:paraId="33F2D41E"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05C0425E" w14:textId="77777777" w:rsidR="00D4733A" w:rsidRPr="00D4733A" w:rsidRDefault="00D4733A" w:rsidP="00B85B8F">
            <w:pPr>
              <w:pStyle w:val="movimento"/>
              <w:rPr>
                <w:color w:val="002060"/>
              </w:rPr>
            </w:pPr>
            <w:r w:rsidRPr="00D4733A">
              <w:rPr>
                <w:color w:val="002060"/>
              </w:rPr>
              <w:t>DIOTALLEVI DAVIDE</w:t>
            </w:r>
          </w:p>
        </w:tc>
        <w:tc>
          <w:tcPr>
            <w:tcW w:w="2200" w:type="dxa"/>
            <w:tcMar>
              <w:top w:w="20" w:type="dxa"/>
              <w:left w:w="20" w:type="dxa"/>
              <w:bottom w:w="20" w:type="dxa"/>
              <w:right w:w="20" w:type="dxa"/>
            </w:tcMar>
            <w:vAlign w:val="center"/>
            <w:hideMark/>
          </w:tcPr>
          <w:p w14:paraId="3BBEBDDB" w14:textId="77777777" w:rsidR="00D4733A" w:rsidRPr="00D4733A" w:rsidRDefault="00D4733A" w:rsidP="00B85B8F">
            <w:pPr>
              <w:pStyle w:val="movimento2"/>
              <w:rPr>
                <w:color w:val="002060"/>
              </w:rPr>
            </w:pPr>
            <w:r w:rsidRPr="00D4733A">
              <w:rPr>
                <w:color w:val="002060"/>
              </w:rPr>
              <w:t xml:space="preserve">(GLS DORICA AN.UR) </w:t>
            </w:r>
          </w:p>
        </w:tc>
      </w:tr>
      <w:tr w:rsidR="00D4733A" w:rsidRPr="00D4733A" w14:paraId="7E8FA664" w14:textId="77777777" w:rsidTr="00B85B8F">
        <w:tc>
          <w:tcPr>
            <w:tcW w:w="2200" w:type="dxa"/>
            <w:tcMar>
              <w:top w:w="20" w:type="dxa"/>
              <w:left w:w="20" w:type="dxa"/>
              <w:bottom w:w="20" w:type="dxa"/>
              <w:right w:w="20" w:type="dxa"/>
            </w:tcMar>
            <w:vAlign w:val="center"/>
            <w:hideMark/>
          </w:tcPr>
          <w:p w14:paraId="7E3B6BEA" w14:textId="77777777" w:rsidR="00D4733A" w:rsidRPr="00D4733A" w:rsidRDefault="00D4733A" w:rsidP="00B85B8F">
            <w:pPr>
              <w:pStyle w:val="movimento"/>
              <w:rPr>
                <w:color w:val="002060"/>
              </w:rPr>
            </w:pPr>
            <w:r w:rsidRPr="00D4733A">
              <w:rPr>
                <w:color w:val="002060"/>
              </w:rPr>
              <w:t>SHQOPA XHOI</w:t>
            </w:r>
          </w:p>
        </w:tc>
        <w:tc>
          <w:tcPr>
            <w:tcW w:w="2200" w:type="dxa"/>
            <w:tcMar>
              <w:top w:w="20" w:type="dxa"/>
              <w:left w:w="20" w:type="dxa"/>
              <w:bottom w:w="20" w:type="dxa"/>
              <w:right w:w="20" w:type="dxa"/>
            </w:tcMar>
            <w:vAlign w:val="center"/>
            <w:hideMark/>
          </w:tcPr>
          <w:p w14:paraId="48A7EE1D" w14:textId="77777777" w:rsidR="00D4733A" w:rsidRPr="00D4733A" w:rsidRDefault="00D4733A" w:rsidP="00B85B8F">
            <w:pPr>
              <w:pStyle w:val="movimento2"/>
              <w:rPr>
                <w:color w:val="002060"/>
              </w:rPr>
            </w:pPr>
            <w:r w:rsidRPr="00D4733A">
              <w:rPr>
                <w:color w:val="002060"/>
              </w:rPr>
              <w:t xml:space="preserve">(GNANO 04) </w:t>
            </w:r>
          </w:p>
        </w:tc>
        <w:tc>
          <w:tcPr>
            <w:tcW w:w="800" w:type="dxa"/>
            <w:tcMar>
              <w:top w:w="20" w:type="dxa"/>
              <w:left w:w="20" w:type="dxa"/>
              <w:bottom w:w="20" w:type="dxa"/>
              <w:right w:w="20" w:type="dxa"/>
            </w:tcMar>
            <w:vAlign w:val="center"/>
            <w:hideMark/>
          </w:tcPr>
          <w:p w14:paraId="6D669CFC"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14A15035"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0B8EC105" w14:textId="77777777" w:rsidR="00D4733A" w:rsidRPr="00D4733A" w:rsidRDefault="00D4733A" w:rsidP="00B85B8F">
            <w:pPr>
              <w:pStyle w:val="movimento2"/>
              <w:rPr>
                <w:color w:val="002060"/>
              </w:rPr>
            </w:pPr>
            <w:r w:rsidRPr="00D4733A">
              <w:rPr>
                <w:color w:val="002060"/>
              </w:rPr>
              <w:t> </w:t>
            </w:r>
          </w:p>
        </w:tc>
      </w:tr>
    </w:tbl>
    <w:p w14:paraId="67EF58C4" w14:textId="77777777" w:rsidR="00D4733A" w:rsidRPr="00D4733A" w:rsidRDefault="00D4733A" w:rsidP="00D4733A">
      <w:pPr>
        <w:pStyle w:val="titolo20"/>
        <w:rPr>
          <w:rFonts w:eastAsiaTheme="minorEastAsia"/>
          <w:color w:val="002060"/>
        </w:rPr>
      </w:pPr>
      <w:r w:rsidRPr="00D4733A">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733A" w:rsidRPr="00D4733A" w14:paraId="793A6F85" w14:textId="77777777" w:rsidTr="00B85B8F">
        <w:tc>
          <w:tcPr>
            <w:tcW w:w="2200" w:type="dxa"/>
            <w:tcMar>
              <w:top w:w="20" w:type="dxa"/>
              <w:left w:w="20" w:type="dxa"/>
              <w:bottom w:w="20" w:type="dxa"/>
              <w:right w:w="20" w:type="dxa"/>
            </w:tcMar>
            <w:vAlign w:val="center"/>
            <w:hideMark/>
          </w:tcPr>
          <w:p w14:paraId="642D3C94" w14:textId="77777777" w:rsidR="00D4733A" w:rsidRPr="00D4733A" w:rsidRDefault="00D4733A" w:rsidP="00B85B8F">
            <w:pPr>
              <w:pStyle w:val="movimento"/>
              <w:rPr>
                <w:color w:val="002060"/>
              </w:rPr>
            </w:pPr>
            <w:r w:rsidRPr="00D4733A">
              <w:rPr>
                <w:color w:val="002060"/>
              </w:rPr>
              <w:t>LUCHIZOLA MATIAS GASTON</w:t>
            </w:r>
          </w:p>
        </w:tc>
        <w:tc>
          <w:tcPr>
            <w:tcW w:w="2200" w:type="dxa"/>
            <w:tcMar>
              <w:top w:w="20" w:type="dxa"/>
              <w:left w:w="20" w:type="dxa"/>
              <w:bottom w:w="20" w:type="dxa"/>
              <w:right w:w="20" w:type="dxa"/>
            </w:tcMar>
            <w:vAlign w:val="center"/>
            <w:hideMark/>
          </w:tcPr>
          <w:p w14:paraId="3679F0C1" w14:textId="77777777" w:rsidR="00D4733A" w:rsidRPr="00D4733A" w:rsidRDefault="00D4733A" w:rsidP="00B85B8F">
            <w:pPr>
              <w:pStyle w:val="movimento2"/>
              <w:rPr>
                <w:color w:val="002060"/>
              </w:rPr>
            </w:pPr>
            <w:r w:rsidRPr="00D4733A">
              <w:rPr>
                <w:color w:val="002060"/>
              </w:rPr>
              <w:t xml:space="preserve">(SPORTING GROTTAMMARE) </w:t>
            </w:r>
          </w:p>
        </w:tc>
        <w:tc>
          <w:tcPr>
            <w:tcW w:w="800" w:type="dxa"/>
            <w:tcMar>
              <w:top w:w="20" w:type="dxa"/>
              <w:left w:w="20" w:type="dxa"/>
              <w:bottom w:w="20" w:type="dxa"/>
              <w:right w:w="20" w:type="dxa"/>
            </w:tcMar>
            <w:vAlign w:val="center"/>
            <w:hideMark/>
          </w:tcPr>
          <w:p w14:paraId="7F15E0AB"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0559080C"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439654A7" w14:textId="77777777" w:rsidR="00D4733A" w:rsidRPr="00D4733A" w:rsidRDefault="00D4733A" w:rsidP="00B85B8F">
            <w:pPr>
              <w:pStyle w:val="movimento2"/>
              <w:rPr>
                <w:color w:val="002060"/>
              </w:rPr>
            </w:pPr>
            <w:r w:rsidRPr="00D4733A">
              <w:rPr>
                <w:color w:val="002060"/>
              </w:rPr>
              <w:t> </w:t>
            </w:r>
          </w:p>
        </w:tc>
      </w:tr>
    </w:tbl>
    <w:p w14:paraId="51D52DE3" w14:textId="77777777" w:rsidR="00D4733A" w:rsidRPr="00D4733A" w:rsidRDefault="00D4733A" w:rsidP="00D4733A">
      <w:pPr>
        <w:pStyle w:val="titolo20"/>
        <w:rPr>
          <w:rFonts w:eastAsiaTheme="minorEastAsia"/>
          <w:color w:val="002060"/>
        </w:rPr>
      </w:pPr>
      <w:r w:rsidRPr="00D4733A">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733A" w:rsidRPr="00D4733A" w14:paraId="462518AC" w14:textId="77777777" w:rsidTr="00B85B8F">
        <w:tc>
          <w:tcPr>
            <w:tcW w:w="2200" w:type="dxa"/>
            <w:tcMar>
              <w:top w:w="20" w:type="dxa"/>
              <w:left w:w="20" w:type="dxa"/>
              <w:bottom w:w="20" w:type="dxa"/>
              <w:right w:w="20" w:type="dxa"/>
            </w:tcMar>
            <w:vAlign w:val="center"/>
            <w:hideMark/>
          </w:tcPr>
          <w:p w14:paraId="7A4E3EF1" w14:textId="77777777" w:rsidR="00D4733A" w:rsidRPr="00D4733A" w:rsidRDefault="00D4733A" w:rsidP="00B85B8F">
            <w:pPr>
              <w:pStyle w:val="movimento"/>
              <w:rPr>
                <w:color w:val="002060"/>
              </w:rPr>
            </w:pPr>
            <w:r w:rsidRPr="00D4733A">
              <w:rPr>
                <w:color w:val="002060"/>
              </w:rPr>
              <w:t>TORRI ANDREA</w:t>
            </w:r>
          </w:p>
        </w:tc>
        <w:tc>
          <w:tcPr>
            <w:tcW w:w="2200" w:type="dxa"/>
            <w:tcMar>
              <w:top w:w="20" w:type="dxa"/>
              <w:left w:w="20" w:type="dxa"/>
              <w:bottom w:w="20" w:type="dxa"/>
              <w:right w:w="20" w:type="dxa"/>
            </w:tcMar>
            <w:vAlign w:val="center"/>
            <w:hideMark/>
          </w:tcPr>
          <w:p w14:paraId="26D1AFD2" w14:textId="77777777" w:rsidR="00D4733A" w:rsidRPr="00D4733A" w:rsidRDefault="00D4733A" w:rsidP="00B85B8F">
            <w:pPr>
              <w:pStyle w:val="movimento2"/>
              <w:rPr>
                <w:color w:val="002060"/>
              </w:rPr>
            </w:pPr>
            <w:r w:rsidRPr="00D4733A">
              <w:rPr>
                <w:color w:val="002060"/>
              </w:rPr>
              <w:t xml:space="preserve">(ACQUALAGNA CALCIO C 5) </w:t>
            </w:r>
          </w:p>
        </w:tc>
        <w:tc>
          <w:tcPr>
            <w:tcW w:w="800" w:type="dxa"/>
            <w:tcMar>
              <w:top w:w="20" w:type="dxa"/>
              <w:left w:w="20" w:type="dxa"/>
              <w:bottom w:w="20" w:type="dxa"/>
              <w:right w:w="20" w:type="dxa"/>
            </w:tcMar>
            <w:vAlign w:val="center"/>
            <w:hideMark/>
          </w:tcPr>
          <w:p w14:paraId="5552BFF6"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629B34CE" w14:textId="77777777" w:rsidR="00D4733A" w:rsidRPr="00D4733A" w:rsidRDefault="00D4733A" w:rsidP="00B85B8F">
            <w:pPr>
              <w:pStyle w:val="movimento"/>
              <w:rPr>
                <w:color w:val="002060"/>
              </w:rPr>
            </w:pPr>
            <w:r w:rsidRPr="00D4733A">
              <w:rPr>
                <w:color w:val="002060"/>
              </w:rPr>
              <w:t>FERRI FEDERICO</w:t>
            </w:r>
          </w:p>
        </w:tc>
        <w:tc>
          <w:tcPr>
            <w:tcW w:w="2200" w:type="dxa"/>
            <w:tcMar>
              <w:top w:w="20" w:type="dxa"/>
              <w:left w:w="20" w:type="dxa"/>
              <w:bottom w:w="20" w:type="dxa"/>
              <w:right w:w="20" w:type="dxa"/>
            </w:tcMar>
            <w:vAlign w:val="center"/>
            <w:hideMark/>
          </w:tcPr>
          <w:p w14:paraId="7745A703" w14:textId="77777777" w:rsidR="00D4733A" w:rsidRPr="00D4733A" w:rsidRDefault="00D4733A" w:rsidP="00B85B8F">
            <w:pPr>
              <w:pStyle w:val="movimento2"/>
              <w:rPr>
                <w:color w:val="002060"/>
              </w:rPr>
            </w:pPr>
            <w:r w:rsidRPr="00D4733A">
              <w:rPr>
                <w:color w:val="002060"/>
              </w:rPr>
              <w:t xml:space="preserve">(AUDAX CALCIO PIOBBICO) </w:t>
            </w:r>
          </w:p>
        </w:tc>
      </w:tr>
      <w:tr w:rsidR="00D4733A" w:rsidRPr="00D4733A" w14:paraId="1FF2A1FD" w14:textId="77777777" w:rsidTr="00B85B8F">
        <w:tc>
          <w:tcPr>
            <w:tcW w:w="2200" w:type="dxa"/>
            <w:tcMar>
              <w:top w:w="20" w:type="dxa"/>
              <w:left w:w="20" w:type="dxa"/>
              <w:bottom w:w="20" w:type="dxa"/>
              <w:right w:w="20" w:type="dxa"/>
            </w:tcMar>
            <w:vAlign w:val="center"/>
            <w:hideMark/>
          </w:tcPr>
          <w:p w14:paraId="18305E9F" w14:textId="77777777" w:rsidR="00D4733A" w:rsidRPr="00D4733A" w:rsidRDefault="00D4733A" w:rsidP="00B85B8F">
            <w:pPr>
              <w:pStyle w:val="movimento"/>
              <w:rPr>
                <w:color w:val="002060"/>
              </w:rPr>
            </w:pPr>
            <w:r w:rsidRPr="00D4733A">
              <w:rPr>
                <w:color w:val="002060"/>
              </w:rPr>
              <w:t>CANNELLA IVAN</w:t>
            </w:r>
          </w:p>
        </w:tc>
        <w:tc>
          <w:tcPr>
            <w:tcW w:w="2200" w:type="dxa"/>
            <w:tcMar>
              <w:top w:w="20" w:type="dxa"/>
              <w:left w:w="20" w:type="dxa"/>
              <w:bottom w:w="20" w:type="dxa"/>
              <w:right w:w="20" w:type="dxa"/>
            </w:tcMar>
            <w:vAlign w:val="center"/>
            <w:hideMark/>
          </w:tcPr>
          <w:p w14:paraId="12AAAEF7" w14:textId="77777777" w:rsidR="00D4733A" w:rsidRPr="00D4733A" w:rsidRDefault="00D4733A" w:rsidP="00B85B8F">
            <w:pPr>
              <w:pStyle w:val="movimento2"/>
              <w:rPr>
                <w:color w:val="002060"/>
              </w:rPr>
            </w:pPr>
            <w:r w:rsidRPr="00D4733A">
              <w:rPr>
                <w:color w:val="002060"/>
              </w:rPr>
              <w:t xml:space="preserve">(SPORTING GROTTAMMARE) </w:t>
            </w:r>
          </w:p>
        </w:tc>
        <w:tc>
          <w:tcPr>
            <w:tcW w:w="800" w:type="dxa"/>
            <w:tcMar>
              <w:top w:w="20" w:type="dxa"/>
              <w:left w:w="20" w:type="dxa"/>
              <w:bottom w:w="20" w:type="dxa"/>
              <w:right w:w="20" w:type="dxa"/>
            </w:tcMar>
            <w:vAlign w:val="center"/>
            <w:hideMark/>
          </w:tcPr>
          <w:p w14:paraId="3906EBDC"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59931E41"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7BFC7A74" w14:textId="77777777" w:rsidR="00D4733A" w:rsidRPr="00D4733A" w:rsidRDefault="00D4733A" w:rsidP="00B85B8F">
            <w:pPr>
              <w:pStyle w:val="movimento2"/>
              <w:rPr>
                <w:color w:val="002060"/>
              </w:rPr>
            </w:pPr>
            <w:r w:rsidRPr="00D4733A">
              <w:rPr>
                <w:color w:val="002060"/>
              </w:rPr>
              <w:t> </w:t>
            </w:r>
          </w:p>
        </w:tc>
      </w:tr>
    </w:tbl>
    <w:p w14:paraId="3A3D257A" w14:textId="77777777" w:rsidR="00D4733A" w:rsidRPr="00D4733A" w:rsidRDefault="00D4733A" w:rsidP="00D4733A">
      <w:pPr>
        <w:pStyle w:val="titolo20"/>
        <w:rPr>
          <w:rFonts w:eastAsiaTheme="minorEastAsia"/>
          <w:color w:val="002060"/>
        </w:rPr>
      </w:pPr>
      <w:r w:rsidRPr="00D4733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733A" w:rsidRPr="00D4733A" w14:paraId="42A939C7" w14:textId="77777777" w:rsidTr="00B85B8F">
        <w:tc>
          <w:tcPr>
            <w:tcW w:w="2200" w:type="dxa"/>
            <w:tcMar>
              <w:top w:w="20" w:type="dxa"/>
              <w:left w:w="20" w:type="dxa"/>
              <w:bottom w:w="20" w:type="dxa"/>
              <w:right w:w="20" w:type="dxa"/>
            </w:tcMar>
            <w:vAlign w:val="center"/>
            <w:hideMark/>
          </w:tcPr>
          <w:p w14:paraId="56D3867F" w14:textId="77777777" w:rsidR="00D4733A" w:rsidRPr="00D4733A" w:rsidRDefault="00D4733A" w:rsidP="00B85B8F">
            <w:pPr>
              <w:pStyle w:val="movimento"/>
              <w:rPr>
                <w:color w:val="002060"/>
              </w:rPr>
            </w:pPr>
            <w:r w:rsidRPr="00D4733A">
              <w:rPr>
                <w:color w:val="002060"/>
              </w:rPr>
              <w:t>IANNELLI ANDREA</w:t>
            </w:r>
          </w:p>
        </w:tc>
        <w:tc>
          <w:tcPr>
            <w:tcW w:w="2200" w:type="dxa"/>
            <w:tcMar>
              <w:top w:w="20" w:type="dxa"/>
              <w:left w:w="20" w:type="dxa"/>
              <w:bottom w:w="20" w:type="dxa"/>
              <w:right w:w="20" w:type="dxa"/>
            </w:tcMar>
            <w:vAlign w:val="center"/>
            <w:hideMark/>
          </w:tcPr>
          <w:p w14:paraId="0BDB936D" w14:textId="77777777" w:rsidR="00D4733A" w:rsidRPr="00D4733A" w:rsidRDefault="00D4733A" w:rsidP="00B85B8F">
            <w:pPr>
              <w:pStyle w:val="movimento2"/>
              <w:rPr>
                <w:color w:val="002060"/>
              </w:rPr>
            </w:pPr>
            <w:r w:rsidRPr="00D4733A">
              <w:rPr>
                <w:color w:val="002060"/>
              </w:rPr>
              <w:t>(</w:t>
            </w:r>
            <w:proofErr w:type="gramStart"/>
            <w:r w:rsidRPr="00D4733A">
              <w:rPr>
                <w:color w:val="002060"/>
              </w:rPr>
              <w:t>CITTA</w:t>
            </w:r>
            <w:proofErr w:type="gramEnd"/>
            <w:r w:rsidRPr="00D4733A">
              <w:rPr>
                <w:color w:val="002060"/>
              </w:rPr>
              <w:t xml:space="preserve"> DI FALCONARA) </w:t>
            </w:r>
          </w:p>
        </w:tc>
        <w:tc>
          <w:tcPr>
            <w:tcW w:w="800" w:type="dxa"/>
            <w:tcMar>
              <w:top w:w="20" w:type="dxa"/>
              <w:left w:w="20" w:type="dxa"/>
              <w:bottom w:w="20" w:type="dxa"/>
              <w:right w:w="20" w:type="dxa"/>
            </w:tcMar>
            <w:vAlign w:val="center"/>
            <w:hideMark/>
          </w:tcPr>
          <w:p w14:paraId="01B3758C"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5CB13122" w14:textId="77777777" w:rsidR="00D4733A" w:rsidRPr="00D4733A" w:rsidRDefault="00D4733A" w:rsidP="00B85B8F">
            <w:pPr>
              <w:pStyle w:val="movimento"/>
              <w:rPr>
                <w:color w:val="002060"/>
              </w:rPr>
            </w:pPr>
            <w:r w:rsidRPr="00D4733A">
              <w:rPr>
                <w:color w:val="002060"/>
              </w:rPr>
              <w:t>BELFIORI ETTORE</w:t>
            </w:r>
          </w:p>
        </w:tc>
        <w:tc>
          <w:tcPr>
            <w:tcW w:w="2200" w:type="dxa"/>
            <w:tcMar>
              <w:top w:w="20" w:type="dxa"/>
              <w:left w:w="20" w:type="dxa"/>
              <w:bottom w:w="20" w:type="dxa"/>
              <w:right w:w="20" w:type="dxa"/>
            </w:tcMar>
            <w:vAlign w:val="center"/>
            <w:hideMark/>
          </w:tcPr>
          <w:p w14:paraId="14B6C4D1" w14:textId="77777777" w:rsidR="00D4733A" w:rsidRPr="00D4733A" w:rsidRDefault="00D4733A" w:rsidP="00B85B8F">
            <w:pPr>
              <w:pStyle w:val="movimento2"/>
              <w:rPr>
                <w:color w:val="002060"/>
              </w:rPr>
            </w:pPr>
            <w:r w:rsidRPr="00D4733A">
              <w:rPr>
                <w:color w:val="002060"/>
              </w:rPr>
              <w:t xml:space="preserve">(GLS DORICA AN.UR) </w:t>
            </w:r>
          </w:p>
        </w:tc>
      </w:tr>
      <w:tr w:rsidR="00D4733A" w:rsidRPr="00D4733A" w14:paraId="0180B47C" w14:textId="77777777" w:rsidTr="00B85B8F">
        <w:tc>
          <w:tcPr>
            <w:tcW w:w="2200" w:type="dxa"/>
            <w:tcMar>
              <w:top w:w="20" w:type="dxa"/>
              <w:left w:w="20" w:type="dxa"/>
              <w:bottom w:w="20" w:type="dxa"/>
              <w:right w:w="20" w:type="dxa"/>
            </w:tcMar>
            <w:vAlign w:val="center"/>
            <w:hideMark/>
          </w:tcPr>
          <w:p w14:paraId="711A5571" w14:textId="77777777" w:rsidR="00D4733A" w:rsidRPr="00D4733A" w:rsidRDefault="00D4733A" w:rsidP="00B85B8F">
            <w:pPr>
              <w:pStyle w:val="movimento"/>
              <w:rPr>
                <w:color w:val="002060"/>
              </w:rPr>
            </w:pPr>
            <w:r w:rsidRPr="00D4733A">
              <w:rPr>
                <w:color w:val="002060"/>
              </w:rPr>
              <w:t>EUSEBI MATTIA</w:t>
            </w:r>
          </w:p>
        </w:tc>
        <w:tc>
          <w:tcPr>
            <w:tcW w:w="2200" w:type="dxa"/>
            <w:tcMar>
              <w:top w:w="20" w:type="dxa"/>
              <w:left w:w="20" w:type="dxa"/>
              <w:bottom w:w="20" w:type="dxa"/>
              <w:right w:w="20" w:type="dxa"/>
            </w:tcMar>
            <w:vAlign w:val="center"/>
            <w:hideMark/>
          </w:tcPr>
          <w:p w14:paraId="1A4CBB33" w14:textId="77777777" w:rsidR="00D4733A" w:rsidRPr="00D4733A" w:rsidRDefault="00D4733A" w:rsidP="00B85B8F">
            <w:pPr>
              <w:pStyle w:val="movimento2"/>
              <w:rPr>
                <w:color w:val="002060"/>
              </w:rPr>
            </w:pPr>
            <w:r w:rsidRPr="00D4733A">
              <w:rPr>
                <w:color w:val="002060"/>
              </w:rPr>
              <w:t xml:space="preserve">(SPECIAL ONE SPORTING CLUB) </w:t>
            </w:r>
          </w:p>
        </w:tc>
        <w:tc>
          <w:tcPr>
            <w:tcW w:w="800" w:type="dxa"/>
            <w:tcMar>
              <w:top w:w="20" w:type="dxa"/>
              <w:left w:w="20" w:type="dxa"/>
              <w:bottom w:w="20" w:type="dxa"/>
              <w:right w:w="20" w:type="dxa"/>
            </w:tcMar>
            <w:vAlign w:val="center"/>
            <w:hideMark/>
          </w:tcPr>
          <w:p w14:paraId="0CB663C7"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4C1E9160" w14:textId="77777777" w:rsidR="00D4733A" w:rsidRPr="00D4733A" w:rsidRDefault="00D4733A" w:rsidP="00B85B8F">
            <w:pPr>
              <w:pStyle w:val="movimento"/>
              <w:rPr>
                <w:color w:val="002060"/>
              </w:rPr>
            </w:pPr>
            <w:r w:rsidRPr="00D4733A">
              <w:rPr>
                <w:color w:val="002060"/>
              </w:rPr>
              <w:t>UGOCCIONI STEFANO</w:t>
            </w:r>
          </w:p>
        </w:tc>
        <w:tc>
          <w:tcPr>
            <w:tcW w:w="2200" w:type="dxa"/>
            <w:tcMar>
              <w:top w:w="20" w:type="dxa"/>
              <w:left w:w="20" w:type="dxa"/>
              <w:bottom w:w="20" w:type="dxa"/>
              <w:right w:w="20" w:type="dxa"/>
            </w:tcMar>
            <w:vAlign w:val="center"/>
            <w:hideMark/>
          </w:tcPr>
          <w:p w14:paraId="4BBBDFAC" w14:textId="77777777" w:rsidR="00D4733A" w:rsidRPr="00D4733A" w:rsidRDefault="00D4733A" w:rsidP="00B85B8F">
            <w:pPr>
              <w:pStyle w:val="movimento2"/>
              <w:rPr>
                <w:color w:val="002060"/>
              </w:rPr>
            </w:pPr>
            <w:r w:rsidRPr="00D4733A">
              <w:rPr>
                <w:color w:val="002060"/>
              </w:rPr>
              <w:t xml:space="preserve">(URBINO CALCIO A 5) </w:t>
            </w:r>
          </w:p>
        </w:tc>
      </w:tr>
      <w:tr w:rsidR="00D4733A" w:rsidRPr="00D4733A" w14:paraId="66613DBE" w14:textId="77777777" w:rsidTr="00B85B8F">
        <w:tc>
          <w:tcPr>
            <w:tcW w:w="2200" w:type="dxa"/>
            <w:tcMar>
              <w:top w:w="20" w:type="dxa"/>
              <w:left w:w="20" w:type="dxa"/>
              <w:bottom w:w="20" w:type="dxa"/>
              <w:right w:w="20" w:type="dxa"/>
            </w:tcMar>
            <w:vAlign w:val="center"/>
            <w:hideMark/>
          </w:tcPr>
          <w:p w14:paraId="4198BB35" w14:textId="77777777" w:rsidR="00D4733A" w:rsidRPr="00D4733A" w:rsidRDefault="00D4733A" w:rsidP="00B85B8F">
            <w:pPr>
              <w:pStyle w:val="movimento"/>
              <w:rPr>
                <w:color w:val="002060"/>
              </w:rPr>
            </w:pPr>
            <w:r w:rsidRPr="00D4733A">
              <w:rPr>
                <w:color w:val="002060"/>
              </w:rPr>
              <w:t>BOLOGNESI MATTEO</w:t>
            </w:r>
          </w:p>
        </w:tc>
        <w:tc>
          <w:tcPr>
            <w:tcW w:w="2200" w:type="dxa"/>
            <w:tcMar>
              <w:top w:w="20" w:type="dxa"/>
              <w:left w:w="20" w:type="dxa"/>
              <w:bottom w:w="20" w:type="dxa"/>
              <w:right w:w="20" w:type="dxa"/>
            </w:tcMar>
            <w:vAlign w:val="center"/>
            <w:hideMark/>
          </w:tcPr>
          <w:p w14:paraId="1B52C902" w14:textId="77777777" w:rsidR="00D4733A" w:rsidRPr="00D4733A" w:rsidRDefault="00D4733A" w:rsidP="00B85B8F">
            <w:pPr>
              <w:pStyle w:val="movimento2"/>
              <w:rPr>
                <w:color w:val="002060"/>
              </w:rPr>
            </w:pPr>
            <w:r w:rsidRPr="00D4733A">
              <w:rPr>
                <w:color w:val="002060"/>
              </w:rPr>
              <w:t xml:space="preserve">(VALMISA FUTSAL A.S.D.) </w:t>
            </w:r>
          </w:p>
        </w:tc>
        <w:tc>
          <w:tcPr>
            <w:tcW w:w="800" w:type="dxa"/>
            <w:tcMar>
              <w:top w:w="20" w:type="dxa"/>
              <w:left w:w="20" w:type="dxa"/>
              <w:bottom w:w="20" w:type="dxa"/>
              <w:right w:w="20" w:type="dxa"/>
            </w:tcMar>
            <w:vAlign w:val="center"/>
            <w:hideMark/>
          </w:tcPr>
          <w:p w14:paraId="51F60E1E"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67887E2C" w14:textId="77777777" w:rsidR="00D4733A" w:rsidRPr="00D4733A" w:rsidRDefault="00D4733A" w:rsidP="00B85B8F">
            <w:pPr>
              <w:pStyle w:val="movimento"/>
              <w:rPr>
                <w:color w:val="002060"/>
              </w:rPr>
            </w:pPr>
            <w:r w:rsidRPr="00D4733A">
              <w:rPr>
                <w:color w:val="002060"/>
              </w:rPr>
              <w:t>LA TERRA ANDREA</w:t>
            </w:r>
          </w:p>
        </w:tc>
        <w:tc>
          <w:tcPr>
            <w:tcW w:w="2200" w:type="dxa"/>
            <w:tcMar>
              <w:top w:w="20" w:type="dxa"/>
              <w:left w:w="20" w:type="dxa"/>
              <w:bottom w:w="20" w:type="dxa"/>
              <w:right w:w="20" w:type="dxa"/>
            </w:tcMar>
            <w:vAlign w:val="center"/>
            <w:hideMark/>
          </w:tcPr>
          <w:p w14:paraId="7A5D3FB0" w14:textId="77777777" w:rsidR="00D4733A" w:rsidRPr="00D4733A" w:rsidRDefault="00D4733A" w:rsidP="00B85B8F">
            <w:pPr>
              <w:pStyle w:val="movimento2"/>
              <w:rPr>
                <w:color w:val="002060"/>
              </w:rPr>
            </w:pPr>
            <w:r w:rsidRPr="00D4733A">
              <w:rPr>
                <w:color w:val="002060"/>
              </w:rPr>
              <w:t xml:space="preserve">(VALMISA FUTSAL A.S.D.) </w:t>
            </w:r>
          </w:p>
        </w:tc>
      </w:tr>
    </w:tbl>
    <w:p w14:paraId="3B8A9723" w14:textId="77777777" w:rsidR="00D4733A" w:rsidRPr="00D4733A" w:rsidRDefault="00D4733A" w:rsidP="00D4733A">
      <w:pPr>
        <w:pStyle w:val="titolo20"/>
        <w:rPr>
          <w:rFonts w:eastAsiaTheme="minorEastAsia"/>
          <w:color w:val="002060"/>
        </w:rPr>
      </w:pPr>
      <w:r w:rsidRPr="00D4733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733A" w:rsidRPr="00D4733A" w14:paraId="784EE90D" w14:textId="77777777" w:rsidTr="00B85B8F">
        <w:tc>
          <w:tcPr>
            <w:tcW w:w="2200" w:type="dxa"/>
            <w:tcMar>
              <w:top w:w="20" w:type="dxa"/>
              <w:left w:w="20" w:type="dxa"/>
              <w:bottom w:w="20" w:type="dxa"/>
              <w:right w:w="20" w:type="dxa"/>
            </w:tcMar>
            <w:vAlign w:val="center"/>
            <w:hideMark/>
          </w:tcPr>
          <w:p w14:paraId="4ED4EFE2" w14:textId="77777777" w:rsidR="00D4733A" w:rsidRPr="00D4733A" w:rsidRDefault="00D4733A" w:rsidP="00B85B8F">
            <w:pPr>
              <w:pStyle w:val="movimento"/>
              <w:rPr>
                <w:color w:val="002060"/>
              </w:rPr>
            </w:pPr>
            <w:r w:rsidRPr="00D4733A">
              <w:rPr>
                <w:color w:val="002060"/>
              </w:rPr>
              <w:t>CICCARELLI DENIS</w:t>
            </w:r>
          </w:p>
        </w:tc>
        <w:tc>
          <w:tcPr>
            <w:tcW w:w="2200" w:type="dxa"/>
            <w:tcMar>
              <w:top w:w="20" w:type="dxa"/>
              <w:left w:w="20" w:type="dxa"/>
              <w:bottom w:w="20" w:type="dxa"/>
              <w:right w:w="20" w:type="dxa"/>
            </w:tcMar>
            <w:vAlign w:val="center"/>
            <w:hideMark/>
          </w:tcPr>
          <w:p w14:paraId="5A038698" w14:textId="77777777" w:rsidR="00D4733A" w:rsidRPr="00D4733A" w:rsidRDefault="00D4733A" w:rsidP="00B85B8F">
            <w:pPr>
              <w:pStyle w:val="movimento2"/>
              <w:rPr>
                <w:color w:val="002060"/>
              </w:rPr>
            </w:pPr>
            <w:r w:rsidRPr="00D4733A">
              <w:rPr>
                <w:color w:val="002060"/>
              </w:rPr>
              <w:t xml:space="preserve">(AMICI 84) </w:t>
            </w:r>
          </w:p>
        </w:tc>
        <w:tc>
          <w:tcPr>
            <w:tcW w:w="800" w:type="dxa"/>
            <w:tcMar>
              <w:top w:w="20" w:type="dxa"/>
              <w:left w:w="20" w:type="dxa"/>
              <w:bottom w:w="20" w:type="dxa"/>
              <w:right w:w="20" w:type="dxa"/>
            </w:tcMar>
            <w:vAlign w:val="center"/>
            <w:hideMark/>
          </w:tcPr>
          <w:p w14:paraId="544F58B9"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030B9371" w14:textId="77777777" w:rsidR="00D4733A" w:rsidRPr="00D4733A" w:rsidRDefault="00D4733A" w:rsidP="00B85B8F">
            <w:pPr>
              <w:pStyle w:val="movimento"/>
              <w:rPr>
                <w:color w:val="002060"/>
              </w:rPr>
            </w:pPr>
            <w:r w:rsidRPr="00D4733A">
              <w:rPr>
                <w:color w:val="002060"/>
              </w:rPr>
              <w:t>MAIELLARO AGOSTINO</w:t>
            </w:r>
          </w:p>
        </w:tc>
        <w:tc>
          <w:tcPr>
            <w:tcW w:w="2200" w:type="dxa"/>
            <w:tcMar>
              <w:top w:w="20" w:type="dxa"/>
              <w:left w:w="20" w:type="dxa"/>
              <w:bottom w:w="20" w:type="dxa"/>
              <w:right w:w="20" w:type="dxa"/>
            </w:tcMar>
            <w:vAlign w:val="center"/>
            <w:hideMark/>
          </w:tcPr>
          <w:p w14:paraId="6E240E8B" w14:textId="77777777" w:rsidR="00D4733A" w:rsidRPr="00D4733A" w:rsidRDefault="00D4733A" w:rsidP="00B85B8F">
            <w:pPr>
              <w:pStyle w:val="movimento2"/>
              <w:rPr>
                <w:color w:val="002060"/>
              </w:rPr>
            </w:pPr>
            <w:r w:rsidRPr="00D4733A">
              <w:rPr>
                <w:color w:val="002060"/>
              </w:rPr>
              <w:t xml:space="preserve">(CIRCOLO COLLODI CALCIO 5) </w:t>
            </w:r>
          </w:p>
        </w:tc>
      </w:tr>
      <w:tr w:rsidR="00D4733A" w:rsidRPr="00D4733A" w14:paraId="62B2F3F9" w14:textId="77777777" w:rsidTr="00B85B8F">
        <w:tc>
          <w:tcPr>
            <w:tcW w:w="2200" w:type="dxa"/>
            <w:tcMar>
              <w:top w:w="20" w:type="dxa"/>
              <w:left w:w="20" w:type="dxa"/>
              <w:bottom w:w="20" w:type="dxa"/>
              <w:right w:w="20" w:type="dxa"/>
            </w:tcMar>
            <w:vAlign w:val="center"/>
            <w:hideMark/>
          </w:tcPr>
          <w:p w14:paraId="064F808D" w14:textId="77777777" w:rsidR="00D4733A" w:rsidRPr="00D4733A" w:rsidRDefault="00D4733A" w:rsidP="00B85B8F">
            <w:pPr>
              <w:pStyle w:val="movimento"/>
              <w:rPr>
                <w:color w:val="002060"/>
              </w:rPr>
            </w:pPr>
            <w:r w:rsidRPr="00D4733A">
              <w:rPr>
                <w:color w:val="002060"/>
              </w:rPr>
              <w:t>FIUME CIRO</w:t>
            </w:r>
          </w:p>
        </w:tc>
        <w:tc>
          <w:tcPr>
            <w:tcW w:w="2200" w:type="dxa"/>
            <w:tcMar>
              <w:top w:w="20" w:type="dxa"/>
              <w:left w:w="20" w:type="dxa"/>
              <w:bottom w:w="20" w:type="dxa"/>
              <w:right w:w="20" w:type="dxa"/>
            </w:tcMar>
            <w:vAlign w:val="center"/>
            <w:hideMark/>
          </w:tcPr>
          <w:p w14:paraId="33035932" w14:textId="77777777" w:rsidR="00D4733A" w:rsidRPr="00D4733A" w:rsidRDefault="00D4733A" w:rsidP="00B85B8F">
            <w:pPr>
              <w:pStyle w:val="movimento2"/>
              <w:rPr>
                <w:color w:val="002060"/>
              </w:rPr>
            </w:pPr>
            <w:r w:rsidRPr="00D4733A">
              <w:rPr>
                <w:color w:val="002060"/>
              </w:rPr>
              <w:t xml:space="preserve">(FABRIANO CALCIO A 5 2023) </w:t>
            </w:r>
          </w:p>
        </w:tc>
        <w:tc>
          <w:tcPr>
            <w:tcW w:w="800" w:type="dxa"/>
            <w:tcMar>
              <w:top w:w="20" w:type="dxa"/>
              <w:left w:w="20" w:type="dxa"/>
              <w:bottom w:w="20" w:type="dxa"/>
              <w:right w:w="20" w:type="dxa"/>
            </w:tcMar>
            <w:vAlign w:val="center"/>
            <w:hideMark/>
          </w:tcPr>
          <w:p w14:paraId="2281A0F1"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620805DB" w14:textId="77777777" w:rsidR="00D4733A" w:rsidRPr="00D4733A" w:rsidRDefault="00D4733A" w:rsidP="00B85B8F">
            <w:pPr>
              <w:pStyle w:val="movimento"/>
              <w:rPr>
                <w:color w:val="002060"/>
              </w:rPr>
            </w:pPr>
            <w:r w:rsidRPr="00D4733A">
              <w:rPr>
                <w:color w:val="002060"/>
              </w:rPr>
              <w:t>ZINGARETTI ANDREA</w:t>
            </w:r>
          </w:p>
        </w:tc>
        <w:tc>
          <w:tcPr>
            <w:tcW w:w="2200" w:type="dxa"/>
            <w:tcMar>
              <w:top w:w="20" w:type="dxa"/>
              <w:left w:w="20" w:type="dxa"/>
              <w:bottom w:w="20" w:type="dxa"/>
              <w:right w:w="20" w:type="dxa"/>
            </w:tcMar>
            <w:vAlign w:val="center"/>
            <w:hideMark/>
          </w:tcPr>
          <w:p w14:paraId="68D58743" w14:textId="77777777" w:rsidR="00D4733A" w:rsidRPr="00D4733A" w:rsidRDefault="00D4733A" w:rsidP="00B85B8F">
            <w:pPr>
              <w:pStyle w:val="movimento2"/>
              <w:rPr>
                <w:color w:val="002060"/>
              </w:rPr>
            </w:pPr>
            <w:r w:rsidRPr="00D4733A">
              <w:rPr>
                <w:color w:val="002060"/>
              </w:rPr>
              <w:t xml:space="preserve">(FABRIANO CALCIO A 5 2023) </w:t>
            </w:r>
          </w:p>
        </w:tc>
      </w:tr>
      <w:tr w:rsidR="00D4733A" w:rsidRPr="00D4733A" w14:paraId="61B7CD9F" w14:textId="77777777" w:rsidTr="00B85B8F">
        <w:tc>
          <w:tcPr>
            <w:tcW w:w="2200" w:type="dxa"/>
            <w:tcMar>
              <w:top w:w="20" w:type="dxa"/>
              <w:left w:w="20" w:type="dxa"/>
              <w:bottom w:w="20" w:type="dxa"/>
              <w:right w:w="20" w:type="dxa"/>
            </w:tcMar>
            <w:vAlign w:val="center"/>
            <w:hideMark/>
          </w:tcPr>
          <w:p w14:paraId="0646811C" w14:textId="77777777" w:rsidR="00D4733A" w:rsidRPr="00D4733A" w:rsidRDefault="00D4733A" w:rsidP="00B85B8F">
            <w:pPr>
              <w:pStyle w:val="movimento"/>
              <w:rPr>
                <w:color w:val="002060"/>
              </w:rPr>
            </w:pPr>
            <w:r w:rsidRPr="00D4733A">
              <w:rPr>
                <w:color w:val="002060"/>
              </w:rPr>
              <w:t>CERIONI FEDERICO</w:t>
            </w:r>
          </w:p>
        </w:tc>
        <w:tc>
          <w:tcPr>
            <w:tcW w:w="2200" w:type="dxa"/>
            <w:tcMar>
              <w:top w:w="20" w:type="dxa"/>
              <w:left w:w="20" w:type="dxa"/>
              <w:bottom w:w="20" w:type="dxa"/>
              <w:right w:w="20" w:type="dxa"/>
            </w:tcMar>
            <w:vAlign w:val="center"/>
            <w:hideMark/>
          </w:tcPr>
          <w:p w14:paraId="59D3C6FE" w14:textId="77777777" w:rsidR="00D4733A" w:rsidRPr="00D4733A" w:rsidRDefault="00D4733A" w:rsidP="00B85B8F">
            <w:pPr>
              <w:pStyle w:val="movimento2"/>
              <w:rPr>
                <w:color w:val="002060"/>
              </w:rPr>
            </w:pPr>
            <w:r w:rsidRPr="00D4733A">
              <w:rPr>
                <w:color w:val="002060"/>
              </w:rPr>
              <w:t xml:space="preserve">(GLS DORICA AN.UR) </w:t>
            </w:r>
          </w:p>
        </w:tc>
        <w:tc>
          <w:tcPr>
            <w:tcW w:w="800" w:type="dxa"/>
            <w:tcMar>
              <w:top w:w="20" w:type="dxa"/>
              <w:left w:w="20" w:type="dxa"/>
              <w:bottom w:w="20" w:type="dxa"/>
              <w:right w:w="20" w:type="dxa"/>
            </w:tcMar>
            <w:vAlign w:val="center"/>
            <w:hideMark/>
          </w:tcPr>
          <w:p w14:paraId="2C85E47A"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279AECDF" w14:textId="77777777" w:rsidR="00D4733A" w:rsidRPr="00D4733A" w:rsidRDefault="00D4733A" w:rsidP="00B85B8F">
            <w:pPr>
              <w:pStyle w:val="movimento"/>
              <w:rPr>
                <w:color w:val="002060"/>
              </w:rPr>
            </w:pPr>
            <w:r w:rsidRPr="00D4733A">
              <w:rPr>
                <w:color w:val="002060"/>
              </w:rPr>
              <w:t>GINEVRINO DAVIDE</w:t>
            </w:r>
          </w:p>
        </w:tc>
        <w:tc>
          <w:tcPr>
            <w:tcW w:w="2200" w:type="dxa"/>
            <w:tcMar>
              <w:top w:w="20" w:type="dxa"/>
              <w:left w:w="20" w:type="dxa"/>
              <w:bottom w:w="20" w:type="dxa"/>
              <w:right w:w="20" w:type="dxa"/>
            </w:tcMar>
            <w:vAlign w:val="center"/>
            <w:hideMark/>
          </w:tcPr>
          <w:p w14:paraId="7D7DE499" w14:textId="77777777" w:rsidR="00D4733A" w:rsidRPr="00D4733A" w:rsidRDefault="00D4733A" w:rsidP="00B85B8F">
            <w:pPr>
              <w:pStyle w:val="movimento2"/>
              <w:rPr>
                <w:color w:val="002060"/>
              </w:rPr>
            </w:pPr>
            <w:r w:rsidRPr="00D4733A">
              <w:rPr>
                <w:color w:val="002060"/>
              </w:rPr>
              <w:t xml:space="preserve">(GLS DORICA AN.UR) </w:t>
            </w:r>
          </w:p>
        </w:tc>
      </w:tr>
      <w:tr w:rsidR="00D4733A" w:rsidRPr="00D4733A" w14:paraId="1CDA2030" w14:textId="77777777" w:rsidTr="00B85B8F">
        <w:tc>
          <w:tcPr>
            <w:tcW w:w="2200" w:type="dxa"/>
            <w:tcMar>
              <w:top w:w="20" w:type="dxa"/>
              <w:left w:w="20" w:type="dxa"/>
              <w:bottom w:w="20" w:type="dxa"/>
              <w:right w:w="20" w:type="dxa"/>
            </w:tcMar>
            <w:vAlign w:val="center"/>
            <w:hideMark/>
          </w:tcPr>
          <w:p w14:paraId="63583955" w14:textId="77777777" w:rsidR="00D4733A" w:rsidRPr="00D4733A" w:rsidRDefault="00D4733A" w:rsidP="00B85B8F">
            <w:pPr>
              <w:pStyle w:val="movimento"/>
              <w:rPr>
                <w:color w:val="002060"/>
              </w:rPr>
            </w:pPr>
            <w:r w:rsidRPr="00D4733A">
              <w:rPr>
                <w:color w:val="002060"/>
              </w:rPr>
              <w:t>LAHRACH MOHAMED</w:t>
            </w:r>
          </w:p>
        </w:tc>
        <w:tc>
          <w:tcPr>
            <w:tcW w:w="2200" w:type="dxa"/>
            <w:tcMar>
              <w:top w:w="20" w:type="dxa"/>
              <w:left w:w="20" w:type="dxa"/>
              <w:bottom w:w="20" w:type="dxa"/>
              <w:right w:w="20" w:type="dxa"/>
            </w:tcMar>
            <w:vAlign w:val="center"/>
            <w:hideMark/>
          </w:tcPr>
          <w:p w14:paraId="4A9C5349" w14:textId="77777777" w:rsidR="00D4733A" w:rsidRPr="00D4733A" w:rsidRDefault="00D4733A" w:rsidP="00B85B8F">
            <w:pPr>
              <w:pStyle w:val="movimento2"/>
              <w:rPr>
                <w:color w:val="002060"/>
              </w:rPr>
            </w:pPr>
            <w:r w:rsidRPr="00D4733A">
              <w:rPr>
                <w:color w:val="002060"/>
              </w:rPr>
              <w:t xml:space="preserve">(GNANO 04) </w:t>
            </w:r>
          </w:p>
        </w:tc>
        <w:tc>
          <w:tcPr>
            <w:tcW w:w="800" w:type="dxa"/>
            <w:tcMar>
              <w:top w:w="20" w:type="dxa"/>
              <w:left w:w="20" w:type="dxa"/>
              <w:bottom w:w="20" w:type="dxa"/>
              <w:right w:w="20" w:type="dxa"/>
            </w:tcMar>
            <w:vAlign w:val="center"/>
            <w:hideMark/>
          </w:tcPr>
          <w:p w14:paraId="6A33F674"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66829F4C" w14:textId="77777777" w:rsidR="00D4733A" w:rsidRPr="00D4733A" w:rsidRDefault="00D4733A" w:rsidP="00B85B8F">
            <w:pPr>
              <w:pStyle w:val="movimento"/>
              <w:rPr>
                <w:color w:val="002060"/>
              </w:rPr>
            </w:pPr>
            <w:r w:rsidRPr="00D4733A">
              <w:rPr>
                <w:color w:val="002060"/>
              </w:rPr>
              <w:t>LISCIANI DANIELE</w:t>
            </w:r>
          </w:p>
        </w:tc>
        <w:tc>
          <w:tcPr>
            <w:tcW w:w="2200" w:type="dxa"/>
            <w:tcMar>
              <w:top w:w="20" w:type="dxa"/>
              <w:left w:w="20" w:type="dxa"/>
              <w:bottom w:w="20" w:type="dxa"/>
              <w:right w:w="20" w:type="dxa"/>
            </w:tcMar>
            <w:vAlign w:val="center"/>
            <w:hideMark/>
          </w:tcPr>
          <w:p w14:paraId="3C261AAD" w14:textId="77777777" w:rsidR="00D4733A" w:rsidRPr="00D4733A" w:rsidRDefault="00D4733A" w:rsidP="00B85B8F">
            <w:pPr>
              <w:pStyle w:val="movimento2"/>
              <w:rPr>
                <w:color w:val="002060"/>
              </w:rPr>
            </w:pPr>
            <w:r w:rsidRPr="00D4733A">
              <w:rPr>
                <w:color w:val="002060"/>
              </w:rPr>
              <w:t xml:space="preserve">(SPORTING GROTTAMMARE) </w:t>
            </w:r>
          </w:p>
        </w:tc>
      </w:tr>
      <w:tr w:rsidR="00D4733A" w:rsidRPr="00D4733A" w14:paraId="3BFF295F" w14:textId="77777777" w:rsidTr="00B85B8F">
        <w:tc>
          <w:tcPr>
            <w:tcW w:w="2200" w:type="dxa"/>
            <w:tcMar>
              <w:top w:w="20" w:type="dxa"/>
              <w:left w:w="20" w:type="dxa"/>
              <w:bottom w:w="20" w:type="dxa"/>
              <w:right w:w="20" w:type="dxa"/>
            </w:tcMar>
            <w:vAlign w:val="center"/>
            <w:hideMark/>
          </w:tcPr>
          <w:p w14:paraId="771193E5" w14:textId="77777777" w:rsidR="00D4733A" w:rsidRPr="00D4733A" w:rsidRDefault="00D4733A" w:rsidP="00B85B8F">
            <w:pPr>
              <w:pStyle w:val="movimento"/>
              <w:rPr>
                <w:color w:val="002060"/>
              </w:rPr>
            </w:pPr>
            <w:r w:rsidRPr="00D4733A">
              <w:rPr>
                <w:color w:val="002060"/>
              </w:rPr>
              <w:t>BRACCIONI MATTIA</w:t>
            </w:r>
          </w:p>
        </w:tc>
        <w:tc>
          <w:tcPr>
            <w:tcW w:w="2200" w:type="dxa"/>
            <w:tcMar>
              <w:top w:w="20" w:type="dxa"/>
              <w:left w:w="20" w:type="dxa"/>
              <w:bottom w:w="20" w:type="dxa"/>
              <w:right w:w="20" w:type="dxa"/>
            </w:tcMar>
            <w:vAlign w:val="center"/>
            <w:hideMark/>
          </w:tcPr>
          <w:p w14:paraId="7863BCD0" w14:textId="77777777" w:rsidR="00D4733A" w:rsidRPr="00D4733A" w:rsidRDefault="00D4733A" w:rsidP="00B85B8F">
            <w:pPr>
              <w:pStyle w:val="movimento2"/>
              <w:rPr>
                <w:color w:val="002060"/>
              </w:rPr>
            </w:pPr>
            <w:r w:rsidRPr="00D4733A">
              <w:rPr>
                <w:color w:val="002060"/>
              </w:rPr>
              <w:t xml:space="preserve">(URBANIA CALCIO) </w:t>
            </w:r>
          </w:p>
        </w:tc>
        <w:tc>
          <w:tcPr>
            <w:tcW w:w="800" w:type="dxa"/>
            <w:tcMar>
              <w:top w:w="20" w:type="dxa"/>
              <w:left w:w="20" w:type="dxa"/>
              <w:bottom w:w="20" w:type="dxa"/>
              <w:right w:w="20" w:type="dxa"/>
            </w:tcMar>
            <w:vAlign w:val="center"/>
            <w:hideMark/>
          </w:tcPr>
          <w:p w14:paraId="254F64E3"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71DE0C8A" w14:textId="77777777" w:rsidR="00D4733A" w:rsidRPr="00D4733A" w:rsidRDefault="00D4733A" w:rsidP="00B85B8F">
            <w:pPr>
              <w:pStyle w:val="movimento"/>
              <w:rPr>
                <w:color w:val="002060"/>
              </w:rPr>
            </w:pPr>
            <w:r w:rsidRPr="00D4733A">
              <w:rPr>
                <w:color w:val="002060"/>
              </w:rPr>
              <w:t>BIAGIOLI FRANCESCO</w:t>
            </w:r>
          </w:p>
        </w:tc>
        <w:tc>
          <w:tcPr>
            <w:tcW w:w="2200" w:type="dxa"/>
            <w:tcMar>
              <w:top w:w="20" w:type="dxa"/>
              <w:left w:w="20" w:type="dxa"/>
              <w:bottom w:w="20" w:type="dxa"/>
              <w:right w:w="20" w:type="dxa"/>
            </w:tcMar>
            <w:vAlign w:val="center"/>
            <w:hideMark/>
          </w:tcPr>
          <w:p w14:paraId="6E93ED2F" w14:textId="77777777" w:rsidR="00D4733A" w:rsidRPr="00D4733A" w:rsidRDefault="00D4733A" w:rsidP="00B85B8F">
            <w:pPr>
              <w:pStyle w:val="movimento2"/>
              <w:rPr>
                <w:color w:val="002060"/>
              </w:rPr>
            </w:pPr>
            <w:r w:rsidRPr="00D4733A">
              <w:rPr>
                <w:color w:val="002060"/>
              </w:rPr>
              <w:t xml:space="preserve">(VIS CIVITANOVA) </w:t>
            </w:r>
          </w:p>
        </w:tc>
      </w:tr>
    </w:tbl>
    <w:p w14:paraId="46E300BF" w14:textId="77777777" w:rsidR="00D4733A" w:rsidRPr="00D4733A" w:rsidRDefault="00D4733A" w:rsidP="00D4733A">
      <w:pPr>
        <w:pStyle w:val="titolo20"/>
        <w:rPr>
          <w:rFonts w:eastAsiaTheme="minorEastAsia"/>
          <w:color w:val="002060"/>
        </w:rPr>
      </w:pPr>
      <w:r w:rsidRPr="00D4733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733A" w:rsidRPr="00D4733A" w14:paraId="6FCEBF27" w14:textId="77777777" w:rsidTr="00B85B8F">
        <w:tc>
          <w:tcPr>
            <w:tcW w:w="2200" w:type="dxa"/>
            <w:tcMar>
              <w:top w:w="20" w:type="dxa"/>
              <w:left w:w="20" w:type="dxa"/>
              <w:bottom w:w="20" w:type="dxa"/>
              <w:right w:w="20" w:type="dxa"/>
            </w:tcMar>
            <w:vAlign w:val="center"/>
            <w:hideMark/>
          </w:tcPr>
          <w:p w14:paraId="0DA0740F" w14:textId="77777777" w:rsidR="00D4733A" w:rsidRPr="00D4733A" w:rsidRDefault="00D4733A" w:rsidP="00B85B8F">
            <w:pPr>
              <w:pStyle w:val="movimento"/>
              <w:rPr>
                <w:color w:val="002060"/>
              </w:rPr>
            </w:pPr>
            <w:r w:rsidRPr="00D4733A">
              <w:rPr>
                <w:color w:val="002060"/>
              </w:rPr>
              <w:t>MELONI FILIPPO</w:t>
            </w:r>
          </w:p>
        </w:tc>
        <w:tc>
          <w:tcPr>
            <w:tcW w:w="2200" w:type="dxa"/>
            <w:tcMar>
              <w:top w:w="20" w:type="dxa"/>
              <w:left w:w="20" w:type="dxa"/>
              <w:bottom w:w="20" w:type="dxa"/>
              <w:right w:w="20" w:type="dxa"/>
            </w:tcMar>
            <w:vAlign w:val="center"/>
            <w:hideMark/>
          </w:tcPr>
          <w:p w14:paraId="5F9120AA" w14:textId="77777777" w:rsidR="00D4733A" w:rsidRPr="00D4733A" w:rsidRDefault="00D4733A" w:rsidP="00B85B8F">
            <w:pPr>
              <w:pStyle w:val="movimento2"/>
              <w:rPr>
                <w:color w:val="002060"/>
              </w:rPr>
            </w:pPr>
            <w:r w:rsidRPr="00D4733A">
              <w:rPr>
                <w:color w:val="002060"/>
              </w:rPr>
              <w:t xml:space="preserve">(AUDAX CALCIO PIOBBICO) </w:t>
            </w:r>
          </w:p>
        </w:tc>
        <w:tc>
          <w:tcPr>
            <w:tcW w:w="800" w:type="dxa"/>
            <w:tcMar>
              <w:top w:w="20" w:type="dxa"/>
              <w:left w:w="20" w:type="dxa"/>
              <w:bottom w:w="20" w:type="dxa"/>
              <w:right w:w="20" w:type="dxa"/>
            </w:tcMar>
            <w:vAlign w:val="center"/>
            <w:hideMark/>
          </w:tcPr>
          <w:p w14:paraId="5D9F02F5"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38414BBE" w14:textId="77777777" w:rsidR="00D4733A" w:rsidRPr="00D4733A" w:rsidRDefault="00D4733A" w:rsidP="00B85B8F">
            <w:pPr>
              <w:pStyle w:val="movimento"/>
              <w:rPr>
                <w:color w:val="002060"/>
              </w:rPr>
            </w:pPr>
            <w:r w:rsidRPr="00D4733A">
              <w:rPr>
                <w:color w:val="002060"/>
              </w:rPr>
              <w:t>BERTUOLO DAVIDE</w:t>
            </w:r>
          </w:p>
        </w:tc>
        <w:tc>
          <w:tcPr>
            <w:tcW w:w="2200" w:type="dxa"/>
            <w:tcMar>
              <w:top w:w="20" w:type="dxa"/>
              <w:left w:w="20" w:type="dxa"/>
              <w:bottom w:w="20" w:type="dxa"/>
              <w:right w:w="20" w:type="dxa"/>
            </w:tcMar>
            <w:vAlign w:val="center"/>
            <w:hideMark/>
          </w:tcPr>
          <w:p w14:paraId="3C039097" w14:textId="77777777" w:rsidR="00D4733A" w:rsidRPr="00D4733A" w:rsidRDefault="00D4733A" w:rsidP="00B85B8F">
            <w:pPr>
              <w:pStyle w:val="movimento2"/>
              <w:rPr>
                <w:color w:val="002060"/>
              </w:rPr>
            </w:pPr>
            <w:r w:rsidRPr="00D4733A">
              <w:rPr>
                <w:color w:val="002060"/>
              </w:rPr>
              <w:t xml:space="preserve">(POLISPORTIVA FUTURA A.D.) </w:t>
            </w:r>
          </w:p>
        </w:tc>
      </w:tr>
      <w:tr w:rsidR="00D4733A" w:rsidRPr="00D4733A" w14:paraId="37B3EA3B" w14:textId="77777777" w:rsidTr="00B85B8F">
        <w:tc>
          <w:tcPr>
            <w:tcW w:w="2200" w:type="dxa"/>
            <w:tcMar>
              <w:top w:w="20" w:type="dxa"/>
              <w:left w:w="20" w:type="dxa"/>
              <w:bottom w:w="20" w:type="dxa"/>
              <w:right w:w="20" w:type="dxa"/>
            </w:tcMar>
            <w:vAlign w:val="center"/>
            <w:hideMark/>
          </w:tcPr>
          <w:p w14:paraId="69883440" w14:textId="77777777" w:rsidR="00D4733A" w:rsidRPr="00D4733A" w:rsidRDefault="00D4733A" w:rsidP="00B85B8F">
            <w:pPr>
              <w:pStyle w:val="movimento"/>
              <w:rPr>
                <w:color w:val="002060"/>
              </w:rPr>
            </w:pPr>
            <w:r w:rsidRPr="00D4733A">
              <w:rPr>
                <w:color w:val="002060"/>
              </w:rPr>
              <w:t>PASCALE GABRIEL</w:t>
            </w:r>
          </w:p>
        </w:tc>
        <w:tc>
          <w:tcPr>
            <w:tcW w:w="2200" w:type="dxa"/>
            <w:tcMar>
              <w:top w:w="20" w:type="dxa"/>
              <w:left w:w="20" w:type="dxa"/>
              <w:bottom w:w="20" w:type="dxa"/>
              <w:right w:w="20" w:type="dxa"/>
            </w:tcMar>
            <w:vAlign w:val="center"/>
            <w:hideMark/>
          </w:tcPr>
          <w:p w14:paraId="29496979" w14:textId="77777777" w:rsidR="00D4733A" w:rsidRPr="00D4733A" w:rsidRDefault="00D4733A" w:rsidP="00B85B8F">
            <w:pPr>
              <w:pStyle w:val="movimento2"/>
              <w:rPr>
                <w:color w:val="002060"/>
              </w:rPr>
            </w:pPr>
            <w:r w:rsidRPr="00D4733A">
              <w:rPr>
                <w:color w:val="002060"/>
              </w:rPr>
              <w:t xml:space="preserve">(VIRTUS AURORA C5) </w:t>
            </w:r>
          </w:p>
        </w:tc>
        <w:tc>
          <w:tcPr>
            <w:tcW w:w="800" w:type="dxa"/>
            <w:tcMar>
              <w:top w:w="20" w:type="dxa"/>
              <w:left w:w="20" w:type="dxa"/>
              <w:bottom w:w="20" w:type="dxa"/>
              <w:right w:w="20" w:type="dxa"/>
            </w:tcMar>
            <w:vAlign w:val="center"/>
            <w:hideMark/>
          </w:tcPr>
          <w:p w14:paraId="006001DB"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7E33D930"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26201435" w14:textId="77777777" w:rsidR="00D4733A" w:rsidRPr="00D4733A" w:rsidRDefault="00D4733A" w:rsidP="00B85B8F">
            <w:pPr>
              <w:pStyle w:val="movimento2"/>
              <w:rPr>
                <w:color w:val="002060"/>
              </w:rPr>
            </w:pPr>
            <w:r w:rsidRPr="00D4733A">
              <w:rPr>
                <w:color w:val="002060"/>
              </w:rPr>
              <w:t> </w:t>
            </w:r>
          </w:p>
        </w:tc>
      </w:tr>
    </w:tbl>
    <w:p w14:paraId="0C2D9D06" w14:textId="77777777" w:rsidR="00D4733A" w:rsidRPr="00D4733A" w:rsidRDefault="00D4733A" w:rsidP="00D4733A">
      <w:pPr>
        <w:pStyle w:val="titolo10"/>
        <w:rPr>
          <w:rFonts w:eastAsiaTheme="minorEastAsia"/>
          <w:color w:val="002060"/>
        </w:rPr>
      </w:pPr>
      <w:r w:rsidRPr="00D4733A">
        <w:rPr>
          <w:color w:val="002060"/>
        </w:rPr>
        <w:t xml:space="preserve">GARE DEL 20/ 4/2024 </w:t>
      </w:r>
    </w:p>
    <w:p w14:paraId="4CED9C83" w14:textId="77777777" w:rsidR="00D4733A" w:rsidRPr="00D4733A" w:rsidRDefault="00D4733A" w:rsidP="00D4733A">
      <w:pPr>
        <w:pStyle w:val="titolo7a"/>
        <w:rPr>
          <w:color w:val="002060"/>
        </w:rPr>
      </w:pPr>
      <w:r w:rsidRPr="00D4733A">
        <w:rPr>
          <w:color w:val="002060"/>
        </w:rPr>
        <w:t xml:space="preserve">PROVVEDIMENTI DISCIPLINARI </w:t>
      </w:r>
    </w:p>
    <w:p w14:paraId="529A234F" w14:textId="77777777" w:rsidR="00D4733A" w:rsidRPr="00D4733A" w:rsidRDefault="00D4733A" w:rsidP="00D4733A">
      <w:pPr>
        <w:pStyle w:val="titolo7b0"/>
        <w:rPr>
          <w:color w:val="002060"/>
        </w:rPr>
      </w:pPr>
      <w:r w:rsidRPr="00D4733A">
        <w:rPr>
          <w:color w:val="002060"/>
        </w:rPr>
        <w:t xml:space="preserve">In base alle risultanze degli atti ufficiali sono state deliberate le seguenti sanzioni disciplinari. </w:t>
      </w:r>
    </w:p>
    <w:p w14:paraId="7E495FBE" w14:textId="77777777" w:rsidR="00D4733A" w:rsidRPr="00D4733A" w:rsidRDefault="00D4733A" w:rsidP="00D4733A">
      <w:pPr>
        <w:pStyle w:val="titolo30"/>
        <w:rPr>
          <w:color w:val="002060"/>
        </w:rPr>
      </w:pPr>
      <w:r w:rsidRPr="00D4733A">
        <w:rPr>
          <w:color w:val="002060"/>
        </w:rPr>
        <w:t xml:space="preserve">SOCIETA' </w:t>
      </w:r>
    </w:p>
    <w:p w14:paraId="5FEAF841" w14:textId="77777777" w:rsidR="00D4733A" w:rsidRPr="00D4733A" w:rsidRDefault="00D4733A" w:rsidP="00D4733A">
      <w:pPr>
        <w:pStyle w:val="titolo20"/>
        <w:rPr>
          <w:color w:val="002060"/>
        </w:rPr>
      </w:pPr>
      <w:r w:rsidRPr="00D4733A">
        <w:rPr>
          <w:color w:val="002060"/>
        </w:rPr>
        <w:t xml:space="preserve">PERDITA DELLA GARA: </w:t>
      </w:r>
    </w:p>
    <w:p w14:paraId="5442B5BF" w14:textId="77777777" w:rsidR="00D4733A" w:rsidRPr="00D4733A" w:rsidRDefault="00D4733A" w:rsidP="00D4733A">
      <w:pPr>
        <w:pStyle w:val="diffida"/>
        <w:spacing w:before="80" w:beforeAutospacing="0" w:after="40" w:afterAutospacing="0"/>
        <w:jc w:val="left"/>
        <w:rPr>
          <w:color w:val="002060"/>
        </w:rPr>
      </w:pPr>
      <w:r w:rsidRPr="00D4733A">
        <w:rPr>
          <w:color w:val="002060"/>
        </w:rPr>
        <w:t xml:space="preserve">OLIMPIA JUVENTU FALCONARA </w:t>
      </w:r>
      <w:r w:rsidRPr="00D4733A">
        <w:rPr>
          <w:color w:val="002060"/>
        </w:rPr>
        <w:br/>
        <w:t xml:space="preserve">V. delibera </w:t>
      </w:r>
    </w:p>
    <w:p w14:paraId="1E433BF4" w14:textId="77777777" w:rsidR="00D4733A" w:rsidRPr="00D4733A" w:rsidRDefault="00D4733A" w:rsidP="00D4733A">
      <w:pPr>
        <w:pStyle w:val="titolo20"/>
        <w:rPr>
          <w:color w:val="002060"/>
        </w:rPr>
      </w:pPr>
      <w:r w:rsidRPr="00D4733A">
        <w:rPr>
          <w:color w:val="002060"/>
        </w:rPr>
        <w:t xml:space="preserve">PENALIZZAZIONE PUNTI IN CLASSIFICA: </w:t>
      </w:r>
    </w:p>
    <w:p w14:paraId="145FB1C5" w14:textId="77777777" w:rsidR="00D4733A" w:rsidRPr="00D4733A" w:rsidRDefault="00D4733A" w:rsidP="00D4733A">
      <w:pPr>
        <w:pStyle w:val="diffida"/>
        <w:spacing w:before="80" w:beforeAutospacing="0" w:after="40" w:afterAutospacing="0"/>
        <w:jc w:val="left"/>
        <w:rPr>
          <w:color w:val="002060"/>
        </w:rPr>
      </w:pPr>
      <w:r w:rsidRPr="00D4733A">
        <w:rPr>
          <w:color w:val="002060"/>
        </w:rPr>
        <w:t xml:space="preserve">OLIMPIA JUVENTU FALCONARA 1 </w:t>
      </w:r>
      <w:r w:rsidRPr="00D4733A">
        <w:rPr>
          <w:color w:val="002060"/>
        </w:rPr>
        <w:br/>
        <w:t xml:space="preserve">V. Delibera </w:t>
      </w:r>
    </w:p>
    <w:p w14:paraId="363399E6" w14:textId="77777777" w:rsidR="00D4733A" w:rsidRPr="00D4733A" w:rsidRDefault="00D4733A" w:rsidP="00D4733A">
      <w:pPr>
        <w:pStyle w:val="titolo20"/>
        <w:rPr>
          <w:color w:val="002060"/>
        </w:rPr>
      </w:pPr>
      <w:r w:rsidRPr="00D4733A">
        <w:rPr>
          <w:color w:val="002060"/>
        </w:rPr>
        <w:lastRenderedPageBreak/>
        <w:t xml:space="preserve">AMMENDA </w:t>
      </w:r>
    </w:p>
    <w:p w14:paraId="74A3E365" w14:textId="77777777" w:rsidR="00D4733A" w:rsidRPr="00D4733A" w:rsidRDefault="00D4733A" w:rsidP="00D4733A">
      <w:pPr>
        <w:pStyle w:val="diffida"/>
        <w:spacing w:before="80" w:beforeAutospacing="0" w:after="40" w:afterAutospacing="0"/>
        <w:jc w:val="left"/>
        <w:rPr>
          <w:color w:val="002060"/>
        </w:rPr>
      </w:pPr>
      <w:r w:rsidRPr="00D4733A">
        <w:rPr>
          <w:color w:val="002060"/>
        </w:rPr>
        <w:t xml:space="preserve">Euro 100,00 OLIMPIA JUVENTU FALCONARA </w:t>
      </w:r>
      <w:r w:rsidRPr="00D4733A">
        <w:rPr>
          <w:color w:val="002060"/>
        </w:rPr>
        <w:br/>
        <w:t xml:space="preserve">V. Delibera </w:t>
      </w:r>
    </w:p>
    <w:p w14:paraId="4E578789" w14:textId="77777777" w:rsidR="00D4733A" w:rsidRPr="00D4733A" w:rsidRDefault="00D4733A" w:rsidP="00D4733A">
      <w:pPr>
        <w:pStyle w:val="titolo30"/>
        <w:rPr>
          <w:color w:val="002060"/>
        </w:rPr>
      </w:pPr>
      <w:r w:rsidRPr="00D4733A">
        <w:rPr>
          <w:color w:val="002060"/>
        </w:rPr>
        <w:t xml:space="preserve">CALCIATORI NON ESPULSI </w:t>
      </w:r>
    </w:p>
    <w:p w14:paraId="0EF777B4" w14:textId="77777777" w:rsidR="00D4733A" w:rsidRPr="00D4733A" w:rsidRDefault="00D4733A" w:rsidP="00D4733A">
      <w:pPr>
        <w:pStyle w:val="titolo20"/>
        <w:rPr>
          <w:color w:val="002060"/>
        </w:rPr>
      </w:pPr>
      <w:r w:rsidRPr="00D4733A">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733A" w:rsidRPr="00D4733A" w14:paraId="0F467A58" w14:textId="77777777" w:rsidTr="00B85B8F">
        <w:tc>
          <w:tcPr>
            <w:tcW w:w="2200" w:type="dxa"/>
            <w:tcMar>
              <w:top w:w="20" w:type="dxa"/>
              <w:left w:w="20" w:type="dxa"/>
              <w:bottom w:w="20" w:type="dxa"/>
              <w:right w:w="20" w:type="dxa"/>
            </w:tcMar>
            <w:vAlign w:val="center"/>
            <w:hideMark/>
          </w:tcPr>
          <w:p w14:paraId="46B7DB34" w14:textId="77777777" w:rsidR="00D4733A" w:rsidRPr="00D4733A" w:rsidRDefault="00D4733A" w:rsidP="00B85B8F">
            <w:pPr>
              <w:pStyle w:val="movimento"/>
              <w:rPr>
                <w:color w:val="002060"/>
              </w:rPr>
            </w:pPr>
            <w:r w:rsidRPr="00D4733A">
              <w:rPr>
                <w:color w:val="002060"/>
              </w:rPr>
              <w:t>GRIECO FRANCESCO</w:t>
            </w:r>
          </w:p>
        </w:tc>
        <w:tc>
          <w:tcPr>
            <w:tcW w:w="2200" w:type="dxa"/>
            <w:tcMar>
              <w:top w:w="20" w:type="dxa"/>
              <w:left w:w="20" w:type="dxa"/>
              <w:bottom w:w="20" w:type="dxa"/>
              <w:right w:w="20" w:type="dxa"/>
            </w:tcMar>
            <w:vAlign w:val="center"/>
            <w:hideMark/>
          </w:tcPr>
          <w:p w14:paraId="1661372E" w14:textId="77777777" w:rsidR="00D4733A" w:rsidRPr="00D4733A" w:rsidRDefault="00D4733A" w:rsidP="00B85B8F">
            <w:pPr>
              <w:pStyle w:val="movimento2"/>
              <w:rPr>
                <w:color w:val="002060"/>
              </w:rPr>
            </w:pPr>
            <w:r w:rsidRPr="00D4733A">
              <w:rPr>
                <w:color w:val="002060"/>
              </w:rPr>
              <w:t xml:space="preserve">(VIRTUS ASD) </w:t>
            </w:r>
          </w:p>
        </w:tc>
        <w:tc>
          <w:tcPr>
            <w:tcW w:w="800" w:type="dxa"/>
            <w:tcMar>
              <w:top w:w="20" w:type="dxa"/>
              <w:left w:w="20" w:type="dxa"/>
              <w:bottom w:w="20" w:type="dxa"/>
              <w:right w:w="20" w:type="dxa"/>
            </w:tcMar>
            <w:vAlign w:val="center"/>
            <w:hideMark/>
          </w:tcPr>
          <w:p w14:paraId="2A8E98A8"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3B8340AB" w14:textId="77777777" w:rsidR="00D4733A" w:rsidRPr="00D4733A" w:rsidRDefault="00D4733A" w:rsidP="00B85B8F">
            <w:pPr>
              <w:pStyle w:val="movimento"/>
              <w:rPr>
                <w:color w:val="002060"/>
              </w:rPr>
            </w:pPr>
            <w:r w:rsidRPr="00D4733A">
              <w:rPr>
                <w:color w:val="002060"/>
              </w:rPr>
              <w:t>PIERSANTI LORENZO</w:t>
            </w:r>
          </w:p>
        </w:tc>
        <w:tc>
          <w:tcPr>
            <w:tcW w:w="2200" w:type="dxa"/>
            <w:tcMar>
              <w:top w:w="20" w:type="dxa"/>
              <w:left w:w="20" w:type="dxa"/>
              <w:bottom w:w="20" w:type="dxa"/>
              <w:right w:w="20" w:type="dxa"/>
            </w:tcMar>
            <w:vAlign w:val="center"/>
            <w:hideMark/>
          </w:tcPr>
          <w:p w14:paraId="3554BF95" w14:textId="77777777" w:rsidR="00D4733A" w:rsidRPr="00D4733A" w:rsidRDefault="00D4733A" w:rsidP="00B85B8F">
            <w:pPr>
              <w:pStyle w:val="movimento2"/>
              <w:rPr>
                <w:color w:val="002060"/>
              </w:rPr>
            </w:pPr>
            <w:r w:rsidRPr="00D4733A">
              <w:rPr>
                <w:color w:val="002060"/>
              </w:rPr>
              <w:t xml:space="preserve">(VIRTUS ASD) </w:t>
            </w:r>
          </w:p>
        </w:tc>
      </w:tr>
    </w:tbl>
    <w:p w14:paraId="1DD032D3" w14:textId="77777777" w:rsidR="00D4733A" w:rsidRPr="00D4733A" w:rsidRDefault="00D4733A" w:rsidP="00D4733A">
      <w:pPr>
        <w:pStyle w:val="titolo20"/>
        <w:rPr>
          <w:rFonts w:eastAsiaTheme="minorEastAsia"/>
          <w:color w:val="002060"/>
        </w:rPr>
      </w:pPr>
      <w:r w:rsidRPr="00D4733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733A" w:rsidRPr="00D4733A" w14:paraId="773F04DC" w14:textId="77777777" w:rsidTr="00B85B8F">
        <w:tc>
          <w:tcPr>
            <w:tcW w:w="2200" w:type="dxa"/>
            <w:tcMar>
              <w:top w:w="20" w:type="dxa"/>
              <w:left w:w="20" w:type="dxa"/>
              <w:bottom w:w="20" w:type="dxa"/>
              <w:right w:w="20" w:type="dxa"/>
            </w:tcMar>
            <w:vAlign w:val="center"/>
            <w:hideMark/>
          </w:tcPr>
          <w:p w14:paraId="573A8C9C" w14:textId="77777777" w:rsidR="00D4733A" w:rsidRPr="00D4733A" w:rsidRDefault="00D4733A" w:rsidP="00B85B8F">
            <w:pPr>
              <w:pStyle w:val="movimento"/>
              <w:rPr>
                <w:color w:val="002060"/>
              </w:rPr>
            </w:pPr>
            <w:r w:rsidRPr="00D4733A">
              <w:rPr>
                <w:color w:val="002060"/>
              </w:rPr>
              <w:t>PROCACCINI FIORENZO</w:t>
            </w:r>
          </w:p>
        </w:tc>
        <w:tc>
          <w:tcPr>
            <w:tcW w:w="2200" w:type="dxa"/>
            <w:tcMar>
              <w:top w:w="20" w:type="dxa"/>
              <w:left w:w="20" w:type="dxa"/>
              <w:bottom w:w="20" w:type="dxa"/>
              <w:right w:w="20" w:type="dxa"/>
            </w:tcMar>
            <w:vAlign w:val="center"/>
            <w:hideMark/>
          </w:tcPr>
          <w:p w14:paraId="7C313335" w14:textId="77777777" w:rsidR="00D4733A" w:rsidRPr="00D4733A" w:rsidRDefault="00D4733A" w:rsidP="00B85B8F">
            <w:pPr>
              <w:pStyle w:val="movimento2"/>
              <w:rPr>
                <w:color w:val="002060"/>
              </w:rPr>
            </w:pPr>
            <w:r w:rsidRPr="00D4733A">
              <w:rPr>
                <w:color w:val="002060"/>
              </w:rPr>
              <w:t xml:space="preserve">(CASTELRAIMONDO CALCIO A 5) </w:t>
            </w:r>
          </w:p>
        </w:tc>
        <w:tc>
          <w:tcPr>
            <w:tcW w:w="800" w:type="dxa"/>
            <w:tcMar>
              <w:top w:w="20" w:type="dxa"/>
              <w:left w:w="20" w:type="dxa"/>
              <w:bottom w:w="20" w:type="dxa"/>
              <w:right w:w="20" w:type="dxa"/>
            </w:tcMar>
            <w:vAlign w:val="center"/>
            <w:hideMark/>
          </w:tcPr>
          <w:p w14:paraId="06865FBC"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6C135CED"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3DE0E1B0" w14:textId="77777777" w:rsidR="00D4733A" w:rsidRPr="00D4733A" w:rsidRDefault="00D4733A" w:rsidP="00B85B8F">
            <w:pPr>
              <w:pStyle w:val="movimento2"/>
              <w:rPr>
                <w:color w:val="002060"/>
              </w:rPr>
            </w:pPr>
            <w:r w:rsidRPr="00D4733A">
              <w:rPr>
                <w:color w:val="002060"/>
              </w:rPr>
              <w:t> </w:t>
            </w:r>
          </w:p>
        </w:tc>
      </w:tr>
    </w:tbl>
    <w:p w14:paraId="47AA69A7" w14:textId="77777777" w:rsidR="00D4733A" w:rsidRPr="00D4733A" w:rsidRDefault="00D4733A" w:rsidP="00D4733A">
      <w:pPr>
        <w:pStyle w:val="titolo20"/>
        <w:rPr>
          <w:rFonts w:eastAsiaTheme="minorEastAsia"/>
          <w:color w:val="002060"/>
        </w:rPr>
      </w:pPr>
      <w:r w:rsidRPr="00D4733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733A" w:rsidRPr="00D4733A" w14:paraId="0B64A4A7" w14:textId="77777777" w:rsidTr="00B85B8F">
        <w:tc>
          <w:tcPr>
            <w:tcW w:w="2200" w:type="dxa"/>
            <w:tcMar>
              <w:top w:w="20" w:type="dxa"/>
              <w:left w:w="20" w:type="dxa"/>
              <w:bottom w:w="20" w:type="dxa"/>
              <w:right w:w="20" w:type="dxa"/>
            </w:tcMar>
            <w:vAlign w:val="center"/>
            <w:hideMark/>
          </w:tcPr>
          <w:p w14:paraId="6FA3FDB6" w14:textId="77777777" w:rsidR="00D4733A" w:rsidRPr="00D4733A" w:rsidRDefault="00D4733A" w:rsidP="00B85B8F">
            <w:pPr>
              <w:pStyle w:val="movimento"/>
              <w:rPr>
                <w:color w:val="002060"/>
              </w:rPr>
            </w:pPr>
            <w:r w:rsidRPr="00D4733A">
              <w:rPr>
                <w:color w:val="002060"/>
              </w:rPr>
              <w:t>MONZIONE CARMINE LUCA</w:t>
            </w:r>
          </w:p>
        </w:tc>
        <w:tc>
          <w:tcPr>
            <w:tcW w:w="2200" w:type="dxa"/>
            <w:tcMar>
              <w:top w:w="20" w:type="dxa"/>
              <w:left w:w="20" w:type="dxa"/>
              <w:bottom w:w="20" w:type="dxa"/>
              <w:right w:w="20" w:type="dxa"/>
            </w:tcMar>
            <w:vAlign w:val="center"/>
            <w:hideMark/>
          </w:tcPr>
          <w:p w14:paraId="01492B5A" w14:textId="77777777" w:rsidR="00D4733A" w:rsidRPr="00D4733A" w:rsidRDefault="00D4733A" w:rsidP="00B85B8F">
            <w:pPr>
              <w:pStyle w:val="movimento2"/>
              <w:rPr>
                <w:color w:val="002060"/>
              </w:rPr>
            </w:pPr>
            <w:r w:rsidRPr="00D4733A">
              <w:rPr>
                <w:color w:val="002060"/>
              </w:rPr>
              <w:t xml:space="preserve">(ANKON NOVA MARMI) </w:t>
            </w:r>
          </w:p>
        </w:tc>
        <w:tc>
          <w:tcPr>
            <w:tcW w:w="800" w:type="dxa"/>
            <w:tcMar>
              <w:top w:w="20" w:type="dxa"/>
              <w:left w:w="20" w:type="dxa"/>
              <w:bottom w:w="20" w:type="dxa"/>
              <w:right w:w="20" w:type="dxa"/>
            </w:tcMar>
            <w:vAlign w:val="center"/>
            <w:hideMark/>
          </w:tcPr>
          <w:p w14:paraId="6F10D576"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73DA11CB"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0FE97CC7" w14:textId="77777777" w:rsidR="00D4733A" w:rsidRPr="00D4733A" w:rsidRDefault="00D4733A" w:rsidP="00B85B8F">
            <w:pPr>
              <w:pStyle w:val="movimento2"/>
              <w:rPr>
                <w:color w:val="002060"/>
              </w:rPr>
            </w:pPr>
            <w:r w:rsidRPr="00D4733A">
              <w:rPr>
                <w:color w:val="002060"/>
              </w:rPr>
              <w:t> </w:t>
            </w:r>
          </w:p>
        </w:tc>
      </w:tr>
    </w:tbl>
    <w:p w14:paraId="2F0D63A6" w14:textId="77777777" w:rsidR="00D4733A" w:rsidRPr="00D4733A" w:rsidRDefault="00D4733A" w:rsidP="00D4733A">
      <w:pPr>
        <w:pStyle w:val="titolo20"/>
        <w:rPr>
          <w:rFonts w:eastAsiaTheme="minorEastAsia"/>
          <w:color w:val="002060"/>
        </w:rPr>
      </w:pPr>
      <w:r w:rsidRPr="00D4733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733A" w:rsidRPr="00D4733A" w14:paraId="251FE5EE" w14:textId="77777777" w:rsidTr="00B85B8F">
        <w:tc>
          <w:tcPr>
            <w:tcW w:w="2200" w:type="dxa"/>
            <w:tcMar>
              <w:top w:w="20" w:type="dxa"/>
              <w:left w:w="20" w:type="dxa"/>
              <w:bottom w:w="20" w:type="dxa"/>
              <w:right w:w="20" w:type="dxa"/>
            </w:tcMar>
            <w:vAlign w:val="center"/>
            <w:hideMark/>
          </w:tcPr>
          <w:p w14:paraId="2FB4ADFF" w14:textId="77777777" w:rsidR="00D4733A" w:rsidRPr="00D4733A" w:rsidRDefault="00D4733A" w:rsidP="00B85B8F">
            <w:pPr>
              <w:pStyle w:val="movimento"/>
              <w:rPr>
                <w:color w:val="002060"/>
              </w:rPr>
            </w:pPr>
            <w:r w:rsidRPr="00D4733A">
              <w:rPr>
                <w:color w:val="002060"/>
              </w:rPr>
              <w:t>DILETTI GIACOMO</w:t>
            </w:r>
          </w:p>
        </w:tc>
        <w:tc>
          <w:tcPr>
            <w:tcW w:w="2200" w:type="dxa"/>
            <w:tcMar>
              <w:top w:w="20" w:type="dxa"/>
              <w:left w:w="20" w:type="dxa"/>
              <w:bottom w:w="20" w:type="dxa"/>
              <w:right w:w="20" w:type="dxa"/>
            </w:tcMar>
            <w:vAlign w:val="center"/>
            <w:hideMark/>
          </w:tcPr>
          <w:p w14:paraId="4183EF8C" w14:textId="77777777" w:rsidR="00D4733A" w:rsidRPr="00D4733A" w:rsidRDefault="00D4733A" w:rsidP="00B85B8F">
            <w:pPr>
              <w:pStyle w:val="movimento2"/>
              <w:rPr>
                <w:color w:val="002060"/>
              </w:rPr>
            </w:pPr>
            <w:r w:rsidRPr="00D4733A">
              <w:rPr>
                <w:color w:val="002060"/>
              </w:rPr>
              <w:t xml:space="preserve">(FUTSAL RECANATI) </w:t>
            </w:r>
          </w:p>
        </w:tc>
        <w:tc>
          <w:tcPr>
            <w:tcW w:w="800" w:type="dxa"/>
            <w:tcMar>
              <w:top w:w="20" w:type="dxa"/>
              <w:left w:w="20" w:type="dxa"/>
              <w:bottom w:w="20" w:type="dxa"/>
              <w:right w:w="20" w:type="dxa"/>
            </w:tcMar>
            <w:vAlign w:val="center"/>
            <w:hideMark/>
          </w:tcPr>
          <w:p w14:paraId="7D899483"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221370CF"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5EDB7B8E" w14:textId="77777777" w:rsidR="00D4733A" w:rsidRPr="00D4733A" w:rsidRDefault="00D4733A" w:rsidP="00B85B8F">
            <w:pPr>
              <w:pStyle w:val="movimento2"/>
              <w:rPr>
                <w:color w:val="002060"/>
              </w:rPr>
            </w:pPr>
            <w:r w:rsidRPr="00D4733A">
              <w:rPr>
                <w:color w:val="002060"/>
              </w:rPr>
              <w:t> </w:t>
            </w:r>
          </w:p>
        </w:tc>
      </w:tr>
    </w:tbl>
    <w:p w14:paraId="53C4B227" w14:textId="77777777" w:rsidR="00D4733A" w:rsidRPr="00D4733A" w:rsidRDefault="00D4733A" w:rsidP="00D4733A">
      <w:pPr>
        <w:pStyle w:val="titolo20"/>
        <w:rPr>
          <w:rFonts w:eastAsiaTheme="minorEastAsia"/>
          <w:color w:val="002060"/>
        </w:rPr>
      </w:pPr>
      <w:r w:rsidRPr="00D4733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733A" w:rsidRPr="00D4733A" w14:paraId="0C633E94" w14:textId="77777777" w:rsidTr="00B85B8F">
        <w:tc>
          <w:tcPr>
            <w:tcW w:w="2200" w:type="dxa"/>
            <w:tcMar>
              <w:top w:w="20" w:type="dxa"/>
              <w:left w:w="20" w:type="dxa"/>
              <w:bottom w:w="20" w:type="dxa"/>
              <w:right w:w="20" w:type="dxa"/>
            </w:tcMar>
            <w:vAlign w:val="center"/>
            <w:hideMark/>
          </w:tcPr>
          <w:p w14:paraId="3BF36214" w14:textId="77777777" w:rsidR="00D4733A" w:rsidRPr="00D4733A" w:rsidRDefault="00D4733A" w:rsidP="00B85B8F">
            <w:pPr>
              <w:pStyle w:val="movimento"/>
              <w:rPr>
                <w:color w:val="002060"/>
              </w:rPr>
            </w:pPr>
            <w:r w:rsidRPr="00D4733A">
              <w:rPr>
                <w:color w:val="002060"/>
              </w:rPr>
              <w:t>ZAMPONI FILIPPO</w:t>
            </w:r>
          </w:p>
        </w:tc>
        <w:tc>
          <w:tcPr>
            <w:tcW w:w="2200" w:type="dxa"/>
            <w:tcMar>
              <w:top w:w="20" w:type="dxa"/>
              <w:left w:w="20" w:type="dxa"/>
              <w:bottom w:w="20" w:type="dxa"/>
              <w:right w:w="20" w:type="dxa"/>
            </w:tcMar>
            <w:vAlign w:val="center"/>
            <w:hideMark/>
          </w:tcPr>
          <w:p w14:paraId="03065FED" w14:textId="77777777" w:rsidR="00D4733A" w:rsidRPr="00D4733A" w:rsidRDefault="00D4733A" w:rsidP="00B85B8F">
            <w:pPr>
              <w:pStyle w:val="movimento2"/>
              <w:rPr>
                <w:color w:val="002060"/>
              </w:rPr>
            </w:pPr>
            <w:r w:rsidRPr="00D4733A">
              <w:rPr>
                <w:color w:val="002060"/>
              </w:rPr>
              <w:t xml:space="preserve">(ANKON NOVA MARMI) </w:t>
            </w:r>
          </w:p>
        </w:tc>
        <w:tc>
          <w:tcPr>
            <w:tcW w:w="800" w:type="dxa"/>
            <w:tcMar>
              <w:top w:w="20" w:type="dxa"/>
              <w:left w:w="20" w:type="dxa"/>
              <w:bottom w:w="20" w:type="dxa"/>
              <w:right w:w="20" w:type="dxa"/>
            </w:tcMar>
            <w:vAlign w:val="center"/>
            <w:hideMark/>
          </w:tcPr>
          <w:p w14:paraId="269AC597"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1A9AF811" w14:textId="77777777" w:rsidR="00D4733A" w:rsidRPr="00D4733A" w:rsidRDefault="00D4733A" w:rsidP="00B85B8F">
            <w:pPr>
              <w:pStyle w:val="movimento"/>
              <w:rPr>
                <w:color w:val="002060"/>
              </w:rPr>
            </w:pPr>
            <w:r w:rsidRPr="00D4733A">
              <w:rPr>
                <w:color w:val="002060"/>
              </w:rPr>
              <w:t>FACCENDA ANDREA</w:t>
            </w:r>
          </w:p>
        </w:tc>
        <w:tc>
          <w:tcPr>
            <w:tcW w:w="2200" w:type="dxa"/>
            <w:tcMar>
              <w:top w:w="20" w:type="dxa"/>
              <w:left w:w="20" w:type="dxa"/>
              <w:bottom w:w="20" w:type="dxa"/>
              <w:right w:w="20" w:type="dxa"/>
            </w:tcMar>
            <w:vAlign w:val="center"/>
            <w:hideMark/>
          </w:tcPr>
          <w:p w14:paraId="462B7639" w14:textId="77777777" w:rsidR="00D4733A" w:rsidRPr="00D4733A" w:rsidRDefault="00D4733A" w:rsidP="00B85B8F">
            <w:pPr>
              <w:pStyle w:val="movimento2"/>
              <w:rPr>
                <w:color w:val="002060"/>
              </w:rPr>
            </w:pPr>
            <w:r w:rsidRPr="00D4733A">
              <w:rPr>
                <w:color w:val="002060"/>
              </w:rPr>
              <w:t xml:space="preserve">(CDC 2018) </w:t>
            </w:r>
          </w:p>
        </w:tc>
      </w:tr>
      <w:tr w:rsidR="00D4733A" w:rsidRPr="00D4733A" w14:paraId="2F067FBC" w14:textId="77777777" w:rsidTr="00B85B8F">
        <w:tc>
          <w:tcPr>
            <w:tcW w:w="2200" w:type="dxa"/>
            <w:tcMar>
              <w:top w:w="20" w:type="dxa"/>
              <w:left w:w="20" w:type="dxa"/>
              <w:bottom w:w="20" w:type="dxa"/>
              <w:right w:w="20" w:type="dxa"/>
            </w:tcMar>
            <w:vAlign w:val="center"/>
            <w:hideMark/>
          </w:tcPr>
          <w:p w14:paraId="56646D62" w14:textId="77777777" w:rsidR="00D4733A" w:rsidRPr="00D4733A" w:rsidRDefault="00D4733A" w:rsidP="00B85B8F">
            <w:pPr>
              <w:pStyle w:val="movimento"/>
              <w:rPr>
                <w:color w:val="002060"/>
              </w:rPr>
            </w:pPr>
            <w:r w:rsidRPr="00D4733A">
              <w:rPr>
                <w:color w:val="002060"/>
              </w:rPr>
              <w:t>PICCIONI LORENZO</w:t>
            </w:r>
          </w:p>
        </w:tc>
        <w:tc>
          <w:tcPr>
            <w:tcW w:w="2200" w:type="dxa"/>
            <w:tcMar>
              <w:top w:w="20" w:type="dxa"/>
              <w:left w:w="20" w:type="dxa"/>
              <w:bottom w:w="20" w:type="dxa"/>
              <w:right w:w="20" w:type="dxa"/>
            </w:tcMar>
            <w:vAlign w:val="center"/>
            <w:hideMark/>
          </w:tcPr>
          <w:p w14:paraId="65C53C97" w14:textId="77777777" w:rsidR="00D4733A" w:rsidRPr="00D4733A" w:rsidRDefault="00D4733A" w:rsidP="00B85B8F">
            <w:pPr>
              <w:pStyle w:val="movimento2"/>
              <w:rPr>
                <w:color w:val="002060"/>
              </w:rPr>
            </w:pPr>
            <w:r w:rsidRPr="00D4733A">
              <w:rPr>
                <w:color w:val="002060"/>
              </w:rPr>
              <w:t xml:space="preserve">(FRASASSI C5) </w:t>
            </w:r>
          </w:p>
        </w:tc>
        <w:tc>
          <w:tcPr>
            <w:tcW w:w="800" w:type="dxa"/>
            <w:tcMar>
              <w:top w:w="20" w:type="dxa"/>
              <w:left w:w="20" w:type="dxa"/>
              <w:bottom w:w="20" w:type="dxa"/>
              <w:right w:w="20" w:type="dxa"/>
            </w:tcMar>
            <w:vAlign w:val="center"/>
            <w:hideMark/>
          </w:tcPr>
          <w:p w14:paraId="5AB24D96"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05576071"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041B8694" w14:textId="77777777" w:rsidR="00D4733A" w:rsidRPr="00D4733A" w:rsidRDefault="00D4733A" w:rsidP="00B85B8F">
            <w:pPr>
              <w:pStyle w:val="movimento2"/>
              <w:rPr>
                <w:color w:val="002060"/>
              </w:rPr>
            </w:pPr>
            <w:r w:rsidRPr="00D4733A">
              <w:rPr>
                <w:color w:val="002060"/>
              </w:rPr>
              <w:t> </w:t>
            </w:r>
          </w:p>
        </w:tc>
      </w:tr>
    </w:tbl>
    <w:p w14:paraId="275F09F8" w14:textId="77777777" w:rsidR="00D4733A" w:rsidRPr="00D4733A" w:rsidRDefault="00D4733A" w:rsidP="00D4733A">
      <w:pPr>
        <w:pStyle w:val="titolo10"/>
        <w:rPr>
          <w:rFonts w:eastAsiaTheme="minorEastAsia"/>
          <w:color w:val="002060"/>
        </w:rPr>
      </w:pPr>
      <w:r w:rsidRPr="00D4733A">
        <w:rPr>
          <w:color w:val="002060"/>
        </w:rPr>
        <w:t xml:space="preserve">GARE DEL 23/ 4/2024 </w:t>
      </w:r>
    </w:p>
    <w:p w14:paraId="040E2B31" w14:textId="77777777" w:rsidR="00D4733A" w:rsidRPr="00D4733A" w:rsidRDefault="00D4733A" w:rsidP="00D4733A">
      <w:pPr>
        <w:pStyle w:val="titolo7a"/>
        <w:rPr>
          <w:color w:val="002060"/>
        </w:rPr>
      </w:pPr>
      <w:r w:rsidRPr="00D4733A">
        <w:rPr>
          <w:color w:val="002060"/>
        </w:rPr>
        <w:t xml:space="preserve">PROVVEDIMENTI DISCIPLINARI </w:t>
      </w:r>
    </w:p>
    <w:p w14:paraId="2E9B9DD7" w14:textId="77777777" w:rsidR="00D4733A" w:rsidRPr="00D4733A" w:rsidRDefault="00D4733A" w:rsidP="00D4733A">
      <w:pPr>
        <w:pStyle w:val="titolo7b0"/>
        <w:rPr>
          <w:color w:val="002060"/>
        </w:rPr>
      </w:pPr>
      <w:r w:rsidRPr="00D4733A">
        <w:rPr>
          <w:color w:val="002060"/>
        </w:rPr>
        <w:t xml:space="preserve">In base alle risultanze degli atti ufficiali sono state deliberate le seguenti sanzioni disciplinari. </w:t>
      </w:r>
    </w:p>
    <w:p w14:paraId="23030CEF" w14:textId="77777777" w:rsidR="00D4733A" w:rsidRPr="00D4733A" w:rsidRDefault="00D4733A" w:rsidP="00D4733A">
      <w:pPr>
        <w:pStyle w:val="titolo30"/>
        <w:rPr>
          <w:color w:val="002060"/>
        </w:rPr>
      </w:pPr>
      <w:r w:rsidRPr="00D4733A">
        <w:rPr>
          <w:color w:val="002060"/>
        </w:rPr>
        <w:t xml:space="preserve">CALCIATORI NON ESPULSI </w:t>
      </w:r>
    </w:p>
    <w:p w14:paraId="4713FFC5" w14:textId="77777777" w:rsidR="00D4733A" w:rsidRPr="00D4733A" w:rsidRDefault="00D4733A" w:rsidP="00D4733A">
      <w:pPr>
        <w:pStyle w:val="titolo20"/>
        <w:rPr>
          <w:color w:val="002060"/>
        </w:rPr>
      </w:pPr>
      <w:r w:rsidRPr="00D4733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733A" w:rsidRPr="00D4733A" w14:paraId="150EC0CA" w14:textId="77777777" w:rsidTr="00B85B8F">
        <w:tc>
          <w:tcPr>
            <w:tcW w:w="2200" w:type="dxa"/>
            <w:tcMar>
              <w:top w:w="20" w:type="dxa"/>
              <w:left w:w="20" w:type="dxa"/>
              <w:bottom w:w="20" w:type="dxa"/>
              <w:right w:w="20" w:type="dxa"/>
            </w:tcMar>
            <w:vAlign w:val="center"/>
            <w:hideMark/>
          </w:tcPr>
          <w:p w14:paraId="65480553" w14:textId="77777777" w:rsidR="00D4733A" w:rsidRPr="00D4733A" w:rsidRDefault="00D4733A" w:rsidP="00B85B8F">
            <w:pPr>
              <w:pStyle w:val="movimento"/>
              <w:rPr>
                <w:color w:val="002060"/>
              </w:rPr>
            </w:pPr>
            <w:r w:rsidRPr="00D4733A">
              <w:rPr>
                <w:color w:val="002060"/>
              </w:rPr>
              <w:t>TALAMONTI DAVIDE</w:t>
            </w:r>
          </w:p>
        </w:tc>
        <w:tc>
          <w:tcPr>
            <w:tcW w:w="2200" w:type="dxa"/>
            <w:tcMar>
              <w:top w:w="20" w:type="dxa"/>
              <w:left w:w="20" w:type="dxa"/>
              <w:bottom w:w="20" w:type="dxa"/>
              <w:right w:w="20" w:type="dxa"/>
            </w:tcMar>
            <w:vAlign w:val="center"/>
            <w:hideMark/>
          </w:tcPr>
          <w:p w14:paraId="17013C6A" w14:textId="77777777" w:rsidR="00D4733A" w:rsidRPr="00D4733A" w:rsidRDefault="00D4733A" w:rsidP="00B85B8F">
            <w:pPr>
              <w:pStyle w:val="movimento2"/>
              <w:rPr>
                <w:color w:val="002060"/>
              </w:rPr>
            </w:pPr>
            <w:r w:rsidRPr="00D4733A">
              <w:rPr>
                <w:color w:val="002060"/>
              </w:rPr>
              <w:t xml:space="preserve">(SAMBENEDETTESE BEACH SOCC) </w:t>
            </w:r>
          </w:p>
        </w:tc>
        <w:tc>
          <w:tcPr>
            <w:tcW w:w="800" w:type="dxa"/>
            <w:tcMar>
              <w:top w:w="20" w:type="dxa"/>
              <w:left w:w="20" w:type="dxa"/>
              <w:bottom w:w="20" w:type="dxa"/>
              <w:right w:w="20" w:type="dxa"/>
            </w:tcMar>
            <w:vAlign w:val="center"/>
            <w:hideMark/>
          </w:tcPr>
          <w:p w14:paraId="25775A45"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6ECEBF89"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0C96ED00" w14:textId="77777777" w:rsidR="00D4733A" w:rsidRPr="00D4733A" w:rsidRDefault="00D4733A" w:rsidP="00B85B8F">
            <w:pPr>
              <w:pStyle w:val="movimento2"/>
              <w:rPr>
                <w:color w:val="002060"/>
              </w:rPr>
            </w:pPr>
            <w:r w:rsidRPr="00D4733A">
              <w:rPr>
                <w:color w:val="002060"/>
              </w:rPr>
              <w:t> </w:t>
            </w:r>
          </w:p>
        </w:tc>
      </w:tr>
    </w:tbl>
    <w:p w14:paraId="7206CA2A" w14:textId="77777777" w:rsidR="00D4733A" w:rsidRPr="00D4733A" w:rsidRDefault="00D4733A" w:rsidP="00D4733A">
      <w:pPr>
        <w:pStyle w:val="titolo20"/>
        <w:rPr>
          <w:rFonts w:eastAsiaTheme="minorEastAsia"/>
          <w:color w:val="002060"/>
        </w:rPr>
      </w:pPr>
      <w:r w:rsidRPr="00D4733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733A" w:rsidRPr="00D4733A" w14:paraId="3556F0BA" w14:textId="77777777" w:rsidTr="00B85B8F">
        <w:tc>
          <w:tcPr>
            <w:tcW w:w="2200" w:type="dxa"/>
            <w:tcMar>
              <w:top w:w="20" w:type="dxa"/>
              <w:left w:w="20" w:type="dxa"/>
              <w:bottom w:w="20" w:type="dxa"/>
              <w:right w:w="20" w:type="dxa"/>
            </w:tcMar>
            <w:vAlign w:val="center"/>
            <w:hideMark/>
          </w:tcPr>
          <w:p w14:paraId="0986A3B9" w14:textId="77777777" w:rsidR="00D4733A" w:rsidRPr="00D4733A" w:rsidRDefault="00D4733A" w:rsidP="00B85B8F">
            <w:pPr>
              <w:pStyle w:val="movimento"/>
              <w:rPr>
                <w:color w:val="002060"/>
              </w:rPr>
            </w:pPr>
            <w:r w:rsidRPr="00D4733A">
              <w:rPr>
                <w:color w:val="002060"/>
              </w:rPr>
              <w:t>SPADONI SANTINELLI NICCOLO</w:t>
            </w:r>
          </w:p>
        </w:tc>
        <w:tc>
          <w:tcPr>
            <w:tcW w:w="2200" w:type="dxa"/>
            <w:tcMar>
              <w:top w:w="20" w:type="dxa"/>
              <w:left w:w="20" w:type="dxa"/>
              <w:bottom w:w="20" w:type="dxa"/>
              <w:right w:w="20" w:type="dxa"/>
            </w:tcMar>
            <w:vAlign w:val="center"/>
            <w:hideMark/>
          </w:tcPr>
          <w:p w14:paraId="0D43AA6E" w14:textId="77777777" w:rsidR="00D4733A" w:rsidRPr="00D4733A" w:rsidRDefault="00D4733A" w:rsidP="00B85B8F">
            <w:pPr>
              <w:pStyle w:val="movimento2"/>
              <w:rPr>
                <w:color w:val="002060"/>
              </w:rPr>
            </w:pPr>
            <w:r w:rsidRPr="00D4733A">
              <w:rPr>
                <w:color w:val="002060"/>
              </w:rPr>
              <w:t xml:space="preserve">(VALLESINA) </w:t>
            </w:r>
          </w:p>
        </w:tc>
        <w:tc>
          <w:tcPr>
            <w:tcW w:w="800" w:type="dxa"/>
            <w:tcMar>
              <w:top w:w="20" w:type="dxa"/>
              <w:left w:w="20" w:type="dxa"/>
              <w:bottom w:w="20" w:type="dxa"/>
              <w:right w:w="20" w:type="dxa"/>
            </w:tcMar>
            <w:vAlign w:val="center"/>
            <w:hideMark/>
          </w:tcPr>
          <w:p w14:paraId="77EDF69B"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7F1A7E6F"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36715858" w14:textId="77777777" w:rsidR="00D4733A" w:rsidRPr="00D4733A" w:rsidRDefault="00D4733A" w:rsidP="00B85B8F">
            <w:pPr>
              <w:pStyle w:val="movimento2"/>
              <w:rPr>
                <w:color w:val="002060"/>
              </w:rPr>
            </w:pPr>
            <w:r w:rsidRPr="00D4733A">
              <w:rPr>
                <w:color w:val="002060"/>
              </w:rPr>
              <w:t> </w:t>
            </w:r>
          </w:p>
        </w:tc>
      </w:tr>
    </w:tbl>
    <w:p w14:paraId="635DD15B" w14:textId="77777777" w:rsidR="00D4733A" w:rsidRDefault="00D4733A" w:rsidP="00D4733A">
      <w:pPr>
        <w:pStyle w:val="breakline"/>
        <w:rPr>
          <w:rFonts w:eastAsiaTheme="minorEastAsia"/>
          <w:color w:val="002060"/>
        </w:rPr>
      </w:pPr>
    </w:p>
    <w:p w14:paraId="28B439EC" w14:textId="77777777" w:rsidR="00D4733A" w:rsidRPr="007178EC" w:rsidRDefault="00D4733A" w:rsidP="00D4733A">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251ECA42" w14:textId="77777777" w:rsidR="00D4733A" w:rsidRPr="007178EC" w:rsidRDefault="00D4733A" w:rsidP="00D4733A">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60689F4D" w14:textId="77777777" w:rsidR="00D4733A" w:rsidRPr="00D4733A" w:rsidRDefault="00D4733A" w:rsidP="00D4733A">
      <w:pPr>
        <w:pStyle w:val="breakline"/>
        <w:rPr>
          <w:rFonts w:eastAsiaTheme="minorEastAsia"/>
          <w:color w:val="002060"/>
        </w:rPr>
      </w:pPr>
    </w:p>
    <w:p w14:paraId="21357C55" w14:textId="77777777" w:rsidR="00D4733A" w:rsidRPr="00D4733A" w:rsidRDefault="00D4733A" w:rsidP="00D4733A">
      <w:pPr>
        <w:pStyle w:val="titoloprinc0"/>
        <w:rPr>
          <w:color w:val="002060"/>
        </w:rPr>
      </w:pPr>
      <w:r w:rsidRPr="00D4733A">
        <w:rPr>
          <w:color w:val="002060"/>
        </w:rPr>
        <w:t>CLASSIFICA</w:t>
      </w:r>
    </w:p>
    <w:p w14:paraId="1BEF8E6A" w14:textId="77777777" w:rsidR="00D4733A" w:rsidRPr="00D4733A" w:rsidRDefault="00D4733A" w:rsidP="00D4733A">
      <w:pPr>
        <w:pStyle w:val="breakline"/>
        <w:rPr>
          <w:color w:val="002060"/>
        </w:rPr>
      </w:pPr>
    </w:p>
    <w:p w14:paraId="50374190" w14:textId="77777777" w:rsidR="00D4733A" w:rsidRPr="00D4733A" w:rsidRDefault="00D4733A" w:rsidP="00D4733A">
      <w:pPr>
        <w:pStyle w:val="breakline"/>
        <w:rPr>
          <w:color w:val="002060"/>
        </w:rPr>
      </w:pPr>
    </w:p>
    <w:p w14:paraId="72DB0EF8" w14:textId="77777777" w:rsidR="00D4733A" w:rsidRPr="00D4733A" w:rsidRDefault="00D4733A" w:rsidP="00D4733A">
      <w:pPr>
        <w:pStyle w:val="sottotitolocampionato10"/>
        <w:rPr>
          <w:color w:val="002060"/>
        </w:rPr>
      </w:pPr>
      <w:r w:rsidRPr="00D4733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733A" w:rsidRPr="00D4733A" w14:paraId="20037C04" w14:textId="77777777" w:rsidTr="00B85B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A423E" w14:textId="77777777" w:rsidR="00D4733A" w:rsidRPr="00D4733A" w:rsidRDefault="00D4733A" w:rsidP="00B85B8F">
            <w:pPr>
              <w:pStyle w:val="headertabella0"/>
              <w:rPr>
                <w:color w:val="002060"/>
              </w:rPr>
            </w:pPr>
            <w:r w:rsidRPr="00D473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C31FE" w14:textId="77777777" w:rsidR="00D4733A" w:rsidRPr="00D4733A" w:rsidRDefault="00D4733A" w:rsidP="00B85B8F">
            <w:pPr>
              <w:pStyle w:val="headertabella0"/>
              <w:rPr>
                <w:color w:val="002060"/>
              </w:rPr>
            </w:pPr>
            <w:r w:rsidRPr="00D473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6C592" w14:textId="77777777" w:rsidR="00D4733A" w:rsidRPr="00D4733A" w:rsidRDefault="00D4733A" w:rsidP="00B85B8F">
            <w:pPr>
              <w:pStyle w:val="headertabella0"/>
              <w:rPr>
                <w:color w:val="002060"/>
              </w:rPr>
            </w:pPr>
            <w:r w:rsidRPr="00D473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66C3F" w14:textId="77777777" w:rsidR="00D4733A" w:rsidRPr="00D4733A" w:rsidRDefault="00D4733A" w:rsidP="00B85B8F">
            <w:pPr>
              <w:pStyle w:val="headertabella0"/>
              <w:rPr>
                <w:color w:val="002060"/>
              </w:rPr>
            </w:pPr>
            <w:r w:rsidRPr="00D473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3908A" w14:textId="77777777" w:rsidR="00D4733A" w:rsidRPr="00D4733A" w:rsidRDefault="00D4733A" w:rsidP="00B85B8F">
            <w:pPr>
              <w:pStyle w:val="headertabella0"/>
              <w:rPr>
                <w:color w:val="002060"/>
              </w:rPr>
            </w:pPr>
            <w:r w:rsidRPr="00D473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CEE4D" w14:textId="77777777" w:rsidR="00D4733A" w:rsidRPr="00D4733A" w:rsidRDefault="00D4733A" w:rsidP="00B85B8F">
            <w:pPr>
              <w:pStyle w:val="headertabella0"/>
              <w:rPr>
                <w:color w:val="002060"/>
              </w:rPr>
            </w:pPr>
            <w:r w:rsidRPr="00D473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ED6AA" w14:textId="77777777" w:rsidR="00D4733A" w:rsidRPr="00D4733A" w:rsidRDefault="00D4733A" w:rsidP="00B85B8F">
            <w:pPr>
              <w:pStyle w:val="headertabella0"/>
              <w:rPr>
                <w:color w:val="002060"/>
              </w:rPr>
            </w:pPr>
            <w:r w:rsidRPr="00D473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E17AA" w14:textId="77777777" w:rsidR="00D4733A" w:rsidRPr="00D4733A" w:rsidRDefault="00D4733A" w:rsidP="00B85B8F">
            <w:pPr>
              <w:pStyle w:val="headertabella0"/>
              <w:rPr>
                <w:color w:val="002060"/>
              </w:rPr>
            </w:pPr>
            <w:r w:rsidRPr="00D473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EC1C8" w14:textId="77777777" w:rsidR="00D4733A" w:rsidRPr="00D4733A" w:rsidRDefault="00D4733A" w:rsidP="00B85B8F">
            <w:pPr>
              <w:pStyle w:val="headertabella0"/>
              <w:rPr>
                <w:color w:val="002060"/>
              </w:rPr>
            </w:pPr>
            <w:r w:rsidRPr="00D473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CD425" w14:textId="77777777" w:rsidR="00D4733A" w:rsidRPr="00D4733A" w:rsidRDefault="00D4733A" w:rsidP="00B85B8F">
            <w:pPr>
              <w:pStyle w:val="headertabella0"/>
              <w:rPr>
                <w:color w:val="002060"/>
              </w:rPr>
            </w:pPr>
            <w:r w:rsidRPr="00D4733A">
              <w:rPr>
                <w:color w:val="002060"/>
              </w:rPr>
              <w:t>PE</w:t>
            </w:r>
          </w:p>
        </w:tc>
      </w:tr>
      <w:tr w:rsidR="00D4733A" w:rsidRPr="00D4733A" w14:paraId="16466003" w14:textId="77777777" w:rsidTr="00B85B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B9607F" w14:textId="77777777" w:rsidR="00D4733A" w:rsidRPr="00D4733A" w:rsidRDefault="00D4733A" w:rsidP="00B85B8F">
            <w:pPr>
              <w:pStyle w:val="rowtabella0"/>
              <w:rPr>
                <w:color w:val="002060"/>
              </w:rPr>
            </w:pPr>
            <w:r w:rsidRPr="00D4733A">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7C713" w14:textId="77777777" w:rsidR="00D4733A" w:rsidRPr="00D4733A" w:rsidRDefault="00D4733A" w:rsidP="00B85B8F">
            <w:pPr>
              <w:pStyle w:val="rowtabella0"/>
              <w:jc w:val="center"/>
              <w:rPr>
                <w:color w:val="002060"/>
              </w:rPr>
            </w:pPr>
            <w:r w:rsidRPr="00D4733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CDCB2"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B8CBB" w14:textId="77777777" w:rsidR="00D4733A" w:rsidRPr="00D4733A" w:rsidRDefault="00D4733A" w:rsidP="00B85B8F">
            <w:pPr>
              <w:pStyle w:val="rowtabella0"/>
              <w:jc w:val="center"/>
              <w:rPr>
                <w:color w:val="002060"/>
              </w:rPr>
            </w:pPr>
            <w:r w:rsidRPr="00D473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2A359"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156C3"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A50FA" w14:textId="77777777" w:rsidR="00D4733A" w:rsidRPr="00D4733A" w:rsidRDefault="00D4733A" w:rsidP="00B85B8F">
            <w:pPr>
              <w:pStyle w:val="rowtabella0"/>
              <w:jc w:val="center"/>
              <w:rPr>
                <w:color w:val="002060"/>
              </w:rPr>
            </w:pPr>
            <w:r w:rsidRPr="00D4733A">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1745E" w14:textId="77777777" w:rsidR="00D4733A" w:rsidRPr="00D4733A" w:rsidRDefault="00D4733A" w:rsidP="00B85B8F">
            <w:pPr>
              <w:pStyle w:val="rowtabella0"/>
              <w:jc w:val="center"/>
              <w:rPr>
                <w:color w:val="002060"/>
              </w:rPr>
            </w:pPr>
            <w:r w:rsidRPr="00D4733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A0334" w14:textId="77777777" w:rsidR="00D4733A" w:rsidRPr="00D4733A" w:rsidRDefault="00D4733A" w:rsidP="00B85B8F">
            <w:pPr>
              <w:pStyle w:val="rowtabella0"/>
              <w:jc w:val="center"/>
              <w:rPr>
                <w:color w:val="002060"/>
              </w:rPr>
            </w:pPr>
            <w:r w:rsidRPr="00D4733A">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9BF8D" w14:textId="77777777" w:rsidR="00D4733A" w:rsidRPr="00D4733A" w:rsidRDefault="00D4733A" w:rsidP="00B85B8F">
            <w:pPr>
              <w:pStyle w:val="rowtabella0"/>
              <w:jc w:val="center"/>
              <w:rPr>
                <w:color w:val="002060"/>
              </w:rPr>
            </w:pPr>
            <w:r w:rsidRPr="00D4733A">
              <w:rPr>
                <w:color w:val="002060"/>
              </w:rPr>
              <w:t>0</w:t>
            </w:r>
          </w:p>
        </w:tc>
      </w:tr>
      <w:tr w:rsidR="00D4733A" w:rsidRPr="00D4733A" w14:paraId="2CE8BD8F"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DE1A20" w14:textId="77777777" w:rsidR="00D4733A" w:rsidRPr="00D4733A" w:rsidRDefault="00D4733A" w:rsidP="00B85B8F">
            <w:pPr>
              <w:pStyle w:val="rowtabella0"/>
              <w:rPr>
                <w:color w:val="002060"/>
              </w:rPr>
            </w:pPr>
            <w:r w:rsidRPr="00D4733A">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CF897" w14:textId="77777777" w:rsidR="00D4733A" w:rsidRPr="00D4733A" w:rsidRDefault="00D4733A" w:rsidP="00B85B8F">
            <w:pPr>
              <w:pStyle w:val="rowtabella0"/>
              <w:jc w:val="center"/>
              <w:rPr>
                <w:color w:val="002060"/>
              </w:rPr>
            </w:pPr>
            <w:r w:rsidRPr="00D4733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9B72F"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56982" w14:textId="77777777" w:rsidR="00D4733A" w:rsidRPr="00D4733A" w:rsidRDefault="00D4733A" w:rsidP="00B85B8F">
            <w:pPr>
              <w:pStyle w:val="rowtabella0"/>
              <w:jc w:val="center"/>
              <w:rPr>
                <w:color w:val="002060"/>
              </w:rPr>
            </w:pPr>
            <w:r w:rsidRPr="00D473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D5521"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78F9C" w14:textId="77777777" w:rsidR="00D4733A" w:rsidRPr="00D4733A" w:rsidRDefault="00D4733A" w:rsidP="00B85B8F">
            <w:pPr>
              <w:pStyle w:val="rowtabella0"/>
              <w:jc w:val="center"/>
              <w:rPr>
                <w:color w:val="002060"/>
              </w:rPr>
            </w:pPr>
            <w:r w:rsidRPr="00D473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D0521" w14:textId="77777777" w:rsidR="00D4733A" w:rsidRPr="00D4733A" w:rsidRDefault="00D4733A" w:rsidP="00B85B8F">
            <w:pPr>
              <w:pStyle w:val="rowtabella0"/>
              <w:jc w:val="center"/>
              <w:rPr>
                <w:color w:val="002060"/>
              </w:rPr>
            </w:pPr>
            <w:r w:rsidRPr="00D4733A">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A88F6" w14:textId="77777777" w:rsidR="00D4733A" w:rsidRPr="00D4733A" w:rsidRDefault="00D4733A" w:rsidP="00B85B8F">
            <w:pPr>
              <w:pStyle w:val="rowtabella0"/>
              <w:jc w:val="center"/>
              <w:rPr>
                <w:color w:val="002060"/>
              </w:rPr>
            </w:pPr>
            <w:r w:rsidRPr="00D4733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54DA0" w14:textId="77777777" w:rsidR="00D4733A" w:rsidRPr="00D4733A" w:rsidRDefault="00D4733A" w:rsidP="00B85B8F">
            <w:pPr>
              <w:pStyle w:val="rowtabella0"/>
              <w:jc w:val="center"/>
              <w:rPr>
                <w:color w:val="002060"/>
              </w:rPr>
            </w:pPr>
            <w:r w:rsidRPr="00D4733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FC5EC" w14:textId="77777777" w:rsidR="00D4733A" w:rsidRPr="00D4733A" w:rsidRDefault="00D4733A" w:rsidP="00B85B8F">
            <w:pPr>
              <w:pStyle w:val="rowtabella0"/>
              <w:jc w:val="center"/>
              <w:rPr>
                <w:color w:val="002060"/>
              </w:rPr>
            </w:pPr>
            <w:r w:rsidRPr="00D4733A">
              <w:rPr>
                <w:color w:val="002060"/>
              </w:rPr>
              <w:t>0</w:t>
            </w:r>
          </w:p>
        </w:tc>
      </w:tr>
      <w:tr w:rsidR="00D4733A" w:rsidRPr="00D4733A" w14:paraId="1D2EE38E"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BCF415" w14:textId="77777777" w:rsidR="00D4733A" w:rsidRPr="00D4733A" w:rsidRDefault="00D4733A" w:rsidP="00B85B8F">
            <w:pPr>
              <w:pStyle w:val="rowtabella0"/>
              <w:rPr>
                <w:color w:val="002060"/>
              </w:rPr>
            </w:pPr>
            <w:r w:rsidRPr="00D4733A">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CC15E" w14:textId="77777777" w:rsidR="00D4733A" w:rsidRPr="00D4733A" w:rsidRDefault="00D4733A" w:rsidP="00B85B8F">
            <w:pPr>
              <w:pStyle w:val="rowtabella0"/>
              <w:jc w:val="center"/>
              <w:rPr>
                <w:color w:val="002060"/>
              </w:rPr>
            </w:pPr>
            <w:r w:rsidRPr="00D473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2F0D0"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D4835" w14:textId="77777777" w:rsidR="00D4733A" w:rsidRPr="00D4733A" w:rsidRDefault="00D4733A" w:rsidP="00B85B8F">
            <w:pPr>
              <w:pStyle w:val="rowtabella0"/>
              <w:jc w:val="center"/>
              <w:rPr>
                <w:color w:val="002060"/>
              </w:rPr>
            </w:pPr>
            <w:r w:rsidRPr="00D473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801A1" w14:textId="77777777" w:rsidR="00D4733A" w:rsidRPr="00D4733A" w:rsidRDefault="00D4733A" w:rsidP="00B85B8F">
            <w:pPr>
              <w:pStyle w:val="rowtabella0"/>
              <w:jc w:val="center"/>
              <w:rPr>
                <w:color w:val="002060"/>
              </w:rPr>
            </w:pPr>
            <w:r w:rsidRPr="00D473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3584D" w14:textId="77777777" w:rsidR="00D4733A" w:rsidRPr="00D4733A" w:rsidRDefault="00D4733A" w:rsidP="00B85B8F">
            <w:pPr>
              <w:pStyle w:val="rowtabella0"/>
              <w:jc w:val="center"/>
              <w:rPr>
                <w:color w:val="002060"/>
              </w:rPr>
            </w:pPr>
            <w:r w:rsidRPr="00D473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F6182" w14:textId="77777777" w:rsidR="00D4733A" w:rsidRPr="00D4733A" w:rsidRDefault="00D4733A" w:rsidP="00B85B8F">
            <w:pPr>
              <w:pStyle w:val="rowtabella0"/>
              <w:jc w:val="center"/>
              <w:rPr>
                <w:color w:val="002060"/>
              </w:rPr>
            </w:pPr>
            <w:r w:rsidRPr="00D4733A">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C8268" w14:textId="77777777" w:rsidR="00D4733A" w:rsidRPr="00D4733A" w:rsidRDefault="00D4733A" w:rsidP="00B85B8F">
            <w:pPr>
              <w:pStyle w:val="rowtabella0"/>
              <w:jc w:val="center"/>
              <w:rPr>
                <w:color w:val="002060"/>
              </w:rPr>
            </w:pPr>
            <w:r w:rsidRPr="00D4733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3A2E0" w14:textId="77777777" w:rsidR="00D4733A" w:rsidRPr="00D4733A" w:rsidRDefault="00D4733A" w:rsidP="00B85B8F">
            <w:pPr>
              <w:pStyle w:val="rowtabella0"/>
              <w:jc w:val="center"/>
              <w:rPr>
                <w:color w:val="002060"/>
              </w:rPr>
            </w:pPr>
            <w:r w:rsidRPr="00D4733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C5612" w14:textId="77777777" w:rsidR="00D4733A" w:rsidRPr="00D4733A" w:rsidRDefault="00D4733A" w:rsidP="00B85B8F">
            <w:pPr>
              <w:pStyle w:val="rowtabella0"/>
              <w:jc w:val="center"/>
              <w:rPr>
                <w:color w:val="002060"/>
              </w:rPr>
            </w:pPr>
            <w:r w:rsidRPr="00D4733A">
              <w:rPr>
                <w:color w:val="002060"/>
              </w:rPr>
              <w:t>0</w:t>
            </w:r>
          </w:p>
        </w:tc>
      </w:tr>
      <w:tr w:rsidR="00D4733A" w:rsidRPr="00D4733A" w14:paraId="594EA20D"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DC9188" w14:textId="77777777" w:rsidR="00D4733A" w:rsidRPr="00D4733A" w:rsidRDefault="00D4733A" w:rsidP="00B85B8F">
            <w:pPr>
              <w:pStyle w:val="rowtabella0"/>
              <w:rPr>
                <w:color w:val="002060"/>
              </w:rPr>
            </w:pPr>
            <w:r w:rsidRPr="00D4733A">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7EB2A" w14:textId="77777777" w:rsidR="00D4733A" w:rsidRPr="00D4733A" w:rsidRDefault="00D4733A" w:rsidP="00B85B8F">
            <w:pPr>
              <w:pStyle w:val="rowtabella0"/>
              <w:jc w:val="center"/>
              <w:rPr>
                <w:color w:val="002060"/>
              </w:rPr>
            </w:pPr>
            <w:r w:rsidRPr="00D473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5A585"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B8B27" w14:textId="77777777" w:rsidR="00D4733A" w:rsidRPr="00D4733A" w:rsidRDefault="00D4733A" w:rsidP="00B85B8F">
            <w:pPr>
              <w:pStyle w:val="rowtabella0"/>
              <w:jc w:val="center"/>
              <w:rPr>
                <w:color w:val="002060"/>
              </w:rPr>
            </w:pPr>
            <w:r w:rsidRPr="00D473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6149B"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17C6A" w14:textId="77777777" w:rsidR="00D4733A" w:rsidRPr="00D4733A" w:rsidRDefault="00D4733A" w:rsidP="00B85B8F">
            <w:pPr>
              <w:pStyle w:val="rowtabella0"/>
              <w:jc w:val="center"/>
              <w:rPr>
                <w:color w:val="002060"/>
              </w:rPr>
            </w:pPr>
            <w:r w:rsidRPr="00D473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EBCF5" w14:textId="77777777" w:rsidR="00D4733A" w:rsidRPr="00D4733A" w:rsidRDefault="00D4733A" w:rsidP="00B85B8F">
            <w:pPr>
              <w:pStyle w:val="rowtabella0"/>
              <w:jc w:val="center"/>
              <w:rPr>
                <w:color w:val="002060"/>
              </w:rPr>
            </w:pPr>
            <w:r w:rsidRPr="00D4733A">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3E3AA" w14:textId="77777777" w:rsidR="00D4733A" w:rsidRPr="00D4733A" w:rsidRDefault="00D4733A" w:rsidP="00B85B8F">
            <w:pPr>
              <w:pStyle w:val="rowtabella0"/>
              <w:jc w:val="center"/>
              <w:rPr>
                <w:color w:val="002060"/>
              </w:rPr>
            </w:pPr>
            <w:r w:rsidRPr="00D4733A">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1B086" w14:textId="77777777" w:rsidR="00D4733A" w:rsidRPr="00D4733A" w:rsidRDefault="00D4733A" w:rsidP="00B85B8F">
            <w:pPr>
              <w:pStyle w:val="rowtabella0"/>
              <w:jc w:val="center"/>
              <w:rPr>
                <w:color w:val="002060"/>
              </w:rPr>
            </w:pPr>
            <w:r w:rsidRPr="00D4733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DCE42" w14:textId="77777777" w:rsidR="00D4733A" w:rsidRPr="00D4733A" w:rsidRDefault="00D4733A" w:rsidP="00B85B8F">
            <w:pPr>
              <w:pStyle w:val="rowtabella0"/>
              <w:jc w:val="center"/>
              <w:rPr>
                <w:color w:val="002060"/>
              </w:rPr>
            </w:pPr>
            <w:r w:rsidRPr="00D4733A">
              <w:rPr>
                <w:color w:val="002060"/>
              </w:rPr>
              <w:t>0</w:t>
            </w:r>
          </w:p>
        </w:tc>
      </w:tr>
      <w:tr w:rsidR="00D4733A" w:rsidRPr="00D4733A" w14:paraId="6C6DEEB5"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tcPr>
          <w:p w14:paraId="518F3ADC" w14:textId="44434D4C" w:rsidR="00D4733A" w:rsidRPr="00D4733A" w:rsidRDefault="00D4733A" w:rsidP="00D4733A">
            <w:pPr>
              <w:pStyle w:val="rowtabella0"/>
              <w:rPr>
                <w:color w:val="002060"/>
              </w:rPr>
            </w:pPr>
            <w:r w:rsidRPr="00D4733A">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D1E927" w14:textId="64F93F96" w:rsidR="00D4733A" w:rsidRPr="00D4733A" w:rsidRDefault="00D4733A" w:rsidP="00D4733A">
            <w:pPr>
              <w:pStyle w:val="rowtabella0"/>
              <w:jc w:val="center"/>
              <w:rPr>
                <w:color w:val="002060"/>
              </w:rPr>
            </w:pPr>
            <w:r w:rsidRPr="00D4733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EA7833" w14:textId="49095BAC" w:rsidR="00D4733A" w:rsidRPr="00D4733A" w:rsidRDefault="00D4733A" w:rsidP="00D4733A">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122042" w14:textId="070EAAD5" w:rsidR="00D4733A" w:rsidRPr="00D4733A" w:rsidRDefault="00D4733A" w:rsidP="00D4733A">
            <w:pPr>
              <w:pStyle w:val="rowtabella0"/>
              <w:jc w:val="center"/>
              <w:rPr>
                <w:color w:val="002060"/>
              </w:rPr>
            </w:pPr>
            <w:r w:rsidRPr="00D473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6C54C1" w14:textId="58BC5C95" w:rsidR="00D4733A" w:rsidRPr="00D4733A" w:rsidRDefault="00D4733A" w:rsidP="00D4733A">
            <w:pPr>
              <w:pStyle w:val="rowtabella0"/>
              <w:jc w:val="center"/>
              <w:rPr>
                <w:color w:val="002060"/>
              </w:rPr>
            </w:pPr>
            <w:r w:rsidRPr="00D473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FC1C3E" w14:textId="4D38AA9A" w:rsidR="00D4733A" w:rsidRPr="00D4733A" w:rsidRDefault="00D4733A" w:rsidP="00D4733A">
            <w:pPr>
              <w:pStyle w:val="rowtabella0"/>
              <w:jc w:val="center"/>
              <w:rPr>
                <w:color w:val="002060"/>
              </w:rPr>
            </w:pPr>
            <w:r w:rsidRPr="00D473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D47634" w14:textId="11F5B40F" w:rsidR="00D4733A" w:rsidRPr="00D4733A" w:rsidRDefault="00D4733A" w:rsidP="00D4733A">
            <w:pPr>
              <w:pStyle w:val="rowtabella0"/>
              <w:jc w:val="center"/>
              <w:rPr>
                <w:color w:val="002060"/>
              </w:rPr>
            </w:pPr>
            <w:r w:rsidRPr="00D4733A">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C77025" w14:textId="1A095C53" w:rsidR="00D4733A" w:rsidRPr="00D4733A" w:rsidRDefault="00D4733A" w:rsidP="00D4733A">
            <w:pPr>
              <w:pStyle w:val="rowtabella0"/>
              <w:jc w:val="center"/>
              <w:rPr>
                <w:color w:val="002060"/>
              </w:rPr>
            </w:pPr>
            <w:r w:rsidRPr="00D4733A">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2631AD" w14:textId="74278A75" w:rsidR="00D4733A" w:rsidRPr="00D4733A" w:rsidRDefault="00D4733A" w:rsidP="00D4733A">
            <w:pPr>
              <w:pStyle w:val="rowtabella0"/>
              <w:jc w:val="center"/>
              <w:rPr>
                <w:color w:val="002060"/>
              </w:rPr>
            </w:pPr>
            <w:r w:rsidRPr="00D473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4CABF6" w14:textId="2BF78E16" w:rsidR="00D4733A" w:rsidRPr="00D4733A" w:rsidRDefault="00D4733A" w:rsidP="00D4733A">
            <w:pPr>
              <w:pStyle w:val="rowtabella0"/>
              <w:jc w:val="center"/>
              <w:rPr>
                <w:color w:val="002060"/>
              </w:rPr>
            </w:pPr>
            <w:r w:rsidRPr="00D4733A">
              <w:rPr>
                <w:color w:val="002060"/>
              </w:rPr>
              <w:t>0</w:t>
            </w:r>
          </w:p>
        </w:tc>
      </w:tr>
      <w:tr w:rsidR="00D4733A" w:rsidRPr="00D4733A" w14:paraId="53EE1E3E"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ABB207" w14:textId="77777777" w:rsidR="00D4733A" w:rsidRPr="00D4733A" w:rsidRDefault="00D4733A" w:rsidP="00B85B8F">
            <w:pPr>
              <w:pStyle w:val="rowtabella0"/>
              <w:rPr>
                <w:color w:val="002060"/>
              </w:rPr>
            </w:pPr>
            <w:r w:rsidRPr="00D4733A">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98033" w14:textId="77777777" w:rsidR="00D4733A" w:rsidRPr="00D4733A" w:rsidRDefault="00D4733A" w:rsidP="00B85B8F">
            <w:pPr>
              <w:pStyle w:val="rowtabella0"/>
              <w:jc w:val="center"/>
              <w:rPr>
                <w:color w:val="002060"/>
              </w:rPr>
            </w:pPr>
            <w:r w:rsidRPr="00D4733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7ED36"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3EB70" w14:textId="77777777" w:rsidR="00D4733A" w:rsidRPr="00D4733A" w:rsidRDefault="00D4733A" w:rsidP="00B85B8F">
            <w:pPr>
              <w:pStyle w:val="rowtabella0"/>
              <w:jc w:val="center"/>
              <w:rPr>
                <w:color w:val="002060"/>
              </w:rPr>
            </w:pPr>
            <w:r w:rsidRPr="00D473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BF1B8"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4E500" w14:textId="77777777" w:rsidR="00D4733A" w:rsidRPr="00D4733A" w:rsidRDefault="00D4733A" w:rsidP="00B85B8F">
            <w:pPr>
              <w:pStyle w:val="rowtabella0"/>
              <w:jc w:val="center"/>
              <w:rPr>
                <w:color w:val="002060"/>
              </w:rPr>
            </w:pPr>
            <w:r w:rsidRPr="00D473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223F2" w14:textId="77777777" w:rsidR="00D4733A" w:rsidRPr="00D4733A" w:rsidRDefault="00D4733A" w:rsidP="00B85B8F">
            <w:pPr>
              <w:pStyle w:val="rowtabella0"/>
              <w:jc w:val="center"/>
              <w:rPr>
                <w:color w:val="002060"/>
              </w:rPr>
            </w:pPr>
            <w:r w:rsidRPr="00D4733A">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9A09B" w14:textId="77777777" w:rsidR="00D4733A" w:rsidRPr="00D4733A" w:rsidRDefault="00D4733A" w:rsidP="00B85B8F">
            <w:pPr>
              <w:pStyle w:val="rowtabella0"/>
              <w:jc w:val="center"/>
              <w:rPr>
                <w:color w:val="002060"/>
              </w:rPr>
            </w:pPr>
            <w:r w:rsidRPr="00D4733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31BCC" w14:textId="77777777" w:rsidR="00D4733A" w:rsidRPr="00D4733A" w:rsidRDefault="00D4733A" w:rsidP="00B85B8F">
            <w:pPr>
              <w:pStyle w:val="rowtabella0"/>
              <w:jc w:val="center"/>
              <w:rPr>
                <w:color w:val="002060"/>
              </w:rPr>
            </w:pPr>
            <w:r w:rsidRPr="00D4733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E3182" w14:textId="77777777" w:rsidR="00D4733A" w:rsidRPr="00D4733A" w:rsidRDefault="00D4733A" w:rsidP="00B85B8F">
            <w:pPr>
              <w:pStyle w:val="rowtabella0"/>
              <w:jc w:val="center"/>
              <w:rPr>
                <w:color w:val="002060"/>
              </w:rPr>
            </w:pPr>
            <w:r w:rsidRPr="00D4733A">
              <w:rPr>
                <w:color w:val="002060"/>
              </w:rPr>
              <w:t>0</w:t>
            </w:r>
          </w:p>
        </w:tc>
      </w:tr>
      <w:tr w:rsidR="00D4733A" w:rsidRPr="00D4733A" w14:paraId="7E71777B"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8823D9" w14:textId="77777777" w:rsidR="00D4733A" w:rsidRPr="00D4733A" w:rsidRDefault="00D4733A" w:rsidP="00B85B8F">
            <w:pPr>
              <w:pStyle w:val="rowtabella0"/>
              <w:rPr>
                <w:color w:val="002060"/>
              </w:rPr>
            </w:pPr>
            <w:r w:rsidRPr="00D4733A">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40304" w14:textId="77777777" w:rsidR="00D4733A" w:rsidRPr="00D4733A" w:rsidRDefault="00D4733A" w:rsidP="00B85B8F">
            <w:pPr>
              <w:pStyle w:val="rowtabella0"/>
              <w:jc w:val="center"/>
              <w:rPr>
                <w:color w:val="002060"/>
              </w:rPr>
            </w:pPr>
            <w:r w:rsidRPr="00D4733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4795B"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08E25" w14:textId="77777777" w:rsidR="00D4733A" w:rsidRPr="00D4733A" w:rsidRDefault="00D4733A" w:rsidP="00B85B8F">
            <w:pPr>
              <w:pStyle w:val="rowtabella0"/>
              <w:jc w:val="center"/>
              <w:rPr>
                <w:color w:val="002060"/>
              </w:rPr>
            </w:pPr>
            <w:r w:rsidRPr="00D473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A0578"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0B93D" w14:textId="77777777" w:rsidR="00D4733A" w:rsidRPr="00D4733A" w:rsidRDefault="00D4733A" w:rsidP="00B85B8F">
            <w:pPr>
              <w:pStyle w:val="rowtabella0"/>
              <w:jc w:val="center"/>
              <w:rPr>
                <w:color w:val="002060"/>
              </w:rPr>
            </w:pPr>
            <w:r w:rsidRPr="00D473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F4189" w14:textId="77777777" w:rsidR="00D4733A" w:rsidRPr="00D4733A" w:rsidRDefault="00D4733A" w:rsidP="00B85B8F">
            <w:pPr>
              <w:pStyle w:val="rowtabella0"/>
              <w:jc w:val="center"/>
              <w:rPr>
                <w:color w:val="002060"/>
              </w:rPr>
            </w:pPr>
            <w:r w:rsidRPr="00D4733A">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1FFA8" w14:textId="77777777" w:rsidR="00D4733A" w:rsidRPr="00D4733A" w:rsidRDefault="00D4733A" w:rsidP="00B85B8F">
            <w:pPr>
              <w:pStyle w:val="rowtabella0"/>
              <w:jc w:val="center"/>
              <w:rPr>
                <w:color w:val="002060"/>
              </w:rPr>
            </w:pPr>
            <w:r w:rsidRPr="00D4733A">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9B689" w14:textId="77777777" w:rsidR="00D4733A" w:rsidRPr="00D4733A" w:rsidRDefault="00D4733A" w:rsidP="00B85B8F">
            <w:pPr>
              <w:pStyle w:val="rowtabella0"/>
              <w:jc w:val="center"/>
              <w:rPr>
                <w:color w:val="002060"/>
              </w:rPr>
            </w:pPr>
            <w:r w:rsidRPr="00D473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C6BD3" w14:textId="77777777" w:rsidR="00D4733A" w:rsidRPr="00D4733A" w:rsidRDefault="00D4733A" w:rsidP="00B85B8F">
            <w:pPr>
              <w:pStyle w:val="rowtabella0"/>
              <w:jc w:val="center"/>
              <w:rPr>
                <w:color w:val="002060"/>
              </w:rPr>
            </w:pPr>
            <w:r w:rsidRPr="00D4733A">
              <w:rPr>
                <w:color w:val="002060"/>
              </w:rPr>
              <w:t>0</w:t>
            </w:r>
          </w:p>
        </w:tc>
      </w:tr>
      <w:tr w:rsidR="00D4733A" w:rsidRPr="00D4733A" w14:paraId="28DF8A8E"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01B75F" w14:textId="77777777" w:rsidR="00D4733A" w:rsidRPr="00D4733A" w:rsidRDefault="00D4733A" w:rsidP="00B85B8F">
            <w:pPr>
              <w:pStyle w:val="rowtabella0"/>
              <w:rPr>
                <w:color w:val="002060"/>
              </w:rPr>
            </w:pPr>
            <w:r w:rsidRPr="00D4733A">
              <w:rPr>
                <w:color w:val="002060"/>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4A3EE" w14:textId="77777777" w:rsidR="00D4733A" w:rsidRPr="00D4733A" w:rsidRDefault="00D4733A" w:rsidP="00B85B8F">
            <w:pPr>
              <w:pStyle w:val="rowtabella0"/>
              <w:jc w:val="center"/>
              <w:rPr>
                <w:color w:val="002060"/>
              </w:rPr>
            </w:pPr>
            <w:r w:rsidRPr="00D4733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1DB4B"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6B392" w14:textId="77777777" w:rsidR="00D4733A" w:rsidRPr="00D4733A" w:rsidRDefault="00D4733A" w:rsidP="00B85B8F">
            <w:pPr>
              <w:pStyle w:val="rowtabella0"/>
              <w:jc w:val="center"/>
              <w:rPr>
                <w:color w:val="002060"/>
              </w:rPr>
            </w:pPr>
            <w:r w:rsidRPr="00D473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3D462"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7A69E" w14:textId="77777777" w:rsidR="00D4733A" w:rsidRPr="00D4733A" w:rsidRDefault="00D4733A" w:rsidP="00B85B8F">
            <w:pPr>
              <w:pStyle w:val="rowtabella0"/>
              <w:jc w:val="center"/>
              <w:rPr>
                <w:color w:val="002060"/>
              </w:rPr>
            </w:pPr>
            <w:r w:rsidRPr="00D473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FCE59" w14:textId="77777777" w:rsidR="00D4733A" w:rsidRPr="00D4733A" w:rsidRDefault="00D4733A" w:rsidP="00B85B8F">
            <w:pPr>
              <w:pStyle w:val="rowtabella0"/>
              <w:jc w:val="center"/>
              <w:rPr>
                <w:color w:val="002060"/>
              </w:rPr>
            </w:pPr>
            <w:r w:rsidRPr="00D4733A">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BE2BA" w14:textId="77777777" w:rsidR="00D4733A" w:rsidRPr="00D4733A" w:rsidRDefault="00D4733A" w:rsidP="00B85B8F">
            <w:pPr>
              <w:pStyle w:val="rowtabella0"/>
              <w:jc w:val="center"/>
              <w:rPr>
                <w:color w:val="002060"/>
              </w:rPr>
            </w:pPr>
            <w:r w:rsidRPr="00D4733A">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5F4D3" w14:textId="77777777" w:rsidR="00D4733A" w:rsidRPr="00D4733A" w:rsidRDefault="00D4733A" w:rsidP="00B85B8F">
            <w:pPr>
              <w:pStyle w:val="rowtabella0"/>
              <w:jc w:val="center"/>
              <w:rPr>
                <w:color w:val="002060"/>
              </w:rPr>
            </w:pPr>
            <w:r w:rsidRPr="00D473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E3B24" w14:textId="77777777" w:rsidR="00D4733A" w:rsidRPr="00D4733A" w:rsidRDefault="00D4733A" w:rsidP="00B85B8F">
            <w:pPr>
              <w:pStyle w:val="rowtabella0"/>
              <w:jc w:val="center"/>
              <w:rPr>
                <w:color w:val="002060"/>
              </w:rPr>
            </w:pPr>
            <w:r w:rsidRPr="00D4733A">
              <w:rPr>
                <w:color w:val="002060"/>
              </w:rPr>
              <w:t>0</w:t>
            </w:r>
          </w:p>
        </w:tc>
      </w:tr>
      <w:tr w:rsidR="00D4733A" w:rsidRPr="00D4733A" w14:paraId="44A2BA4D"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D31F16" w14:textId="77777777" w:rsidR="00D4733A" w:rsidRPr="00D4733A" w:rsidRDefault="00D4733A" w:rsidP="00B85B8F">
            <w:pPr>
              <w:pStyle w:val="rowtabella0"/>
              <w:rPr>
                <w:color w:val="002060"/>
                <w:lang w:val="en-US"/>
              </w:rPr>
            </w:pPr>
            <w:r w:rsidRPr="00D4733A">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C5CFF" w14:textId="77777777" w:rsidR="00D4733A" w:rsidRPr="00D4733A" w:rsidRDefault="00D4733A" w:rsidP="00B85B8F">
            <w:pPr>
              <w:pStyle w:val="rowtabella0"/>
              <w:jc w:val="center"/>
              <w:rPr>
                <w:color w:val="002060"/>
              </w:rPr>
            </w:pPr>
            <w:r w:rsidRPr="00D473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8597C"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DC264" w14:textId="77777777" w:rsidR="00D4733A" w:rsidRPr="00D4733A" w:rsidRDefault="00D4733A" w:rsidP="00B85B8F">
            <w:pPr>
              <w:pStyle w:val="rowtabella0"/>
              <w:jc w:val="center"/>
              <w:rPr>
                <w:color w:val="002060"/>
              </w:rPr>
            </w:pPr>
            <w:r w:rsidRPr="00D473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72FB9" w14:textId="77777777" w:rsidR="00D4733A" w:rsidRPr="00D4733A" w:rsidRDefault="00D4733A" w:rsidP="00B85B8F">
            <w:pPr>
              <w:pStyle w:val="rowtabella0"/>
              <w:jc w:val="center"/>
              <w:rPr>
                <w:color w:val="002060"/>
              </w:rPr>
            </w:pPr>
            <w:r w:rsidRPr="00D473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EAB4C" w14:textId="77777777" w:rsidR="00D4733A" w:rsidRPr="00D4733A" w:rsidRDefault="00D4733A" w:rsidP="00B85B8F">
            <w:pPr>
              <w:pStyle w:val="rowtabella0"/>
              <w:jc w:val="center"/>
              <w:rPr>
                <w:color w:val="002060"/>
              </w:rPr>
            </w:pPr>
            <w:r w:rsidRPr="00D473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E315D" w14:textId="77777777" w:rsidR="00D4733A" w:rsidRPr="00D4733A" w:rsidRDefault="00D4733A" w:rsidP="00B85B8F">
            <w:pPr>
              <w:pStyle w:val="rowtabella0"/>
              <w:jc w:val="center"/>
              <w:rPr>
                <w:color w:val="002060"/>
              </w:rPr>
            </w:pPr>
            <w:r w:rsidRPr="00D4733A">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8A3CF" w14:textId="77777777" w:rsidR="00D4733A" w:rsidRPr="00D4733A" w:rsidRDefault="00D4733A" w:rsidP="00B85B8F">
            <w:pPr>
              <w:pStyle w:val="rowtabella0"/>
              <w:jc w:val="center"/>
              <w:rPr>
                <w:color w:val="002060"/>
              </w:rPr>
            </w:pPr>
            <w:r w:rsidRPr="00D4733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1331C" w14:textId="77777777" w:rsidR="00D4733A" w:rsidRPr="00D4733A" w:rsidRDefault="00D4733A" w:rsidP="00B85B8F">
            <w:pPr>
              <w:pStyle w:val="rowtabella0"/>
              <w:jc w:val="center"/>
              <w:rPr>
                <w:color w:val="002060"/>
              </w:rPr>
            </w:pPr>
            <w:r w:rsidRPr="00D473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29D20" w14:textId="77777777" w:rsidR="00D4733A" w:rsidRPr="00D4733A" w:rsidRDefault="00D4733A" w:rsidP="00B85B8F">
            <w:pPr>
              <w:pStyle w:val="rowtabella0"/>
              <w:jc w:val="center"/>
              <w:rPr>
                <w:color w:val="002060"/>
              </w:rPr>
            </w:pPr>
            <w:r w:rsidRPr="00D4733A">
              <w:rPr>
                <w:color w:val="002060"/>
              </w:rPr>
              <w:t>0</w:t>
            </w:r>
          </w:p>
        </w:tc>
      </w:tr>
      <w:tr w:rsidR="00D4733A" w:rsidRPr="00D4733A" w14:paraId="63257FD3"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D20878" w14:textId="77777777" w:rsidR="00D4733A" w:rsidRPr="00D4733A" w:rsidRDefault="00D4733A" w:rsidP="00B85B8F">
            <w:pPr>
              <w:pStyle w:val="rowtabella0"/>
              <w:rPr>
                <w:color w:val="002060"/>
              </w:rPr>
            </w:pPr>
            <w:r w:rsidRPr="00D4733A">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BBE08" w14:textId="77777777" w:rsidR="00D4733A" w:rsidRPr="00D4733A" w:rsidRDefault="00D4733A" w:rsidP="00B85B8F">
            <w:pPr>
              <w:pStyle w:val="rowtabella0"/>
              <w:jc w:val="center"/>
              <w:rPr>
                <w:color w:val="002060"/>
              </w:rPr>
            </w:pPr>
            <w:r w:rsidRPr="00D4733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61BF6"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B8B26" w14:textId="77777777" w:rsidR="00D4733A" w:rsidRPr="00D4733A" w:rsidRDefault="00D4733A" w:rsidP="00B85B8F">
            <w:pPr>
              <w:pStyle w:val="rowtabella0"/>
              <w:jc w:val="center"/>
              <w:rPr>
                <w:color w:val="002060"/>
              </w:rPr>
            </w:pPr>
            <w:r w:rsidRPr="00D473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62864" w14:textId="77777777" w:rsidR="00D4733A" w:rsidRPr="00D4733A" w:rsidRDefault="00D4733A" w:rsidP="00B85B8F">
            <w:pPr>
              <w:pStyle w:val="rowtabella0"/>
              <w:jc w:val="center"/>
              <w:rPr>
                <w:color w:val="002060"/>
              </w:rPr>
            </w:pPr>
            <w:r w:rsidRPr="00D473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85A44" w14:textId="77777777" w:rsidR="00D4733A" w:rsidRPr="00D4733A" w:rsidRDefault="00D4733A" w:rsidP="00B85B8F">
            <w:pPr>
              <w:pStyle w:val="rowtabella0"/>
              <w:jc w:val="center"/>
              <w:rPr>
                <w:color w:val="002060"/>
              </w:rPr>
            </w:pPr>
            <w:r w:rsidRPr="00D473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BF004" w14:textId="77777777" w:rsidR="00D4733A" w:rsidRPr="00D4733A" w:rsidRDefault="00D4733A" w:rsidP="00B85B8F">
            <w:pPr>
              <w:pStyle w:val="rowtabella0"/>
              <w:jc w:val="center"/>
              <w:rPr>
                <w:color w:val="002060"/>
              </w:rPr>
            </w:pPr>
            <w:r w:rsidRPr="00D4733A">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3B978" w14:textId="77777777" w:rsidR="00D4733A" w:rsidRPr="00D4733A" w:rsidRDefault="00D4733A" w:rsidP="00B85B8F">
            <w:pPr>
              <w:pStyle w:val="rowtabella0"/>
              <w:jc w:val="center"/>
              <w:rPr>
                <w:color w:val="002060"/>
              </w:rPr>
            </w:pPr>
            <w:r w:rsidRPr="00D4733A">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F1FA3"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D918C" w14:textId="77777777" w:rsidR="00D4733A" w:rsidRPr="00D4733A" w:rsidRDefault="00D4733A" w:rsidP="00B85B8F">
            <w:pPr>
              <w:pStyle w:val="rowtabella0"/>
              <w:jc w:val="center"/>
              <w:rPr>
                <w:color w:val="002060"/>
              </w:rPr>
            </w:pPr>
            <w:r w:rsidRPr="00D4733A">
              <w:rPr>
                <w:color w:val="002060"/>
              </w:rPr>
              <w:t>0</w:t>
            </w:r>
          </w:p>
        </w:tc>
      </w:tr>
      <w:tr w:rsidR="00D4733A" w:rsidRPr="00D4733A" w14:paraId="333E7A4B"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A5A4EF" w14:textId="77777777" w:rsidR="00D4733A" w:rsidRPr="00D4733A" w:rsidRDefault="00D4733A" w:rsidP="00B85B8F">
            <w:pPr>
              <w:pStyle w:val="rowtabella0"/>
              <w:rPr>
                <w:color w:val="002060"/>
              </w:rPr>
            </w:pPr>
            <w:r w:rsidRPr="00D4733A">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53226" w14:textId="77777777" w:rsidR="00D4733A" w:rsidRPr="00D4733A" w:rsidRDefault="00D4733A" w:rsidP="00B85B8F">
            <w:pPr>
              <w:pStyle w:val="rowtabella0"/>
              <w:jc w:val="center"/>
              <w:rPr>
                <w:color w:val="002060"/>
              </w:rPr>
            </w:pPr>
            <w:r w:rsidRPr="00D473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1C708"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D2E9C"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1F30F"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65EDD" w14:textId="77777777" w:rsidR="00D4733A" w:rsidRPr="00D4733A" w:rsidRDefault="00D4733A" w:rsidP="00B85B8F">
            <w:pPr>
              <w:pStyle w:val="rowtabella0"/>
              <w:jc w:val="center"/>
              <w:rPr>
                <w:color w:val="002060"/>
              </w:rPr>
            </w:pPr>
            <w:r w:rsidRPr="00D473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22B03" w14:textId="77777777" w:rsidR="00D4733A" w:rsidRPr="00D4733A" w:rsidRDefault="00D4733A" w:rsidP="00B85B8F">
            <w:pPr>
              <w:pStyle w:val="rowtabella0"/>
              <w:jc w:val="center"/>
              <w:rPr>
                <w:color w:val="002060"/>
              </w:rPr>
            </w:pPr>
            <w:r w:rsidRPr="00D4733A">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8ED0D" w14:textId="77777777" w:rsidR="00D4733A" w:rsidRPr="00D4733A" w:rsidRDefault="00D4733A" w:rsidP="00B85B8F">
            <w:pPr>
              <w:pStyle w:val="rowtabella0"/>
              <w:jc w:val="center"/>
              <w:rPr>
                <w:color w:val="002060"/>
              </w:rPr>
            </w:pPr>
            <w:r w:rsidRPr="00D4733A">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AF932" w14:textId="77777777" w:rsidR="00D4733A" w:rsidRPr="00D4733A" w:rsidRDefault="00D4733A" w:rsidP="00B85B8F">
            <w:pPr>
              <w:pStyle w:val="rowtabella0"/>
              <w:jc w:val="center"/>
              <w:rPr>
                <w:color w:val="002060"/>
              </w:rPr>
            </w:pPr>
            <w:r w:rsidRPr="00D473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6B51A" w14:textId="77777777" w:rsidR="00D4733A" w:rsidRPr="00D4733A" w:rsidRDefault="00D4733A" w:rsidP="00B85B8F">
            <w:pPr>
              <w:pStyle w:val="rowtabella0"/>
              <w:jc w:val="center"/>
              <w:rPr>
                <w:color w:val="002060"/>
              </w:rPr>
            </w:pPr>
            <w:r w:rsidRPr="00D4733A">
              <w:rPr>
                <w:color w:val="002060"/>
              </w:rPr>
              <w:t>0</w:t>
            </w:r>
          </w:p>
        </w:tc>
      </w:tr>
      <w:tr w:rsidR="00D4733A" w:rsidRPr="00D4733A" w14:paraId="7EE5C3AF"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E64C89" w14:textId="77777777" w:rsidR="00D4733A" w:rsidRPr="00D4733A" w:rsidRDefault="00D4733A" w:rsidP="00B85B8F">
            <w:pPr>
              <w:pStyle w:val="rowtabella0"/>
              <w:rPr>
                <w:color w:val="002060"/>
              </w:rPr>
            </w:pPr>
            <w:r w:rsidRPr="00D4733A">
              <w:rPr>
                <w:color w:val="002060"/>
              </w:rPr>
              <w:lastRenderedPageBreak/>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313EF" w14:textId="77777777" w:rsidR="00D4733A" w:rsidRPr="00D4733A" w:rsidRDefault="00D4733A" w:rsidP="00B85B8F">
            <w:pPr>
              <w:pStyle w:val="rowtabella0"/>
              <w:jc w:val="center"/>
              <w:rPr>
                <w:color w:val="002060"/>
              </w:rPr>
            </w:pPr>
            <w:r w:rsidRPr="00D473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0B4E1"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7FBA6" w14:textId="77777777" w:rsidR="00D4733A" w:rsidRPr="00D4733A" w:rsidRDefault="00D4733A" w:rsidP="00B85B8F">
            <w:pPr>
              <w:pStyle w:val="rowtabella0"/>
              <w:jc w:val="center"/>
              <w:rPr>
                <w:color w:val="002060"/>
              </w:rPr>
            </w:pPr>
            <w:r w:rsidRPr="00D473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DD5F6"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62338" w14:textId="77777777" w:rsidR="00D4733A" w:rsidRPr="00D4733A" w:rsidRDefault="00D4733A" w:rsidP="00B85B8F">
            <w:pPr>
              <w:pStyle w:val="rowtabella0"/>
              <w:jc w:val="center"/>
              <w:rPr>
                <w:color w:val="002060"/>
              </w:rPr>
            </w:pPr>
            <w:r w:rsidRPr="00D473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207EA" w14:textId="77777777" w:rsidR="00D4733A" w:rsidRPr="00D4733A" w:rsidRDefault="00D4733A" w:rsidP="00B85B8F">
            <w:pPr>
              <w:pStyle w:val="rowtabella0"/>
              <w:jc w:val="center"/>
              <w:rPr>
                <w:color w:val="002060"/>
              </w:rPr>
            </w:pPr>
            <w:r w:rsidRPr="00D4733A">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67D6B" w14:textId="77777777" w:rsidR="00D4733A" w:rsidRPr="00D4733A" w:rsidRDefault="00D4733A" w:rsidP="00B85B8F">
            <w:pPr>
              <w:pStyle w:val="rowtabella0"/>
              <w:jc w:val="center"/>
              <w:rPr>
                <w:color w:val="002060"/>
              </w:rPr>
            </w:pPr>
            <w:r w:rsidRPr="00D4733A">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62A72"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71037" w14:textId="77777777" w:rsidR="00D4733A" w:rsidRPr="00D4733A" w:rsidRDefault="00D4733A" w:rsidP="00B85B8F">
            <w:pPr>
              <w:pStyle w:val="rowtabella0"/>
              <w:jc w:val="center"/>
              <w:rPr>
                <w:color w:val="002060"/>
              </w:rPr>
            </w:pPr>
            <w:r w:rsidRPr="00D4733A">
              <w:rPr>
                <w:color w:val="002060"/>
              </w:rPr>
              <w:t>0</w:t>
            </w:r>
          </w:p>
        </w:tc>
      </w:tr>
      <w:tr w:rsidR="00D4733A" w:rsidRPr="00D4733A" w14:paraId="5D7911BA" w14:textId="77777777" w:rsidTr="00B85B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90FB54" w14:textId="77777777" w:rsidR="00D4733A" w:rsidRPr="00D4733A" w:rsidRDefault="00D4733A" w:rsidP="00B85B8F">
            <w:pPr>
              <w:pStyle w:val="rowtabella0"/>
              <w:rPr>
                <w:color w:val="002060"/>
              </w:rPr>
            </w:pPr>
            <w:r w:rsidRPr="00D4733A">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6A102"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B74E4"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FF3EB"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D54D8"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C929D"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14C57" w14:textId="77777777" w:rsidR="00D4733A" w:rsidRPr="00D4733A" w:rsidRDefault="00D4733A" w:rsidP="00B85B8F">
            <w:pPr>
              <w:pStyle w:val="rowtabella0"/>
              <w:jc w:val="center"/>
              <w:rPr>
                <w:color w:val="002060"/>
              </w:rPr>
            </w:pPr>
            <w:r w:rsidRPr="00D4733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A89BF" w14:textId="77777777" w:rsidR="00D4733A" w:rsidRPr="00D4733A" w:rsidRDefault="00D4733A" w:rsidP="00B85B8F">
            <w:pPr>
              <w:pStyle w:val="rowtabella0"/>
              <w:jc w:val="center"/>
              <w:rPr>
                <w:color w:val="002060"/>
              </w:rPr>
            </w:pPr>
            <w:r w:rsidRPr="00D4733A">
              <w:rPr>
                <w:color w:val="002060"/>
              </w:rPr>
              <w:t>267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34856" w14:textId="58E0EA8B" w:rsidR="00D4733A" w:rsidRPr="00D4733A" w:rsidRDefault="00D4733A" w:rsidP="00B85B8F">
            <w:pPr>
              <w:pStyle w:val="rowtabella0"/>
              <w:jc w:val="center"/>
              <w:rPr>
                <w:color w:val="002060"/>
              </w:rPr>
            </w:pPr>
            <w:r w:rsidRPr="00D4733A">
              <w:rPr>
                <w:color w:val="002060"/>
              </w:rPr>
              <w:t>-22</w:t>
            </w:r>
            <w:r w:rsidR="000512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B1749" w14:textId="77777777" w:rsidR="00D4733A" w:rsidRPr="00D4733A" w:rsidRDefault="00D4733A" w:rsidP="00B85B8F">
            <w:pPr>
              <w:pStyle w:val="rowtabella0"/>
              <w:jc w:val="center"/>
              <w:rPr>
                <w:color w:val="002060"/>
              </w:rPr>
            </w:pPr>
            <w:r w:rsidRPr="00D4733A">
              <w:rPr>
                <w:color w:val="002060"/>
              </w:rPr>
              <w:t>1</w:t>
            </w:r>
          </w:p>
        </w:tc>
      </w:tr>
    </w:tbl>
    <w:p w14:paraId="08A9EDFB" w14:textId="77777777" w:rsidR="00D4733A" w:rsidRDefault="00D4733A" w:rsidP="00D4733A">
      <w:pPr>
        <w:pStyle w:val="breakline"/>
        <w:rPr>
          <w:rFonts w:eastAsiaTheme="minorEastAsia"/>
          <w:color w:val="002060"/>
        </w:rPr>
      </w:pPr>
    </w:p>
    <w:p w14:paraId="078BC4B1" w14:textId="3467196B" w:rsidR="00D4733A" w:rsidRPr="00D4733A" w:rsidRDefault="00D4733A" w:rsidP="00D4733A">
      <w:pPr>
        <w:pStyle w:val="sottotitolocampionato10"/>
        <w:rPr>
          <w:i/>
          <w:iCs/>
          <w:color w:val="002060"/>
          <w:sz w:val="20"/>
          <w:szCs w:val="20"/>
        </w:rPr>
      </w:pPr>
      <w:r w:rsidRPr="00D4733A">
        <w:rPr>
          <w:i/>
          <w:iCs/>
          <w:color w:val="002060"/>
          <w:sz w:val="20"/>
          <w:szCs w:val="20"/>
        </w:rPr>
        <w:t>STRALCIO CLASSIFICA AVULSA</w:t>
      </w:r>
    </w:p>
    <w:p w14:paraId="2F87CB37" w14:textId="77777777" w:rsidR="00D4733A" w:rsidRDefault="00D4733A" w:rsidP="00D4733A">
      <w:pPr>
        <w:pStyle w:val="breakline"/>
        <w:rPr>
          <w:rFonts w:eastAsiaTheme="minorEastAsia"/>
          <w:color w:val="002060"/>
        </w:rPr>
      </w:pPr>
    </w:p>
    <w:p w14:paraId="5EC55B44" w14:textId="77777777" w:rsidR="00D4733A" w:rsidRPr="002066F3" w:rsidRDefault="00D4733A" w:rsidP="00D4733A">
      <w:pPr>
        <w:pStyle w:val="LndNormale1"/>
        <w:rPr>
          <w:rFonts w:ascii="Courier New" w:hAnsi="Courier New" w:cs="Courier New"/>
          <w:color w:val="002060"/>
          <w:sz w:val="12"/>
          <w:szCs w:val="12"/>
        </w:rPr>
      </w:pPr>
      <w:r w:rsidRPr="002066F3">
        <w:rPr>
          <w:rFonts w:ascii="Courier New" w:hAnsi="Courier New" w:cs="Courier New"/>
          <w:color w:val="002060"/>
          <w:sz w:val="12"/>
          <w:szCs w:val="12"/>
        </w:rPr>
        <w:t>!  3        URBINO CALCIO A 5         I 43 ! 24 ! 13 !  7 !  4 ! 95 ! 62 ! 33  I  3 !  2 !  1 !  1 !    !  9 !  6 !  3  !          I</w:t>
      </w:r>
    </w:p>
    <w:p w14:paraId="544B1A4A" w14:textId="77777777" w:rsidR="00D4733A" w:rsidRPr="002066F3" w:rsidRDefault="00D4733A" w:rsidP="00D4733A">
      <w:pPr>
        <w:pStyle w:val="LndNormale1"/>
        <w:rPr>
          <w:rFonts w:ascii="Courier New" w:hAnsi="Courier New" w:cs="Courier New"/>
          <w:color w:val="002060"/>
          <w:sz w:val="12"/>
          <w:szCs w:val="12"/>
        </w:rPr>
      </w:pPr>
      <w:r w:rsidRPr="002066F3">
        <w:rPr>
          <w:rFonts w:ascii="Courier New" w:hAnsi="Courier New" w:cs="Courier New"/>
          <w:color w:val="002060"/>
          <w:sz w:val="12"/>
          <w:szCs w:val="12"/>
        </w:rPr>
        <w:t>I                                     I    !    !    !    !    !    !    !     I    !    !    !    !    !    !    !     !          I</w:t>
      </w:r>
    </w:p>
    <w:p w14:paraId="603C79DF" w14:textId="77777777" w:rsidR="00D4733A" w:rsidRPr="002066F3" w:rsidRDefault="00D4733A" w:rsidP="00D4733A">
      <w:pPr>
        <w:pStyle w:val="LndNormale1"/>
        <w:rPr>
          <w:rFonts w:ascii="Courier New" w:hAnsi="Courier New" w:cs="Courier New"/>
          <w:color w:val="002060"/>
          <w:sz w:val="12"/>
          <w:szCs w:val="12"/>
        </w:rPr>
      </w:pPr>
      <w:r w:rsidRPr="002066F3">
        <w:rPr>
          <w:rFonts w:ascii="Courier New" w:hAnsi="Courier New" w:cs="Courier New"/>
          <w:color w:val="002060"/>
          <w:sz w:val="12"/>
          <w:szCs w:val="12"/>
        </w:rPr>
        <w:t>!  4  A.S.D.MONTECCHIO SPORT          I 43 ! 24 ! 14 !  9 !  1 !103 ! 75 ! 28  I  3 !  2 !  1 !  1 !    !  6 !  9 !  3- !          I</w:t>
      </w:r>
    </w:p>
    <w:p w14:paraId="0B1C5CEC" w14:textId="77777777" w:rsidR="00D4733A" w:rsidRPr="002066F3" w:rsidRDefault="00D4733A" w:rsidP="00D4733A">
      <w:pPr>
        <w:pStyle w:val="LndNormale1"/>
        <w:rPr>
          <w:rFonts w:ascii="Courier New" w:hAnsi="Courier New" w:cs="Courier New"/>
          <w:color w:val="002060"/>
          <w:sz w:val="12"/>
          <w:szCs w:val="12"/>
        </w:rPr>
      </w:pPr>
      <w:r w:rsidRPr="002066F3">
        <w:rPr>
          <w:rFonts w:ascii="Courier New" w:hAnsi="Courier New" w:cs="Courier New"/>
          <w:color w:val="002060"/>
          <w:sz w:val="12"/>
          <w:szCs w:val="12"/>
        </w:rPr>
        <w:t>I                                     I    !    !    !    !    !    !    !     I    !    !    !    !    !    !    !     !          I</w:t>
      </w:r>
    </w:p>
    <w:p w14:paraId="5A257557" w14:textId="77777777" w:rsidR="00D4733A" w:rsidRPr="002066F3" w:rsidRDefault="00D4733A" w:rsidP="00D4733A">
      <w:pPr>
        <w:pStyle w:val="LndNormale1"/>
        <w:rPr>
          <w:rFonts w:ascii="Courier New" w:hAnsi="Courier New" w:cs="Courier New"/>
          <w:color w:val="002060"/>
          <w:sz w:val="12"/>
          <w:szCs w:val="12"/>
        </w:rPr>
      </w:pPr>
      <w:r w:rsidRPr="002066F3">
        <w:rPr>
          <w:rFonts w:ascii="Courier New" w:hAnsi="Courier New" w:cs="Courier New"/>
          <w:color w:val="002060"/>
          <w:sz w:val="12"/>
          <w:szCs w:val="12"/>
        </w:rPr>
        <w:t>!  5  A.S.D.CIARNIN                   I 42 ! 24 ! 12 !  6 !  6 ! 92 ! 70 ! 22  I  4 !  2 !  1 !    !  1 !  6 !  4 !  2  !          I</w:t>
      </w:r>
    </w:p>
    <w:p w14:paraId="6A137FDE" w14:textId="77777777" w:rsidR="00D4733A" w:rsidRPr="002066F3" w:rsidRDefault="00D4733A" w:rsidP="00D4733A">
      <w:pPr>
        <w:pStyle w:val="LndNormale1"/>
        <w:rPr>
          <w:rFonts w:ascii="Courier New" w:hAnsi="Courier New" w:cs="Courier New"/>
          <w:color w:val="002060"/>
          <w:sz w:val="12"/>
          <w:szCs w:val="12"/>
        </w:rPr>
      </w:pPr>
      <w:r w:rsidRPr="002066F3">
        <w:rPr>
          <w:rFonts w:ascii="Courier New" w:hAnsi="Courier New" w:cs="Courier New"/>
          <w:color w:val="002060"/>
          <w:sz w:val="12"/>
          <w:szCs w:val="12"/>
        </w:rPr>
        <w:t>I                                     I    !    !    !    !    !    !    !     I    !    !    !    !    !    !    !     !          I</w:t>
      </w:r>
    </w:p>
    <w:p w14:paraId="091D4BC2" w14:textId="77777777" w:rsidR="00D4733A" w:rsidRDefault="00D4733A" w:rsidP="00D4733A">
      <w:pPr>
        <w:pStyle w:val="LndNormale1"/>
        <w:rPr>
          <w:rFonts w:ascii="Courier New" w:hAnsi="Courier New" w:cs="Courier New"/>
          <w:color w:val="002060"/>
          <w:sz w:val="12"/>
          <w:szCs w:val="12"/>
        </w:rPr>
      </w:pPr>
      <w:r w:rsidRPr="002066F3">
        <w:rPr>
          <w:rFonts w:ascii="Courier New" w:hAnsi="Courier New" w:cs="Courier New"/>
          <w:color w:val="002060"/>
          <w:sz w:val="12"/>
          <w:szCs w:val="12"/>
        </w:rPr>
        <w:t>!  6  A.S.D.URBANIA CALCIO            I 42 ! 24 ! 13 !  8 !  3 !106 ! 66 ! 40  I  1 !  2 !    !  1 !  1 !  4 !  6 !  2- !          I</w:t>
      </w:r>
    </w:p>
    <w:p w14:paraId="6817EC09" w14:textId="77777777" w:rsidR="00D4733A" w:rsidRDefault="00D4733A" w:rsidP="00D4733A">
      <w:pPr>
        <w:pStyle w:val="LndNormale1"/>
        <w:rPr>
          <w:rFonts w:ascii="Courier New" w:hAnsi="Courier New" w:cs="Courier New"/>
          <w:color w:val="002060"/>
          <w:sz w:val="12"/>
          <w:szCs w:val="12"/>
        </w:rPr>
      </w:pPr>
    </w:p>
    <w:p w14:paraId="079AF568" w14:textId="77777777" w:rsidR="00D4733A" w:rsidRPr="00D4733A" w:rsidRDefault="00D4733A" w:rsidP="00D4733A">
      <w:pPr>
        <w:pStyle w:val="breakline"/>
        <w:rPr>
          <w:rFonts w:eastAsiaTheme="minorEastAsia"/>
          <w:color w:val="002060"/>
        </w:rPr>
      </w:pPr>
    </w:p>
    <w:p w14:paraId="7A1B6EC0" w14:textId="77777777" w:rsidR="00D4733A" w:rsidRPr="00D4733A" w:rsidRDefault="00D4733A" w:rsidP="00D4733A">
      <w:pPr>
        <w:pStyle w:val="breakline"/>
        <w:rPr>
          <w:color w:val="002060"/>
        </w:rPr>
      </w:pPr>
    </w:p>
    <w:p w14:paraId="0974C147" w14:textId="77777777" w:rsidR="00D4733A" w:rsidRPr="00D4733A" w:rsidRDefault="00D4733A" w:rsidP="00D4733A">
      <w:pPr>
        <w:pStyle w:val="sottotitolocampionato10"/>
        <w:rPr>
          <w:color w:val="002060"/>
        </w:rPr>
      </w:pPr>
      <w:r w:rsidRPr="00D4733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733A" w:rsidRPr="00D4733A" w14:paraId="330FD928" w14:textId="77777777" w:rsidTr="00B85B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76847" w14:textId="77777777" w:rsidR="00D4733A" w:rsidRPr="00D4733A" w:rsidRDefault="00D4733A" w:rsidP="00B85B8F">
            <w:pPr>
              <w:pStyle w:val="headertabella0"/>
              <w:rPr>
                <w:color w:val="002060"/>
              </w:rPr>
            </w:pPr>
            <w:r w:rsidRPr="00D473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8616F" w14:textId="77777777" w:rsidR="00D4733A" w:rsidRPr="00D4733A" w:rsidRDefault="00D4733A" w:rsidP="00B85B8F">
            <w:pPr>
              <w:pStyle w:val="headertabella0"/>
              <w:rPr>
                <w:color w:val="002060"/>
              </w:rPr>
            </w:pPr>
            <w:r w:rsidRPr="00D473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E998B" w14:textId="77777777" w:rsidR="00D4733A" w:rsidRPr="00D4733A" w:rsidRDefault="00D4733A" w:rsidP="00B85B8F">
            <w:pPr>
              <w:pStyle w:val="headertabella0"/>
              <w:rPr>
                <w:color w:val="002060"/>
              </w:rPr>
            </w:pPr>
            <w:r w:rsidRPr="00D473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54882" w14:textId="77777777" w:rsidR="00D4733A" w:rsidRPr="00D4733A" w:rsidRDefault="00D4733A" w:rsidP="00B85B8F">
            <w:pPr>
              <w:pStyle w:val="headertabella0"/>
              <w:rPr>
                <w:color w:val="002060"/>
              </w:rPr>
            </w:pPr>
            <w:r w:rsidRPr="00D473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B62FE" w14:textId="77777777" w:rsidR="00D4733A" w:rsidRPr="00D4733A" w:rsidRDefault="00D4733A" w:rsidP="00B85B8F">
            <w:pPr>
              <w:pStyle w:val="headertabella0"/>
              <w:rPr>
                <w:color w:val="002060"/>
              </w:rPr>
            </w:pPr>
            <w:r w:rsidRPr="00D473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173DB" w14:textId="77777777" w:rsidR="00D4733A" w:rsidRPr="00D4733A" w:rsidRDefault="00D4733A" w:rsidP="00B85B8F">
            <w:pPr>
              <w:pStyle w:val="headertabella0"/>
              <w:rPr>
                <w:color w:val="002060"/>
              </w:rPr>
            </w:pPr>
            <w:r w:rsidRPr="00D473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65A44" w14:textId="77777777" w:rsidR="00D4733A" w:rsidRPr="00D4733A" w:rsidRDefault="00D4733A" w:rsidP="00B85B8F">
            <w:pPr>
              <w:pStyle w:val="headertabella0"/>
              <w:rPr>
                <w:color w:val="002060"/>
              </w:rPr>
            </w:pPr>
            <w:r w:rsidRPr="00D473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1EE5F" w14:textId="77777777" w:rsidR="00D4733A" w:rsidRPr="00D4733A" w:rsidRDefault="00D4733A" w:rsidP="00B85B8F">
            <w:pPr>
              <w:pStyle w:val="headertabella0"/>
              <w:rPr>
                <w:color w:val="002060"/>
              </w:rPr>
            </w:pPr>
            <w:r w:rsidRPr="00D473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27C2B" w14:textId="77777777" w:rsidR="00D4733A" w:rsidRPr="00D4733A" w:rsidRDefault="00D4733A" w:rsidP="00B85B8F">
            <w:pPr>
              <w:pStyle w:val="headertabella0"/>
              <w:rPr>
                <w:color w:val="002060"/>
              </w:rPr>
            </w:pPr>
            <w:r w:rsidRPr="00D473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2464D" w14:textId="77777777" w:rsidR="00D4733A" w:rsidRPr="00D4733A" w:rsidRDefault="00D4733A" w:rsidP="00B85B8F">
            <w:pPr>
              <w:pStyle w:val="headertabella0"/>
              <w:rPr>
                <w:color w:val="002060"/>
              </w:rPr>
            </w:pPr>
            <w:r w:rsidRPr="00D4733A">
              <w:rPr>
                <w:color w:val="002060"/>
              </w:rPr>
              <w:t>PE</w:t>
            </w:r>
          </w:p>
        </w:tc>
      </w:tr>
      <w:tr w:rsidR="00D4733A" w:rsidRPr="00D4733A" w14:paraId="2E8743D3" w14:textId="77777777" w:rsidTr="00B85B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0A9D91" w14:textId="77777777" w:rsidR="00D4733A" w:rsidRPr="00D4733A" w:rsidRDefault="00D4733A" w:rsidP="00B85B8F">
            <w:pPr>
              <w:pStyle w:val="rowtabella0"/>
              <w:rPr>
                <w:color w:val="002060"/>
              </w:rPr>
            </w:pPr>
            <w:r w:rsidRPr="00D4733A">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B6278" w14:textId="77777777" w:rsidR="00D4733A" w:rsidRPr="00D4733A" w:rsidRDefault="00D4733A" w:rsidP="00B85B8F">
            <w:pPr>
              <w:pStyle w:val="rowtabella0"/>
              <w:jc w:val="center"/>
              <w:rPr>
                <w:color w:val="002060"/>
              </w:rPr>
            </w:pPr>
            <w:r w:rsidRPr="00D4733A">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D888A"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BD2C0"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0E790"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07B06"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C4462" w14:textId="77777777" w:rsidR="00D4733A" w:rsidRPr="00D4733A" w:rsidRDefault="00D4733A" w:rsidP="00B85B8F">
            <w:pPr>
              <w:pStyle w:val="rowtabella0"/>
              <w:jc w:val="center"/>
              <w:rPr>
                <w:color w:val="002060"/>
              </w:rPr>
            </w:pPr>
            <w:r w:rsidRPr="00D4733A">
              <w:rPr>
                <w:color w:val="002060"/>
              </w:rPr>
              <w:t>146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84E13" w14:textId="77777777" w:rsidR="00D4733A" w:rsidRPr="00D4733A" w:rsidRDefault="00D4733A" w:rsidP="00B85B8F">
            <w:pPr>
              <w:pStyle w:val="rowtabella0"/>
              <w:jc w:val="center"/>
              <w:rPr>
                <w:color w:val="002060"/>
              </w:rPr>
            </w:pPr>
            <w:r w:rsidRPr="00D4733A">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80D04" w14:textId="77777777" w:rsidR="00D4733A" w:rsidRPr="00D4733A" w:rsidRDefault="00D4733A" w:rsidP="00B85B8F">
            <w:pPr>
              <w:pStyle w:val="rowtabella0"/>
              <w:jc w:val="center"/>
              <w:rPr>
                <w:color w:val="002060"/>
              </w:rPr>
            </w:pPr>
            <w:r w:rsidRPr="00D4733A">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80B53" w14:textId="77777777" w:rsidR="00D4733A" w:rsidRPr="00D4733A" w:rsidRDefault="00D4733A" w:rsidP="00B85B8F">
            <w:pPr>
              <w:pStyle w:val="rowtabella0"/>
              <w:jc w:val="center"/>
              <w:rPr>
                <w:color w:val="002060"/>
              </w:rPr>
            </w:pPr>
            <w:r w:rsidRPr="00D4733A">
              <w:rPr>
                <w:color w:val="002060"/>
              </w:rPr>
              <w:t>0</w:t>
            </w:r>
          </w:p>
        </w:tc>
      </w:tr>
      <w:tr w:rsidR="00D4733A" w:rsidRPr="00D4733A" w14:paraId="06DC9BD7"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41B2DF" w14:textId="77777777" w:rsidR="00D4733A" w:rsidRPr="00D4733A" w:rsidRDefault="00D4733A" w:rsidP="00B85B8F">
            <w:pPr>
              <w:pStyle w:val="rowtabella0"/>
              <w:rPr>
                <w:color w:val="002060"/>
              </w:rPr>
            </w:pPr>
            <w:r w:rsidRPr="00D4733A">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7D7D8" w14:textId="77777777" w:rsidR="00D4733A" w:rsidRPr="00D4733A" w:rsidRDefault="00D4733A" w:rsidP="00B85B8F">
            <w:pPr>
              <w:pStyle w:val="rowtabella0"/>
              <w:jc w:val="center"/>
              <w:rPr>
                <w:color w:val="002060"/>
              </w:rPr>
            </w:pPr>
            <w:r w:rsidRPr="00D4733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07A93"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B0BAE" w14:textId="77777777" w:rsidR="00D4733A" w:rsidRPr="00D4733A" w:rsidRDefault="00D4733A" w:rsidP="00B85B8F">
            <w:pPr>
              <w:pStyle w:val="rowtabella0"/>
              <w:jc w:val="center"/>
              <w:rPr>
                <w:color w:val="002060"/>
              </w:rPr>
            </w:pPr>
            <w:r w:rsidRPr="00D473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BE77A"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C2849"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240C0" w14:textId="77777777" w:rsidR="00D4733A" w:rsidRPr="00D4733A" w:rsidRDefault="00D4733A" w:rsidP="00B85B8F">
            <w:pPr>
              <w:pStyle w:val="rowtabella0"/>
              <w:jc w:val="center"/>
              <w:rPr>
                <w:color w:val="002060"/>
              </w:rPr>
            </w:pPr>
            <w:r w:rsidRPr="00D4733A">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AE37C" w14:textId="77777777" w:rsidR="00D4733A" w:rsidRPr="00D4733A" w:rsidRDefault="00D4733A" w:rsidP="00B85B8F">
            <w:pPr>
              <w:pStyle w:val="rowtabella0"/>
              <w:jc w:val="center"/>
              <w:rPr>
                <w:color w:val="002060"/>
              </w:rPr>
            </w:pPr>
            <w:r w:rsidRPr="00D4733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5EECD" w14:textId="77777777" w:rsidR="00D4733A" w:rsidRPr="00D4733A" w:rsidRDefault="00D4733A" w:rsidP="00B85B8F">
            <w:pPr>
              <w:pStyle w:val="rowtabella0"/>
              <w:jc w:val="center"/>
              <w:rPr>
                <w:color w:val="002060"/>
              </w:rPr>
            </w:pPr>
            <w:r w:rsidRPr="00D4733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717E6" w14:textId="77777777" w:rsidR="00D4733A" w:rsidRPr="00D4733A" w:rsidRDefault="00D4733A" w:rsidP="00B85B8F">
            <w:pPr>
              <w:pStyle w:val="rowtabella0"/>
              <w:jc w:val="center"/>
              <w:rPr>
                <w:color w:val="002060"/>
              </w:rPr>
            </w:pPr>
            <w:r w:rsidRPr="00D4733A">
              <w:rPr>
                <w:color w:val="002060"/>
              </w:rPr>
              <w:t>0</w:t>
            </w:r>
          </w:p>
        </w:tc>
      </w:tr>
      <w:tr w:rsidR="00D4733A" w:rsidRPr="00D4733A" w14:paraId="7DD36084"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532CF1" w14:textId="77777777" w:rsidR="00D4733A" w:rsidRPr="00D4733A" w:rsidRDefault="00D4733A" w:rsidP="00B85B8F">
            <w:pPr>
              <w:pStyle w:val="rowtabella0"/>
              <w:rPr>
                <w:color w:val="002060"/>
              </w:rPr>
            </w:pPr>
            <w:r w:rsidRPr="00D4733A">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00F57" w14:textId="77777777" w:rsidR="00D4733A" w:rsidRPr="00D4733A" w:rsidRDefault="00D4733A" w:rsidP="00B85B8F">
            <w:pPr>
              <w:pStyle w:val="rowtabella0"/>
              <w:jc w:val="center"/>
              <w:rPr>
                <w:color w:val="002060"/>
              </w:rPr>
            </w:pPr>
            <w:r w:rsidRPr="00D4733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944C3"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FC39C" w14:textId="77777777" w:rsidR="00D4733A" w:rsidRPr="00D4733A" w:rsidRDefault="00D4733A" w:rsidP="00B85B8F">
            <w:pPr>
              <w:pStyle w:val="rowtabella0"/>
              <w:jc w:val="center"/>
              <w:rPr>
                <w:color w:val="002060"/>
              </w:rPr>
            </w:pPr>
            <w:r w:rsidRPr="00D473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FF830" w14:textId="77777777" w:rsidR="00D4733A" w:rsidRPr="00D4733A" w:rsidRDefault="00D4733A" w:rsidP="00B85B8F">
            <w:pPr>
              <w:pStyle w:val="rowtabella0"/>
              <w:jc w:val="center"/>
              <w:rPr>
                <w:color w:val="002060"/>
              </w:rPr>
            </w:pPr>
            <w:r w:rsidRPr="00D473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10BF9"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54BB1" w14:textId="77777777" w:rsidR="00D4733A" w:rsidRPr="00D4733A" w:rsidRDefault="00D4733A" w:rsidP="00B85B8F">
            <w:pPr>
              <w:pStyle w:val="rowtabella0"/>
              <w:jc w:val="center"/>
              <w:rPr>
                <w:color w:val="002060"/>
              </w:rPr>
            </w:pPr>
            <w:r w:rsidRPr="00D4733A">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57F13" w14:textId="77777777" w:rsidR="00D4733A" w:rsidRPr="00D4733A" w:rsidRDefault="00D4733A" w:rsidP="00B85B8F">
            <w:pPr>
              <w:pStyle w:val="rowtabella0"/>
              <w:jc w:val="center"/>
              <w:rPr>
                <w:color w:val="002060"/>
              </w:rPr>
            </w:pPr>
            <w:r w:rsidRPr="00D4733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8B11B" w14:textId="77777777" w:rsidR="00D4733A" w:rsidRPr="00D4733A" w:rsidRDefault="00D4733A" w:rsidP="00B85B8F">
            <w:pPr>
              <w:pStyle w:val="rowtabella0"/>
              <w:jc w:val="center"/>
              <w:rPr>
                <w:color w:val="002060"/>
              </w:rPr>
            </w:pPr>
            <w:r w:rsidRPr="00D4733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F0AF0" w14:textId="77777777" w:rsidR="00D4733A" w:rsidRPr="00D4733A" w:rsidRDefault="00D4733A" w:rsidP="00B85B8F">
            <w:pPr>
              <w:pStyle w:val="rowtabella0"/>
              <w:jc w:val="center"/>
              <w:rPr>
                <w:color w:val="002060"/>
              </w:rPr>
            </w:pPr>
            <w:r w:rsidRPr="00D4733A">
              <w:rPr>
                <w:color w:val="002060"/>
              </w:rPr>
              <w:t>0</w:t>
            </w:r>
          </w:p>
        </w:tc>
      </w:tr>
      <w:tr w:rsidR="00D4733A" w:rsidRPr="00D4733A" w14:paraId="664D25E8"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2AA529" w14:textId="77777777" w:rsidR="00D4733A" w:rsidRPr="00D4733A" w:rsidRDefault="00D4733A" w:rsidP="00B85B8F">
            <w:pPr>
              <w:pStyle w:val="rowtabella0"/>
              <w:rPr>
                <w:color w:val="002060"/>
              </w:rPr>
            </w:pPr>
            <w:r w:rsidRPr="00D4733A">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EDD73" w14:textId="77777777" w:rsidR="00D4733A" w:rsidRPr="00D4733A" w:rsidRDefault="00D4733A" w:rsidP="00B85B8F">
            <w:pPr>
              <w:pStyle w:val="rowtabella0"/>
              <w:jc w:val="center"/>
              <w:rPr>
                <w:color w:val="002060"/>
              </w:rPr>
            </w:pPr>
            <w:r w:rsidRPr="00D4733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27086"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3A62A" w14:textId="77777777" w:rsidR="00D4733A" w:rsidRPr="00D4733A" w:rsidRDefault="00D4733A" w:rsidP="00B85B8F">
            <w:pPr>
              <w:pStyle w:val="rowtabella0"/>
              <w:jc w:val="center"/>
              <w:rPr>
                <w:color w:val="002060"/>
              </w:rPr>
            </w:pPr>
            <w:r w:rsidRPr="00D473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A58DF" w14:textId="77777777" w:rsidR="00D4733A" w:rsidRPr="00D4733A" w:rsidRDefault="00D4733A" w:rsidP="00B85B8F">
            <w:pPr>
              <w:pStyle w:val="rowtabella0"/>
              <w:jc w:val="center"/>
              <w:rPr>
                <w:color w:val="002060"/>
              </w:rPr>
            </w:pPr>
            <w:r w:rsidRPr="00D473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04505" w14:textId="77777777" w:rsidR="00D4733A" w:rsidRPr="00D4733A" w:rsidRDefault="00D4733A" w:rsidP="00B85B8F">
            <w:pPr>
              <w:pStyle w:val="rowtabella0"/>
              <w:jc w:val="center"/>
              <w:rPr>
                <w:color w:val="002060"/>
              </w:rPr>
            </w:pPr>
            <w:r w:rsidRPr="00D473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4B1C6" w14:textId="77777777" w:rsidR="00D4733A" w:rsidRPr="00D4733A" w:rsidRDefault="00D4733A" w:rsidP="00B85B8F">
            <w:pPr>
              <w:pStyle w:val="rowtabella0"/>
              <w:jc w:val="center"/>
              <w:rPr>
                <w:color w:val="002060"/>
              </w:rPr>
            </w:pPr>
            <w:r w:rsidRPr="00D4733A">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4D46B" w14:textId="77777777" w:rsidR="00D4733A" w:rsidRPr="00D4733A" w:rsidRDefault="00D4733A" w:rsidP="00B85B8F">
            <w:pPr>
              <w:pStyle w:val="rowtabella0"/>
              <w:jc w:val="center"/>
              <w:rPr>
                <w:color w:val="002060"/>
              </w:rPr>
            </w:pPr>
            <w:r w:rsidRPr="00D4733A">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5DE64" w14:textId="77777777" w:rsidR="00D4733A" w:rsidRPr="00D4733A" w:rsidRDefault="00D4733A" w:rsidP="00B85B8F">
            <w:pPr>
              <w:pStyle w:val="rowtabella0"/>
              <w:jc w:val="center"/>
              <w:rPr>
                <w:color w:val="002060"/>
              </w:rPr>
            </w:pPr>
            <w:r w:rsidRPr="00D473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19424" w14:textId="77777777" w:rsidR="00D4733A" w:rsidRPr="00D4733A" w:rsidRDefault="00D4733A" w:rsidP="00B85B8F">
            <w:pPr>
              <w:pStyle w:val="rowtabella0"/>
              <w:jc w:val="center"/>
              <w:rPr>
                <w:color w:val="002060"/>
              </w:rPr>
            </w:pPr>
            <w:r w:rsidRPr="00D4733A">
              <w:rPr>
                <w:color w:val="002060"/>
              </w:rPr>
              <w:t>0</w:t>
            </w:r>
          </w:p>
        </w:tc>
      </w:tr>
      <w:tr w:rsidR="00D4733A" w:rsidRPr="00D4733A" w14:paraId="5E23EEB6"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B426CC" w14:textId="77777777" w:rsidR="00D4733A" w:rsidRPr="00D4733A" w:rsidRDefault="00D4733A" w:rsidP="00B85B8F">
            <w:pPr>
              <w:pStyle w:val="rowtabella0"/>
              <w:rPr>
                <w:color w:val="002060"/>
              </w:rPr>
            </w:pPr>
            <w:r w:rsidRPr="00D4733A">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14110" w14:textId="77777777" w:rsidR="00D4733A" w:rsidRPr="00D4733A" w:rsidRDefault="00D4733A" w:rsidP="00B85B8F">
            <w:pPr>
              <w:pStyle w:val="rowtabella0"/>
              <w:jc w:val="center"/>
              <w:rPr>
                <w:color w:val="002060"/>
              </w:rPr>
            </w:pPr>
            <w:r w:rsidRPr="00D4733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A04AA"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1BF5B" w14:textId="77777777" w:rsidR="00D4733A" w:rsidRPr="00D4733A" w:rsidRDefault="00D4733A" w:rsidP="00B85B8F">
            <w:pPr>
              <w:pStyle w:val="rowtabella0"/>
              <w:jc w:val="center"/>
              <w:rPr>
                <w:color w:val="002060"/>
              </w:rPr>
            </w:pPr>
            <w:r w:rsidRPr="00D473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6D87A" w14:textId="77777777" w:rsidR="00D4733A" w:rsidRPr="00D4733A" w:rsidRDefault="00D4733A" w:rsidP="00B85B8F">
            <w:pPr>
              <w:pStyle w:val="rowtabella0"/>
              <w:jc w:val="center"/>
              <w:rPr>
                <w:color w:val="002060"/>
              </w:rPr>
            </w:pPr>
            <w:r w:rsidRPr="00D473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BB909" w14:textId="77777777" w:rsidR="00D4733A" w:rsidRPr="00D4733A" w:rsidRDefault="00D4733A" w:rsidP="00B85B8F">
            <w:pPr>
              <w:pStyle w:val="rowtabella0"/>
              <w:jc w:val="center"/>
              <w:rPr>
                <w:color w:val="002060"/>
              </w:rPr>
            </w:pPr>
            <w:r w:rsidRPr="00D473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6334A" w14:textId="77777777" w:rsidR="00D4733A" w:rsidRPr="00D4733A" w:rsidRDefault="00D4733A" w:rsidP="00B85B8F">
            <w:pPr>
              <w:pStyle w:val="rowtabella0"/>
              <w:jc w:val="center"/>
              <w:rPr>
                <w:color w:val="002060"/>
              </w:rPr>
            </w:pPr>
            <w:r w:rsidRPr="00D4733A">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A4705" w14:textId="77777777" w:rsidR="00D4733A" w:rsidRPr="00D4733A" w:rsidRDefault="00D4733A" w:rsidP="00B85B8F">
            <w:pPr>
              <w:pStyle w:val="rowtabella0"/>
              <w:jc w:val="center"/>
              <w:rPr>
                <w:color w:val="002060"/>
              </w:rPr>
            </w:pPr>
            <w:r w:rsidRPr="00D4733A">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359F1" w14:textId="77777777" w:rsidR="00D4733A" w:rsidRPr="00D4733A" w:rsidRDefault="00D4733A" w:rsidP="00B85B8F">
            <w:pPr>
              <w:pStyle w:val="rowtabella0"/>
              <w:jc w:val="center"/>
              <w:rPr>
                <w:color w:val="002060"/>
              </w:rPr>
            </w:pPr>
            <w:r w:rsidRPr="00D473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E5C33" w14:textId="77777777" w:rsidR="00D4733A" w:rsidRPr="00D4733A" w:rsidRDefault="00D4733A" w:rsidP="00B85B8F">
            <w:pPr>
              <w:pStyle w:val="rowtabella0"/>
              <w:jc w:val="center"/>
              <w:rPr>
                <w:color w:val="002060"/>
              </w:rPr>
            </w:pPr>
            <w:r w:rsidRPr="00D4733A">
              <w:rPr>
                <w:color w:val="002060"/>
              </w:rPr>
              <w:t>0</w:t>
            </w:r>
          </w:p>
        </w:tc>
      </w:tr>
      <w:tr w:rsidR="00D4733A" w:rsidRPr="00D4733A" w14:paraId="084CA4A7"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89A252" w14:textId="77777777" w:rsidR="00D4733A" w:rsidRPr="00D4733A" w:rsidRDefault="00D4733A" w:rsidP="00B85B8F">
            <w:pPr>
              <w:pStyle w:val="rowtabella0"/>
              <w:rPr>
                <w:color w:val="002060"/>
              </w:rPr>
            </w:pPr>
            <w:r w:rsidRPr="00D4733A">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4F456" w14:textId="77777777" w:rsidR="00D4733A" w:rsidRPr="00D4733A" w:rsidRDefault="00D4733A" w:rsidP="00B85B8F">
            <w:pPr>
              <w:pStyle w:val="rowtabella0"/>
              <w:jc w:val="center"/>
              <w:rPr>
                <w:color w:val="002060"/>
              </w:rPr>
            </w:pPr>
            <w:r w:rsidRPr="00D4733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E6B33"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342FE" w14:textId="77777777" w:rsidR="00D4733A" w:rsidRPr="00D4733A" w:rsidRDefault="00D4733A" w:rsidP="00B85B8F">
            <w:pPr>
              <w:pStyle w:val="rowtabella0"/>
              <w:jc w:val="center"/>
              <w:rPr>
                <w:color w:val="002060"/>
              </w:rPr>
            </w:pPr>
            <w:r w:rsidRPr="00D473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DDE57"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7A82A" w14:textId="77777777" w:rsidR="00D4733A" w:rsidRPr="00D4733A" w:rsidRDefault="00D4733A" w:rsidP="00B85B8F">
            <w:pPr>
              <w:pStyle w:val="rowtabella0"/>
              <w:jc w:val="center"/>
              <w:rPr>
                <w:color w:val="002060"/>
              </w:rPr>
            </w:pPr>
            <w:r w:rsidRPr="00D473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B3723" w14:textId="77777777" w:rsidR="00D4733A" w:rsidRPr="00D4733A" w:rsidRDefault="00D4733A" w:rsidP="00B85B8F">
            <w:pPr>
              <w:pStyle w:val="rowtabella0"/>
              <w:jc w:val="center"/>
              <w:rPr>
                <w:color w:val="002060"/>
              </w:rPr>
            </w:pPr>
            <w:r w:rsidRPr="00D4733A">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F187F" w14:textId="77777777" w:rsidR="00D4733A" w:rsidRPr="00D4733A" w:rsidRDefault="00D4733A" w:rsidP="00B85B8F">
            <w:pPr>
              <w:pStyle w:val="rowtabella0"/>
              <w:jc w:val="center"/>
              <w:rPr>
                <w:color w:val="002060"/>
              </w:rPr>
            </w:pPr>
            <w:r w:rsidRPr="00D4733A">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BB7CC"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6EA06" w14:textId="77777777" w:rsidR="00D4733A" w:rsidRPr="00D4733A" w:rsidRDefault="00D4733A" w:rsidP="00B85B8F">
            <w:pPr>
              <w:pStyle w:val="rowtabella0"/>
              <w:jc w:val="center"/>
              <w:rPr>
                <w:color w:val="002060"/>
              </w:rPr>
            </w:pPr>
            <w:r w:rsidRPr="00D4733A">
              <w:rPr>
                <w:color w:val="002060"/>
              </w:rPr>
              <w:t>0</w:t>
            </w:r>
          </w:p>
        </w:tc>
      </w:tr>
      <w:tr w:rsidR="00D4733A" w:rsidRPr="00D4733A" w14:paraId="636C2E5F"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553E2E" w14:textId="77777777" w:rsidR="00D4733A" w:rsidRPr="00D4733A" w:rsidRDefault="00D4733A" w:rsidP="00B85B8F">
            <w:pPr>
              <w:pStyle w:val="rowtabella0"/>
              <w:rPr>
                <w:color w:val="002060"/>
              </w:rPr>
            </w:pPr>
            <w:r w:rsidRPr="00D4733A">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F6EAA" w14:textId="77777777" w:rsidR="00D4733A" w:rsidRPr="00D4733A" w:rsidRDefault="00D4733A" w:rsidP="00B85B8F">
            <w:pPr>
              <w:pStyle w:val="rowtabella0"/>
              <w:jc w:val="center"/>
              <w:rPr>
                <w:color w:val="002060"/>
              </w:rPr>
            </w:pPr>
            <w:r w:rsidRPr="00D4733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51E4B"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7CF01" w14:textId="77777777" w:rsidR="00D4733A" w:rsidRPr="00D4733A" w:rsidRDefault="00D4733A" w:rsidP="00B85B8F">
            <w:pPr>
              <w:pStyle w:val="rowtabella0"/>
              <w:jc w:val="center"/>
              <w:rPr>
                <w:color w:val="002060"/>
              </w:rPr>
            </w:pPr>
            <w:r w:rsidRPr="00D473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D3634"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51E64" w14:textId="77777777" w:rsidR="00D4733A" w:rsidRPr="00D4733A" w:rsidRDefault="00D4733A" w:rsidP="00B85B8F">
            <w:pPr>
              <w:pStyle w:val="rowtabella0"/>
              <w:jc w:val="center"/>
              <w:rPr>
                <w:color w:val="002060"/>
              </w:rPr>
            </w:pPr>
            <w:r w:rsidRPr="00D473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BB055" w14:textId="77777777" w:rsidR="00D4733A" w:rsidRPr="00D4733A" w:rsidRDefault="00D4733A" w:rsidP="00B85B8F">
            <w:pPr>
              <w:pStyle w:val="rowtabella0"/>
              <w:jc w:val="center"/>
              <w:rPr>
                <w:color w:val="002060"/>
              </w:rPr>
            </w:pPr>
            <w:r w:rsidRPr="00D4733A">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863B9" w14:textId="77777777" w:rsidR="00D4733A" w:rsidRPr="00D4733A" w:rsidRDefault="00D4733A" w:rsidP="00B85B8F">
            <w:pPr>
              <w:pStyle w:val="rowtabella0"/>
              <w:jc w:val="center"/>
              <w:rPr>
                <w:color w:val="002060"/>
              </w:rPr>
            </w:pPr>
            <w:r w:rsidRPr="00D4733A">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6AEE9"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1007B" w14:textId="77777777" w:rsidR="00D4733A" w:rsidRPr="00D4733A" w:rsidRDefault="00D4733A" w:rsidP="00B85B8F">
            <w:pPr>
              <w:pStyle w:val="rowtabella0"/>
              <w:jc w:val="center"/>
              <w:rPr>
                <w:color w:val="002060"/>
              </w:rPr>
            </w:pPr>
            <w:r w:rsidRPr="00D4733A">
              <w:rPr>
                <w:color w:val="002060"/>
              </w:rPr>
              <w:t>0</w:t>
            </w:r>
          </w:p>
        </w:tc>
      </w:tr>
      <w:tr w:rsidR="00D4733A" w:rsidRPr="00D4733A" w14:paraId="5041454D"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3BDB7C" w14:textId="77777777" w:rsidR="00D4733A" w:rsidRPr="00D4733A" w:rsidRDefault="00D4733A" w:rsidP="00B85B8F">
            <w:pPr>
              <w:pStyle w:val="rowtabella0"/>
              <w:rPr>
                <w:color w:val="002060"/>
              </w:rPr>
            </w:pPr>
            <w:r w:rsidRPr="00D4733A">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0103E" w14:textId="77777777" w:rsidR="00D4733A" w:rsidRPr="00D4733A" w:rsidRDefault="00D4733A" w:rsidP="00B85B8F">
            <w:pPr>
              <w:pStyle w:val="rowtabella0"/>
              <w:jc w:val="center"/>
              <w:rPr>
                <w:color w:val="002060"/>
              </w:rPr>
            </w:pPr>
            <w:r w:rsidRPr="00D4733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BFF73"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3D251" w14:textId="77777777" w:rsidR="00D4733A" w:rsidRPr="00D4733A" w:rsidRDefault="00D4733A" w:rsidP="00B85B8F">
            <w:pPr>
              <w:pStyle w:val="rowtabella0"/>
              <w:jc w:val="center"/>
              <w:rPr>
                <w:color w:val="002060"/>
              </w:rPr>
            </w:pPr>
            <w:r w:rsidRPr="00D473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84ADD" w14:textId="77777777" w:rsidR="00D4733A" w:rsidRPr="00D4733A" w:rsidRDefault="00D4733A" w:rsidP="00B85B8F">
            <w:pPr>
              <w:pStyle w:val="rowtabella0"/>
              <w:jc w:val="center"/>
              <w:rPr>
                <w:color w:val="002060"/>
              </w:rPr>
            </w:pPr>
            <w:r w:rsidRPr="00D473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CC72C" w14:textId="77777777" w:rsidR="00D4733A" w:rsidRPr="00D4733A" w:rsidRDefault="00D4733A" w:rsidP="00B85B8F">
            <w:pPr>
              <w:pStyle w:val="rowtabella0"/>
              <w:jc w:val="center"/>
              <w:rPr>
                <w:color w:val="002060"/>
              </w:rPr>
            </w:pPr>
            <w:r w:rsidRPr="00D473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19005" w14:textId="77777777" w:rsidR="00D4733A" w:rsidRPr="00D4733A" w:rsidRDefault="00D4733A" w:rsidP="00B85B8F">
            <w:pPr>
              <w:pStyle w:val="rowtabella0"/>
              <w:jc w:val="center"/>
              <w:rPr>
                <w:color w:val="002060"/>
              </w:rPr>
            </w:pPr>
            <w:r w:rsidRPr="00D4733A">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EC9AA" w14:textId="77777777" w:rsidR="00D4733A" w:rsidRPr="00D4733A" w:rsidRDefault="00D4733A" w:rsidP="00B85B8F">
            <w:pPr>
              <w:pStyle w:val="rowtabella0"/>
              <w:jc w:val="center"/>
              <w:rPr>
                <w:color w:val="002060"/>
              </w:rPr>
            </w:pPr>
            <w:r w:rsidRPr="00D4733A">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B3AEE"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06A77" w14:textId="77777777" w:rsidR="00D4733A" w:rsidRPr="00D4733A" w:rsidRDefault="00D4733A" w:rsidP="00B85B8F">
            <w:pPr>
              <w:pStyle w:val="rowtabella0"/>
              <w:jc w:val="center"/>
              <w:rPr>
                <w:color w:val="002060"/>
              </w:rPr>
            </w:pPr>
            <w:r w:rsidRPr="00D4733A">
              <w:rPr>
                <w:color w:val="002060"/>
              </w:rPr>
              <w:t>0</w:t>
            </w:r>
          </w:p>
        </w:tc>
      </w:tr>
      <w:tr w:rsidR="00D4733A" w:rsidRPr="00D4733A" w14:paraId="310A4A6A"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0C6E4A" w14:textId="77777777" w:rsidR="00D4733A" w:rsidRPr="00D4733A" w:rsidRDefault="00D4733A" w:rsidP="00B85B8F">
            <w:pPr>
              <w:pStyle w:val="rowtabella0"/>
              <w:rPr>
                <w:color w:val="002060"/>
              </w:rPr>
            </w:pPr>
            <w:r w:rsidRPr="00D4733A">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00C7C" w14:textId="77777777" w:rsidR="00D4733A" w:rsidRPr="00D4733A" w:rsidRDefault="00D4733A" w:rsidP="00B85B8F">
            <w:pPr>
              <w:pStyle w:val="rowtabella0"/>
              <w:jc w:val="center"/>
              <w:rPr>
                <w:color w:val="002060"/>
              </w:rPr>
            </w:pPr>
            <w:r w:rsidRPr="00D4733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BD7C7"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1A1E5" w14:textId="77777777" w:rsidR="00D4733A" w:rsidRPr="00D4733A" w:rsidRDefault="00D4733A" w:rsidP="00B85B8F">
            <w:pPr>
              <w:pStyle w:val="rowtabella0"/>
              <w:jc w:val="center"/>
              <w:rPr>
                <w:color w:val="002060"/>
              </w:rPr>
            </w:pPr>
            <w:r w:rsidRPr="00D473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C954C" w14:textId="77777777" w:rsidR="00D4733A" w:rsidRPr="00D4733A" w:rsidRDefault="00D4733A" w:rsidP="00B85B8F">
            <w:pPr>
              <w:pStyle w:val="rowtabella0"/>
              <w:jc w:val="center"/>
              <w:rPr>
                <w:color w:val="002060"/>
              </w:rPr>
            </w:pPr>
            <w:r w:rsidRPr="00D473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86CE9" w14:textId="77777777" w:rsidR="00D4733A" w:rsidRPr="00D4733A" w:rsidRDefault="00D4733A" w:rsidP="00B85B8F">
            <w:pPr>
              <w:pStyle w:val="rowtabella0"/>
              <w:jc w:val="center"/>
              <w:rPr>
                <w:color w:val="002060"/>
              </w:rPr>
            </w:pPr>
            <w:r w:rsidRPr="00D473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6FA7E" w14:textId="77777777" w:rsidR="00D4733A" w:rsidRPr="00D4733A" w:rsidRDefault="00D4733A" w:rsidP="00B85B8F">
            <w:pPr>
              <w:pStyle w:val="rowtabella0"/>
              <w:jc w:val="center"/>
              <w:rPr>
                <w:color w:val="002060"/>
              </w:rPr>
            </w:pPr>
            <w:r w:rsidRPr="00D4733A">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47111" w14:textId="77777777" w:rsidR="00D4733A" w:rsidRPr="00D4733A" w:rsidRDefault="00D4733A" w:rsidP="00B85B8F">
            <w:pPr>
              <w:pStyle w:val="rowtabella0"/>
              <w:jc w:val="center"/>
              <w:rPr>
                <w:color w:val="002060"/>
              </w:rPr>
            </w:pPr>
            <w:r w:rsidRPr="00D4733A">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262FB" w14:textId="77777777" w:rsidR="00D4733A" w:rsidRPr="00D4733A" w:rsidRDefault="00D4733A" w:rsidP="00B85B8F">
            <w:pPr>
              <w:pStyle w:val="rowtabella0"/>
              <w:jc w:val="center"/>
              <w:rPr>
                <w:color w:val="002060"/>
              </w:rPr>
            </w:pPr>
            <w:r w:rsidRPr="00D473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C0DCD" w14:textId="77777777" w:rsidR="00D4733A" w:rsidRPr="00D4733A" w:rsidRDefault="00D4733A" w:rsidP="00B85B8F">
            <w:pPr>
              <w:pStyle w:val="rowtabella0"/>
              <w:jc w:val="center"/>
              <w:rPr>
                <w:color w:val="002060"/>
              </w:rPr>
            </w:pPr>
            <w:r w:rsidRPr="00D4733A">
              <w:rPr>
                <w:color w:val="002060"/>
              </w:rPr>
              <w:t>0</w:t>
            </w:r>
          </w:p>
        </w:tc>
      </w:tr>
      <w:tr w:rsidR="00D4733A" w:rsidRPr="00D4733A" w14:paraId="16746E5C"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D58F49" w14:textId="77777777" w:rsidR="00D4733A" w:rsidRPr="00D4733A" w:rsidRDefault="00D4733A" w:rsidP="00B85B8F">
            <w:pPr>
              <w:pStyle w:val="rowtabella0"/>
              <w:rPr>
                <w:color w:val="002060"/>
              </w:rPr>
            </w:pPr>
            <w:r w:rsidRPr="00D4733A">
              <w:rPr>
                <w:color w:val="002060"/>
              </w:rPr>
              <w:t xml:space="preserve">A.S.D. </w:t>
            </w:r>
            <w:proofErr w:type="gramStart"/>
            <w:r w:rsidRPr="00D4733A">
              <w:rPr>
                <w:color w:val="002060"/>
              </w:rPr>
              <w:t>CITTA</w:t>
            </w:r>
            <w:proofErr w:type="gramEnd"/>
            <w:r w:rsidRPr="00D4733A">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6C801"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371CF"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1C275" w14:textId="77777777" w:rsidR="00D4733A" w:rsidRPr="00D4733A" w:rsidRDefault="00D4733A" w:rsidP="00B85B8F">
            <w:pPr>
              <w:pStyle w:val="rowtabella0"/>
              <w:jc w:val="center"/>
              <w:rPr>
                <w:color w:val="002060"/>
              </w:rPr>
            </w:pPr>
            <w:r w:rsidRPr="00D473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DB515"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8BCE8" w14:textId="77777777" w:rsidR="00D4733A" w:rsidRPr="00D4733A" w:rsidRDefault="00D4733A" w:rsidP="00B85B8F">
            <w:pPr>
              <w:pStyle w:val="rowtabella0"/>
              <w:jc w:val="center"/>
              <w:rPr>
                <w:color w:val="002060"/>
              </w:rPr>
            </w:pPr>
            <w:r w:rsidRPr="00D473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40360" w14:textId="77777777" w:rsidR="00D4733A" w:rsidRPr="00D4733A" w:rsidRDefault="00D4733A" w:rsidP="00B85B8F">
            <w:pPr>
              <w:pStyle w:val="rowtabella0"/>
              <w:jc w:val="center"/>
              <w:rPr>
                <w:color w:val="002060"/>
              </w:rPr>
            </w:pPr>
            <w:r w:rsidRPr="00D4733A">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22D5B" w14:textId="77777777" w:rsidR="00D4733A" w:rsidRPr="00D4733A" w:rsidRDefault="00D4733A" w:rsidP="00B85B8F">
            <w:pPr>
              <w:pStyle w:val="rowtabella0"/>
              <w:jc w:val="center"/>
              <w:rPr>
                <w:color w:val="002060"/>
              </w:rPr>
            </w:pPr>
            <w:r w:rsidRPr="00D4733A">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2A75F" w14:textId="77777777" w:rsidR="00D4733A" w:rsidRPr="00D4733A" w:rsidRDefault="00D4733A" w:rsidP="00B85B8F">
            <w:pPr>
              <w:pStyle w:val="rowtabella0"/>
              <w:jc w:val="center"/>
              <w:rPr>
                <w:color w:val="002060"/>
              </w:rPr>
            </w:pPr>
            <w:r w:rsidRPr="00D4733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B9A89" w14:textId="77777777" w:rsidR="00D4733A" w:rsidRPr="00D4733A" w:rsidRDefault="00D4733A" w:rsidP="00B85B8F">
            <w:pPr>
              <w:pStyle w:val="rowtabella0"/>
              <w:jc w:val="center"/>
              <w:rPr>
                <w:color w:val="002060"/>
              </w:rPr>
            </w:pPr>
            <w:r w:rsidRPr="00D4733A">
              <w:rPr>
                <w:color w:val="002060"/>
              </w:rPr>
              <w:t>0</w:t>
            </w:r>
          </w:p>
        </w:tc>
      </w:tr>
      <w:tr w:rsidR="00D4733A" w:rsidRPr="00D4733A" w14:paraId="73FB11E6"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BA8B2E" w14:textId="77777777" w:rsidR="00D4733A" w:rsidRPr="00D4733A" w:rsidRDefault="00D4733A" w:rsidP="00B85B8F">
            <w:pPr>
              <w:pStyle w:val="rowtabella0"/>
              <w:rPr>
                <w:color w:val="002060"/>
              </w:rPr>
            </w:pPr>
            <w:r w:rsidRPr="00D4733A">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A0954"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49608"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CABC9" w14:textId="77777777" w:rsidR="00D4733A" w:rsidRPr="00D4733A" w:rsidRDefault="00D4733A" w:rsidP="00B85B8F">
            <w:pPr>
              <w:pStyle w:val="rowtabella0"/>
              <w:jc w:val="center"/>
              <w:rPr>
                <w:color w:val="002060"/>
              </w:rPr>
            </w:pPr>
            <w:r w:rsidRPr="00D473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73A06"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9E99F" w14:textId="77777777" w:rsidR="00D4733A" w:rsidRPr="00D4733A" w:rsidRDefault="00D4733A" w:rsidP="00B85B8F">
            <w:pPr>
              <w:pStyle w:val="rowtabella0"/>
              <w:jc w:val="center"/>
              <w:rPr>
                <w:color w:val="002060"/>
              </w:rPr>
            </w:pPr>
            <w:r w:rsidRPr="00D473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452E7" w14:textId="77777777" w:rsidR="00D4733A" w:rsidRPr="00D4733A" w:rsidRDefault="00D4733A" w:rsidP="00B85B8F">
            <w:pPr>
              <w:pStyle w:val="rowtabella0"/>
              <w:jc w:val="center"/>
              <w:rPr>
                <w:color w:val="002060"/>
              </w:rPr>
            </w:pPr>
            <w:r w:rsidRPr="00D4733A">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D2F1A" w14:textId="77777777" w:rsidR="00D4733A" w:rsidRPr="00D4733A" w:rsidRDefault="00D4733A" w:rsidP="00B85B8F">
            <w:pPr>
              <w:pStyle w:val="rowtabella0"/>
              <w:jc w:val="center"/>
              <w:rPr>
                <w:color w:val="002060"/>
              </w:rPr>
            </w:pPr>
            <w:r w:rsidRPr="00D4733A">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4C15A" w14:textId="77777777" w:rsidR="00D4733A" w:rsidRPr="00D4733A" w:rsidRDefault="00D4733A" w:rsidP="00B85B8F">
            <w:pPr>
              <w:pStyle w:val="rowtabella0"/>
              <w:jc w:val="center"/>
              <w:rPr>
                <w:color w:val="002060"/>
              </w:rPr>
            </w:pPr>
            <w:r w:rsidRPr="00D4733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A696B" w14:textId="77777777" w:rsidR="00D4733A" w:rsidRPr="00D4733A" w:rsidRDefault="00D4733A" w:rsidP="00B85B8F">
            <w:pPr>
              <w:pStyle w:val="rowtabella0"/>
              <w:jc w:val="center"/>
              <w:rPr>
                <w:color w:val="002060"/>
              </w:rPr>
            </w:pPr>
            <w:r w:rsidRPr="00D4733A">
              <w:rPr>
                <w:color w:val="002060"/>
              </w:rPr>
              <w:t>0</w:t>
            </w:r>
          </w:p>
        </w:tc>
      </w:tr>
      <w:tr w:rsidR="00D4733A" w:rsidRPr="00D4733A" w14:paraId="359F3E4C"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EA9134" w14:textId="77777777" w:rsidR="00D4733A" w:rsidRPr="00D4733A" w:rsidRDefault="00D4733A" w:rsidP="00B85B8F">
            <w:pPr>
              <w:pStyle w:val="rowtabella0"/>
              <w:rPr>
                <w:color w:val="002060"/>
                <w:lang w:val="en-US"/>
              </w:rPr>
            </w:pPr>
            <w:r w:rsidRPr="00D4733A">
              <w:rPr>
                <w:color w:val="002060"/>
                <w:lang w:val="en-U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13A0E" w14:textId="77777777" w:rsidR="00D4733A" w:rsidRPr="00D4733A" w:rsidRDefault="00D4733A" w:rsidP="00B85B8F">
            <w:pPr>
              <w:pStyle w:val="rowtabella0"/>
              <w:jc w:val="center"/>
              <w:rPr>
                <w:color w:val="002060"/>
              </w:rPr>
            </w:pPr>
            <w:r w:rsidRPr="00D473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CED79"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F2941"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E647B"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16933" w14:textId="77777777" w:rsidR="00D4733A" w:rsidRPr="00D4733A" w:rsidRDefault="00D4733A" w:rsidP="00B85B8F">
            <w:pPr>
              <w:pStyle w:val="rowtabella0"/>
              <w:jc w:val="center"/>
              <w:rPr>
                <w:color w:val="002060"/>
              </w:rPr>
            </w:pPr>
            <w:r w:rsidRPr="00D473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D8AF1" w14:textId="77777777" w:rsidR="00D4733A" w:rsidRPr="00D4733A" w:rsidRDefault="00D4733A" w:rsidP="00B85B8F">
            <w:pPr>
              <w:pStyle w:val="rowtabella0"/>
              <w:jc w:val="center"/>
              <w:rPr>
                <w:color w:val="002060"/>
              </w:rPr>
            </w:pPr>
            <w:r w:rsidRPr="00D4733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808FB" w14:textId="77777777" w:rsidR="00D4733A" w:rsidRPr="00D4733A" w:rsidRDefault="00D4733A" w:rsidP="00B85B8F">
            <w:pPr>
              <w:pStyle w:val="rowtabella0"/>
              <w:jc w:val="center"/>
              <w:rPr>
                <w:color w:val="002060"/>
              </w:rPr>
            </w:pPr>
            <w:r w:rsidRPr="00D4733A">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D5F52" w14:textId="77777777" w:rsidR="00D4733A" w:rsidRPr="00D4733A" w:rsidRDefault="00D4733A" w:rsidP="00B85B8F">
            <w:pPr>
              <w:pStyle w:val="rowtabella0"/>
              <w:jc w:val="center"/>
              <w:rPr>
                <w:color w:val="002060"/>
              </w:rPr>
            </w:pPr>
            <w:r w:rsidRPr="00D4733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EBA57" w14:textId="77777777" w:rsidR="00D4733A" w:rsidRPr="00D4733A" w:rsidRDefault="00D4733A" w:rsidP="00B85B8F">
            <w:pPr>
              <w:pStyle w:val="rowtabella0"/>
              <w:jc w:val="center"/>
              <w:rPr>
                <w:color w:val="002060"/>
              </w:rPr>
            </w:pPr>
            <w:r w:rsidRPr="00D4733A">
              <w:rPr>
                <w:color w:val="002060"/>
              </w:rPr>
              <w:t>0</w:t>
            </w:r>
          </w:p>
        </w:tc>
      </w:tr>
      <w:tr w:rsidR="00D4733A" w:rsidRPr="00D4733A" w14:paraId="7015A614"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25C746" w14:textId="77777777" w:rsidR="00D4733A" w:rsidRPr="00D4733A" w:rsidRDefault="00D4733A" w:rsidP="00B85B8F">
            <w:pPr>
              <w:pStyle w:val="rowtabella0"/>
              <w:rPr>
                <w:color w:val="002060"/>
              </w:rPr>
            </w:pPr>
            <w:r w:rsidRPr="00D4733A">
              <w:rPr>
                <w:color w:val="002060"/>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A94DA" w14:textId="77777777" w:rsidR="00D4733A" w:rsidRPr="00D4733A" w:rsidRDefault="00D4733A" w:rsidP="00B85B8F">
            <w:pPr>
              <w:pStyle w:val="rowtabella0"/>
              <w:jc w:val="center"/>
              <w:rPr>
                <w:color w:val="002060"/>
              </w:rPr>
            </w:pPr>
            <w:r w:rsidRPr="00D473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D79E4"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9DBB2"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E1A86"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C5EDE" w14:textId="77777777" w:rsidR="00D4733A" w:rsidRPr="00D4733A" w:rsidRDefault="00D4733A" w:rsidP="00B85B8F">
            <w:pPr>
              <w:pStyle w:val="rowtabella0"/>
              <w:jc w:val="center"/>
              <w:rPr>
                <w:color w:val="002060"/>
              </w:rPr>
            </w:pPr>
            <w:r w:rsidRPr="00D473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062D5" w14:textId="77777777" w:rsidR="00D4733A" w:rsidRPr="00D4733A" w:rsidRDefault="00D4733A" w:rsidP="00B85B8F">
            <w:pPr>
              <w:pStyle w:val="rowtabella0"/>
              <w:jc w:val="center"/>
              <w:rPr>
                <w:color w:val="002060"/>
              </w:rPr>
            </w:pPr>
            <w:r w:rsidRPr="00D4733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C6CB4" w14:textId="77777777" w:rsidR="00D4733A" w:rsidRPr="00D4733A" w:rsidRDefault="00D4733A" w:rsidP="00B85B8F">
            <w:pPr>
              <w:pStyle w:val="rowtabella0"/>
              <w:jc w:val="center"/>
              <w:rPr>
                <w:color w:val="002060"/>
              </w:rPr>
            </w:pPr>
            <w:r w:rsidRPr="00D4733A">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321D0" w14:textId="77777777" w:rsidR="00D4733A" w:rsidRPr="00D4733A" w:rsidRDefault="00D4733A" w:rsidP="00B85B8F">
            <w:pPr>
              <w:pStyle w:val="rowtabella0"/>
              <w:jc w:val="center"/>
              <w:rPr>
                <w:color w:val="002060"/>
              </w:rPr>
            </w:pPr>
            <w:r w:rsidRPr="00D4733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4FC08" w14:textId="77777777" w:rsidR="00D4733A" w:rsidRPr="00D4733A" w:rsidRDefault="00D4733A" w:rsidP="00B85B8F">
            <w:pPr>
              <w:pStyle w:val="rowtabella0"/>
              <w:jc w:val="center"/>
              <w:rPr>
                <w:color w:val="002060"/>
              </w:rPr>
            </w:pPr>
            <w:r w:rsidRPr="00D4733A">
              <w:rPr>
                <w:color w:val="002060"/>
              </w:rPr>
              <w:t>0</w:t>
            </w:r>
          </w:p>
        </w:tc>
      </w:tr>
      <w:tr w:rsidR="00D4733A" w:rsidRPr="00D4733A" w14:paraId="1A651412" w14:textId="77777777" w:rsidTr="00B85B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91521E" w14:textId="77777777" w:rsidR="00D4733A" w:rsidRPr="00D4733A" w:rsidRDefault="00D4733A" w:rsidP="00B85B8F">
            <w:pPr>
              <w:pStyle w:val="rowtabella0"/>
              <w:rPr>
                <w:color w:val="002060"/>
              </w:rPr>
            </w:pPr>
            <w:r w:rsidRPr="00D4733A">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7FE53" w14:textId="77777777" w:rsidR="00D4733A" w:rsidRPr="00D4733A" w:rsidRDefault="00D4733A" w:rsidP="00B85B8F">
            <w:pPr>
              <w:pStyle w:val="rowtabella0"/>
              <w:jc w:val="center"/>
              <w:rPr>
                <w:color w:val="002060"/>
              </w:rPr>
            </w:pPr>
            <w:r w:rsidRPr="00D473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47D2E"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35568"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04ED3"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CB88A" w14:textId="77777777" w:rsidR="00D4733A" w:rsidRPr="00D4733A" w:rsidRDefault="00D4733A" w:rsidP="00B85B8F">
            <w:pPr>
              <w:pStyle w:val="rowtabella0"/>
              <w:jc w:val="center"/>
              <w:rPr>
                <w:color w:val="002060"/>
              </w:rPr>
            </w:pPr>
            <w:r w:rsidRPr="00D473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04F57" w14:textId="77777777" w:rsidR="00D4733A" w:rsidRPr="00D4733A" w:rsidRDefault="00D4733A" w:rsidP="00B85B8F">
            <w:pPr>
              <w:pStyle w:val="rowtabella0"/>
              <w:jc w:val="center"/>
              <w:rPr>
                <w:color w:val="002060"/>
              </w:rPr>
            </w:pPr>
            <w:r w:rsidRPr="00D4733A">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081D8" w14:textId="77777777" w:rsidR="00D4733A" w:rsidRPr="00D4733A" w:rsidRDefault="00D4733A" w:rsidP="00B85B8F">
            <w:pPr>
              <w:pStyle w:val="rowtabella0"/>
              <w:jc w:val="center"/>
              <w:rPr>
                <w:color w:val="002060"/>
              </w:rPr>
            </w:pPr>
            <w:r w:rsidRPr="00D4733A">
              <w:rPr>
                <w:color w:val="002060"/>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1E8A7" w14:textId="77777777" w:rsidR="00D4733A" w:rsidRPr="00D4733A" w:rsidRDefault="00D4733A" w:rsidP="00B85B8F">
            <w:pPr>
              <w:pStyle w:val="rowtabella0"/>
              <w:jc w:val="center"/>
              <w:rPr>
                <w:color w:val="002060"/>
              </w:rPr>
            </w:pPr>
            <w:r w:rsidRPr="00D4733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71673" w14:textId="77777777" w:rsidR="00D4733A" w:rsidRPr="00D4733A" w:rsidRDefault="00D4733A" w:rsidP="00B85B8F">
            <w:pPr>
              <w:pStyle w:val="rowtabella0"/>
              <w:jc w:val="center"/>
              <w:rPr>
                <w:color w:val="002060"/>
              </w:rPr>
            </w:pPr>
            <w:r w:rsidRPr="00D4733A">
              <w:rPr>
                <w:color w:val="002060"/>
              </w:rPr>
              <w:t>0</w:t>
            </w:r>
          </w:p>
        </w:tc>
      </w:tr>
    </w:tbl>
    <w:p w14:paraId="32BFA54C" w14:textId="77777777" w:rsidR="00D4733A" w:rsidRDefault="00D4733A" w:rsidP="00D4733A">
      <w:pPr>
        <w:pStyle w:val="breakline"/>
        <w:rPr>
          <w:rFonts w:eastAsiaTheme="minorEastAsia"/>
          <w:color w:val="002060"/>
        </w:rPr>
      </w:pPr>
    </w:p>
    <w:p w14:paraId="0EDA3733" w14:textId="77777777" w:rsidR="00D4733A" w:rsidRPr="00D4733A" w:rsidRDefault="00D4733A" w:rsidP="00D4733A">
      <w:pPr>
        <w:pStyle w:val="sottotitolocampionato10"/>
        <w:rPr>
          <w:i/>
          <w:iCs/>
          <w:color w:val="002060"/>
          <w:sz w:val="20"/>
          <w:szCs w:val="20"/>
        </w:rPr>
      </w:pPr>
      <w:r w:rsidRPr="00D4733A">
        <w:rPr>
          <w:i/>
          <w:iCs/>
          <w:color w:val="002060"/>
          <w:sz w:val="20"/>
          <w:szCs w:val="20"/>
        </w:rPr>
        <w:t>STRALCIO CLASSIFICA AVULSA</w:t>
      </w:r>
    </w:p>
    <w:p w14:paraId="298C7547" w14:textId="77777777" w:rsidR="00D4733A" w:rsidRDefault="00D4733A" w:rsidP="00D4733A">
      <w:pPr>
        <w:pStyle w:val="LndNormale1"/>
        <w:rPr>
          <w:rFonts w:ascii="Courier New" w:hAnsi="Courier New" w:cs="Courier New"/>
          <w:color w:val="002060"/>
          <w:sz w:val="12"/>
          <w:szCs w:val="12"/>
        </w:rPr>
      </w:pPr>
    </w:p>
    <w:p w14:paraId="0C7BDD4B" w14:textId="77777777" w:rsidR="00D4733A" w:rsidRDefault="00D4733A" w:rsidP="00D4733A">
      <w:pPr>
        <w:pStyle w:val="LndNormale1"/>
        <w:rPr>
          <w:rFonts w:ascii="Courier New" w:hAnsi="Courier New" w:cs="Courier New"/>
          <w:color w:val="002060"/>
          <w:sz w:val="12"/>
          <w:szCs w:val="12"/>
        </w:rPr>
      </w:pPr>
    </w:p>
    <w:p w14:paraId="06E53814" w14:textId="77777777" w:rsidR="00D4733A" w:rsidRPr="002066F3" w:rsidRDefault="00D4733A" w:rsidP="00D4733A">
      <w:pPr>
        <w:pStyle w:val="LndNormale1"/>
        <w:rPr>
          <w:rFonts w:ascii="Courier New" w:hAnsi="Courier New" w:cs="Courier New"/>
          <w:color w:val="002060"/>
          <w:sz w:val="12"/>
          <w:szCs w:val="12"/>
        </w:rPr>
      </w:pPr>
      <w:r w:rsidRPr="002066F3">
        <w:rPr>
          <w:rFonts w:ascii="Courier New" w:hAnsi="Courier New" w:cs="Courier New"/>
          <w:color w:val="002060"/>
          <w:sz w:val="12"/>
          <w:szCs w:val="12"/>
        </w:rPr>
        <w:t>!  5  A.S.D.GLS DORICA AN.UR          I 39 ! 26 ! 10 !  7 !  9 ! 90 ! 80 ! 10  I  4 !  2 !  1 !    !  1 !  6 !  5 !  1  !          I</w:t>
      </w:r>
    </w:p>
    <w:p w14:paraId="22A502BA" w14:textId="77777777" w:rsidR="00D4733A" w:rsidRPr="002066F3" w:rsidRDefault="00D4733A" w:rsidP="00D4733A">
      <w:pPr>
        <w:pStyle w:val="LndNormale1"/>
        <w:rPr>
          <w:rFonts w:ascii="Courier New" w:hAnsi="Courier New" w:cs="Courier New"/>
          <w:color w:val="002060"/>
          <w:sz w:val="12"/>
          <w:szCs w:val="12"/>
        </w:rPr>
      </w:pPr>
      <w:r w:rsidRPr="002066F3">
        <w:rPr>
          <w:rFonts w:ascii="Courier New" w:hAnsi="Courier New" w:cs="Courier New"/>
          <w:color w:val="002060"/>
          <w:sz w:val="12"/>
          <w:szCs w:val="12"/>
        </w:rPr>
        <w:t>I                                     I    !    !    !    !    !    !    !     I    !    !    !    !    !    !    !     !          I</w:t>
      </w:r>
    </w:p>
    <w:p w14:paraId="2F665A89" w14:textId="77777777" w:rsidR="00D4733A" w:rsidRPr="002066F3" w:rsidRDefault="00D4733A" w:rsidP="00D4733A">
      <w:pPr>
        <w:pStyle w:val="LndNormale1"/>
        <w:rPr>
          <w:rFonts w:ascii="Courier New" w:hAnsi="Courier New" w:cs="Courier New"/>
          <w:color w:val="002060"/>
          <w:sz w:val="12"/>
          <w:szCs w:val="12"/>
        </w:rPr>
      </w:pPr>
      <w:r w:rsidRPr="002066F3">
        <w:rPr>
          <w:rFonts w:ascii="Courier New" w:hAnsi="Courier New" w:cs="Courier New"/>
          <w:color w:val="002060"/>
          <w:sz w:val="12"/>
          <w:szCs w:val="12"/>
        </w:rPr>
        <w:t>!  6  POL.  SANTA MARIA NUOVA A.S.D.  I 39 ! 26 ! 12 ! 11 !  3 ! 95 ! 92 !  3  I  1 !  2 !    !  1 !  1 !  5 !  6 !  1- !          I</w:t>
      </w:r>
    </w:p>
    <w:p w14:paraId="26DB8CBF" w14:textId="77777777" w:rsidR="00D4733A" w:rsidRPr="00D4733A" w:rsidRDefault="00D4733A" w:rsidP="00D4733A">
      <w:pPr>
        <w:pStyle w:val="breakline"/>
        <w:rPr>
          <w:rFonts w:eastAsiaTheme="minorEastAsia"/>
          <w:color w:val="002060"/>
        </w:rPr>
      </w:pPr>
    </w:p>
    <w:p w14:paraId="7D351545" w14:textId="77777777" w:rsidR="00D4733A" w:rsidRPr="00D4733A" w:rsidRDefault="00D4733A" w:rsidP="00D4733A">
      <w:pPr>
        <w:pStyle w:val="breakline"/>
        <w:rPr>
          <w:color w:val="002060"/>
        </w:rPr>
      </w:pPr>
    </w:p>
    <w:p w14:paraId="787DEEE6" w14:textId="77777777" w:rsidR="00D4733A" w:rsidRPr="00D4733A" w:rsidRDefault="00D4733A" w:rsidP="00D4733A">
      <w:pPr>
        <w:pStyle w:val="sottotitolocampionato10"/>
        <w:rPr>
          <w:color w:val="002060"/>
        </w:rPr>
      </w:pPr>
      <w:r w:rsidRPr="00D4733A">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733A" w:rsidRPr="00D4733A" w14:paraId="1BA50E28" w14:textId="77777777" w:rsidTr="00B85B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2F10F" w14:textId="77777777" w:rsidR="00D4733A" w:rsidRPr="00D4733A" w:rsidRDefault="00D4733A" w:rsidP="00B85B8F">
            <w:pPr>
              <w:pStyle w:val="headertabella0"/>
              <w:rPr>
                <w:color w:val="002060"/>
              </w:rPr>
            </w:pPr>
            <w:r w:rsidRPr="00D473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67789" w14:textId="77777777" w:rsidR="00D4733A" w:rsidRPr="00D4733A" w:rsidRDefault="00D4733A" w:rsidP="00B85B8F">
            <w:pPr>
              <w:pStyle w:val="headertabella0"/>
              <w:rPr>
                <w:color w:val="002060"/>
              </w:rPr>
            </w:pPr>
            <w:r w:rsidRPr="00D473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48741" w14:textId="77777777" w:rsidR="00D4733A" w:rsidRPr="00D4733A" w:rsidRDefault="00D4733A" w:rsidP="00B85B8F">
            <w:pPr>
              <w:pStyle w:val="headertabella0"/>
              <w:rPr>
                <w:color w:val="002060"/>
              </w:rPr>
            </w:pPr>
            <w:r w:rsidRPr="00D473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5A335" w14:textId="77777777" w:rsidR="00D4733A" w:rsidRPr="00D4733A" w:rsidRDefault="00D4733A" w:rsidP="00B85B8F">
            <w:pPr>
              <w:pStyle w:val="headertabella0"/>
              <w:rPr>
                <w:color w:val="002060"/>
              </w:rPr>
            </w:pPr>
            <w:r w:rsidRPr="00D473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2CC84" w14:textId="77777777" w:rsidR="00D4733A" w:rsidRPr="00D4733A" w:rsidRDefault="00D4733A" w:rsidP="00B85B8F">
            <w:pPr>
              <w:pStyle w:val="headertabella0"/>
              <w:rPr>
                <w:color w:val="002060"/>
              </w:rPr>
            </w:pPr>
            <w:r w:rsidRPr="00D473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CE0DC" w14:textId="77777777" w:rsidR="00D4733A" w:rsidRPr="00D4733A" w:rsidRDefault="00D4733A" w:rsidP="00B85B8F">
            <w:pPr>
              <w:pStyle w:val="headertabella0"/>
              <w:rPr>
                <w:color w:val="002060"/>
              </w:rPr>
            </w:pPr>
            <w:r w:rsidRPr="00D473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B29E4" w14:textId="77777777" w:rsidR="00D4733A" w:rsidRPr="00D4733A" w:rsidRDefault="00D4733A" w:rsidP="00B85B8F">
            <w:pPr>
              <w:pStyle w:val="headertabella0"/>
              <w:rPr>
                <w:color w:val="002060"/>
              </w:rPr>
            </w:pPr>
            <w:r w:rsidRPr="00D473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30517" w14:textId="77777777" w:rsidR="00D4733A" w:rsidRPr="00D4733A" w:rsidRDefault="00D4733A" w:rsidP="00B85B8F">
            <w:pPr>
              <w:pStyle w:val="headertabella0"/>
              <w:rPr>
                <w:color w:val="002060"/>
              </w:rPr>
            </w:pPr>
            <w:r w:rsidRPr="00D473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72777" w14:textId="77777777" w:rsidR="00D4733A" w:rsidRPr="00D4733A" w:rsidRDefault="00D4733A" w:rsidP="00B85B8F">
            <w:pPr>
              <w:pStyle w:val="headertabella0"/>
              <w:rPr>
                <w:color w:val="002060"/>
              </w:rPr>
            </w:pPr>
            <w:r w:rsidRPr="00D473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1A71E" w14:textId="77777777" w:rsidR="00D4733A" w:rsidRPr="00D4733A" w:rsidRDefault="00D4733A" w:rsidP="00B85B8F">
            <w:pPr>
              <w:pStyle w:val="headertabella0"/>
              <w:rPr>
                <w:color w:val="002060"/>
              </w:rPr>
            </w:pPr>
            <w:r w:rsidRPr="00D4733A">
              <w:rPr>
                <w:color w:val="002060"/>
              </w:rPr>
              <w:t>PE</w:t>
            </w:r>
          </w:p>
        </w:tc>
      </w:tr>
      <w:tr w:rsidR="00D4733A" w:rsidRPr="00D4733A" w14:paraId="1DA72F6C" w14:textId="77777777" w:rsidTr="00B85B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1CC95C" w14:textId="77777777" w:rsidR="00D4733A" w:rsidRPr="00D4733A" w:rsidRDefault="00D4733A" w:rsidP="00B85B8F">
            <w:pPr>
              <w:pStyle w:val="rowtabella0"/>
              <w:rPr>
                <w:color w:val="002060"/>
              </w:rPr>
            </w:pPr>
            <w:r w:rsidRPr="00D4733A">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58412" w14:textId="77777777" w:rsidR="00D4733A" w:rsidRPr="00D4733A" w:rsidRDefault="00D4733A" w:rsidP="00B85B8F">
            <w:pPr>
              <w:pStyle w:val="rowtabella0"/>
              <w:jc w:val="center"/>
              <w:rPr>
                <w:color w:val="002060"/>
              </w:rPr>
            </w:pPr>
            <w:r w:rsidRPr="00D4733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8827B"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2574A" w14:textId="77777777" w:rsidR="00D4733A" w:rsidRPr="00D4733A" w:rsidRDefault="00D4733A" w:rsidP="00B85B8F">
            <w:pPr>
              <w:pStyle w:val="rowtabella0"/>
              <w:jc w:val="center"/>
              <w:rPr>
                <w:color w:val="002060"/>
              </w:rPr>
            </w:pPr>
            <w:r w:rsidRPr="00D473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B8AF8"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F4B2C"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3B338" w14:textId="77777777" w:rsidR="00D4733A" w:rsidRPr="00D4733A" w:rsidRDefault="00D4733A" w:rsidP="00B85B8F">
            <w:pPr>
              <w:pStyle w:val="rowtabella0"/>
              <w:jc w:val="center"/>
              <w:rPr>
                <w:color w:val="002060"/>
              </w:rPr>
            </w:pPr>
            <w:r w:rsidRPr="00D4733A">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F5C2F" w14:textId="77777777" w:rsidR="00D4733A" w:rsidRPr="00D4733A" w:rsidRDefault="00D4733A" w:rsidP="00B85B8F">
            <w:pPr>
              <w:pStyle w:val="rowtabella0"/>
              <w:jc w:val="center"/>
              <w:rPr>
                <w:color w:val="002060"/>
              </w:rPr>
            </w:pPr>
            <w:r w:rsidRPr="00D4733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06632" w14:textId="77777777" w:rsidR="00D4733A" w:rsidRPr="00D4733A" w:rsidRDefault="00D4733A" w:rsidP="00B85B8F">
            <w:pPr>
              <w:pStyle w:val="rowtabella0"/>
              <w:jc w:val="center"/>
              <w:rPr>
                <w:color w:val="002060"/>
              </w:rPr>
            </w:pPr>
            <w:r w:rsidRPr="00D4733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D4E06" w14:textId="77777777" w:rsidR="00D4733A" w:rsidRPr="00D4733A" w:rsidRDefault="00D4733A" w:rsidP="00B85B8F">
            <w:pPr>
              <w:pStyle w:val="rowtabella0"/>
              <w:jc w:val="center"/>
              <w:rPr>
                <w:color w:val="002060"/>
              </w:rPr>
            </w:pPr>
            <w:r w:rsidRPr="00D4733A">
              <w:rPr>
                <w:color w:val="002060"/>
              </w:rPr>
              <w:t>0</w:t>
            </w:r>
          </w:p>
        </w:tc>
      </w:tr>
      <w:tr w:rsidR="00D4733A" w:rsidRPr="00D4733A" w14:paraId="532B31A4"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D303CC" w14:textId="77777777" w:rsidR="00D4733A" w:rsidRPr="00D4733A" w:rsidRDefault="00D4733A" w:rsidP="00B85B8F">
            <w:pPr>
              <w:pStyle w:val="rowtabella0"/>
              <w:rPr>
                <w:color w:val="002060"/>
              </w:rPr>
            </w:pPr>
            <w:r w:rsidRPr="00D4733A">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5807B" w14:textId="77777777" w:rsidR="00D4733A" w:rsidRPr="00D4733A" w:rsidRDefault="00D4733A" w:rsidP="00B85B8F">
            <w:pPr>
              <w:pStyle w:val="rowtabella0"/>
              <w:jc w:val="center"/>
              <w:rPr>
                <w:color w:val="002060"/>
              </w:rPr>
            </w:pPr>
            <w:r w:rsidRPr="00D4733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E9A38"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F1E47" w14:textId="77777777" w:rsidR="00D4733A" w:rsidRPr="00D4733A" w:rsidRDefault="00D4733A" w:rsidP="00B85B8F">
            <w:pPr>
              <w:pStyle w:val="rowtabella0"/>
              <w:jc w:val="center"/>
              <w:rPr>
                <w:color w:val="002060"/>
              </w:rPr>
            </w:pPr>
            <w:r w:rsidRPr="00D473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94BA8"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838E8" w14:textId="77777777" w:rsidR="00D4733A" w:rsidRPr="00D4733A" w:rsidRDefault="00D4733A" w:rsidP="00B85B8F">
            <w:pPr>
              <w:pStyle w:val="rowtabella0"/>
              <w:jc w:val="center"/>
              <w:rPr>
                <w:color w:val="002060"/>
              </w:rPr>
            </w:pPr>
            <w:r w:rsidRPr="00D473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C0410" w14:textId="77777777" w:rsidR="00D4733A" w:rsidRPr="00D4733A" w:rsidRDefault="00D4733A" w:rsidP="00B85B8F">
            <w:pPr>
              <w:pStyle w:val="rowtabella0"/>
              <w:jc w:val="center"/>
              <w:rPr>
                <w:color w:val="002060"/>
              </w:rPr>
            </w:pPr>
            <w:r w:rsidRPr="00D4733A">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47CE1" w14:textId="77777777" w:rsidR="00D4733A" w:rsidRPr="00D4733A" w:rsidRDefault="00D4733A" w:rsidP="00B85B8F">
            <w:pPr>
              <w:pStyle w:val="rowtabella0"/>
              <w:jc w:val="center"/>
              <w:rPr>
                <w:color w:val="002060"/>
              </w:rPr>
            </w:pPr>
            <w:r w:rsidRPr="00D4733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79DE1" w14:textId="77777777" w:rsidR="00D4733A" w:rsidRPr="00D4733A" w:rsidRDefault="00D4733A" w:rsidP="00B85B8F">
            <w:pPr>
              <w:pStyle w:val="rowtabella0"/>
              <w:jc w:val="center"/>
              <w:rPr>
                <w:color w:val="002060"/>
              </w:rPr>
            </w:pPr>
            <w:r w:rsidRPr="00D4733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087EB" w14:textId="77777777" w:rsidR="00D4733A" w:rsidRPr="00D4733A" w:rsidRDefault="00D4733A" w:rsidP="00B85B8F">
            <w:pPr>
              <w:pStyle w:val="rowtabella0"/>
              <w:jc w:val="center"/>
              <w:rPr>
                <w:color w:val="002060"/>
              </w:rPr>
            </w:pPr>
            <w:r w:rsidRPr="00D4733A">
              <w:rPr>
                <w:color w:val="002060"/>
              </w:rPr>
              <w:t>0</w:t>
            </w:r>
          </w:p>
        </w:tc>
      </w:tr>
      <w:tr w:rsidR="00D4733A" w:rsidRPr="00D4733A" w14:paraId="56B87DE1"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1C3061" w14:textId="77777777" w:rsidR="00D4733A" w:rsidRPr="00D4733A" w:rsidRDefault="00D4733A" w:rsidP="00B85B8F">
            <w:pPr>
              <w:pStyle w:val="rowtabella0"/>
              <w:rPr>
                <w:color w:val="002060"/>
              </w:rPr>
            </w:pPr>
            <w:r w:rsidRPr="00D4733A">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8BDDF" w14:textId="77777777" w:rsidR="00D4733A" w:rsidRPr="00D4733A" w:rsidRDefault="00D4733A" w:rsidP="00B85B8F">
            <w:pPr>
              <w:pStyle w:val="rowtabella0"/>
              <w:jc w:val="center"/>
              <w:rPr>
                <w:color w:val="002060"/>
              </w:rPr>
            </w:pPr>
            <w:r w:rsidRPr="00D4733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8FC8A"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CFC84" w14:textId="77777777" w:rsidR="00D4733A" w:rsidRPr="00D4733A" w:rsidRDefault="00D4733A" w:rsidP="00B85B8F">
            <w:pPr>
              <w:pStyle w:val="rowtabella0"/>
              <w:jc w:val="center"/>
              <w:rPr>
                <w:color w:val="002060"/>
              </w:rPr>
            </w:pPr>
            <w:r w:rsidRPr="00D473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0519B"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798AD" w14:textId="77777777" w:rsidR="00D4733A" w:rsidRPr="00D4733A" w:rsidRDefault="00D4733A" w:rsidP="00B85B8F">
            <w:pPr>
              <w:pStyle w:val="rowtabella0"/>
              <w:jc w:val="center"/>
              <w:rPr>
                <w:color w:val="002060"/>
              </w:rPr>
            </w:pPr>
            <w:r w:rsidRPr="00D473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8F7DF" w14:textId="77777777" w:rsidR="00D4733A" w:rsidRPr="00D4733A" w:rsidRDefault="00D4733A" w:rsidP="00B85B8F">
            <w:pPr>
              <w:pStyle w:val="rowtabella0"/>
              <w:jc w:val="center"/>
              <w:rPr>
                <w:color w:val="002060"/>
              </w:rPr>
            </w:pPr>
            <w:r w:rsidRPr="00D4733A">
              <w:rPr>
                <w:color w:val="002060"/>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9E360" w14:textId="77777777" w:rsidR="00D4733A" w:rsidRPr="00D4733A" w:rsidRDefault="00D4733A" w:rsidP="00B85B8F">
            <w:pPr>
              <w:pStyle w:val="rowtabella0"/>
              <w:jc w:val="center"/>
              <w:rPr>
                <w:color w:val="002060"/>
              </w:rPr>
            </w:pPr>
            <w:r w:rsidRPr="00D4733A">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4D102" w14:textId="77777777" w:rsidR="00D4733A" w:rsidRPr="00D4733A" w:rsidRDefault="00D4733A" w:rsidP="00B85B8F">
            <w:pPr>
              <w:pStyle w:val="rowtabella0"/>
              <w:jc w:val="center"/>
              <w:rPr>
                <w:color w:val="002060"/>
              </w:rPr>
            </w:pPr>
            <w:r w:rsidRPr="00D4733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33296" w14:textId="77777777" w:rsidR="00D4733A" w:rsidRPr="00D4733A" w:rsidRDefault="00D4733A" w:rsidP="00B85B8F">
            <w:pPr>
              <w:pStyle w:val="rowtabella0"/>
              <w:jc w:val="center"/>
              <w:rPr>
                <w:color w:val="002060"/>
              </w:rPr>
            </w:pPr>
            <w:r w:rsidRPr="00D4733A">
              <w:rPr>
                <w:color w:val="002060"/>
              </w:rPr>
              <w:t>0</w:t>
            </w:r>
          </w:p>
        </w:tc>
      </w:tr>
      <w:tr w:rsidR="00D4733A" w:rsidRPr="00D4733A" w14:paraId="22A3AF6F"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C21553" w14:textId="77777777" w:rsidR="00D4733A" w:rsidRPr="00D4733A" w:rsidRDefault="00D4733A" w:rsidP="00B85B8F">
            <w:pPr>
              <w:pStyle w:val="rowtabella0"/>
              <w:rPr>
                <w:color w:val="002060"/>
              </w:rPr>
            </w:pPr>
            <w:r w:rsidRPr="00D4733A">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90344" w14:textId="77777777" w:rsidR="00D4733A" w:rsidRPr="00D4733A" w:rsidRDefault="00D4733A" w:rsidP="00B85B8F">
            <w:pPr>
              <w:pStyle w:val="rowtabella0"/>
              <w:jc w:val="center"/>
              <w:rPr>
                <w:color w:val="002060"/>
              </w:rPr>
            </w:pPr>
            <w:r w:rsidRPr="00D4733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F3A1F"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578D2" w14:textId="77777777" w:rsidR="00D4733A" w:rsidRPr="00D4733A" w:rsidRDefault="00D4733A" w:rsidP="00B85B8F">
            <w:pPr>
              <w:pStyle w:val="rowtabella0"/>
              <w:jc w:val="center"/>
              <w:rPr>
                <w:color w:val="002060"/>
              </w:rPr>
            </w:pPr>
            <w:r w:rsidRPr="00D473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90E05"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BA7DC" w14:textId="77777777" w:rsidR="00D4733A" w:rsidRPr="00D4733A" w:rsidRDefault="00D4733A" w:rsidP="00B85B8F">
            <w:pPr>
              <w:pStyle w:val="rowtabella0"/>
              <w:jc w:val="center"/>
              <w:rPr>
                <w:color w:val="002060"/>
              </w:rPr>
            </w:pPr>
            <w:r w:rsidRPr="00D473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39F26" w14:textId="77777777" w:rsidR="00D4733A" w:rsidRPr="00D4733A" w:rsidRDefault="00D4733A" w:rsidP="00B85B8F">
            <w:pPr>
              <w:pStyle w:val="rowtabella0"/>
              <w:jc w:val="center"/>
              <w:rPr>
                <w:color w:val="002060"/>
              </w:rPr>
            </w:pPr>
            <w:r w:rsidRPr="00D4733A">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D7B4C" w14:textId="77777777" w:rsidR="00D4733A" w:rsidRPr="00D4733A" w:rsidRDefault="00D4733A" w:rsidP="00B85B8F">
            <w:pPr>
              <w:pStyle w:val="rowtabella0"/>
              <w:jc w:val="center"/>
              <w:rPr>
                <w:color w:val="002060"/>
              </w:rPr>
            </w:pPr>
            <w:r w:rsidRPr="00D4733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0149D" w14:textId="77777777" w:rsidR="00D4733A" w:rsidRPr="00D4733A" w:rsidRDefault="00D4733A" w:rsidP="00B85B8F">
            <w:pPr>
              <w:pStyle w:val="rowtabella0"/>
              <w:jc w:val="center"/>
              <w:rPr>
                <w:color w:val="002060"/>
              </w:rPr>
            </w:pPr>
            <w:r w:rsidRPr="00D4733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38435" w14:textId="77777777" w:rsidR="00D4733A" w:rsidRPr="00D4733A" w:rsidRDefault="00D4733A" w:rsidP="00B85B8F">
            <w:pPr>
              <w:pStyle w:val="rowtabella0"/>
              <w:jc w:val="center"/>
              <w:rPr>
                <w:color w:val="002060"/>
              </w:rPr>
            </w:pPr>
            <w:r w:rsidRPr="00D4733A">
              <w:rPr>
                <w:color w:val="002060"/>
              </w:rPr>
              <w:t>0</w:t>
            </w:r>
          </w:p>
        </w:tc>
      </w:tr>
      <w:tr w:rsidR="00D4733A" w:rsidRPr="00D4733A" w14:paraId="553EC36F"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8E086B" w14:textId="77777777" w:rsidR="00D4733A" w:rsidRPr="00D4733A" w:rsidRDefault="00D4733A" w:rsidP="00B85B8F">
            <w:pPr>
              <w:pStyle w:val="rowtabella0"/>
              <w:rPr>
                <w:color w:val="002060"/>
              </w:rPr>
            </w:pPr>
            <w:r w:rsidRPr="00D4733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5DB91" w14:textId="77777777" w:rsidR="00D4733A" w:rsidRPr="00D4733A" w:rsidRDefault="00D4733A" w:rsidP="00B85B8F">
            <w:pPr>
              <w:pStyle w:val="rowtabella0"/>
              <w:jc w:val="center"/>
              <w:rPr>
                <w:color w:val="002060"/>
              </w:rPr>
            </w:pPr>
            <w:r w:rsidRPr="00D4733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53CB0"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62540" w14:textId="77777777" w:rsidR="00D4733A" w:rsidRPr="00D4733A" w:rsidRDefault="00D4733A" w:rsidP="00B85B8F">
            <w:pPr>
              <w:pStyle w:val="rowtabella0"/>
              <w:jc w:val="center"/>
              <w:rPr>
                <w:color w:val="002060"/>
              </w:rPr>
            </w:pPr>
            <w:r w:rsidRPr="00D473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FBEA7" w14:textId="77777777" w:rsidR="00D4733A" w:rsidRPr="00D4733A" w:rsidRDefault="00D4733A" w:rsidP="00B85B8F">
            <w:pPr>
              <w:pStyle w:val="rowtabella0"/>
              <w:jc w:val="center"/>
              <w:rPr>
                <w:color w:val="002060"/>
              </w:rPr>
            </w:pPr>
            <w:r w:rsidRPr="00D473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1BB32"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765A6" w14:textId="77777777" w:rsidR="00D4733A" w:rsidRPr="00D4733A" w:rsidRDefault="00D4733A" w:rsidP="00B85B8F">
            <w:pPr>
              <w:pStyle w:val="rowtabella0"/>
              <w:jc w:val="center"/>
              <w:rPr>
                <w:color w:val="002060"/>
              </w:rPr>
            </w:pPr>
            <w:r w:rsidRPr="00D4733A">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36E24" w14:textId="77777777" w:rsidR="00D4733A" w:rsidRPr="00D4733A" w:rsidRDefault="00D4733A" w:rsidP="00B85B8F">
            <w:pPr>
              <w:pStyle w:val="rowtabella0"/>
              <w:jc w:val="center"/>
              <w:rPr>
                <w:color w:val="002060"/>
              </w:rPr>
            </w:pPr>
            <w:r w:rsidRPr="00D4733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536F1" w14:textId="77777777" w:rsidR="00D4733A" w:rsidRPr="00D4733A" w:rsidRDefault="00D4733A" w:rsidP="00B85B8F">
            <w:pPr>
              <w:pStyle w:val="rowtabella0"/>
              <w:jc w:val="center"/>
              <w:rPr>
                <w:color w:val="002060"/>
              </w:rPr>
            </w:pPr>
            <w:r w:rsidRPr="00D4733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9898E" w14:textId="77777777" w:rsidR="00D4733A" w:rsidRPr="00D4733A" w:rsidRDefault="00D4733A" w:rsidP="00B85B8F">
            <w:pPr>
              <w:pStyle w:val="rowtabella0"/>
              <w:jc w:val="center"/>
              <w:rPr>
                <w:color w:val="002060"/>
              </w:rPr>
            </w:pPr>
            <w:r w:rsidRPr="00D4733A">
              <w:rPr>
                <w:color w:val="002060"/>
              </w:rPr>
              <w:t>0</w:t>
            </w:r>
          </w:p>
        </w:tc>
      </w:tr>
      <w:tr w:rsidR="00D4733A" w:rsidRPr="00D4733A" w14:paraId="4BE230CF"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DC51AA" w14:textId="77777777" w:rsidR="00D4733A" w:rsidRPr="00D4733A" w:rsidRDefault="00D4733A" w:rsidP="00B85B8F">
            <w:pPr>
              <w:pStyle w:val="rowtabella0"/>
              <w:rPr>
                <w:color w:val="002060"/>
              </w:rPr>
            </w:pPr>
            <w:r w:rsidRPr="00D4733A">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5C685" w14:textId="77777777" w:rsidR="00D4733A" w:rsidRPr="00D4733A" w:rsidRDefault="00D4733A" w:rsidP="00B85B8F">
            <w:pPr>
              <w:pStyle w:val="rowtabella0"/>
              <w:jc w:val="center"/>
              <w:rPr>
                <w:color w:val="002060"/>
              </w:rPr>
            </w:pPr>
            <w:r w:rsidRPr="00D4733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D950A"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B675E" w14:textId="77777777" w:rsidR="00D4733A" w:rsidRPr="00D4733A" w:rsidRDefault="00D4733A" w:rsidP="00B85B8F">
            <w:pPr>
              <w:pStyle w:val="rowtabella0"/>
              <w:jc w:val="center"/>
              <w:rPr>
                <w:color w:val="002060"/>
              </w:rPr>
            </w:pPr>
            <w:r w:rsidRPr="00D473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9469C"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690C3" w14:textId="77777777" w:rsidR="00D4733A" w:rsidRPr="00D4733A" w:rsidRDefault="00D4733A" w:rsidP="00B85B8F">
            <w:pPr>
              <w:pStyle w:val="rowtabella0"/>
              <w:jc w:val="center"/>
              <w:rPr>
                <w:color w:val="002060"/>
              </w:rPr>
            </w:pPr>
            <w:r w:rsidRPr="00D473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C4441" w14:textId="77777777" w:rsidR="00D4733A" w:rsidRPr="00D4733A" w:rsidRDefault="00D4733A" w:rsidP="00B85B8F">
            <w:pPr>
              <w:pStyle w:val="rowtabella0"/>
              <w:jc w:val="center"/>
              <w:rPr>
                <w:color w:val="002060"/>
              </w:rPr>
            </w:pPr>
            <w:r w:rsidRPr="00D4733A">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37363" w14:textId="77777777" w:rsidR="00D4733A" w:rsidRPr="00D4733A" w:rsidRDefault="00D4733A" w:rsidP="00B85B8F">
            <w:pPr>
              <w:pStyle w:val="rowtabella0"/>
              <w:jc w:val="center"/>
              <w:rPr>
                <w:color w:val="002060"/>
              </w:rPr>
            </w:pPr>
            <w:r w:rsidRPr="00D4733A">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E8DE2" w14:textId="77777777" w:rsidR="00D4733A" w:rsidRPr="00D4733A" w:rsidRDefault="00D4733A" w:rsidP="00B85B8F">
            <w:pPr>
              <w:pStyle w:val="rowtabella0"/>
              <w:jc w:val="center"/>
              <w:rPr>
                <w:color w:val="002060"/>
              </w:rPr>
            </w:pPr>
            <w:r w:rsidRPr="00D473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5E6C0" w14:textId="77777777" w:rsidR="00D4733A" w:rsidRPr="00D4733A" w:rsidRDefault="00D4733A" w:rsidP="00B85B8F">
            <w:pPr>
              <w:pStyle w:val="rowtabella0"/>
              <w:jc w:val="center"/>
              <w:rPr>
                <w:color w:val="002060"/>
              </w:rPr>
            </w:pPr>
            <w:r w:rsidRPr="00D4733A">
              <w:rPr>
                <w:color w:val="002060"/>
              </w:rPr>
              <w:t>0</w:t>
            </w:r>
          </w:p>
        </w:tc>
      </w:tr>
      <w:tr w:rsidR="00D4733A" w:rsidRPr="00D4733A" w14:paraId="70766B99"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7765F7" w14:textId="77777777" w:rsidR="00D4733A" w:rsidRPr="00D4733A" w:rsidRDefault="00D4733A" w:rsidP="00B85B8F">
            <w:pPr>
              <w:pStyle w:val="rowtabella0"/>
              <w:rPr>
                <w:color w:val="002060"/>
              </w:rPr>
            </w:pPr>
            <w:r w:rsidRPr="00D4733A">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F9CBB" w14:textId="77777777" w:rsidR="00D4733A" w:rsidRPr="00D4733A" w:rsidRDefault="00D4733A" w:rsidP="00B85B8F">
            <w:pPr>
              <w:pStyle w:val="rowtabella0"/>
              <w:jc w:val="center"/>
              <w:rPr>
                <w:color w:val="002060"/>
              </w:rPr>
            </w:pPr>
            <w:r w:rsidRPr="00D4733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C9045"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774D7" w14:textId="77777777" w:rsidR="00D4733A" w:rsidRPr="00D4733A" w:rsidRDefault="00D4733A" w:rsidP="00B85B8F">
            <w:pPr>
              <w:pStyle w:val="rowtabella0"/>
              <w:jc w:val="center"/>
              <w:rPr>
                <w:color w:val="002060"/>
              </w:rPr>
            </w:pPr>
            <w:r w:rsidRPr="00D473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A4AC7"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372A3" w14:textId="77777777" w:rsidR="00D4733A" w:rsidRPr="00D4733A" w:rsidRDefault="00D4733A" w:rsidP="00B85B8F">
            <w:pPr>
              <w:pStyle w:val="rowtabella0"/>
              <w:jc w:val="center"/>
              <w:rPr>
                <w:color w:val="002060"/>
              </w:rPr>
            </w:pPr>
            <w:r w:rsidRPr="00D473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18F7C" w14:textId="77777777" w:rsidR="00D4733A" w:rsidRPr="00D4733A" w:rsidRDefault="00D4733A" w:rsidP="00B85B8F">
            <w:pPr>
              <w:pStyle w:val="rowtabella0"/>
              <w:jc w:val="center"/>
              <w:rPr>
                <w:color w:val="002060"/>
              </w:rPr>
            </w:pPr>
            <w:r w:rsidRPr="00D4733A">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A71B2" w14:textId="77777777" w:rsidR="00D4733A" w:rsidRPr="00D4733A" w:rsidRDefault="00D4733A" w:rsidP="00B85B8F">
            <w:pPr>
              <w:pStyle w:val="rowtabella0"/>
              <w:jc w:val="center"/>
              <w:rPr>
                <w:color w:val="002060"/>
              </w:rPr>
            </w:pPr>
            <w:r w:rsidRPr="00D4733A">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897FF"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C05C7" w14:textId="77777777" w:rsidR="00D4733A" w:rsidRPr="00D4733A" w:rsidRDefault="00D4733A" w:rsidP="00B85B8F">
            <w:pPr>
              <w:pStyle w:val="rowtabella0"/>
              <w:jc w:val="center"/>
              <w:rPr>
                <w:color w:val="002060"/>
              </w:rPr>
            </w:pPr>
            <w:r w:rsidRPr="00D4733A">
              <w:rPr>
                <w:color w:val="002060"/>
              </w:rPr>
              <w:t>0</w:t>
            </w:r>
          </w:p>
        </w:tc>
      </w:tr>
      <w:tr w:rsidR="00D4733A" w:rsidRPr="00D4733A" w14:paraId="0973022A"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0AB14A" w14:textId="77777777" w:rsidR="00D4733A" w:rsidRPr="00D4733A" w:rsidRDefault="00D4733A" w:rsidP="00B85B8F">
            <w:pPr>
              <w:pStyle w:val="rowtabella0"/>
              <w:rPr>
                <w:color w:val="002060"/>
              </w:rPr>
            </w:pPr>
            <w:r w:rsidRPr="00D4733A">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01C27" w14:textId="77777777" w:rsidR="00D4733A" w:rsidRPr="00D4733A" w:rsidRDefault="00D4733A" w:rsidP="00B85B8F">
            <w:pPr>
              <w:pStyle w:val="rowtabella0"/>
              <w:jc w:val="center"/>
              <w:rPr>
                <w:color w:val="002060"/>
              </w:rPr>
            </w:pPr>
            <w:r w:rsidRPr="00D4733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4EDD1"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4491C" w14:textId="77777777" w:rsidR="00D4733A" w:rsidRPr="00D4733A" w:rsidRDefault="00D4733A" w:rsidP="00B85B8F">
            <w:pPr>
              <w:pStyle w:val="rowtabella0"/>
              <w:jc w:val="center"/>
              <w:rPr>
                <w:color w:val="002060"/>
              </w:rPr>
            </w:pPr>
            <w:r w:rsidRPr="00D473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59D61" w14:textId="77777777" w:rsidR="00D4733A" w:rsidRPr="00D4733A" w:rsidRDefault="00D4733A" w:rsidP="00B85B8F">
            <w:pPr>
              <w:pStyle w:val="rowtabella0"/>
              <w:jc w:val="center"/>
              <w:rPr>
                <w:color w:val="002060"/>
              </w:rPr>
            </w:pPr>
            <w:r w:rsidRPr="00D473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33C6D" w14:textId="77777777" w:rsidR="00D4733A" w:rsidRPr="00D4733A" w:rsidRDefault="00D4733A" w:rsidP="00B85B8F">
            <w:pPr>
              <w:pStyle w:val="rowtabella0"/>
              <w:jc w:val="center"/>
              <w:rPr>
                <w:color w:val="002060"/>
              </w:rPr>
            </w:pPr>
            <w:r w:rsidRPr="00D473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1DF32" w14:textId="77777777" w:rsidR="00D4733A" w:rsidRPr="00D4733A" w:rsidRDefault="00D4733A" w:rsidP="00B85B8F">
            <w:pPr>
              <w:pStyle w:val="rowtabella0"/>
              <w:jc w:val="center"/>
              <w:rPr>
                <w:color w:val="002060"/>
              </w:rPr>
            </w:pPr>
            <w:r w:rsidRPr="00D4733A">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C259D" w14:textId="77777777" w:rsidR="00D4733A" w:rsidRPr="00D4733A" w:rsidRDefault="00D4733A" w:rsidP="00B85B8F">
            <w:pPr>
              <w:pStyle w:val="rowtabella0"/>
              <w:jc w:val="center"/>
              <w:rPr>
                <w:color w:val="002060"/>
              </w:rPr>
            </w:pPr>
            <w:r w:rsidRPr="00D4733A">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BF32D"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D0699" w14:textId="77777777" w:rsidR="00D4733A" w:rsidRPr="00D4733A" w:rsidRDefault="00D4733A" w:rsidP="00B85B8F">
            <w:pPr>
              <w:pStyle w:val="rowtabella0"/>
              <w:jc w:val="center"/>
              <w:rPr>
                <w:color w:val="002060"/>
              </w:rPr>
            </w:pPr>
            <w:r w:rsidRPr="00D4733A">
              <w:rPr>
                <w:color w:val="002060"/>
              </w:rPr>
              <w:t>0</w:t>
            </w:r>
          </w:p>
        </w:tc>
      </w:tr>
      <w:tr w:rsidR="00D4733A" w:rsidRPr="00D4733A" w14:paraId="0118360D"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26ABEC" w14:textId="77777777" w:rsidR="00D4733A" w:rsidRPr="00D4733A" w:rsidRDefault="00D4733A" w:rsidP="00B85B8F">
            <w:pPr>
              <w:pStyle w:val="rowtabella0"/>
              <w:rPr>
                <w:color w:val="002060"/>
              </w:rPr>
            </w:pPr>
            <w:r w:rsidRPr="00D4733A">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E4C16"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9A92E"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C249A" w14:textId="77777777" w:rsidR="00D4733A" w:rsidRPr="00D4733A" w:rsidRDefault="00D4733A" w:rsidP="00B85B8F">
            <w:pPr>
              <w:pStyle w:val="rowtabella0"/>
              <w:jc w:val="center"/>
              <w:rPr>
                <w:color w:val="002060"/>
              </w:rPr>
            </w:pPr>
            <w:r w:rsidRPr="00D473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4E815"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85A0D" w14:textId="77777777" w:rsidR="00D4733A" w:rsidRPr="00D4733A" w:rsidRDefault="00D4733A" w:rsidP="00B85B8F">
            <w:pPr>
              <w:pStyle w:val="rowtabella0"/>
              <w:jc w:val="center"/>
              <w:rPr>
                <w:color w:val="002060"/>
              </w:rPr>
            </w:pPr>
            <w:r w:rsidRPr="00D473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38F31" w14:textId="77777777" w:rsidR="00D4733A" w:rsidRPr="00D4733A" w:rsidRDefault="00D4733A" w:rsidP="00B85B8F">
            <w:pPr>
              <w:pStyle w:val="rowtabella0"/>
              <w:jc w:val="center"/>
              <w:rPr>
                <w:color w:val="002060"/>
              </w:rPr>
            </w:pPr>
            <w:r w:rsidRPr="00D4733A">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94F45" w14:textId="77777777" w:rsidR="00D4733A" w:rsidRPr="00D4733A" w:rsidRDefault="00D4733A" w:rsidP="00B85B8F">
            <w:pPr>
              <w:pStyle w:val="rowtabella0"/>
              <w:jc w:val="center"/>
              <w:rPr>
                <w:color w:val="002060"/>
              </w:rPr>
            </w:pPr>
            <w:r w:rsidRPr="00D4733A">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30FAA" w14:textId="77777777" w:rsidR="00D4733A" w:rsidRPr="00D4733A" w:rsidRDefault="00D4733A" w:rsidP="00B85B8F">
            <w:pPr>
              <w:pStyle w:val="rowtabella0"/>
              <w:jc w:val="center"/>
              <w:rPr>
                <w:color w:val="002060"/>
              </w:rPr>
            </w:pPr>
            <w:r w:rsidRPr="00D473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CC180" w14:textId="77777777" w:rsidR="00D4733A" w:rsidRPr="00D4733A" w:rsidRDefault="00D4733A" w:rsidP="00B85B8F">
            <w:pPr>
              <w:pStyle w:val="rowtabella0"/>
              <w:jc w:val="center"/>
              <w:rPr>
                <w:color w:val="002060"/>
              </w:rPr>
            </w:pPr>
            <w:r w:rsidRPr="00D4733A">
              <w:rPr>
                <w:color w:val="002060"/>
              </w:rPr>
              <w:t>0</w:t>
            </w:r>
          </w:p>
        </w:tc>
      </w:tr>
      <w:tr w:rsidR="00D4733A" w:rsidRPr="00D4733A" w14:paraId="42084400"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DE4F71" w14:textId="77777777" w:rsidR="00D4733A" w:rsidRPr="00D4733A" w:rsidRDefault="00D4733A" w:rsidP="00B85B8F">
            <w:pPr>
              <w:pStyle w:val="rowtabella0"/>
              <w:rPr>
                <w:color w:val="002060"/>
              </w:rPr>
            </w:pPr>
            <w:r w:rsidRPr="00D4733A">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A56CE"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0D704"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5A32A" w14:textId="77777777" w:rsidR="00D4733A" w:rsidRPr="00D4733A" w:rsidRDefault="00D4733A" w:rsidP="00B85B8F">
            <w:pPr>
              <w:pStyle w:val="rowtabella0"/>
              <w:jc w:val="center"/>
              <w:rPr>
                <w:color w:val="002060"/>
              </w:rPr>
            </w:pPr>
            <w:r w:rsidRPr="00D473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130F0"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F4740" w14:textId="77777777" w:rsidR="00D4733A" w:rsidRPr="00D4733A" w:rsidRDefault="00D4733A" w:rsidP="00B85B8F">
            <w:pPr>
              <w:pStyle w:val="rowtabella0"/>
              <w:jc w:val="center"/>
              <w:rPr>
                <w:color w:val="002060"/>
              </w:rPr>
            </w:pPr>
            <w:r w:rsidRPr="00D473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D277D" w14:textId="77777777" w:rsidR="00D4733A" w:rsidRPr="00D4733A" w:rsidRDefault="00D4733A" w:rsidP="00B85B8F">
            <w:pPr>
              <w:pStyle w:val="rowtabella0"/>
              <w:jc w:val="center"/>
              <w:rPr>
                <w:color w:val="002060"/>
              </w:rPr>
            </w:pPr>
            <w:r w:rsidRPr="00D4733A">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09397" w14:textId="77777777" w:rsidR="00D4733A" w:rsidRPr="00D4733A" w:rsidRDefault="00D4733A" w:rsidP="00B85B8F">
            <w:pPr>
              <w:pStyle w:val="rowtabella0"/>
              <w:jc w:val="center"/>
              <w:rPr>
                <w:color w:val="002060"/>
              </w:rPr>
            </w:pPr>
            <w:r w:rsidRPr="00D4733A">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AF600" w14:textId="77777777" w:rsidR="00D4733A" w:rsidRPr="00D4733A" w:rsidRDefault="00D4733A" w:rsidP="00B85B8F">
            <w:pPr>
              <w:pStyle w:val="rowtabella0"/>
              <w:jc w:val="center"/>
              <w:rPr>
                <w:color w:val="002060"/>
              </w:rPr>
            </w:pPr>
            <w:r w:rsidRPr="00D4733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C384B" w14:textId="77777777" w:rsidR="00D4733A" w:rsidRPr="00D4733A" w:rsidRDefault="00D4733A" w:rsidP="00B85B8F">
            <w:pPr>
              <w:pStyle w:val="rowtabella0"/>
              <w:jc w:val="center"/>
              <w:rPr>
                <w:color w:val="002060"/>
              </w:rPr>
            </w:pPr>
            <w:r w:rsidRPr="00D4733A">
              <w:rPr>
                <w:color w:val="002060"/>
              </w:rPr>
              <w:t>0</w:t>
            </w:r>
          </w:p>
        </w:tc>
      </w:tr>
      <w:tr w:rsidR="00D4733A" w:rsidRPr="00D4733A" w14:paraId="0FA2BE1B"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259B07" w14:textId="77777777" w:rsidR="00D4733A" w:rsidRPr="00D4733A" w:rsidRDefault="00D4733A" w:rsidP="00B85B8F">
            <w:pPr>
              <w:pStyle w:val="rowtabella0"/>
              <w:rPr>
                <w:color w:val="002060"/>
              </w:rPr>
            </w:pPr>
            <w:r w:rsidRPr="00D4733A">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92C05" w14:textId="77777777" w:rsidR="00D4733A" w:rsidRPr="00D4733A" w:rsidRDefault="00D4733A" w:rsidP="00B85B8F">
            <w:pPr>
              <w:pStyle w:val="rowtabella0"/>
              <w:jc w:val="center"/>
              <w:rPr>
                <w:color w:val="002060"/>
              </w:rPr>
            </w:pPr>
            <w:r w:rsidRPr="00D473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A7270"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51C7D" w14:textId="77777777" w:rsidR="00D4733A" w:rsidRPr="00D4733A" w:rsidRDefault="00D4733A" w:rsidP="00B85B8F">
            <w:pPr>
              <w:pStyle w:val="rowtabella0"/>
              <w:jc w:val="center"/>
              <w:rPr>
                <w:color w:val="002060"/>
              </w:rPr>
            </w:pPr>
            <w:r w:rsidRPr="00D473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2AD2C"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A2895" w14:textId="77777777" w:rsidR="00D4733A" w:rsidRPr="00D4733A" w:rsidRDefault="00D4733A" w:rsidP="00B85B8F">
            <w:pPr>
              <w:pStyle w:val="rowtabella0"/>
              <w:jc w:val="center"/>
              <w:rPr>
                <w:color w:val="002060"/>
              </w:rPr>
            </w:pPr>
            <w:r w:rsidRPr="00D473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3AD6D" w14:textId="77777777" w:rsidR="00D4733A" w:rsidRPr="00D4733A" w:rsidRDefault="00D4733A" w:rsidP="00B85B8F">
            <w:pPr>
              <w:pStyle w:val="rowtabella0"/>
              <w:jc w:val="center"/>
              <w:rPr>
                <w:color w:val="002060"/>
              </w:rPr>
            </w:pPr>
            <w:r w:rsidRPr="00D4733A">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10B83" w14:textId="77777777" w:rsidR="00D4733A" w:rsidRPr="00D4733A" w:rsidRDefault="00D4733A" w:rsidP="00B85B8F">
            <w:pPr>
              <w:pStyle w:val="rowtabella0"/>
              <w:jc w:val="center"/>
              <w:rPr>
                <w:color w:val="002060"/>
              </w:rPr>
            </w:pPr>
            <w:r w:rsidRPr="00D4733A">
              <w:rPr>
                <w:color w:val="002060"/>
              </w:rPr>
              <w:t>130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35D0E" w14:textId="77777777" w:rsidR="00D4733A" w:rsidRPr="00D4733A" w:rsidRDefault="00D4733A" w:rsidP="00B85B8F">
            <w:pPr>
              <w:pStyle w:val="rowtabella0"/>
              <w:jc w:val="center"/>
              <w:rPr>
                <w:color w:val="002060"/>
              </w:rPr>
            </w:pPr>
            <w:r w:rsidRPr="00D4733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5D255" w14:textId="77777777" w:rsidR="00D4733A" w:rsidRPr="00D4733A" w:rsidRDefault="00D4733A" w:rsidP="00B85B8F">
            <w:pPr>
              <w:pStyle w:val="rowtabella0"/>
              <w:jc w:val="center"/>
              <w:rPr>
                <w:color w:val="002060"/>
              </w:rPr>
            </w:pPr>
            <w:r w:rsidRPr="00D4733A">
              <w:rPr>
                <w:color w:val="002060"/>
              </w:rPr>
              <w:t>0</w:t>
            </w:r>
          </w:p>
        </w:tc>
      </w:tr>
      <w:tr w:rsidR="00D4733A" w:rsidRPr="00D4733A" w14:paraId="3B181B2A"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63C043" w14:textId="77777777" w:rsidR="00D4733A" w:rsidRPr="00D4733A" w:rsidRDefault="00D4733A" w:rsidP="00B85B8F">
            <w:pPr>
              <w:pStyle w:val="rowtabella0"/>
              <w:rPr>
                <w:color w:val="002060"/>
              </w:rPr>
            </w:pPr>
            <w:r w:rsidRPr="00D4733A">
              <w:rPr>
                <w:color w:val="002060"/>
              </w:rPr>
              <w:t>VISSO-ALTONERA CALCIO1970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3BBDC" w14:textId="77777777" w:rsidR="00D4733A" w:rsidRPr="00D4733A" w:rsidRDefault="00D4733A" w:rsidP="00B85B8F">
            <w:pPr>
              <w:pStyle w:val="rowtabella0"/>
              <w:jc w:val="center"/>
              <w:rPr>
                <w:color w:val="002060"/>
              </w:rPr>
            </w:pPr>
            <w:r w:rsidRPr="00D473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AA197"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60050" w14:textId="77777777" w:rsidR="00D4733A" w:rsidRPr="00D4733A" w:rsidRDefault="00D4733A" w:rsidP="00B85B8F">
            <w:pPr>
              <w:pStyle w:val="rowtabella0"/>
              <w:jc w:val="center"/>
              <w:rPr>
                <w:color w:val="002060"/>
              </w:rPr>
            </w:pPr>
            <w:r w:rsidRPr="00D473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6CA77"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2030F" w14:textId="77777777" w:rsidR="00D4733A" w:rsidRPr="00D4733A" w:rsidRDefault="00D4733A" w:rsidP="00B85B8F">
            <w:pPr>
              <w:pStyle w:val="rowtabella0"/>
              <w:jc w:val="center"/>
              <w:rPr>
                <w:color w:val="002060"/>
              </w:rPr>
            </w:pPr>
            <w:r w:rsidRPr="00D473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C2965" w14:textId="77777777" w:rsidR="00D4733A" w:rsidRPr="00D4733A" w:rsidRDefault="00D4733A" w:rsidP="00B85B8F">
            <w:pPr>
              <w:pStyle w:val="rowtabella0"/>
              <w:jc w:val="center"/>
              <w:rPr>
                <w:color w:val="002060"/>
              </w:rPr>
            </w:pPr>
            <w:r w:rsidRPr="00D4733A">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CE473" w14:textId="77777777" w:rsidR="00D4733A" w:rsidRPr="00D4733A" w:rsidRDefault="00D4733A" w:rsidP="00B85B8F">
            <w:pPr>
              <w:pStyle w:val="rowtabella0"/>
              <w:jc w:val="center"/>
              <w:rPr>
                <w:color w:val="002060"/>
              </w:rPr>
            </w:pPr>
            <w:r w:rsidRPr="00D4733A">
              <w:rPr>
                <w:color w:val="002060"/>
              </w:rPr>
              <w:t>149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50B08" w14:textId="77777777" w:rsidR="00D4733A" w:rsidRPr="00D4733A" w:rsidRDefault="00D4733A" w:rsidP="00B85B8F">
            <w:pPr>
              <w:pStyle w:val="rowtabella0"/>
              <w:jc w:val="center"/>
              <w:rPr>
                <w:color w:val="002060"/>
              </w:rPr>
            </w:pPr>
            <w:r w:rsidRPr="00D4733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52A64" w14:textId="77777777" w:rsidR="00D4733A" w:rsidRPr="00D4733A" w:rsidRDefault="00D4733A" w:rsidP="00B85B8F">
            <w:pPr>
              <w:pStyle w:val="rowtabella0"/>
              <w:jc w:val="center"/>
              <w:rPr>
                <w:color w:val="002060"/>
              </w:rPr>
            </w:pPr>
            <w:r w:rsidRPr="00D4733A">
              <w:rPr>
                <w:color w:val="002060"/>
              </w:rPr>
              <w:t>0</w:t>
            </w:r>
          </w:p>
        </w:tc>
      </w:tr>
      <w:tr w:rsidR="00D4733A" w:rsidRPr="00D4733A" w14:paraId="4B645EA0" w14:textId="77777777" w:rsidTr="00B85B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D6F61F" w14:textId="77777777" w:rsidR="00D4733A" w:rsidRPr="00D4733A" w:rsidRDefault="00D4733A" w:rsidP="00B85B8F">
            <w:pPr>
              <w:pStyle w:val="rowtabella0"/>
              <w:rPr>
                <w:color w:val="002060"/>
              </w:rPr>
            </w:pPr>
            <w:r w:rsidRPr="00D4733A">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CD144" w14:textId="77777777" w:rsidR="00D4733A" w:rsidRPr="00D4733A" w:rsidRDefault="00D4733A" w:rsidP="00B85B8F">
            <w:pPr>
              <w:pStyle w:val="rowtabella0"/>
              <w:jc w:val="center"/>
              <w:rPr>
                <w:color w:val="002060"/>
              </w:rPr>
            </w:pPr>
            <w:r w:rsidRPr="00D473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4D48D"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AFD90"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E5D12"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55AA0" w14:textId="77777777" w:rsidR="00D4733A" w:rsidRPr="00D4733A" w:rsidRDefault="00D4733A" w:rsidP="00B85B8F">
            <w:pPr>
              <w:pStyle w:val="rowtabella0"/>
              <w:jc w:val="center"/>
              <w:rPr>
                <w:color w:val="002060"/>
              </w:rPr>
            </w:pPr>
            <w:r w:rsidRPr="00D473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272EE" w14:textId="77777777" w:rsidR="00D4733A" w:rsidRPr="00D4733A" w:rsidRDefault="00D4733A" w:rsidP="00B85B8F">
            <w:pPr>
              <w:pStyle w:val="rowtabella0"/>
              <w:jc w:val="center"/>
              <w:rPr>
                <w:color w:val="002060"/>
              </w:rPr>
            </w:pPr>
            <w:r w:rsidRPr="00D4733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00740" w14:textId="77777777" w:rsidR="00D4733A" w:rsidRPr="00D4733A" w:rsidRDefault="00D4733A" w:rsidP="00B85B8F">
            <w:pPr>
              <w:pStyle w:val="rowtabella0"/>
              <w:jc w:val="center"/>
              <w:rPr>
                <w:color w:val="002060"/>
              </w:rPr>
            </w:pPr>
            <w:r w:rsidRPr="00D4733A">
              <w:rPr>
                <w:color w:val="002060"/>
              </w:rPr>
              <w:t>133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30695" w14:textId="77777777" w:rsidR="00D4733A" w:rsidRPr="00D4733A" w:rsidRDefault="00D4733A" w:rsidP="00B85B8F">
            <w:pPr>
              <w:pStyle w:val="rowtabella0"/>
              <w:jc w:val="center"/>
              <w:rPr>
                <w:color w:val="002060"/>
              </w:rPr>
            </w:pPr>
            <w:r w:rsidRPr="00D4733A">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03DEC" w14:textId="77777777" w:rsidR="00D4733A" w:rsidRPr="00D4733A" w:rsidRDefault="00D4733A" w:rsidP="00B85B8F">
            <w:pPr>
              <w:pStyle w:val="rowtabella0"/>
              <w:jc w:val="center"/>
              <w:rPr>
                <w:color w:val="002060"/>
              </w:rPr>
            </w:pPr>
            <w:r w:rsidRPr="00D4733A">
              <w:rPr>
                <w:color w:val="002060"/>
              </w:rPr>
              <w:t>0</w:t>
            </w:r>
          </w:p>
        </w:tc>
      </w:tr>
    </w:tbl>
    <w:p w14:paraId="648EFC6F" w14:textId="77777777" w:rsidR="00D4733A" w:rsidRPr="00D4733A" w:rsidRDefault="00D4733A" w:rsidP="00D4733A">
      <w:pPr>
        <w:pStyle w:val="breakline"/>
        <w:rPr>
          <w:rFonts w:eastAsiaTheme="minorEastAsia"/>
          <w:color w:val="002060"/>
        </w:rPr>
      </w:pPr>
    </w:p>
    <w:p w14:paraId="5C772622" w14:textId="77777777" w:rsidR="00D4733A" w:rsidRPr="00D4733A" w:rsidRDefault="00D4733A" w:rsidP="00D4733A">
      <w:pPr>
        <w:pStyle w:val="breakline"/>
        <w:rPr>
          <w:color w:val="002060"/>
        </w:rPr>
      </w:pPr>
    </w:p>
    <w:p w14:paraId="61FED133" w14:textId="77777777" w:rsidR="00D4733A" w:rsidRPr="00D4733A" w:rsidRDefault="00D4733A" w:rsidP="00D4733A">
      <w:pPr>
        <w:pStyle w:val="sottotitolocampionato10"/>
        <w:rPr>
          <w:color w:val="002060"/>
        </w:rPr>
      </w:pPr>
      <w:r w:rsidRPr="00D4733A">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733A" w:rsidRPr="00D4733A" w14:paraId="77C78CBE" w14:textId="77777777" w:rsidTr="00B85B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C6C1F" w14:textId="77777777" w:rsidR="00D4733A" w:rsidRPr="00D4733A" w:rsidRDefault="00D4733A" w:rsidP="00B85B8F">
            <w:pPr>
              <w:pStyle w:val="headertabella0"/>
              <w:rPr>
                <w:color w:val="002060"/>
              </w:rPr>
            </w:pPr>
            <w:r w:rsidRPr="00D473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C8586" w14:textId="77777777" w:rsidR="00D4733A" w:rsidRPr="00D4733A" w:rsidRDefault="00D4733A" w:rsidP="00B85B8F">
            <w:pPr>
              <w:pStyle w:val="headertabella0"/>
              <w:rPr>
                <w:color w:val="002060"/>
              </w:rPr>
            </w:pPr>
            <w:r w:rsidRPr="00D473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B6295" w14:textId="77777777" w:rsidR="00D4733A" w:rsidRPr="00D4733A" w:rsidRDefault="00D4733A" w:rsidP="00B85B8F">
            <w:pPr>
              <w:pStyle w:val="headertabella0"/>
              <w:rPr>
                <w:color w:val="002060"/>
              </w:rPr>
            </w:pPr>
            <w:r w:rsidRPr="00D473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1E68A" w14:textId="77777777" w:rsidR="00D4733A" w:rsidRPr="00D4733A" w:rsidRDefault="00D4733A" w:rsidP="00B85B8F">
            <w:pPr>
              <w:pStyle w:val="headertabella0"/>
              <w:rPr>
                <w:color w:val="002060"/>
              </w:rPr>
            </w:pPr>
            <w:r w:rsidRPr="00D473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611FF" w14:textId="77777777" w:rsidR="00D4733A" w:rsidRPr="00D4733A" w:rsidRDefault="00D4733A" w:rsidP="00B85B8F">
            <w:pPr>
              <w:pStyle w:val="headertabella0"/>
              <w:rPr>
                <w:color w:val="002060"/>
              </w:rPr>
            </w:pPr>
            <w:r w:rsidRPr="00D473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D69FC" w14:textId="77777777" w:rsidR="00D4733A" w:rsidRPr="00D4733A" w:rsidRDefault="00D4733A" w:rsidP="00B85B8F">
            <w:pPr>
              <w:pStyle w:val="headertabella0"/>
              <w:rPr>
                <w:color w:val="002060"/>
              </w:rPr>
            </w:pPr>
            <w:r w:rsidRPr="00D473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7B640" w14:textId="77777777" w:rsidR="00D4733A" w:rsidRPr="00D4733A" w:rsidRDefault="00D4733A" w:rsidP="00B85B8F">
            <w:pPr>
              <w:pStyle w:val="headertabella0"/>
              <w:rPr>
                <w:color w:val="002060"/>
              </w:rPr>
            </w:pPr>
            <w:r w:rsidRPr="00D473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77696" w14:textId="77777777" w:rsidR="00D4733A" w:rsidRPr="00D4733A" w:rsidRDefault="00D4733A" w:rsidP="00B85B8F">
            <w:pPr>
              <w:pStyle w:val="headertabella0"/>
              <w:rPr>
                <w:color w:val="002060"/>
              </w:rPr>
            </w:pPr>
            <w:r w:rsidRPr="00D473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D4152" w14:textId="77777777" w:rsidR="00D4733A" w:rsidRPr="00D4733A" w:rsidRDefault="00D4733A" w:rsidP="00B85B8F">
            <w:pPr>
              <w:pStyle w:val="headertabella0"/>
              <w:rPr>
                <w:color w:val="002060"/>
              </w:rPr>
            </w:pPr>
            <w:r w:rsidRPr="00D473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F9EB0" w14:textId="77777777" w:rsidR="00D4733A" w:rsidRPr="00D4733A" w:rsidRDefault="00D4733A" w:rsidP="00B85B8F">
            <w:pPr>
              <w:pStyle w:val="headertabella0"/>
              <w:rPr>
                <w:color w:val="002060"/>
              </w:rPr>
            </w:pPr>
            <w:r w:rsidRPr="00D4733A">
              <w:rPr>
                <w:color w:val="002060"/>
              </w:rPr>
              <w:t>PE</w:t>
            </w:r>
          </w:p>
        </w:tc>
      </w:tr>
      <w:tr w:rsidR="00D4733A" w:rsidRPr="00D4733A" w14:paraId="7ADB6B5F" w14:textId="77777777" w:rsidTr="00B85B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6F47D0" w14:textId="77777777" w:rsidR="00D4733A" w:rsidRPr="00D4733A" w:rsidRDefault="00D4733A" w:rsidP="00B85B8F">
            <w:pPr>
              <w:pStyle w:val="rowtabella0"/>
              <w:rPr>
                <w:color w:val="002060"/>
                <w:lang w:val="en-US"/>
              </w:rPr>
            </w:pPr>
            <w:r w:rsidRPr="00D4733A">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2DAE4" w14:textId="77777777" w:rsidR="00D4733A" w:rsidRPr="00D4733A" w:rsidRDefault="00D4733A" w:rsidP="00B85B8F">
            <w:pPr>
              <w:pStyle w:val="rowtabella0"/>
              <w:jc w:val="center"/>
              <w:rPr>
                <w:color w:val="002060"/>
              </w:rPr>
            </w:pPr>
            <w:r w:rsidRPr="00D4733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43EFC"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12197" w14:textId="77777777" w:rsidR="00D4733A" w:rsidRPr="00D4733A" w:rsidRDefault="00D4733A" w:rsidP="00B85B8F">
            <w:pPr>
              <w:pStyle w:val="rowtabella0"/>
              <w:jc w:val="center"/>
              <w:rPr>
                <w:color w:val="002060"/>
              </w:rPr>
            </w:pPr>
            <w:r w:rsidRPr="00D473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261BE"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C7F3A"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9BFAC" w14:textId="77777777" w:rsidR="00D4733A" w:rsidRPr="00D4733A" w:rsidRDefault="00D4733A" w:rsidP="00B85B8F">
            <w:pPr>
              <w:pStyle w:val="rowtabella0"/>
              <w:jc w:val="center"/>
              <w:rPr>
                <w:color w:val="002060"/>
              </w:rPr>
            </w:pPr>
            <w:r w:rsidRPr="00D4733A">
              <w:rPr>
                <w:color w:val="002060"/>
              </w:rPr>
              <w:t>146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AD6AB" w14:textId="77777777" w:rsidR="00D4733A" w:rsidRPr="00D4733A" w:rsidRDefault="00D4733A" w:rsidP="00B85B8F">
            <w:pPr>
              <w:pStyle w:val="rowtabella0"/>
              <w:jc w:val="center"/>
              <w:rPr>
                <w:color w:val="002060"/>
              </w:rPr>
            </w:pPr>
            <w:r w:rsidRPr="00D4733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A25E7" w14:textId="77777777" w:rsidR="00D4733A" w:rsidRPr="00D4733A" w:rsidRDefault="00D4733A" w:rsidP="00B85B8F">
            <w:pPr>
              <w:pStyle w:val="rowtabella0"/>
              <w:jc w:val="center"/>
              <w:rPr>
                <w:color w:val="002060"/>
              </w:rPr>
            </w:pPr>
            <w:r w:rsidRPr="00D4733A">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CE935" w14:textId="77777777" w:rsidR="00D4733A" w:rsidRPr="00D4733A" w:rsidRDefault="00D4733A" w:rsidP="00B85B8F">
            <w:pPr>
              <w:pStyle w:val="rowtabella0"/>
              <w:jc w:val="center"/>
              <w:rPr>
                <w:color w:val="002060"/>
              </w:rPr>
            </w:pPr>
            <w:r w:rsidRPr="00D4733A">
              <w:rPr>
                <w:color w:val="002060"/>
              </w:rPr>
              <w:t>0</w:t>
            </w:r>
          </w:p>
        </w:tc>
      </w:tr>
      <w:tr w:rsidR="00D4733A" w:rsidRPr="00D4733A" w14:paraId="1D87584F"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B3028A" w14:textId="77777777" w:rsidR="00D4733A" w:rsidRPr="00D4733A" w:rsidRDefault="00D4733A" w:rsidP="00B85B8F">
            <w:pPr>
              <w:pStyle w:val="rowtabella0"/>
              <w:rPr>
                <w:color w:val="002060"/>
              </w:rPr>
            </w:pPr>
            <w:r w:rsidRPr="00D4733A">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538AE" w14:textId="77777777" w:rsidR="00D4733A" w:rsidRPr="00D4733A" w:rsidRDefault="00D4733A" w:rsidP="00B85B8F">
            <w:pPr>
              <w:pStyle w:val="rowtabella0"/>
              <w:jc w:val="center"/>
              <w:rPr>
                <w:color w:val="002060"/>
              </w:rPr>
            </w:pPr>
            <w:r w:rsidRPr="00D4733A">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C4F2A"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5E3EF" w14:textId="77777777" w:rsidR="00D4733A" w:rsidRPr="00D4733A" w:rsidRDefault="00D4733A" w:rsidP="00B85B8F">
            <w:pPr>
              <w:pStyle w:val="rowtabella0"/>
              <w:jc w:val="center"/>
              <w:rPr>
                <w:color w:val="002060"/>
              </w:rPr>
            </w:pPr>
            <w:r w:rsidRPr="00D473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63452"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2083B" w14:textId="77777777" w:rsidR="00D4733A" w:rsidRPr="00D4733A" w:rsidRDefault="00D4733A" w:rsidP="00B85B8F">
            <w:pPr>
              <w:pStyle w:val="rowtabella0"/>
              <w:jc w:val="center"/>
              <w:rPr>
                <w:color w:val="002060"/>
              </w:rPr>
            </w:pPr>
            <w:r w:rsidRPr="00D473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27C20" w14:textId="77777777" w:rsidR="00D4733A" w:rsidRPr="00D4733A" w:rsidRDefault="00D4733A" w:rsidP="00B85B8F">
            <w:pPr>
              <w:pStyle w:val="rowtabella0"/>
              <w:jc w:val="center"/>
              <w:rPr>
                <w:color w:val="002060"/>
              </w:rPr>
            </w:pPr>
            <w:r w:rsidRPr="00D4733A">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0B669" w14:textId="77777777" w:rsidR="00D4733A" w:rsidRPr="00D4733A" w:rsidRDefault="00D4733A" w:rsidP="00B85B8F">
            <w:pPr>
              <w:pStyle w:val="rowtabella0"/>
              <w:jc w:val="center"/>
              <w:rPr>
                <w:color w:val="002060"/>
              </w:rPr>
            </w:pPr>
            <w:r w:rsidRPr="00D4733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2AB5E" w14:textId="77777777" w:rsidR="00D4733A" w:rsidRPr="00D4733A" w:rsidRDefault="00D4733A" w:rsidP="00B85B8F">
            <w:pPr>
              <w:pStyle w:val="rowtabella0"/>
              <w:jc w:val="center"/>
              <w:rPr>
                <w:color w:val="002060"/>
              </w:rPr>
            </w:pPr>
            <w:r w:rsidRPr="00D4733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50B18" w14:textId="77777777" w:rsidR="00D4733A" w:rsidRPr="00D4733A" w:rsidRDefault="00D4733A" w:rsidP="00B85B8F">
            <w:pPr>
              <w:pStyle w:val="rowtabella0"/>
              <w:jc w:val="center"/>
              <w:rPr>
                <w:color w:val="002060"/>
              </w:rPr>
            </w:pPr>
            <w:r w:rsidRPr="00D4733A">
              <w:rPr>
                <w:color w:val="002060"/>
              </w:rPr>
              <w:t>0</w:t>
            </w:r>
          </w:p>
        </w:tc>
      </w:tr>
      <w:tr w:rsidR="00D4733A" w:rsidRPr="00D4733A" w14:paraId="66B17D61"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539834" w14:textId="77777777" w:rsidR="00D4733A" w:rsidRPr="00D4733A" w:rsidRDefault="00D4733A" w:rsidP="00B85B8F">
            <w:pPr>
              <w:pStyle w:val="rowtabella0"/>
              <w:rPr>
                <w:color w:val="002060"/>
              </w:rPr>
            </w:pPr>
            <w:r w:rsidRPr="00D4733A">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2E3FF" w14:textId="77777777" w:rsidR="00D4733A" w:rsidRPr="00D4733A" w:rsidRDefault="00D4733A" w:rsidP="00B85B8F">
            <w:pPr>
              <w:pStyle w:val="rowtabella0"/>
              <w:jc w:val="center"/>
              <w:rPr>
                <w:color w:val="002060"/>
              </w:rPr>
            </w:pPr>
            <w:r w:rsidRPr="00D4733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19710"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D0A17" w14:textId="77777777" w:rsidR="00D4733A" w:rsidRPr="00D4733A" w:rsidRDefault="00D4733A" w:rsidP="00B85B8F">
            <w:pPr>
              <w:pStyle w:val="rowtabella0"/>
              <w:jc w:val="center"/>
              <w:rPr>
                <w:color w:val="002060"/>
              </w:rPr>
            </w:pPr>
            <w:r w:rsidRPr="00D473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906EB"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B5B2A" w14:textId="77777777" w:rsidR="00D4733A" w:rsidRPr="00D4733A" w:rsidRDefault="00D4733A" w:rsidP="00B85B8F">
            <w:pPr>
              <w:pStyle w:val="rowtabella0"/>
              <w:jc w:val="center"/>
              <w:rPr>
                <w:color w:val="002060"/>
              </w:rPr>
            </w:pPr>
            <w:r w:rsidRPr="00D473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4FC0C" w14:textId="77777777" w:rsidR="00D4733A" w:rsidRPr="00D4733A" w:rsidRDefault="00D4733A" w:rsidP="00B85B8F">
            <w:pPr>
              <w:pStyle w:val="rowtabella0"/>
              <w:jc w:val="center"/>
              <w:rPr>
                <w:color w:val="002060"/>
              </w:rPr>
            </w:pPr>
            <w:r w:rsidRPr="00D4733A">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6557E" w14:textId="77777777" w:rsidR="00D4733A" w:rsidRPr="00D4733A" w:rsidRDefault="00D4733A" w:rsidP="00B85B8F">
            <w:pPr>
              <w:pStyle w:val="rowtabella0"/>
              <w:jc w:val="center"/>
              <w:rPr>
                <w:color w:val="002060"/>
              </w:rPr>
            </w:pPr>
            <w:r w:rsidRPr="00D4733A">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A8370" w14:textId="77777777" w:rsidR="00D4733A" w:rsidRPr="00D4733A" w:rsidRDefault="00D4733A" w:rsidP="00B85B8F">
            <w:pPr>
              <w:pStyle w:val="rowtabella0"/>
              <w:jc w:val="center"/>
              <w:rPr>
                <w:color w:val="002060"/>
              </w:rPr>
            </w:pPr>
            <w:r w:rsidRPr="00D473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1302A" w14:textId="77777777" w:rsidR="00D4733A" w:rsidRPr="00D4733A" w:rsidRDefault="00D4733A" w:rsidP="00B85B8F">
            <w:pPr>
              <w:pStyle w:val="rowtabella0"/>
              <w:jc w:val="center"/>
              <w:rPr>
                <w:color w:val="002060"/>
              </w:rPr>
            </w:pPr>
            <w:r w:rsidRPr="00D4733A">
              <w:rPr>
                <w:color w:val="002060"/>
              </w:rPr>
              <w:t>0</w:t>
            </w:r>
          </w:p>
        </w:tc>
      </w:tr>
      <w:tr w:rsidR="00D4733A" w:rsidRPr="00D4733A" w14:paraId="64C0B29F"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23EAB0" w14:textId="77777777" w:rsidR="00D4733A" w:rsidRPr="00D4733A" w:rsidRDefault="00D4733A" w:rsidP="00B85B8F">
            <w:pPr>
              <w:pStyle w:val="rowtabella0"/>
              <w:rPr>
                <w:color w:val="002060"/>
              </w:rPr>
            </w:pPr>
            <w:r w:rsidRPr="00D4733A">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F2811" w14:textId="77777777" w:rsidR="00D4733A" w:rsidRPr="00D4733A" w:rsidRDefault="00D4733A" w:rsidP="00B85B8F">
            <w:pPr>
              <w:pStyle w:val="rowtabella0"/>
              <w:jc w:val="center"/>
              <w:rPr>
                <w:color w:val="002060"/>
              </w:rPr>
            </w:pPr>
            <w:r w:rsidRPr="00D473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114FA"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E9DF4" w14:textId="77777777" w:rsidR="00D4733A" w:rsidRPr="00D4733A" w:rsidRDefault="00D4733A" w:rsidP="00B85B8F">
            <w:pPr>
              <w:pStyle w:val="rowtabella0"/>
              <w:jc w:val="center"/>
              <w:rPr>
                <w:color w:val="002060"/>
              </w:rPr>
            </w:pPr>
            <w:r w:rsidRPr="00D473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E5908"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A5503" w14:textId="77777777" w:rsidR="00D4733A" w:rsidRPr="00D4733A" w:rsidRDefault="00D4733A" w:rsidP="00B85B8F">
            <w:pPr>
              <w:pStyle w:val="rowtabella0"/>
              <w:jc w:val="center"/>
              <w:rPr>
                <w:color w:val="002060"/>
              </w:rPr>
            </w:pPr>
            <w:r w:rsidRPr="00D473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C040B" w14:textId="77777777" w:rsidR="00D4733A" w:rsidRPr="00D4733A" w:rsidRDefault="00D4733A" w:rsidP="00B85B8F">
            <w:pPr>
              <w:pStyle w:val="rowtabella0"/>
              <w:jc w:val="center"/>
              <w:rPr>
                <w:color w:val="002060"/>
              </w:rPr>
            </w:pPr>
            <w:r w:rsidRPr="00D4733A">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3FD6D" w14:textId="77777777" w:rsidR="00D4733A" w:rsidRPr="00D4733A" w:rsidRDefault="00D4733A" w:rsidP="00B85B8F">
            <w:pPr>
              <w:pStyle w:val="rowtabella0"/>
              <w:jc w:val="center"/>
              <w:rPr>
                <w:color w:val="002060"/>
              </w:rPr>
            </w:pPr>
            <w:r w:rsidRPr="00D4733A">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E19EF" w14:textId="77777777" w:rsidR="00D4733A" w:rsidRPr="00D4733A" w:rsidRDefault="00D4733A" w:rsidP="00B85B8F">
            <w:pPr>
              <w:pStyle w:val="rowtabella0"/>
              <w:jc w:val="center"/>
              <w:rPr>
                <w:color w:val="002060"/>
              </w:rPr>
            </w:pPr>
            <w:r w:rsidRPr="00D473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5CFC5" w14:textId="77777777" w:rsidR="00D4733A" w:rsidRPr="00D4733A" w:rsidRDefault="00D4733A" w:rsidP="00B85B8F">
            <w:pPr>
              <w:pStyle w:val="rowtabella0"/>
              <w:jc w:val="center"/>
              <w:rPr>
                <w:color w:val="002060"/>
              </w:rPr>
            </w:pPr>
            <w:r w:rsidRPr="00D4733A">
              <w:rPr>
                <w:color w:val="002060"/>
              </w:rPr>
              <w:t>0</w:t>
            </w:r>
          </w:p>
        </w:tc>
      </w:tr>
      <w:tr w:rsidR="00D4733A" w:rsidRPr="00D4733A" w14:paraId="77C7B4B2"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9179D8" w14:textId="77777777" w:rsidR="00D4733A" w:rsidRPr="00D4733A" w:rsidRDefault="00D4733A" w:rsidP="00B85B8F">
            <w:pPr>
              <w:pStyle w:val="rowtabella0"/>
              <w:rPr>
                <w:color w:val="002060"/>
              </w:rPr>
            </w:pPr>
            <w:r w:rsidRPr="00D4733A">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C2585" w14:textId="77777777" w:rsidR="00D4733A" w:rsidRPr="00D4733A" w:rsidRDefault="00D4733A" w:rsidP="00B85B8F">
            <w:pPr>
              <w:pStyle w:val="rowtabella0"/>
              <w:jc w:val="center"/>
              <w:rPr>
                <w:color w:val="002060"/>
              </w:rPr>
            </w:pPr>
            <w:r w:rsidRPr="00D4733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80ED2"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D6E46" w14:textId="77777777" w:rsidR="00D4733A" w:rsidRPr="00D4733A" w:rsidRDefault="00D4733A" w:rsidP="00B85B8F">
            <w:pPr>
              <w:pStyle w:val="rowtabella0"/>
              <w:jc w:val="center"/>
              <w:rPr>
                <w:color w:val="002060"/>
              </w:rPr>
            </w:pPr>
            <w:r w:rsidRPr="00D473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C410F"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896D2" w14:textId="77777777" w:rsidR="00D4733A" w:rsidRPr="00D4733A" w:rsidRDefault="00D4733A" w:rsidP="00B85B8F">
            <w:pPr>
              <w:pStyle w:val="rowtabella0"/>
              <w:jc w:val="center"/>
              <w:rPr>
                <w:color w:val="002060"/>
              </w:rPr>
            </w:pPr>
            <w:r w:rsidRPr="00D473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EBCDE" w14:textId="77777777" w:rsidR="00D4733A" w:rsidRPr="00D4733A" w:rsidRDefault="00D4733A" w:rsidP="00B85B8F">
            <w:pPr>
              <w:pStyle w:val="rowtabella0"/>
              <w:jc w:val="center"/>
              <w:rPr>
                <w:color w:val="002060"/>
              </w:rPr>
            </w:pPr>
            <w:r w:rsidRPr="00D4733A">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094E6" w14:textId="77777777" w:rsidR="00D4733A" w:rsidRPr="00D4733A" w:rsidRDefault="00D4733A" w:rsidP="00B85B8F">
            <w:pPr>
              <w:pStyle w:val="rowtabella0"/>
              <w:jc w:val="center"/>
              <w:rPr>
                <w:color w:val="002060"/>
              </w:rPr>
            </w:pPr>
            <w:r w:rsidRPr="00D4733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D05F6" w14:textId="77777777" w:rsidR="00D4733A" w:rsidRPr="00D4733A" w:rsidRDefault="00D4733A" w:rsidP="00B85B8F">
            <w:pPr>
              <w:pStyle w:val="rowtabella0"/>
              <w:jc w:val="center"/>
              <w:rPr>
                <w:color w:val="002060"/>
              </w:rPr>
            </w:pPr>
            <w:r w:rsidRPr="00D473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A7002" w14:textId="77777777" w:rsidR="00D4733A" w:rsidRPr="00D4733A" w:rsidRDefault="00D4733A" w:rsidP="00B85B8F">
            <w:pPr>
              <w:pStyle w:val="rowtabella0"/>
              <w:jc w:val="center"/>
              <w:rPr>
                <w:color w:val="002060"/>
              </w:rPr>
            </w:pPr>
            <w:r w:rsidRPr="00D4733A">
              <w:rPr>
                <w:color w:val="002060"/>
              </w:rPr>
              <w:t>0</w:t>
            </w:r>
          </w:p>
        </w:tc>
      </w:tr>
      <w:tr w:rsidR="00D4733A" w:rsidRPr="00D4733A" w14:paraId="74D3EEFF"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6C04CE" w14:textId="77777777" w:rsidR="00D4733A" w:rsidRPr="00D4733A" w:rsidRDefault="00D4733A" w:rsidP="00B85B8F">
            <w:pPr>
              <w:pStyle w:val="rowtabella0"/>
              <w:rPr>
                <w:color w:val="002060"/>
              </w:rPr>
            </w:pPr>
            <w:r w:rsidRPr="00D4733A">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11B4B" w14:textId="77777777" w:rsidR="00D4733A" w:rsidRPr="00D4733A" w:rsidRDefault="00D4733A" w:rsidP="00B85B8F">
            <w:pPr>
              <w:pStyle w:val="rowtabella0"/>
              <w:jc w:val="center"/>
              <w:rPr>
                <w:color w:val="002060"/>
              </w:rPr>
            </w:pPr>
            <w:r w:rsidRPr="00D4733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0D887"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F6313" w14:textId="77777777" w:rsidR="00D4733A" w:rsidRPr="00D4733A" w:rsidRDefault="00D4733A" w:rsidP="00B85B8F">
            <w:pPr>
              <w:pStyle w:val="rowtabella0"/>
              <w:jc w:val="center"/>
              <w:rPr>
                <w:color w:val="002060"/>
              </w:rPr>
            </w:pPr>
            <w:r w:rsidRPr="00D473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893F0"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03553" w14:textId="77777777" w:rsidR="00D4733A" w:rsidRPr="00D4733A" w:rsidRDefault="00D4733A" w:rsidP="00B85B8F">
            <w:pPr>
              <w:pStyle w:val="rowtabella0"/>
              <w:jc w:val="center"/>
              <w:rPr>
                <w:color w:val="002060"/>
              </w:rPr>
            </w:pPr>
            <w:r w:rsidRPr="00D473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ABADE" w14:textId="77777777" w:rsidR="00D4733A" w:rsidRPr="00D4733A" w:rsidRDefault="00D4733A" w:rsidP="00B85B8F">
            <w:pPr>
              <w:pStyle w:val="rowtabella0"/>
              <w:jc w:val="center"/>
              <w:rPr>
                <w:color w:val="002060"/>
              </w:rPr>
            </w:pPr>
            <w:r w:rsidRPr="00D4733A">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FD174" w14:textId="77777777" w:rsidR="00D4733A" w:rsidRPr="00D4733A" w:rsidRDefault="00D4733A" w:rsidP="00B85B8F">
            <w:pPr>
              <w:pStyle w:val="rowtabella0"/>
              <w:jc w:val="center"/>
              <w:rPr>
                <w:color w:val="002060"/>
              </w:rPr>
            </w:pPr>
            <w:r w:rsidRPr="00D4733A">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3442F" w14:textId="77777777" w:rsidR="00D4733A" w:rsidRPr="00D4733A" w:rsidRDefault="00D4733A" w:rsidP="00B85B8F">
            <w:pPr>
              <w:pStyle w:val="rowtabella0"/>
              <w:jc w:val="center"/>
              <w:rPr>
                <w:color w:val="002060"/>
              </w:rPr>
            </w:pPr>
            <w:r w:rsidRPr="00D473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B6810" w14:textId="77777777" w:rsidR="00D4733A" w:rsidRPr="00D4733A" w:rsidRDefault="00D4733A" w:rsidP="00B85B8F">
            <w:pPr>
              <w:pStyle w:val="rowtabella0"/>
              <w:jc w:val="center"/>
              <w:rPr>
                <w:color w:val="002060"/>
              </w:rPr>
            </w:pPr>
            <w:r w:rsidRPr="00D4733A">
              <w:rPr>
                <w:color w:val="002060"/>
              </w:rPr>
              <w:t>0</w:t>
            </w:r>
          </w:p>
        </w:tc>
      </w:tr>
      <w:tr w:rsidR="00D4733A" w:rsidRPr="00D4733A" w14:paraId="61CF47D1"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84ADE4" w14:textId="77777777" w:rsidR="00D4733A" w:rsidRPr="00D4733A" w:rsidRDefault="00D4733A" w:rsidP="00B85B8F">
            <w:pPr>
              <w:pStyle w:val="rowtabella0"/>
              <w:rPr>
                <w:color w:val="002060"/>
              </w:rPr>
            </w:pPr>
            <w:r w:rsidRPr="00D4733A">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FC40A" w14:textId="77777777" w:rsidR="00D4733A" w:rsidRPr="00D4733A" w:rsidRDefault="00D4733A" w:rsidP="00B85B8F">
            <w:pPr>
              <w:pStyle w:val="rowtabella0"/>
              <w:jc w:val="center"/>
              <w:rPr>
                <w:color w:val="002060"/>
              </w:rPr>
            </w:pPr>
            <w:r w:rsidRPr="00D4733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0A706"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46BFF" w14:textId="77777777" w:rsidR="00D4733A" w:rsidRPr="00D4733A" w:rsidRDefault="00D4733A" w:rsidP="00B85B8F">
            <w:pPr>
              <w:pStyle w:val="rowtabella0"/>
              <w:jc w:val="center"/>
              <w:rPr>
                <w:color w:val="002060"/>
              </w:rPr>
            </w:pPr>
            <w:r w:rsidRPr="00D473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FCECE"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DA561" w14:textId="77777777" w:rsidR="00D4733A" w:rsidRPr="00D4733A" w:rsidRDefault="00D4733A" w:rsidP="00B85B8F">
            <w:pPr>
              <w:pStyle w:val="rowtabella0"/>
              <w:jc w:val="center"/>
              <w:rPr>
                <w:color w:val="002060"/>
              </w:rPr>
            </w:pPr>
            <w:r w:rsidRPr="00D473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E4D56" w14:textId="77777777" w:rsidR="00D4733A" w:rsidRPr="00D4733A" w:rsidRDefault="00D4733A" w:rsidP="00B85B8F">
            <w:pPr>
              <w:pStyle w:val="rowtabella0"/>
              <w:jc w:val="center"/>
              <w:rPr>
                <w:color w:val="002060"/>
              </w:rPr>
            </w:pPr>
            <w:r w:rsidRPr="00D4733A">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9A093" w14:textId="77777777" w:rsidR="00D4733A" w:rsidRPr="00D4733A" w:rsidRDefault="00D4733A" w:rsidP="00B85B8F">
            <w:pPr>
              <w:pStyle w:val="rowtabella0"/>
              <w:jc w:val="center"/>
              <w:rPr>
                <w:color w:val="002060"/>
              </w:rPr>
            </w:pPr>
            <w:r w:rsidRPr="00D4733A">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21A6B" w14:textId="77777777" w:rsidR="00D4733A" w:rsidRPr="00D4733A" w:rsidRDefault="00D4733A" w:rsidP="00B85B8F">
            <w:pPr>
              <w:pStyle w:val="rowtabella0"/>
              <w:jc w:val="center"/>
              <w:rPr>
                <w:color w:val="002060"/>
              </w:rPr>
            </w:pPr>
            <w:r w:rsidRPr="00D473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C4DBE" w14:textId="77777777" w:rsidR="00D4733A" w:rsidRPr="00D4733A" w:rsidRDefault="00D4733A" w:rsidP="00B85B8F">
            <w:pPr>
              <w:pStyle w:val="rowtabella0"/>
              <w:jc w:val="center"/>
              <w:rPr>
                <w:color w:val="002060"/>
              </w:rPr>
            </w:pPr>
            <w:r w:rsidRPr="00D4733A">
              <w:rPr>
                <w:color w:val="002060"/>
              </w:rPr>
              <w:t>0</w:t>
            </w:r>
          </w:p>
        </w:tc>
      </w:tr>
      <w:tr w:rsidR="00D4733A" w:rsidRPr="00D4733A" w14:paraId="4741BA29"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02F5F0" w14:textId="77777777" w:rsidR="00D4733A" w:rsidRPr="00D4733A" w:rsidRDefault="00D4733A" w:rsidP="00B85B8F">
            <w:pPr>
              <w:pStyle w:val="rowtabella0"/>
              <w:rPr>
                <w:color w:val="002060"/>
                <w:lang w:val="en-US"/>
              </w:rPr>
            </w:pPr>
            <w:r w:rsidRPr="00D4733A">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1F04C" w14:textId="77777777" w:rsidR="00D4733A" w:rsidRPr="00D4733A" w:rsidRDefault="00D4733A" w:rsidP="00B85B8F">
            <w:pPr>
              <w:pStyle w:val="rowtabella0"/>
              <w:jc w:val="center"/>
              <w:rPr>
                <w:color w:val="002060"/>
              </w:rPr>
            </w:pPr>
            <w:r w:rsidRPr="00D4733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C73F7"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9BB33" w14:textId="77777777" w:rsidR="00D4733A" w:rsidRPr="00D4733A" w:rsidRDefault="00D4733A" w:rsidP="00B85B8F">
            <w:pPr>
              <w:pStyle w:val="rowtabella0"/>
              <w:jc w:val="center"/>
              <w:rPr>
                <w:color w:val="002060"/>
              </w:rPr>
            </w:pPr>
            <w:r w:rsidRPr="00D473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F5FA8"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5787D" w14:textId="77777777" w:rsidR="00D4733A" w:rsidRPr="00D4733A" w:rsidRDefault="00D4733A" w:rsidP="00B85B8F">
            <w:pPr>
              <w:pStyle w:val="rowtabella0"/>
              <w:jc w:val="center"/>
              <w:rPr>
                <w:color w:val="002060"/>
              </w:rPr>
            </w:pPr>
            <w:r w:rsidRPr="00D473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C1FB0" w14:textId="77777777" w:rsidR="00D4733A" w:rsidRPr="00D4733A" w:rsidRDefault="00D4733A" w:rsidP="00B85B8F">
            <w:pPr>
              <w:pStyle w:val="rowtabella0"/>
              <w:jc w:val="center"/>
              <w:rPr>
                <w:color w:val="002060"/>
              </w:rPr>
            </w:pPr>
            <w:r w:rsidRPr="00D4733A">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87954" w14:textId="77777777" w:rsidR="00D4733A" w:rsidRPr="00D4733A" w:rsidRDefault="00D4733A" w:rsidP="00B85B8F">
            <w:pPr>
              <w:pStyle w:val="rowtabella0"/>
              <w:jc w:val="center"/>
              <w:rPr>
                <w:color w:val="002060"/>
              </w:rPr>
            </w:pPr>
            <w:r w:rsidRPr="00D4733A">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375EA" w14:textId="77777777" w:rsidR="00D4733A" w:rsidRPr="00D4733A" w:rsidRDefault="00D4733A" w:rsidP="00B85B8F">
            <w:pPr>
              <w:pStyle w:val="rowtabella0"/>
              <w:jc w:val="center"/>
              <w:rPr>
                <w:color w:val="002060"/>
              </w:rPr>
            </w:pPr>
            <w:r w:rsidRPr="00D473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F6927" w14:textId="77777777" w:rsidR="00D4733A" w:rsidRPr="00D4733A" w:rsidRDefault="00D4733A" w:rsidP="00B85B8F">
            <w:pPr>
              <w:pStyle w:val="rowtabella0"/>
              <w:jc w:val="center"/>
              <w:rPr>
                <w:color w:val="002060"/>
              </w:rPr>
            </w:pPr>
            <w:r w:rsidRPr="00D4733A">
              <w:rPr>
                <w:color w:val="002060"/>
              </w:rPr>
              <w:t>0</w:t>
            </w:r>
          </w:p>
        </w:tc>
      </w:tr>
      <w:tr w:rsidR="00D4733A" w:rsidRPr="00D4733A" w14:paraId="748E4E34"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8F8B31" w14:textId="77777777" w:rsidR="00D4733A" w:rsidRPr="00D4733A" w:rsidRDefault="00D4733A" w:rsidP="00B85B8F">
            <w:pPr>
              <w:pStyle w:val="rowtabella0"/>
              <w:rPr>
                <w:color w:val="002060"/>
              </w:rPr>
            </w:pPr>
            <w:r w:rsidRPr="00D4733A">
              <w:rPr>
                <w:color w:val="002060"/>
              </w:rPr>
              <w:t xml:space="preserve">A.S.D. CALCIO </w:t>
            </w:r>
            <w:proofErr w:type="gramStart"/>
            <w:r w:rsidRPr="00D4733A">
              <w:rPr>
                <w:color w:val="002060"/>
              </w:rPr>
              <w:t>S.ELPIDIO</w:t>
            </w:r>
            <w:proofErr w:type="gramEnd"/>
            <w:r w:rsidRPr="00D4733A">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BA302" w14:textId="77777777" w:rsidR="00D4733A" w:rsidRPr="00D4733A" w:rsidRDefault="00D4733A" w:rsidP="00B85B8F">
            <w:pPr>
              <w:pStyle w:val="rowtabella0"/>
              <w:jc w:val="center"/>
              <w:rPr>
                <w:color w:val="002060"/>
              </w:rPr>
            </w:pPr>
            <w:r w:rsidRPr="00D473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92CCB"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8098A" w14:textId="77777777" w:rsidR="00D4733A" w:rsidRPr="00D4733A" w:rsidRDefault="00D4733A" w:rsidP="00B85B8F">
            <w:pPr>
              <w:pStyle w:val="rowtabella0"/>
              <w:jc w:val="center"/>
              <w:rPr>
                <w:color w:val="002060"/>
              </w:rPr>
            </w:pPr>
            <w:r w:rsidRPr="00D473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2D565"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1719C" w14:textId="77777777" w:rsidR="00D4733A" w:rsidRPr="00D4733A" w:rsidRDefault="00D4733A" w:rsidP="00B85B8F">
            <w:pPr>
              <w:pStyle w:val="rowtabella0"/>
              <w:jc w:val="center"/>
              <w:rPr>
                <w:color w:val="002060"/>
              </w:rPr>
            </w:pPr>
            <w:r w:rsidRPr="00D473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0597E" w14:textId="77777777" w:rsidR="00D4733A" w:rsidRPr="00D4733A" w:rsidRDefault="00D4733A" w:rsidP="00B85B8F">
            <w:pPr>
              <w:pStyle w:val="rowtabella0"/>
              <w:jc w:val="center"/>
              <w:rPr>
                <w:color w:val="002060"/>
              </w:rPr>
            </w:pPr>
            <w:r w:rsidRPr="00D4733A">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61F3A" w14:textId="77777777" w:rsidR="00D4733A" w:rsidRPr="00D4733A" w:rsidRDefault="00D4733A" w:rsidP="00B85B8F">
            <w:pPr>
              <w:pStyle w:val="rowtabella0"/>
              <w:jc w:val="center"/>
              <w:rPr>
                <w:color w:val="002060"/>
              </w:rPr>
            </w:pPr>
            <w:r w:rsidRPr="00D4733A">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8AF7D" w14:textId="77777777" w:rsidR="00D4733A" w:rsidRPr="00D4733A" w:rsidRDefault="00D4733A" w:rsidP="00B85B8F">
            <w:pPr>
              <w:pStyle w:val="rowtabella0"/>
              <w:jc w:val="center"/>
              <w:rPr>
                <w:color w:val="002060"/>
              </w:rPr>
            </w:pPr>
            <w:r w:rsidRPr="00D473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129D2" w14:textId="77777777" w:rsidR="00D4733A" w:rsidRPr="00D4733A" w:rsidRDefault="00D4733A" w:rsidP="00B85B8F">
            <w:pPr>
              <w:pStyle w:val="rowtabella0"/>
              <w:jc w:val="center"/>
              <w:rPr>
                <w:color w:val="002060"/>
              </w:rPr>
            </w:pPr>
            <w:r w:rsidRPr="00D4733A">
              <w:rPr>
                <w:color w:val="002060"/>
              </w:rPr>
              <w:t>0</w:t>
            </w:r>
          </w:p>
        </w:tc>
      </w:tr>
      <w:tr w:rsidR="00D4733A" w:rsidRPr="00D4733A" w14:paraId="7FEA9CC9"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5B16D5" w14:textId="77777777" w:rsidR="00D4733A" w:rsidRPr="00D4733A" w:rsidRDefault="00D4733A" w:rsidP="00B85B8F">
            <w:pPr>
              <w:pStyle w:val="rowtabella0"/>
              <w:rPr>
                <w:color w:val="002060"/>
              </w:rPr>
            </w:pPr>
            <w:r w:rsidRPr="00D4733A">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79942" w14:textId="77777777" w:rsidR="00D4733A" w:rsidRPr="00D4733A" w:rsidRDefault="00D4733A" w:rsidP="00B85B8F">
            <w:pPr>
              <w:pStyle w:val="rowtabella0"/>
              <w:jc w:val="center"/>
              <w:rPr>
                <w:color w:val="002060"/>
              </w:rPr>
            </w:pPr>
            <w:r w:rsidRPr="00D473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F5571"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D8912" w14:textId="77777777" w:rsidR="00D4733A" w:rsidRPr="00D4733A" w:rsidRDefault="00D4733A" w:rsidP="00B85B8F">
            <w:pPr>
              <w:pStyle w:val="rowtabella0"/>
              <w:jc w:val="center"/>
              <w:rPr>
                <w:color w:val="002060"/>
              </w:rPr>
            </w:pPr>
            <w:r w:rsidRPr="00D473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05A25"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F18C8" w14:textId="77777777" w:rsidR="00D4733A" w:rsidRPr="00D4733A" w:rsidRDefault="00D4733A" w:rsidP="00B85B8F">
            <w:pPr>
              <w:pStyle w:val="rowtabella0"/>
              <w:jc w:val="center"/>
              <w:rPr>
                <w:color w:val="002060"/>
              </w:rPr>
            </w:pPr>
            <w:r w:rsidRPr="00D473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6743F" w14:textId="77777777" w:rsidR="00D4733A" w:rsidRPr="00D4733A" w:rsidRDefault="00D4733A" w:rsidP="00B85B8F">
            <w:pPr>
              <w:pStyle w:val="rowtabella0"/>
              <w:jc w:val="center"/>
              <w:rPr>
                <w:color w:val="002060"/>
              </w:rPr>
            </w:pPr>
            <w:r w:rsidRPr="00D4733A">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64238" w14:textId="77777777" w:rsidR="00D4733A" w:rsidRPr="00D4733A" w:rsidRDefault="00D4733A" w:rsidP="00B85B8F">
            <w:pPr>
              <w:pStyle w:val="rowtabella0"/>
              <w:jc w:val="center"/>
              <w:rPr>
                <w:color w:val="002060"/>
              </w:rPr>
            </w:pPr>
            <w:r w:rsidRPr="00D4733A">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73410" w14:textId="77777777" w:rsidR="00D4733A" w:rsidRPr="00D4733A" w:rsidRDefault="00D4733A" w:rsidP="00B85B8F">
            <w:pPr>
              <w:pStyle w:val="rowtabella0"/>
              <w:jc w:val="center"/>
              <w:rPr>
                <w:color w:val="002060"/>
              </w:rPr>
            </w:pPr>
            <w:r w:rsidRPr="00D4733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51BDC" w14:textId="77777777" w:rsidR="00D4733A" w:rsidRPr="00D4733A" w:rsidRDefault="00D4733A" w:rsidP="00B85B8F">
            <w:pPr>
              <w:pStyle w:val="rowtabella0"/>
              <w:jc w:val="center"/>
              <w:rPr>
                <w:color w:val="002060"/>
              </w:rPr>
            </w:pPr>
            <w:r w:rsidRPr="00D4733A">
              <w:rPr>
                <w:color w:val="002060"/>
              </w:rPr>
              <w:t>0</w:t>
            </w:r>
          </w:p>
        </w:tc>
      </w:tr>
      <w:tr w:rsidR="00D4733A" w:rsidRPr="00D4733A" w14:paraId="1FD90F32"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8DD15D" w14:textId="77777777" w:rsidR="00D4733A" w:rsidRPr="00D4733A" w:rsidRDefault="00D4733A" w:rsidP="00B85B8F">
            <w:pPr>
              <w:pStyle w:val="rowtabella0"/>
              <w:rPr>
                <w:color w:val="002060"/>
                <w:lang w:val="en-US"/>
              </w:rPr>
            </w:pPr>
            <w:r w:rsidRPr="00D4733A">
              <w:rPr>
                <w:color w:val="002060"/>
                <w:lang w:val="en-US"/>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5D0D9" w14:textId="77777777" w:rsidR="00D4733A" w:rsidRPr="00D4733A" w:rsidRDefault="00D4733A" w:rsidP="00B85B8F">
            <w:pPr>
              <w:pStyle w:val="rowtabella0"/>
              <w:jc w:val="center"/>
              <w:rPr>
                <w:color w:val="002060"/>
              </w:rPr>
            </w:pPr>
            <w:r w:rsidRPr="00D473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9FC89"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9D63B"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C73B1"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F3A79" w14:textId="77777777" w:rsidR="00D4733A" w:rsidRPr="00D4733A" w:rsidRDefault="00D4733A" w:rsidP="00B85B8F">
            <w:pPr>
              <w:pStyle w:val="rowtabella0"/>
              <w:jc w:val="center"/>
              <w:rPr>
                <w:color w:val="002060"/>
              </w:rPr>
            </w:pPr>
            <w:r w:rsidRPr="00D473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30063" w14:textId="77777777" w:rsidR="00D4733A" w:rsidRPr="00D4733A" w:rsidRDefault="00D4733A" w:rsidP="00B85B8F">
            <w:pPr>
              <w:pStyle w:val="rowtabella0"/>
              <w:jc w:val="center"/>
              <w:rPr>
                <w:color w:val="002060"/>
              </w:rPr>
            </w:pPr>
            <w:r w:rsidRPr="00D4733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293EE" w14:textId="77777777" w:rsidR="00D4733A" w:rsidRPr="00D4733A" w:rsidRDefault="00D4733A" w:rsidP="00B85B8F">
            <w:pPr>
              <w:pStyle w:val="rowtabella0"/>
              <w:jc w:val="center"/>
              <w:rPr>
                <w:color w:val="002060"/>
              </w:rPr>
            </w:pPr>
            <w:r w:rsidRPr="00D4733A">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1F39E" w14:textId="77777777" w:rsidR="00D4733A" w:rsidRPr="00D4733A" w:rsidRDefault="00D4733A" w:rsidP="00B85B8F">
            <w:pPr>
              <w:pStyle w:val="rowtabella0"/>
              <w:jc w:val="center"/>
              <w:rPr>
                <w:color w:val="002060"/>
              </w:rPr>
            </w:pPr>
            <w:r w:rsidRPr="00D4733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BCC4A" w14:textId="77777777" w:rsidR="00D4733A" w:rsidRPr="00D4733A" w:rsidRDefault="00D4733A" w:rsidP="00B85B8F">
            <w:pPr>
              <w:pStyle w:val="rowtabella0"/>
              <w:jc w:val="center"/>
              <w:rPr>
                <w:color w:val="002060"/>
              </w:rPr>
            </w:pPr>
            <w:r w:rsidRPr="00D4733A">
              <w:rPr>
                <w:color w:val="002060"/>
              </w:rPr>
              <w:t>0</w:t>
            </w:r>
          </w:p>
        </w:tc>
      </w:tr>
      <w:tr w:rsidR="00D4733A" w:rsidRPr="00D4733A" w14:paraId="2C319090"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28C29C" w14:textId="77777777" w:rsidR="00D4733A" w:rsidRPr="00D4733A" w:rsidRDefault="00D4733A" w:rsidP="00B85B8F">
            <w:pPr>
              <w:pStyle w:val="rowtabella0"/>
              <w:rPr>
                <w:color w:val="002060"/>
                <w:lang w:val="en-US"/>
              </w:rPr>
            </w:pPr>
            <w:r w:rsidRPr="00D4733A">
              <w:rPr>
                <w:color w:val="002060"/>
                <w:lang w:val="en-U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EC584" w14:textId="77777777" w:rsidR="00D4733A" w:rsidRPr="00D4733A" w:rsidRDefault="00D4733A" w:rsidP="00B85B8F">
            <w:pPr>
              <w:pStyle w:val="rowtabella0"/>
              <w:jc w:val="center"/>
              <w:rPr>
                <w:color w:val="002060"/>
              </w:rPr>
            </w:pPr>
            <w:r w:rsidRPr="00D473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C59E8"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1E3EA" w14:textId="77777777" w:rsidR="00D4733A" w:rsidRPr="00D4733A" w:rsidRDefault="00D4733A" w:rsidP="00B85B8F">
            <w:pPr>
              <w:pStyle w:val="rowtabella0"/>
              <w:jc w:val="center"/>
              <w:rPr>
                <w:color w:val="002060"/>
              </w:rPr>
            </w:pPr>
            <w:r w:rsidRPr="00D473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13830"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55B6A" w14:textId="77777777" w:rsidR="00D4733A" w:rsidRPr="00D4733A" w:rsidRDefault="00D4733A" w:rsidP="00B85B8F">
            <w:pPr>
              <w:pStyle w:val="rowtabella0"/>
              <w:jc w:val="center"/>
              <w:rPr>
                <w:color w:val="002060"/>
              </w:rPr>
            </w:pPr>
            <w:r w:rsidRPr="00D473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09A0C" w14:textId="77777777" w:rsidR="00D4733A" w:rsidRPr="00D4733A" w:rsidRDefault="00D4733A" w:rsidP="00B85B8F">
            <w:pPr>
              <w:pStyle w:val="rowtabella0"/>
              <w:jc w:val="center"/>
              <w:rPr>
                <w:color w:val="002060"/>
              </w:rPr>
            </w:pPr>
            <w:r w:rsidRPr="00D4733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27C1B" w14:textId="77777777" w:rsidR="00D4733A" w:rsidRPr="00D4733A" w:rsidRDefault="00D4733A" w:rsidP="00B85B8F">
            <w:pPr>
              <w:pStyle w:val="rowtabella0"/>
              <w:jc w:val="center"/>
              <w:rPr>
                <w:color w:val="002060"/>
              </w:rPr>
            </w:pPr>
            <w:r w:rsidRPr="00D4733A">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FBEB3" w14:textId="77777777" w:rsidR="00D4733A" w:rsidRPr="00D4733A" w:rsidRDefault="00D4733A" w:rsidP="00B85B8F">
            <w:pPr>
              <w:pStyle w:val="rowtabella0"/>
              <w:jc w:val="center"/>
              <w:rPr>
                <w:color w:val="002060"/>
              </w:rPr>
            </w:pPr>
            <w:r w:rsidRPr="00D4733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396EB" w14:textId="77777777" w:rsidR="00D4733A" w:rsidRPr="00D4733A" w:rsidRDefault="00D4733A" w:rsidP="00B85B8F">
            <w:pPr>
              <w:pStyle w:val="rowtabella0"/>
              <w:jc w:val="center"/>
              <w:rPr>
                <w:color w:val="002060"/>
              </w:rPr>
            </w:pPr>
            <w:r w:rsidRPr="00D4733A">
              <w:rPr>
                <w:color w:val="002060"/>
              </w:rPr>
              <w:t>0</w:t>
            </w:r>
          </w:p>
        </w:tc>
      </w:tr>
      <w:tr w:rsidR="00D4733A" w:rsidRPr="00D4733A" w14:paraId="19061CC2" w14:textId="77777777" w:rsidTr="00B85B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83B0F8" w14:textId="77777777" w:rsidR="00D4733A" w:rsidRPr="00D4733A" w:rsidRDefault="00D4733A" w:rsidP="00B85B8F">
            <w:pPr>
              <w:pStyle w:val="rowtabella0"/>
              <w:rPr>
                <w:color w:val="002060"/>
              </w:rPr>
            </w:pPr>
            <w:r w:rsidRPr="00D4733A">
              <w:rPr>
                <w:color w:val="002060"/>
              </w:rPr>
              <w:t>A.S.D. VIS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8C69A" w14:textId="77777777" w:rsidR="00D4733A" w:rsidRPr="00D4733A" w:rsidRDefault="00D4733A" w:rsidP="00B85B8F">
            <w:pPr>
              <w:pStyle w:val="rowtabella0"/>
              <w:jc w:val="center"/>
              <w:rPr>
                <w:color w:val="002060"/>
              </w:rPr>
            </w:pPr>
            <w:r w:rsidRPr="00D473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7D7BC"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C46AD"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02C98"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BA394" w14:textId="77777777" w:rsidR="00D4733A" w:rsidRPr="00D4733A" w:rsidRDefault="00D4733A" w:rsidP="00B85B8F">
            <w:pPr>
              <w:pStyle w:val="rowtabella0"/>
              <w:jc w:val="center"/>
              <w:rPr>
                <w:color w:val="002060"/>
              </w:rPr>
            </w:pPr>
            <w:r w:rsidRPr="00D473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F2EDE" w14:textId="77777777" w:rsidR="00D4733A" w:rsidRPr="00D4733A" w:rsidRDefault="00D4733A" w:rsidP="00B85B8F">
            <w:pPr>
              <w:pStyle w:val="rowtabella0"/>
              <w:jc w:val="center"/>
              <w:rPr>
                <w:color w:val="002060"/>
              </w:rPr>
            </w:pPr>
            <w:r w:rsidRPr="00D4733A">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5ED24" w14:textId="77777777" w:rsidR="00D4733A" w:rsidRPr="00D4733A" w:rsidRDefault="00D4733A" w:rsidP="00B85B8F">
            <w:pPr>
              <w:pStyle w:val="rowtabella0"/>
              <w:jc w:val="center"/>
              <w:rPr>
                <w:color w:val="002060"/>
              </w:rPr>
            </w:pPr>
            <w:r w:rsidRPr="00D4733A">
              <w:rPr>
                <w:color w:val="002060"/>
              </w:rPr>
              <w:t>159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7468A" w14:textId="77777777" w:rsidR="00D4733A" w:rsidRPr="00D4733A" w:rsidRDefault="00D4733A" w:rsidP="00B85B8F">
            <w:pPr>
              <w:pStyle w:val="rowtabella0"/>
              <w:jc w:val="center"/>
              <w:rPr>
                <w:color w:val="002060"/>
              </w:rPr>
            </w:pPr>
            <w:r w:rsidRPr="00D4733A">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9C20B" w14:textId="77777777" w:rsidR="00D4733A" w:rsidRPr="00D4733A" w:rsidRDefault="00D4733A" w:rsidP="00B85B8F">
            <w:pPr>
              <w:pStyle w:val="rowtabella0"/>
              <w:jc w:val="center"/>
              <w:rPr>
                <w:color w:val="002060"/>
              </w:rPr>
            </w:pPr>
            <w:r w:rsidRPr="00D4733A">
              <w:rPr>
                <w:color w:val="002060"/>
              </w:rPr>
              <w:t>0</w:t>
            </w:r>
          </w:p>
        </w:tc>
      </w:tr>
    </w:tbl>
    <w:p w14:paraId="1A89F327" w14:textId="77777777" w:rsidR="00D4733A" w:rsidRPr="00D4733A" w:rsidRDefault="00D4733A" w:rsidP="00D4733A">
      <w:pPr>
        <w:pStyle w:val="breakline"/>
        <w:rPr>
          <w:rFonts w:eastAsiaTheme="minorEastAsia"/>
          <w:color w:val="002060"/>
        </w:rPr>
      </w:pPr>
    </w:p>
    <w:p w14:paraId="3941ED3E" w14:textId="77777777" w:rsidR="00D4733A" w:rsidRPr="00D4733A" w:rsidRDefault="00D4733A" w:rsidP="00D4733A">
      <w:pPr>
        <w:pStyle w:val="breakline"/>
        <w:rPr>
          <w:color w:val="002060"/>
        </w:rPr>
      </w:pPr>
    </w:p>
    <w:p w14:paraId="313747B4" w14:textId="77777777" w:rsidR="00D4733A" w:rsidRPr="00D4733A" w:rsidRDefault="00D4733A" w:rsidP="00D4733A">
      <w:pPr>
        <w:pStyle w:val="sottotitolocampionato10"/>
        <w:rPr>
          <w:color w:val="002060"/>
        </w:rPr>
      </w:pPr>
      <w:r w:rsidRPr="00D4733A">
        <w:rPr>
          <w:color w:val="002060"/>
        </w:rPr>
        <w:lastRenderedPageBreak/>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733A" w:rsidRPr="00D4733A" w14:paraId="788F8876" w14:textId="77777777" w:rsidTr="00B85B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6989C" w14:textId="77777777" w:rsidR="00D4733A" w:rsidRPr="00D4733A" w:rsidRDefault="00D4733A" w:rsidP="00B85B8F">
            <w:pPr>
              <w:pStyle w:val="headertabella0"/>
              <w:rPr>
                <w:color w:val="002060"/>
              </w:rPr>
            </w:pPr>
            <w:r w:rsidRPr="00D473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978CE" w14:textId="77777777" w:rsidR="00D4733A" w:rsidRPr="00D4733A" w:rsidRDefault="00D4733A" w:rsidP="00B85B8F">
            <w:pPr>
              <w:pStyle w:val="headertabella0"/>
              <w:rPr>
                <w:color w:val="002060"/>
              </w:rPr>
            </w:pPr>
            <w:r w:rsidRPr="00D473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C5266" w14:textId="77777777" w:rsidR="00D4733A" w:rsidRPr="00D4733A" w:rsidRDefault="00D4733A" w:rsidP="00B85B8F">
            <w:pPr>
              <w:pStyle w:val="headertabella0"/>
              <w:rPr>
                <w:color w:val="002060"/>
              </w:rPr>
            </w:pPr>
            <w:r w:rsidRPr="00D473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1EB8C" w14:textId="77777777" w:rsidR="00D4733A" w:rsidRPr="00D4733A" w:rsidRDefault="00D4733A" w:rsidP="00B85B8F">
            <w:pPr>
              <w:pStyle w:val="headertabella0"/>
              <w:rPr>
                <w:color w:val="002060"/>
              </w:rPr>
            </w:pPr>
            <w:r w:rsidRPr="00D473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62131" w14:textId="77777777" w:rsidR="00D4733A" w:rsidRPr="00D4733A" w:rsidRDefault="00D4733A" w:rsidP="00B85B8F">
            <w:pPr>
              <w:pStyle w:val="headertabella0"/>
              <w:rPr>
                <w:color w:val="002060"/>
              </w:rPr>
            </w:pPr>
            <w:r w:rsidRPr="00D473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42BA5" w14:textId="77777777" w:rsidR="00D4733A" w:rsidRPr="00D4733A" w:rsidRDefault="00D4733A" w:rsidP="00B85B8F">
            <w:pPr>
              <w:pStyle w:val="headertabella0"/>
              <w:rPr>
                <w:color w:val="002060"/>
              </w:rPr>
            </w:pPr>
            <w:r w:rsidRPr="00D473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B206B" w14:textId="77777777" w:rsidR="00D4733A" w:rsidRPr="00D4733A" w:rsidRDefault="00D4733A" w:rsidP="00B85B8F">
            <w:pPr>
              <w:pStyle w:val="headertabella0"/>
              <w:rPr>
                <w:color w:val="002060"/>
              </w:rPr>
            </w:pPr>
            <w:r w:rsidRPr="00D473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7B404" w14:textId="77777777" w:rsidR="00D4733A" w:rsidRPr="00D4733A" w:rsidRDefault="00D4733A" w:rsidP="00B85B8F">
            <w:pPr>
              <w:pStyle w:val="headertabella0"/>
              <w:rPr>
                <w:color w:val="002060"/>
              </w:rPr>
            </w:pPr>
            <w:r w:rsidRPr="00D473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1BCC5" w14:textId="77777777" w:rsidR="00D4733A" w:rsidRPr="00D4733A" w:rsidRDefault="00D4733A" w:rsidP="00B85B8F">
            <w:pPr>
              <w:pStyle w:val="headertabella0"/>
              <w:rPr>
                <w:color w:val="002060"/>
              </w:rPr>
            </w:pPr>
            <w:r w:rsidRPr="00D473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397B4" w14:textId="77777777" w:rsidR="00D4733A" w:rsidRPr="00D4733A" w:rsidRDefault="00D4733A" w:rsidP="00B85B8F">
            <w:pPr>
              <w:pStyle w:val="headertabella0"/>
              <w:rPr>
                <w:color w:val="002060"/>
              </w:rPr>
            </w:pPr>
            <w:r w:rsidRPr="00D4733A">
              <w:rPr>
                <w:color w:val="002060"/>
              </w:rPr>
              <w:t>PE</w:t>
            </w:r>
          </w:p>
        </w:tc>
      </w:tr>
      <w:tr w:rsidR="00D4733A" w:rsidRPr="00D4733A" w14:paraId="2AB03E39" w14:textId="77777777" w:rsidTr="00B85B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732049" w14:textId="77777777" w:rsidR="00D4733A" w:rsidRPr="00D4733A" w:rsidRDefault="00D4733A" w:rsidP="00B85B8F">
            <w:pPr>
              <w:pStyle w:val="rowtabella0"/>
              <w:rPr>
                <w:color w:val="002060"/>
                <w:lang w:val="en-US"/>
              </w:rPr>
            </w:pPr>
            <w:r w:rsidRPr="00D4733A">
              <w:rPr>
                <w:color w:val="002060"/>
                <w:lang w:val="en-US"/>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A6F75" w14:textId="77777777" w:rsidR="00D4733A" w:rsidRPr="00D4733A" w:rsidRDefault="00D4733A" w:rsidP="00B85B8F">
            <w:pPr>
              <w:pStyle w:val="rowtabella0"/>
              <w:jc w:val="center"/>
              <w:rPr>
                <w:color w:val="002060"/>
              </w:rPr>
            </w:pPr>
            <w:r w:rsidRPr="00D4733A">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2944C"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01BAD"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27D2F"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95CE5"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DC1D0" w14:textId="77777777" w:rsidR="00D4733A" w:rsidRPr="00D4733A" w:rsidRDefault="00D4733A" w:rsidP="00B85B8F">
            <w:pPr>
              <w:pStyle w:val="rowtabella0"/>
              <w:jc w:val="center"/>
              <w:rPr>
                <w:color w:val="002060"/>
              </w:rPr>
            </w:pPr>
            <w:r w:rsidRPr="00D4733A">
              <w:rPr>
                <w:color w:val="002060"/>
              </w:rPr>
              <w:t>155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135E2" w14:textId="77777777" w:rsidR="00D4733A" w:rsidRPr="00D4733A" w:rsidRDefault="00D4733A" w:rsidP="00B85B8F">
            <w:pPr>
              <w:pStyle w:val="rowtabella0"/>
              <w:jc w:val="center"/>
              <w:rPr>
                <w:color w:val="002060"/>
              </w:rPr>
            </w:pPr>
            <w:r w:rsidRPr="00D4733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CF98B" w14:textId="77777777" w:rsidR="00D4733A" w:rsidRPr="00D4733A" w:rsidRDefault="00D4733A" w:rsidP="00B85B8F">
            <w:pPr>
              <w:pStyle w:val="rowtabella0"/>
              <w:jc w:val="center"/>
              <w:rPr>
                <w:color w:val="002060"/>
              </w:rPr>
            </w:pPr>
            <w:r w:rsidRPr="00D4733A">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E0630" w14:textId="77777777" w:rsidR="00D4733A" w:rsidRPr="00D4733A" w:rsidRDefault="00D4733A" w:rsidP="00B85B8F">
            <w:pPr>
              <w:pStyle w:val="rowtabella0"/>
              <w:jc w:val="center"/>
              <w:rPr>
                <w:color w:val="002060"/>
              </w:rPr>
            </w:pPr>
            <w:r w:rsidRPr="00D4733A">
              <w:rPr>
                <w:color w:val="002060"/>
              </w:rPr>
              <w:t>0</w:t>
            </w:r>
          </w:p>
        </w:tc>
      </w:tr>
      <w:tr w:rsidR="00D4733A" w:rsidRPr="00D4733A" w14:paraId="5B3B0A65"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4FE1EE" w14:textId="77777777" w:rsidR="00D4733A" w:rsidRPr="00D4733A" w:rsidRDefault="00D4733A" w:rsidP="00B85B8F">
            <w:pPr>
              <w:pStyle w:val="rowtabella0"/>
              <w:rPr>
                <w:color w:val="002060"/>
                <w:lang w:val="en-US"/>
              </w:rPr>
            </w:pPr>
            <w:r w:rsidRPr="00D4733A">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B3D68" w14:textId="77777777" w:rsidR="00D4733A" w:rsidRPr="00D4733A" w:rsidRDefault="00D4733A" w:rsidP="00B85B8F">
            <w:pPr>
              <w:pStyle w:val="rowtabella0"/>
              <w:jc w:val="center"/>
              <w:rPr>
                <w:color w:val="002060"/>
              </w:rPr>
            </w:pPr>
            <w:r w:rsidRPr="00D4733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F7F5F"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62905" w14:textId="77777777" w:rsidR="00D4733A" w:rsidRPr="00D4733A" w:rsidRDefault="00D4733A" w:rsidP="00B85B8F">
            <w:pPr>
              <w:pStyle w:val="rowtabella0"/>
              <w:jc w:val="center"/>
              <w:rPr>
                <w:color w:val="002060"/>
              </w:rPr>
            </w:pPr>
            <w:r w:rsidRPr="00D473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06B06"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6A697"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1A76E" w14:textId="77777777" w:rsidR="00D4733A" w:rsidRPr="00D4733A" w:rsidRDefault="00D4733A" w:rsidP="00B85B8F">
            <w:pPr>
              <w:pStyle w:val="rowtabella0"/>
              <w:jc w:val="center"/>
              <w:rPr>
                <w:color w:val="002060"/>
              </w:rPr>
            </w:pPr>
            <w:r w:rsidRPr="00D4733A">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0DFC2" w14:textId="77777777" w:rsidR="00D4733A" w:rsidRPr="00D4733A" w:rsidRDefault="00D4733A" w:rsidP="00B85B8F">
            <w:pPr>
              <w:pStyle w:val="rowtabella0"/>
              <w:jc w:val="center"/>
              <w:rPr>
                <w:color w:val="002060"/>
              </w:rPr>
            </w:pPr>
            <w:r w:rsidRPr="00D4733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4E32E" w14:textId="77777777" w:rsidR="00D4733A" w:rsidRPr="00D4733A" w:rsidRDefault="00D4733A" w:rsidP="00B85B8F">
            <w:pPr>
              <w:pStyle w:val="rowtabella0"/>
              <w:jc w:val="center"/>
              <w:rPr>
                <w:color w:val="002060"/>
              </w:rPr>
            </w:pPr>
            <w:r w:rsidRPr="00D4733A">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C2883" w14:textId="77777777" w:rsidR="00D4733A" w:rsidRPr="00D4733A" w:rsidRDefault="00D4733A" w:rsidP="00B85B8F">
            <w:pPr>
              <w:pStyle w:val="rowtabella0"/>
              <w:jc w:val="center"/>
              <w:rPr>
                <w:color w:val="002060"/>
              </w:rPr>
            </w:pPr>
            <w:r w:rsidRPr="00D4733A">
              <w:rPr>
                <w:color w:val="002060"/>
              </w:rPr>
              <w:t>0</w:t>
            </w:r>
          </w:p>
        </w:tc>
      </w:tr>
      <w:tr w:rsidR="00D4733A" w:rsidRPr="00D4733A" w14:paraId="56D2C626"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0AB89C" w14:textId="77777777" w:rsidR="00D4733A" w:rsidRPr="00D4733A" w:rsidRDefault="00D4733A" w:rsidP="00B85B8F">
            <w:pPr>
              <w:pStyle w:val="rowtabella0"/>
              <w:rPr>
                <w:color w:val="002060"/>
              </w:rPr>
            </w:pPr>
            <w:r w:rsidRPr="00D4733A">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8EC12" w14:textId="77777777" w:rsidR="00D4733A" w:rsidRPr="00D4733A" w:rsidRDefault="00D4733A" w:rsidP="00B85B8F">
            <w:pPr>
              <w:pStyle w:val="rowtabella0"/>
              <w:jc w:val="center"/>
              <w:rPr>
                <w:color w:val="002060"/>
              </w:rPr>
            </w:pPr>
            <w:r w:rsidRPr="00D4733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55F9B"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1B1D3" w14:textId="77777777" w:rsidR="00D4733A" w:rsidRPr="00D4733A" w:rsidRDefault="00D4733A" w:rsidP="00B85B8F">
            <w:pPr>
              <w:pStyle w:val="rowtabella0"/>
              <w:jc w:val="center"/>
              <w:rPr>
                <w:color w:val="002060"/>
              </w:rPr>
            </w:pPr>
            <w:r w:rsidRPr="00D473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FB070"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088C9" w14:textId="77777777" w:rsidR="00D4733A" w:rsidRPr="00D4733A" w:rsidRDefault="00D4733A" w:rsidP="00B85B8F">
            <w:pPr>
              <w:pStyle w:val="rowtabella0"/>
              <w:jc w:val="center"/>
              <w:rPr>
                <w:color w:val="002060"/>
              </w:rPr>
            </w:pPr>
            <w:r w:rsidRPr="00D473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C6788" w14:textId="77777777" w:rsidR="00D4733A" w:rsidRPr="00D4733A" w:rsidRDefault="00D4733A" w:rsidP="00B85B8F">
            <w:pPr>
              <w:pStyle w:val="rowtabella0"/>
              <w:jc w:val="center"/>
              <w:rPr>
                <w:color w:val="002060"/>
              </w:rPr>
            </w:pPr>
            <w:r w:rsidRPr="00D4733A">
              <w:rPr>
                <w:color w:val="002060"/>
              </w:rPr>
              <w:t>150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C7E15" w14:textId="77777777" w:rsidR="00D4733A" w:rsidRPr="00D4733A" w:rsidRDefault="00D4733A" w:rsidP="00B85B8F">
            <w:pPr>
              <w:pStyle w:val="rowtabella0"/>
              <w:jc w:val="center"/>
              <w:rPr>
                <w:color w:val="002060"/>
              </w:rPr>
            </w:pPr>
            <w:r w:rsidRPr="00D4733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DD5E0" w14:textId="77777777" w:rsidR="00D4733A" w:rsidRPr="00D4733A" w:rsidRDefault="00D4733A" w:rsidP="00B85B8F">
            <w:pPr>
              <w:pStyle w:val="rowtabella0"/>
              <w:jc w:val="center"/>
              <w:rPr>
                <w:color w:val="002060"/>
              </w:rPr>
            </w:pPr>
            <w:r w:rsidRPr="00D4733A">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2E1F1" w14:textId="77777777" w:rsidR="00D4733A" w:rsidRPr="00D4733A" w:rsidRDefault="00D4733A" w:rsidP="00B85B8F">
            <w:pPr>
              <w:pStyle w:val="rowtabella0"/>
              <w:jc w:val="center"/>
              <w:rPr>
                <w:color w:val="002060"/>
              </w:rPr>
            </w:pPr>
            <w:r w:rsidRPr="00D4733A">
              <w:rPr>
                <w:color w:val="002060"/>
              </w:rPr>
              <w:t>0</w:t>
            </w:r>
          </w:p>
        </w:tc>
      </w:tr>
      <w:tr w:rsidR="00D4733A" w:rsidRPr="00D4733A" w14:paraId="736D6597"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087359" w14:textId="77777777" w:rsidR="00D4733A" w:rsidRPr="00D4733A" w:rsidRDefault="00D4733A" w:rsidP="00B85B8F">
            <w:pPr>
              <w:pStyle w:val="rowtabella0"/>
              <w:rPr>
                <w:color w:val="002060"/>
              </w:rPr>
            </w:pPr>
            <w:r w:rsidRPr="00D4733A">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E0B7A" w14:textId="77777777" w:rsidR="00D4733A" w:rsidRPr="00D4733A" w:rsidRDefault="00D4733A" w:rsidP="00B85B8F">
            <w:pPr>
              <w:pStyle w:val="rowtabella0"/>
              <w:jc w:val="center"/>
              <w:rPr>
                <w:color w:val="002060"/>
              </w:rPr>
            </w:pPr>
            <w:r w:rsidRPr="00D4733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B21C3"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AF289" w14:textId="77777777" w:rsidR="00D4733A" w:rsidRPr="00D4733A" w:rsidRDefault="00D4733A" w:rsidP="00B85B8F">
            <w:pPr>
              <w:pStyle w:val="rowtabella0"/>
              <w:jc w:val="center"/>
              <w:rPr>
                <w:color w:val="002060"/>
              </w:rPr>
            </w:pPr>
            <w:r w:rsidRPr="00D473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72A30"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A6B06" w14:textId="77777777" w:rsidR="00D4733A" w:rsidRPr="00D4733A" w:rsidRDefault="00D4733A" w:rsidP="00B85B8F">
            <w:pPr>
              <w:pStyle w:val="rowtabella0"/>
              <w:jc w:val="center"/>
              <w:rPr>
                <w:color w:val="002060"/>
              </w:rPr>
            </w:pPr>
            <w:r w:rsidRPr="00D473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89B1F" w14:textId="77777777" w:rsidR="00D4733A" w:rsidRPr="00D4733A" w:rsidRDefault="00D4733A" w:rsidP="00B85B8F">
            <w:pPr>
              <w:pStyle w:val="rowtabella0"/>
              <w:jc w:val="center"/>
              <w:rPr>
                <w:color w:val="002060"/>
              </w:rPr>
            </w:pPr>
            <w:r w:rsidRPr="00D4733A">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3DB37" w14:textId="77777777" w:rsidR="00D4733A" w:rsidRPr="00D4733A" w:rsidRDefault="00D4733A" w:rsidP="00B85B8F">
            <w:pPr>
              <w:pStyle w:val="rowtabella0"/>
              <w:jc w:val="center"/>
              <w:rPr>
                <w:color w:val="002060"/>
              </w:rPr>
            </w:pPr>
            <w:r w:rsidRPr="00D4733A">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D967D" w14:textId="77777777" w:rsidR="00D4733A" w:rsidRPr="00D4733A" w:rsidRDefault="00D4733A" w:rsidP="00B85B8F">
            <w:pPr>
              <w:pStyle w:val="rowtabella0"/>
              <w:jc w:val="center"/>
              <w:rPr>
                <w:color w:val="002060"/>
              </w:rPr>
            </w:pPr>
            <w:r w:rsidRPr="00D473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2F427" w14:textId="77777777" w:rsidR="00D4733A" w:rsidRPr="00D4733A" w:rsidRDefault="00D4733A" w:rsidP="00B85B8F">
            <w:pPr>
              <w:pStyle w:val="rowtabella0"/>
              <w:jc w:val="center"/>
              <w:rPr>
                <w:color w:val="002060"/>
              </w:rPr>
            </w:pPr>
            <w:r w:rsidRPr="00D4733A">
              <w:rPr>
                <w:color w:val="002060"/>
              </w:rPr>
              <w:t>0</w:t>
            </w:r>
          </w:p>
        </w:tc>
      </w:tr>
      <w:tr w:rsidR="00D4733A" w:rsidRPr="00D4733A" w14:paraId="64E2D8F5"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DF4193" w14:textId="77777777" w:rsidR="00D4733A" w:rsidRPr="00D4733A" w:rsidRDefault="00D4733A" w:rsidP="00B85B8F">
            <w:pPr>
              <w:pStyle w:val="rowtabella0"/>
              <w:rPr>
                <w:color w:val="002060"/>
              </w:rPr>
            </w:pPr>
            <w:r w:rsidRPr="00D4733A">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377A5" w14:textId="77777777" w:rsidR="00D4733A" w:rsidRPr="00D4733A" w:rsidRDefault="00D4733A" w:rsidP="00B85B8F">
            <w:pPr>
              <w:pStyle w:val="rowtabella0"/>
              <w:jc w:val="center"/>
              <w:rPr>
                <w:color w:val="002060"/>
              </w:rPr>
            </w:pPr>
            <w:r w:rsidRPr="00D473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1ED94"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40B54" w14:textId="77777777" w:rsidR="00D4733A" w:rsidRPr="00D4733A" w:rsidRDefault="00D4733A" w:rsidP="00B85B8F">
            <w:pPr>
              <w:pStyle w:val="rowtabella0"/>
              <w:jc w:val="center"/>
              <w:rPr>
                <w:color w:val="002060"/>
              </w:rPr>
            </w:pPr>
            <w:r w:rsidRPr="00D473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350B5"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C1CA0" w14:textId="77777777" w:rsidR="00D4733A" w:rsidRPr="00D4733A" w:rsidRDefault="00D4733A" w:rsidP="00B85B8F">
            <w:pPr>
              <w:pStyle w:val="rowtabella0"/>
              <w:jc w:val="center"/>
              <w:rPr>
                <w:color w:val="002060"/>
              </w:rPr>
            </w:pPr>
            <w:r w:rsidRPr="00D473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2FD0B" w14:textId="77777777" w:rsidR="00D4733A" w:rsidRPr="00D4733A" w:rsidRDefault="00D4733A" w:rsidP="00B85B8F">
            <w:pPr>
              <w:pStyle w:val="rowtabella0"/>
              <w:jc w:val="center"/>
              <w:rPr>
                <w:color w:val="002060"/>
              </w:rPr>
            </w:pPr>
            <w:r w:rsidRPr="00D4733A">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25D73" w14:textId="77777777" w:rsidR="00D4733A" w:rsidRPr="00D4733A" w:rsidRDefault="00D4733A" w:rsidP="00B85B8F">
            <w:pPr>
              <w:pStyle w:val="rowtabella0"/>
              <w:jc w:val="center"/>
              <w:rPr>
                <w:color w:val="002060"/>
              </w:rPr>
            </w:pPr>
            <w:r w:rsidRPr="00D4733A">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7BF13" w14:textId="77777777" w:rsidR="00D4733A" w:rsidRPr="00D4733A" w:rsidRDefault="00D4733A" w:rsidP="00B85B8F">
            <w:pPr>
              <w:pStyle w:val="rowtabella0"/>
              <w:jc w:val="center"/>
              <w:rPr>
                <w:color w:val="002060"/>
              </w:rPr>
            </w:pPr>
            <w:r w:rsidRPr="00D473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9FB85" w14:textId="77777777" w:rsidR="00D4733A" w:rsidRPr="00D4733A" w:rsidRDefault="00D4733A" w:rsidP="00B85B8F">
            <w:pPr>
              <w:pStyle w:val="rowtabella0"/>
              <w:jc w:val="center"/>
              <w:rPr>
                <w:color w:val="002060"/>
              </w:rPr>
            </w:pPr>
            <w:r w:rsidRPr="00D4733A">
              <w:rPr>
                <w:color w:val="002060"/>
              </w:rPr>
              <w:t>0</w:t>
            </w:r>
          </w:p>
        </w:tc>
      </w:tr>
      <w:tr w:rsidR="00D4733A" w:rsidRPr="00D4733A" w14:paraId="0A385D13"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AA1F52" w14:textId="77777777" w:rsidR="00D4733A" w:rsidRPr="00D4733A" w:rsidRDefault="00D4733A" w:rsidP="00B85B8F">
            <w:pPr>
              <w:pStyle w:val="rowtabella0"/>
              <w:rPr>
                <w:color w:val="002060"/>
              </w:rPr>
            </w:pPr>
            <w:r w:rsidRPr="00D4733A">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07158" w14:textId="77777777" w:rsidR="00D4733A" w:rsidRPr="00D4733A" w:rsidRDefault="00D4733A" w:rsidP="00B85B8F">
            <w:pPr>
              <w:pStyle w:val="rowtabella0"/>
              <w:jc w:val="center"/>
              <w:rPr>
                <w:color w:val="002060"/>
              </w:rPr>
            </w:pPr>
            <w:r w:rsidRPr="00D4733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90DD2"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3E465" w14:textId="77777777" w:rsidR="00D4733A" w:rsidRPr="00D4733A" w:rsidRDefault="00D4733A" w:rsidP="00B85B8F">
            <w:pPr>
              <w:pStyle w:val="rowtabella0"/>
              <w:jc w:val="center"/>
              <w:rPr>
                <w:color w:val="002060"/>
              </w:rPr>
            </w:pPr>
            <w:r w:rsidRPr="00D473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DA585" w14:textId="77777777" w:rsidR="00D4733A" w:rsidRPr="00D4733A" w:rsidRDefault="00D4733A" w:rsidP="00B85B8F">
            <w:pPr>
              <w:pStyle w:val="rowtabella0"/>
              <w:jc w:val="center"/>
              <w:rPr>
                <w:color w:val="002060"/>
              </w:rPr>
            </w:pPr>
            <w:r w:rsidRPr="00D473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3CD4F" w14:textId="77777777" w:rsidR="00D4733A" w:rsidRPr="00D4733A" w:rsidRDefault="00D4733A" w:rsidP="00B85B8F">
            <w:pPr>
              <w:pStyle w:val="rowtabella0"/>
              <w:jc w:val="center"/>
              <w:rPr>
                <w:color w:val="002060"/>
              </w:rPr>
            </w:pPr>
            <w:r w:rsidRPr="00D473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8426B" w14:textId="77777777" w:rsidR="00D4733A" w:rsidRPr="00D4733A" w:rsidRDefault="00D4733A" w:rsidP="00B85B8F">
            <w:pPr>
              <w:pStyle w:val="rowtabella0"/>
              <w:jc w:val="center"/>
              <w:rPr>
                <w:color w:val="002060"/>
              </w:rPr>
            </w:pPr>
            <w:r w:rsidRPr="00D4733A">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8B9F1" w14:textId="77777777" w:rsidR="00D4733A" w:rsidRPr="00D4733A" w:rsidRDefault="00D4733A" w:rsidP="00B85B8F">
            <w:pPr>
              <w:pStyle w:val="rowtabella0"/>
              <w:jc w:val="center"/>
              <w:rPr>
                <w:color w:val="002060"/>
              </w:rPr>
            </w:pPr>
            <w:r w:rsidRPr="00D4733A">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23FCC" w14:textId="77777777" w:rsidR="00D4733A" w:rsidRPr="00D4733A" w:rsidRDefault="00D4733A" w:rsidP="00B85B8F">
            <w:pPr>
              <w:pStyle w:val="rowtabella0"/>
              <w:jc w:val="center"/>
              <w:rPr>
                <w:color w:val="002060"/>
              </w:rPr>
            </w:pPr>
            <w:r w:rsidRPr="00D473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64881" w14:textId="77777777" w:rsidR="00D4733A" w:rsidRPr="00D4733A" w:rsidRDefault="00D4733A" w:rsidP="00B85B8F">
            <w:pPr>
              <w:pStyle w:val="rowtabella0"/>
              <w:jc w:val="center"/>
              <w:rPr>
                <w:color w:val="002060"/>
              </w:rPr>
            </w:pPr>
            <w:r w:rsidRPr="00D4733A">
              <w:rPr>
                <w:color w:val="002060"/>
              </w:rPr>
              <w:t>0</w:t>
            </w:r>
          </w:p>
        </w:tc>
      </w:tr>
      <w:tr w:rsidR="00D4733A" w:rsidRPr="00D4733A" w14:paraId="795F9734"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575E12" w14:textId="77777777" w:rsidR="00D4733A" w:rsidRPr="00D4733A" w:rsidRDefault="00D4733A" w:rsidP="00B85B8F">
            <w:pPr>
              <w:pStyle w:val="rowtabella0"/>
              <w:rPr>
                <w:color w:val="002060"/>
              </w:rPr>
            </w:pPr>
            <w:r w:rsidRPr="00D4733A">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0ACE9" w14:textId="77777777" w:rsidR="00D4733A" w:rsidRPr="00D4733A" w:rsidRDefault="00D4733A" w:rsidP="00B85B8F">
            <w:pPr>
              <w:pStyle w:val="rowtabella0"/>
              <w:jc w:val="center"/>
              <w:rPr>
                <w:color w:val="002060"/>
              </w:rPr>
            </w:pPr>
            <w:r w:rsidRPr="00D4733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62E5B"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D0603" w14:textId="77777777" w:rsidR="00D4733A" w:rsidRPr="00D4733A" w:rsidRDefault="00D4733A" w:rsidP="00B85B8F">
            <w:pPr>
              <w:pStyle w:val="rowtabella0"/>
              <w:jc w:val="center"/>
              <w:rPr>
                <w:color w:val="002060"/>
              </w:rPr>
            </w:pPr>
            <w:r w:rsidRPr="00D473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CA0B1"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D8CF4" w14:textId="77777777" w:rsidR="00D4733A" w:rsidRPr="00D4733A" w:rsidRDefault="00D4733A" w:rsidP="00B85B8F">
            <w:pPr>
              <w:pStyle w:val="rowtabella0"/>
              <w:jc w:val="center"/>
              <w:rPr>
                <w:color w:val="002060"/>
              </w:rPr>
            </w:pPr>
            <w:r w:rsidRPr="00D473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540A3" w14:textId="77777777" w:rsidR="00D4733A" w:rsidRPr="00D4733A" w:rsidRDefault="00D4733A" w:rsidP="00B85B8F">
            <w:pPr>
              <w:pStyle w:val="rowtabella0"/>
              <w:jc w:val="center"/>
              <w:rPr>
                <w:color w:val="002060"/>
              </w:rPr>
            </w:pPr>
            <w:r w:rsidRPr="00D4733A">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D7871" w14:textId="77777777" w:rsidR="00D4733A" w:rsidRPr="00D4733A" w:rsidRDefault="00D4733A" w:rsidP="00B85B8F">
            <w:pPr>
              <w:pStyle w:val="rowtabella0"/>
              <w:jc w:val="center"/>
              <w:rPr>
                <w:color w:val="002060"/>
              </w:rPr>
            </w:pPr>
            <w:r w:rsidRPr="00D4733A">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26EFA"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84443" w14:textId="77777777" w:rsidR="00D4733A" w:rsidRPr="00D4733A" w:rsidRDefault="00D4733A" w:rsidP="00B85B8F">
            <w:pPr>
              <w:pStyle w:val="rowtabella0"/>
              <w:jc w:val="center"/>
              <w:rPr>
                <w:color w:val="002060"/>
              </w:rPr>
            </w:pPr>
            <w:r w:rsidRPr="00D4733A">
              <w:rPr>
                <w:color w:val="002060"/>
              </w:rPr>
              <w:t>0</w:t>
            </w:r>
          </w:p>
        </w:tc>
      </w:tr>
      <w:tr w:rsidR="00D4733A" w:rsidRPr="00D4733A" w14:paraId="39ABC75A"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389010" w14:textId="77777777" w:rsidR="00D4733A" w:rsidRPr="00D4733A" w:rsidRDefault="00D4733A" w:rsidP="00B85B8F">
            <w:pPr>
              <w:pStyle w:val="rowtabella0"/>
              <w:rPr>
                <w:color w:val="002060"/>
              </w:rPr>
            </w:pPr>
            <w:r w:rsidRPr="00D4733A">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B9E7E" w14:textId="77777777" w:rsidR="00D4733A" w:rsidRPr="00D4733A" w:rsidRDefault="00D4733A" w:rsidP="00B85B8F">
            <w:pPr>
              <w:pStyle w:val="rowtabella0"/>
              <w:jc w:val="center"/>
              <w:rPr>
                <w:color w:val="002060"/>
              </w:rPr>
            </w:pPr>
            <w:r w:rsidRPr="00D4733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BF1BC"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58859" w14:textId="77777777" w:rsidR="00D4733A" w:rsidRPr="00D4733A" w:rsidRDefault="00D4733A" w:rsidP="00B85B8F">
            <w:pPr>
              <w:pStyle w:val="rowtabella0"/>
              <w:jc w:val="center"/>
              <w:rPr>
                <w:color w:val="002060"/>
              </w:rPr>
            </w:pPr>
            <w:r w:rsidRPr="00D473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C8A02"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75A1A" w14:textId="77777777" w:rsidR="00D4733A" w:rsidRPr="00D4733A" w:rsidRDefault="00D4733A" w:rsidP="00B85B8F">
            <w:pPr>
              <w:pStyle w:val="rowtabella0"/>
              <w:jc w:val="center"/>
              <w:rPr>
                <w:color w:val="002060"/>
              </w:rPr>
            </w:pPr>
            <w:r w:rsidRPr="00D473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85616" w14:textId="77777777" w:rsidR="00D4733A" w:rsidRPr="00D4733A" w:rsidRDefault="00D4733A" w:rsidP="00B85B8F">
            <w:pPr>
              <w:pStyle w:val="rowtabella0"/>
              <w:jc w:val="center"/>
              <w:rPr>
                <w:color w:val="002060"/>
              </w:rPr>
            </w:pPr>
            <w:r w:rsidRPr="00D4733A">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B5E24" w14:textId="77777777" w:rsidR="00D4733A" w:rsidRPr="00D4733A" w:rsidRDefault="00D4733A" w:rsidP="00B85B8F">
            <w:pPr>
              <w:pStyle w:val="rowtabella0"/>
              <w:jc w:val="center"/>
              <w:rPr>
                <w:color w:val="002060"/>
              </w:rPr>
            </w:pPr>
            <w:r w:rsidRPr="00D4733A">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73DE2" w14:textId="77777777" w:rsidR="00D4733A" w:rsidRPr="00D4733A" w:rsidRDefault="00D4733A" w:rsidP="00B85B8F">
            <w:pPr>
              <w:pStyle w:val="rowtabella0"/>
              <w:jc w:val="center"/>
              <w:rPr>
                <w:color w:val="002060"/>
              </w:rPr>
            </w:pPr>
            <w:r w:rsidRPr="00D473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DC06C" w14:textId="77777777" w:rsidR="00D4733A" w:rsidRPr="00D4733A" w:rsidRDefault="00D4733A" w:rsidP="00B85B8F">
            <w:pPr>
              <w:pStyle w:val="rowtabella0"/>
              <w:jc w:val="center"/>
              <w:rPr>
                <w:color w:val="002060"/>
              </w:rPr>
            </w:pPr>
            <w:r w:rsidRPr="00D4733A">
              <w:rPr>
                <w:color w:val="002060"/>
              </w:rPr>
              <w:t>0</w:t>
            </w:r>
          </w:p>
        </w:tc>
      </w:tr>
      <w:tr w:rsidR="00D4733A" w:rsidRPr="00D4733A" w14:paraId="281C7AE1"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0B928D" w14:textId="77777777" w:rsidR="00D4733A" w:rsidRPr="00D4733A" w:rsidRDefault="00D4733A" w:rsidP="00B85B8F">
            <w:pPr>
              <w:pStyle w:val="rowtabella0"/>
              <w:rPr>
                <w:color w:val="002060"/>
              </w:rPr>
            </w:pPr>
            <w:r w:rsidRPr="00D4733A">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1F04E" w14:textId="77777777" w:rsidR="00D4733A" w:rsidRPr="00D4733A" w:rsidRDefault="00D4733A" w:rsidP="00B85B8F">
            <w:pPr>
              <w:pStyle w:val="rowtabella0"/>
              <w:jc w:val="center"/>
              <w:rPr>
                <w:color w:val="002060"/>
              </w:rPr>
            </w:pPr>
            <w:r w:rsidRPr="00D4733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CCC4E"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6C2CD" w14:textId="77777777" w:rsidR="00D4733A" w:rsidRPr="00D4733A" w:rsidRDefault="00D4733A" w:rsidP="00B85B8F">
            <w:pPr>
              <w:pStyle w:val="rowtabella0"/>
              <w:jc w:val="center"/>
              <w:rPr>
                <w:color w:val="002060"/>
              </w:rPr>
            </w:pPr>
            <w:r w:rsidRPr="00D473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BECB1"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4214F" w14:textId="77777777" w:rsidR="00D4733A" w:rsidRPr="00D4733A" w:rsidRDefault="00D4733A" w:rsidP="00B85B8F">
            <w:pPr>
              <w:pStyle w:val="rowtabella0"/>
              <w:jc w:val="center"/>
              <w:rPr>
                <w:color w:val="002060"/>
              </w:rPr>
            </w:pPr>
            <w:r w:rsidRPr="00D473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EB9D3" w14:textId="77777777" w:rsidR="00D4733A" w:rsidRPr="00D4733A" w:rsidRDefault="00D4733A" w:rsidP="00B85B8F">
            <w:pPr>
              <w:pStyle w:val="rowtabella0"/>
              <w:jc w:val="center"/>
              <w:rPr>
                <w:color w:val="002060"/>
              </w:rPr>
            </w:pPr>
            <w:r w:rsidRPr="00D4733A">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BC399" w14:textId="77777777" w:rsidR="00D4733A" w:rsidRPr="00D4733A" w:rsidRDefault="00D4733A" w:rsidP="00B85B8F">
            <w:pPr>
              <w:pStyle w:val="rowtabella0"/>
              <w:jc w:val="center"/>
              <w:rPr>
                <w:color w:val="002060"/>
              </w:rPr>
            </w:pPr>
            <w:r w:rsidRPr="00D4733A">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B864C" w14:textId="77777777" w:rsidR="00D4733A" w:rsidRPr="00D4733A" w:rsidRDefault="00D4733A" w:rsidP="00B85B8F">
            <w:pPr>
              <w:pStyle w:val="rowtabella0"/>
              <w:jc w:val="center"/>
              <w:rPr>
                <w:color w:val="002060"/>
              </w:rPr>
            </w:pPr>
            <w:r w:rsidRPr="00D473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BD08D" w14:textId="77777777" w:rsidR="00D4733A" w:rsidRPr="00D4733A" w:rsidRDefault="00D4733A" w:rsidP="00B85B8F">
            <w:pPr>
              <w:pStyle w:val="rowtabella0"/>
              <w:jc w:val="center"/>
              <w:rPr>
                <w:color w:val="002060"/>
              </w:rPr>
            </w:pPr>
            <w:r w:rsidRPr="00D4733A">
              <w:rPr>
                <w:color w:val="002060"/>
              </w:rPr>
              <w:t>0</w:t>
            </w:r>
          </w:p>
        </w:tc>
      </w:tr>
      <w:tr w:rsidR="00D4733A" w:rsidRPr="00D4733A" w14:paraId="4DF83187"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A2D26B" w14:textId="77777777" w:rsidR="00D4733A" w:rsidRPr="00D4733A" w:rsidRDefault="00D4733A" w:rsidP="00B85B8F">
            <w:pPr>
              <w:pStyle w:val="rowtabella0"/>
              <w:rPr>
                <w:color w:val="002060"/>
              </w:rPr>
            </w:pPr>
            <w:r w:rsidRPr="00D4733A">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F340D" w14:textId="77777777" w:rsidR="00D4733A" w:rsidRPr="00D4733A" w:rsidRDefault="00D4733A" w:rsidP="00B85B8F">
            <w:pPr>
              <w:pStyle w:val="rowtabella0"/>
              <w:jc w:val="center"/>
              <w:rPr>
                <w:color w:val="002060"/>
              </w:rPr>
            </w:pPr>
            <w:r w:rsidRPr="00D473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CC71F"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F8F0F" w14:textId="77777777" w:rsidR="00D4733A" w:rsidRPr="00D4733A" w:rsidRDefault="00D4733A" w:rsidP="00B85B8F">
            <w:pPr>
              <w:pStyle w:val="rowtabella0"/>
              <w:jc w:val="center"/>
              <w:rPr>
                <w:color w:val="002060"/>
              </w:rPr>
            </w:pPr>
            <w:r w:rsidRPr="00D473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FFF06" w14:textId="77777777" w:rsidR="00D4733A" w:rsidRPr="00D4733A" w:rsidRDefault="00D4733A" w:rsidP="00B85B8F">
            <w:pPr>
              <w:pStyle w:val="rowtabella0"/>
              <w:jc w:val="center"/>
              <w:rPr>
                <w:color w:val="002060"/>
              </w:rPr>
            </w:pPr>
            <w:r w:rsidRPr="00D473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786F2" w14:textId="77777777" w:rsidR="00D4733A" w:rsidRPr="00D4733A" w:rsidRDefault="00D4733A" w:rsidP="00B85B8F">
            <w:pPr>
              <w:pStyle w:val="rowtabella0"/>
              <w:jc w:val="center"/>
              <w:rPr>
                <w:color w:val="002060"/>
              </w:rPr>
            </w:pPr>
            <w:r w:rsidRPr="00D473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0DA97" w14:textId="77777777" w:rsidR="00D4733A" w:rsidRPr="00D4733A" w:rsidRDefault="00D4733A" w:rsidP="00B85B8F">
            <w:pPr>
              <w:pStyle w:val="rowtabella0"/>
              <w:jc w:val="center"/>
              <w:rPr>
                <w:color w:val="002060"/>
              </w:rPr>
            </w:pPr>
            <w:r w:rsidRPr="00D4733A">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EA342" w14:textId="77777777" w:rsidR="00D4733A" w:rsidRPr="00D4733A" w:rsidRDefault="00D4733A" w:rsidP="00B85B8F">
            <w:pPr>
              <w:pStyle w:val="rowtabella0"/>
              <w:jc w:val="center"/>
              <w:rPr>
                <w:color w:val="002060"/>
              </w:rPr>
            </w:pPr>
            <w:r w:rsidRPr="00D4733A">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9CAA2" w14:textId="77777777" w:rsidR="00D4733A" w:rsidRPr="00D4733A" w:rsidRDefault="00D4733A" w:rsidP="00B85B8F">
            <w:pPr>
              <w:pStyle w:val="rowtabella0"/>
              <w:jc w:val="center"/>
              <w:rPr>
                <w:color w:val="002060"/>
              </w:rPr>
            </w:pPr>
            <w:r w:rsidRPr="00D473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F706A" w14:textId="77777777" w:rsidR="00D4733A" w:rsidRPr="00D4733A" w:rsidRDefault="00D4733A" w:rsidP="00B85B8F">
            <w:pPr>
              <w:pStyle w:val="rowtabella0"/>
              <w:jc w:val="center"/>
              <w:rPr>
                <w:color w:val="002060"/>
              </w:rPr>
            </w:pPr>
            <w:r w:rsidRPr="00D4733A">
              <w:rPr>
                <w:color w:val="002060"/>
              </w:rPr>
              <w:t>0</w:t>
            </w:r>
          </w:p>
        </w:tc>
      </w:tr>
      <w:tr w:rsidR="00D4733A" w:rsidRPr="00D4733A" w14:paraId="24FB8D00"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90E987" w14:textId="77777777" w:rsidR="00D4733A" w:rsidRPr="00D4733A" w:rsidRDefault="00D4733A" w:rsidP="00B85B8F">
            <w:pPr>
              <w:pStyle w:val="rowtabella0"/>
              <w:rPr>
                <w:color w:val="002060"/>
                <w:lang w:val="en-US"/>
              </w:rPr>
            </w:pPr>
            <w:r w:rsidRPr="00D4733A">
              <w:rPr>
                <w:color w:val="002060"/>
                <w:lang w:val="en-U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BB695" w14:textId="77777777" w:rsidR="00D4733A" w:rsidRPr="00D4733A" w:rsidRDefault="00D4733A" w:rsidP="00B85B8F">
            <w:pPr>
              <w:pStyle w:val="rowtabella0"/>
              <w:jc w:val="center"/>
              <w:rPr>
                <w:color w:val="002060"/>
              </w:rPr>
            </w:pPr>
            <w:r w:rsidRPr="00D4733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86A77"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92622" w14:textId="77777777" w:rsidR="00D4733A" w:rsidRPr="00D4733A" w:rsidRDefault="00D4733A" w:rsidP="00B85B8F">
            <w:pPr>
              <w:pStyle w:val="rowtabella0"/>
              <w:jc w:val="center"/>
              <w:rPr>
                <w:color w:val="002060"/>
              </w:rPr>
            </w:pPr>
            <w:r w:rsidRPr="00D473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8A418"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BF9F8" w14:textId="77777777" w:rsidR="00D4733A" w:rsidRPr="00D4733A" w:rsidRDefault="00D4733A" w:rsidP="00B85B8F">
            <w:pPr>
              <w:pStyle w:val="rowtabella0"/>
              <w:jc w:val="center"/>
              <w:rPr>
                <w:color w:val="002060"/>
              </w:rPr>
            </w:pPr>
            <w:r w:rsidRPr="00D473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18358" w14:textId="77777777" w:rsidR="00D4733A" w:rsidRPr="00D4733A" w:rsidRDefault="00D4733A" w:rsidP="00B85B8F">
            <w:pPr>
              <w:pStyle w:val="rowtabella0"/>
              <w:jc w:val="center"/>
              <w:rPr>
                <w:color w:val="002060"/>
              </w:rPr>
            </w:pPr>
            <w:r w:rsidRPr="00D4733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8C884" w14:textId="77777777" w:rsidR="00D4733A" w:rsidRPr="00D4733A" w:rsidRDefault="00D4733A" w:rsidP="00B85B8F">
            <w:pPr>
              <w:pStyle w:val="rowtabella0"/>
              <w:jc w:val="center"/>
              <w:rPr>
                <w:color w:val="002060"/>
              </w:rPr>
            </w:pPr>
            <w:r w:rsidRPr="00D4733A">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17268" w14:textId="77777777" w:rsidR="00D4733A" w:rsidRPr="00D4733A" w:rsidRDefault="00D4733A" w:rsidP="00B85B8F">
            <w:pPr>
              <w:pStyle w:val="rowtabella0"/>
              <w:jc w:val="center"/>
              <w:rPr>
                <w:color w:val="002060"/>
              </w:rPr>
            </w:pPr>
            <w:r w:rsidRPr="00D4733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EBC53" w14:textId="77777777" w:rsidR="00D4733A" w:rsidRPr="00D4733A" w:rsidRDefault="00D4733A" w:rsidP="00B85B8F">
            <w:pPr>
              <w:pStyle w:val="rowtabella0"/>
              <w:jc w:val="center"/>
              <w:rPr>
                <w:color w:val="002060"/>
              </w:rPr>
            </w:pPr>
            <w:r w:rsidRPr="00D4733A">
              <w:rPr>
                <w:color w:val="002060"/>
              </w:rPr>
              <w:t>0</w:t>
            </w:r>
          </w:p>
        </w:tc>
      </w:tr>
      <w:tr w:rsidR="00D4733A" w:rsidRPr="00D4733A" w14:paraId="5225E2CD"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5D1276" w14:textId="77777777" w:rsidR="00D4733A" w:rsidRPr="00D4733A" w:rsidRDefault="00D4733A" w:rsidP="00B85B8F">
            <w:pPr>
              <w:pStyle w:val="rowtabella0"/>
              <w:rPr>
                <w:color w:val="002060"/>
                <w:lang w:val="en-US"/>
              </w:rPr>
            </w:pPr>
            <w:r w:rsidRPr="00D4733A">
              <w:rPr>
                <w:color w:val="002060"/>
                <w:lang w:val="en-US"/>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A346C" w14:textId="77777777" w:rsidR="00D4733A" w:rsidRPr="00D4733A" w:rsidRDefault="00D4733A" w:rsidP="00B85B8F">
            <w:pPr>
              <w:pStyle w:val="rowtabella0"/>
              <w:jc w:val="center"/>
              <w:rPr>
                <w:color w:val="002060"/>
              </w:rPr>
            </w:pPr>
            <w:r w:rsidRPr="00D473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A013B"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E00C8"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0FC61"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EFBAA" w14:textId="77777777" w:rsidR="00D4733A" w:rsidRPr="00D4733A" w:rsidRDefault="00D4733A" w:rsidP="00B85B8F">
            <w:pPr>
              <w:pStyle w:val="rowtabella0"/>
              <w:jc w:val="center"/>
              <w:rPr>
                <w:color w:val="002060"/>
              </w:rPr>
            </w:pPr>
            <w:r w:rsidRPr="00D473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98E37" w14:textId="77777777" w:rsidR="00D4733A" w:rsidRPr="00D4733A" w:rsidRDefault="00D4733A" w:rsidP="00B85B8F">
            <w:pPr>
              <w:pStyle w:val="rowtabella0"/>
              <w:jc w:val="center"/>
              <w:rPr>
                <w:color w:val="002060"/>
              </w:rPr>
            </w:pPr>
            <w:r w:rsidRPr="00D4733A">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18535" w14:textId="77777777" w:rsidR="00D4733A" w:rsidRPr="00D4733A" w:rsidRDefault="00D4733A" w:rsidP="00B85B8F">
            <w:pPr>
              <w:pStyle w:val="rowtabella0"/>
              <w:jc w:val="center"/>
              <w:rPr>
                <w:color w:val="002060"/>
              </w:rPr>
            </w:pPr>
            <w:r w:rsidRPr="00D4733A">
              <w:rPr>
                <w:color w:val="002060"/>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0290E" w14:textId="77777777" w:rsidR="00D4733A" w:rsidRPr="00D4733A" w:rsidRDefault="00D4733A" w:rsidP="00B85B8F">
            <w:pPr>
              <w:pStyle w:val="rowtabella0"/>
              <w:jc w:val="center"/>
              <w:rPr>
                <w:color w:val="002060"/>
              </w:rPr>
            </w:pPr>
            <w:r w:rsidRPr="00D4733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3E005" w14:textId="77777777" w:rsidR="00D4733A" w:rsidRPr="00D4733A" w:rsidRDefault="00D4733A" w:rsidP="00B85B8F">
            <w:pPr>
              <w:pStyle w:val="rowtabella0"/>
              <w:jc w:val="center"/>
              <w:rPr>
                <w:color w:val="002060"/>
              </w:rPr>
            </w:pPr>
            <w:r w:rsidRPr="00D4733A">
              <w:rPr>
                <w:color w:val="002060"/>
              </w:rPr>
              <w:t>0</w:t>
            </w:r>
          </w:p>
        </w:tc>
      </w:tr>
      <w:tr w:rsidR="00D4733A" w:rsidRPr="00D4733A" w14:paraId="37070F25"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7ABB27" w14:textId="77777777" w:rsidR="00D4733A" w:rsidRPr="00D4733A" w:rsidRDefault="00D4733A" w:rsidP="00B85B8F">
            <w:pPr>
              <w:pStyle w:val="rowtabella0"/>
              <w:rPr>
                <w:color w:val="002060"/>
              </w:rPr>
            </w:pPr>
            <w:r w:rsidRPr="00D4733A">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A7122" w14:textId="77777777" w:rsidR="00D4733A" w:rsidRPr="00D4733A" w:rsidRDefault="00D4733A" w:rsidP="00B85B8F">
            <w:pPr>
              <w:pStyle w:val="rowtabella0"/>
              <w:jc w:val="center"/>
              <w:rPr>
                <w:color w:val="002060"/>
              </w:rPr>
            </w:pPr>
            <w:r w:rsidRPr="00D473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2CE09"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7214F"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5BF12"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FFA8A" w14:textId="77777777" w:rsidR="00D4733A" w:rsidRPr="00D4733A" w:rsidRDefault="00D4733A" w:rsidP="00B85B8F">
            <w:pPr>
              <w:pStyle w:val="rowtabella0"/>
              <w:jc w:val="center"/>
              <w:rPr>
                <w:color w:val="002060"/>
              </w:rPr>
            </w:pPr>
            <w:r w:rsidRPr="00D473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B7AA5" w14:textId="77777777" w:rsidR="00D4733A" w:rsidRPr="00D4733A" w:rsidRDefault="00D4733A" w:rsidP="00B85B8F">
            <w:pPr>
              <w:pStyle w:val="rowtabella0"/>
              <w:jc w:val="center"/>
              <w:rPr>
                <w:color w:val="002060"/>
              </w:rPr>
            </w:pPr>
            <w:r w:rsidRPr="00D4733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CBED1" w14:textId="77777777" w:rsidR="00D4733A" w:rsidRPr="00D4733A" w:rsidRDefault="00D4733A" w:rsidP="00B85B8F">
            <w:pPr>
              <w:pStyle w:val="rowtabella0"/>
              <w:jc w:val="center"/>
              <w:rPr>
                <w:color w:val="002060"/>
              </w:rPr>
            </w:pPr>
            <w:r w:rsidRPr="00D4733A">
              <w:rPr>
                <w:color w:val="002060"/>
              </w:rPr>
              <w:t>133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13E93" w14:textId="77777777" w:rsidR="00D4733A" w:rsidRPr="00D4733A" w:rsidRDefault="00D4733A" w:rsidP="00B85B8F">
            <w:pPr>
              <w:pStyle w:val="rowtabella0"/>
              <w:jc w:val="center"/>
              <w:rPr>
                <w:color w:val="002060"/>
              </w:rPr>
            </w:pPr>
            <w:r w:rsidRPr="00D4733A">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A87C3" w14:textId="77777777" w:rsidR="00D4733A" w:rsidRPr="00D4733A" w:rsidRDefault="00D4733A" w:rsidP="00B85B8F">
            <w:pPr>
              <w:pStyle w:val="rowtabella0"/>
              <w:jc w:val="center"/>
              <w:rPr>
                <w:color w:val="002060"/>
              </w:rPr>
            </w:pPr>
            <w:r w:rsidRPr="00D4733A">
              <w:rPr>
                <w:color w:val="002060"/>
              </w:rPr>
              <w:t>0</w:t>
            </w:r>
          </w:p>
        </w:tc>
      </w:tr>
      <w:tr w:rsidR="00D4733A" w:rsidRPr="00D4733A" w14:paraId="1FEF07F4" w14:textId="77777777" w:rsidTr="00B85B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DCC6F9" w14:textId="77777777" w:rsidR="00D4733A" w:rsidRPr="00D4733A" w:rsidRDefault="00D4733A" w:rsidP="00B85B8F">
            <w:pPr>
              <w:pStyle w:val="rowtabella0"/>
              <w:rPr>
                <w:color w:val="002060"/>
              </w:rPr>
            </w:pPr>
            <w:r w:rsidRPr="00D4733A">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A11B4"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5F8AA"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1562B"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3833F"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EB046" w14:textId="77777777" w:rsidR="00D4733A" w:rsidRPr="00D4733A" w:rsidRDefault="00D4733A" w:rsidP="00B85B8F">
            <w:pPr>
              <w:pStyle w:val="rowtabella0"/>
              <w:jc w:val="center"/>
              <w:rPr>
                <w:color w:val="002060"/>
              </w:rPr>
            </w:pPr>
            <w:r w:rsidRPr="00D473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D4398" w14:textId="77777777" w:rsidR="00D4733A" w:rsidRPr="00D4733A" w:rsidRDefault="00D4733A" w:rsidP="00B85B8F">
            <w:pPr>
              <w:pStyle w:val="rowtabella0"/>
              <w:jc w:val="center"/>
              <w:rPr>
                <w:color w:val="002060"/>
              </w:rPr>
            </w:pPr>
            <w:r w:rsidRPr="00D4733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71A12" w14:textId="77777777" w:rsidR="00D4733A" w:rsidRPr="00D4733A" w:rsidRDefault="00D4733A" w:rsidP="00B85B8F">
            <w:pPr>
              <w:pStyle w:val="rowtabella0"/>
              <w:jc w:val="center"/>
              <w:rPr>
                <w:color w:val="002060"/>
              </w:rPr>
            </w:pPr>
            <w:r w:rsidRPr="00D4733A">
              <w:rPr>
                <w:color w:val="002060"/>
              </w:rPr>
              <w:t>155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02E68" w14:textId="77777777" w:rsidR="00D4733A" w:rsidRPr="00D4733A" w:rsidRDefault="00D4733A" w:rsidP="00B85B8F">
            <w:pPr>
              <w:pStyle w:val="rowtabella0"/>
              <w:jc w:val="center"/>
              <w:rPr>
                <w:color w:val="002060"/>
              </w:rPr>
            </w:pPr>
            <w:r w:rsidRPr="00D473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12E02" w14:textId="77777777" w:rsidR="00D4733A" w:rsidRPr="00D4733A" w:rsidRDefault="00D4733A" w:rsidP="00B85B8F">
            <w:pPr>
              <w:pStyle w:val="rowtabella0"/>
              <w:jc w:val="center"/>
              <w:rPr>
                <w:color w:val="002060"/>
              </w:rPr>
            </w:pPr>
            <w:r w:rsidRPr="00D4733A">
              <w:rPr>
                <w:color w:val="002060"/>
              </w:rPr>
              <w:t>0</w:t>
            </w:r>
          </w:p>
        </w:tc>
      </w:tr>
    </w:tbl>
    <w:p w14:paraId="3010CD9E" w14:textId="77777777" w:rsidR="00D4733A" w:rsidRPr="00D4733A" w:rsidRDefault="00D4733A" w:rsidP="00D4733A">
      <w:pPr>
        <w:pStyle w:val="breakline"/>
        <w:rPr>
          <w:rFonts w:eastAsiaTheme="minorEastAsia"/>
          <w:color w:val="002060"/>
        </w:rPr>
      </w:pPr>
    </w:p>
    <w:p w14:paraId="60E023C8" w14:textId="36A9616C" w:rsidR="000E59C2" w:rsidRPr="00046569" w:rsidRDefault="00F22854" w:rsidP="000E59C2">
      <w:pPr>
        <w:pStyle w:val="titoloprinc0"/>
        <w:rPr>
          <w:color w:val="002060"/>
        </w:rPr>
      </w:pPr>
      <w:r>
        <w:rPr>
          <w:color w:val="002060"/>
        </w:rPr>
        <w:t>PROGRAMMA GARE</w:t>
      </w:r>
    </w:p>
    <w:p w14:paraId="0FAD0629" w14:textId="77777777" w:rsidR="00D4733A" w:rsidRDefault="00D4733A" w:rsidP="00D4733A">
      <w:pPr>
        <w:pStyle w:val="breakline"/>
        <w:rPr>
          <w:color w:val="002060"/>
        </w:rPr>
      </w:pPr>
    </w:p>
    <w:p w14:paraId="01DB8F68" w14:textId="5C278168" w:rsidR="00B10974" w:rsidRPr="00FD666D" w:rsidRDefault="00B10974" w:rsidP="00B10974">
      <w:pPr>
        <w:pStyle w:val="sottotitolocampionato10"/>
        <w:rPr>
          <w:color w:val="002060"/>
        </w:rPr>
      </w:pPr>
      <w:r>
        <w:rPr>
          <w:color w:val="002060"/>
        </w:rPr>
        <w:t xml:space="preserve">TITOLO REGIONALE </w:t>
      </w:r>
      <w:r w:rsidRPr="00FD666D">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8"/>
        <w:gridCol w:w="385"/>
        <w:gridCol w:w="898"/>
        <w:gridCol w:w="1178"/>
        <w:gridCol w:w="1551"/>
        <w:gridCol w:w="1551"/>
      </w:tblGrid>
      <w:tr w:rsidR="00B10974" w:rsidRPr="00FD666D" w14:paraId="76EEBD68" w14:textId="77777777" w:rsidTr="00B85B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94A91" w14:textId="77777777" w:rsidR="00B10974" w:rsidRPr="00FD666D" w:rsidRDefault="00B10974" w:rsidP="00B85B8F">
            <w:pPr>
              <w:pStyle w:val="headertabella0"/>
              <w:rPr>
                <w:color w:val="002060"/>
              </w:rPr>
            </w:pPr>
            <w:r w:rsidRPr="00FD666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E88F3" w14:textId="77777777" w:rsidR="00B10974" w:rsidRPr="00FD666D" w:rsidRDefault="00B10974" w:rsidP="00B85B8F">
            <w:pPr>
              <w:pStyle w:val="headertabella0"/>
              <w:rPr>
                <w:color w:val="002060"/>
              </w:rPr>
            </w:pPr>
            <w:r w:rsidRPr="00FD666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8AED1" w14:textId="77777777" w:rsidR="00B10974" w:rsidRPr="00FD666D" w:rsidRDefault="00B10974" w:rsidP="00B85B8F">
            <w:pPr>
              <w:pStyle w:val="headertabella0"/>
              <w:rPr>
                <w:color w:val="002060"/>
              </w:rPr>
            </w:pPr>
            <w:r w:rsidRPr="00FD666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747EB" w14:textId="77777777" w:rsidR="00B10974" w:rsidRPr="00FD666D" w:rsidRDefault="00B10974" w:rsidP="00B85B8F">
            <w:pPr>
              <w:pStyle w:val="headertabella0"/>
              <w:rPr>
                <w:color w:val="002060"/>
              </w:rPr>
            </w:pPr>
            <w:r w:rsidRPr="00FD666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EBA7D" w14:textId="77777777" w:rsidR="00B10974" w:rsidRPr="00FD666D" w:rsidRDefault="00B10974" w:rsidP="00B85B8F">
            <w:pPr>
              <w:pStyle w:val="headertabella0"/>
              <w:rPr>
                <w:color w:val="002060"/>
              </w:rPr>
            </w:pPr>
            <w:r w:rsidRPr="00FD666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54F7D" w14:textId="77777777" w:rsidR="00B10974" w:rsidRPr="00FD666D" w:rsidRDefault="00B10974" w:rsidP="00B85B8F">
            <w:pPr>
              <w:pStyle w:val="headertabella0"/>
              <w:rPr>
                <w:color w:val="002060"/>
              </w:rPr>
            </w:pPr>
            <w:proofErr w:type="spellStart"/>
            <w:r w:rsidRPr="00FD666D">
              <w:rPr>
                <w:color w:val="002060"/>
              </w:rPr>
              <w:t>Localita'</w:t>
            </w:r>
            <w:proofErr w:type="spellEnd"/>
            <w:r w:rsidRPr="00FD666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72E7A" w14:textId="77777777" w:rsidR="00B10974" w:rsidRPr="00FD666D" w:rsidRDefault="00B10974" w:rsidP="00B85B8F">
            <w:pPr>
              <w:pStyle w:val="headertabella0"/>
              <w:rPr>
                <w:color w:val="002060"/>
              </w:rPr>
            </w:pPr>
            <w:r w:rsidRPr="00FD666D">
              <w:rPr>
                <w:color w:val="002060"/>
              </w:rPr>
              <w:t>Indirizzo Impianto</w:t>
            </w:r>
          </w:p>
        </w:tc>
      </w:tr>
      <w:tr w:rsidR="00B10974" w:rsidRPr="00FD666D" w14:paraId="3BF96C52" w14:textId="77777777" w:rsidTr="00B85B8F">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E53CBC" w14:textId="77777777" w:rsidR="00B10974" w:rsidRPr="00FD666D" w:rsidRDefault="00B10974" w:rsidP="00B85B8F">
            <w:pPr>
              <w:pStyle w:val="rowtabella0"/>
              <w:rPr>
                <w:color w:val="002060"/>
              </w:rPr>
            </w:pPr>
            <w:r w:rsidRPr="00FD666D">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57DF2C" w14:textId="77777777" w:rsidR="00B10974" w:rsidRPr="00FD666D" w:rsidRDefault="00B10974" w:rsidP="00B85B8F">
            <w:pPr>
              <w:pStyle w:val="rowtabella0"/>
              <w:rPr>
                <w:color w:val="002060"/>
              </w:rPr>
            </w:pPr>
            <w:r w:rsidRPr="00FD666D">
              <w:rPr>
                <w:color w:val="002060"/>
              </w:rPr>
              <w:t>SAN BIAGIO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1983E2" w14:textId="77777777" w:rsidR="00B10974" w:rsidRPr="00FD666D" w:rsidRDefault="00B10974" w:rsidP="00B85B8F">
            <w:pPr>
              <w:pStyle w:val="rowtabella0"/>
              <w:jc w:val="center"/>
              <w:rPr>
                <w:color w:val="002060"/>
              </w:rPr>
            </w:pPr>
            <w:r w:rsidRPr="00FD666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E55A54" w14:textId="77777777" w:rsidR="00B10974" w:rsidRPr="00FD666D" w:rsidRDefault="00B10974" w:rsidP="00B85B8F">
            <w:pPr>
              <w:pStyle w:val="rowtabella0"/>
              <w:rPr>
                <w:color w:val="002060"/>
              </w:rPr>
            </w:pPr>
            <w:r w:rsidRPr="00FD666D">
              <w:rPr>
                <w:color w:val="002060"/>
              </w:rPr>
              <w:t>26/04/2024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C73191" w14:textId="77777777" w:rsidR="00B10974" w:rsidRPr="00FD666D" w:rsidRDefault="00B10974" w:rsidP="00B85B8F">
            <w:pPr>
              <w:pStyle w:val="rowtabella0"/>
              <w:rPr>
                <w:color w:val="002060"/>
              </w:rPr>
            </w:pPr>
            <w:r w:rsidRPr="00FD666D">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C554A1" w14:textId="77777777" w:rsidR="00B10974" w:rsidRPr="00FD666D" w:rsidRDefault="00B10974" w:rsidP="00B85B8F">
            <w:pPr>
              <w:pStyle w:val="rowtabella0"/>
              <w:rPr>
                <w:color w:val="002060"/>
              </w:rPr>
            </w:pPr>
            <w:r w:rsidRPr="00FD666D">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4C6CDF" w14:textId="77777777" w:rsidR="00B10974" w:rsidRPr="00FD666D" w:rsidRDefault="00B10974" w:rsidP="00B85B8F">
            <w:pPr>
              <w:pStyle w:val="rowtabella0"/>
              <w:rPr>
                <w:color w:val="002060"/>
              </w:rPr>
            </w:pPr>
            <w:r w:rsidRPr="00FD666D">
              <w:rPr>
                <w:color w:val="002060"/>
              </w:rPr>
              <w:t>VIA ALDO GAMBA SNC</w:t>
            </w:r>
          </w:p>
        </w:tc>
      </w:tr>
      <w:tr w:rsidR="00B10974" w:rsidRPr="00FD666D" w14:paraId="564A77A8" w14:textId="77777777" w:rsidTr="00B85B8F">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BD604D" w14:textId="77777777" w:rsidR="00B10974" w:rsidRPr="00FD666D" w:rsidRDefault="00B10974" w:rsidP="00B85B8F">
            <w:pPr>
              <w:pStyle w:val="rowtabella0"/>
              <w:rPr>
                <w:color w:val="002060"/>
              </w:rPr>
            </w:pPr>
            <w:r w:rsidRPr="00FD666D">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2453FE" w14:textId="77777777" w:rsidR="00B10974" w:rsidRPr="00FD666D" w:rsidRDefault="00B10974" w:rsidP="00B85B8F">
            <w:pPr>
              <w:pStyle w:val="rowtabella0"/>
              <w:rPr>
                <w:color w:val="002060"/>
              </w:rPr>
            </w:pPr>
            <w:r w:rsidRPr="00FD666D">
              <w:rPr>
                <w:color w:val="002060"/>
              </w:rPr>
              <w:t>ACQUALAGNA CALCIO C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B7384D" w14:textId="77777777" w:rsidR="00B10974" w:rsidRPr="00FD666D" w:rsidRDefault="00B10974" w:rsidP="00B85B8F">
            <w:pPr>
              <w:pStyle w:val="rowtabella0"/>
              <w:jc w:val="center"/>
              <w:rPr>
                <w:color w:val="002060"/>
              </w:rPr>
            </w:pPr>
            <w:r w:rsidRPr="00FD666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F7B3B8" w14:textId="77777777" w:rsidR="00B10974" w:rsidRPr="00FD666D" w:rsidRDefault="00B10974" w:rsidP="00B85B8F">
            <w:pPr>
              <w:pStyle w:val="rowtabella0"/>
              <w:rPr>
                <w:color w:val="002060"/>
              </w:rPr>
            </w:pPr>
            <w:r w:rsidRPr="00FD666D">
              <w:rPr>
                <w:color w:val="002060"/>
              </w:rPr>
              <w:t>04/05/2024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B67A34" w14:textId="77777777" w:rsidR="00B10974" w:rsidRPr="00FD666D" w:rsidRDefault="00B10974" w:rsidP="00B85B8F">
            <w:pPr>
              <w:pStyle w:val="rowtabella0"/>
              <w:rPr>
                <w:color w:val="002060"/>
              </w:rPr>
            </w:pPr>
            <w:r w:rsidRPr="00FD666D">
              <w:rPr>
                <w:color w:val="002060"/>
              </w:rPr>
              <w:t>5137 PALESTRA "ALICE STURIALE"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7AE700" w14:textId="77777777" w:rsidR="00B10974" w:rsidRPr="00FD666D" w:rsidRDefault="00B10974" w:rsidP="00B85B8F">
            <w:pPr>
              <w:pStyle w:val="rowtabella0"/>
              <w:rPr>
                <w:color w:val="002060"/>
              </w:rPr>
            </w:pPr>
            <w:r w:rsidRPr="00FD666D">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FC90C3" w14:textId="77777777" w:rsidR="00B10974" w:rsidRPr="00FD666D" w:rsidRDefault="00B10974" w:rsidP="00B85B8F">
            <w:pPr>
              <w:pStyle w:val="rowtabella0"/>
              <w:rPr>
                <w:color w:val="002060"/>
              </w:rPr>
            </w:pPr>
            <w:r w:rsidRPr="00FD666D">
              <w:rPr>
                <w:color w:val="002060"/>
              </w:rPr>
              <w:t xml:space="preserve">VIA MANZONI FZ. </w:t>
            </w:r>
            <w:proofErr w:type="gramStart"/>
            <w:r w:rsidRPr="00FD666D">
              <w:rPr>
                <w:color w:val="002060"/>
              </w:rPr>
              <w:t>S.BIAGIO</w:t>
            </w:r>
            <w:proofErr w:type="gramEnd"/>
          </w:p>
        </w:tc>
      </w:tr>
    </w:tbl>
    <w:p w14:paraId="01DD5AAD" w14:textId="77777777" w:rsidR="00B10974" w:rsidRPr="00FD666D" w:rsidRDefault="00B10974" w:rsidP="00B10974">
      <w:pPr>
        <w:pStyle w:val="breakline"/>
        <w:rPr>
          <w:rFonts w:eastAsiaTheme="minorEastAsia"/>
          <w:color w:val="002060"/>
        </w:rPr>
      </w:pPr>
    </w:p>
    <w:p w14:paraId="23EC4EE1" w14:textId="77777777" w:rsidR="00B10974" w:rsidRPr="00FD666D" w:rsidRDefault="00B10974" w:rsidP="00B10974">
      <w:pPr>
        <w:pStyle w:val="breakline"/>
        <w:rPr>
          <w:color w:val="002060"/>
        </w:rPr>
      </w:pPr>
    </w:p>
    <w:p w14:paraId="3B9AD1C7" w14:textId="77777777" w:rsidR="00B10974" w:rsidRPr="00FD666D" w:rsidRDefault="00B10974" w:rsidP="00B10974">
      <w:pPr>
        <w:pStyle w:val="breakline"/>
        <w:rPr>
          <w:color w:val="002060"/>
        </w:rPr>
      </w:pPr>
    </w:p>
    <w:p w14:paraId="3D6E8713" w14:textId="3D170775" w:rsidR="00B10974" w:rsidRPr="00FD666D" w:rsidRDefault="00B10974" w:rsidP="00B10974">
      <w:pPr>
        <w:pStyle w:val="sottotitolocampionato10"/>
        <w:rPr>
          <w:color w:val="002060"/>
        </w:rPr>
      </w:pPr>
      <w:r>
        <w:rPr>
          <w:color w:val="002060"/>
        </w:rPr>
        <w:t xml:space="preserve">TITOLO REGIONALE </w:t>
      </w:r>
      <w:r w:rsidRPr="00FD666D">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2"/>
        <w:gridCol w:w="1554"/>
      </w:tblGrid>
      <w:tr w:rsidR="00B10974" w:rsidRPr="00FD666D" w14:paraId="3B71D76C" w14:textId="77777777" w:rsidTr="00B85B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0BE31" w14:textId="77777777" w:rsidR="00B10974" w:rsidRPr="00FD666D" w:rsidRDefault="00B10974" w:rsidP="00B85B8F">
            <w:pPr>
              <w:pStyle w:val="headertabella0"/>
              <w:rPr>
                <w:color w:val="002060"/>
              </w:rPr>
            </w:pPr>
            <w:r w:rsidRPr="00FD666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D32EB" w14:textId="77777777" w:rsidR="00B10974" w:rsidRPr="00FD666D" w:rsidRDefault="00B10974" w:rsidP="00B85B8F">
            <w:pPr>
              <w:pStyle w:val="headertabella0"/>
              <w:rPr>
                <w:color w:val="002060"/>
              </w:rPr>
            </w:pPr>
            <w:r w:rsidRPr="00FD666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74866" w14:textId="77777777" w:rsidR="00B10974" w:rsidRPr="00FD666D" w:rsidRDefault="00B10974" w:rsidP="00B85B8F">
            <w:pPr>
              <w:pStyle w:val="headertabella0"/>
              <w:rPr>
                <w:color w:val="002060"/>
              </w:rPr>
            </w:pPr>
            <w:r w:rsidRPr="00FD666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14186" w14:textId="77777777" w:rsidR="00B10974" w:rsidRPr="00FD666D" w:rsidRDefault="00B10974" w:rsidP="00B85B8F">
            <w:pPr>
              <w:pStyle w:val="headertabella0"/>
              <w:rPr>
                <w:color w:val="002060"/>
              </w:rPr>
            </w:pPr>
            <w:r w:rsidRPr="00FD666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BB508" w14:textId="77777777" w:rsidR="00B10974" w:rsidRPr="00FD666D" w:rsidRDefault="00B10974" w:rsidP="00B85B8F">
            <w:pPr>
              <w:pStyle w:val="headertabella0"/>
              <w:rPr>
                <w:color w:val="002060"/>
              </w:rPr>
            </w:pPr>
            <w:r w:rsidRPr="00FD666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CB76A" w14:textId="77777777" w:rsidR="00B10974" w:rsidRPr="00FD666D" w:rsidRDefault="00B10974" w:rsidP="00B85B8F">
            <w:pPr>
              <w:pStyle w:val="headertabella0"/>
              <w:rPr>
                <w:color w:val="002060"/>
              </w:rPr>
            </w:pPr>
            <w:proofErr w:type="spellStart"/>
            <w:r w:rsidRPr="00FD666D">
              <w:rPr>
                <w:color w:val="002060"/>
              </w:rPr>
              <w:t>Localita'</w:t>
            </w:r>
            <w:proofErr w:type="spellEnd"/>
            <w:r w:rsidRPr="00FD666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55099" w14:textId="77777777" w:rsidR="00B10974" w:rsidRPr="00FD666D" w:rsidRDefault="00B10974" w:rsidP="00B85B8F">
            <w:pPr>
              <w:pStyle w:val="headertabella0"/>
              <w:rPr>
                <w:color w:val="002060"/>
              </w:rPr>
            </w:pPr>
            <w:r w:rsidRPr="00FD666D">
              <w:rPr>
                <w:color w:val="002060"/>
              </w:rPr>
              <w:t>Indirizzo Impianto</w:t>
            </w:r>
          </w:p>
        </w:tc>
      </w:tr>
      <w:tr w:rsidR="00B10974" w:rsidRPr="00FD666D" w14:paraId="56F25F58" w14:textId="77777777" w:rsidTr="00B85B8F">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9621BE9" w14:textId="77777777" w:rsidR="00B10974" w:rsidRPr="00FD666D" w:rsidRDefault="00B10974" w:rsidP="00B85B8F">
            <w:pPr>
              <w:pStyle w:val="rowtabella0"/>
              <w:rPr>
                <w:color w:val="002060"/>
              </w:rPr>
            </w:pPr>
            <w:r w:rsidRPr="00FD666D">
              <w:rPr>
                <w:color w:val="002060"/>
              </w:rPr>
              <w:t>SERRALTA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D56CAB" w14:textId="77777777" w:rsidR="00B10974" w:rsidRPr="00FD666D" w:rsidRDefault="00B10974" w:rsidP="00B85B8F">
            <w:pPr>
              <w:pStyle w:val="rowtabella0"/>
              <w:rPr>
                <w:color w:val="002060"/>
              </w:rPr>
            </w:pPr>
            <w:r w:rsidRPr="00FD666D">
              <w:rPr>
                <w:color w:val="002060"/>
              </w:rPr>
              <w:t>BOCASTRUM UNITED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B6D0B7" w14:textId="77777777" w:rsidR="00B10974" w:rsidRPr="00FD666D" w:rsidRDefault="00B10974" w:rsidP="00B85B8F">
            <w:pPr>
              <w:pStyle w:val="rowtabella0"/>
              <w:jc w:val="center"/>
              <w:rPr>
                <w:color w:val="002060"/>
              </w:rPr>
            </w:pPr>
            <w:r w:rsidRPr="00FD666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71A1DF" w14:textId="77777777" w:rsidR="00B10974" w:rsidRPr="00FD666D" w:rsidRDefault="00B10974" w:rsidP="00B85B8F">
            <w:pPr>
              <w:pStyle w:val="rowtabella0"/>
              <w:rPr>
                <w:color w:val="002060"/>
              </w:rPr>
            </w:pPr>
            <w:r w:rsidRPr="00FD666D">
              <w:rPr>
                <w:color w:val="002060"/>
              </w:rPr>
              <w:t>26/04/2024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5BB3FD" w14:textId="77777777" w:rsidR="00B10974" w:rsidRPr="00FD666D" w:rsidRDefault="00B10974" w:rsidP="00B85B8F">
            <w:pPr>
              <w:pStyle w:val="rowtabella0"/>
              <w:rPr>
                <w:color w:val="002060"/>
              </w:rPr>
            </w:pPr>
            <w:r w:rsidRPr="00FD666D">
              <w:rPr>
                <w:color w:val="002060"/>
              </w:rPr>
              <w:t>5299 CENTRO SP. POL. "</w:t>
            </w:r>
            <w:proofErr w:type="gramStart"/>
            <w:r w:rsidRPr="00FD666D">
              <w:rPr>
                <w:color w:val="002060"/>
              </w:rPr>
              <w:t>R.GATTARI</w:t>
            </w:r>
            <w:proofErr w:type="gramEnd"/>
            <w:r w:rsidRPr="00FD666D">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14D1CA" w14:textId="77777777" w:rsidR="00B10974" w:rsidRPr="00FD666D" w:rsidRDefault="00B10974" w:rsidP="00B85B8F">
            <w:pPr>
              <w:pStyle w:val="rowtabella0"/>
              <w:rPr>
                <w:color w:val="002060"/>
              </w:rPr>
            </w:pPr>
            <w:r w:rsidRPr="00FD666D">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C12D44" w14:textId="77777777" w:rsidR="00B10974" w:rsidRPr="00FD666D" w:rsidRDefault="00B10974" w:rsidP="00B85B8F">
            <w:pPr>
              <w:pStyle w:val="rowtabella0"/>
              <w:rPr>
                <w:color w:val="002060"/>
              </w:rPr>
            </w:pPr>
            <w:r w:rsidRPr="00FD666D">
              <w:rPr>
                <w:color w:val="002060"/>
              </w:rPr>
              <w:t>VIA TAGLIAMENTO</w:t>
            </w:r>
          </w:p>
        </w:tc>
      </w:tr>
    </w:tbl>
    <w:p w14:paraId="4F476ADD" w14:textId="77777777" w:rsidR="00B10974" w:rsidRDefault="00B10974" w:rsidP="00D4733A">
      <w:pPr>
        <w:pStyle w:val="breakline"/>
        <w:rPr>
          <w:color w:val="002060"/>
        </w:rPr>
      </w:pPr>
    </w:p>
    <w:p w14:paraId="18D20A5C" w14:textId="6A193946" w:rsidR="00F22854" w:rsidRPr="00FD666D" w:rsidRDefault="00B10974" w:rsidP="00F22854">
      <w:pPr>
        <w:pStyle w:val="sottotitolocampionato10"/>
        <w:rPr>
          <w:color w:val="002060"/>
        </w:rPr>
      </w:pPr>
      <w:r>
        <w:rPr>
          <w:color w:val="002060"/>
        </w:rPr>
        <w:t xml:space="preserve">PLAY OFF </w:t>
      </w:r>
      <w:r w:rsidR="00F22854" w:rsidRPr="00FD666D">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1990"/>
        <w:gridCol w:w="385"/>
        <w:gridCol w:w="898"/>
        <w:gridCol w:w="1190"/>
        <w:gridCol w:w="1562"/>
        <w:gridCol w:w="1558"/>
      </w:tblGrid>
      <w:tr w:rsidR="00F22854" w:rsidRPr="00FD666D" w14:paraId="2305F40B" w14:textId="77777777" w:rsidTr="00B85B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42125" w14:textId="77777777" w:rsidR="00F22854" w:rsidRPr="00FD666D" w:rsidRDefault="00F22854" w:rsidP="00B85B8F">
            <w:pPr>
              <w:pStyle w:val="headertabella0"/>
              <w:rPr>
                <w:color w:val="002060"/>
              </w:rPr>
            </w:pPr>
            <w:r w:rsidRPr="00FD666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86B58" w14:textId="77777777" w:rsidR="00F22854" w:rsidRPr="00FD666D" w:rsidRDefault="00F22854" w:rsidP="00B85B8F">
            <w:pPr>
              <w:pStyle w:val="headertabella0"/>
              <w:rPr>
                <w:color w:val="002060"/>
              </w:rPr>
            </w:pPr>
            <w:r w:rsidRPr="00FD666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B062F" w14:textId="77777777" w:rsidR="00F22854" w:rsidRPr="00FD666D" w:rsidRDefault="00F22854" w:rsidP="00B85B8F">
            <w:pPr>
              <w:pStyle w:val="headertabella0"/>
              <w:rPr>
                <w:color w:val="002060"/>
              </w:rPr>
            </w:pPr>
            <w:r w:rsidRPr="00FD666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8EC2D" w14:textId="77777777" w:rsidR="00F22854" w:rsidRPr="00FD666D" w:rsidRDefault="00F22854" w:rsidP="00B85B8F">
            <w:pPr>
              <w:pStyle w:val="headertabella0"/>
              <w:rPr>
                <w:color w:val="002060"/>
              </w:rPr>
            </w:pPr>
            <w:r w:rsidRPr="00FD666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94F8A" w14:textId="77777777" w:rsidR="00F22854" w:rsidRPr="00FD666D" w:rsidRDefault="00F22854" w:rsidP="00B85B8F">
            <w:pPr>
              <w:pStyle w:val="headertabella0"/>
              <w:rPr>
                <w:color w:val="002060"/>
              </w:rPr>
            </w:pPr>
            <w:r w:rsidRPr="00FD666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D4F20" w14:textId="77777777" w:rsidR="00F22854" w:rsidRPr="00FD666D" w:rsidRDefault="00F22854" w:rsidP="00B85B8F">
            <w:pPr>
              <w:pStyle w:val="headertabella0"/>
              <w:rPr>
                <w:color w:val="002060"/>
              </w:rPr>
            </w:pPr>
            <w:proofErr w:type="spellStart"/>
            <w:r w:rsidRPr="00FD666D">
              <w:rPr>
                <w:color w:val="002060"/>
              </w:rPr>
              <w:t>Localita'</w:t>
            </w:r>
            <w:proofErr w:type="spellEnd"/>
            <w:r w:rsidRPr="00FD666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17157" w14:textId="77777777" w:rsidR="00F22854" w:rsidRPr="00FD666D" w:rsidRDefault="00F22854" w:rsidP="00B85B8F">
            <w:pPr>
              <w:pStyle w:val="headertabella0"/>
              <w:rPr>
                <w:color w:val="002060"/>
              </w:rPr>
            </w:pPr>
            <w:r w:rsidRPr="00FD666D">
              <w:rPr>
                <w:color w:val="002060"/>
              </w:rPr>
              <w:t>Indirizzo Impianto</w:t>
            </w:r>
          </w:p>
        </w:tc>
      </w:tr>
      <w:tr w:rsidR="00F22854" w:rsidRPr="00FD666D" w14:paraId="6EB4426A" w14:textId="77777777" w:rsidTr="00B85B8F">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7010E1" w14:textId="77777777" w:rsidR="00F22854" w:rsidRPr="00FD666D" w:rsidRDefault="00F22854" w:rsidP="00B85B8F">
            <w:pPr>
              <w:pStyle w:val="rowtabella0"/>
              <w:rPr>
                <w:color w:val="002060"/>
              </w:rPr>
            </w:pPr>
            <w:r w:rsidRPr="00FD666D">
              <w:rPr>
                <w:color w:val="002060"/>
              </w:rPr>
              <w:t>CAPODARCO CASABIANCA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445B23" w14:textId="77777777" w:rsidR="00F22854" w:rsidRPr="00FD666D" w:rsidRDefault="00F22854" w:rsidP="00B85B8F">
            <w:pPr>
              <w:pStyle w:val="rowtabella0"/>
              <w:rPr>
                <w:color w:val="002060"/>
              </w:rPr>
            </w:pPr>
            <w:r w:rsidRPr="00FD666D">
              <w:rPr>
                <w:color w:val="002060"/>
              </w:rPr>
              <w:t>AMATORI STESE 2007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69078F" w14:textId="77777777" w:rsidR="00F22854" w:rsidRPr="00FD666D" w:rsidRDefault="00F22854" w:rsidP="00B85B8F">
            <w:pPr>
              <w:pStyle w:val="rowtabella0"/>
              <w:jc w:val="center"/>
              <w:rPr>
                <w:color w:val="002060"/>
              </w:rPr>
            </w:pPr>
            <w:r w:rsidRPr="00FD666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53DB7B" w14:textId="77777777" w:rsidR="00F22854" w:rsidRPr="00FD666D" w:rsidRDefault="00F22854" w:rsidP="00B85B8F">
            <w:pPr>
              <w:pStyle w:val="rowtabella0"/>
              <w:rPr>
                <w:color w:val="002060"/>
              </w:rPr>
            </w:pPr>
            <w:r w:rsidRPr="00FD666D">
              <w:rPr>
                <w:color w:val="002060"/>
              </w:rPr>
              <w:t>03/05/2024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17D20E" w14:textId="77777777" w:rsidR="00F22854" w:rsidRPr="00FD666D" w:rsidRDefault="00F22854" w:rsidP="00B85B8F">
            <w:pPr>
              <w:pStyle w:val="rowtabella0"/>
              <w:rPr>
                <w:color w:val="002060"/>
              </w:rPr>
            </w:pPr>
            <w:r w:rsidRPr="00FD666D">
              <w:rPr>
                <w:color w:val="002060"/>
              </w:rPr>
              <w:t>5711 PALESTRA COMUNALE CAPODARCO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E22ACB" w14:textId="77777777" w:rsidR="00F22854" w:rsidRPr="00FD666D" w:rsidRDefault="00F22854" w:rsidP="00B85B8F">
            <w:pPr>
              <w:pStyle w:val="rowtabella0"/>
              <w:rPr>
                <w:color w:val="002060"/>
              </w:rPr>
            </w:pPr>
            <w:r w:rsidRPr="00FD666D">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908112" w14:textId="77777777" w:rsidR="00F22854" w:rsidRPr="00FD666D" w:rsidRDefault="00F22854" w:rsidP="00B85B8F">
            <w:pPr>
              <w:pStyle w:val="rowtabella0"/>
              <w:rPr>
                <w:color w:val="002060"/>
              </w:rPr>
            </w:pPr>
            <w:r w:rsidRPr="00FD666D">
              <w:rPr>
                <w:color w:val="002060"/>
              </w:rPr>
              <w:t>VIA INDIPENDENZA-CAPODARCO</w:t>
            </w:r>
          </w:p>
        </w:tc>
      </w:tr>
      <w:tr w:rsidR="00F22854" w:rsidRPr="00FD666D" w14:paraId="0B691E64" w14:textId="77777777" w:rsidTr="00B85B8F">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64C32A" w14:textId="77777777" w:rsidR="00F22854" w:rsidRPr="00FD666D" w:rsidRDefault="00F22854" w:rsidP="00B85B8F">
            <w:pPr>
              <w:pStyle w:val="rowtabella0"/>
              <w:rPr>
                <w:color w:val="002060"/>
              </w:rPr>
            </w:pPr>
            <w:r w:rsidRPr="00FD666D">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9FD009" w14:textId="77777777" w:rsidR="00F22854" w:rsidRPr="00FD666D" w:rsidRDefault="00F22854" w:rsidP="00B85B8F">
            <w:pPr>
              <w:pStyle w:val="rowtabella0"/>
              <w:rPr>
                <w:color w:val="002060"/>
              </w:rPr>
            </w:pPr>
            <w:r w:rsidRPr="00FD666D">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FCE8CD" w14:textId="77777777" w:rsidR="00F22854" w:rsidRPr="00FD666D" w:rsidRDefault="00F22854" w:rsidP="00B85B8F">
            <w:pPr>
              <w:pStyle w:val="rowtabella0"/>
              <w:jc w:val="center"/>
              <w:rPr>
                <w:color w:val="002060"/>
              </w:rPr>
            </w:pPr>
            <w:r w:rsidRPr="00FD66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7BB9F1" w14:textId="77777777" w:rsidR="00F22854" w:rsidRPr="00FD666D" w:rsidRDefault="00F22854" w:rsidP="00B85B8F">
            <w:pPr>
              <w:pStyle w:val="rowtabella0"/>
              <w:rPr>
                <w:color w:val="002060"/>
              </w:rPr>
            </w:pPr>
            <w:r w:rsidRPr="00FD666D">
              <w:rPr>
                <w:color w:val="002060"/>
              </w:rPr>
              <w:t>03/05/2024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99389B" w14:textId="77777777" w:rsidR="00F22854" w:rsidRPr="00FD666D" w:rsidRDefault="00F22854" w:rsidP="00B85B8F">
            <w:pPr>
              <w:pStyle w:val="rowtabella0"/>
              <w:rPr>
                <w:color w:val="002060"/>
              </w:rPr>
            </w:pPr>
            <w:r w:rsidRPr="00FD666D">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1D5513" w14:textId="77777777" w:rsidR="00F22854" w:rsidRPr="00FD666D" w:rsidRDefault="00F22854" w:rsidP="00B85B8F">
            <w:pPr>
              <w:pStyle w:val="rowtabella0"/>
              <w:rPr>
                <w:color w:val="002060"/>
              </w:rPr>
            </w:pPr>
            <w:r w:rsidRPr="00FD666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55674E" w14:textId="77777777" w:rsidR="00F22854" w:rsidRPr="00FD666D" w:rsidRDefault="00F22854" w:rsidP="00B85B8F">
            <w:pPr>
              <w:pStyle w:val="rowtabella0"/>
              <w:rPr>
                <w:color w:val="002060"/>
              </w:rPr>
            </w:pPr>
            <w:r w:rsidRPr="00FD666D">
              <w:rPr>
                <w:color w:val="002060"/>
              </w:rPr>
              <w:t xml:space="preserve">VIA CARPEGNA-VIA M.TE </w:t>
            </w:r>
            <w:proofErr w:type="gramStart"/>
            <w:r w:rsidRPr="00FD666D">
              <w:rPr>
                <w:color w:val="002060"/>
              </w:rPr>
              <w:t>S.VICINO</w:t>
            </w:r>
            <w:proofErr w:type="gramEnd"/>
          </w:p>
        </w:tc>
      </w:tr>
      <w:tr w:rsidR="00F22854" w:rsidRPr="00FD666D" w14:paraId="74D13E79" w14:textId="77777777" w:rsidTr="00B85B8F">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BF89F7" w14:textId="77777777" w:rsidR="00F22854" w:rsidRPr="00FD666D" w:rsidRDefault="00F22854" w:rsidP="00B85B8F">
            <w:pPr>
              <w:pStyle w:val="rowtabella0"/>
              <w:rPr>
                <w:color w:val="002060"/>
              </w:rPr>
            </w:pPr>
            <w:r w:rsidRPr="00FD666D">
              <w:rPr>
                <w:color w:val="002060"/>
              </w:rPr>
              <w:t>FOLGORE CASTELRAIMONDO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1CA5F2" w14:textId="77777777" w:rsidR="00F22854" w:rsidRPr="00FD666D" w:rsidRDefault="00F22854" w:rsidP="00B85B8F">
            <w:pPr>
              <w:pStyle w:val="rowtabella0"/>
              <w:rPr>
                <w:color w:val="002060"/>
              </w:rPr>
            </w:pPr>
            <w:r w:rsidRPr="00FD666D">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16E6E4" w14:textId="77777777" w:rsidR="00F22854" w:rsidRPr="00FD666D" w:rsidRDefault="00F22854" w:rsidP="00B85B8F">
            <w:pPr>
              <w:pStyle w:val="rowtabella0"/>
              <w:jc w:val="center"/>
              <w:rPr>
                <w:color w:val="002060"/>
              </w:rPr>
            </w:pPr>
            <w:r w:rsidRPr="00FD66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A49896" w14:textId="77777777" w:rsidR="00F22854" w:rsidRPr="00FD666D" w:rsidRDefault="00F22854" w:rsidP="00B85B8F">
            <w:pPr>
              <w:pStyle w:val="rowtabella0"/>
              <w:rPr>
                <w:color w:val="002060"/>
              </w:rPr>
            </w:pPr>
            <w:r w:rsidRPr="00FD666D">
              <w:rPr>
                <w:color w:val="002060"/>
              </w:rPr>
              <w:t>03/05/2024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7E9D0B" w14:textId="77777777" w:rsidR="00F22854" w:rsidRPr="00FD666D" w:rsidRDefault="00F22854" w:rsidP="00B85B8F">
            <w:pPr>
              <w:pStyle w:val="rowtabella0"/>
              <w:rPr>
                <w:color w:val="002060"/>
              </w:rPr>
            </w:pPr>
            <w:r w:rsidRPr="00FD666D">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5B6DB7" w14:textId="77777777" w:rsidR="00F22854" w:rsidRPr="00FD666D" w:rsidRDefault="00F22854" w:rsidP="00B85B8F">
            <w:pPr>
              <w:pStyle w:val="rowtabella0"/>
              <w:rPr>
                <w:color w:val="002060"/>
              </w:rPr>
            </w:pPr>
            <w:r w:rsidRPr="00FD666D">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8CBA3B" w14:textId="77777777" w:rsidR="00F22854" w:rsidRPr="00FD666D" w:rsidRDefault="00F22854" w:rsidP="00B85B8F">
            <w:pPr>
              <w:pStyle w:val="rowtabella0"/>
              <w:rPr>
                <w:color w:val="002060"/>
              </w:rPr>
            </w:pPr>
            <w:r w:rsidRPr="00FD666D">
              <w:rPr>
                <w:color w:val="002060"/>
              </w:rPr>
              <w:t>VIA GRAMSCI-VIA FEGGIANI</w:t>
            </w:r>
          </w:p>
        </w:tc>
      </w:tr>
      <w:tr w:rsidR="00F22854" w:rsidRPr="00FD666D" w14:paraId="68820062" w14:textId="77777777" w:rsidTr="00B85B8F">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56AE62" w14:textId="77777777" w:rsidR="00F22854" w:rsidRPr="00FD666D" w:rsidRDefault="00F22854" w:rsidP="00B85B8F">
            <w:pPr>
              <w:pStyle w:val="rowtabella0"/>
              <w:rPr>
                <w:color w:val="002060"/>
              </w:rPr>
            </w:pPr>
            <w:r w:rsidRPr="00FD666D">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6C93FC" w14:textId="77777777" w:rsidR="00F22854" w:rsidRPr="00FD666D" w:rsidRDefault="00F22854" w:rsidP="00B85B8F">
            <w:pPr>
              <w:pStyle w:val="rowtabella0"/>
              <w:rPr>
                <w:color w:val="002060"/>
              </w:rPr>
            </w:pPr>
            <w:r w:rsidRPr="00FD666D">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75EEBC" w14:textId="77777777" w:rsidR="00F22854" w:rsidRPr="00FD666D" w:rsidRDefault="00F22854" w:rsidP="00B85B8F">
            <w:pPr>
              <w:pStyle w:val="rowtabella0"/>
              <w:jc w:val="center"/>
              <w:rPr>
                <w:color w:val="002060"/>
              </w:rPr>
            </w:pPr>
            <w:r w:rsidRPr="00FD66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546104" w14:textId="77777777" w:rsidR="00F22854" w:rsidRPr="00FD666D" w:rsidRDefault="00F22854" w:rsidP="00B85B8F">
            <w:pPr>
              <w:pStyle w:val="rowtabella0"/>
              <w:rPr>
                <w:color w:val="002060"/>
              </w:rPr>
            </w:pPr>
            <w:r w:rsidRPr="00FD666D">
              <w:rPr>
                <w:color w:val="002060"/>
              </w:rPr>
              <w:t>03/05/2024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1A8B35" w14:textId="77777777" w:rsidR="00F22854" w:rsidRPr="00FD666D" w:rsidRDefault="00F22854" w:rsidP="00B85B8F">
            <w:pPr>
              <w:pStyle w:val="rowtabella0"/>
              <w:rPr>
                <w:color w:val="002060"/>
              </w:rPr>
            </w:pPr>
            <w:r w:rsidRPr="00FD666D">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5B35EF" w14:textId="77777777" w:rsidR="00F22854" w:rsidRPr="00FD666D" w:rsidRDefault="00F22854" w:rsidP="00B85B8F">
            <w:pPr>
              <w:pStyle w:val="rowtabella0"/>
              <w:rPr>
                <w:color w:val="002060"/>
              </w:rPr>
            </w:pPr>
            <w:r w:rsidRPr="00FD666D">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30D5AC" w14:textId="77777777" w:rsidR="00F22854" w:rsidRPr="00FD666D" w:rsidRDefault="00F22854" w:rsidP="00B85B8F">
            <w:pPr>
              <w:pStyle w:val="rowtabella0"/>
              <w:rPr>
                <w:color w:val="002060"/>
              </w:rPr>
            </w:pPr>
            <w:r w:rsidRPr="00FD666D">
              <w:rPr>
                <w:color w:val="002060"/>
              </w:rPr>
              <w:t>VIA ROMA, SNC</w:t>
            </w:r>
          </w:p>
        </w:tc>
      </w:tr>
      <w:tr w:rsidR="00F22854" w:rsidRPr="00FD666D" w14:paraId="6DB30912" w14:textId="77777777" w:rsidTr="00B85B8F">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55B070" w14:textId="77777777" w:rsidR="00F22854" w:rsidRPr="00FD666D" w:rsidRDefault="00F22854" w:rsidP="00B85B8F">
            <w:pPr>
              <w:pStyle w:val="rowtabella0"/>
              <w:rPr>
                <w:color w:val="002060"/>
              </w:rPr>
            </w:pPr>
            <w:r w:rsidRPr="00FD666D">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5EB260" w14:textId="77777777" w:rsidR="00F22854" w:rsidRPr="00FD666D" w:rsidRDefault="00F22854" w:rsidP="00B85B8F">
            <w:pPr>
              <w:pStyle w:val="rowtabella0"/>
              <w:rPr>
                <w:color w:val="002060"/>
              </w:rPr>
            </w:pPr>
            <w:r w:rsidRPr="00FD666D">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EDBFC1" w14:textId="77777777" w:rsidR="00F22854" w:rsidRPr="00FD666D" w:rsidRDefault="00F22854" w:rsidP="00B85B8F">
            <w:pPr>
              <w:pStyle w:val="rowtabella0"/>
              <w:jc w:val="center"/>
              <w:rPr>
                <w:color w:val="002060"/>
              </w:rPr>
            </w:pPr>
            <w:r w:rsidRPr="00FD66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E20F67" w14:textId="77777777" w:rsidR="00F22854" w:rsidRPr="00FD666D" w:rsidRDefault="00F22854" w:rsidP="00B85B8F">
            <w:pPr>
              <w:pStyle w:val="rowtabella0"/>
              <w:rPr>
                <w:color w:val="002060"/>
              </w:rPr>
            </w:pPr>
            <w:r w:rsidRPr="00FD666D">
              <w:rPr>
                <w:color w:val="002060"/>
              </w:rPr>
              <w:t>03/05/2024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75B66A" w14:textId="77777777" w:rsidR="00F22854" w:rsidRPr="00FD666D" w:rsidRDefault="00F22854" w:rsidP="00B85B8F">
            <w:pPr>
              <w:pStyle w:val="rowtabella0"/>
              <w:rPr>
                <w:color w:val="002060"/>
              </w:rPr>
            </w:pPr>
            <w:r w:rsidRPr="00FD666D">
              <w:rPr>
                <w:color w:val="002060"/>
              </w:rPr>
              <w:t>5772 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E3CBBC" w14:textId="77777777" w:rsidR="00F22854" w:rsidRPr="00FD666D" w:rsidRDefault="00F22854" w:rsidP="00B85B8F">
            <w:pPr>
              <w:pStyle w:val="rowtabella0"/>
              <w:rPr>
                <w:color w:val="002060"/>
              </w:rPr>
            </w:pPr>
            <w:r w:rsidRPr="00FD666D">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0BD338" w14:textId="77777777" w:rsidR="00F22854" w:rsidRPr="00FD666D" w:rsidRDefault="00F22854" w:rsidP="00B85B8F">
            <w:pPr>
              <w:pStyle w:val="rowtabella0"/>
              <w:rPr>
                <w:color w:val="002060"/>
              </w:rPr>
            </w:pPr>
            <w:r w:rsidRPr="00FD666D">
              <w:rPr>
                <w:color w:val="002060"/>
              </w:rPr>
              <w:t>VIA SALVO D'ACQUISTO</w:t>
            </w:r>
          </w:p>
        </w:tc>
      </w:tr>
      <w:tr w:rsidR="00F22854" w:rsidRPr="00FD666D" w14:paraId="6249A224" w14:textId="77777777" w:rsidTr="00B85B8F">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6FEFF4" w14:textId="77777777" w:rsidR="00F22854" w:rsidRPr="00FD666D" w:rsidRDefault="00F22854" w:rsidP="00B85B8F">
            <w:pPr>
              <w:pStyle w:val="rowtabella0"/>
              <w:rPr>
                <w:color w:val="002060"/>
              </w:rPr>
            </w:pPr>
            <w:r w:rsidRPr="00FD666D">
              <w:rPr>
                <w:color w:val="002060"/>
              </w:rPr>
              <w:t>URBINO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551338" w14:textId="77777777" w:rsidR="00F22854" w:rsidRPr="00FD666D" w:rsidRDefault="00F22854" w:rsidP="00B85B8F">
            <w:pPr>
              <w:pStyle w:val="rowtabella0"/>
              <w:rPr>
                <w:color w:val="002060"/>
              </w:rPr>
            </w:pPr>
            <w:r w:rsidRPr="00FD666D">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CF324B" w14:textId="77777777" w:rsidR="00F22854" w:rsidRPr="00FD666D" w:rsidRDefault="00F22854" w:rsidP="00B85B8F">
            <w:pPr>
              <w:pStyle w:val="rowtabella0"/>
              <w:jc w:val="center"/>
              <w:rPr>
                <w:color w:val="002060"/>
              </w:rPr>
            </w:pPr>
            <w:r w:rsidRPr="00FD66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C9571E" w14:textId="77777777" w:rsidR="00F22854" w:rsidRPr="00FD666D" w:rsidRDefault="00F22854" w:rsidP="00B85B8F">
            <w:pPr>
              <w:pStyle w:val="rowtabella0"/>
              <w:rPr>
                <w:color w:val="002060"/>
              </w:rPr>
            </w:pPr>
            <w:r w:rsidRPr="00FD666D">
              <w:rPr>
                <w:color w:val="002060"/>
              </w:rPr>
              <w:t>03/05/2024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1FD4A5" w14:textId="77777777" w:rsidR="00F22854" w:rsidRPr="00FD666D" w:rsidRDefault="00F22854" w:rsidP="00B85B8F">
            <w:pPr>
              <w:pStyle w:val="rowtabella0"/>
              <w:rPr>
                <w:color w:val="002060"/>
              </w:rPr>
            </w:pPr>
            <w:r w:rsidRPr="00FD666D">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2D8101" w14:textId="77777777" w:rsidR="00F22854" w:rsidRPr="00FD666D" w:rsidRDefault="00F22854" w:rsidP="00B85B8F">
            <w:pPr>
              <w:pStyle w:val="rowtabella0"/>
              <w:rPr>
                <w:color w:val="002060"/>
              </w:rPr>
            </w:pPr>
            <w:r w:rsidRPr="00FD666D">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BACCA4" w14:textId="77777777" w:rsidR="00F22854" w:rsidRPr="00FD666D" w:rsidRDefault="00F22854" w:rsidP="00B85B8F">
            <w:pPr>
              <w:pStyle w:val="rowtabella0"/>
              <w:rPr>
                <w:color w:val="002060"/>
              </w:rPr>
            </w:pPr>
            <w:r w:rsidRPr="00FD666D">
              <w:rPr>
                <w:color w:val="002060"/>
              </w:rPr>
              <w:t>VIA DELL'ANNUNZIATA</w:t>
            </w:r>
          </w:p>
        </w:tc>
      </w:tr>
      <w:tr w:rsidR="00F22854" w:rsidRPr="00FD666D" w14:paraId="6D2FB200" w14:textId="77777777" w:rsidTr="00B85B8F">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DE34DE" w14:textId="77777777" w:rsidR="00F22854" w:rsidRPr="00FD666D" w:rsidRDefault="00F22854" w:rsidP="00B85B8F">
            <w:pPr>
              <w:pStyle w:val="rowtabella0"/>
              <w:rPr>
                <w:color w:val="002060"/>
              </w:rPr>
            </w:pPr>
            <w:r w:rsidRPr="00FD666D">
              <w:rPr>
                <w:color w:val="002060"/>
              </w:rPr>
              <w:t>CASTELRAIMONDO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9EF0CF" w14:textId="77777777" w:rsidR="00F22854" w:rsidRPr="00FD666D" w:rsidRDefault="00F22854" w:rsidP="00B85B8F">
            <w:pPr>
              <w:pStyle w:val="rowtabella0"/>
              <w:rPr>
                <w:color w:val="002060"/>
              </w:rPr>
            </w:pPr>
            <w:r w:rsidRPr="00FD666D">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88E59A" w14:textId="77777777" w:rsidR="00F22854" w:rsidRPr="00FD666D" w:rsidRDefault="00F22854" w:rsidP="00B85B8F">
            <w:pPr>
              <w:pStyle w:val="rowtabella0"/>
              <w:jc w:val="center"/>
              <w:rPr>
                <w:color w:val="002060"/>
              </w:rPr>
            </w:pPr>
            <w:r w:rsidRPr="00FD666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DD2BD2" w14:textId="77777777" w:rsidR="00F22854" w:rsidRPr="00FD666D" w:rsidRDefault="00F22854" w:rsidP="00B85B8F">
            <w:pPr>
              <w:pStyle w:val="rowtabella0"/>
              <w:rPr>
                <w:color w:val="002060"/>
              </w:rPr>
            </w:pPr>
            <w:r w:rsidRPr="00FD666D">
              <w:rPr>
                <w:color w:val="002060"/>
              </w:rPr>
              <w:t>04/05/2024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E70030" w14:textId="77777777" w:rsidR="00F22854" w:rsidRPr="00FD666D" w:rsidRDefault="00F22854" w:rsidP="00B85B8F">
            <w:pPr>
              <w:pStyle w:val="rowtabella0"/>
              <w:rPr>
                <w:color w:val="002060"/>
              </w:rPr>
            </w:pPr>
            <w:r w:rsidRPr="00FD666D">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FF16AA" w14:textId="77777777" w:rsidR="00F22854" w:rsidRPr="00FD666D" w:rsidRDefault="00F22854" w:rsidP="00B85B8F">
            <w:pPr>
              <w:pStyle w:val="rowtabella0"/>
              <w:rPr>
                <w:color w:val="002060"/>
              </w:rPr>
            </w:pPr>
            <w:r w:rsidRPr="00FD666D">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1560CF" w14:textId="77777777" w:rsidR="00F22854" w:rsidRPr="00FD666D" w:rsidRDefault="00F22854" w:rsidP="00B85B8F">
            <w:pPr>
              <w:pStyle w:val="rowtabella0"/>
              <w:rPr>
                <w:color w:val="002060"/>
              </w:rPr>
            </w:pPr>
            <w:r w:rsidRPr="00FD666D">
              <w:rPr>
                <w:color w:val="002060"/>
              </w:rPr>
              <w:t>VIA GRAMSCI-VIA FEGGIANI</w:t>
            </w:r>
          </w:p>
        </w:tc>
      </w:tr>
    </w:tbl>
    <w:p w14:paraId="7D394326" w14:textId="77777777" w:rsidR="00F22854" w:rsidRPr="00D4733A" w:rsidRDefault="00F22854" w:rsidP="00D4733A">
      <w:pPr>
        <w:pStyle w:val="breakline"/>
        <w:rPr>
          <w:color w:val="002060"/>
        </w:rPr>
      </w:pPr>
    </w:p>
    <w:p w14:paraId="7BD20B9D" w14:textId="77777777" w:rsidR="00D4733A" w:rsidRPr="00D4733A" w:rsidRDefault="00D4733A" w:rsidP="00D4733A">
      <w:pPr>
        <w:pStyle w:val="titolocampionato0"/>
        <w:shd w:val="clear" w:color="auto" w:fill="CCCCCC"/>
        <w:spacing w:before="80" w:after="40"/>
        <w:rPr>
          <w:color w:val="002060"/>
        </w:rPr>
      </w:pPr>
      <w:r w:rsidRPr="00D4733A">
        <w:rPr>
          <w:color w:val="002060"/>
        </w:rPr>
        <w:t>REGIONALE CALCIO A 5 FEMMINILE</w:t>
      </w:r>
    </w:p>
    <w:p w14:paraId="44147321" w14:textId="77777777" w:rsidR="00D4733A" w:rsidRPr="00D4733A" w:rsidRDefault="00D4733A" w:rsidP="00D4733A">
      <w:pPr>
        <w:pStyle w:val="titoloprinc0"/>
        <w:rPr>
          <w:color w:val="002060"/>
        </w:rPr>
      </w:pPr>
      <w:r w:rsidRPr="00D4733A">
        <w:rPr>
          <w:color w:val="002060"/>
        </w:rPr>
        <w:t>VARIAZIONI AL PROGRAMMA GARE</w:t>
      </w:r>
    </w:p>
    <w:p w14:paraId="5F91A4CF" w14:textId="77777777" w:rsidR="00D4733A" w:rsidRPr="00D4733A" w:rsidRDefault="00D4733A" w:rsidP="00D4733A">
      <w:pPr>
        <w:pStyle w:val="breakline"/>
        <w:rPr>
          <w:color w:val="002060"/>
        </w:rPr>
      </w:pPr>
    </w:p>
    <w:p w14:paraId="716C81A6" w14:textId="77777777" w:rsidR="00D4733A" w:rsidRPr="00D4733A" w:rsidRDefault="00D4733A" w:rsidP="00D4733A">
      <w:pPr>
        <w:pStyle w:val="breakline"/>
        <w:rPr>
          <w:color w:val="002060"/>
        </w:rPr>
      </w:pPr>
    </w:p>
    <w:p w14:paraId="2D31B6B5" w14:textId="77777777" w:rsidR="00D4733A" w:rsidRPr="00D4733A" w:rsidRDefault="00D4733A" w:rsidP="00D4733A">
      <w:pPr>
        <w:pStyle w:val="sottotitolocampionato10"/>
        <w:rPr>
          <w:color w:val="002060"/>
        </w:rPr>
      </w:pPr>
      <w:r w:rsidRPr="00D4733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4733A" w:rsidRPr="00D4733A" w14:paraId="412C81F5" w14:textId="77777777" w:rsidTr="000512A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B1438" w14:textId="77777777" w:rsidR="00D4733A" w:rsidRPr="00D4733A" w:rsidRDefault="00D4733A" w:rsidP="00B85B8F">
            <w:pPr>
              <w:pStyle w:val="headertabella0"/>
              <w:rPr>
                <w:color w:val="002060"/>
              </w:rPr>
            </w:pPr>
            <w:r w:rsidRPr="00D4733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399B5" w14:textId="77777777" w:rsidR="00D4733A" w:rsidRPr="00D4733A" w:rsidRDefault="00D4733A" w:rsidP="00B85B8F">
            <w:pPr>
              <w:pStyle w:val="headertabella0"/>
              <w:rPr>
                <w:color w:val="002060"/>
              </w:rPr>
            </w:pPr>
            <w:r w:rsidRPr="00D4733A">
              <w:rPr>
                <w:color w:val="002060"/>
              </w:rPr>
              <w:t xml:space="preserve">N° </w:t>
            </w:r>
            <w:proofErr w:type="spellStart"/>
            <w:r w:rsidRPr="00D4733A">
              <w:rPr>
                <w:color w:val="002060"/>
              </w:rPr>
              <w:t>Gior</w:t>
            </w:r>
            <w:proofErr w:type="spellEnd"/>
            <w:r w:rsidRPr="00D4733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CAE24" w14:textId="77777777" w:rsidR="00D4733A" w:rsidRPr="00D4733A" w:rsidRDefault="00D4733A" w:rsidP="00B85B8F">
            <w:pPr>
              <w:pStyle w:val="headertabella0"/>
              <w:rPr>
                <w:color w:val="002060"/>
              </w:rPr>
            </w:pPr>
            <w:r w:rsidRPr="00D4733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15873" w14:textId="77777777" w:rsidR="00D4733A" w:rsidRPr="00D4733A" w:rsidRDefault="00D4733A" w:rsidP="00B85B8F">
            <w:pPr>
              <w:pStyle w:val="headertabella0"/>
              <w:rPr>
                <w:color w:val="002060"/>
              </w:rPr>
            </w:pPr>
            <w:r w:rsidRPr="00D4733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ADE31" w14:textId="77777777" w:rsidR="00D4733A" w:rsidRPr="00D4733A" w:rsidRDefault="00D4733A" w:rsidP="00B85B8F">
            <w:pPr>
              <w:pStyle w:val="headertabella0"/>
              <w:rPr>
                <w:color w:val="002060"/>
              </w:rPr>
            </w:pPr>
            <w:r w:rsidRPr="00D4733A">
              <w:rPr>
                <w:color w:val="002060"/>
              </w:rPr>
              <w:t xml:space="preserve">Data </w:t>
            </w:r>
            <w:proofErr w:type="spellStart"/>
            <w:r w:rsidRPr="00D4733A">
              <w:rPr>
                <w:color w:val="002060"/>
              </w:rPr>
              <w:t>Orig</w:t>
            </w:r>
            <w:proofErr w:type="spellEnd"/>
            <w:r w:rsidRPr="00D4733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AA9F0" w14:textId="77777777" w:rsidR="00D4733A" w:rsidRPr="00D4733A" w:rsidRDefault="00D4733A" w:rsidP="00B85B8F">
            <w:pPr>
              <w:pStyle w:val="headertabella0"/>
              <w:rPr>
                <w:color w:val="002060"/>
              </w:rPr>
            </w:pPr>
            <w:r w:rsidRPr="00D4733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62624" w14:textId="77777777" w:rsidR="00D4733A" w:rsidRPr="00D4733A" w:rsidRDefault="00D4733A" w:rsidP="00B85B8F">
            <w:pPr>
              <w:pStyle w:val="headertabella0"/>
              <w:rPr>
                <w:color w:val="002060"/>
              </w:rPr>
            </w:pPr>
            <w:r w:rsidRPr="00D4733A">
              <w:rPr>
                <w:color w:val="002060"/>
              </w:rPr>
              <w:t xml:space="preserve">Ora </w:t>
            </w:r>
            <w:proofErr w:type="spellStart"/>
            <w:r w:rsidRPr="00D4733A">
              <w:rPr>
                <w:color w:val="002060"/>
              </w:rPr>
              <w:t>Orig</w:t>
            </w:r>
            <w:proofErr w:type="spellEnd"/>
            <w:r w:rsidRPr="00D4733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1E9A1" w14:textId="77777777" w:rsidR="00D4733A" w:rsidRPr="00D4733A" w:rsidRDefault="00D4733A" w:rsidP="00B85B8F">
            <w:pPr>
              <w:pStyle w:val="headertabella0"/>
              <w:rPr>
                <w:color w:val="002060"/>
              </w:rPr>
            </w:pPr>
            <w:r w:rsidRPr="00D4733A">
              <w:rPr>
                <w:color w:val="002060"/>
              </w:rPr>
              <w:t>Impianto</w:t>
            </w:r>
          </w:p>
        </w:tc>
      </w:tr>
      <w:tr w:rsidR="00D4733A" w:rsidRPr="00D4733A" w14:paraId="4AC2FCD8" w14:textId="77777777" w:rsidTr="000512A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274E0" w14:textId="77777777" w:rsidR="00D4733A" w:rsidRPr="000512AD" w:rsidRDefault="00D4733A" w:rsidP="00B85B8F">
            <w:pPr>
              <w:pStyle w:val="rowtabella0"/>
              <w:rPr>
                <w:color w:val="002060"/>
                <w:highlight w:val="yellow"/>
              </w:rPr>
            </w:pPr>
            <w:r w:rsidRPr="000512AD">
              <w:rPr>
                <w:color w:val="002060"/>
                <w:highlight w:val="yellow"/>
              </w:rPr>
              <w:t>04/05/2024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AA0F9" w14:textId="77777777" w:rsidR="00D4733A" w:rsidRPr="000512AD" w:rsidRDefault="00D4733A" w:rsidP="00B85B8F">
            <w:pPr>
              <w:pStyle w:val="rowtabella0"/>
              <w:jc w:val="center"/>
              <w:rPr>
                <w:color w:val="002060"/>
                <w:highlight w:val="yellow"/>
              </w:rPr>
            </w:pPr>
            <w:r w:rsidRPr="000512AD">
              <w:rPr>
                <w:color w:val="002060"/>
                <w:highlight w:val="yellow"/>
              </w:rPr>
              <w:t>13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E4400" w14:textId="77777777" w:rsidR="00D4733A" w:rsidRPr="000512AD" w:rsidRDefault="00D4733A" w:rsidP="00B85B8F">
            <w:pPr>
              <w:pStyle w:val="rowtabella0"/>
              <w:rPr>
                <w:color w:val="002060"/>
                <w:highlight w:val="yellow"/>
              </w:rPr>
            </w:pPr>
            <w:r w:rsidRPr="000512AD">
              <w:rPr>
                <w:color w:val="002060"/>
                <w:highlight w:val="yellow"/>
              </w:rPr>
              <w:t>POL. KAIROS 3 MONTI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3A226" w14:textId="77777777" w:rsidR="00D4733A" w:rsidRPr="000512AD" w:rsidRDefault="00D4733A" w:rsidP="00B85B8F">
            <w:pPr>
              <w:pStyle w:val="rowtabella0"/>
              <w:rPr>
                <w:color w:val="002060"/>
                <w:highlight w:val="yellow"/>
              </w:rPr>
            </w:pPr>
            <w:r w:rsidRPr="000512AD">
              <w:rPr>
                <w:color w:val="002060"/>
                <w:highlight w:val="yellow"/>
              </w:rPr>
              <w:t>CARISSIMI 2016</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03FBB" w14:textId="77777777" w:rsidR="00D4733A" w:rsidRPr="00D4733A" w:rsidRDefault="00D4733A" w:rsidP="00B85B8F">
            <w:pPr>
              <w:pStyle w:val="rowtabella0"/>
              <w:rPr>
                <w:color w:val="002060"/>
              </w:rPr>
            </w:pPr>
            <w:r w:rsidRPr="00D4733A">
              <w:rPr>
                <w:color w:val="002060"/>
              </w:rPr>
              <w:t>03/05/2024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9BE0E" w14:textId="77777777" w:rsidR="00D4733A" w:rsidRPr="00D4733A" w:rsidRDefault="00D4733A" w:rsidP="00B85B8F">
            <w:pPr>
              <w:pStyle w:val="rowtabella0"/>
              <w:jc w:val="center"/>
              <w:rPr>
                <w:color w:val="002060"/>
              </w:rPr>
            </w:pPr>
            <w:r w:rsidRPr="000512AD">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CDFBF" w14:textId="77777777" w:rsidR="00D4733A" w:rsidRPr="00D4733A" w:rsidRDefault="00D4733A" w:rsidP="00B85B8F">
            <w:pPr>
              <w:pStyle w:val="rowtabella0"/>
              <w:jc w:val="center"/>
              <w:rPr>
                <w:color w:val="002060"/>
              </w:rPr>
            </w:pPr>
            <w:r w:rsidRPr="00D4733A">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09938" w14:textId="77777777" w:rsidR="00D4733A" w:rsidRPr="00D4733A" w:rsidRDefault="00D4733A" w:rsidP="00B85B8F">
            <w:pPr>
              <w:rPr>
                <w:color w:val="002060"/>
              </w:rPr>
            </w:pPr>
          </w:p>
        </w:tc>
      </w:tr>
    </w:tbl>
    <w:p w14:paraId="3DA1077D" w14:textId="77777777" w:rsidR="00D4733A" w:rsidRPr="00D4733A" w:rsidRDefault="00D4733A" w:rsidP="00D4733A">
      <w:pPr>
        <w:pStyle w:val="breakline"/>
        <w:rPr>
          <w:rFonts w:eastAsiaTheme="minorEastAsia"/>
          <w:color w:val="002060"/>
        </w:rPr>
      </w:pPr>
    </w:p>
    <w:p w14:paraId="65A9209F" w14:textId="77777777" w:rsidR="00D4733A" w:rsidRPr="00D4733A" w:rsidRDefault="00D4733A" w:rsidP="00D4733A">
      <w:pPr>
        <w:pStyle w:val="breakline"/>
        <w:rPr>
          <w:color w:val="002060"/>
        </w:rPr>
      </w:pPr>
    </w:p>
    <w:p w14:paraId="24556847" w14:textId="77777777" w:rsidR="00D4733A" w:rsidRPr="00D4733A" w:rsidRDefault="00D4733A" w:rsidP="00D4733A">
      <w:pPr>
        <w:pStyle w:val="titoloprinc0"/>
        <w:rPr>
          <w:color w:val="002060"/>
        </w:rPr>
      </w:pPr>
      <w:r w:rsidRPr="00D4733A">
        <w:rPr>
          <w:color w:val="002060"/>
        </w:rPr>
        <w:t>CLASSIFICA</w:t>
      </w:r>
    </w:p>
    <w:p w14:paraId="7B8E3093" w14:textId="77777777" w:rsidR="00D4733A" w:rsidRPr="00D4733A" w:rsidRDefault="00D4733A" w:rsidP="00D4733A">
      <w:pPr>
        <w:pStyle w:val="breakline"/>
        <w:rPr>
          <w:color w:val="002060"/>
        </w:rPr>
      </w:pPr>
    </w:p>
    <w:p w14:paraId="18EA6DDE" w14:textId="77777777" w:rsidR="00D4733A" w:rsidRPr="00D4733A" w:rsidRDefault="00D4733A" w:rsidP="00D4733A">
      <w:pPr>
        <w:pStyle w:val="breakline"/>
        <w:rPr>
          <w:color w:val="002060"/>
        </w:rPr>
      </w:pPr>
    </w:p>
    <w:p w14:paraId="748597DD" w14:textId="77777777" w:rsidR="00D4733A" w:rsidRPr="00D4733A" w:rsidRDefault="00D4733A" w:rsidP="00D4733A">
      <w:pPr>
        <w:pStyle w:val="sottotitolocampionato10"/>
        <w:rPr>
          <w:color w:val="002060"/>
        </w:rPr>
      </w:pPr>
      <w:r w:rsidRPr="00D4733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733A" w:rsidRPr="00D4733A" w14:paraId="35A14388" w14:textId="77777777" w:rsidTr="00B85B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FFEA8" w14:textId="77777777" w:rsidR="00D4733A" w:rsidRPr="00D4733A" w:rsidRDefault="00D4733A" w:rsidP="00B85B8F">
            <w:pPr>
              <w:pStyle w:val="headertabella0"/>
              <w:rPr>
                <w:color w:val="002060"/>
              </w:rPr>
            </w:pPr>
            <w:r w:rsidRPr="00D473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95929" w14:textId="77777777" w:rsidR="00D4733A" w:rsidRPr="00D4733A" w:rsidRDefault="00D4733A" w:rsidP="00B85B8F">
            <w:pPr>
              <w:pStyle w:val="headertabella0"/>
              <w:rPr>
                <w:color w:val="002060"/>
              </w:rPr>
            </w:pPr>
            <w:r w:rsidRPr="00D473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E437A" w14:textId="77777777" w:rsidR="00D4733A" w:rsidRPr="00D4733A" w:rsidRDefault="00D4733A" w:rsidP="00B85B8F">
            <w:pPr>
              <w:pStyle w:val="headertabella0"/>
              <w:rPr>
                <w:color w:val="002060"/>
              </w:rPr>
            </w:pPr>
            <w:r w:rsidRPr="00D473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F6109" w14:textId="77777777" w:rsidR="00D4733A" w:rsidRPr="00D4733A" w:rsidRDefault="00D4733A" w:rsidP="00B85B8F">
            <w:pPr>
              <w:pStyle w:val="headertabella0"/>
              <w:rPr>
                <w:color w:val="002060"/>
              </w:rPr>
            </w:pPr>
            <w:r w:rsidRPr="00D473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A5536" w14:textId="77777777" w:rsidR="00D4733A" w:rsidRPr="00D4733A" w:rsidRDefault="00D4733A" w:rsidP="00B85B8F">
            <w:pPr>
              <w:pStyle w:val="headertabella0"/>
              <w:rPr>
                <w:color w:val="002060"/>
              </w:rPr>
            </w:pPr>
            <w:r w:rsidRPr="00D473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3C246" w14:textId="77777777" w:rsidR="00D4733A" w:rsidRPr="00D4733A" w:rsidRDefault="00D4733A" w:rsidP="00B85B8F">
            <w:pPr>
              <w:pStyle w:val="headertabella0"/>
              <w:rPr>
                <w:color w:val="002060"/>
              </w:rPr>
            </w:pPr>
            <w:r w:rsidRPr="00D473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0C01C" w14:textId="77777777" w:rsidR="00D4733A" w:rsidRPr="00D4733A" w:rsidRDefault="00D4733A" w:rsidP="00B85B8F">
            <w:pPr>
              <w:pStyle w:val="headertabella0"/>
              <w:rPr>
                <w:color w:val="002060"/>
              </w:rPr>
            </w:pPr>
            <w:r w:rsidRPr="00D473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6D35A" w14:textId="77777777" w:rsidR="00D4733A" w:rsidRPr="00D4733A" w:rsidRDefault="00D4733A" w:rsidP="00B85B8F">
            <w:pPr>
              <w:pStyle w:val="headertabella0"/>
              <w:rPr>
                <w:color w:val="002060"/>
              </w:rPr>
            </w:pPr>
            <w:r w:rsidRPr="00D473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71417" w14:textId="77777777" w:rsidR="00D4733A" w:rsidRPr="00D4733A" w:rsidRDefault="00D4733A" w:rsidP="00B85B8F">
            <w:pPr>
              <w:pStyle w:val="headertabella0"/>
              <w:rPr>
                <w:color w:val="002060"/>
              </w:rPr>
            </w:pPr>
            <w:r w:rsidRPr="00D473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A7B84" w14:textId="77777777" w:rsidR="00D4733A" w:rsidRPr="00D4733A" w:rsidRDefault="00D4733A" w:rsidP="00B85B8F">
            <w:pPr>
              <w:pStyle w:val="headertabella0"/>
              <w:rPr>
                <w:color w:val="002060"/>
              </w:rPr>
            </w:pPr>
            <w:r w:rsidRPr="00D4733A">
              <w:rPr>
                <w:color w:val="002060"/>
              </w:rPr>
              <w:t>PE</w:t>
            </w:r>
          </w:p>
        </w:tc>
      </w:tr>
      <w:tr w:rsidR="00D4733A" w:rsidRPr="00D4733A" w14:paraId="7DB26888" w14:textId="77777777" w:rsidTr="00B85B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A88450" w14:textId="77777777" w:rsidR="00D4733A" w:rsidRPr="00D4733A" w:rsidRDefault="00D4733A" w:rsidP="00B85B8F">
            <w:pPr>
              <w:pStyle w:val="rowtabella0"/>
              <w:rPr>
                <w:color w:val="002060"/>
              </w:rPr>
            </w:pPr>
            <w:r w:rsidRPr="00D4733A">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8A49E" w14:textId="77777777" w:rsidR="00D4733A" w:rsidRPr="00D4733A" w:rsidRDefault="00D4733A" w:rsidP="00B85B8F">
            <w:pPr>
              <w:pStyle w:val="rowtabella0"/>
              <w:jc w:val="center"/>
              <w:rPr>
                <w:color w:val="002060"/>
              </w:rPr>
            </w:pPr>
            <w:r w:rsidRPr="00D4733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FF3AD" w14:textId="77777777" w:rsidR="00D4733A" w:rsidRPr="00D4733A" w:rsidRDefault="00D4733A" w:rsidP="00B85B8F">
            <w:pPr>
              <w:pStyle w:val="rowtabella0"/>
              <w:jc w:val="center"/>
              <w:rPr>
                <w:color w:val="002060"/>
              </w:rPr>
            </w:pPr>
            <w:r w:rsidRPr="00D473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4091E" w14:textId="77777777" w:rsidR="00D4733A" w:rsidRPr="00D4733A" w:rsidRDefault="00D4733A" w:rsidP="00B85B8F">
            <w:pPr>
              <w:pStyle w:val="rowtabella0"/>
              <w:jc w:val="center"/>
              <w:rPr>
                <w:color w:val="002060"/>
              </w:rPr>
            </w:pPr>
            <w:r w:rsidRPr="00D473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E927F"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700BC"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3E3AC" w14:textId="77777777" w:rsidR="00D4733A" w:rsidRPr="00D4733A" w:rsidRDefault="00D4733A" w:rsidP="00B85B8F">
            <w:pPr>
              <w:pStyle w:val="rowtabella0"/>
              <w:jc w:val="center"/>
              <w:rPr>
                <w:color w:val="002060"/>
              </w:rPr>
            </w:pPr>
            <w:r w:rsidRPr="00D4733A">
              <w:rPr>
                <w:color w:val="002060"/>
              </w:rPr>
              <w:t>162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1F9E1" w14:textId="77777777" w:rsidR="00D4733A" w:rsidRPr="00D4733A" w:rsidRDefault="00D4733A" w:rsidP="00B85B8F">
            <w:pPr>
              <w:pStyle w:val="rowtabella0"/>
              <w:jc w:val="center"/>
              <w:rPr>
                <w:color w:val="002060"/>
              </w:rPr>
            </w:pPr>
            <w:r w:rsidRPr="00D4733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BEFA7" w14:textId="77777777" w:rsidR="00D4733A" w:rsidRPr="00D4733A" w:rsidRDefault="00D4733A" w:rsidP="00B85B8F">
            <w:pPr>
              <w:pStyle w:val="rowtabella0"/>
              <w:jc w:val="center"/>
              <w:rPr>
                <w:color w:val="002060"/>
              </w:rPr>
            </w:pPr>
            <w:r w:rsidRPr="00D4733A">
              <w:rPr>
                <w:color w:val="002060"/>
              </w:rPr>
              <w:t>135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59502" w14:textId="77777777" w:rsidR="00D4733A" w:rsidRPr="00D4733A" w:rsidRDefault="00D4733A" w:rsidP="00B85B8F">
            <w:pPr>
              <w:pStyle w:val="rowtabella0"/>
              <w:jc w:val="center"/>
              <w:rPr>
                <w:color w:val="002060"/>
              </w:rPr>
            </w:pPr>
            <w:r w:rsidRPr="00D4733A">
              <w:rPr>
                <w:color w:val="002060"/>
              </w:rPr>
              <w:t>0</w:t>
            </w:r>
          </w:p>
        </w:tc>
      </w:tr>
      <w:tr w:rsidR="00D4733A" w:rsidRPr="00D4733A" w14:paraId="2CDD9315"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611E85" w14:textId="77777777" w:rsidR="00D4733A" w:rsidRPr="00D4733A" w:rsidRDefault="00D4733A" w:rsidP="00B85B8F">
            <w:pPr>
              <w:pStyle w:val="rowtabella0"/>
              <w:rPr>
                <w:color w:val="002060"/>
              </w:rPr>
            </w:pPr>
            <w:r w:rsidRPr="00D4733A">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CAA8F" w14:textId="77777777" w:rsidR="00D4733A" w:rsidRPr="00D4733A" w:rsidRDefault="00D4733A" w:rsidP="00B85B8F">
            <w:pPr>
              <w:pStyle w:val="rowtabella0"/>
              <w:jc w:val="center"/>
              <w:rPr>
                <w:color w:val="002060"/>
              </w:rPr>
            </w:pPr>
            <w:r w:rsidRPr="00D4733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80C68" w14:textId="77777777" w:rsidR="00D4733A" w:rsidRPr="00D4733A" w:rsidRDefault="00D4733A" w:rsidP="00B85B8F">
            <w:pPr>
              <w:pStyle w:val="rowtabella0"/>
              <w:jc w:val="center"/>
              <w:rPr>
                <w:color w:val="002060"/>
              </w:rPr>
            </w:pPr>
            <w:r w:rsidRPr="00D473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0F788" w14:textId="77777777" w:rsidR="00D4733A" w:rsidRPr="00D4733A" w:rsidRDefault="00D4733A" w:rsidP="00B85B8F">
            <w:pPr>
              <w:pStyle w:val="rowtabella0"/>
              <w:jc w:val="center"/>
              <w:rPr>
                <w:color w:val="002060"/>
              </w:rPr>
            </w:pPr>
            <w:r w:rsidRPr="00D473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4D8BA"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B1383" w14:textId="77777777" w:rsidR="00D4733A" w:rsidRPr="00D4733A" w:rsidRDefault="00D4733A" w:rsidP="00B85B8F">
            <w:pPr>
              <w:pStyle w:val="rowtabella0"/>
              <w:jc w:val="center"/>
              <w:rPr>
                <w:color w:val="002060"/>
              </w:rPr>
            </w:pPr>
            <w:r w:rsidRPr="00D473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86E6A" w14:textId="77777777" w:rsidR="00D4733A" w:rsidRPr="00D4733A" w:rsidRDefault="00D4733A" w:rsidP="00B85B8F">
            <w:pPr>
              <w:pStyle w:val="rowtabella0"/>
              <w:jc w:val="center"/>
              <w:rPr>
                <w:color w:val="002060"/>
              </w:rPr>
            </w:pPr>
            <w:r w:rsidRPr="00D4733A">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0D2F2" w14:textId="77777777" w:rsidR="00D4733A" w:rsidRPr="00D4733A" w:rsidRDefault="00D4733A" w:rsidP="00B85B8F">
            <w:pPr>
              <w:pStyle w:val="rowtabella0"/>
              <w:jc w:val="center"/>
              <w:rPr>
                <w:color w:val="002060"/>
              </w:rPr>
            </w:pPr>
            <w:r w:rsidRPr="00D4733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939BE" w14:textId="77777777" w:rsidR="00D4733A" w:rsidRPr="00D4733A" w:rsidRDefault="00D4733A" w:rsidP="00B85B8F">
            <w:pPr>
              <w:pStyle w:val="rowtabella0"/>
              <w:jc w:val="center"/>
              <w:rPr>
                <w:color w:val="002060"/>
              </w:rPr>
            </w:pPr>
            <w:r w:rsidRPr="00D4733A">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93832" w14:textId="77777777" w:rsidR="00D4733A" w:rsidRPr="00D4733A" w:rsidRDefault="00D4733A" w:rsidP="00B85B8F">
            <w:pPr>
              <w:pStyle w:val="rowtabella0"/>
              <w:jc w:val="center"/>
              <w:rPr>
                <w:color w:val="002060"/>
              </w:rPr>
            </w:pPr>
            <w:r w:rsidRPr="00D4733A">
              <w:rPr>
                <w:color w:val="002060"/>
              </w:rPr>
              <w:t>0</w:t>
            </w:r>
          </w:p>
        </w:tc>
      </w:tr>
      <w:tr w:rsidR="00D4733A" w:rsidRPr="00D4733A" w14:paraId="385FD52E"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6059F4" w14:textId="77777777" w:rsidR="00D4733A" w:rsidRPr="00D4733A" w:rsidRDefault="00D4733A" w:rsidP="00B85B8F">
            <w:pPr>
              <w:pStyle w:val="rowtabella0"/>
              <w:rPr>
                <w:color w:val="002060"/>
              </w:rPr>
            </w:pPr>
            <w:r w:rsidRPr="00D4733A">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7D0DD" w14:textId="77777777" w:rsidR="00D4733A" w:rsidRPr="00D4733A" w:rsidRDefault="00D4733A" w:rsidP="00B85B8F">
            <w:pPr>
              <w:pStyle w:val="rowtabella0"/>
              <w:jc w:val="center"/>
              <w:rPr>
                <w:color w:val="002060"/>
              </w:rPr>
            </w:pPr>
            <w:r w:rsidRPr="00D4733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4855B" w14:textId="77777777" w:rsidR="00D4733A" w:rsidRPr="00D4733A" w:rsidRDefault="00D4733A" w:rsidP="00B85B8F">
            <w:pPr>
              <w:pStyle w:val="rowtabella0"/>
              <w:jc w:val="center"/>
              <w:rPr>
                <w:color w:val="002060"/>
              </w:rPr>
            </w:pPr>
            <w:r w:rsidRPr="00D473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CAA16" w14:textId="77777777" w:rsidR="00D4733A" w:rsidRPr="00D4733A" w:rsidRDefault="00D4733A" w:rsidP="00B85B8F">
            <w:pPr>
              <w:pStyle w:val="rowtabella0"/>
              <w:jc w:val="center"/>
              <w:rPr>
                <w:color w:val="002060"/>
              </w:rPr>
            </w:pPr>
            <w:r w:rsidRPr="00D473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5C00B"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54CB9"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D303E" w14:textId="77777777" w:rsidR="00D4733A" w:rsidRPr="00D4733A" w:rsidRDefault="00D4733A" w:rsidP="00B85B8F">
            <w:pPr>
              <w:pStyle w:val="rowtabella0"/>
              <w:jc w:val="center"/>
              <w:rPr>
                <w:color w:val="002060"/>
              </w:rPr>
            </w:pPr>
            <w:r w:rsidRPr="00D4733A">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0AEF6" w14:textId="77777777" w:rsidR="00D4733A" w:rsidRPr="00D4733A" w:rsidRDefault="00D4733A" w:rsidP="00B85B8F">
            <w:pPr>
              <w:pStyle w:val="rowtabella0"/>
              <w:jc w:val="center"/>
              <w:rPr>
                <w:color w:val="002060"/>
              </w:rPr>
            </w:pPr>
            <w:r w:rsidRPr="00D473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4F7B2" w14:textId="77777777" w:rsidR="00D4733A" w:rsidRPr="00D4733A" w:rsidRDefault="00D4733A" w:rsidP="00B85B8F">
            <w:pPr>
              <w:pStyle w:val="rowtabella0"/>
              <w:jc w:val="center"/>
              <w:rPr>
                <w:color w:val="002060"/>
              </w:rPr>
            </w:pPr>
            <w:r w:rsidRPr="00D4733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F49D2" w14:textId="77777777" w:rsidR="00D4733A" w:rsidRPr="00D4733A" w:rsidRDefault="00D4733A" w:rsidP="00B85B8F">
            <w:pPr>
              <w:pStyle w:val="rowtabella0"/>
              <w:jc w:val="center"/>
              <w:rPr>
                <w:color w:val="002060"/>
              </w:rPr>
            </w:pPr>
            <w:r w:rsidRPr="00D4733A">
              <w:rPr>
                <w:color w:val="002060"/>
              </w:rPr>
              <w:t>0</w:t>
            </w:r>
          </w:p>
        </w:tc>
      </w:tr>
      <w:tr w:rsidR="00D4733A" w:rsidRPr="00D4733A" w14:paraId="114B8BE0"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822206" w14:textId="77777777" w:rsidR="00D4733A" w:rsidRPr="00D4733A" w:rsidRDefault="00D4733A" w:rsidP="00B85B8F">
            <w:pPr>
              <w:pStyle w:val="rowtabella0"/>
              <w:rPr>
                <w:color w:val="002060"/>
              </w:rPr>
            </w:pPr>
            <w:r w:rsidRPr="00D4733A">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011A0" w14:textId="77777777" w:rsidR="00D4733A" w:rsidRPr="00D4733A" w:rsidRDefault="00D4733A" w:rsidP="00B85B8F">
            <w:pPr>
              <w:pStyle w:val="rowtabella0"/>
              <w:jc w:val="center"/>
              <w:rPr>
                <w:color w:val="002060"/>
              </w:rPr>
            </w:pPr>
            <w:r w:rsidRPr="00D4733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111F9" w14:textId="77777777" w:rsidR="00D4733A" w:rsidRPr="00D4733A" w:rsidRDefault="00D4733A" w:rsidP="00B85B8F">
            <w:pPr>
              <w:pStyle w:val="rowtabella0"/>
              <w:jc w:val="center"/>
              <w:rPr>
                <w:color w:val="002060"/>
              </w:rPr>
            </w:pPr>
            <w:r w:rsidRPr="00D473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B580C" w14:textId="77777777" w:rsidR="00D4733A" w:rsidRPr="00D4733A" w:rsidRDefault="00D4733A" w:rsidP="00B85B8F">
            <w:pPr>
              <w:pStyle w:val="rowtabella0"/>
              <w:jc w:val="center"/>
              <w:rPr>
                <w:color w:val="002060"/>
              </w:rPr>
            </w:pPr>
            <w:r w:rsidRPr="00D473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D8EFD"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35674" w14:textId="77777777" w:rsidR="00D4733A" w:rsidRPr="00D4733A" w:rsidRDefault="00D4733A" w:rsidP="00B85B8F">
            <w:pPr>
              <w:pStyle w:val="rowtabella0"/>
              <w:jc w:val="center"/>
              <w:rPr>
                <w:color w:val="002060"/>
              </w:rPr>
            </w:pPr>
            <w:r w:rsidRPr="00D473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8721D" w14:textId="77777777" w:rsidR="00D4733A" w:rsidRPr="00D4733A" w:rsidRDefault="00D4733A" w:rsidP="00B85B8F">
            <w:pPr>
              <w:pStyle w:val="rowtabella0"/>
              <w:jc w:val="center"/>
              <w:rPr>
                <w:color w:val="002060"/>
              </w:rPr>
            </w:pPr>
            <w:r w:rsidRPr="00D4733A">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E9170" w14:textId="77777777" w:rsidR="00D4733A" w:rsidRPr="00D4733A" w:rsidRDefault="00D4733A" w:rsidP="00B85B8F">
            <w:pPr>
              <w:pStyle w:val="rowtabella0"/>
              <w:jc w:val="center"/>
              <w:rPr>
                <w:color w:val="002060"/>
              </w:rPr>
            </w:pPr>
            <w:r w:rsidRPr="00D4733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E336D" w14:textId="77777777" w:rsidR="00D4733A" w:rsidRPr="00D4733A" w:rsidRDefault="00D4733A" w:rsidP="00B85B8F">
            <w:pPr>
              <w:pStyle w:val="rowtabella0"/>
              <w:jc w:val="center"/>
              <w:rPr>
                <w:color w:val="002060"/>
              </w:rPr>
            </w:pPr>
            <w:r w:rsidRPr="00D4733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7D036" w14:textId="77777777" w:rsidR="00D4733A" w:rsidRPr="00D4733A" w:rsidRDefault="00D4733A" w:rsidP="00B85B8F">
            <w:pPr>
              <w:pStyle w:val="rowtabella0"/>
              <w:jc w:val="center"/>
              <w:rPr>
                <w:color w:val="002060"/>
              </w:rPr>
            </w:pPr>
            <w:r w:rsidRPr="00D4733A">
              <w:rPr>
                <w:color w:val="002060"/>
              </w:rPr>
              <w:t>0</w:t>
            </w:r>
          </w:p>
        </w:tc>
      </w:tr>
      <w:tr w:rsidR="00D4733A" w:rsidRPr="00D4733A" w14:paraId="6F93AF3B"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41C534" w14:textId="77777777" w:rsidR="00D4733A" w:rsidRPr="00D4733A" w:rsidRDefault="00D4733A" w:rsidP="00B85B8F">
            <w:pPr>
              <w:pStyle w:val="rowtabella0"/>
              <w:rPr>
                <w:color w:val="002060"/>
              </w:rPr>
            </w:pPr>
            <w:r w:rsidRPr="00D4733A">
              <w:rPr>
                <w:color w:val="002060"/>
              </w:rPr>
              <w:t>A.S.D. ASD KAPPABI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7118A" w14:textId="77777777" w:rsidR="00D4733A" w:rsidRPr="00D4733A" w:rsidRDefault="00D4733A" w:rsidP="00B85B8F">
            <w:pPr>
              <w:pStyle w:val="rowtabella0"/>
              <w:jc w:val="center"/>
              <w:rPr>
                <w:color w:val="002060"/>
              </w:rPr>
            </w:pPr>
            <w:r w:rsidRPr="00D473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8B712" w14:textId="77777777" w:rsidR="00D4733A" w:rsidRPr="00D4733A" w:rsidRDefault="00D4733A" w:rsidP="00B85B8F">
            <w:pPr>
              <w:pStyle w:val="rowtabella0"/>
              <w:jc w:val="center"/>
              <w:rPr>
                <w:color w:val="002060"/>
              </w:rPr>
            </w:pPr>
            <w:r w:rsidRPr="00D473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40283" w14:textId="77777777" w:rsidR="00D4733A" w:rsidRPr="00D4733A" w:rsidRDefault="00D4733A" w:rsidP="00B85B8F">
            <w:pPr>
              <w:pStyle w:val="rowtabella0"/>
              <w:jc w:val="center"/>
              <w:rPr>
                <w:color w:val="002060"/>
              </w:rPr>
            </w:pPr>
            <w:r w:rsidRPr="00D473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10E51"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F1225" w14:textId="77777777" w:rsidR="00D4733A" w:rsidRPr="00D4733A" w:rsidRDefault="00D4733A" w:rsidP="00B85B8F">
            <w:pPr>
              <w:pStyle w:val="rowtabella0"/>
              <w:jc w:val="center"/>
              <w:rPr>
                <w:color w:val="002060"/>
              </w:rPr>
            </w:pPr>
            <w:r w:rsidRPr="00D473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7CB51" w14:textId="77777777" w:rsidR="00D4733A" w:rsidRPr="00D4733A" w:rsidRDefault="00D4733A" w:rsidP="00B85B8F">
            <w:pPr>
              <w:pStyle w:val="rowtabella0"/>
              <w:jc w:val="center"/>
              <w:rPr>
                <w:color w:val="002060"/>
              </w:rPr>
            </w:pPr>
            <w:r w:rsidRPr="00D4733A">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FACE7" w14:textId="77777777" w:rsidR="00D4733A" w:rsidRPr="00D4733A" w:rsidRDefault="00D4733A" w:rsidP="00B85B8F">
            <w:pPr>
              <w:pStyle w:val="rowtabella0"/>
              <w:jc w:val="center"/>
              <w:rPr>
                <w:color w:val="002060"/>
              </w:rPr>
            </w:pPr>
            <w:r w:rsidRPr="00D4733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908E4" w14:textId="77777777" w:rsidR="00D4733A" w:rsidRPr="00D4733A" w:rsidRDefault="00D4733A" w:rsidP="00B85B8F">
            <w:pPr>
              <w:pStyle w:val="rowtabella0"/>
              <w:jc w:val="center"/>
              <w:rPr>
                <w:color w:val="002060"/>
              </w:rPr>
            </w:pPr>
            <w:r w:rsidRPr="00D473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6C6C0" w14:textId="77777777" w:rsidR="00D4733A" w:rsidRPr="00D4733A" w:rsidRDefault="00D4733A" w:rsidP="00B85B8F">
            <w:pPr>
              <w:pStyle w:val="rowtabella0"/>
              <w:jc w:val="center"/>
              <w:rPr>
                <w:color w:val="002060"/>
              </w:rPr>
            </w:pPr>
            <w:r w:rsidRPr="00D4733A">
              <w:rPr>
                <w:color w:val="002060"/>
              </w:rPr>
              <w:t>0</w:t>
            </w:r>
          </w:p>
        </w:tc>
      </w:tr>
      <w:tr w:rsidR="00D4733A" w:rsidRPr="00D4733A" w14:paraId="6A3324FE"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B65177" w14:textId="77777777" w:rsidR="00D4733A" w:rsidRPr="00D4733A" w:rsidRDefault="00D4733A" w:rsidP="00B85B8F">
            <w:pPr>
              <w:pStyle w:val="rowtabella0"/>
              <w:rPr>
                <w:color w:val="002060"/>
              </w:rPr>
            </w:pPr>
            <w:r w:rsidRPr="00D4733A">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FEC6A" w14:textId="77777777" w:rsidR="00D4733A" w:rsidRPr="00D4733A" w:rsidRDefault="00D4733A" w:rsidP="00B85B8F">
            <w:pPr>
              <w:pStyle w:val="rowtabella0"/>
              <w:jc w:val="center"/>
              <w:rPr>
                <w:color w:val="002060"/>
              </w:rPr>
            </w:pPr>
            <w:r w:rsidRPr="00D473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D8276" w14:textId="77777777" w:rsidR="00D4733A" w:rsidRPr="00D4733A" w:rsidRDefault="00D4733A" w:rsidP="00B85B8F">
            <w:pPr>
              <w:pStyle w:val="rowtabella0"/>
              <w:jc w:val="center"/>
              <w:rPr>
                <w:color w:val="002060"/>
              </w:rPr>
            </w:pPr>
            <w:r w:rsidRPr="00D473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2CE8B" w14:textId="77777777" w:rsidR="00D4733A" w:rsidRPr="00D4733A" w:rsidRDefault="00D4733A" w:rsidP="00B85B8F">
            <w:pPr>
              <w:pStyle w:val="rowtabella0"/>
              <w:jc w:val="center"/>
              <w:rPr>
                <w:color w:val="002060"/>
              </w:rPr>
            </w:pPr>
            <w:r w:rsidRPr="00D473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A96FF"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F68B6" w14:textId="77777777" w:rsidR="00D4733A" w:rsidRPr="00D4733A" w:rsidRDefault="00D4733A" w:rsidP="00B85B8F">
            <w:pPr>
              <w:pStyle w:val="rowtabella0"/>
              <w:jc w:val="center"/>
              <w:rPr>
                <w:color w:val="002060"/>
              </w:rPr>
            </w:pPr>
            <w:r w:rsidRPr="00D473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0F12B" w14:textId="77777777" w:rsidR="00D4733A" w:rsidRPr="00D4733A" w:rsidRDefault="00D4733A" w:rsidP="00B85B8F">
            <w:pPr>
              <w:pStyle w:val="rowtabella0"/>
              <w:jc w:val="center"/>
              <w:rPr>
                <w:color w:val="002060"/>
              </w:rPr>
            </w:pPr>
            <w:r w:rsidRPr="00D4733A">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103C5" w14:textId="77777777" w:rsidR="00D4733A" w:rsidRPr="00D4733A" w:rsidRDefault="00D4733A" w:rsidP="00B85B8F">
            <w:pPr>
              <w:pStyle w:val="rowtabella0"/>
              <w:jc w:val="center"/>
              <w:rPr>
                <w:color w:val="002060"/>
              </w:rPr>
            </w:pPr>
            <w:r w:rsidRPr="00D4733A">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A6DDD" w14:textId="77777777" w:rsidR="00D4733A" w:rsidRPr="00D4733A" w:rsidRDefault="00D4733A" w:rsidP="00B85B8F">
            <w:pPr>
              <w:pStyle w:val="rowtabella0"/>
              <w:jc w:val="center"/>
              <w:rPr>
                <w:color w:val="002060"/>
              </w:rPr>
            </w:pPr>
            <w:r w:rsidRPr="00D473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59433" w14:textId="77777777" w:rsidR="00D4733A" w:rsidRPr="00D4733A" w:rsidRDefault="00D4733A" w:rsidP="00B85B8F">
            <w:pPr>
              <w:pStyle w:val="rowtabella0"/>
              <w:jc w:val="center"/>
              <w:rPr>
                <w:color w:val="002060"/>
              </w:rPr>
            </w:pPr>
            <w:r w:rsidRPr="00D4733A">
              <w:rPr>
                <w:color w:val="002060"/>
              </w:rPr>
              <w:t>0</w:t>
            </w:r>
          </w:p>
        </w:tc>
      </w:tr>
      <w:tr w:rsidR="00D4733A" w:rsidRPr="00D4733A" w14:paraId="5F60D7EF"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1F1484" w14:textId="77777777" w:rsidR="00D4733A" w:rsidRPr="00D4733A" w:rsidRDefault="00D4733A" w:rsidP="00B85B8F">
            <w:pPr>
              <w:pStyle w:val="rowtabella0"/>
              <w:rPr>
                <w:color w:val="002060"/>
              </w:rPr>
            </w:pPr>
            <w:r w:rsidRPr="00D4733A">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2E98B" w14:textId="77777777" w:rsidR="00D4733A" w:rsidRPr="00D4733A" w:rsidRDefault="00D4733A" w:rsidP="00B85B8F">
            <w:pPr>
              <w:pStyle w:val="rowtabella0"/>
              <w:jc w:val="center"/>
              <w:rPr>
                <w:color w:val="002060"/>
              </w:rPr>
            </w:pPr>
            <w:r w:rsidRPr="00D4733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627F5" w14:textId="77777777" w:rsidR="00D4733A" w:rsidRPr="00D4733A" w:rsidRDefault="00D4733A" w:rsidP="00B85B8F">
            <w:pPr>
              <w:pStyle w:val="rowtabella0"/>
              <w:jc w:val="center"/>
              <w:rPr>
                <w:color w:val="002060"/>
              </w:rPr>
            </w:pPr>
            <w:r w:rsidRPr="00D473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786CC" w14:textId="77777777" w:rsidR="00D4733A" w:rsidRPr="00D4733A" w:rsidRDefault="00D4733A" w:rsidP="00B85B8F">
            <w:pPr>
              <w:pStyle w:val="rowtabella0"/>
              <w:jc w:val="center"/>
              <w:rPr>
                <w:color w:val="002060"/>
              </w:rPr>
            </w:pPr>
            <w:r w:rsidRPr="00D473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AFAB3"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0A6E1" w14:textId="77777777" w:rsidR="00D4733A" w:rsidRPr="00D4733A" w:rsidRDefault="00D4733A" w:rsidP="00B85B8F">
            <w:pPr>
              <w:pStyle w:val="rowtabella0"/>
              <w:jc w:val="center"/>
              <w:rPr>
                <w:color w:val="002060"/>
              </w:rPr>
            </w:pPr>
            <w:r w:rsidRPr="00D473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ED756" w14:textId="77777777" w:rsidR="00D4733A" w:rsidRPr="00D4733A" w:rsidRDefault="00D4733A" w:rsidP="00B85B8F">
            <w:pPr>
              <w:pStyle w:val="rowtabella0"/>
              <w:jc w:val="center"/>
              <w:rPr>
                <w:color w:val="002060"/>
              </w:rPr>
            </w:pPr>
            <w:r w:rsidRPr="00D4733A">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7D0AA" w14:textId="77777777" w:rsidR="00D4733A" w:rsidRPr="00D4733A" w:rsidRDefault="00D4733A" w:rsidP="00B85B8F">
            <w:pPr>
              <w:pStyle w:val="rowtabella0"/>
              <w:jc w:val="center"/>
              <w:rPr>
                <w:color w:val="002060"/>
              </w:rPr>
            </w:pPr>
            <w:r w:rsidRPr="00D4733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CDC1C" w14:textId="77777777" w:rsidR="00D4733A" w:rsidRPr="00D4733A" w:rsidRDefault="00D4733A" w:rsidP="00B85B8F">
            <w:pPr>
              <w:pStyle w:val="rowtabella0"/>
              <w:jc w:val="center"/>
              <w:rPr>
                <w:color w:val="002060"/>
              </w:rPr>
            </w:pPr>
            <w:r w:rsidRPr="00D473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4C330" w14:textId="77777777" w:rsidR="00D4733A" w:rsidRPr="00D4733A" w:rsidRDefault="00D4733A" w:rsidP="00B85B8F">
            <w:pPr>
              <w:pStyle w:val="rowtabella0"/>
              <w:jc w:val="center"/>
              <w:rPr>
                <w:color w:val="002060"/>
              </w:rPr>
            </w:pPr>
            <w:r w:rsidRPr="00D4733A">
              <w:rPr>
                <w:color w:val="002060"/>
              </w:rPr>
              <w:t>0</w:t>
            </w:r>
          </w:p>
        </w:tc>
      </w:tr>
      <w:tr w:rsidR="00D4733A" w:rsidRPr="00D4733A" w14:paraId="3E8B09E4"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48E150" w14:textId="77777777" w:rsidR="00D4733A" w:rsidRPr="00D4733A" w:rsidRDefault="00D4733A" w:rsidP="00B85B8F">
            <w:pPr>
              <w:pStyle w:val="rowtabella0"/>
              <w:rPr>
                <w:color w:val="002060"/>
              </w:rPr>
            </w:pPr>
            <w:r w:rsidRPr="00D4733A">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88CB6" w14:textId="77777777" w:rsidR="00D4733A" w:rsidRPr="00D4733A" w:rsidRDefault="00D4733A" w:rsidP="00B85B8F">
            <w:pPr>
              <w:pStyle w:val="rowtabella0"/>
              <w:jc w:val="center"/>
              <w:rPr>
                <w:color w:val="002060"/>
              </w:rPr>
            </w:pPr>
            <w:r w:rsidRPr="00D4733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AE301" w14:textId="77777777" w:rsidR="00D4733A" w:rsidRPr="00D4733A" w:rsidRDefault="00D4733A" w:rsidP="00B85B8F">
            <w:pPr>
              <w:pStyle w:val="rowtabella0"/>
              <w:jc w:val="center"/>
              <w:rPr>
                <w:color w:val="002060"/>
              </w:rPr>
            </w:pPr>
            <w:r w:rsidRPr="00D473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382BD" w14:textId="77777777" w:rsidR="00D4733A" w:rsidRPr="00D4733A" w:rsidRDefault="00D4733A" w:rsidP="00B85B8F">
            <w:pPr>
              <w:pStyle w:val="rowtabella0"/>
              <w:jc w:val="center"/>
              <w:rPr>
                <w:color w:val="002060"/>
              </w:rPr>
            </w:pPr>
            <w:r w:rsidRPr="00D473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B83B9" w14:textId="77777777" w:rsidR="00D4733A" w:rsidRPr="00D4733A" w:rsidRDefault="00D4733A" w:rsidP="00B85B8F">
            <w:pPr>
              <w:pStyle w:val="rowtabella0"/>
              <w:jc w:val="center"/>
              <w:rPr>
                <w:color w:val="002060"/>
              </w:rPr>
            </w:pPr>
            <w:r w:rsidRPr="00D473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91BCE" w14:textId="77777777" w:rsidR="00D4733A" w:rsidRPr="00D4733A" w:rsidRDefault="00D4733A" w:rsidP="00B85B8F">
            <w:pPr>
              <w:pStyle w:val="rowtabella0"/>
              <w:jc w:val="center"/>
              <w:rPr>
                <w:color w:val="002060"/>
              </w:rPr>
            </w:pPr>
            <w:r w:rsidRPr="00D473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CB89B" w14:textId="77777777" w:rsidR="00D4733A" w:rsidRPr="00D4733A" w:rsidRDefault="00D4733A" w:rsidP="00B85B8F">
            <w:pPr>
              <w:pStyle w:val="rowtabella0"/>
              <w:jc w:val="center"/>
              <w:rPr>
                <w:color w:val="002060"/>
              </w:rPr>
            </w:pPr>
            <w:r w:rsidRPr="00D4733A">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2D512" w14:textId="77777777" w:rsidR="00D4733A" w:rsidRPr="00D4733A" w:rsidRDefault="00D4733A" w:rsidP="00B85B8F">
            <w:pPr>
              <w:pStyle w:val="rowtabella0"/>
              <w:jc w:val="center"/>
              <w:rPr>
                <w:color w:val="002060"/>
              </w:rPr>
            </w:pPr>
            <w:r w:rsidRPr="00D4733A">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4E74F" w14:textId="77777777" w:rsidR="00D4733A" w:rsidRPr="00D4733A" w:rsidRDefault="00D4733A" w:rsidP="00B85B8F">
            <w:pPr>
              <w:pStyle w:val="rowtabella0"/>
              <w:jc w:val="center"/>
              <w:rPr>
                <w:color w:val="002060"/>
              </w:rPr>
            </w:pPr>
            <w:r w:rsidRPr="00D473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A9E63" w14:textId="77777777" w:rsidR="00D4733A" w:rsidRPr="00D4733A" w:rsidRDefault="00D4733A" w:rsidP="00B85B8F">
            <w:pPr>
              <w:pStyle w:val="rowtabella0"/>
              <w:jc w:val="center"/>
              <w:rPr>
                <w:color w:val="002060"/>
              </w:rPr>
            </w:pPr>
            <w:r w:rsidRPr="00D4733A">
              <w:rPr>
                <w:color w:val="002060"/>
              </w:rPr>
              <w:t>0</w:t>
            </w:r>
          </w:p>
        </w:tc>
      </w:tr>
      <w:tr w:rsidR="00D4733A" w:rsidRPr="00D4733A" w14:paraId="4DAED840"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074611" w14:textId="77777777" w:rsidR="00D4733A" w:rsidRPr="00D4733A" w:rsidRDefault="00D4733A" w:rsidP="00B85B8F">
            <w:pPr>
              <w:pStyle w:val="rowtabella0"/>
              <w:rPr>
                <w:color w:val="002060"/>
              </w:rPr>
            </w:pPr>
            <w:r w:rsidRPr="00D4733A">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7FD00" w14:textId="77777777" w:rsidR="00D4733A" w:rsidRPr="00D4733A" w:rsidRDefault="00D4733A" w:rsidP="00B85B8F">
            <w:pPr>
              <w:pStyle w:val="rowtabella0"/>
              <w:jc w:val="center"/>
              <w:rPr>
                <w:color w:val="002060"/>
              </w:rPr>
            </w:pPr>
            <w:r w:rsidRPr="00D473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1C888" w14:textId="77777777" w:rsidR="00D4733A" w:rsidRPr="00D4733A" w:rsidRDefault="00D4733A" w:rsidP="00B85B8F">
            <w:pPr>
              <w:pStyle w:val="rowtabella0"/>
              <w:jc w:val="center"/>
              <w:rPr>
                <w:color w:val="002060"/>
              </w:rPr>
            </w:pPr>
            <w:r w:rsidRPr="00D4733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6FA05" w14:textId="77777777" w:rsidR="00D4733A" w:rsidRPr="00D4733A" w:rsidRDefault="00D4733A" w:rsidP="00B85B8F">
            <w:pPr>
              <w:pStyle w:val="rowtabella0"/>
              <w:jc w:val="center"/>
              <w:rPr>
                <w:color w:val="002060"/>
              </w:rPr>
            </w:pPr>
            <w:r w:rsidRPr="00D473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2923E"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13B40" w14:textId="77777777" w:rsidR="00D4733A" w:rsidRPr="00D4733A" w:rsidRDefault="00D4733A" w:rsidP="00B85B8F">
            <w:pPr>
              <w:pStyle w:val="rowtabella0"/>
              <w:jc w:val="center"/>
              <w:rPr>
                <w:color w:val="002060"/>
              </w:rPr>
            </w:pPr>
            <w:r w:rsidRPr="00D473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AE14A" w14:textId="77777777" w:rsidR="00D4733A" w:rsidRPr="00D4733A" w:rsidRDefault="00D4733A" w:rsidP="00B85B8F">
            <w:pPr>
              <w:pStyle w:val="rowtabella0"/>
              <w:jc w:val="center"/>
              <w:rPr>
                <w:color w:val="002060"/>
              </w:rPr>
            </w:pPr>
            <w:r w:rsidRPr="00D4733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1A1F4" w14:textId="77777777" w:rsidR="00D4733A" w:rsidRPr="00D4733A" w:rsidRDefault="00D4733A" w:rsidP="00B85B8F">
            <w:pPr>
              <w:pStyle w:val="rowtabella0"/>
              <w:jc w:val="center"/>
              <w:rPr>
                <w:color w:val="002060"/>
              </w:rPr>
            </w:pPr>
            <w:r w:rsidRPr="00D4733A">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F182E" w14:textId="77777777" w:rsidR="00D4733A" w:rsidRPr="00D4733A" w:rsidRDefault="00D4733A" w:rsidP="00B85B8F">
            <w:pPr>
              <w:pStyle w:val="rowtabella0"/>
              <w:jc w:val="center"/>
              <w:rPr>
                <w:color w:val="002060"/>
              </w:rPr>
            </w:pPr>
            <w:r w:rsidRPr="00D473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F975F" w14:textId="77777777" w:rsidR="00D4733A" w:rsidRPr="00D4733A" w:rsidRDefault="00D4733A" w:rsidP="00B85B8F">
            <w:pPr>
              <w:pStyle w:val="rowtabella0"/>
              <w:jc w:val="center"/>
              <w:rPr>
                <w:color w:val="002060"/>
              </w:rPr>
            </w:pPr>
            <w:r w:rsidRPr="00D4733A">
              <w:rPr>
                <w:color w:val="002060"/>
              </w:rPr>
              <w:t>0</w:t>
            </w:r>
          </w:p>
        </w:tc>
      </w:tr>
      <w:tr w:rsidR="00D4733A" w:rsidRPr="00D4733A" w14:paraId="071D0992"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AAE6B1" w14:textId="77777777" w:rsidR="00D4733A" w:rsidRPr="00D4733A" w:rsidRDefault="00D4733A" w:rsidP="00B85B8F">
            <w:pPr>
              <w:pStyle w:val="rowtabella0"/>
              <w:rPr>
                <w:color w:val="002060"/>
              </w:rPr>
            </w:pPr>
            <w:r w:rsidRPr="00D4733A">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0ED2B" w14:textId="77777777" w:rsidR="00D4733A" w:rsidRPr="00D4733A" w:rsidRDefault="00D4733A" w:rsidP="00B85B8F">
            <w:pPr>
              <w:pStyle w:val="rowtabella0"/>
              <w:jc w:val="center"/>
              <w:rPr>
                <w:color w:val="002060"/>
              </w:rPr>
            </w:pPr>
            <w:r w:rsidRPr="00D473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74E6E" w14:textId="77777777" w:rsidR="00D4733A" w:rsidRPr="00D4733A" w:rsidRDefault="00D4733A" w:rsidP="00B85B8F">
            <w:pPr>
              <w:pStyle w:val="rowtabella0"/>
              <w:jc w:val="center"/>
              <w:rPr>
                <w:color w:val="002060"/>
              </w:rPr>
            </w:pPr>
            <w:r w:rsidRPr="00D473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8BA91" w14:textId="77777777" w:rsidR="00D4733A" w:rsidRPr="00D4733A" w:rsidRDefault="00D4733A" w:rsidP="00B85B8F">
            <w:pPr>
              <w:pStyle w:val="rowtabella0"/>
              <w:jc w:val="center"/>
              <w:rPr>
                <w:color w:val="002060"/>
              </w:rPr>
            </w:pPr>
            <w:r w:rsidRPr="00D473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A06AB"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EBE96" w14:textId="77777777" w:rsidR="00D4733A" w:rsidRPr="00D4733A" w:rsidRDefault="00D4733A" w:rsidP="00B85B8F">
            <w:pPr>
              <w:pStyle w:val="rowtabella0"/>
              <w:jc w:val="center"/>
              <w:rPr>
                <w:color w:val="002060"/>
              </w:rPr>
            </w:pPr>
            <w:r w:rsidRPr="00D473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272FB" w14:textId="77777777" w:rsidR="00D4733A" w:rsidRPr="00D4733A" w:rsidRDefault="00D4733A" w:rsidP="00B85B8F">
            <w:pPr>
              <w:pStyle w:val="rowtabella0"/>
              <w:jc w:val="center"/>
              <w:rPr>
                <w:color w:val="002060"/>
              </w:rPr>
            </w:pPr>
            <w:r w:rsidRPr="00D4733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1F601" w14:textId="77777777" w:rsidR="00D4733A" w:rsidRPr="00D4733A" w:rsidRDefault="00D4733A" w:rsidP="00B85B8F">
            <w:pPr>
              <w:pStyle w:val="rowtabella0"/>
              <w:jc w:val="center"/>
              <w:rPr>
                <w:color w:val="002060"/>
              </w:rPr>
            </w:pPr>
            <w:r w:rsidRPr="00D4733A">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750A3" w14:textId="77777777" w:rsidR="00D4733A" w:rsidRPr="00D4733A" w:rsidRDefault="00D4733A" w:rsidP="00B85B8F">
            <w:pPr>
              <w:pStyle w:val="rowtabella0"/>
              <w:jc w:val="center"/>
              <w:rPr>
                <w:color w:val="002060"/>
              </w:rPr>
            </w:pPr>
            <w:r w:rsidRPr="00D4733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D79F8" w14:textId="77777777" w:rsidR="00D4733A" w:rsidRPr="00D4733A" w:rsidRDefault="00D4733A" w:rsidP="00B85B8F">
            <w:pPr>
              <w:pStyle w:val="rowtabella0"/>
              <w:jc w:val="center"/>
              <w:rPr>
                <w:color w:val="002060"/>
              </w:rPr>
            </w:pPr>
            <w:r w:rsidRPr="00D4733A">
              <w:rPr>
                <w:color w:val="002060"/>
              </w:rPr>
              <w:t>0</w:t>
            </w:r>
          </w:p>
        </w:tc>
      </w:tr>
      <w:tr w:rsidR="00D4733A" w:rsidRPr="00D4733A" w14:paraId="220FC67B"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04DDDD" w14:textId="77777777" w:rsidR="00D4733A" w:rsidRPr="00D4733A" w:rsidRDefault="00D4733A" w:rsidP="00B85B8F">
            <w:pPr>
              <w:pStyle w:val="rowtabella0"/>
              <w:rPr>
                <w:color w:val="002060"/>
              </w:rPr>
            </w:pPr>
            <w:r w:rsidRPr="00D4733A">
              <w:rPr>
                <w:color w:val="002060"/>
              </w:rPr>
              <w:t>A.S.D. SANTANGIOLESE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02720" w14:textId="77777777" w:rsidR="00D4733A" w:rsidRPr="00D4733A" w:rsidRDefault="00D4733A" w:rsidP="00B85B8F">
            <w:pPr>
              <w:pStyle w:val="rowtabella0"/>
              <w:jc w:val="center"/>
              <w:rPr>
                <w:color w:val="002060"/>
              </w:rPr>
            </w:pPr>
            <w:r w:rsidRPr="00D473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9C72D" w14:textId="77777777" w:rsidR="00D4733A" w:rsidRPr="00D4733A" w:rsidRDefault="00D4733A" w:rsidP="00B85B8F">
            <w:pPr>
              <w:pStyle w:val="rowtabella0"/>
              <w:jc w:val="center"/>
              <w:rPr>
                <w:color w:val="002060"/>
              </w:rPr>
            </w:pPr>
            <w:r w:rsidRPr="00D473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AD4CD"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292F0"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BF28D" w14:textId="77777777" w:rsidR="00D4733A" w:rsidRPr="00D4733A" w:rsidRDefault="00D4733A" w:rsidP="00B85B8F">
            <w:pPr>
              <w:pStyle w:val="rowtabella0"/>
              <w:jc w:val="center"/>
              <w:rPr>
                <w:color w:val="002060"/>
              </w:rPr>
            </w:pPr>
            <w:r w:rsidRPr="00D473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504AF" w14:textId="77777777" w:rsidR="00D4733A" w:rsidRPr="00D4733A" w:rsidRDefault="00D4733A" w:rsidP="00B85B8F">
            <w:pPr>
              <w:pStyle w:val="rowtabella0"/>
              <w:jc w:val="center"/>
              <w:rPr>
                <w:color w:val="002060"/>
              </w:rPr>
            </w:pPr>
            <w:r w:rsidRPr="00D4733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171EA" w14:textId="77777777" w:rsidR="00D4733A" w:rsidRPr="00D4733A" w:rsidRDefault="00D4733A" w:rsidP="00B85B8F">
            <w:pPr>
              <w:pStyle w:val="rowtabella0"/>
              <w:jc w:val="center"/>
              <w:rPr>
                <w:color w:val="002060"/>
              </w:rPr>
            </w:pPr>
            <w:r w:rsidRPr="00D4733A">
              <w:rPr>
                <w:color w:val="002060"/>
              </w:rPr>
              <w:t>143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BC44B" w14:textId="77777777" w:rsidR="00D4733A" w:rsidRPr="00D4733A" w:rsidRDefault="00D4733A" w:rsidP="00B85B8F">
            <w:pPr>
              <w:pStyle w:val="rowtabella0"/>
              <w:jc w:val="center"/>
              <w:rPr>
                <w:color w:val="002060"/>
              </w:rPr>
            </w:pPr>
            <w:r w:rsidRPr="00D4733A">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66A7C" w14:textId="77777777" w:rsidR="00D4733A" w:rsidRPr="00D4733A" w:rsidRDefault="00D4733A" w:rsidP="00B85B8F">
            <w:pPr>
              <w:pStyle w:val="rowtabella0"/>
              <w:jc w:val="center"/>
              <w:rPr>
                <w:color w:val="002060"/>
              </w:rPr>
            </w:pPr>
            <w:r w:rsidRPr="00D4733A">
              <w:rPr>
                <w:color w:val="002060"/>
              </w:rPr>
              <w:t>0</w:t>
            </w:r>
          </w:p>
        </w:tc>
      </w:tr>
      <w:tr w:rsidR="00D4733A" w:rsidRPr="00D4733A" w14:paraId="39920396"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3E0F56" w14:textId="77777777" w:rsidR="00D4733A" w:rsidRPr="00D4733A" w:rsidRDefault="00D4733A" w:rsidP="00B85B8F">
            <w:pPr>
              <w:pStyle w:val="rowtabella0"/>
              <w:rPr>
                <w:color w:val="002060"/>
              </w:rPr>
            </w:pPr>
            <w:r w:rsidRPr="00D4733A">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F27FD" w14:textId="77777777" w:rsidR="00D4733A" w:rsidRPr="00D4733A" w:rsidRDefault="00D4733A" w:rsidP="00B85B8F">
            <w:pPr>
              <w:pStyle w:val="rowtabella0"/>
              <w:jc w:val="center"/>
              <w:rPr>
                <w:color w:val="002060"/>
              </w:rPr>
            </w:pPr>
            <w:r w:rsidRPr="00D473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DF544" w14:textId="77777777" w:rsidR="00D4733A" w:rsidRPr="00D4733A" w:rsidRDefault="00D4733A" w:rsidP="00B85B8F">
            <w:pPr>
              <w:pStyle w:val="rowtabella0"/>
              <w:jc w:val="center"/>
              <w:rPr>
                <w:color w:val="002060"/>
              </w:rPr>
            </w:pPr>
            <w:r w:rsidRPr="00D473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7222D"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6BE1C"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826FD" w14:textId="77777777" w:rsidR="00D4733A" w:rsidRPr="00D4733A" w:rsidRDefault="00D4733A" w:rsidP="00B85B8F">
            <w:pPr>
              <w:pStyle w:val="rowtabella0"/>
              <w:jc w:val="center"/>
              <w:rPr>
                <w:color w:val="002060"/>
              </w:rPr>
            </w:pPr>
            <w:r w:rsidRPr="00D473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CAA8C" w14:textId="77777777" w:rsidR="00D4733A" w:rsidRPr="00D4733A" w:rsidRDefault="00D4733A" w:rsidP="00B85B8F">
            <w:pPr>
              <w:pStyle w:val="rowtabella0"/>
              <w:jc w:val="center"/>
              <w:rPr>
                <w:color w:val="002060"/>
              </w:rPr>
            </w:pPr>
            <w:r w:rsidRPr="00D4733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7B99E" w14:textId="77777777" w:rsidR="00D4733A" w:rsidRPr="00D4733A" w:rsidRDefault="00D4733A" w:rsidP="00B85B8F">
            <w:pPr>
              <w:pStyle w:val="rowtabella0"/>
              <w:jc w:val="center"/>
              <w:rPr>
                <w:color w:val="002060"/>
              </w:rPr>
            </w:pPr>
            <w:r w:rsidRPr="00D4733A">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8A670" w14:textId="77777777" w:rsidR="00D4733A" w:rsidRPr="00D4733A" w:rsidRDefault="00D4733A" w:rsidP="00B85B8F">
            <w:pPr>
              <w:pStyle w:val="rowtabella0"/>
              <w:jc w:val="center"/>
              <w:rPr>
                <w:color w:val="002060"/>
              </w:rPr>
            </w:pPr>
            <w:r w:rsidRPr="00D4733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5C778" w14:textId="77777777" w:rsidR="00D4733A" w:rsidRPr="00D4733A" w:rsidRDefault="00D4733A" w:rsidP="00B85B8F">
            <w:pPr>
              <w:pStyle w:val="rowtabella0"/>
              <w:jc w:val="center"/>
              <w:rPr>
                <w:color w:val="002060"/>
              </w:rPr>
            </w:pPr>
            <w:r w:rsidRPr="00D4733A">
              <w:rPr>
                <w:color w:val="002060"/>
              </w:rPr>
              <w:t>0</w:t>
            </w:r>
          </w:p>
        </w:tc>
      </w:tr>
      <w:tr w:rsidR="00D4733A" w:rsidRPr="00D4733A" w14:paraId="7100F22A" w14:textId="77777777" w:rsidTr="00B85B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A065CA" w14:textId="77777777" w:rsidR="00D4733A" w:rsidRPr="00D4733A" w:rsidRDefault="00D4733A" w:rsidP="00B85B8F">
            <w:pPr>
              <w:pStyle w:val="rowtabella0"/>
              <w:rPr>
                <w:color w:val="002060"/>
              </w:rPr>
            </w:pPr>
            <w:r w:rsidRPr="00D4733A">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DB71E"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6F7B5" w14:textId="77777777" w:rsidR="00D4733A" w:rsidRPr="00D4733A" w:rsidRDefault="00D4733A" w:rsidP="00B85B8F">
            <w:pPr>
              <w:pStyle w:val="rowtabella0"/>
              <w:jc w:val="center"/>
              <w:rPr>
                <w:color w:val="002060"/>
              </w:rPr>
            </w:pPr>
            <w:r w:rsidRPr="00D473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98D55"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FC0A8"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ED183" w14:textId="77777777" w:rsidR="00D4733A" w:rsidRPr="00D4733A" w:rsidRDefault="00D4733A" w:rsidP="00B85B8F">
            <w:pPr>
              <w:pStyle w:val="rowtabella0"/>
              <w:jc w:val="center"/>
              <w:rPr>
                <w:color w:val="002060"/>
              </w:rPr>
            </w:pPr>
            <w:r w:rsidRPr="00D473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85852" w14:textId="77777777" w:rsidR="00D4733A" w:rsidRPr="00D4733A" w:rsidRDefault="00D4733A" w:rsidP="00B85B8F">
            <w:pPr>
              <w:pStyle w:val="rowtabella0"/>
              <w:jc w:val="center"/>
              <w:rPr>
                <w:color w:val="002060"/>
              </w:rPr>
            </w:pPr>
            <w:r w:rsidRPr="00D4733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11171" w14:textId="77777777" w:rsidR="00D4733A" w:rsidRPr="00D4733A" w:rsidRDefault="00D4733A" w:rsidP="00B85B8F">
            <w:pPr>
              <w:pStyle w:val="rowtabella0"/>
              <w:jc w:val="center"/>
              <w:rPr>
                <w:color w:val="002060"/>
              </w:rPr>
            </w:pPr>
            <w:r w:rsidRPr="00D4733A">
              <w:rPr>
                <w:color w:val="002060"/>
              </w:rPr>
              <w:t>227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6D2BF" w14:textId="77777777" w:rsidR="00D4733A" w:rsidRPr="00D4733A" w:rsidRDefault="00D4733A" w:rsidP="00B85B8F">
            <w:pPr>
              <w:pStyle w:val="rowtabella0"/>
              <w:jc w:val="center"/>
              <w:rPr>
                <w:color w:val="002060"/>
              </w:rPr>
            </w:pPr>
            <w:r w:rsidRPr="00D473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FDA27" w14:textId="77777777" w:rsidR="00D4733A" w:rsidRPr="00D4733A" w:rsidRDefault="00D4733A" w:rsidP="00B85B8F">
            <w:pPr>
              <w:pStyle w:val="rowtabella0"/>
              <w:jc w:val="center"/>
              <w:rPr>
                <w:color w:val="002060"/>
              </w:rPr>
            </w:pPr>
            <w:r w:rsidRPr="00D4733A">
              <w:rPr>
                <w:color w:val="002060"/>
              </w:rPr>
              <w:t>1</w:t>
            </w:r>
          </w:p>
        </w:tc>
      </w:tr>
    </w:tbl>
    <w:p w14:paraId="4C5739F5" w14:textId="77777777" w:rsidR="00D4733A" w:rsidRDefault="00D4733A" w:rsidP="00D4733A">
      <w:pPr>
        <w:pStyle w:val="breakline"/>
        <w:rPr>
          <w:rFonts w:eastAsiaTheme="minorEastAsia"/>
          <w:color w:val="002060"/>
        </w:rPr>
      </w:pPr>
    </w:p>
    <w:p w14:paraId="54048B05" w14:textId="77777777" w:rsidR="00F22854" w:rsidRPr="00046569" w:rsidRDefault="00F22854" w:rsidP="00F22854">
      <w:pPr>
        <w:pStyle w:val="titoloprinc0"/>
        <w:rPr>
          <w:color w:val="002060"/>
        </w:rPr>
      </w:pPr>
      <w:r>
        <w:rPr>
          <w:color w:val="002060"/>
        </w:rPr>
        <w:t>PROGRAMMA GARE</w:t>
      </w:r>
    </w:p>
    <w:p w14:paraId="4F0D806C" w14:textId="77777777" w:rsidR="00F22854" w:rsidRDefault="00F22854" w:rsidP="00D4733A">
      <w:pPr>
        <w:pStyle w:val="breakline"/>
        <w:rPr>
          <w:rFonts w:eastAsiaTheme="minorEastAsia"/>
          <w:color w:val="002060"/>
        </w:rPr>
      </w:pPr>
    </w:p>
    <w:p w14:paraId="2844202E" w14:textId="77777777" w:rsidR="00F22854" w:rsidRPr="00FD666D" w:rsidRDefault="00F22854" w:rsidP="00F22854">
      <w:pPr>
        <w:pStyle w:val="sottotitolocampionato10"/>
        <w:rPr>
          <w:color w:val="002060"/>
        </w:rPr>
      </w:pPr>
      <w:r w:rsidRPr="00FD666D">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74"/>
        <w:gridCol w:w="1545"/>
        <w:gridCol w:w="1568"/>
      </w:tblGrid>
      <w:tr w:rsidR="00F22854" w:rsidRPr="00FD666D" w14:paraId="090D350D" w14:textId="77777777" w:rsidTr="00B85B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35C87" w14:textId="77777777" w:rsidR="00F22854" w:rsidRPr="00FD666D" w:rsidRDefault="00F22854" w:rsidP="00B85B8F">
            <w:pPr>
              <w:pStyle w:val="headertabella0"/>
              <w:rPr>
                <w:color w:val="002060"/>
              </w:rPr>
            </w:pPr>
            <w:r w:rsidRPr="00FD666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17C63" w14:textId="77777777" w:rsidR="00F22854" w:rsidRPr="00FD666D" w:rsidRDefault="00F22854" w:rsidP="00B85B8F">
            <w:pPr>
              <w:pStyle w:val="headertabella0"/>
              <w:rPr>
                <w:color w:val="002060"/>
              </w:rPr>
            </w:pPr>
            <w:r w:rsidRPr="00FD666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DB788" w14:textId="77777777" w:rsidR="00F22854" w:rsidRPr="00FD666D" w:rsidRDefault="00F22854" w:rsidP="00B85B8F">
            <w:pPr>
              <w:pStyle w:val="headertabella0"/>
              <w:rPr>
                <w:color w:val="002060"/>
              </w:rPr>
            </w:pPr>
            <w:r w:rsidRPr="00FD666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6C6E1" w14:textId="77777777" w:rsidR="00F22854" w:rsidRPr="00FD666D" w:rsidRDefault="00F22854" w:rsidP="00B85B8F">
            <w:pPr>
              <w:pStyle w:val="headertabella0"/>
              <w:rPr>
                <w:color w:val="002060"/>
              </w:rPr>
            </w:pPr>
            <w:r w:rsidRPr="00FD666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883D9" w14:textId="77777777" w:rsidR="00F22854" w:rsidRPr="00FD666D" w:rsidRDefault="00F22854" w:rsidP="00B85B8F">
            <w:pPr>
              <w:pStyle w:val="headertabella0"/>
              <w:rPr>
                <w:color w:val="002060"/>
              </w:rPr>
            </w:pPr>
            <w:r w:rsidRPr="00FD666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6FB12" w14:textId="77777777" w:rsidR="00F22854" w:rsidRPr="00FD666D" w:rsidRDefault="00F22854" w:rsidP="00B85B8F">
            <w:pPr>
              <w:pStyle w:val="headertabella0"/>
              <w:rPr>
                <w:color w:val="002060"/>
              </w:rPr>
            </w:pPr>
            <w:proofErr w:type="spellStart"/>
            <w:r w:rsidRPr="00FD666D">
              <w:rPr>
                <w:color w:val="002060"/>
              </w:rPr>
              <w:t>Localita'</w:t>
            </w:r>
            <w:proofErr w:type="spellEnd"/>
            <w:r w:rsidRPr="00FD666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A8FD9" w14:textId="77777777" w:rsidR="00F22854" w:rsidRPr="00FD666D" w:rsidRDefault="00F22854" w:rsidP="00B85B8F">
            <w:pPr>
              <w:pStyle w:val="headertabella0"/>
              <w:rPr>
                <w:color w:val="002060"/>
              </w:rPr>
            </w:pPr>
            <w:r w:rsidRPr="00FD666D">
              <w:rPr>
                <w:color w:val="002060"/>
              </w:rPr>
              <w:t>Indirizzo Impianto</w:t>
            </w:r>
          </w:p>
        </w:tc>
      </w:tr>
      <w:tr w:rsidR="00F22854" w:rsidRPr="00FD666D" w14:paraId="3A815AD4" w14:textId="77777777" w:rsidTr="00B85B8F">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B8F68F" w14:textId="77777777" w:rsidR="00F22854" w:rsidRPr="00FD666D" w:rsidRDefault="00F22854" w:rsidP="00B85B8F">
            <w:pPr>
              <w:pStyle w:val="rowtabella0"/>
              <w:rPr>
                <w:color w:val="002060"/>
              </w:rPr>
            </w:pPr>
            <w:r w:rsidRPr="00FD666D">
              <w:rPr>
                <w:color w:val="002060"/>
              </w:rPr>
              <w:t>ASD KAPPABI POTENZAPICENA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D7A6B1" w14:textId="77777777" w:rsidR="00F22854" w:rsidRPr="00FD666D" w:rsidRDefault="00F22854" w:rsidP="00B85B8F">
            <w:pPr>
              <w:pStyle w:val="rowtabella0"/>
              <w:rPr>
                <w:color w:val="002060"/>
              </w:rPr>
            </w:pPr>
            <w:r w:rsidRPr="00FD666D">
              <w:rPr>
                <w:color w:val="002060"/>
              </w:rPr>
              <w:t>SANTANGIOLESE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228680" w14:textId="77777777" w:rsidR="00F22854" w:rsidRPr="00FD666D" w:rsidRDefault="00F22854" w:rsidP="00B85B8F">
            <w:pPr>
              <w:pStyle w:val="rowtabella0"/>
              <w:jc w:val="center"/>
              <w:rPr>
                <w:color w:val="002060"/>
              </w:rPr>
            </w:pPr>
            <w:r w:rsidRPr="00FD666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8ED12A" w14:textId="77777777" w:rsidR="00F22854" w:rsidRPr="00FD666D" w:rsidRDefault="00F22854" w:rsidP="00B85B8F">
            <w:pPr>
              <w:pStyle w:val="rowtabella0"/>
              <w:rPr>
                <w:color w:val="002060"/>
              </w:rPr>
            </w:pPr>
            <w:r w:rsidRPr="00FD666D">
              <w:rPr>
                <w:color w:val="002060"/>
              </w:rPr>
              <w:t>03/05/2024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FB0AFB" w14:textId="77777777" w:rsidR="00F22854" w:rsidRPr="00FD666D" w:rsidRDefault="00F22854" w:rsidP="00B85B8F">
            <w:pPr>
              <w:pStyle w:val="rowtabella0"/>
              <w:rPr>
                <w:color w:val="002060"/>
              </w:rPr>
            </w:pPr>
            <w:r w:rsidRPr="00FD666D">
              <w:rPr>
                <w:color w:val="002060"/>
              </w:rPr>
              <w:t>5279 PALESTRA G. LEOPARDI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E1070A" w14:textId="77777777" w:rsidR="00F22854" w:rsidRPr="00FD666D" w:rsidRDefault="00F22854" w:rsidP="00B85B8F">
            <w:pPr>
              <w:pStyle w:val="rowtabella0"/>
              <w:rPr>
                <w:color w:val="002060"/>
              </w:rPr>
            </w:pPr>
            <w:r w:rsidRPr="00FD666D">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D7EBE5" w14:textId="77777777" w:rsidR="00F22854" w:rsidRPr="00FD666D" w:rsidRDefault="00F22854" w:rsidP="00B85B8F">
            <w:pPr>
              <w:pStyle w:val="rowtabella0"/>
              <w:rPr>
                <w:color w:val="002060"/>
              </w:rPr>
            </w:pPr>
            <w:r w:rsidRPr="00FD666D">
              <w:rPr>
                <w:color w:val="002060"/>
              </w:rPr>
              <w:t>VIA DELLO SPORT</w:t>
            </w:r>
          </w:p>
        </w:tc>
      </w:tr>
      <w:tr w:rsidR="00F22854" w:rsidRPr="00FD666D" w14:paraId="0623CED4" w14:textId="77777777" w:rsidTr="00B85B8F">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86380F" w14:textId="77777777" w:rsidR="00F22854" w:rsidRPr="00FD666D" w:rsidRDefault="00F22854" w:rsidP="00B85B8F">
            <w:pPr>
              <w:pStyle w:val="rowtabella0"/>
              <w:rPr>
                <w:color w:val="002060"/>
              </w:rPr>
            </w:pPr>
            <w:r w:rsidRPr="00FD666D">
              <w:rPr>
                <w:color w:val="002060"/>
              </w:rPr>
              <w:t>CENTRO SPORTIVO SUASA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213E0A" w14:textId="77777777" w:rsidR="00F22854" w:rsidRPr="00FD666D" w:rsidRDefault="00F22854" w:rsidP="00B85B8F">
            <w:pPr>
              <w:pStyle w:val="rowtabella0"/>
              <w:rPr>
                <w:color w:val="002060"/>
              </w:rPr>
            </w:pPr>
            <w:r w:rsidRPr="00FD666D">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55CE04" w14:textId="77777777" w:rsidR="00F22854" w:rsidRPr="00FD666D" w:rsidRDefault="00F22854" w:rsidP="00B85B8F">
            <w:pPr>
              <w:pStyle w:val="rowtabella0"/>
              <w:jc w:val="center"/>
              <w:rPr>
                <w:color w:val="002060"/>
              </w:rPr>
            </w:pPr>
            <w:r w:rsidRPr="00FD66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CD34C3" w14:textId="77777777" w:rsidR="00F22854" w:rsidRPr="00FD666D" w:rsidRDefault="00F22854" w:rsidP="00B85B8F">
            <w:pPr>
              <w:pStyle w:val="rowtabella0"/>
              <w:rPr>
                <w:color w:val="002060"/>
              </w:rPr>
            </w:pPr>
            <w:r w:rsidRPr="00FD666D">
              <w:rPr>
                <w:color w:val="002060"/>
              </w:rPr>
              <w:t>03/05/2024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6DF75A" w14:textId="77777777" w:rsidR="00F22854" w:rsidRPr="00FD666D" w:rsidRDefault="00F22854" w:rsidP="00B85B8F">
            <w:pPr>
              <w:pStyle w:val="rowtabella0"/>
              <w:rPr>
                <w:color w:val="002060"/>
              </w:rPr>
            </w:pPr>
            <w:r w:rsidRPr="00FD666D">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B721B8" w14:textId="77777777" w:rsidR="00F22854" w:rsidRPr="00FD666D" w:rsidRDefault="00F22854" w:rsidP="00B85B8F">
            <w:pPr>
              <w:pStyle w:val="rowtabella0"/>
              <w:rPr>
                <w:color w:val="002060"/>
              </w:rPr>
            </w:pPr>
            <w:r w:rsidRPr="00FD666D">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956A82" w14:textId="77777777" w:rsidR="00F22854" w:rsidRPr="00FD666D" w:rsidRDefault="00F22854" w:rsidP="00B85B8F">
            <w:pPr>
              <w:pStyle w:val="rowtabella0"/>
              <w:rPr>
                <w:color w:val="002060"/>
              </w:rPr>
            </w:pPr>
            <w:r w:rsidRPr="00FD666D">
              <w:rPr>
                <w:color w:val="002060"/>
              </w:rPr>
              <w:t>VIA ROSSINI</w:t>
            </w:r>
          </w:p>
        </w:tc>
      </w:tr>
      <w:tr w:rsidR="00F22854" w:rsidRPr="00FD666D" w14:paraId="6409A05A" w14:textId="77777777" w:rsidTr="00B85B8F">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C24713" w14:textId="77777777" w:rsidR="00F22854" w:rsidRPr="00FD666D" w:rsidRDefault="00F22854" w:rsidP="00B85B8F">
            <w:pPr>
              <w:pStyle w:val="rowtabella0"/>
              <w:rPr>
                <w:color w:val="002060"/>
              </w:rPr>
            </w:pPr>
            <w:r w:rsidRPr="00FD666D">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2D7641" w14:textId="77777777" w:rsidR="00F22854" w:rsidRPr="00FD666D" w:rsidRDefault="00F22854" w:rsidP="00B85B8F">
            <w:pPr>
              <w:pStyle w:val="rowtabella0"/>
              <w:rPr>
                <w:color w:val="002060"/>
              </w:rPr>
            </w:pPr>
            <w:r w:rsidRPr="00FD666D">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1E40A1" w14:textId="77777777" w:rsidR="00F22854" w:rsidRPr="00FD666D" w:rsidRDefault="00F22854" w:rsidP="00B85B8F">
            <w:pPr>
              <w:pStyle w:val="rowtabella0"/>
              <w:jc w:val="center"/>
              <w:rPr>
                <w:color w:val="002060"/>
              </w:rPr>
            </w:pPr>
            <w:r w:rsidRPr="00FD66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A22FFD" w14:textId="77777777" w:rsidR="00F22854" w:rsidRPr="00FD666D" w:rsidRDefault="00F22854" w:rsidP="00B85B8F">
            <w:pPr>
              <w:pStyle w:val="rowtabella0"/>
              <w:rPr>
                <w:color w:val="002060"/>
              </w:rPr>
            </w:pPr>
            <w:r w:rsidRPr="00FD666D">
              <w:rPr>
                <w:color w:val="002060"/>
              </w:rPr>
              <w:t>03/05/2024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17CC09" w14:textId="77777777" w:rsidR="00F22854" w:rsidRPr="00FD666D" w:rsidRDefault="00F22854" w:rsidP="00B85B8F">
            <w:pPr>
              <w:pStyle w:val="rowtabella0"/>
              <w:rPr>
                <w:color w:val="002060"/>
              </w:rPr>
            </w:pPr>
            <w:r w:rsidRPr="00FD666D">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FB47EA" w14:textId="77777777" w:rsidR="00F22854" w:rsidRPr="00FD666D" w:rsidRDefault="00F22854" w:rsidP="00B85B8F">
            <w:pPr>
              <w:pStyle w:val="rowtabella0"/>
              <w:rPr>
                <w:color w:val="002060"/>
              </w:rPr>
            </w:pPr>
            <w:r w:rsidRPr="00FD666D">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02C342" w14:textId="77777777" w:rsidR="00F22854" w:rsidRPr="00FD666D" w:rsidRDefault="00F22854" w:rsidP="00B85B8F">
            <w:pPr>
              <w:pStyle w:val="rowtabella0"/>
              <w:rPr>
                <w:color w:val="002060"/>
              </w:rPr>
            </w:pPr>
            <w:r w:rsidRPr="00FD666D">
              <w:rPr>
                <w:color w:val="002060"/>
              </w:rPr>
              <w:t>VIA DELLO SPORT</w:t>
            </w:r>
          </w:p>
        </w:tc>
      </w:tr>
      <w:tr w:rsidR="00F22854" w:rsidRPr="00FD666D" w14:paraId="6C3C9DA7" w14:textId="77777777" w:rsidTr="00B85B8F">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5993C1" w14:textId="77777777" w:rsidR="00F22854" w:rsidRPr="00FD666D" w:rsidRDefault="00F22854" w:rsidP="00B85B8F">
            <w:pPr>
              <w:pStyle w:val="rowtabella0"/>
              <w:rPr>
                <w:color w:val="002060"/>
              </w:rPr>
            </w:pPr>
            <w:r w:rsidRPr="00FD666D">
              <w:rPr>
                <w:color w:val="002060"/>
              </w:rPr>
              <w:t>POL. KAIROS 3 MONTI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864501" w14:textId="77777777" w:rsidR="00F22854" w:rsidRPr="00FD666D" w:rsidRDefault="00F22854" w:rsidP="00B85B8F">
            <w:pPr>
              <w:pStyle w:val="rowtabella0"/>
              <w:rPr>
                <w:color w:val="002060"/>
              </w:rPr>
            </w:pPr>
            <w:r w:rsidRPr="00FD666D">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1214CD" w14:textId="77777777" w:rsidR="00F22854" w:rsidRPr="00FD666D" w:rsidRDefault="00F22854" w:rsidP="00B85B8F">
            <w:pPr>
              <w:pStyle w:val="rowtabella0"/>
              <w:jc w:val="center"/>
              <w:rPr>
                <w:color w:val="002060"/>
              </w:rPr>
            </w:pPr>
            <w:r w:rsidRPr="00FD66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B4C35B" w14:textId="77777777" w:rsidR="00F22854" w:rsidRPr="00FD666D" w:rsidRDefault="00F22854" w:rsidP="00B85B8F">
            <w:pPr>
              <w:pStyle w:val="rowtabella0"/>
              <w:rPr>
                <w:color w:val="002060"/>
              </w:rPr>
            </w:pPr>
            <w:r w:rsidRPr="00FD666D">
              <w:rPr>
                <w:color w:val="002060"/>
              </w:rPr>
              <w:t>04/05/2024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B74D74" w14:textId="77777777" w:rsidR="00F22854" w:rsidRPr="00FD666D" w:rsidRDefault="00F22854" w:rsidP="00B85B8F">
            <w:pPr>
              <w:pStyle w:val="rowtabella0"/>
              <w:rPr>
                <w:color w:val="002060"/>
              </w:rPr>
            </w:pPr>
            <w:r w:rsidRPr="00FD666D">
              <w:rPr>
                <w:color w:val="002060"/>
              </w:rPr>
              <w:t>5732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233B59" w14:textId="77777777" w:rsidR="00F22854" w:rsidRPr="00FD666D" w:rsidRDefault="00F22854" w:rsidP="00B85B8F">
            <w:pPr>
              <w:pStyle w:val="rowtabella0"/>
              <w:rPr>
                <w:color w:val="002060"/>
              </w:rPr>
            </w:pPr>
            <w:r w:rsidRPr="00FD666D">
              <w:rPr>
                <w:color w:val="002060"/>
              </w:rPr>
              <w:t>MONTE VIDON CORRADO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A8A7DE" w14:textId="77777777" w:rsidR="00F22854" w:rsidRPr="00FD666D" w:rsidRDefault="00F22854" w:rsidP="00B85B8F">
            <w:pPr>
              <w:pStyle w:val="rowtabella0"/>
              <w:rPr>
                <w:color w:val="002060"/>
              </w:rPr>
            </w:pPr>
            <w:r w:rsidRPr="00FD666D">
              <w:rPr>
                <w:color w:val="002060"/>
              </w:rPr>
              <w:t>VIA PIAVE 8</w:t>
            </w:r>
          </w:p>
        </w:tc>
      </w:tr>
      <w:tr w:rsidR="00F22854" w:rsidRPr="00FD666D" w14:paraId="178EAEBE" w14:textId="77777777" w:rsidTr="00B85B8F">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78FDBC" w14:textId="77777777" w:rsidR="00F22854" w:rsidRPr="00FD666D" w:rsidRDefault="00F22854" w:rsidP="00B85B8F">
            <w:pPr>
              <w:pStyle w:val="rowtabella0"/>
              <w:rPr>
                <w:color w:val="002060"/>
              </w:rPr>
            </w:pPr>
            <w:r w:rsidRPr="00FD666D">
              <w:rPr>
                <w:color w:val="002060"/>
              </w:rPr>
              <w:t>POLISPORTIVA BOCA S.E.M.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AB0F0D" w14:textId="77777777" w:rsidR="00F22854" w:rsidRPr="00FD666D" w:rsidRDefault="00F22854" w:rsidP="00B85B8F">
            <w:pPr>
              <w:pStyle w:val="rowtabella0"/>
              <w:rPr>
                <w:color w:val="002060"/>
              </w:rPr>
            </w:pPr>
            <w:r w:rsidRPr="00FD666D">
              <w:rPr>
                <w:color w:val="002060"/>
              </w:rPr>
              <w:t>GROTTESE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6D6C5E" w14:textId="77777777" w:rsidR="00F22854" w:rsidRPr="00FD666D" w:rsidRDefault="00F22854" w:rsidP="00B85B8F">
            <w:pPr>
              <w:pStyle w:val="rowtabella0"/>
              <w:jc w:val="center"/>
              <w:rPr>
                <w:color w:val="002060"/>
              </w:rPr>
            </w:pPr>
            <w:r w:rsidRPr="00FD66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E33BB8" w14:textId="77777777" w:rsidR="00F22854" w:rsidRPr="00FD666D" w:rsidRDefault="00F22854" w:rsidP="00B85B8F">
            <w:pPr>
              <w:pStyle w:val="rowtabella0"/>
              <w:rPr>
                <w:color w:val="002060"/>
              </w:rPr>
            </w:pPr>
            <w:r w:rsidRPr="00FD666D">
              <w:rPr>
                <w:color w:val="002060"/>
              </w:rPr>
              <w:t>04/05/2024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76FF6C" w14:textId="77777777" w:rsidR="00F22854" w:rsidRPr="00FD666D" w:rsidRDefault="00F22854" w:rsidP="00B85B8F">
            <w:pPr>
              <w:pStyle w:val="rowtabella0"/>
              <w:rPr>
                <w:color w:val="002060"/>
              </w:rPr>
            </w:pPr>
            <w:r w:rsidRPr="00FD666D">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31BC8F" w14:textId="77777777" w:rsidR="00F22854" w:rsidRPr="00FD666D" w:rsidRDefault="00F22854" w:rsidP="00B85B8F">
            <w:pPr>
              <w:pStyle w:val="rowtabella0"/>
              <w:rPr>
                <w:color w:val="002060"/>
              </w:rPr>
            </w:pPr>
            <w:r w:rsidRPr="00FD666D">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1B8A20" w14:textId="77777777" w:rsidR="00F22854" w:rsidRPr="00FD666D" w:rsidRDefault="00F22854" w:rsidP="00B85B8F">
            <w:pPr>
              <w:pStyle w:val="rowtabella0"/>
              <w:rPr>
                <w:color w:val="002060"/>
              </w:rPr>
            </w:pPr>
            <w:r w:rsidRPr="00FD666D">
              <w:rPr>
                <w:color w:val="002060"/>
              </w:rPr>
              <w:t>VIA CARDUCCI</w:t>
            </w:r>
          </w:p>
        </w:tc>
      </w:tr>
      <w:tr w:rsidR="00F22854" w:rsidRPr="00FD666D" w14:paraId="10C444DB" w14:textId="77777777" w:rsidTr="00B85B8F">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D25C94" w14:textId="77777777" w:rsidR="00F22854" w:rsidRPr="00FD666D" w:rsidRDefault="00F22854" w:rsidP="00B85B8F">
            <w:pPr>
              <w:pStyle w:val="rowtabella0"/>
              <w:rPr>
                <w:color w:val="002060"/>
              </w:rPr>
            </w:pPr>
            <w:r w:rsidRPr="00FD666D">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368464" w14:textId="77777777" w:rsidR="00F22854" w:rsidRPr="00FD666D" w:rsidRDefault="00F22854" w:rsidP="00B85B8F">
            <w:pPr>
              <w:pStyle w:val="rowtabella0"/>
              <w:rPr>
                <w:color w:val="002060"/>
              </w:rPr>
            </w:pPr>
            <w:r w:rsidRPr="00FD666D">
              <w:rPr>
                <w:color w:val="002060"/>
              </w:rPr>
              <w:t>PIANDIROSE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81B604" w14:textId="77777777" w:rsidR="00F22854" w:rsidRPr="00FD666D" w:rsidRDefault="00F22854" w:rsidP="00B85B8F">
            <w:pPr>
              <w:pStyle w:val="rowtabella0"/>
              <w:jc w:val="center"/>
              <w:rPr>
                <w:color w:val="002060"/>
              </w:rPr>
            </w:pPr>
            <w:r w:rsidRPr="00FD666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306816" w14:textId="77777777" w:rsidR="00F22854" w:rsidRPr="00FD666D" w:rsidRDefault="00F22854" w:rsidP="00B85B8F">
            <w:pPr>
              <w:pStyle w:val="rowtabella0"/>
              <w:rPr>
                <w:color w:val="002060"/>
              </w:rPr>
            </w:pPr>
            <w:r w:rsidRPr="00FD666D">
              <w:rPr>
                <w:color w:val="002060"/>
              </w:rPr>
              <w:t>04/05/2024 20:15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15C30B" w14:textId="77777777" w:rsidR="00F22854" w:rsidRPr="00FD666D" w:rsidRDefault="00F22854" w:rsidP="00B85B8F">
            <w:pPr>
              <w:pStyle w:val="rowtabella0"/>
              <w:rPr>
                <w:color w:val="002060"/>
              </w:rPr>
            </w:pPr>
            <w:r w:rsidRPr="00FD666D">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E87FE5" w14:textId="77777777" w:rsidR="00F22854" w:rsidRPr="00FD666D" w:rsidRDefault="00F22854" w:rsidP="00B85B8F">
            <w:pPr>
              <w:pStyle w:val="rowtabella0"/>
              <w:rPr>
                <w:color w:val="002060"/>
              </w:rPr>
            </w:pPr>
            <w:r w:rsidRPr="00FD666D">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7F5A9E" w14:textId="77777777" w:rsidR="00F22854" w:rsidRPr="00FD666D" w:rsidRDefault="00F22854" w:rsidP="00B85B8F">
            <w:pPr>
              <w:pStyle w:val="rowtabella0"/>
              <w:rPr>
                <w:color w:val="002060"/>
              </w:rPr>
            </w:pPr>
            <w:r w:rsidRPr="00FD666D">
              <w:rPr>
                <w:color w:val="002060"/>
              </w:rPr>
              <w:t xml:space="preserve">LOC.MONTEROCCO VIA </w:t>
            </w:r>
            <w:proofErr w:type="gramStart"/>
            <w:r w:rsidRPr="00FD666D">
              <w:rPr>
                <w:color w:val="002060"/>
              </w:rPr>
              <w:t>A.MANCINI</w:t>
            </w:r>
            <w:proofErr w:type="gramEnd"/>
          </w:p>
        </w:tc>
      </w:tr>
    </w:tbl>
    <w:p w14:paraId="288598D0" w14:textId="77777777" w:rsidR="00F22854" w:rsidRPr="00D4733A" w:rsidRDefault="00F22854" w:rsidP="00D4733A">
      <w:pPr>
        <w:pStyle w:val="breakline"/>
        <w:rPr>
          <w:rFonts w:eastAsiaTheme="minorEastAsia"/>
          <w:color w:val="002060"/>
        </w:rPr>
      </w:pPr>
    </w:p>
    <w:p w14:paraId="2FDB3A60" w14:textId="77777777" w:rsidR="00D4733A" w:rsidRPr="00D4733A" w:rsidRDefault="00D4733A" w:rsidP="00D4733A">
      <w:pPr>
        <w:pStyle w:val="breakline"/>
        <w:rPr>
          <w:rFonts w:eastAsiaTheme="minorEastAsia"/>
          <w:color w:val="002060"/>
        </w:rPr>
      </w:pPr>
    </w:p>
    <w:p w14:paraId="085B413B" w14:textId="77777777" w:rsidR="00D4733A" w:rsidRPr="00D4733A" w:rsidRDefault="00D4733A" w:rsidP="00D4733A">
      <w:pPr>
        <w:pStyle w:val="breakline"/>
        <w:rPr>
          <w:color w:val="002060"/>
        </w:rPr>
      </w:pPr>
    </w:p>
    <w:p w14:paraId="2D505FF3" w14:textId="4792C803" w:rsidR="00D4733A" w:rsidRPr="00D4733A" w:rsidRDefault="00D4733A" w:rsidP="000512AD">
      <w:pPr>
        <w:pStyle w:val="titolocampionato0"/>
        <w:shd w:val="clear" w:color="auto" w:fill="CCCCCC"/>
        <w:spacing w:before="80" w:after="40"/>
        <w:rPr>
          <w:color w:val="002060"/>
        </w:rPr>
      </w:pPr>
      <w:r w:rsidRPr="00D4733A">
        <w:rPr>
          <w:color w:val="002060"/>
        </w:rPr>
        <w:t>UNDER 19 CALCIO A 5 REGIONALE</w:t>
      </w:r>
    </w:p>
    <w:p w14:paraId="7F7DA6F8" w14:textId="77777777" w:rsidR="00D4733A" w:rsidRPr="00D4733A" w:rsidRDefault="00D4733A" w:rsidP="00D4733A">
      <w:pPr>
        <w:pStyle w:val="titoloprinc0"/>
        <w:rPr>
          <w:color w:val="002060"/>
        </w:rPr>
      </w:pPr>
      <w:r w:rsidRPr="00D4733A">
        <w:rPr>
          <w:color w:val="002060"/>
        </w:rPr>
        <w:t>RISULTATI</w:t>
      </w:r>
    </w:p>
    <w:p w14:paraId="127B730E" w14:textId="77777777" w:rsidR="00D4733A" w:rsidRPr="00D4733A" w:rsidRDefault="00D4733A" w:rsidP="00D4733A">
      <w:pPr>
        <w:pStyle w:val="breakline"/>
        <w:rPr>
          <w:color w:val="002060"/>
        </w:rPr>
      </w:pPr>
    </w:p>
    <w:p w14:paraId="24F99669" w14:textId="77777777" w:rsidR="00D4733A" w:rsidRPr="00D4733A" w:rsidRDefault="00D4733A" w:rsidP="00D4733A">
      <w:pPr>
        <w:pStyle w:val="sottotitolocampionato10"/>
        <w:rPr>
          <w:color w:val="002060"/>
        </w:rPr>
      </w:pPr>
      <w:r w:rsidRPr="00D4733A">
        <w:rPr>
          <w:color w:val="002060"/>
        </w:rPr>
        <w:t>RISULTATI UFFICIALI GARE DEL 20/04/2024</w:t>
      </w:r>
    </w:p>
    <w:p w14:paraId="1A39273D" w14:textId="77777777" w:rsidR="00583405" w:rsidRPr="00D4733A" w:rsidRDefault="00583405" w:rsidP="00583405">
      <w:pPr>
        <w:pStyle w:val="sottotitolocampionato20"/>
        <w:spacing w:before="0" w:beforeAutospacing="0" w:after="0" w:afterAutospacing="0"/>
        <w:rPr>
          <w:rFonts w:ascii="Arial" w:hAnsi="Arial" w:cs="Arial"/>
          <w:color w:val="002060"/>
          <w:sz w:val="20"/>
          <w:szCs w:val="20"/>
        </w:rPr>
      </w:pPr>
      <w:r w:rsidRPr="00D4733A">
        <w:rPr>
          <w:rFonts w:ascii="Arial" w:hAnsi="Arial" w:cs="Arial"/>
          <w:color w:val="002060"/>
          <w:sz w:val="20"/>
          <w:szCs w:val="20"/>
        </w:rPr>
        <w:t>Si trascrivono qui di seguito i risultati ufficiali delle gare disputate</w:t>
      </w:r>
    </w:p>
    <w:p w14:paraId="669E70C8" w14:textId="77777777" w:rsidR="00D4733A" w:rsidRPr="00D4733A" w:rsidRDefault="00D4733A" w:rsidP="00D4733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4733A" w:rsidRPr="00D4733A" w14:paraId="0DEC4097" w14:textId="77777777" w:rsidTr="00B85B8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733A" w:rsidRPr="00D4733A" w14:paraId="7054AF48" w14:textId="77777777" w:rsidTr="00B85B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9851E" w14:textId="77777777" w:rsidR="00D4733A" w:rsidRPr="00D4733A" w:rsidRDefault="00D4733A" w:rsidP="00B85B8F">
                  <w:pPr>
                    <w:pStyle w:val="headertabella0"/>
                    <w:rPr>
                      <w:color w:val="002060"/>
                    </w:rPr>
                  </w:pPr>
                  <w:r w:rsidRPr="00D4733A">
                    <w:rPr>
                      <w:color w:val="002060"/>
                    </w:rPr>
                    <w:t>GIRONE A - 13 Giornata - R</w:t>
                  </w:r>
                </w:p>
              </w:tc>
            </w:tr>
            <w:tr w:rsidR="00D4733A" w:rsidRPr="00D4733A" w14:paraId="3FAFA5F2" w14:textId="77777777" w:rsidTr="00B85B8F">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BD53FC2" w14:textId="77777777" w:rsidR="00D4733A" w:rsidRPr="00D4733A" w:rsidRDefault="00D4733A" w:rsidP="00B85B8F">
                  <w:pPr>
                    <w:pStyle w:val="rowtabella0"/>
                    <w:rPr>
                      <w:color w:val="002060"/>
                    </w:rPr>
                  </w:pPr>
                  <w:r w:rsidRPr="00D4733A">
                    <w:rPr>
                      <w:color w:val="002060"/>
                    </w:rPr>
                    <w:t>DINAMIS 1990</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FBF72E" w14:textId="77777777" w:rsidR="00D4733A" w:rsidRPr="00D4733A" w:rsidRDefault="00D4733A" w:rsidP="00B85B8F">
                  <w:pPr>
                    <w:pStyle w:val="rowtabella0"/>
                    <w:rPr>
                      <w:color w:val="002060"/>
                    </w:rPr>
                  </w:pPr>
                  <w:r w:rsidRPr="00D4733A">
                    <w:rPr>
                      <w:color w:val="002060"/>
                    </w:rPr>
                    <w:t>- FERMANA FUTSAL 2022</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46635F" w14:textId="77777777" w:rsidR="00D4733A" w:rsidRPr="00D4733A" w:rsidRDefault="00D4733A" w:rsidP="00B85B8F">
                  <w:pPr>
                    <w:pStyle w:val="rowtabella0"/>
                    <w:jc w:val="center"/>
                    <w:rPr>
                      <w:color w:val="002060"/>
                    </w:rPr>
                  </w:pPr>
                  <w:r w:rsidRPr="00D4733A">
                    <w:rPr>
                      <w:color w:val="002060"/>
                    </w:rPr>
                    <w:t>4 - 5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5F0E2D" w14:textId="77777777" w:rsidR="00D4733A" w:rsidRPr="00D4733A" w:rsidRDefault="00D4733A" w:rsidP="00B85B8F">
                  <w:pPr>
                    <w:pStyle w:val="rowtabella0"/>
                    <w:jc w:val="center"/>
                    <w:rPr>
                      <w:color w:val="002060"/>
                    </w:rPr>
                  </w:pPr>
                  <w:r w:rsidRPr="00D4733A">
                    <w:rPr>
                      <w:color w:val="002060"/>
                    </w:rPr>
                    <w:t> </w:t>
                  </w:r>
                </w:p>
              </w:tc>
            </w:tr>
          </w:tbl>
          <w:p w14:paraId="507E0756" w14:textId="77777777" w:rsidR="00D4733A" w:rsidRPr="00D4733A" w:rsidRDefault="00D4733A" w:rsidP="00B85B8F">
            <w:pPr>
              <w:rPr>
                <w:color w:val="002060"/>
              </w:rPr>
            </w:pPr>
          </w:p>
        </w:tc>
      </w:tr>
    </w:tbl>
    <w:p w14:paraId="3B76AC3C" w14:textId="77777777" w:rsidR="00D4733A" w:rsidRPr="00D4733A" w:rsidRDefault="00D4733A" w:rsidP="00D4733A">
      <w:pPr>
        <w:pStyle w:val="breakline"/>
        <w:rPr>
          <w:rFonts w:eastAsiaTheme="minorEastAsia"/>
          <w:color w:val="002060"/>
        </w:rPr>
      </w:pPr>
    </w:p>
    <w:p w14:paraId="52BA494C" w14:textId="77777777" w:rsidR="00D4733A" w:rsidRPr="00D4733A" w:rsidRDefault="00D4733A" w:rsidP="00D4733A">
      <w:pPr>
        <w:pStyle w:val="breakline"/>
        <w:rPr>
          <w:color w:val="002060"/>
        </w:rPr>
      </w:pPr>
    </w:p>
    <w:p w14:paraId="4F9AB7BC" w14:textId="77777777" w:rsidR="00D4733A" w:rsidRPr="00D4733A" w:rsidRDefault="00D4733A" w:rsidP="00D4733A">
      <w:pPr>
        <w:pStyle w:val="titoloprinc0"/>
        <w:rPr>
          <w:color w:val="002060"/>
        </w:rPr>
      </w:pPr>
      <w:r w:rsidRPr="00D4733A">
        <w:rPr>
          <w:color w:val="002060"/>
        </w:rPr>
        <w:t>GIUDICE SPORTIVO</w:t>
      </w:r>
    </w:p>
    <w:p w14:paraId="7D8779F0" w14:textId="77777777" w:rsidR="00D4733A" w:rsidRPr="00D4733A" w:rsidRDefault="00D4733A" w:rsidP="00D4733A">
      <w:pPr>
        <w:pStyle w:val="diffida"/>
        <w:rPr>
          <w:color w:val="002060"/>
        </w:rPr>
      </w:pPr>
      <w:r w:rsidRPr="00D4733A">
        <w:rPr>
          <w:color w:val="002060"/>
        </w:rPr>
        <w:t>Il Giudice Sportivo Avv. Agnese Lazzaretti, con l'assistenza del segretario Angelo Castellana, nella seduta del 24/04/2024, ha adottato le decisioni che di seguito integralmente si riportano:</w:t>
      </w:r>
    </w:p>
    <w:p w14:paraId="515DF9CD" w14:textId="77777777" w:rsidR="00D4733A" w:rsidRPr="00D4733A" w:rsidRDefault="00D4733A" w:rsidP="00D4733A">
      <w:pPr>
        <w:pStyle w:val="titolo10"/>
        <w:rPr>
          <w:color w:val="002060"/>
        </w:rPr>
      </w:pPr>
      <w:r w:rsidRPr="00D4733A">
        <w:rPr>
          <w:color w:val="002060"/>
        </w:rPr>
        <w:t xml:space="preserve">GARE DEL 20/ 4/2024 </w:t>
      </w:r>
    </w:p>
    <w:p w14:paraId="1D451301" w14:textId="77777777" w:rsidR="00D4733A" w:rsidRPr="00D4733A" w:rsidRDefault="00D4733A" w:rsidP="00D4733A">
      <w:pPr>
        <w:pStyle w:val="titolo7a"/>
        <w:rPr>
          <w:color w:val="002060"/>
        </w:rPr>
      </w:pPr>
      <w:r w:rsidRPr="00D4733A">
        <w:rPr>
          <w:color w:val="002060"/>
        </w:rPr>
        <w:t xml:space="preserve">PROVVEDIMENTI DISCIPLINARI </w:t>
      </w:r>
    </w:p>
    <w:p w14:paraId="7DF6C58E" w14:textId="77777777" w:rsidR="00D4733A" w:rsidRPr="00D4733A" w:rsidRDefault="00D4733A" w:rsidP="00D4733A">
      <w:pPr>
        <w:pStyle w:val="titolo7b0"/>
        <w:rPr>
          <w:color w:val="002060"/>
        </w:rPr>
      </w:pPr>
      <w:r w:rsidRPr="00D4733A">
        <w:rPr>
          <w:color w:val="002060"/>
        </w:rPr>
        <w:t xml:space="preserve">In base alle risultanze degli atti ufficiali sono state deliberate le seguenti sanzioni disciplinari. </w:t>
      </w:r>
    </w:p>
    <w:p w14:paraId="7F05E1A0" w14:textId="77777777" w:rsidR="00D4733A" w:rsidRPr="00D4733A" w:rsidRDefault="00D4733A" w:rsidP="00D4733A">
      <w:pPr>
        <w:pStyle w:val="titolo30"/>
        <w:rPr>
          <w:color w:val="002060"/>
        </w:rPr>
      </w:pPr>
      <w:r w:rsidRPr="00D4733A">
        <w:rPr>
          <w:color w:val="002060"/>
        </w:rPr>
        <w:t xml:space="preserve">CALCIATORI NON ESPULSI </w:t>
      </w:r>
    </w:p>
    <w:p w14:paraId="1FADBFDF" w14:textId="77777777" w:rsidR="00D4733A" w:rsidRPr="00D4733A" w:rsidRDefault="00D4733A" w:rsidP="00D4733A">
      <w:pPr>
        <w:pStyle w:val="titolo20"/>
        <w:rPr>
          <w:color w:val="002060"/>
        </w:rPr>
      </w:pPr>
      <w:r w:rsidRPr="00D4733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733A" w:rsidRPr="00D4733A" w14:paraId="1D4C6DDB" w14:textId="77777777" w:rsidTr="00B85B8F">
        <w:tc>
          <w:tcPr>
            <w:tcW w:w="2200" w:type="dxa"/>
            <w:tcMar>
              <w:top w:w="20" w:type="dxa"/>
              <w:left w:w="20" w:type="dxa"/>
              <w:bottom w:w="20" w:type="dxa"/>
              <w:right w:w="20" w:type="dxa"/>
            </w:tcMar>
            <w:vAlign w:val="center"/>
            <w:hideMark/>
          </w:tcPr>
          <w:p w14:paraId="67A69484" w14:textId="77777777" w:rsidR="00D4733A" w:rsidRPr="00D4733A" w:rsidRDefault="00D4733A" w:rsidP="00B85B8F">
            <w:pPr>
              <w:pStyle w:val="movimento"/>
              <w:rPr>
                <w:color w:val="002060"/>
              </w:rPr>
            </w:pPr>
            <w:r w:rsidRPr="00D4733A">
              <w:rPr>
                <w:color w:val="002060"/>
              </w:rPr>
              <w:t>SANTINI JACOPO</w:t>
            </w:r>
          </w:p>
        </w:tc>
        <w:tc>
          <w:tcPr>
            <w:tcW w:w="2200" w:type="dxa"/>
            <w:tcMar>
              <w:top w:w="20" w:type="dxa"/>
              <w:left w:w="20" w:type="dxa"/>
              <w:bottom w:w="20" w:type="dxa"/>
              <w:right w:w="20" w:type="dxa"/>
            </w:tcMar>
            <w:vAlign w:val="center"/>
            <w:hideMark/>
          </w:tcPr>
          <w:p w14:paraId="7C9C893B" w14:textId="77777777" w:rsidR="00D4733A" w:rsidRPr="00D4733A" w:rsidRDefault="00D4733A" w:rsidP="00B85B8F">
            <w:pPr>
              <w:pStyle w:val="movimento2"/>
              <w:rPr>
                <w:color w:val="002060"/>
              </w:rPr>
            </w:pPr>
            <w:r w:rsidRPr="00D4733A">
              <w:rPr>
                <w:color w:val="002060"/>
              </w:rPr>
              <w:t xml:space="preserve">(DINAMIS 1990) </w:t>
            </w:r>
          </w:p>
        </w:tc>
        <w:tc>
          <w:tcPr>
            <w:tcW w:w="800" w:type="dxa"/>
            <w:tcMar>
              <w:top w:w="20" w:type="dxa"/>
              <w:left w:w="20" w:type="dxa"/>
              <w:bottom w:w="20" w:type="dxa"/>
              <w:right w:w="20" w:type="dxa"/>
            </w:tcMar>
            <w:vAlign w:val="center"/>
            <w:hideMark/>
          </w:tcPr>
          <w:p w14:paraId="1C499140"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4D55FE9E"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7715E057" w14:textId="77777777" w:rsidR="00D4733A" w:rsidRPr="00D4733A" w:rsidRDefault="00D4733A" w:rsidP="00B85B8F">
            <w:pPr>
              <w:pStyle w:val="movimento2"/>
              <w:rPr>
                <w:color w:val="002060"/>
              </w:rPr>
            </w:pPr>
            <w:r w:rsidRPr="00D4733A">
              <w:rPr>
                <w:color w:val="002060"/>
              </w:rPr>
              <w:t> </w:t>
            </w:r>
          </w:p>
        </w:tc>
      </w:tr>
    </w:tbl>
    <w:p w14:paraId="181F34F7" w14:textId="77777777" w:rsidR="00D4733A" w:rsidRDefault="00D4733A" w:rsidP="00D4733A">
      <w:pPr>
        <w:pStyle w:val="breakline"/>
        <w:rPr>
          <w:rFonts w:eastAsiaTheme="minorEastAsia"/>
          <w:color w:val="002060"/>
        </w:rPr>
      </w:pPr>
    </w:p>
    <w:p w14:paraId="333C359B" w14:textId="77777777" w:rsidR="00D4733A" w:rsidRPr="007178EC" w:rsidRDefault="00D4733A" w:rsidP="00D4733A">
      <w:pPr>
        <w:jc w:val="center"/>
        <w:rPr>
          <w:rFonts w:ascii="Arial" w:hAnsi="Arial" w:cs="Arial"/>
          <w:noProof/>
          <w:color w:val="002060"/>
          <w:sz w:val="22"/>
          <w:szCs w:val="22"/>
        </w:rPr>
      </w:pPr>
      <w:r w:rsidRPr="007178EC">
        <w:rPr>
          <w:rFonts w:ascii="Arial" w:hAnsi="Arial" w:cs="Arial"/>
          <w:noProof/>
          <w:color w:val="002060"/>
          <w:sz w:val="22"/>
          <w:szCs w:val="22"/>
        </w:rPr>
        <w:lastRenderedPageBreak/>
        <w:t>F.to IL SEGRETARIO                                   F.to IL GIUDICE SPORTIVO</w:t>
      </w:r>
    </w:p>
    <w:p w14:paraId="27E148B6" w14:textId="77777777" w:rsidR="00D4733A" w:rsidRPr="007178EC" w:rsidRDefault="00D4733A" w:rsidP="00D4733A">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6678615E" w14:textId="77777777" w:rsidR="00D4733A" w:rsidRPr="00D4733A" w:rsidRDefault="00D4733A" w:rsidP="00D4733A">
      <w:pPr>
        <w:pStyle w:val="breakline"/>
        <w:rPr>
          <w:rFonts w:eastAsiaTheme="minorEastAsia"/>
          <w:color w:val="002060"/>
        </w:rPr>
      </w:pPr>
    </w:p>
    <w:p w14:paraId="003FA95F" w14:textId="77777777" w:rsidR="00D4733A" w:rsidRPr="00D4733A" w:rsidRDefault="00D4733A" w:rsidP="00D4733A">
      <w:pPr>
        <w:pStyle w:val="titoloprinc0"/>
        <w:rPr>
          <w:color w:val="002060"/>
        </w:rPr>
      </w:pPr>
      <w:r w:rsidRPr="00D4733A">
        <w:rPr>
          <w:color w:val="002060"/>
        </w:rPr>
        <w:t>CLASSIFICA</w:t>
      </w:r>
    </w:p>
    <w:p w14:paraId="2551597C" w14:textId="77777777" w:rsidR="00D4733A" w:rsidRPr="00D4733A" w:rsidRDefault="00D4733A" w:rsidP="00D4733A">
      <w:pPr>
        <w:pStyle w:val="breakline"/>
        <w:rPr>
          <w:color w:val="002060"/>
        </w:rPr>
      </w:pPr>
    </w:p>
    <w:p w14:paraId="3CE2B7D3" w14:textId="77777777" w:rsidR="00D4733A" w:rsidRPr="00D4733A" w:rsidRDefault="00D4733A" w:rsidP="00D4733A">
      <w:pPr>
        <w:pStyle w:val="breakline"/>
        <w:rPr>
          <w:color w:val="002060"/>
        </w:rPr>
      </w:pPr>
    </w:p>
    <w:p w14:paraId="60B2F058" w14:textId="77777777" w:rsidR="00D4733A" w:rsidRPr="00D4733A" w:rsidRDefault="00D4733A" w:rsidP="00D4733A">
      <w:pPr>
        <w:pStyle w:val="sottotitolocampionato10"/>
        <w:rPr>
          <w:color w:val="002060"/>
        </w:rPr>
      </w:pPr>
      <w:r w:rsidRPr="00D4733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733A" w:rsidRPr="00D4733A" w14:paraId="5774A73C" w14:textId="77777777" w:rsidTr="00B85B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B3FE0" w14:textId="77777777" w:rsidR="00D4733A" w:rsidRPr="00D4733A" w:rsidRDefault="00D4733A" w:rsidP="00B85B8F">
            <w:pPr>
              <w:pStyle w:val="headertabella0"/>
              <w:rPr>
                <w:color w:val="002060"/>
              </w:rPr>
            </w:pPr>
            <w:r w:rsidRPr="00D473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E6165" w14:textId="77777777" w:rsidR="00D4733A" w:rsidRPr="00D4733A" w:rsidRDefault="00D4733A" w:rsidP="00B85B8F">
            <w:pPr>
              <w:pStyle w:val="headertabella0"/>
              <w:rPr>
                <w:color w:val="002060"/>
              </w:rPr>
            </w:pPr>
            <w:r w:rsidRPr="00D473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B448C" w14:textId="77777777" w:rsidR="00D4733A" w:rsidRPr="00D4733A" w:rsidRDefault="00D4733A" w:rsidP="00B85B8F">
            <w:pPr>
              <w:pStyle w:val="headertabella0"/>
              <w:rPr>
                <w:color w:val="002060"/>
              </w:rPr>
            </w:pPr>
            <w:r w:rsidRPr="00D473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17510" w14:textId="77777777" w:rsidR="00D4733A" w:rsidRPr="00D4733A" w:rsidRDefault="00D4733A" w:rsidP="00B85B8F">
            <w:pPr>
              <w:pStyle w:val="headertabella0"/>
              <w:rPr>
                <w:color w:val="002060"/>
              </w:rPr>
            </w:pPr>
            <w:r w:rsidRPr="00D473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4EE95" w14:textId="77777777" w:rsidR="00D4733A" w:rsidRPr="00D4733A" w:rsidRDefault="00D4733A" w:rsidP="00B85B8F">
            <w:pPr>
              <w:pStyle w:val="headertabella0"/>
              <w:rPr>
                <w:color w:val="002060"/>
              </w:rPr>
            </w:pPr>
            <w:r w:rsidRPr="00D473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1A910" w14:textId="77777777" w:rsidR="00D4733A" w:rsidRPr="00D4733A" w:rsidRDefault="00D4733A" w:rsidP="00B85B8F">
            <w:pPr>
              <w:pStyle w:val="headertabella0"/>
              <w:rPr>
                <w:color w:val="002060"/>
              </w:rPr>
            </w:pPr>
            <w:r w:rsidRPr="00D473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FA9F9" w14:textId="77777777" w:rsidR="00D4733A" w:rsidRPr="00D4733A" w:rsidRDefault="00D4733A" w:rsidP="00B85B8F">
            <w:pPr>
              <w:pStyle w:val="headertabella0"/>
              <w:rPr>
                <w:color w:val="002060"/>
              </w:rPr>
            </w:pPr>
            <w:r w:rsidRPr="00D473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88329" w14:textId="77777777" w:rsidR="00D4733A" w:rsidRPr="00D4733A" w:rsidRDefault="00D4733A" w:rsidP="00B85B8F">
            <w:pPr>
              <w:pStyle w:val="headertabella0"/>
              <w:rPr>
                <w:color w:val="002060"/>
              </w:rPr>
            </w:pPr>
            <w:r w:rsidRPr="00D473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C7D3B" w14:textId="77777777" w:rsidR="00D4733A" w:rsidRPr="00D4733A" w:rsidRDefault="00D4733A" w:rsidP="00B85B8F">
            <w:pPr>
              <w:pStyle w:val="headertabella0"/>
              <w:rPr>
                <w:color w:val="002060"/>
              </w:rPr>
            </w:pPr>
            <w:r w:rsidRPr="00D473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D2943" w14:textId="77777777" w:rsidR="00D4733A" w:rsidRPr="00D4733A" w:rsidRDefault="00D4733A" w:rsidP="00B85B8F">
            <w:pPr>
              <w:pStyle w:val="headertabella0"/>
              <w:rPr>
                <w:color w:val="002060"/>
              </w:rPr>
            </w:pPr>
            <w:r w:rsidRPr="00D4733A">
              <w:rPr>
                <w:color w:val="002060"/>
              </w:rPr>
              <w:t>PE</w:t>
            </w:r>
          </w:p>
        </w:tc>
      </w:tr>
      <w:tr w:rsidR="00D4733A" w:rsidRPr="00D4733A" w14:paraId="5D171CC9" w14:textId="77777777" w:rsidTr="00B85B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4095F8" w14:textId="77777777" w:rsidR="00D4733A" w:rsidRPr="00D4733A" w:rsidRDefault="00D4733A" w:rsidP="00B85B8F">
            <w:pPr>
              <w:pStyle w:val="rowtabella0"/>
              <w:rPr>
                <w:color w:val="002060"/>
              </w:rPr>
            </w:pPr>
            <w:r w:rsidRPr="00D4733A">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61786" w14:textId="77777777" w:rsidR="00D4733A" w:rsidRPr="00D4733A" w:rsidRDefault="00D4733A" w:rsidP="00B85B8F">
            <w:pPr>
              <w:pStyle w:val="rowtabella0"/>
              <w:jc w:val="center"/>
              <w:rPr>
                <w:color w:val="002060"/>
              </w:rPr>
            </w:pPr>
            <w:r w:rsidRPr="00D4733A">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12DA5" w14:textId="77777777" w:rsidR="00D4733A" w:rsidRPr="00D4733A" w:rsidRDefault="00D4733A" w:rsidP="00B85B8F">
            <w:pPr>
              <w:pStyle w:val="rowtabella0"/>
              <w:jc w:val="center"/>
              <w:rPr>
                <w:color w:val="002060"/>
              </w:rPr>
            </w:pPr>
            <w:r w:rsidRPr="00D473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0F519" w14:textId="77777777" w:rsidR="00D4733A" w:rsidRPr="00D4733A" w:rsidRDefault="00D4733A" w:rsidP="00B85B8F">
            <w:pPr>
              <w:pStyle w:val="rowtabella0"/>
              <w:jc w:val="center"/>
              <w:rPr>
                <w:color w:val="002060"/>
              </w:rPr>
            </w:pPr>
            <w:r w:rsidRPr="00D473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7981F"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3C782"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9B5CC" w14:textId="77777777" w:rsidR="00D4733A" w:rsidRPr="00D4733A" w:rsidRDefault="00D4733A" w:rsidP="00B85B8F">
            <w:pPr>
              <w:pStyle w:val="rowtabella0"/>
              <w:jc w:val="center"/>
              <w:rPr>
                <w:color w:val="002060"/>
              </w:rPr>
            </w:pPr>
            <w:r w:rsidRPr="00D4733A">
              <w:rPr>
                <w:color w:val="002060"/>
              </w:rPr>
              <w:t>157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0186B" w14:textId="77777777" w:rsidR="00D4733A" w:rsidRPr="00D4733A" w:rsidRDefault="00D4733A" w:rsidP="00B85B8F">
            <w:pPr>
              <w:pStyle w:val="rowtabella0"/>
              <w:jc w:val="center"/>
              <w:rPr>
                <w:color w:val="002060"/>
              </w:rPr>
            </w:pPr>
            <w:r w:rsidRPr="00D4733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59B63" w14:textId="77777777" w:rsidR="00D4733A" w:rsidRPr="00D4733A" w:rsidRDefault="00D4733A" w:rsidP="00B85B8F">
            <w:pPr>
              <w:pStyle w:val="rowtabella0"/>
              <w:jc w:val="center"/>
              <w:rPr>
                <w:color w:val="002060"/>
              </w:rPr>
            </w:pPr>
            <w:r w:rsidRPr="00D4733A">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6E8A1" w14:textId="77777777" w:rsidR="00D4733A" w:rsidRPr="00D4733A" w:rsidRDefault="00D4733A" w:rsidP="00B85B8F">
            <w:pPr>
              <w:pStyle w:val="rowtabella0"/>
              <w:jc w:val="center"/>
              <w:rPr>
                <w:color w:val="002060"/>
              </w:rPr>
            </w:pPr>
            <w:r w:rsidRPr="00D4733A">
              <w:rPr>
                <w:color w:val="002060"/>
              </w:rPr>
              <w:t>0</w:t>
            </w:r>
          </w:p>
        </w:tc>
      </w:tr>
      <w:tr w:rsidR="00D4733A" w:rsidRPr="00D4733A" w14:paraId="089281DA"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B842FA" w14:textId="77777777" w:rsidR="00D4733A" w:rsidRPr="00D4733A" w:rsidRDefault="00D4733A" w:rsidP="00B85B8F">
            <w:pPr>
              <w:pStyle w:val="rowtabella0"/>
              <w:rPr>
                <w:color w:val="002060"/>
              </w:rPr>
            </w:pPr>
            <w:r w:rsidRPr="00D4733A">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E699A" w14:textId="77777777" w:rsidR="00D4733A" w:rsidRPr="00D4733A" w:rsidRDefault="00D4733A" w:rsidP="00B85B8F">
            <w:pPr>
              <w:pStyle w:val="rowtabella0"/>
              <w:jc w:val="center"/>
              <w:rPr>
                <w:color w:val="002060"/>
              </w:rPr>
            </w:pPr>
            <w:r w:rsidRPr="00D4733A">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631A7" w14:textId="77777777" w:rsidR="00D4733A" w:rsidRPr="00D4733A" w:rsidRDefault="00D4733A" w:rsidP="00B85B8F">
            <w:pPr>
              <w:pStyle w:val="rowtabella0"/>
              <w:jc w:val="center"/>
              <w:rPr>
                <w:color w:val="002060"/>
              </w:rPr>
            </w:pPr>
            <w:r w:rsidRPr="00D473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BC568" w14:textId="77777777" w:rsidR="00D4733A" w:rsidRPr="00D4733A" w:rsidRDefault="00D4733A" w:rsidP="00B85B8F">
            <w:pPr>
              <w:pStyle w:val="rowtabella0"/>
              <w:jc w:val="center"/>
              <w:rPr>
                <w:color w:val="002060"/>
              </w:rPr>
            </w:pPr>
            <w:r w:rsidRPr="00D473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11CCB" w14:textId="77777777" w:rsidR="00D4733A" w:rsidRPr="00D4733A" w:rsidRDefault="00D4733A" w:rsidP="00B85B8F">
            <w:pPr>
              <w:pStyle w:val="rowtabella0"/>
              <w:jc w:val="center"/>
              <w:rPr>
                <w:color w:val="002060"/>
              </w:rPr>
            </w:pPr>
            <w:r w:rsidRPr="00D473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A74CF"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FF39A" w14:textId="77777777" w:rsidR="00D4733A" w:rsidRPr="00D4733A" w:rsidRDefault="00D4733A" w:rsidP="00B85B8F">
            <w:pPr>
              <w:pStyle w:val="rowtabella0"/>
              <w:jc w:val="center"/>
              <w:rPr>
                <w:color w:val="002060"/>
              </w:rPr>
            </w:pPr>
            <w:r w:rsidRPr="00D4733A">
              <w:rPr>
                <w:color w:val="002060"/>
              </w:rPr>
              <w:t>130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142F2" w14:textId="77777777" w:rsidR="00D4733A" w:rsidRPr="00D4733A" w:rsidRDefault="00D4733A" w:rsidP="00B85B8F">
            <w:pPr>
              <w:pStyle w:val="rowtabella0"/>
              <w:jc w:val="center"/>
              <w:rPr>
                <w:color w:val="002060"/>
              </w:rPr>
            </w:pPr>
            <w:r w:rsidRPr="00D4733A">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21C40" w14:textId="77777777" w:rsidR="00D4733A" w:rsidRPr="00D4733A" w:rsidRDefault="00D4733A" w:rsidP="00B85B8F">
            <w:pPr>
              <w:pStyle w:val="rowtabella0"/>
              <w:jc w:val="center"/>
              <w:rPr>
                <w:color w:val="002060"/>
              </w:rPr>
            </w:pPr>
            <w:r w:rsidRPr="00D4733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29106" w14:textId="77777777" w:rsidR="00D4733A" w:rsidRPr="00D4733A" w:rsidRDefault="00D4733A" w:rsidP="00B85B8F">
            <w:pPr>
              <w:pStyle w:val="rowtabella0"/>
              <w:jc w:val="center"/>
              <w:rPr>
                <w:color w:val="002060"/>
              </w:rPr>
            </w:pPr>
            <w:r w:rsidRPr="00D4733A">
              <w:rPr>
                <w:color w:val="002060"/>
              </w:rPr>
              <w:t>0</w:t>
            </w:r>
          </w:p>
        </w:tc>
      </w:tr>
      <w:tr w:rsidR="00D4733A" w:rsidRPr="00D4733A" w14:paraId="305E5813"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8C4688" w14:textId="77777777" w:rsidR="00D4733A" w:rsidRPr="00D4733A" w:rsidRDefault="00D4733A" w:rsidP="00B85B8F">
            <w:pPr>
              <w:pStyle w:val="rowtabella0"/>
              <w:rPr>
                <w:color w:val="002060"/>
              </w:rPr>
            </w:pPr>
            <w:r w:rsidRPr="00D4733A">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AD467" w14:textId="77777777" w:rsidR="00D4733A" w:rsidRPr="00D4733A" w:rsidRDefault="00D4733A" w:rsidP="00B85B8F">
            <w:pPr>
              <w:pStyle w:val="rowtabella0"/>
              <w:jc w:val="center"/>
              <w:rPr>
                <w:color w:val="002060"/>
              </w:rPr>
            </w:pPr>
            <w:r w:rsidRPr="00D4733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35D25"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9133B" w14:textId="77777777" w:rsidR="00D4733A" w:rsidRPr="00D4733A" w:rsidRDefault="00D4733A" w:rsidP="00B85B8F">
            <w:pPr>
              <w:pStyle w:val="rowtabella0"/>
              <w:jc w:val="center"/>
              <w:rPr>
                <w:color w:val="002060"/>
              </w:rPr>
            </w:pPr>
            <w:r w:rsidRPr="00D473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3A084"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1B8E0" w14:textId="77777777" w:rsidR="00D4733A" w:rsidRPr="00D4733A" w:rsidRDefault="00D4733A" w:rsidP="00B85B8F">
            <w:pPr>
              <w:pStyle w:val="rowtabella0"/>
              <w:jc w:val="center"/>
              <w:rPr>
                <w:color w:val="002060"/>
              </w:rPr>
            </w:pPr>
            <w:r w:rsidRPr="00D473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E49D0" w14:textId="77777777" w:rsidR="00D4733A" w:rsidRPr="00D4733A" w:rsidRDefault="00D4733A" w:rsidP="00B85B8F">
            <w:pPr>
              <w:pStyle w:val="rowtabella0"/>
              <w:jc w:val="center"/>
              <w:rPr>
                <w:color w:val="002060"/>
              </w:rPr>
            </w:pPr>
            <w:r w:rsidRPr="00D4733A">
              <w:rPr>
                <w:color w:val="002060"/>
              </w:rPr>
              <w:t>141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25B46" w14:textId="77777777" w:rsidR="00D4733A" w:rsidRPr="00D4733A" w:rsidRDefault="00D4733A" w:rsidP="00B85B8F">
            <w:pPr>
              <w:pStyle w:val="rowtabella0"/>
              <w:jc w:val="center"/>
              <w:rPr>
                <w:color w:val="002060"/>
              </w:rPr>
            </w:pPr>
            <w:r w:rsidRPr="00D4733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4546F" w14:textId="77777777" w:rsidR="00D4733A" w:rsidRPr="00D4733A" w:rsidRDefault="00D4733A" w:rsidP="00B85B8F">
            <w:pPr>
              <w:pStyle w:val="rowtabella0"/>
              <w:jc w:val="center"/>
              <w:rPr>
                <w:color w:val="002060"/>
              </w:rPr>
            </w:pPr>
            <w:r w:rsidRPr="00D4733A">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81586" w14:textId="77777777" w:rsidR="00D4733A" w:rsidRPr="00D4733A" w:rsidRDefault="00D4733A" w:rsidP="00B85B8F">
            <w:pPr>
              <w:pStyle w:val="rowtabella0"/>
              <w:jc w:val="center"/>
              <w:rPr>
                <w:color w:val="002060"/>
              </w:rPr>
            </w:pPr>
            <w:r w:rsidRPr="00D4733A">
              <w:rPr>
                <w:color w:val="002060"/>
              </w:rPr>
              <w:t>0</w:t>
            </w:r>
          </w:p>
        </w:tc>
      </w:tr>
      <w:tr w:rsidR="00D4733A" w:rsidRPr="00D4733A" w14:paraId="70D611CB"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6592B1" w14:textId="77777777" w:rsidR="00D4733A" w:rsidRPr="00D4733A" w:rsidRDefault="00D4733A" w:rsidP="00B85B8F">
            <w:pPr>
              <w:pStyle w:val="rowtabella0"/>
              <w:rPr>
                <w:color w:val="002060"/>
              </w:rPr>
            </w:pPr>
            <w:r w:rsidRPr="00D4733A">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95636" w14:textId="77777777" w:rsidR="00D4733A" w:rsidRPr="00D4733A" w:rsidRDefault="00D4733A" w:rsidP="00B85B8F">
            <w:pPr>
              <w:pStyle w:val="rowtabella0"/>
              <w:jc w:val="center"/>
              <w:rPr>
                <w:color w:val="002060"/>
              </w:rPr>
            </w:pPr>
            <w:r w:rsidRPr="00D4733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D1B27" w14:textId="77777777" w:rsidR="00D4733A" w:rsidRPr="00D4733A" w:rsidRDefault="00D4733A" w:rsidP="00B85B8F">
            <w:pPr>
              <w:pStyle w:val="rowtabella0"/>
              <w:jc w:val="center"/>
              <w:rPr>
                <w:color w:val="002060"/>
              </w:rPr>
            </w:pPr>
            <w:r w:rsidRPr="00D473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7703A" w14:textId="77777777" w:rsidR="00D4733A" w:rsidRPr="00D4733A" w:rsidRDefault="00D4733A" w:rsidP="00B85B8F">
            <w:pPr>
              <w:pStyle w:val="rowtabella0"/>
              <w:jc w:val="center"/>
              <w:rPr>
                <w:color w:val="002060"/>
              </w:rPr>
            </w:pPr>
            <w:r w:rsidRPr="00D473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9185F"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8A9EF" w14:textId="77777777" w:rsidR="00D4733A" w:rsidRPr="00D4733A" w:rsidRDefault="00D4733A" w:rsidP="00B85B8F">
            <w:pPr>
              <w:pStyle w:val="rowtabella0"/>
              <w:jc w:val="center"/>
              <w:rPr>
                <w:color w:val="002060"/>
              </w:rPr>
            </w:pPr>
            <w:r w:rsidRPr="00D473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C2339" w14:textId="77777777" w:rsidR="00D4733A" w:rsidRPr="00D4733A" w:rsidRDefault="00D4733A" w:rsidP="00B85B8F">
            <w:pPr>
              <w:pStyle w:val="rowtabella0"/>
              <w:jc w:val="center"/>
              <w:rPr>
                <w:color w:val="002060"/>
              </w:rPr>
            </w:pPr>
            <w:r w:rsidRPr="00D4733A">
              <w:rPr>
                <w:color w:val="002060"/>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FFCAD" w14:textId="77777777" w:rsidR="00D4733A" w:rsidRPr="00D4733A" w:rsidRDefault="00D4733A" w:rsidP="00B85B8F">
            <w:pPr>
              <w:pStyle w:val="rowtabella0"/>
              <w:jc w:val="center"/>
              <w:rPr>
                <w:color w:val="002060"/>
              </w:rPr>
            </w:pPr>
            <w:r w:rsidRPr="00D4733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D50D0" w14:textId="77777777" w:rsidR="00D4733A" w:rsidRPr="00D4733A" w:rsidRDefault="00D4733A" w:rsidP="00B85B8F">
            <w:pPr>
              <w:pStyle w:val="rowtabella0"/>
              <w:jc w:val="center"/>
              <w:rPr>
                <w:color w:val="002060"/>
              </w:rPr>
            </w:pPr>
            <w:r w:rsidRPr="00D4733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21ED7" w14:textId="77777777" w:rsidR="00D4733A" w:rsidRPr="00D4733A" w:rsidRDefault="00D4733A" w:rsidP="00B85B8F">
            <w:pPr>
              <w:pStyle w:val="rowtabella0"/>
              <w:jc w:val="center"/>
              <w:rPr>
                <w:color w:val="002060"/>
              </w:rPr>
            </w:pPr>
            <w:r w:rsidRPr="00D4733A">
              <w:rPr>
                <w:color w:val="002060"/>
              </w:rPr>
              <w:t>0</w:t>
            </w:r>
          </w:p>
        </w:tc>
      </w:tr>
      <w:tr w:rsidR="00D4733A" w:rsidRPr="00D4733A" w14:paraId="618C50A8"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7583F8" w14:textId="77777777" w:rsidR="00D4733A" w:rsidRPr="00D4733A" w:rsidRDefault="00D4733A" w:rsidP="00B85B8F">
            <w:pPr>
              <w:pStyle w:val="rowtabella0"/>
              <w:rPr>
                <w:color w:val="002060"/>
              </w:rPr>
            </w:pPr>
            <w:r w:rsidRPr="00D4733A">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4983C" w14:textId="77777777" w:rsidR="00D4733A" w:rsidRPr="00D4733A" w:rsidRDefault="00D4733A" w:rsidP="00B85B8F">
            <w:pPr>
              <w:pStyle w:val="rowtabella0"/>
              <w:jc w:val="center"/>
              <w:rPr>
                <w:color w:val="002060"/>
              </w:rPr>
            </w:pPr>
            <w:r w:rsidRPr="00D4733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11927" w14:textId="77777777" w:rsidR="00D4733A" w:rsidRPr="00D4733A" w:rsidRDefault="00D4733A" w:rsidP="00B85B8F">
            <w:pPr>
              <w:pStyle w:val="rowtabella0"/>
              <w:jc w:val="center"/>
              <w:rPr>
                <w:color w:val="002060"/>
              </w:rPr>
            </w:pPr>
            <w:r w:rsidRPr="00D473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EC176" w14:textId="77777777" w:rsidR="00D4733A" w:rsidRPr="00D4733A" w:rsidRDefault="00D4733A" w:rsidP="00B85B8F">
            <w:pPr>
              <w:pStyle w:val="rowtabella0"/>
              <w:jc w:val="center"/>
              <w:rPr>
                <w:color w:val="002060"/>
              </w:rPr>
            </w:pPr>
            <w:r w:rsidRPr="00D473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0B2F9"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EAB8A" w14:textId="77777777" w:rsidR="00D4733A" w:rsidRPr="00D4733A" w:rsidRDefault="00D4733A" w:rsidP="00B85B8F">
            <w:pPr>
              <w:pStyle w:val="rowtabella0"/>
              <w:jc w:val="center"/>
              <w:rPr>
                <w:color w:val="002060"/>
              </w:rPr>
            </w:pPr>
            <w:r w:rsidRPr="00D473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77FA3" w14:textId="77777777" w:rsidR="00D4733A" w:rsidRPr="00D4733A" w:rsidRDefault="00D4733A" w:rsidP="00B85B8F">
            <w:pPr>
              <w:pStyle w:val="rowtabella0"/>
              <w:jc w:val="center"/>
              <w:rPr>
                <w:color w:val="002060"/>
              </w:rPr>
            </w:pPr>
            <w:r w:rsidRPr="00D4733A">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86B07" w14:textId="77777777" w:rsidR="00D4733A" w:rsidRPr="00D4733A" w:rsidRDefault="00D4733A" w:rsidP="00B85B8F">
            <w:pPr>
              <w:pStyle w:val="rowtabella0"/>
              <w:jc w:val="center"/>
              <w:rPr>
                <w:color w:val="002060"/>
              </w:rPr>
            </w:pPr>
            <w:r w:rsidRPr="00D4733A">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ECB13" w14:textId="77777777" w:rsidR="00D4733A" w:rsidRPr="00D4733A" w:rsidRDefault="00D4733A" w:rsidP="00B85B8F">
            <w:pPr>
              <w:pStyle w:val="rowtabella0"/>
              <w:jc w:val="center"/>
              <w:rPr>
                <w:color w:val="002060"/>
              </w:rPr>
            </w:pPr>
            <w:r w:rsidRPr="00D4733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18872" w14:textId="77777777" w:rsidR="00D4733A" w:rsidRPr="00D4733A" w:rsidRDefault="00D4733A" w:rsidP="00B85B8F">
            <w:pPr>
              <w:pStyle w:val="rowtabella0"/>
              <w:jc w:val="center"/>
              <w:rPr>
                <w:color w:val="002060"/>
              </w:rPr>
            </w:pPr>
            <w:r w:rsidRPr="00D4733A">
              <w:rPr>
                <w:color w:val="002060"/>
              </w:rPr>
              <w:t>0</w:t>
            </w:r>
          </w:p>
        </w:tc>
      </w:tr>
      <w:tr w:rsidR="00D4733A" w:rsidRPr="00D4733A" w14:paraId="62D13EE6"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FF35AA" w14:textId="77777777" w:rsidR="00D4733A" w:rsidRPr="00D4733A" w:rsidRDefault="00D4733A" w:rsidP="00B85B8F">
            <w:pPr>
              <w:pStyle w:val="rowtabella0"/>
              <w:rPr>
                <w:color w:val="002060"/>
              </w:rPr>
            </w:pPr>
            <w:r w:rsidRPr="00D4733A">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AA587" w14:textId="77777777" w:rsidR="00D4733A" w:rsidRPr="00D4733A" w:rsidRDefault="00D4733A" w:rsidP="00B85B8F">
            <w:pPr>
              <w:pStyle w:val="rowtabella0"/>
              <w:jc w:val="center"/>
              <w:rPr>
                <w:color w:val="002060"/>
              </w:rPr>
            </w:pPr>
            <w:r w:rsidRPr="00D4733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D2607"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8A94C" w14:textId="77777777" w:rsidR="00D4733A" w:rsidRPr="00D4733A" w:rsidRDefault="00D4733A" w:rsidP="00B85B8F">
            <w:pPr>
              <w:pStyle w:val="rowtabella0"/>
              <w:jc w:val="center"/>
              <w:rPr>
                <w:color w:val="002060"/>
              </w:rPr>
            </w:pPr>
            <w:r w:rsidRPr="00D473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3786A"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F5001" w14:textId="77777777" w:rsidR="00D4733A" w:rsidRPr="00D4733A" w:rsidRDefault="00D4733A" w:rsidP="00B85B8F">
            <w:pPr>
              <w:pStyle w:val="rowtabella0"/>
              <w:jc w:val="center"/>
              <w:rPr>
                <w:color w:val="002060"/>
              </w:rPr>
            </w:pPr>
            <w:r w:rsidRPr="00D473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CF381" w14:textId="77777777" w:rsidR="00D4733A" w:rsidRPr="00D4733A" w:rsidRDefault="00D4733A" w:rsidP="00B85B8F">
            <w:pPr>
              <w:pStyle w:val="rowtabella0"/>
              <w:jc w:val="center"/>
              <w:rPr>
                <w:color w:val="002060"/>
              </w:rPr>
            </w:pPr>
            <w:r w:rsidRPr="00D4733A">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67E19" w14:textId="77777777" w:rsidR="00D4733A" w:rsidRPr="00D4733A" w:rsidRDefault="00D4733A" w:rsidP="00B85B8F">
            <w:pPr>
              <w:pStyle w:val="rowtabella0"/>
              <w:jc w:val="center"/>
              <w:rPr>
                <w:color w:val="002060"/>
              </w:rPr>
            </w:pPr>
            <w:r w:rsidRPr="00D4733A">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03D93" w14:textId="77777777" w:rsidR="00D4733A" w:rsidRPr="00D4733A" w:rsidRDefault="00D4733A" w:rsidP="00B85B8F">
            <w:pPr>
              <w:pStyle w:val="rowtabella0"/>
              <w:jc w:val="center"/>
              <w:rPr>
                <w:color w:val="002060"/>
              </w:rPr>
            </w:pPr>
            <w:r w:rsidRPr="00D473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72EF4" w14:textId="77777777" w:rsidR="00D4733A" w:rsidRPr="00D4733A" w:rsidRDefault="00D4733A" w:rsidP="00B85B8F">
            <w:pPr>
              <w:pStyle w:val="rowtabella0"/>
              <w:jc w:val="center"/>
              <w:rPr>
                <w:color w:val="002060"/>
              </w:rPr>
            </w:pPr>
            <w:r w:rsidRPr="00D4733A">
              <w:rPr>
                <w:color w:val="002060"/>
              </w:rPr>
              <w:t>0</w:t>
            </w:r>
          </w:p>
        </w:tc>
      </w:tr>
      <w:tr w:rsidR="00D4733A" w:rsidRPr="00D4733A" w14:paraId="0846D6D5"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66EBDA" w14:textId="77777777" w:rsidR="00D4733A" w:rsidRPr="00D4733A" w:rsidRDefault="00D4733A" w:rsidP="00B85B8F">
            <w:pPr>
              <w:pStyle w:val="rowtabella0"/>
              <w:rPr>
                <w:color w:val="002060"/>
                <w:lang w:val="en-US"/>
              </w:rPr>
            </w:pPr>
            <w:r w:rsidRPr="00D4733A">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2CC0E" w14:textId="77777777" w:rsidR="00D4733A" w:rsidRPr="00D4733A" w:rsidRDefault="00D4733A" w:rsidP="00B85B8F">
            <w:pPr>
              <w:pStyle w:val="rowtabella0"/>
              <w:jc w:val="center"/>
              <w:rPr>
                <w:color w:val="002060"/>
              </w:rPr>
            </w:pPr>
            <w:r w:rsidRPr="00D4733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B2853" w14:textId="77777777" w:rsidR="00D4733A" w:rsidRPr="00D4733A" w:rsidRDefault="00D4733A" w:rsidP="00B85B8F">
            <w:pPr>
              <w:pStyle w:val="rowtabella0"/>
              <w:jc w:val="center"/>
              <w:rPr>
                <w:color w:val="002060"/>
              </w:rPr>
            </w:pPr>
            <w:r w:rsidRPr="00D473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6DFEE" w14:textId="77777777" w:rsidR="00D4733A" w:rsidRPr="00D4733A" w:rsidRDefault="00D4733A" w:rsidP="00B85B8F">
            <w:pPr>
              <w:pStyle w:val="rowtabella0"/>
              <w:jc w:val="center"/>
              <w:rPr>
                <w:color w:val="002060"/>
              </w:rPr>
            </w:pPr>
            <w:r w:rsidRPr="00D473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976E5"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2E2F7" w14:textId="77777777" w:rsidR="00D4733A" w:rsidRPr="00D4733A" w:rsidRDefault="00D4733A" w:rsidP="00B85B8F">
            <w:pPr>
              <w:pStyle w:val="rowtabella0"/>
              <w:jc w:val="center"/>
              <w:rPr>
                <w:color w:val="002060"/>
              </w:rPr>
            </w:pPr>
            <w:r w:rsidRPr="00D473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A0B46" w14:textId="77777777" w:rsidR="00D4733A" w:rsidRPr="00D4733A" w:rsidRDefault="00D4733A" w:rsidP="00B85B8F">
            <w:pPr>
              <w:pStyle w:val="rowtabella0"/>
              <w:jc w:val="center"/>
              <w:rPr>
                <w:color w:val="002060"/>
              </w:rPr>
            </w:pPr>
            <w:r w:rsidRPr="00D4733A">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F6BB2" w14:textId="77777777" w:rsidR="00D4733A" w:rsidRPr="00D4733A" w:rsidRDefault="00D4733A" w:rsidP="00B85B8F">
            <w:pPr>
              <w:pStyle w:val="rowtabella0"/>
              <w:jc w:val="center"/>
              <w:rPr>
                <w:color w:val="002060"/>
              </w:rPr>
            </w:pPr>
            <w:r w:rsidRPr="00D4733A">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381D4" w14:textId="77777777" w:rsidR="00D4733A" w:rsidRPr="00D4733A" w:rsidRDefault="00D4733A" w:rsidP="00B85B8F">
            <w:pPr>
              <w:pStyle w:val="rowtabella0"/>
              <w:jc w:val="center"/>
              <w:rPr>
                <w:color w:val="002060"/>
              </w:rPr>
            </w:pPr>
            <w:r w:rsidRPr="00D473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866A6" w14:textId="77777777" w:rsidR="00D4733A" w:rsidRPr="00D4733A" w:rsidRDefault="00D4733A" w:rsidP="00B85B8F">
            <w:pPr>
              <w:pStyle w:val="rowtabella0"/>
              <w:jc w:val="center"/>
              <w:rPr>
                <w:color w:val="002060"/>
              </w:rPr>
            </w:pPr>
            <w:r w:rsidRPr="00D4733A">
              <w:rPr>
                <w:color w:val="002060"/>
              </w:rPr>
              <w:t>0</w:t>
            </w:r>
          </w:p>
        </w:tc>
      </w:tr>
      <w:tr w:rsidR="00D4733A" w:rsidRPr="00D4733A" w14:paraId="1837F7B3"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AC6BC5" w14:textId="77777777" w:rsidR="00D4733A" w:rsidRPr="00D4733A" w:rsidRDefault="00D4733A" w:rsidP="00B85B8F">
            <w:pPr>
              <w:pStyle w:val="rowtabella0"/>
              <w:rPr>
                <w:color w:val="002060"/>
              </w:rPr>
            </w:pPr>
            <w:r w:rsidRPr="00D4733A">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F157F" w14:textId="77777777" w:rsidR="00D4733A" w:rsidRPr="00D4733A" w:rsidRDefault="00D4733A" w:rsidP="00B85B8F">
            <w:pPr>
              <w:pStyle w:val="rowtabella0"/>
              <w:jc w:val="center"/>
              <w:rPr>
                <w:color w:val="002060"/>
              </w:rPr>
            </w:pPr>
            <w:r w:rsidRPr="00D4733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87412" w14:textId="77777777" w:rsidR="00D4733A" w:rsidRPr="00D4733A" w:rsidRDefault="00D4733A" w:rsidP="00B85B8F">
            <w:pPr>
              <w:pStyle w:val="rowtabella0"/>
              <w:jc w:val="center"/>
              <w:rPr>
                <w:color w:val="002060"/>
              </w:rPr>
            </w:pPr>
            <w:r w:rsidRPr="00D473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97C39" w14:textId="77777777" w:rsidR="00D4733A" w:rsidRPr="00D4733A" w:rsidRDefault="00D4733A" w:rsidP="00B85B8F">
            <w:pPr>
              <w:pStyle w:val="rowtabella0"/>
              <w:jc w:val="center"/>
              <w:rPr>
                <w:color w:val="002060"/>
              </w:rPr>
            </w:pPr>
            <w:r w:rsidRPr="00D473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FA4EB"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6C249" w14:textId="77777777" w:rsidR="00D4733A" w:rsidRPr="00D4733A" w:rsidRDefault="00D4733A" w:rsidP="00B85B8F">
            <w:pPr>
              <w:pStyle w:val="rowtabella0"/>
              <w:jc w:val="center"/>
              <w:rPr>
                <w:color w:val="002060"/>
              </w:rPr>
            </w:pPr>
            <w:r w:rsidRPr="00D473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8281C" w14:textId="77777777" w:rsidR="00D4733A" w:rsidRPr="00D4733A" w:rsidRDefault="00D4733A" w:rsidP="00B85B8F">
            <w:pPr>
              <w:pStyle w:val="rowtabella0"/>
              <w:jc w:val="center"/>
              <w:rPr>
                <w:color w:val="002060"/>
              </w:rPr>
            </w:pPr>
            <w:r w:rsidRPr="00D4733A">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79FD9" w14:textId="77777777" w:rsidR="00D4733A" w:rsidRPr="00D4733A" w:rsidRDefault="00D4733A" w:rsidP="00B85B8F">
            <w:pPr>
              <w:pStyle w:val="rowtabella0"/>
              <w:jc w:val="center"/>
              <w:rPr>
                <w:color w:val="002060"/>
              </w:rPr>
            </w:pPr>
            <w:r w:rsidRPr="00D4733A">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C3454" w14:textId="77777777" w:rsidR="00D4733A" w:rsidRPr="00D4733A" w:rsidRDefault="00D4733A" w:rsidP="00B85B8F">
            <w:pPr>
              <w:pStyle w:val="rowtabella0"/>
              <w:jc w:val="center"/>
              <w:rPr>
                <w:color w:val="002060"/>
              </w:rPr>
            </w:pPr>
            <w:r w:rsidRPr="00D4733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054F4" w14:textId="77777777" w:rsidR="00D4733A" w:rsidRPr="00D4733A" w:rsidRDefault="00D4733A" w:rsidP="00B85B8F">
            <w:pPr>
              <w:pStyle w:val="rowtabella0"/>
              <w:jc w:val="center"/>
              <w:rPr>
                <w:color w:val="002060"/>
              </w:rPr>
            </w:pPr>
            <w:r w:rsidRPr="00D4733A">
              <w:rPr>
                <w:color w:val="002060"/>
              </w:rPr>
              <w:t>0</w:t>
            </w:r>
          </w:p>
        </w:tc>
      </w:tr>
      <w:tr w:rsidR="00D4733A" w:rsidRPr="00D4733A" w14:paraId="6E5362A5"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264673" w14:textId="77777777" w:rsidR="00D4733A" w:rsidRPr="00D4733A" w:rsidRDefault="00D4733A" w:rsidP="00B85B8F">
            <w:pPr>
              <w:pStyle w:val="rowtabella0"/>
              <w:rPr>
                <w:color w:val="002060"/>
              </w:rPr>
            </w:pPr>
            <w:r w:rsidRPr="00D4733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97AFF" w14:textId="77777777" w:rsidR="00D4733A" w:rsidRPr="00D4733A" w:rsidRDefault="00D4733A" w:rsidP="00B85B8F">
            <w:pPr>
              <w:pStyle w:val="rowtabella0"/>
              <w:jc w:val="center"/>
              <w:rPr>
                <w:color w:val="002060"/>
              </w:rPr>
            </w:pPr>
            <w:r w:rsidRPr="00D4733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084F1" w14:textId="77777777" w:rsidR="00D4733A" w:rsidRPr="00D4733A" w:rsidRDefault="00D4733A" w:rsidP="00B85B8F">
            <w:pPr>
              <w:pStyle w:val="rowtabella0"/>
              <w:jc w:val="center"/>
              <w:rPr>
                <w:color w:val="002060"/>
              </w:rPr>
            </w:pPr>
            <w:r w:rsidRPr="00D473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8F894" w14:textId="77777777" w:rsidR="00D4733A" w:rsidRPr="00D4733A" w:rsidRDefault="00D4733A" w:rsidP="00B85B8F">
            <w:pPr>
              <w:pStyle w:val="rowtabella0"/>
              <w:jc w:val="center"/>
              <w:rPr>
                <w:color w:val="002060"/>
              </w:rPr>
            </w:pPr>
            <w:r w:rsidRPr="00D473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5163C"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2FF25" w14:textId="77777777" w:rsidR="00D4733A" w:rsidRPr="00D4733A" w:rsidRDefault="00D4733A" w:rsidP="00B85B8F">
            <w:pPr>
              <w:pStyle w:val="rowtabella0"/>
              <w:jc w:val="center"/>
              <w:rPr>
                <w:color w:val="002060"/>
              </w:rPr>
            </w:pPr>
            <w:r w:rsidRPr="00D473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31851" w14:textId="77777777" w:rsidR="00D4733A" w:rsidRPr="00D4733A" w:rsidRDefault="00D4733A" w:rsidP="00B85B8F">
            <w:pPr>
              <w:pStyle w:val="rowtabella0"/>
              <w:jc w:val="center"/>
              <w:rPr>
                <w:color w:val="002060"/>
              </w:rPr>
            </w:pPr>
            <w:r w:rsidRPr="00D4733A">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8A83A" w14:textId="77777777" w:rsidR="00D4733A" w:rsidRPr="00D4733A" w:rsidRDefault="00D4733A" w:rsidP="00B85B8F">
            <w:pPr>
              <w:pStyle w:val="rowtabella0"/>
              <w:jc w:val="center"/>
              <w:rPr>
                <w:color w:val="002060"/>
              </w:rPr>
            </w:pPr>
            <w:r w:rsidRPr="00D4733A">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A99E1" w14:textId="77777777" w:rsidR="00D4733A" w:rsidRPr="00D4733A" w:rsidRDefault="00D4733A" w:rsidP="00B85B8F">
            <w:pPr>
              <w:pStyle w:val="rowtabella0"/>
              <w:jc w:val="center"/>
              <w:rPr>
                <w:color w:val="002060"/>
              </w:rPr>
            </w:pPr>
            <w:r w:rsidRPr="00D473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E1A4A" w14:textId="77777777" w:rsidR="00D4733A" w:rsidRPr="00D4733A" w:rsidRDefault="00D4733A" w:rsidP="00B85B8F">
            <w:pPr>
              <w:pStyle w:val="rowtabella0"/>
              <w:jc w:val="center"/>
              <w:rPr>
                <w:color w:val="002060"/>
              </w:rPr>
            </w:pPr>
            <w:r w:rsidRPr="00D4733A">
              <w:rPr>
                <w:color w:val="002060"/>
              </w:rPr>
              <w:t>0</w:t>
            </w:r>
          </w:p>
        </w:tc>
      </w:tr>
      <w:tr w:rsidR="00D4733A" w:rsidRPr="00D4733A" w14:paraId="0D507E40"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FC4503" w14:textId="77777777" w:rsidR="00D4733A" w:rsidRPr="00D4733A" w:rsidRDefault="00D4733A" w:rsidP="00B85B8F">
            <w:pPr>
              <w:pStyle w:val="rowtabella0"/>
              <w:rPr>
                <w:color w:val="002060"/>
              </w:rPr>
            </w:pPr>
            <w:r w:rsidRPr="00D4733A">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03B50" w14:textId="77777777" w:rsidR="00D4733A" w:rsidRPr="00D4733A" w:rsidRDefault="00D4733A" w:rsidP="00B85B8F">
            <w:pPr>
              <w:pStyle w:val="rowtabella0"/>
              <w:jc w:val="center"/>
              <w:rPr>
                <w:color w:val="002060"/>
              </w:rPr>
            </w:pPr>
            <w:r w:rsidRPr="00D4733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040E2" w14:textId="77777777" w:rsidR="00D4733A" w:rsidRPr="00D4733A" w:rsidRDefault="00D4733A" w:rsidP="00B85B8F">
            <w:pPr>
              <w:pStyle w:val="rowtabella0"/>
              <w:jc w:val="center"/>
              <w:rPr>
                <w:color w:val="002060"/>
              </w:rPr>
            </w:pPr>
            <w:r w:rsidRPr="00D473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5E941" w14:textId="77777777" w:rsidR="00D4733A" w:rsidRPr="00D4733A" w:rsidRDefault="00D4733A" w:rsidP="00B85B8F">
            <w:pPr>
              <w:pStyle w:val="rowtabella0"/>
              <w:jc w:val="center"/>
              <w:rPr>
                <w:color w:val="002060"/>
              </w:rPr>
            </w:pPr>
            <w:r w:rsidRPr="00D473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24393"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71386" w14:textId="77777777" w:rsidR="00D4733A" w:rsidRPr="00D4733A" w:rsidRDefault="00D4733A" w:rsidP="00B85B8F">
            <w:pPr>
              <w:pStyle w:val="rowtabella0"/>
              <w:jc w:val="center"/>
              <w:rPr>
                <w:color w:val="002060"/>
              </w:rPr>
            </w:pPr>
            <w:r w:rsidRPr="00D473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4F391" w14:textId="77777777" w:rsidR="00D4733A" w:rsidRPr="00D4733A" w:rsidRDefault="00D4733A" w:rsidP="00B85B8F">
            <w:pPr>
              <w:pStyle w:val="rowtabella0"/>
              <w:jc w:val="center"/>
              <w:rPr>
                <w:color w:val="002060"/>
              </w:rPr>
            </w:pPr>
            <w:r w:rsidRPr="00D4733A">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0CD21" w14:textId="77777777" w:rsidR="00D4733A" w:rsidRPr="00D4733A" w:rsidRDefault="00D4733A" w:rsidP="00B85B8F">
            <w:pPr>
              <w:pStyle w:val="rowtabella0"/>
              <w:jc w:val="center"/>
              <w:rPr>
                <w:color w:val="002060"/>
              </w:rPr>
            </w:pPr>
            <w:r w:rsidRPr="00D4733A">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A4175"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DF083" w14:textId="77777777" w:rsidR="00D4733A" w:rsidRPr="00D4733A" w:rsidRDefault="00D4733A" w:rsidP="00B85B8F">
            <w:pPr>
              <w:pStyle w:val="rowtabella0"/>
              <w:jc w:val="center"/>
              <w:rPr>
                <w:color w:val="002060"/>
              </w:rPr>
            </w:pPr>
            <w:r w:rsidRPr="00D4733A">
              <w:rPr>
                <w:color w:val="002060"/>
              </w:rPr>
              <w:t>0</w:t>
            </w:r>
          </w:p>
        </w:tc>
      </w:tr>
      <w:tr w:rsidR="00D4733A" w:rsidRPr="00D4733A" w14:paraId="26BC99F0"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081A9D" w14:textId="77777777" w:rsidR="00D4733A" w:rsidRPr="00D4733A" w:rsidRDefault="00D4733A" w:rsidP="00B85B8F">
            <w:pPr>
              <w:pStyle w:val="rowtabella0"/>
              <w:rPr>
                <w:color w:val="002060"/>
              </w:rPr>
            </w:pPr>
            <w:r w:rsidRPr="00D4733A">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1F02C" w14:textId="77777777" w:rsidR="00D4733A" w:rsidRPr="00D4733A" w:rsidRDefault="00D4733A" w:rsidP="00B85B8F">
            <w:pPr>
              <w:pStyle w:val="rowtabella0"/>
              <w:jc w:val="center"/>
              <w:rPr>
                <w:color w:val="002060"/>
              </w:rPr>
            </w:pPr>
            <w:r w:rsidRPr="00D473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79A7B" w14:textId="77777777" w:rsidR="00D4733A" w:rsidRPr="00D4733A" w:rsidRDefault="00D4733A" w:rsidP="00B85B8F">
            <w:pPr>
              <w:pStyle w:val="rowtabella0"/>
              <w:jc w:val="center"/>
              <w:rPr>
                <w:color w:val="002060"/>
              </w:rPr>
            </w:pPr>
            <w:r w:rsidRPr="00D473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E39FF" w14:textId="77777777" w:rsidR="00D4733A" w:rsidRPr="00D4733A" w:rsidRDefault="00D4733A" w:rsidP="00B85B8F">
            <w:pPr>
              <w:pStyle w:val="rowtabella0"/>
              <w:jc w:val="center"/>
              <w:rPr>
                <w:color w:val="002060"/>
              </w:rPr>
            </w:pPr>
            <w:r w:rsidRPr="00D473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3D941"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288D9" w14:textId="77777777" w:rsidR="00D4733A" w:rsidRPr="00D4733A" w:rsidRDefault="00D4733A" w:rsidP="00B85B8F">
            <w:pPr>
              <w:pStyle w:val="rowtabella0"/>
              <w:jc w:val="center"/>
              <w:rPr>
                <w:color w:val="002060"/>
              </w:rPr>
            </w:pPr>
            <w:r w:rsidRPr="00D473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8DECC" w14:textId="77777777" w:rsidR="00D4733A" w:rsidRPr="00D4733A" w:rsidRDefault="00D4733A" w:rsidP="00B85B8F">
            <w:pPr>
              <w:pStyle w:val="rowtabella0"/>
              <w:jc w:val="center"/>
              <w:rPr>
                <w:color w:val="002060"/>
              </w:rPr>
            </w:pPr>
            <w:r w:rsidRPr="00D4733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81C83" w14:textId="77777777" w:rsidR="00D4733A" w:rsidRPr="00D4733A" w:rsidRDefault="00D4733A" w:rsidP="00B85B8F">
            <w:pPr>
              <w:pStyle w:val="rowtabella0"/>
              <w:jc w:val="center"/>
              <w:rPr>
                <w:color w:val="002060"/>
              </w:rPr>
            </w:pPr>
            <w:r w:rsidRPr="00D4733A">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AB6B8" w14:textId="77777777" w:rsidR="00D4733A" w:rsidRPr="00D4733A" w:rsidRDefault="00D4733A" w:rsidP="00B85B8F">
            <w:pPr>
              <w:pStyle w:val="rowtabella0"/>
              <w:jc w:val="center"/>
              <w:rPr>
                <w:color w:val="002060"/>
              </w:rPr>
            </w:pPr>
            <w:r w:rsidRPr="00D4733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05E3F" w14:textId="77777777" w:rsidR="00D4733A" w:rsidRPr="00D4733A" w:rsidRDefault="00D4733A" w:rsidP="00B85B8F">
            <w:pPr>
              <w:pStyle w:val="rowtabella0"/>
              <w:jc w:val="center"/>
              <w:rPr>
                <w:color w:val="002060"/>
              </w:rPr>
            </w:pPr>
            <w:r w:rsidRPr="00D4733A">
              <w:rPr>
                <w:color w:val="002060"/>
              </w:rPr>
              <w:t>0</w:t>
            </w:r>
          </w:p>
        </w:tc>
      </w:tr>
      <w:tr w:rsidR="00D4733A" w:rsidRPr="00D4733A" w14:paraId="6CC05A32"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6A5A30" w14:textId="77777777" w:rsidR="00D4733A" w:rsidRPr="00D4733A" w:rsidRDefault="00D4733A" w:rsidP="00B85B8F">
            <w:pPr>
              <w:pStyle w:val="rowtabella0"/>
              <w:rPr>
                <w:color w:val="002060"/>
              </w:rPr>
            </w:pPr>
            <w:r w:rsidRPr="00D4733A">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2C0A7" w14:textId="77777777" w:rsidR="00D4733A" w:rsidRPr="00D4733A" w:rsidRDefault="00D4733A" w:rsidP="00B85B8F">
            <w:pPr>
              <w:pStyle w:val="rowtabella0"/>
              <w:jc w:val="center"/>
              <w:rPr>
                <w:color w:val="002060"/>
              </w:rPr>
            </w:pPr>
            <w:r w:rsidRPr="00D473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578A4" w14:textId="77777777" w:rsidR="00D4733A" w:rsidRPr="00D4733A" w:rsidRDefault="00D4733A" w:rsidP="00B85B8F">
            <w:pPr>
              <w:pStyle w:val="rowtabella0"/>
              <w:jc w:val="center"/>
              <w:rPr>
                <w:color w:val="002060"/>
              </w:rPr>
            </w:pPr>
            <w:r w:rsidRPr="00D473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231B3" w14:textId="77777777" w:rsidR="00D4733A" w:rsidRPr="00D4733A" w:rsidRDefault="00D4733A" w:rsidP="00B85B8F">
            <w:pPr>
              <w:pStyle w:val="rowtabella0"/>
              <w:jc w:val="center"/>
              <w:rPr>
                <w:color w:val="002060"/>
              </w:rPr>
            </w:pPr>
            <w:r w:rsidRPr="00D473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97F44"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40203" w14:textId="77777777" w:rsidR="00D4733A" w:rsidRPr="00D4733A" w:rsidRDefault="00D4733A" w:rsidP="00B85B8F">
            <w:pPr>
              <w:pStyle w:val="rowtabella0"/>
              <w:jc w:val="center"/>
              <w:rPr>
                <w:color w:val="002060"/>
              </w:rPr>
            </w:pPr>
            <w:r w:rsidRPr="00D473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DEA4E" w14:textId="77777777" w:rsidR="00D4733A" w:rsidRPr="00D4733A" w:rsidRDefault="00D4733A" w:rsidP="00B85B8F">
            <w:pPr>
              <w:pStyle w:val="rowtabella0"/>
              <w:jc w:val="center"/>
              <w:rPr>
                <w:color w:val="002060"/>
              </w:rPr>
            </w:pPr>
            <w:r w:rsidRPr="00D4733A">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29B89" w14:textId="77777777" w:rsidR="00D4733A" w:rsidRPr="00D4733A" w:rsidRDefault="00D4733A" w:rsidP="00B85B8F">
            <w:pPr>
              <w:pStyle w:val="rowtabella0"/>
              <w:jc w:val="center"/>
              <w:rPr>
                <w:color w:val="002060"/>
              </w:rPr>
            </w:pPr>
            <w:r w:rsidRPr="00D4733A">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5B181" w14:textId="77777777" w:rsidR="00D4733A" w:rsidRPr="00D4733A" w:rsidRDefault="00D4733A" w:rsidP="00B85B8F">
            <w:pPr>
              <w:pStyle w:val="rowtabella0"/>
              <w:jc w:val="center"/>
              <w:rPr>
                <w:color w:val="002060"/>
              </w:rPr>
            </w:pPr>
            <w:r w:rsidRPr="00D4733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7A0CA" w14:textId="77777777" w:rsidR="00D4733A" w:rsidRPr="00D4733A" w:rsidRDefault="00D4733A" w:rsidP="00B85B8F">
            <w:pPr>
              <w:pStyle w:val="rowtabella0"/>
              <w:jc w:val="center"/>
              <w:rPr>
                <w:color w:val="002060"/>
              </w:rPr>
            </w:pPr>
            <w:r w:rsidRPr="00D4733A">
              <w:rPr>
                <w:color w:val="002060"/>
              </w:rPr>
              <w:t>0</w:t>
            </w:r>
          </w:p>
        </w:tc>
      </w:tr>
      <w:tr w:rsidR="00D4733A" w:rsidRPr="00D4733A" w14:paraId="35C73278"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5110E6" w14:textId="77777777" w:rsidR="00D4733A" w:rsidRPr="00D4733A" w:rsidRDefault="00D4733A" w:rsidP="00B85B8F">
            <w:pPr>
              <w:pStyle w:val="rowtabella0"/>
              <w:rPr>
                <w:color w:val="002060"/>
              </w:rPr>
            </w:pPr>
            <w:r w:rsidRPr="00D4733A">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20E37" w14:textId="77777777" w:rsidR="00D4733A" w:rsidRPr="00D4733A" w:rsidRDefault="00D4733A" w:rsidP="00B85B8F">
            <w:pPr>
              <w:pStyle w:val="rowtabella0"/>
              <w:jc w:val="center"/>
              <w:rPr>
                <w:color w:val="002060"/>
              </w:rPr>
            </w:pPr>
            <w:r w:rsidRPr="00D473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8127A" w14:textId="77777777" w:rsidR="00D4733A" w:rsidRPr="00D4733A" w:rsidRDefault="00D4733A" w:rsidP="00B85B8F">
            <w:pPr>
              <w:pStyle w:val="rowtabella0"/>
              <w:jc w:val="center"/>
              <w:rPr>
                <w:color w:val="002060"/>
              </w:rPr>
            </w:pPr>
            <w:r w:rsidRPr="00D473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9722A" w14:textId="77777777" w:rsidR="00D4733A" w:rsidRPr="00D4733A" w:rsidRDefault="00D4733A" w:rsidP="00B85B8F">
            <w:pPr>
              <w:pStyle w:val="rowtabella0"/>
              <w:jc w:val="center"/>
              <w:rPr>
                <w:color w:val="002060"/>
              </w:rPr>
            </w:pPr>
            <w:r w:rsidRPr="00D473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DADAA"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C1585" w14:textId="77777777" w:rsidR="00D4733A" w:rsidRPr="00D4733A" w:rsidRDefault="00D4733A" w:rsidP="00B85B8F">
            <w:pPr>
              <w:pStyle w:val="rowtabella0"/>
              <w:jc w:val="center"/>
              <w:rPr>
                <w:color w:val="002060"/>
              </w:rPr>
            </w:pPr>
            <w:r w:rsidRPr="00D473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26316" w14:textId="77777777" w:rsidR="00D4733A" w:rsidRPr="00D4733A" w:rsidRDefault="00D4733A" w:rsidP="00B85B8F">
            <w:pPr>
              <w:pStyle w:val="rowtabella0"/>
              <w:jc w:val="center"/>
              <w:rPr>
                <w:color w:val="002060"/>
              </w:rPr>
            </w:pPr>
            <w:r w:rsidRPr="00D4733A">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01FAF" w14:textId="77777777" w:rsidR="00D4733A" w:rsidRPr="00D4733A" w:rsidRDefault="00D4733A" w:rsidP="00B85B8F">
            <w:pPr>
              <w:pStyle w:val="rowtabella0"/>
              <w:jc w:val="center"/>
              <w:rPr>
                <w:color w:val="002060"/>
              </w:rPr>
            </w:pPr>
            <w:r w:rsidRPr="00D4733A">
              <w:rPr>
                <w:color w:val="002060"/>
              </w:rPr>
              <w:t>143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C2423" w14:textId="77777777" w:rsidR="00D4733A" w:rsidRPr="00D4733A" w:rsidRDefault="00D4733A" w:rsidP="00B85B8F">
            <w:pPr>
              <w:pStyle w:val="rowtabella0"/>
              <w:jc w:val="center"/>
              <w:rPr>
                <w:color w:val="002060"/>
              </w:rPr>
            </w:pPr>
            <w:r w:rsidRPr="00D4733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328F7" w14:textId="77777777" w:rsidR="00D4733A" w:rsidRPr="00D4733A" w:rsidRDefault="00D4733A" w:rsidP="00B85B8F">
            <w:pPr>
              <w:pStyle w:val="rowtabella0"/>
              <w:jc w:val="center"/>
              <w:rPr>
                <w:color w:val="002060"/>
              </w:rPr>
            </w:pPr>
            <w:r w:rsidRPr="00D4733A">
              <w:rPr>
                <w:color w:val="002060"/>
              </w:rPr>
              <w:t>0</w:t>
            </w:r>
          </w:p>
        </w:tc>
      </w:tr>
      <w:tr w:rsidR="00D4733A" w:rsidRPr="00D4733A" w14:paraId="585DA903" w14:textId="77777777" w:rsidTr="00B85B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E7FBE9" w14:textId="77777777" w:rsidR="00D4733A" w:rsidRPr="00D4733A" w:rsidRDefault="00D4733A" w:rsidP="00B85B8F">
            <w:pPr>
              <w:pStyle w:val="rowtabella0"/>
              <w:rPr>
                <w:color w:val="002060"/>
                <w:lang w:val="en-US"/>
              </w:rPr>
            </w:pPr>
            <w:r w:rsidRPr="00D4733A">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7FD14"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49D2A" w14:textId="77777777" w:rsidR="00D4733A" w:rsidRPr="00D4733A" w:rsidRDefault="00D4733A" w:rsidP="00B85B8F">
            <w:pPr>
              <w:pStyle w:val="rowtabella0"/>
              <w:jc w:val="center"/>
              <w:rPr>
                <w:color w:val="002060"/>
              </w:rPr>
            </w:pPr>
            <w:r w:rsidRPr="00D4733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E373D"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9F70D"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78A09" w14:textId="77777777" w:rsidR="00D4733A" w:rsidRPr="00D4733A" w:rsidRDefault="00D4733A" w:rsidP="00B85B8F">
            <w:pPr>
              <w:pStyle w:val="rowtabella0"/>
              <w:jc w:val="center"/>
              <w:rPr>
                <w:color w:val="002060"/>
              </w:rPr>
            </w:pPr>
            <w:r w:rsidRPr="00D4733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74CB7" w14:textId="77777777" w:rsidR="00D4733A" w:rsidRPr="00D4733A" w:rsidRDefault="00D4733A" w:rsidP="00B85B8F">
            <w:pPr>
              <w:pStyle w:val="rowtabella0"/>
              <w:jc w:val="center"/>
              <w:rPr>
                <w:color w:val="002060"/>
              </w:rPr>
            </w:pPr>
            <w:r w:rsidRPr="00D4733A">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6F355" w14:textId="77777777" w:rsidR="00D4733A" w:rsidRPr="00D4733A" w:rsidRDefault="00D4733A" w:rsidP="00B85B8F">
            <w:pPr>
              <w:pStyle w:val="rowtabella0"/>
              <w:jc w:val="center"/>
              <w:rPr>
                <w:color w:val="002060"/>
              </w:rPr>
            </w:pPr>
            <w:r w:rsidRPr="00D4733A">
              <w:rPr>
                <w:color w:val="002060"/>
              </w:rPr>
              <w:t>205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1B841" w14:textId="77777777" w:rsidR="00D4733A" w:rsidRPr="00D4733A" w:rsidRDefault="00D4733A" w:rsidP="00B85B8F">
            <w:pPr>
              <w:pStyle w:val="rowtabella0"/>
              <w:jc w:val="center"/>
              <w:rPr>
                <w:color w:val="002060"/>
              </w:rPr>
            </w:pPr>
            <w:r w:rsidRPr="00D473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66E2E" w14:textId="77777777" w:rsidR="00D4733A" w:rsidRPr="00D4733A" w:rsidRDefault="00D4733A" w:rsidP="00B85B8F">
            <w:pPr>
              <w:pStyle w:val="rowtabella0"/>
              <w:jc w:val="center"/>
              <w:rPr>
                <w:color w:val="002060"/>
              </w:rPr>
            </w:pPr>
            <w:r w:rsidRPr="00D4733A">
              <w:rPr>
                <w:color w:val="002060"/>
              </w:rPr>
              <w:t>1</w:t>
            </w:r>
          </w:p>
        </w:tc>
      </w:tr>
    </w:tbl>
    <w:p w14:paraId="1C29AAD0" w14:textId="77777777" w:rsidR="00D4733A" w:rsidRDefault="00D4733A" w:rsidP="00D4733A">
      <w:pPr>
        <w:pStyle w:val="breakline"/>
        <w:rPr>
          <w:rFonts w:eastAsiaTheme="minorEastAsia"/>
          <w:color w:val="002060"/>
        </w:rPr>
      </w:pPr>
    </w:p>
    <w:p w14:paraId="627A4129" w14:textId="77777777" w:rsidR="00F22854" w:rsidRPr="00FD666D" w:rsidRDefault="00F22854" w:rsidP="00F22854">
      <w:pPr>
        <w:pStyle w:val="titoloprinc0"/>
        <w:rPr>
          <w:color w:val="002060"/>
        </w:rPr>
      </w:pPr>
      <w:r w:rsidRPr="00FD666D">
        <w:rPr>
          <w:color w:val="002060"/>
        </w:rPr>
        <w:t>PROGRAMMA GARE</w:t>
      </w:r>
    </w:p>
    <w:p w14:paraId="194AB7CF" w14:textId="77777777" w:rsidR="00F22854" w:rsidRDefault="00F22854" w:rsidP="00D4733A">
      <w:pPr>
        <w:pStyle w:val="breakline"/>
        <w:rPr>
          <w:rFonts w:eastAsiaTheme="minorEastAsia"/>
          <w:color w:val="002060"/>
        </w:rPr>
      </w:pPr>
    </w:p>
    <w:p w14:paraId="08BD519B" w14:textId="77777777" w:rsidR="00F22854" w:rsidRPr="00FD666D" w:rsidRDefault="00F22854" w:rsidP="00F22854">
      <w:pPr>
        <w:pStyle w:val="sottotitolocampionato10"/>
        <w:rPr>
          <w:color w:val="002060"/>
        </w:rPr>
      </w:pPr>
      <w:r w:rsidRPr="00FD666D">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04"/>
        <w:gridCol w:w="385"/>
        <w:gridCol w:w="898"/>
        <w:gridCol w:w="1198"/>
        <w:gridCol w:w="1556"/>
        <w:gridCol w:w="1547"/>
      </w:tblGrid>
      <w:tr w:rsidR="00F22854" w:rsidRPr="00FD666D" w14:paraId="2F459D0C" w14:textId="77777777" w:rsidTr="00B85B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054CA" w14:textId="77777777" w:rsidR="00F22854" w:rsidRPr="00FD666D" w:rsidRDefault="00F22854" w:rsidP="00B85B8F">
            <w:pPr>
              <w:pStyle w:val="headertabella0"/>
              <w:rPr>
                <w:color w:val="002060"/>
              </w:rPr>
            </w:pPr>
            <w:r w:rsidRPr="00FD666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1AD09" w14:textId="77777777" w:rsidR="00F22854" w:rsidRPr="00FD666D" w:rsidRDefault="00F22854" w:rsidP="00B85B8F">
            <w:pPr>
              <w:pStyle w:val="headertabella0"/>
              <w:rPr>
                <w:color w:val="002060"/>
              </w:rPr>
            </w:pPr>
            <w:r w:rsidRPr="00FD666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8226F" w14:textId="77777777" w:rsidR="00F22854" w:rsidRPr="00FD666D" w:rsidRDefault="00F22854" w:rsidP="00B85B8F">
            <w:pPr>
              <w:pStyle w:val="headertabella0"/>
              <w:rPr>
                <w:color w:val="002060"/>
              </w:rPr>
            </w:pPr>
            <w:r w:rsidRPr="00FD666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DF94E" w14:textId="77777777" w:rsidR="00F22854" w:rsidRPr="00FD666D" w:rsidRDefault="00F22854" w:rsidP="00B85B8F">
            <w:pPr>
              <w:pStyle w:val="headertabella0"/>
              <w:rPr>
                <w:color w:val="002060"/>
              </w:rPr>
            </w:pPr>
            <w:r w:rsidRPr="00FD666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1FE46" w14:textId="77777777" w:rsidR="00F22854" w:rsidRPr="00FD666D" w:rsidRDefault="00F22854" w:rsidP="00B85B8F">
            <w:pPr>
              <w:pStyle w:val="headertabella0"/>
              <w:rPr>
                <w:color w:val="002060"/>
              </w:rPr>
            </w:pPr>
            <w:r w:rsidRPr="00FD666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4B493" w14:textId="77777777" w:rsidR="00F22854" w:rsidRPr="00FD666D" w:rsidRDefault="00F22854" w:rsidP="00B85B8F">
            <w:pPr>
              <w:pStyle w:val="headertabella0"/>
              <w:rPr>
                <w:color w:val="002060"/>
              </w:rPr>
            </w:pPr>
            <w:proofErr w:type="spellStart"/>
            <w:r w:rsidRPr="00FD666D">
              <w:rPr>
                <w:color w:val="002060"/>
              </w:rPr>
              <w:t>Localita'</w:t>
            </w:r>
            <w:proofErr w:type="spellEnd"/>
            <w:r w:rsidRPr="00FD666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02984" w14:textId="77777777" w:rsidR="00F22854" w:rsidRPr="00FD666D" w:rsidRDefault="00F22854" w:rsidP="00B85B8F">
            <w:pPr>
              <w:pStyle w:val="headertabella0"/>
              <w:rPr>
                <w:color w:val="002060"/>
              </w:rPr>
            </w:pPr>
            <w:r w:rsidRPr="00FD666D">
              <w:rPr>
                <w:color w:val="002060"/>
              </w:rPr>
              <w:t>Indirizzo Impianto</w:t>
            </w:r>
          </w:p>
        </w:tc>
      </w:tr>
      <w:tr w:rsidR="00F22854" w:rsidRPr="00FD666D" w14:paraId="07D96C0D" w14:textId="77777777" w:rsidTr="00B85B8F">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A6A503" w14:textId="77777777" w:rsidR="00F22854" w:rsidRPr="00FD666D" w:rsidRDefault="00F22854" w:rsidP="00B85B8F">
            <w:pPr>
              <w:pStyle w:val="rowtabella0"/>
              <w:rPr>
                <w:color w:val="002060"/>
              </w:rPr>
            </w:pPr>
            <w:r w:rsidRPr="00FD666D">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151ACA" w14:textId="77777777" w:rsidR="00F22854" w:rsidRPr="00FD666D" w:rsidRDefault="00F22854" w:rsidP="00B85B8F">
            <w:pPr>
              <w:pStyle w:val="rowtabella0"/>
              <w:rPr>
                <w:color w:val="002060"/>
              </w:rPr>
            </w:pPr>
            <w:r w:rsidRPr="00FD666D">
              <w:rPr>
                <w:color w:val="002060"/>
              </w:rPr>
              <w:t>CARISSIMI 2016</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B181CA" w14:textId="77777777" w:rsidR="00F22854" w:rsidRPr="00FD666D" w:rsidRDefault="00F22854" w:rsidP="00B85B8F">
            <w:pPr>
              <w:pStyle w:val="rowtabella0"/>
              <w:jc w:val="center"/>
              <w:rPr>
                <w:color w:val="002060"/>
              </w:rPr>
            </w:pPr>
            <w:r w:rsidRPr="00FD666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CCE406" w14:textId="77777777" w:rsidR="00F22854" w:rsidRPr="00FD666D" w:rsidRDefault="00F22854" w:rsidP="00B85B8F">
            <w:pPr>
              <w:pStyle w:val="rowtabella0"/>
              <w:rPr>
                <w:color w:val="002060"/>
              </w:rPr>
            </w:pPr>
            <w:r w:rsidRPr="00FD666D">
              <w:rPr>
                <w:color w:val="002060"/>
              </w:rPr>
              <w:t>04/05/2024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547226" w14:textId="77777777" w:rsidR="00F22854" w:rsidRPr="00FD666D" w:rsidRDefault="00F22854" w:rsidP="00B85B8F">
            <w:pPr>
              <w:pStyle w:val="rowtabella0"/>
              <w:rPr>
                <w:color w:val="002060"/>
              </w:rPr>
            </w:pPr>
            <w:r w:rsidRPr="00FD666D">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AC0FF1" w14:textId="77777777" w:rsidR="00F22854" w:rsidRPr="00FD666D" w:rsidRDefault="00F22854" w:rsidP="00B85B8F">
            <w:pPr>
              <w:pStyle w:val="rowtabella0"/>
              <w:rPr>
                <w:color w:val="002060"/>
              </w:rPr>
            </w:pPr>
            <w:r w:rsidRPr="00FD666D">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EC7F39" w14:textId="77777777" w:rsidR="00F22854" w:rsidRPr="00FD666D" w:rsidRDefault="00F22854" w:rsidP="00B85B8F">
            <w:pPr>
              <w:pStyle w:val="rowtabella0"/>
              <w:rPr>
                <w:color w:val="002060"/>
              </w:rPr>
            </w:pPr>
            <w:r w:rsidRPr="00FD666D">
              <w:rPr>
                <w:color w:val="002060"/>
              </w:rPr>
              <w:t>VIA ROSSINI</w:t>
            </w:r>
          </w:p>
        </w:tc>
      </w:tr>
      <w:tr w:rsidR="00F22854" w:rsidRPr="00FD666D" w14:paraId="0EB5B3AC" w14:textId="77777777" w:rsidTr="00B85B8F">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12E6FF" w14:textId="77777777" w:rsidR="00F22854" w:rsidRPr="00FD666D" w:rsidRDefault="00F22854" w:rsidP="00B85B8F">
            <w:pPr>
              <w:pStyle w:val="rowtabella0"/>
              <w:rPr>
                <w:color w:val="002060"/>
              </w:rPr>
            </w:pPr>
            <w:r w:rsidRPr="00FD666D">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3487EC" w14:textId="77777777" w:rsidR="00F22854" w:rsidRPr="00FD666D" w:rsidRDefault="00F22854" w:rsidP="00B85B8F">
            <w:pPr>
              <w:pStyle w:val="rowtabella0"/>
              <w:rPr>
                <w:color w:val="002060"/>
              </w:rPr>
            </w:pPr>
            <w:r w:rsidRPr="00FD666D">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4F46EA" w14:textId="77777777" w:rsidR="00F22854" w:rsidRPr="00FD666D" w:rsidRDefault="00F22854" w:rsidP="00B85B8F">
            <w:pPr>
              <w:pStyle w:val="rowtabella0"/>
              <w:jc w:val="center"/>
              <w:rPr>
                <w:color w:val="002060"/>
              </w:rPr>
            </w:pPr>
            <w:r w:rsidRPr="00FD66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608B92" w14:textId="77777777" w:rsidR="00F22854" w:rsidRPr="00FD666D" w:rsidRDefault="00F22854" w:rsidP="00B85B8F">
            <w:pPr>
              <w:pStyle w:val="rowtabella0"/>
              <w:rPr>
                <w:color w:val="002060"/>
              </w:rPr>
            </w:pPr>
            <w:r w:rsidRPr="00FD666D">
              <w:rPr>
                <w:color w:val="002060"/>
              </w:rPr>
              <w:t>04/05/2024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D756F3" w14:textId="77777777" w:rsidR="00F22854" w:rsidRPr="00FD666D" w:rsidRDefault="00F22854" w:rsidP="00B85B8F">
            <w:pPr>
              <w:pStyle w:val="rowtabella0"/>
              <w:rPr>
                <w:color w:val="002060"/>
              </w:rPr>
            </w:pPr>
            <w:r w:rsidRPr="00FD666D">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2F8C3C" w14:textId="77777777" w:rsidR="00F22854" w:rsidRPr="00FD666D" w:rsidRDefault="00F22854" w:rsidP="00B85B8F">
            <w:pPr>
              <w:pStyle w:val="rowtabella0"/>
              <w:rPr>
                <w:color w:val="002060"/>
              </w:rPr>
            </w:pPr>
            <w:r w:rsidRPr="00FD666D">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23991D" w14:textId="77777777" w:rsidR="00F22854" w:rsidRPr="00FD666D" w:rsidRDefault="00F22854" w:rsidP="00B85B8F">
            <w:pPr>
              <w:pStyle w:val="rowtabella0"/>
              <w:rPr>
                <w:color w:val="002060"/>
              </w:rPr>
            </w:pPr>
            <w:r w:rsidRPr="00FD666D">
              <w:rPr>
                <w:color w:val="002060"/>
              </w:rPr>
              <w:t>VIA DELLA REPUBBLICA</w:t>
            </w:r>
          </w:p>
        </w:tc>
      </w:tr>
      <w:tr w:rsidR="00F22854" w:rsidRPr="00FD666D" w14:paraId="0EF37028" w14:textId="77777777" w:rsidTr="00B85B8F">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BA818F" w14:textId="77777777" w:rsidR="00F22854" w:rsidRPr="00FD666D" w:rsidRDefault="00F22854" w:rsidP="00B85B8F">
            <w:pPr>
              <w:pStyle w:val="rowtabella0"/>
              <w:rPr>
                <w:color w:val="002060"/>
              </w:rPr>
            </w:pPr>
            <w:r w:rsidRPr="00FD666D">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092E01" w14:textId="77777777" w:rsidR="00F22854" w:rsidRPr="00FD666D" w:rsidRDefault="00F22854" w:rsidP="00B85B8F">
            <w:pPr>
              <w:pStyle w:val="rowtabella0"/>
              <w:rPr>
                <w:color w:val="002060"/>
              </w:rPr>
            </w:pPr>
            <w:r w:rsidRPr="00FD666D">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36BB4D" w14:textId="77777777" w:rsidR="00F22854" w:rsidRPr="00FD666D" w:rsidRDefault="00F22854" w:rsidP="00B85B8F">
            <w:pPr>
              <w:pStyle w:val="rowtabella0"/>
              <w:jc w:val="center"/>
              <w:rPr>
                <w:color w:val="002060"/>
              </w:rPr>
            </w:pPr>
            <w:r w:rsidRPr="00FD66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BC31D9" w14:textId="77777777" w:rsidR="00F22854" w:rsidRPr="00FD666D" w:rsidRDefault="00F22854" w:rsidP="00B85B8F">
            <w:pPr>
              <w:pStyle w:val="rowtabella0"/>
              <w:rPr>
                <w:color w:val="002060"/>
              </w:rPr>
            </w:pPr>
            <w:r w:rsidRPr="00FD666D">
              <w:rPr>
                <w:color w:val="002060"/>
              </w:rPr>
              <w:t>04/05/2024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D10023" w14:textId="77777777" w:rsidR="00F22854" w:rsidRPr="00FD666D" w:rsidRDefault="00F22854" w:rsidP="00B85B8F">
            <w:pPr>
              <w:pStyle w:val="rowtabella0"/>
              <w:rPr>
                <w:color w:val="002060"/>
              </w:rPr>
            </w:pPr>
            <w:r w:rsidRPr="00FD666D">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FF224B" w14:textId="77777777" w:rsidR="00F22854" w:rsidRPr="00FD666D" w:rsidRDefault="00F22854" w:rsidP="00B85B8F">
            <w:pPr>
              <w:pStyle w:val="rowtabella0"/>
              <w:rPr>
                <w:color w:val="002060"/>
              </w:rPr>
            </w:pPr>
            <w:r w:rsidRPr="00FD666D">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D38072" w14:textId="77777777" w:rsidR="00F22854" w:rsidRPr="00FD666D" w:rsidRDefault="00F22854" w:rsidP="00B85B8F">
            <w:pPr>
              <w:pStyle w:val="rowtabella0"/>
              <w:rPr>
                <w:color w:val="002060"/>
              </w:rPr>
            </w:pPr>
            <w:r w:rsidRPr="00FD666D">
              <w:rPr>
                <w:color w:val="002060"/>
              </w:rPr>
              <w:t xml:space="preserve">VIA </w:t>
            </w:r>
            <w:proofErr w:type="gramStart"/>
            <w:r w:rsidRPr="00FD666D">
              <w:rPr>
                <w:color w:val="002060"/>
              </w:rPr>
              <w:t>B.ROSSI</w:t>
            </w:r>
            <w:proofErr w:type="gramEnd"/>
            <w:r w:rsidRPr="00FD666D">
              <w:rPr>
                <w:color w:val="002060"/>
              </w:rPr>
              <w:t xml:space="preserve"> SNC</w:t>
            </w:r>
          </w:p>
        </w:tc>
      </w:tr>
      <w:tr w:rsidR="00F22854" w:rsidRPr="00FD666D" w14:paraId="6BF939BF" w14:textId="77777777" w:rsidTr="00B85B8F">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2260BC" w14:textId="77777777" w:rsidR="00F22854" w:rsidRPr="00FD666D" w:rsidRDefault="00F22854" w:rsidP="00B85B8F">
            <w:pPr>
              <w:pStyle w:val="rowtabella0"/>
              <w:rPr>
                <w:color w:val="002060"/>
              </w:rPr>
            </w:pPr>
            <w:r w:rsidRPr="00FD666D">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E5DA99" w14:textId="77777777" w:rsidR="00F22854" w:rsidRPr="00FD666D" w:rsidRDefault="00F22854" w:rsidP="00B85B8F">
            <w:pPr>
              <w:pStyle w:val="rowtabella0"/>
              <w:rPr>
                <w:color w:val="002060"/>
              </w:rPr>
            </w:pPr>
            <w:r w:rsidRPr="00FD666D">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FFF24E" w14:textId="77777777" w:rsidR="00F22854" w:rsidRPr="00FD666D" w:rsidRDefault="00F22854" w:rsidP="00B85B8F">
            <w:pPr>
              <w:pStyle w:val="rowtabella0"/>
              <w:jc w:val="center"/>
              <w:rPr>
                <w:color w:val="002060"/>
              </w:rPr>
            </w:pPr>
            <w:r w:rsidRPr="00FD66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FF6231" w14:textId="77777777" w:rsidR="00F22854" w:rsidRPr="00FD666D" w:rsidRDefault="00F22854" w:rsidP="00B85B8F">
            <w:pPr>
              <w:pStyle w:val="rowtabella0"/>
              <w:rPr>
                <w:color w:val="002060"/>
              </w:rPr>
            </w:pPr>
            <w:r w:rsidRPr="00FD666D">
              <w:rPr>
                <w:color w:val="002060"/>
              </w:rPr>
              <w:t>04/05/2024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66D30E" w14:textId="77777777" w:rsidR="00F22854" w:rsidRPr="00FD666D" w:rsidRDefault="00F22854" w:rsidP="00B85B8F">
            <w:pPr>
              <w:pStyle w:val="rowtabella0"/>
              <w:rPr>
                <w:color w:val="002060"/>
              </w:rPr>
            </w:pPr>
            <w:r w:rsidRPr="00FD666D">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BBB772" w14:textId="77777777" w:rsidR="00F22854" w:rsidRPr="00FD666D" w:rsidRDefault="00F22854" w:rsidP="00B85B8F">
            <w:pPr>
              <w:pStyle w:val="rowtabella0"/>
              <w:rPr>
                <w:color w:val="002060"/>
              </w:rPr>
            </w:pPr>
            <w:r w:rsidRPr="00FD666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7977E4" w14:textId="77777777" w:rsidR="00F22854" w:rsidRPr="00FD666D" w:rsidRDefault="00F22854" w:rsidP="00B85B8F">
            <w:pPr>
              <w:pStyle w:val="rowtabella0"/>
              <w:rPr>
                <w:color w:val="002060"/>
              </w:rPr>
            </w:pPr>
            <w:r w:rsidRPr="00FD666D">
              <w:rPr>
                <w:color w:val="002060"/>
              </w:rPr>
              <w:t>VIA MONTEPELAGO</w:t>
            </w:r>
          </w:p>
        </w:tc>
      </w:tr>
      <w:tr w:rsidR="00F22854" w:rsidRPr="00FD666D" w14:paraId="7EA29BD4" w14:textId="77777777" w:rsidTr="00B85B8F">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293F02" w14:textId="77777777" w:rsidR="00F22854" w:rsidRPr="00FD666D" w:rsidRDefault="00F22854" w:rsidP="00B85B8F">
            <w:pPr>
              <w:pStyle w:val="rowtabella0"/>
              <w:rPr>
                <w:color w:val="002060"/>
              </w:rPr>
            </w:pPr>
            <w:r w:rsidRPr="00FD666D">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631BD8" w14:textId="77777777" w:rsidR="00F22854" w:rsidRPr="00FD666D" w:rsidRDefault="00F22854" w:rsidP="00B85B8F">
            <w:pPr>
              <w:pStyle w:val="rowtabella0"/>
              <w:rPr>
                <w:color w:val="002060"/>
              </w:rPr>
            </w:pPr>
            <w:r w:rsidRPr="00FD666D">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3031CB" w14:textId="77777777" w:rsidR="00F22854" w:rsidRPr="00FD666D" w:rsidRDefault="00F22854" w:rsidP="00B85B8F">
            <w:pPr>
              <w:pStyle w:val="rowtabella0"/>
              <w:jc w:val="center"/>
              <w:rPr>
                <w:color w:val="002060"/>
              </w:rPr>
            </w:pPr>
            <w:r w:rsidRPr="00FD66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F30A31" w14:textId="77777777" w:rsidR="00F22854" w:rsidRPr="00FD666D" w:rsidRDefault="00F22854" w:rsidP="00B85B8F">
            <w:pPr>
              <w:pStyle w:val="rowtabella0"/>
              <w:rPr>
                <w:color w:val="002060"/>
              </w:rPr>
            </w:pPr>
            <w:r w:rsidRPr="00FD666D">
              <w:rPr>
                <w:color w:val="002060"/>
              </w:rPr>
              <w:t>05/05/2024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DAE4A6" w14:textId="77777777" w:rsidR="00F22854" w:rsidRPr="00FD666D" w:rsidRDefault="00F22854" w:rsidP="00B85B8F">
            <w:pPr>
              <w:pStyle w:val="rowtabella0"/>
              <w:rPr>
                <w:color w:val="002060"/>
              </w:rPr>
            </w:pPr>
            <w:r w:rsidRPr="00FD666D">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828EE4" w14:textId="77777777" w:rsidR="00F22854" w:rsidRPr="00FD666D" w:rsidRDefault="00F22854" w:rsidP="00B85B8F">
            <w:pPr>
              <w:pStyle w:val="rowtabella0"/>
              <w:rPr>
                <w:color w:val="002060"/>
              </w:rPr>
            </w:pPr>
            <w:r w:rsidRPr="00FD666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B0B1D1" w14:textId="77777777" w:rsidR="00F22854" w:rsidRPr="00FD666D" w:rsidRDefault="00F22854" w:rsidP="00B85B8F">
            <w:pPr>
              <w:pStyle w:val="rowtabella0"/>
              <w:rPr>
                <w:color w:val="002060"/>
              </w:rPr>
            </w:pPr>
            <w:r w:rsidRPr="00FD666D">
              <w:rPr>
                <w:color w:val="002060"/>
              </w:rPr>
              <w:t>VIA MADRE TERESA DI CALCUTTA</w:t>
            </w:r>
          </w:p>
        </w:tc>
      </w:tr>
      <w:tr w:rsidR="00F22854" w:rsidRPr="00FD666D" w14:paraId="3386EE5B" w14:textId="77777777" w:rsidTr="00B85B8F">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410C6D" w14:textId="77777777" w:rsidR="00F22854" w:rsidRPr="00FD666D" w:rsidRDefault="00F22854" w:rsidP="00B85B8F">
            <w:pPr>
              <w:pStyle w:val="rowtabella0"/>
              <w:rPr>
                <w:color w:val="002060"/>
              </w:rPr>
            </w:pPr>
            <w:r w:rsidRPr="00FD666D">
              <w:rPr>
                <w:color w:val="002060"/>
              </w:rPr>
              <w:t>ALMA JUVENTUS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86878A" w14:textId="77777777" w:rsidR="00F22854" w:rsidRPr="00FD666D" w:rsidRDefault="00F22854" w:rsidP="00B85B8F">
            <w:pPr>
              <w:pStyle w:val="rowtabella0"/>
              <w:rPr>
                <w:color w:val="002060"/>
              </w:rPr>
            </w:pPr>
            <w:r w:rsidRPr="00FD666D">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0AA015" w14:textId="77777777" w:rsidR="00F22854" w:rsidRPr="00FD666D" w:rsidRDefault="00F22854" w:rsidP="00B85B8F">
            <w:pPr>
              <w:pStyle w:val="rowtabella0"/>
              <w:jc w:val="center"/>
              <w:rPr>
                <w:color w:val="002060"/>
              </w:rPr>
            </w:pPr>
            <w:r w:rsidRPr="00FD666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AC357F" w14:textId="77777777" w:rsidR="00F22854" w:rsidRPr="00FD666D" w:rsidRDefault="00F22854" w:rsidP="00B85B8F">
            <w:pPr>
              <w:pStyle w:val="rowtabella0"/>
              <w:rPr>
                <w:color w:val="002060"/>
              </w:rPr>
            </w:pPr>
            <w:r w:rsidRPr="00FD666D">
              <w:rPr>
                <w:color w:val="002060"/>
              </w:rPr>
              <w:t>05/05/2024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8D2A52" w14:textId="77777777" w:rsidR="00F22854" w:rsidRPr="00FD666D" w:rsidRDefault="00F22854" w:rsidP="00B85B8F">
            <w:pPr>
              <w:pStyle w:val="rowtabella0"/>
              <w:rPr>
                <w:color w:val="002060"/>
              </w:rPr>
            </w:pPr>
            <w:r w:rsidRPr="00FD666D">
              <w:rPr>
                <w:color w:val="002060"/>
              </w:rPr>
              <w:t>5446 ALMA ARENA CALCIO A CINQUE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9D55D1" w14:textId="77777777" w:rsidR="00F22854" w:rsidRPr="00FD666D" w:rsidRDefault="00F22854" w:rsidP="00B85B8F">
            <w:pPr>
              <w:pStyle w:val="rowtabella0"/>
              <w:rPr>
                <w:color w:val="002060"/>
              </w:rPr>
            </w:pPr>
            <w:r w:rsidRPr="00FD666D">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F21E73" w14:textId="77777777" w:rsidR="00F22854" w:rsidRPr="00FD666D" w:rsidRDefault="00F22854" w:rsidP="00B85B8F">
            <w:pPr>
              <w:pStyle w:val="rowtabella0"/>
              <w:rPr>
                <w:color w:val="002060"/>
              </w:rPr>
            </w:pPr>
            <w:r w:rsidRPr="00FD666D">
              <w:rPr>
                <w:color w:val="002060"/>
              </w:rPr>
              <w:t>VIA ROMA 201</w:t>
            </w:r>
          </w:p>
        </w:tc>
      </w:tr>
    </w:tbl>
    <w:p w14:paraId="48693FB1" w14:textId="77777777" w:rsidR="00F22854" w:rsidRDefault="00F22854" w:rsidP="00D4733A">
      <w:pPr>
        <w:pStyle w:val="breakline"/>
        <w:rPr>
          <w:rFonts w:eastAsiaTheme="minorEastAsia"/>
          <w:color w:val="002060"/>
        </w:rPr>
      </w:pPr>
    </w:p>
    <w:p w14:paraId="26B52AFA" w14:textId="77777777" w:rsidR="00F22854" w:rsidRDefault="00F22854" w:rsidP="00D4733A">
      <w:pPr>
        <w:pStyle w:val="breakline"/>
        <w:rPr>
          <w:rFonts w:eastAsiaTheme="minorEastAsia"/>
          <w:color w:val="002060"/>
        </w:rPr>
      </w:pPr>
    </w:p>
    <w:p w14:paraId="1437A280" w14:textId="77777777" w:rsidR="00F22854" w:rsidRPr="00FD666D" w:rsidRDefault="00F22854" w:rsidP="00F22854">
      <w:pPr>
        <w:pStyle w:val="titolocampionato0"/>
        <w:shd w:val="clear" w:color="auto" w:fill="CCCCCC"/>
        <w:spacing w:before="80" w:after="40"/>
        <w:rPr>
          <w:color w:val="002060"/>
        </w:rPr>
      </w:pPr>
      <w:r w:rsidRPr="00FD666D">
        <w:rPr>
          <w:color w:val="002060"/>
        </w:rPr>
        <w:t>CALCIO A 5 UNDER 15 FEM. REG.</w:t>
      </w:r>
    </w:p>
    <w:p w14:paraId="3561BFB9" w14:textId="77777777" w:rsidR="00F22854" w:rsidRPr="00FD666D" w:rsidRDefault="00F22854" w:rsidP="00F22854">
      <w:pPr>
        <w:pStyle w:val="titoloprinc0"/>
        <w:rPr>
          <w:color w:val="002060"/>
        </w:rPr>
      </w:pPr>
      <w:r w:rsidRPr="00FD666D">
        <w:rPr>
          <w:color w:val="002060"/>
        </w:rPr>
        <w:t>PROGRAMMA GARE</w:t>
      </w:r>
    </w:p>
    <w:p w14:paraId="0204F108" w14:textId="77777777" w:rsidR="00F22854" w:rsidRPr="00FD666D" w:rsidRDefault="00F22854" w:rsidP="00F22854">
      <w:pPr>
        <w:pStyle w:val="breakline"/>
        <w:rPr>
          <w:color w:val="002060"/>
        </w:rPr>
      </w:pPr>
    </w:p>
    <w:p w14:paraId="129F64B3" w14:textId="77777777" w:rsidR="00F22854" w:rsidRPr="00FD666D" w:rsidRDefault="00F22854" w:rsidP="00F22854">
      <w:pPr>
        <w:pStyle w:val="breakline"/>
        <w:rPr>
          <w:color w:val="002060"/>
        </w:rPr>
      </w:pPr>
    </w:p>
    <w:p w14:paraId="07E6E1A1" w14:textId="77777777" w:rsidR="00F22854" w:rsidRPr="00FD666D" w:rsidRDefault="00F22854" w:rsidP="00F22854">
      <w:pPr>
        <w:pStyle w:val="sottotitolocampionato10"/>
        <w:rPr>
          <w:color w:val="002060"/>
        </w:rPr>
      </w:pPr>
      <w:r w:rsidRPr="00FD666D">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22854" w:rsidRPr="00FD666D" w14:paraId="6343ACAE" w14:textId="77777777" w:rsidTr="00B85B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A8341" w14:textId="77777777" w:rsidR="00F22854" w:rsidRPr="00FD666D" w:rsidRDefault="00F22854" w:rsidP="00B85B8F">
            <w:pPr>
              <w:pStyle w:val="headertabella0"/>
              <w:rPr>
                <w:color w:val="002060"/>
              </w:rPr>
            </w:pPr>
            <w:r w:rsidRPr="00FD666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A1D11" w14:textId="77777777" w:rsidR="00F22854" w:rsidRPr="00FD666D" w:rsidRDefault="00F22854" w:rsidP="00B85B8F">
            <w:pPr>
              <w:pStyle w:val="headertabella0"/>
              <w:rPr>
                <w:color w:val="002060"/>
              </w:rPr>
            </w:pPr>
            <w:r w:rsidRPr="00FD666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A07D0" w14:textId="77777777" w:rsidR="00F22854" w:rsidRPr="00FD666D" w:rsidRDefault="00F22854" w:rsidP="00B85B8F">
            <w:pPr>
              <w:pStyle w:val="headertabella0"/>
              <w:rPr>
                <w:color w:val="002060"/>
              </w:rPr>
            </w:pPr>
            <w:r w:rsidRPr="00FD666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AB379" w14:textId="77777777" w:rsidR="00F22854" w:rsidRPr="00FD666D" w:rsidRDefault="00F22854" w:rsidP="00B85B8F">
            <w:pPr>
              <w:pStyle w:val="headertabella0"/>
              <w:rPr>
                <w:color w:val="002060"/>
              </w:rPr>
            </w:pPr>
            <w:r w:rsidRPr="00FD666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3D4A4" w14:textId="77777777" w:rsidR="00F22854" w:rsidRPr="00FD666D" w:rsidRDefault="00F22854" w:rsidP="00B85B8F">
            <w:pPr>
              <w:pStyle w:val="headertabella0"/>
              <w:rPr>
                <w:color w:val="002060"/>
              </w:rPr>
            </w:pPr>
            <w:r w:rsidRPr="00FD666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16D72" w14:textId="77777777" w:rsidR="00F22854" w:rsidRPr="00FD666D" w:rsidRDefault="00F22854" w:rsidP="00B85B8F">
            <w:pPr>
              <w:pStyle w:val="headertabella0"/>
              <w:rPr>
                <w:color w:val="002060"/>
              </w:rPr>
            </w:pPr>
            <w:proofErr w:type="spellStart"/>
            <w:r w:rsidRPr="00FD666D">
              <w:rPr>
                <w:color w:val="002060"/>
              </w:rPr>
              <w:t>Localita'</w:t>
            </w:r>
            <w:proofErr w:type="spellEnd"/>
            <w:r w:rsidRPr="00FD666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08E67" w14:textId="77777777" w:rsidR="00F22854" w:rsidRPr="00FD666D" w:rsidRDefault="00F22854" w:rsidP="00B85B8F">
            <w:pPr>
              <w:pStyle w:val="headertabella0"/>
              <w:rPr>
                <w:color w:val="002060"/>
              </w:rPr>
            </w:pPr>
            <w:r w:rsidRPr="00FD666D">
              <w:rPr>
                <w:color w:val="002060"/>
              </w:rPr>
              <w:t>Indirizzo Impianto</w:t>
            </w:r>
          </w:p>
        </w:tc>
      </w:tr>
      <w:tr w:rsidR="00F22854" w:rsidRPr="00FD666D" w14:paraId="05BACAEC" w14:textId="77777777" w:rsidTr="00B85B8F">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446FF2" w14:textId="77777777" w:rsidR="00F22854" w:rsidRPr="00FD666D" w:rsidRDefault="00F22854" w:rsidP="00B85B8F">
            <w:pPr>
              <w:pStyle w:val="rowtabella0"/>
              <w:rPr>
                <w:color w:val="002060"/>
              </w:rPr>
            </w:pPr>
            <w:proofErr w:type="gramStart"/>
            <w:r w:rsidRPr="00FD666D">
              <w:rPr>
                <w:color w:val="002060"/>
              </w:rPr>
              <w:t>CITTA</w:t>
            </w:r>
            <w:proofErr w:type="gramEnd"/>
            <w:r w:rsidRPr="00FD666D">
              <w:rPr>
                <w:color w:val="002060"/>
              </w:rPr>
              <w:t xml:space="preserve"> DI FALCONARA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875D7E" w14:textId="77777777" w:rsidR="00F22854" w:rsidRPr="00FD666D" w:rsidRDefault="00F22854" w:rsidP="00B85B8F">
            <w:pPr>
              <w:pStyle w:val="rowtabella0"/>
              <w:rPr>
                <w:color w:val="002060"/>
              </w:rPr>
            </w:pPr>
            <w:r w:rsidRPr="00FD666D">
              <w:rPr>
                <w:color w:val="002060"/>
              </w:rPr>
              <w:t>CALDAROLA G.N.C.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1AAF06" w14:textId="77777777" w:rsidR="00F22854" w:rsidRPr="00FD666D" w:rsidRDefault="00F22854" w:rsidP="00B85B8F">
            <w:pPr>
              <w:pStyle w:val="rowtabella0"/>
              <w:jc w:val="center"/>
              <w:rPr>
                <w:color w:val="002060"/>
              </w:rPr>
            </w:pPr>
            <w:r w:rsidRPr="00FD666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B94396" w14:textId="77777777" w:rsidR="00F22854" w:rsidRPr="00FD666D" w:rsidRDefault="00F22854" w:rsidP="00B85B8F">
            <w:pPr>
              <w:pStyle w:val="rowtabella0"/>
              <w:rPr>
                <w:color w:val="002060"/>
              </w:rPr>
            </w:pPr>
            <w:r w:rsidRPr="00FD666D">
              <w:rPr>
                <w:color w:val="002060"/>
              </w:rPr>
              <w:t>28/04/2024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629321" w14:textId="77777777" w:rsidR="00F22854" w:rsidRPr="00FD666D" w:rsidRDefault="00F22854" w:rsidP="00B85B8F">
            <w:pPr>
              <w:pStyle w:val="rowtabella0"/>
              <w:rPr>
                <w:color w:val="002060"/>
              </w:rPr>
            </w:pPr>
            <w:r w:rsidRPr="00FD666D">
              <w:rPr>
                <w:color w:val="002060"/>
              </w:rPr>
              <w:t>5021 PALASPORT "BADIALI"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B33752" w14:textId="77777777" w:rsidR="00F22854" w:rsidRPr="00FD666D" w:rsidRDefault="00F22854" w:rsidP="00B85B8F">
            <w:pPr>
              <w:pStyle w:val="rowtabella0"/>
              <w:rPr>
                <w:color w:val="002060"/>
              </w:rPr>
            </w:pPr>
            <w:r w:rsidRPr="00FD666D">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5E38EE" w14:textId="77777777" w:rsidR="00F22854" w:rsidRPr="00FD666D" w:rsidRDefault="00F22854" w:rsidP="00B85B8F">
            <w:pPr>
              <w:pStyle w:val="rowtabella0"/>
              <w:rPr>
                <w:color w:val="002060"/>
              </w:rPr>
            </w:pPr>
            <w:r w:rsidRPr="00FD666D">
              <w:rPr>
                <w:color w:val="002060"/>
              </w:rPr>
              <w:t>VIA DELLO STADIO</w:t>
            </w:r>
          </w:p>
        </w:tc>
      </w:tr>
    </w:tbl>
    <w:p w14:paraId="6CB5C446" w14:textId="77777777" w:rsidR="00F22854" w:rsidRPr="00D4733A" w:rsidRDefault="00F22854" w:rsidP="00D4733A">
      <w:pPr>
        <w:pStyle w:val="breakline"/>
        <w:rPr>
          <w:rFonts w:eastAsiaTheme="minorEastAsia"/>
          <w:color w:val="002060"/>
        </w:rPr>
      </w:pPr>
    </w:p>
    <w:p w14:paraId="058AB56C" w14:textId="77777777" w:rsidR="00D4733A" w:rsidRPr="00D4733A" w:rsidRDefault="00D4733A" w:rsidP="00D4733A">
      <w:pPr>
        <w:pStyle w:val="breakline"/>
        <w:rPr>
          <w:color w:val="002060"/>
        </w:rPr>
      </w:pPr>
    </w:p>
    <w:p w14:paraId="1309548C" w14:textId="77777777" w:rsidR="00D4733A" w:rsidRPr="00D4733A" w:rsidRDefault="00D4733A" w:rsidP="00D4733A">
      <w:pPr>
        <w:pStyle w:val="breakline"/>
        <w:rPr>
          <w:rFonts w:eastAsiaTheme="minorEastAsia"/>
          <w:color w:val="002060"/>
        </w:rPr>
      </w:pPr>
    </w:p>
    <w:p w14:paraId="5E4511A6" w14:textId="77777777" w:rsidR="00D4733A" w:rsidRPr="00D4733A" w:rsidRDefault="00D4733A" w:rsidP="00D4733A">
      <w:pPr>
        <w:pStyle w:val="titolocampionato0"/>
        <w:shd w:val="clear" w:color="auto" w:fill="CCCCCC"/>
        <w:spacing w:before="80" w:after="40"/>
        <w:rPr>
          <w:color w:val="002060"/>
        </w:rPr>
      </w:pPr>
      <w:r w:rsidRPr="00D4733A">
        <w:rPr>
          <w:color w:val="002060"/>
        </w:rPr>
        <w:t>UNDER 17 CALCIO A 5 FASE 2</w:t>
      </w:r>
    </w:p>
    <w:p w14:paraId="1AC304AB" w14:textId="77777777" w:rsidR="00D4733A" w:rsidRPr="00D4733A" w:rsidRDefault="00D4733A" w:rsidP="00D4733A">
      <w:pPr>
        <w:pStyle w:val="titoloprinc0"/>
        <w:rPr>
          <w:color w:val="002060"/>
        </w:rPr>
      </w:pPr>
      <w:r w:rsidRPr="00D4733A">
        <w:rPr>
          <w:color w:val="002060"/>
        </w:rPr>
        <w:t>VARIAZIONI AL PROGRAMMA GARE</w:t>
      </w:r>
    </w:p>
    <w:p w14:paraId="237C52D9" w14:textId="77777777" w:rsidR="00D4733A" w:rsidRPr="00D4733A" w:rsidRDefault="00D4733A" w:rsidP="00D4733A">
      <w:pPr>
        <w:pStyle w:val="breakline"/>
        <w:rPr>
          <w:color w:val="002060"/>
        </w:rPr>
      </w:pPr>
    </w:p>
    <w:p w14:paraId="24D54796" w14:textId="77777777" w:rsidR="00D4733A" w:rsidRPr="00D4733A" w:rsidRDefault="00D4733A" w:rsidP="00D4733A">
      <w:pPr>
        <w:pStyle w:val="sottotitolocampionato10"/>
        <w:rPr>
          <w:color w:val="002060"/>
        </w:rPr>
      </w:pPr>
      <w:r w:rsidRPr="00D4733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4733A" w:rsidRPr="00D4733A" w14:paraId="264BB1C7" w14:textId="77777777" w:rsidTr="00B85B8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81C09" w14:textId="77777777" w:rsidR="00D4733A" w:rsidRPr="00D4733A" w:rsidRDefault="00D4733A" w:rsidP="00B85B8F">
            <w:pPr>
              <w:pStyle w:val="headertabella0"/>
              <w:rPr>
                <w:color w:val="002060"/>
              </w:rPr>
            </w:pPr>
            <w:r w:rsidRPr="00D4733A">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8573F" w14:textId="77777777" w:rsidR="00D4733A" w:rsidRPr="00D4733A" w:rsidRDefault="00D4733A" w:rsidP="00B85B8F">
            <w:pPr>
              <w:pStyle w:val="headertabella0"/>
              <w:rPr>
                <w:color w:val="002060"/>
              </w:rPr>
            </w:pPr>
            <w:r w:rsidRPr="00D4733A">
              <w:rPr>
                <w:color w:val="002060"/>
              </w:rPr>
              <w:t xml:space="preserve">N° </w:t>
            </w:r>
            <w:proofErr w:type="spellStart"/>
            <w:r w:rsidRPr="00D4733A">
              <w:rPr>
                <w:color w:val="002060"/>
              </w:rPr>
              <w:t>Gior</w:t>
            </w:r>
            <w:proofErr w:type="spellEnd"/>
            <w:r w:rsidRPr="00D4733A">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7B46C" w14:textId="77777777" w:rsidR="00D4733A" w:rsidRPr="00D4733A" w:rsidRDefault="00D4733A" w:rsidP="00B85B8F">
            <w:pPr>
              <w:pStyle w:val="headertabella0"/>
              <w:rPr>
                <w:color w:val="002060"/>
              </w:rPr>
            </w:pPr>
            <w:r w:rsidRPr="00D4733A">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17757" w14:textId="77777777" w:rsidR="00D4733A" w:rsidRPr="00D4733A" w:rsidRDefault="00D4733A" w:rsidP="00B85B8F">
            <w:pPr>
              <w:pStyle w:val="headertabella0"/>
              <w:rPr>
                <w:color w:val="002060"/>
              </w:rPr>
            </w:pPr>
            <w:r w:rsidRPr="00D4733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C11DC" w14:textId="77777777" w:rsidR="00D4733A" w:rsidRPr="00D4733A" w:rsidRDefault="00D4733A" w:rsidP="00B85B8F">
            <w:pPr>
              <w:pStyle w:val="headertabella0"/>
              <w:rPr>
                <w:color w:val="002060"/>
              </w:rPr>
            </w:pPr>
            <w:r w:rsidRPr="00D4733A">
              <w:rPr>
                <w:color w:val="002060"/>
              </w:rPr>
              <w:t xml:space="preserve">Data </w:t>
            </w:r>
            <w:proofErr w:type="spellStart"/>
            <w:r w:rsidRPr="00D4733A">
              <w:rPr>
                <w:color w:val="002060"/>
              </w:rPr>
              <w:t>Orig</w:t>
            </w:r>
            <w:proofErr w:type="spellEnd"/>
            <w:r w:rsidRPr="00D4733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5E2D0" w14:textId="77777777" w:rsidR="00D4733A" w:rsidRPr="00D4733A" w:rsidRDefault="00D4733A" w:rsidP="00B85B8F">
            <w:pPr>
              <w:pStyle w:val="headertabella0"/>
              <w:rPr>
                <w:color w:val="002060"/>
              </w:rPr>
            </w:pPr>
            <w:r w:rsidRPr="00D4733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B20C0" w14:textId="77777777" w:rsidR="00D4733A" w:rsidRPr="00D4733A" w:rsidRDefault="00D4733A" w:rsidP="00B85B8F">
            <w:pPr>
              <w:pStyle w:val="headertabella0"/>
              <w:rPr>
                <w:color w:val="002060"/>
              </w:rPr>
            </w:pPr>
            <w:r w:rsidRPr="00D4733A">
              <w:rPr>
                <w:color w:val="002060"/>
              </w:rPr>
              <w:t xml:space="preserve">Ora </w:t>
            </w:r>
            <w:proofErr w:type="spellStart"/>
            <w:r w:rsidRPr="00D4733A">
              <w:rPr>
                <w:color w:val="002060"/>
              </w:rPr>
              <w:t>Orig</w:t>
            </w:r>
            <w:proofErr w:type="spellEnd"/>
            <w:r w:rsidRPr="00D4733A">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441C4" w14:textId="77777777" w:rsidR="00D4733A" w:rsidRPr="00D4733A" w:rsidRDefault="00D4733A" w:rsidP="00B85B8F">
            <w:pPr>
              <w:pStyle w:val="headertabella0"/>
              <w:rPr>
                <w:color w:val="002060"/>
              </w:rPr>
            </w:pPr>
            <w:r w:rsidRPr="00D4733A">
              <w:rPr>
                <w:color w:val="002060"/>
              </w:rPr>
              <w:t>Impianto</w:t>
            </w:r>
          </w:p>
        </w:tc>
      </w:tr>
      <w:tr w:rsidR="00D4733A" w:rsidRPr="00D4733A" w14:paraId="4A66C9F3" w14:textId="77777777" w:rsidTr="00B85B8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FF443" w14:textId="77777777" w:rsidR="00D4733A" w:rsidRPr="000512AD" w:rsidRDefault="00D4733A" w:rsidP="00B85B8F">
            <w:pPr>
              <w:pStyle w:val="rowtabella0"/>
              <w:rPr>
                <w:color w:val="002060"/>
                <w:highlight w:val="yellow"/>
              </w:rPr>
            </w:pPr>
            <w:r w:rsidRPr="000512AD">
              <w:rPr>
                <w:color w:val="002060"/>
                <w:highlight w:val="yellow"/>
              </w:rPr>
              <w:t>04/05/2024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A876E" w14:textId="77777777" w:rsidR="00D4733A" w:rsidRPr="000512AD" w:rsidRDefault="00D4733A" w:rsidP="00B85B8F">
            <w:pPr>
              <w:pStyle w:val="rowtabella0"/>
              <w:jc w:val="center"/>
              <w:rPr>
                <w:color w:val="002060"/>
                <w:highlight w:val="yellow"/>
              </w:rPr>
            </w:pPr>
            <w:r w:rsidRPr="000512AD">
              <w:rPr>
                <w:color w:val="002060"/>
                <w:highlight w:val="yellow"/>
              </w:rPr>
              <w:t>4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A5FAE" w14:textId="77777777" w:rsidR="00D4733A" w:rsidRPr="000512AD" w:rsidRDefault="00D4733A" w:rsidP="00B85B8F">
            <w:pPr>
              <w:pStyle w:val="rowtabella0"/>
              <w:rPr>
                <w:color w:val="002060"/>
                <w:highlight w:val="yellow"/>
              </w:rPr>
            </w:pPr>
            <w:r w:rsidRPr="000512AD">
              <w:rPr>
                <w:color w:val="002060"/>
                <w:highlight w:val="yellow"/>
              </w:rPr>
              <w:t xml:space="preserve">AUDAX 1970 </w:t>
            </w:r>
            <w:proofErr w:type="gramStart"/>
            <w:r w:rsidRPr="000512AD">
              <w:rPr>
                <w:color w:val="002060"/>
                <w:highlight w:val="yellow"/>
              </w:rPr>
              <w:t>S.ANGELO</w:t>
            </w:r>
            <w:proofErr w:type="gramEnd"/>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54C16" w14:textId="77777777" w:rsidR="00D4733A" w:rsidRPr="000512AD" w:rsidRDefault="00D4733A" w:rsidP="00B85B8F">
            <w:pPr>
              <w:pStyle w:val="rowtabella0"/>
              <w:rPr>
                <w:color w:val="002060"/>
                <w:highlight w:val="yellow"/>
              </w:rPr>
            </w:pPr>
            <w:r w:rsidRPr="000512AD">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4B278" w14:textId="77777777" w:rsidR="00D4733A" w:rsidRPr="00D4733A" w:rsidRDefault="00D4733A" w:rsidP="00B85B8F">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F9490" w14:textId="77777777" w:rsidR="00D4733A" w:rsidRPr="00D4733A" w:rsidRDefault="00D4733A" w:rsidP="00B85B8F">
            <w:pPr>
              <w:pStyle w:val="rowtabella0"/>
              <w:jc w:val="center"/>
              <w:rPr>
                <w:color w:val="002060"/>
              </w:rPr>
            </w:pPr>
            <w:r w:rsidRPr="000512AD">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33287" w14:textId="77777777" w:rsidR="00D4733A" w:rsidRPr="00D4733A" w:rsidRDefault="00D4733A" w:rsidP="00B85B8F">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63332" w14:textId="77777777" w:rsidR="00D4733A" w:rsidRPr="00D4733A" w:rsidRDefault="00D4733A" w:rsidP="00B85B8F">
            <w:pPr>
              <w:pStyle w:val="rowtabella0"/>
              <w:rPr>
                <w:color w:val="002060"/>
              </w:rPr>
            </w:pPr>
            <w:r w:rsidRPr="000512AD">
              <w:rPr>
                <w:color w:val="002060"/>
                <w:highlight w:val="yellow"/>
              </w:rPr>
              <w:t>PALESTRA IST.BETTINO PADOVANO SENIGALLIA VIA ANTONIO ROSMINI 22/B</w:t>
            </w:r>
          </w:p>
        </w:tc>
      </w:tr>
    </w:tbl>
    <w:p w14:paraId="645E3F60" w14:textId="77777777" w:rsidR="00D4733A" w:rsidRPr="00D4733A" w:rsidRDefault="00D4733A" w:rsidP="00D4733A">
      <w:pPr>
        <w:pStyle w:val="breakline"/>
        <w:rPr>
          <w:rFonts w:eastAsiaTheme="minorEastAsia"/>
          <w:color w:val="002060"/>
        </w:rPr>
      </w:pPr>
    </w:p>
    <w:p w14:paraId="0EB22663" w14:textId="77777777" w:rsidR="00D4733A" w:rsidRPr="00D4733A" w:rsidRDefault="00D4733A" w:rsidP="00D4733A">
      <w:pPr>
        <w:pStyle w:val="breakline"/>
        <w:rPr>
          <w:color w:val="002060"/>
        </w:rPr>
      </w:pPr>
    </w:p>
    <w:p w14:paraId="637755A4" w14:textId="77777777" w:rsidR="00D4733A" w:rsidRPr="00D4733A" w:rsidRDefault="00D4733A" w:rsidP="00D4733A">
      <w:pPr>
        <w:pStyle w:val="titoloprinc0"/>
        <w:rPr>
          <w:color w:val="002060"/>
        </w:rPr>
      </w:pPr>
      <w:r w:rsidRPr="00D4733A">
        <w:rPr>
          <w:color w:val="002060"/>
        </w:rPr>
        <w:t>RISULTATI</w:t>
      </w:r>
    </w:p>
    <w:p w14:paraId="741D5ED3" w14:textId="77777777" w:rsidR="00D4733A" w:rsidRPr="00D4733A" w:rsidRDefault="00D4733A" w:rsidP="00D4733A">
      <w:pPr>
        <w:pStyle w:val="breakline"/>
        <w:rPr>
          <w:color w:val="002060"/>
        </w:rPr>
      </w:pPr>
    </w:p>
    <w:p w14:paraId="25CBB439" w14:textId="77777777" w:rsidR="00D4733A" w:rsidRPr="00D4733A" w:rsidRDefault="00D4733A" w:rsidP="00D4733A">
      <w:pPr>
        <w:pStyle w:val="sottotitolocampionato10"/>
        <w:rPr>
          <w:color w:val="002060"/>
        </w:rPr>
      </w:pPr>
      <w:r w:rsidRPr="00D4733A">
        <w:rPr>
          <w:color w:val="002060"/>
        </w:rPr>
        <w:t>RISULTATI UFFICIALI GARE DEL 20/04/2024</w:t>
      </w:r>
    </w:p>
    <w:p w14:paraId="1DA31479" w14:textId="77777777" w:rsidR="00583405" w:rsidRPr="00D4733A" w:rsidRDefault="00583405" w:rsidP="00583405">
      <w:pPr>
        <w:pStyle w:val="sottotitolocampionato20"/>
        <w:spacing w:before="0" w:beforeAutospacing="0" w:after="0" w:afterAutospacing="0"/>
        <w:rPr>
          <w:rFonts w:ascii="Arial" w:hAnsi="Arial" w:cs="Arial"/>
          <w:color w:val="002060"/>
          <w:sz w:val="20"/>
          <w:szCs w:val="20"/>
        </w:rPr>
      </w:pPr>
      <w:r w:rsidRPr="00D4733A">
        <w:rPr>
          <w:rFonts w:ascii="Arial" w:hAnsi="Arial" w:cs="Arial"/>
          <w:color w:val="002060"/>
          <w:sz w:val="20"/>
          <w:szCs w:val="20"/>
        </w:rPr>
        <w:t>Si trascrivono qui di seguito i risultati ufficiali delle gare disputate</w:t>
      </w:r>
    </w:p>
    <w:p w14:paraId="787FD7F7" w14:textId="77777777" w:rsidR="00D4733A" w:rsidRPr="00D4733A" w:rsidRDefault="00D4733A" w:rsidP="00D4733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4733A" w:rsidRPr="00D4733A" w14:paraId="4064903B" w14:textId="77777777" w:rsidTr="00B85B8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733A" w:rsidRPr="00D4733A" w14:paraId="4C95AEDA" w14:textId="77777777" w:rsidTr="00B85B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D08C1" w14:textId="77777777" w:rsidR="00D4733A" w:rsidRPr="00D4733A" w:rsidRDefault="00D4733A" w:rsidP="00B85B8F">
                  <w:pPr>
                    <w:pStyle w:val="headertabella0"/>
                    <w:rPr>
                      <w:color w:val="002060"/>
                    </w:rPr>
                  </w:pPr>
                  <w:r w:rsidRPr="00D4733A">
                    <w:rPr>
                      <w:color w:val="002060"/>
                    </w:rPr>
                    <w:t>GIRONE A - 3 Giornata - A</w:t>
                  </w:r>
                </w:p>
              </w:tc>
            </w:tr>
            <w:tr w:rsidR="00D4733A" w:rsidRPr="00D4733A" w14:paraId="445052C6" w14:textId="77777777" w:rsidTr="00B85B8F">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61B9C3" w14:textId="77777777" w:rsidR="00D4733A" w:rsidRPr="00D4733A" w:rsidRDefault="00D4733A" w:rsidP="00B85B8F">
                  <w:pPr>
                    <w:pStyle w:val="rowtabella0"/>
                    <w:rPr>
                      <w:color w:val="002060"/>
                    </w:rPr>
                  </w:pPr>
                  <w:r w:rsidRPr="00D4733A">
                    <w:rPr>
                      <w:color w:val="002060"/>
                    </w:rPr>
                    <w:t>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203C24" w14:textId="77777777" w:rsidR="00D4733A" w:rsidRPr="00D4733A" w:rsidRDefault="00D4733A" w:rsidP="00B85B8F">
                  <w:pPr>
                    <w:pStyle w:val="rowtabella0"/>
                    <w:rPr>
                      <w:color w:val="002060"/>
                    </w:rPr>
                  </w:pPr>
                  <w:r w:rsidRPr="00D4733A">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B003CD" w14:textId="77777777" w:rsidR="00D4733A" w:rsidRPr="00D4733A" w:rsidRDefault="00D4733A" w:rsidP="00B85B8F">
                  <w:pPr>
                    <w:pStyle w:val="rowtabella0"/>
                    <w:jc w:val="center"/>
                    <w:rPr>
                      <w:color w:val="002060"/>
                    </w:rPr>
                  </w:pPr>
                  <w:r w:rsidRPr="00D4733A">
                    <w:rPr>
                      <w:color w:val="002060"/>
                    </w:rPr>
                    <w:t>9 - 1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8E9754" w14:textId="77777777" w:rsidR="00D4733A" w:rsidRPr="00D4733A" w:rsidRDefault="00D4733A" w:rsidP="00B85B8F">
                  <w:pPr>
                    <w:pStyle w:val="rowtabella0"/>
                    <w:jc w:val="center"/>
                    <w:rPr>
                      <w:color w:val="002060"/>
                    </w:rPr>
                  </w:pPr>
                  <w:r w:rsidRPr="00D4733A">
                    <w:rPr>
                      <w:color w:val="002060"/>
                    </w:rPr>
                    <w:t> </w:t>
                  </w:r>
                </w:p>
              </w:tc>
            </w:tr>
            <w:tr w:rsidR="00D4733A" w:rsidRPr="00D4733A" w14:paraId="656E6BFD" w14:textId="77777777" w:rsidTr="00B85B8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8446ED" w14:textId="77777777" w:rsidR="00D4733A" w:rsidRPr="00D4733A" w:rsidRDefault="00D4733A" w:rsidP="00B85B8F">
                  <w:pPr>
                    <w:pStyle w:val="rowtabella0"/>
                    <w:rPr>
                      <w:color w:val="002060"/>
                    </w:rPr>
                  </w:pPr>
                  <w:r w:rsidRPr="00D4733A">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A1D97F" w14:textId="77777777" w:rsidR="00D4733A" w:rsidRPr="00D4733A" w:rsidRDefault="00D4733A" w:rsidP="00B85B8F">
                  <w:pPr>
                    <w:pStyle w:val="rowtabella0"/>
                    <w:rPr>
                      <w:color w:val="002060"/>
                    </w:rPr>
                  </w:pPr>
                  <w:r w:rsidRPr="00D4733A">
                    <w:rPr>
                      <w:color w:val="002060"/>
                    </w:rPr>
                    <w:t xml:space="preserve">- AUDAX 1970 </w:t>
                  </w:r>
                  <w:proofErr w:type="gramStart"/>
                  <w:r w:rsidRPr="00D4733A">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21D074" w14:textId="77777777" w:rsidR="00D4733A" w:rsidRPr="00D4733A" w:rsidRDefault="00D4733A" w:rsidP="00B85B8F">
                  <w:pPr>
                    <w:pStyle w:val="rowtabella0"/>
                    <w:jc w:val="center"/>
                    <w:rPr>
                      <w:color w:val="002060"/>
                    </w:rPr>
                  </w:pPr>
                  <w:r w:rsidRPr="00D4733A">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46BA85" w14:textId="77777777" w:rsidR="00D4733A" w:rsidRPr="00D4733A" w:rsidRDefault="00D4733A" w:rsidP="00B85B8F">
                  <w:pPr>
                    <w:pStyle w:val="rowtabella0"/>
                    <w:jc w:val="center"/>
                    <w:rPr>
                      <w:color w:val="002060"/>
                    </w:rPr>
                  </w:pPr>
                  <w:r w:rsidRPr="00D4733A">
                    <w:rPr>
                      <w:color w:val="002060"/>
                    </w:rPr>
                    <w:t> </w:t>
                  </w:r>
                </w:p>
              </w:tc>
            </w:tr>
            <w:tr w:rsidR="00D4733A" w:rsidRPr="00D4733A" w14:paraId="0CFCFFC6" w14:textId="77777777" w:rsidTr="00B85B8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31A36C" w14:textId="77777777" w:rsidR="00D4733A" w:rsidRPr="00D4733A" w:rsidRDefault="00D4733A" w:rsidP="00B85B8F">
                  <w:pPr>
                    <w:pStyle w:val="rowtabella0"/>
                    <w:rPr>
                      <w:color w:val="002060"/>
                    </w:rPr>
                  </w:pPr>
                  <w:r w:rsidRPr="00D4733A">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575043" w14:textId="77777777" w:rsidR="00D4733A" w:rsidRPr="00D4733A" w:rsidRDefault="00D4733A" w:rsidP="00B85B8F">
                  <w:pPr>
                    <w:pStyle w:val="rowtabella0"/>
                    <w:rPr>
                      <w:color w:val="002060"/>
                    </w:rPr>
                  </w:pPr>
                  <w:r w:rsidRPr="00D4733A">
                    <w:rPr>
                      <w:color w:val="002060"/>
                    </w:rPr>
                    <w:t xml:space="preserve">- CARISSIMI 2016 </w:t>
                  </w:r>
                  <w:proofErr w:type="spellStart"/>
                  <w:proofErr w:type="gramStart"/>
                  <w:r w:rsidRPr="00D4733A">
                    <w:rPr>
                      <w:color w:val="002060"/>
                    </w:rPr>
                    <w:t>sq</w:t>
                  </w:r>
                  <w:proofErr w:type="spellEnd"/>
                  <w:r w:rsidRPr="00D4733A">
                    <w:rPr>
                      <w:color w:val="002060"/>
                    </w:rPr>
                    <w:t>..</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AECEA4" w14:textId="77777777" w:rsidR="00D4733A" w:rsidRPr="00D4733A" w:rsidRDefault="00D4733A" w:rsidP="00B85B8F">
                  <w:pPr>
                    <w:pStyle w:val="rowtabella0"/>
                    <w:jc w:val="center"/>
                    <w:rPr>
                      <w:color w:val="002060"/>
                    </w:rPr>
                  </w:pPr>
                  <w:r w:rsidRPr="00D4733A">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3A3B2E" w14:textId="77777777" w:rsidR="00D4733A" w:rsidRPr="00D4733A" w:rsidRDefault="00D4733A" w:rsidP="00B85B8F">
                  <w:pPr>
                    <w:pStyle w:val="rowtabella0"/>
                    <w:jc w:val="center"/>
                    <w:rPr>
                      <w:color w:val="002060"/>
                    </w:rPr>
                  </w:pPr>
                  <w:r w:rsidRPr="00D4733A">
                    <w:rPr>
                      <w:color w:val="002060"/>
                    </w:rPr>
                    <w:t> </w:t>
                  </w:r>
                </w:p>
              </w:tc>
            </w:tr>
            <w:tr w:rsidR="00D4733A" w:rsidRPr="00D4733A" w14:paraId="47F9DC93" w14:textId="77777777" w:rsidTr="00B85B8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ECFAE9" w14:textId="77777777" w:rsidR="00D4733A" w:rsidRPr="00D4733A" w:rsidRDefault="00D4733A" w:rsidP="00B85B8F">
                  <w:pPr>
                    <w:pStyle w:val="rowtabella0"/>
                    <w:rPr>
                      <w:color w:val="002060"/>
                    </w:rPr>
                  </w:pPr>
                  <w:r w:rsidRPr="00D4733A">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62AE62" w14:textId="77777777" w:rsidR="00D4733A" w:rsidRPr="00D4733A" w:rsidRDefault="00D4733A" w:rsidP="00B85B8F">
                  <w:pPr>
                    <w:pStyle w:val="rowtabella0"/>
                    <w:rPr>
                      <w:color w:val="002060"/>
                    </w:rPr>
                  </w:pPr>
                  <w:r w:rsidRPr="00D4733A">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C8DB77" w14:textId="77777777" w:rsidR="00D4733A" w:rsidRPr="00D4733A" w:rsidRDefault="00D4733A" w:rsidP="00B85B8F">
                  <w:pPr>
                    <w:pStyle w:val="rowtabella0"/>
                    <w:jc w:val="center"/>
                    <w:rPr>
                      <w:color w:val="002060"/>
                    </w:rPr>
                  </w:pPr>
                  <w:r w:rsidRPr="00D4733A">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98336D" w14:textId="77777777" w:rsidR="00D4733A" w:rsidRPr="00D4733A" w:rsidRDefault="00D4733A" w:rsidP="00B85B8F">
                  <w:pPr>
                    <w:pStyle w:val="rowtabella0"/>
                    <w:jc w:val="center"/>
                    <w:rPr>
                      <w:color w:val="002060"/>
                    </w:rPr>
                  </w:pPr>
                  <w:r w:rsidRPr="00D4733A">
                    <w:rPr>
                      <w:color w:val="002060"/>
                    </w:rPr>
                    <w:t> </w:t>
                  </w:r>
                </w:p>
              </w:tc>
            </w:tr>
            <w:tr w:rsidR="00D4733A" w:rsidRPr="00D4733A" w14:paraId="44F72212" w14:textId="77777777" w:rsidTr="00B85B8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8FD688" w14:textId="77777777" w:rsidR="00D4733A" w:rsidRPr="00D4733A" w:rsidRDefault="00D4733A" w:rsidP="00B85B8F">
                  <w:pPr>
                    <w:pStyle w:val="rowtabella0"/>
                    <w:rPr>
                      <w:color w:val="002060"/>
                    </w:rPr>
                  </w:pPr>
                  <w:r w:rsidRPr="00D4733A">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260529" w14:textId="77777777" w:rsidR="00D4733A" w:rsidRPr="00D4733A" w:rsidRDefault="00D4733A" w:rsidP="00B85B8F">
                  <w:pPr>
                    <w:pStyle w:val="rowtabella0"/>
                    <w:rPr>
                      <w:color w:val="002060"/>
                    </w:rPr>
                  </w:pPr>
                  <w:r w:rsidRPr="00D4733A">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A0C300" w14:textId="77777777" w:rsidR="00D4733A" w:rsidRPr="00D4733A" w:rsidRDefault="00D4733A" w:rsidP="00B85B8F">
                  <w:pPr>
                    <w:pStyle w:val="rowtabella0"/>
                    <w:jc w:val="center"/>
                    <w:rPr>
                      <w:color w:val="002060"/>
                    </w:rPr>
                  </w:pPr>
                  <w:r w:rsidRPr="00D4733A">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6586F5" w14:textId="77777777" w:rsidR="00D4733A" w:rsidRPr="00D4733A" w:rsidRDefault="00D4733A" w:rsidP="00B85B8F">
                  <w:pPr>
                    <w:pStyle w:val="rowtabella0"/>
                    <w:jc w:val="center"/>
                    <w:rPr>
                      <w:color w:val="002060"/>
                    </w:rPr>
                  </w:pPr>
                  <w:r w:rsidRPr="00D4733A">
                    <w:rPr>
                      <w:color w:val="002060"/>
                    </w:rPr>
                    <w:t> </w:t>
                  </w:r>
                </w:p>
              </w:tc>
            </w:tr>
            <w:tr w:rsidR="00D4733A" w:rsidRPr="00D4733A" w14:paraId="759E6216" w14:textId="77777777" w:rsidTr="00B85B8F">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E2F34D" w14:textId="77777777" w:rsidR="00D4733A" w:rsidRPr="00D4733A" w:rsidRDefault="00D4733A" w:rsidP="00B85B8F">
                  <w:pPr>
                    <w:pStyle w:val="rowtabella0"/>
                    <w:rPr>
                      <w:color w:val="002060"/>
                    </w:rPr>
                  </w:pPr>
                  <w:r w:rsidRPr="00D4733A">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9CC291" w14:textId="77777777" w:rsidR="00D4733A" w:rsidRPr="00D4733A" w:rsidRDefault="00D4733A" w:rsidP="00B85B8F">
                  <w:pPr>
                    <w:pStyle w:val="rowtabella0"/>
                    <w:rPr>
                      <w:color w:val="002060"/>
                    </w:rPr>
                  </w:pPr>
                  <w:r w:rsidRPr="00D4733A">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E0F63C" w14:textId="77777777" w:rsidR="00D4733A" w:rsidRPr="00D4733A" w:rsidRDefault="00D4733A" w:rsidP="00B85B8F">
                  <w:pPr>
                    <w:pStyle w:val="rowtabella0"/>
                    <w:jc w:val="center"/>
                    <w:rPr>
                      <w:color w:val="002060"/>
                    </w:rPr>
                  </w:pPr>
                  <w:r w:rsidRPr="00D4733A">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535988" w14:textId="77777777" w:rsidR="00D4733A" w:rsidRPr="00D4733A" w:rsidRDefault="00D4733A" w:rsidP="00B85B8F">
                  <w:pPr>
                    <w:pStyle w:val="rowtabella0"/>
                    <w:jc w:val="center"/>
                    <w:rPr>
                      <w:color w:val="002060"/>
                    </w:rPr>
                  </w:pPr>
                  <w:r w:rsidRPr="00D4733A">
                    <w:rPr>
                      <w:color w:val="002060"/>
                    </w:rPr>
                    <w:t> </w:t>
                  </w:r>
                </w:p>
              </w:tc>
            </w:tr>
          </w:tbl>
          <w:p w14:paraId="5825E239" w14:textId="77777777" w:rsidR="00D4733A" w:rsidRPr="00D4733A" w:rsidRDefault="00D4733A" w:rsidP="00B85B8F">
            <w:pPr>
              <w:rPr>
                <w:color w:val="002060"/>
              </w:rPr>
            </w:pPr>
          </w:p>
        </w:tc>
      </w:tr>
    </w:tbl>
    <w:p w14:paraId="6CFDF402" w14:textId="77777777" w:rsidR="00D4733A" w:rsidRPr="00D4733A" w:rsidRDefault="00D4733A" w:rsidP="00D4733A">
      <w:pPr>
        <w:pStyle w:val="breakline"/>
        <w:rPr>
          <w:rFonts w:eastAsiaTheme="minorEastAsia"/>
          <w:color w:val="002060"/>
        </w:rPr>
      </w:pPr>
    </w:p>
    <w:p w14:paraId="6586E2FE" w14:textId="77777777" w:rsidR="00D4733A" w:rsidRPr="00D4733A" w:rsidRDefault="00D4733A" w:rsidP="00D4733A">
      <w:pPr>
        <w:pStyle w:val="breakline"/>
        <w:rPr>
          <w:color w:val="002060"/>
        </w:rPr>
      </w:pPr>
    </w:p>
    <w:p w14:paraId="02BF0444" w14:textId="77777777" w:rsidR="00D4733A" w:rsidRPr="00D4733A" w:rsidRDefault="00D4733A" w:rsidP="00D4733A">
      <w:pPr>
        <w:pStyle w:val="titoloprinc0"/>
        <w:rPr>
          <w:color w:val="002060"/>
        </w:rPr>
      </w:pPr>
      <w:r w:rsidRPr="00D4733A">
        <w:rPr>
          <w:color w:val="002060"/>
        </w:rPr>
        <w:t>GIUDICE SPORTIVO</w:t>
      </w:r>
    </w:p>
    <w:p w14:paraId="75135DF2" w14:textId="77777777" w:rsidR="00D4733A" w:rsidRPr="00D4733A" w:rsidRDefault="00D4733A" w:rsidP="00D4733A">
      <w:pPr>
        <w:pStyle w:val="diffida"/>
        <w:rPr>
          <w:color w:val="002060"/>
        </w:rPr>
      </w:pPr>
      <w:r w:rsidRPr="00D4733A">
        <w:rPr>
          <w:color w:val="002060"/>
        </w:rPr>
        <w:t>Il Giudice Sportivo Avv. Agnese Lazzaretti, con l'assistenza del segretario Angelo Castellana, nella seduta del 24/04/2024, ha adottato le decisioni che di seguito integralmente si riportano:</w:t>
      </w:r>
    </w:p>
    <w:p w14:paraId="0308046E" w14:textId="77777777" w:rsidR="00D4733A" w:rsidRPr="00D4733A" w:rsidRDefault="00D4733A" w:rsidP="00D4733A">
      <w:pPr>
        <w:pStyle w:val="titolo10"/>
        <w:rPr>
          <w:color w:val="002060"/>
        </w:rPr>
      </w:pPr>
      <w:r w:rsidRPr="00D4733A">
        <w:rPr>
          <w:color w:val="002060"/>
        </w:rPr>
        <w:t xml:space="preserve">GARE DEL 20/ 4/2024 </w:t>
      </w:r>
    </w:p>
    <w:p w14:paraId="659EAF93" w14:textId="77777777" w:rsidR="00D4733A" w:rsidRPr="00D4733A" w:rsidRDefault="00D4733A" w:rsidP="00D4733A">
      <w:pPr>
        <w:pStyle w:val="titolo7a"/>
        <w:rPr>
          <w:color w:val="002060"/>
        </w:rPr>
      </w:pPr>
      <w:r w:rsidRPr="00D4733A">
        <w:rPr>
          <w:color w:val="002060"/>
        </w:rPr>
        <w:t xml:space="preserve">PROVVEDIMENTI DISCIPLINARI </w:t>
      </w:r>
    </w:p>
    <w:p w14:paraId="13C27C6A" w14:textId="77777777" w:rsidR="00D4733A" w:rsidRPr="00D4733A" w:rsidRDefault="00D4733A" w:rsidP="00D4733A">
      <w:pPr>
        <w:pStyle w:val="titolo7b0"/>
        <w:rPr>
          <w:color w:val="002060"/>
        </w:rPr>
      </w:pPr>
      <w:r w:rsidRPr="00D4733A">
        <w:rPr>
          <w:color w:val="002060"/>
        </w:rPr>
        <w:t xml:space="preserve">In base alle risultanze degli atti ufficiali sono state deliberate le seguenti sanzioni disciplinari. </w:t>
      </w:r>
    </w:p>
    <w:p w14:paraId="272BA91B" w14:textId="77777777" w:rsidR="00D4733A" w:rsidRPr="00D4733A" w:rsidRDefault="00D4733A" w:rsidP="00D4733A">
      <w:pPr>
        <w:pStyle w:val="titolo30"/>
        <w:rPr>
          <w:color w:val="002060"/>
        </w:rPr>
      </w:pPr>
      <w:r w:rsidRPr="00D4733A">
        <w:rPr>
          <w:color w:val="002060"/>
        </w:rPr>
        <w:t xml:space="preserve">CALCIATORI NON ESPULSI </w:t>
      </w:r>
    </w:p>
    <w:p w14:paraId="510325EF" w14:textId="77777777" w:rsidR="00D4733A" w:rsidRPr="00D4733A" w:rsidRDefault="00D4733A" w:rsidP="00D4733A">
      <w:pPr>
        <w:pStyle w:val="titolo20"/>
        <w:rPr>
          <w:color w:val="002060"/>
        </w:rPr>
      </w:pPr>
      <w:r w:rsidRPr="00D4733A">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733A" w:rsidRPr="00D4733A" w14:paraId="246D6FCA" w14:textId="77777777" w:rsidTr="00B85B8F">
        <w:tc>
          <w:tcPr>
            <w:tcW w:w="2200" w:type="dxa"/>
            <w:tcMar>
              <w:top w:w="20" w:type="dxa"/>
              <w:left w:w="20" w:type="dxa"/>
              <w:bottom w:w="20" w:type="dxa"/>
              <w:right w:w="20" w:type="dxa"/>
            </w:tcMar>
            <w:vAlign w:val="center"/>
            <w:hideMark/>
          </w:tcPr>
          <w:p w14:paraId="00D3135A" w14:textId="77777777" w:rsidR="00D4733A" w:rsidRPr="00D4733A" w:rsidRDefault="00D4733A" w:rsidP="00B85B8F">
            <w:pPr>
              <w:pStyle w:val="movimento"/>
              <w:rPr>
                <w:color w:val="002060"/>
              </w:rPr>
            </w:pPr>
            <w:r w:rsidRPr="00D4733A">
              <w:rPr>
                <w:color w:val="002060"/>
              </w:rPr>
              <w:t>DRAGOLI MATHIAS</w:t>
            </w:r>
          </w:p>
        </w:tc>
        <w:tc>
          <w:tcPr>
            <w:tcW w:w="2200" w:type="dxa"/>
            <w:tcMar>
              <w:top w:w="20" w:type="dxa"/>
              <w:left w:w="20" w:type="dxa"/>
              <w:bottom w:w="20" w:type="dxa"/>
              <w:right w:w="20" w:type="dxa"/>
            </w:tcMar>
            <w:vAlign w:val="center"/>
            <w:hideMark/>
          </w:tcPr>
          <w:p w14:paraId="3C9A08C9" w14:textId="77777777" w:rsidR="00D4733A" w:rsidRPr="00D4733A" w:rsidRDefault="00D4733A" w:rsidP="00B85B8F">
            <w:pPr>
              <w:pStyle w:val="movimento2"/>
              <w:rPr>
                <w:color w:val="002060"/>
              </w:rPr>
            </w:pPr>
            <w:r w:rsidRPr="00D4733A">
              <w:rPr>
                <w:color w:val="002060"/>
              </w:rPr>
              <w:t xml:space="preserve">(AUDAX 1970 </w:t>
            </w:r>
            <w:proofErr w:type="gramStart"/>
            <w:r w:rsidRPr="00D4733A">
              <w:rPr>
                <w:color w:val="002060"/>
              </w:rPr>
              <w:t>S.ANGELO</w:t>
            </w:r>
            <w:proofErr w:type="gramEnd"/>
            <w:r w:rsidRPr="00D4733A">
              <w:rPr>
                <w:color w:val="002060"/>
              </w:rPr>
              <w:t xml:space="preserve">) </w:t>
            </w:r>
          </w:p>
        </w:tc>
        <w:tc>
          <w:tcPr>
            <w:tcW w:w="800" w:type="dxa"/>
            <w:tcMar>
              <w:top w:w="20" w:type="dxa"/>
              <w:left w:w="20" w:type="dxa"/>
              <w:bottom w:w="20" w:type="dxa"/>
              <w:right w:w="20" w:type="dxa"/>
            </w:tcMar>
            <w:vAlign w:val="center"/>
            <w:hideMark/>
          </w:tcPr>
          <w:p w14:paraId="7C4FDD7C"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1EF0DAE1"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1909B4E5" w14:textId="77777777" w:rsidR="00D4733A" w:rsidRPr="00D4733A" w:rsidRDefault="00D4733A" w:rsidP="00B85B8F">
            <w:pPr>
              <w:pStyle w:val="movimento2"/>
              <w:rPr>
                <w:color w:val="002060"/>
              </w:rPr>
            </w:pPr>
            <w:r w:rsidRPr="00D4733A">
              <w:rPr>
                <w:color w:val="002060"/>
              </w:rPr>
              <w:t> </w:t>
            </w:r>
          </w:p>
        </w:tc>
      </w:tr>
    </w:tbl>
    <w:p w14:paraId="15664D83" w14:textId="77777777" w:rsidR="00D4733A" w:rsidRPr="00D4733A" w:rsidRDefault="00D4733A" w:rsidP="00D4733A">
      <w:pPr>
        <w:pStyle w:val="titolo20"/>
        <w:rPr>
          <w:rFonts w:eastAsiaTheme="minorEastAsia"/>
          <w:color w:val="002060"/>
        </w:rPr>
      </w:pPr>
      <w:r w:rsidRPr="00D4733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733A" w:rsidRPr="00D4733A" w14:paraId="2D87B421" w14:textId="77777777" w:rsidTr="00B85B8F">
        <w:tc>
          <w:tcPr>
            <w:tcW w:w="2200" w:type="dxa"/>
            <w:tcMar>
              <w:top w:w="20" w:type="dxa"/>
              <w:left w:w="20" w:type="dxa"/>
              <w:bottom w:w="20" w:type="dxa"/>
              <w:right w:w="20" w:type="dxa"/>
            </w:tcMar>
            <w:vAlign w:val="center"/>
            <w:hideMark/>
          </w:tcPr>
          <w:p w14:paraId="10B845C0" w14:textId="77777777" w:rsidR="00D4733A" w:rsidRPr="00D4733A" w:rsidRDefault="00D4733A" w:rsidP="00B85B8F">
            <w:pPr>
              <w:pStyle w:val="movimento"/>
              <w:rPr>
                <w:color w:val="002060"/>
              </w:rPr>
            </w:pPr>
            <w:r w:rsidRPr="00D4733A">
              <w:rPr>
                <w:color w:val="002060"/>
              </w:rPr>
              <w:t>GOLEMI DANIEL</w:t>
            </w:r>
          </w:p>
        </w:tc>
        <w:tc>
          <w:tcPr>
            <w:tcW w:w="2200" w:type="dxa"/>
            <w:tcMar>
              <w:top w:w="20" w:type="dxa"/>
              <w:left w:w="20" w:type="dxa"/>
              <w:bottom w:w="20" w:type="dxa"/>
              <w:right w:w="20" w:type="dxa"/>
            </w:tcMar>
            <w:vAlign w:val="center"/>
            <w:hideMark/>
          </w:tcPr>
          <w:p w14:paraId="0858A235" w14:textId="77777777" w:rsidR="00D4733A" w:rsidRPr="00D4733A" w:rsidRDefault="00D4733A" w:rsidP="00B85B8F">
            <w:pPr>
              <w:pStyle w:val="movimento2"/>
              <w:rPr>
                <w:color w:val="002060"/>
              </w:rPr>
            </w:pPr>
            <w:r w:rsidRPr="00D4733A">
              <w:rPr>
                <w:color w:val="002060"/>
              </w:rPr>
              <w:t xml:space="preserve">(AMICI DEL CENTROSOCIO SP.) </w:t>
            </w:r>
          </w:p>
        </w:tc>
        <w:tc>
          <w:tcPr>
            <w:tcW w:w="800" w:type="dxa"/>
            <w:tcMar>
              <w:top w:w="20" w:type="dxa"/>
              <w:left w:w="20" w:type="dxa"/>
              <w:bottom w:w="20" w:type="dxa"/>
              <w:right w:w="20" w:type="dxa"/>
            </w:tcMar>
            <w:vAlign w:val="center"/>
            <w:hideMark/>
          </w:tcPr>
          <w:p w14:paraId="4B537B5C"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5CB0436C" w14:textId="77777777" w:rsidR="00D4733A" w:rsidRPr="00D4733A" w:rsidRDefault="00D4733A" w:rsidP="00B85B8F">
            <w:pPr>
              <w:pStyle w:val="movimento"/>
              <w:rPr>
                <w:color w:val="002060"/>
              </w:rPr>
            </w:pPr>
            <w:r w:rsidRPr="00D4733A">
              <w:rPr>
                <w:color w:val="002060"/>
              </w:rPr>
              <w:t>SIMONCIONI STEFANO</w:t>
            </w:r>
          </w:p>
        </w:tc>
        <w:tc>
          <w:tcPr>
            <w:tcW w:w="2200" w:type="dxa"/>
            <w:tcMar>
              <w:top w:w="20" w:type="dxa"/>
              <w:left w:w="20" w:type="dxa"/>
              <w:bottom w:w="20" w:type="dxa"/>
              <w:right w:w="20" w:type="dxa"/>
            </w:tcMar>
            <w:vAlign w:val="center"/>
            <w:hideMark/>
          </w:tcPr>
          <w:p w14:paraId="71177F9E" w14:textId="77777777" w:rsidR="00D4733A" w:rsidRPr="00D4733A" w:rsidRDefault="00D4733A" w:rsidP="00B85B8F">
            <w:pPr>
              <w:pStyle w:val="movimento2"/>
              <w:rPr>
                <w:color w:val="002060"/>
              </w:rPr>
            </w:pPr>
            <w:r w:rsidRPr="00D4733A">
              <w:rPr>
                <w:color w:val="002060"/>
              </w:rPr>
              <w:t xml:space="preserve">(AUDAX 1970 </w:t>
            </w:r>
            <w:proofErr w:type="gramStart"/>
            <w:r w:rsidRPr="00D4733A">
              <w:rPr>
                <w:color w:val="002060"/>
              </w:rPr>
              <w:t>S.ANGELO</w:t>
            </w:r>
            <w:proofErr w:type="gramEnd"/>
            <w:r w:rsidRPr="00D4733A">
              <w:rPr>
                <w:color w:val="002060"/>
              </w:rPr>
              <w:t xml:space="preserve">) </w:t>
            </w:r>
          </w:p>
        </w:tc>
      </w:tr>
      <w:tr w:rsidR="00D4733A" w:rsidRPr="00D4733A" w14:paraId="252E8F93" w14:textId="77777777" w:rsidTr="00B85B8F">
        <w:tc>
          <w:tcPr>
            <w:tcW w:w="2200" w:type="dxa"/>
            <w:tcMar>
              <w:top w:w="20" w:type="dxa"/>
              <w:left w:w="20" w:type="dxa"/>
              <w:bottom w:w="20" w:type="dxa"/>
              <w:right w:w="20" w:type="dxa"/>
            </w:tcMar>
            <w:vAlign w:val="center"/>
            <w:hideMark/>
          </w:tcPr>
          <w:p w14:paraId="4A1626D6" w14:textId="77777777" w:rsidR="00D4733A" w:rsidRPr="00D4733A" w:rsidRDefault="00D4733A" w:rsidP="00B85B8F">
            <w:pPr>
              <w:pStyle w:val="movimento"/>
              <w:rPr>
                <w:color w:val="002060"/>
              </w:rPr>
            </w:pPr>
            <w:r w:rsidRPr="00D4733A">
              <w:rPr>
                <w:color w:val="002060"/>
              </w:rPr>
              <w:t>SCOTTO DI FASANO STEFANO</w:t>
            </w:r>
          </w:p>
        </w:tc>
        <w:tc>
          <w:tcPr>
            <w:tcW w:w="2200" w:type="dxa"/>
            <w:tcMar>
              <w:top w:w="20" w:type="dxa"/>
              <w:left w:w="20" w:type="dxa"/>
              <w:bottom w:w="20" w:type="dxa"/>
              <w:right w:w="20" w:type="dxa"/>
            </w:tcMar>
            <w:vAlign w:val="center"/>
            <w:hideMark/>
          </w:tcPr>
          <w:p w14:paraId="4EDCB935" w14:textId="77777777" w:rsidR="00D4733A" w:rsidRPr="00D4733A" w:rsidRDefault="00D4733A" w:rsidP="00B85B8F">
            <w:pPr>
              <w:pStyle w:val="movimento2"/>
              <w:rPr>
                <w:color w:val="002060"/>
              </w:rPr>
            </w:pPr>
            <w:r w:rsidRPr="00D4733A">
              <w:rPr>
                <w:color w:val="002060"/>
              </w:rPr>
              <w:t xml:space="preserve">(CARISSIMI 2016 </w:t>
            </w:r>
            <w:proofErr w:type="spellStart"/>
            <w:proofErr w:type="gramStart"/>
            <w:r w:rsidRPr="00D4733A">
              <w:rPr>
                <w:color w:val="002060"/>
              </w:rPr>
              <w:t>sq</w:t>
            </w:r>
            <w:proofErr w:type="spellEnd"/>
            <w:r w:rsidRPr="00D4733A">
              <w:rPr>
                <w:color w:val="002060"/>
              </w:rPr>
              <w:t>..</w:t>
            </w:r>
            <w:proofErr w:type="gramEnd"/>
            <w:r w:rsidRPr="00D4733A">
              <w:rPr>
                <w:color w:val="002060"/>
              </w:rPr>
              <w:t xml:space="preserve">) </w:t>
            </w:r>
          </w:p>
        </w:tc>
        <w:tc>
          <w:tcPr>
            <w:tcW w:w="800" w:type="dxa"/>
            <w:tcMar>
              <w:top w:w="20" w:type="dxa"/>
              <w:left w:w="20" w:type="dxa"/>
              <w:bottom w:w="20" w:type="dxa"/>
              <w:right w:w="20" w:type="dxa"/>
            </w:tcMar>
            <w:vAlign w:val="center"/>
            <w:hideMark/>
          </w:tcPr>
          <w:p w14:paraId="04B9FB74"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6DF03268" w14:textId="77777777" w:rsidR="00D4733A" w:rsidRPr="00D4733A" w:rsidRDefault="00D4733A" w:rsidP="00B85B8F">
            <w:pPr>
              <w:pStyle w:val="movimento"/>
              <w:rPr>
                <w:color w:val="002060"/>
              </w:rPr>
            </w:pPr>
            <w:r w:rsidRPr="00D4733A">
              <w:rPr>
                <w:color w:val="002060"/>
              </w:rPr>
              <w:t>SECCHIAROLI TOMMASO</w:t>
            </w:r>
          </w:p>
        </w:tc>
        <w:tc>
          <w:tcPr>
            <w:tcW w:w="2200" w:type="dxa"/>
            <w:tcMar>
              <w:top w:w="20" w:type="dxa"/>
              <w:left w:w="20" w:type="dxa"/>
              <w:bottom w:w="20" w:type="dxa"/>
              <w:right w:w="20" w:type="dxa"/>
            </w:tcMar>
            <w:vAlign w:val="center"/>
            <w:hideMark/>
          </w:tcPr>
          <w:p w14:paraId="32CAB27F" w14:textId="77777777" w:rsidR="00D4733A" w:rsidRPr="00D4733A" w:rsidRDefault="00D4733A" w:rsidP="00B85B8F">
            <w:pPr>
              <w:pStyle w:val="movimento2"/>
              <w:rPr>
                <w:color w:val="002060"/>
              </w:rPr>
            </w:pPr>
            <w:r w:rsidRPr="00D4733A">
              <w:rPr>
                <w:color w:val="002060"/>
              </w:rPr>
              <w:t xml:space="preserve">(CARISSIMI 2016 </w:t>
            </w:r>
            <w:proofErr w:type="spellStart"/>
            <w:proofErr w:type="gramStart"/>
            <w:r w:rsidRPr="00D4733A">
              <w:rPr>
                <w:color w:val="002060"/>
              </w:rPr>
              <w:t>sq</w:t>
            </w:r>
            <w:proofErr w:type="spellEnd"/>
            <w:r w:rsidRPr="00D4733A">
              <w:rPr>
                <w:color w:val="002060"/>
              </w:rPr>
              <w:t>..</w:t>
            </w:r>
            <w:proofErr w:type="gramEnd"/>
            <w:r w:rsidRPr="00D4733A">
              <w:rPr>
                <w:color w:val="002060"/>
              </w:rPr>
              <w:t xml:space="preserve">) </w:t>
            </w:r>
          </w:p>
        </w:tc>
      </w:tr>
    </w:tbl>
    <w:p w14:paraId="0646C14A" w14:textId="77777777" w:rsidR="00D4733A" w:rsidRDefault="00D4733A" w:rsidP="00D4733A">
      <w:pPr>
        <w:pStyle w:val="breakline"/>
        <w:rPr>
          <w:rFonts w:eastAsiaTheme="minorEastAsia"/>
          <w:color w:val="002060"/>
        </w:rPr>
      </w:pPr>
    </w:p>
    <w:p w14:paraId="7AEF93AE" w14:textId="77777777" w:rsidR="00D4733A" w:rsidRPr="007178EC" w:rsidRDefault="00D4733A" w:rsidP="00D4733A">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54017578" w14:textId="77777777" w:rsidR="00D4733A" w:rsidRPr="007178EC" w:rsidRDefault="00D4733A" w:rsidP="00D4733A">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454ECBDC" w14:textId="77777777" w:rsidR="00D4733A" w:rsidRPr="00D4733A" w:rsidRDefault="00D4733A" w:rsidP="00D4733A">
      <w:pPr>
        <w:pStyle w:val="breakline"/>
        <w:rPr>
          <w:rFonts w:eastAsiaTheme="minorEastAsia"/>
          <w:color w:val="002060"/>
        </w:rPr>
      </w:pPr>
    </w:p>
    <w:p w14:paraId="6371E0EA" w14:textId="77777777" w:rsidR="00D4733A" w:rsidRPr="00D4733A" w:rsidRDefault="00D4733A" w:rsidP="00D4733A">
      <w:pPr>
        <w:pStyle w:val="titoloprinc0"/>
        <w:rPr>
          <w:color w:val="002060"/>
        </w:rPr>
      </w:pPr>
      <w:r w:rsidRPr="00D4733A">
        <w:rPr>
          <w:color w:val="002060"/>
        </w:rPr>
        <w:t>CLASSIFICA</w:t>
      </w:r>
    </w:p>
    <w:p w14:paraId="22CE5138" w14:textId="77777777" w:rsidR="00D4733A" w:rsidRPr="00D4733A" w:rsidRDefault="00D4733A" w:rsidP="00D4733A">
      <w:pPr>
        <w:pStyle w:val="breakline"/>
        <w:rPr>
          <w:color w:val="002060"/>
        </w:rPr>
      </w:pPr>
    </w:p>
    <w:p w14:paraId="600E8D82" w14:textId="77777777" w:rsidR="00D4733A" w:rsidRPr="00D4733A" w:rsidRDefault="00D4733A" w:rsidP="00D4733A">
      <w:pPr>
        <w:pStyle w:val="breakline"/>
        <w:rPr>
          <w:color w:val="002060"/>
        </w:rPr>
      </w:pPr>
    </w:p>
    <w:p w14:paraId="2957AEF6" w14:textId="77777777" w:rsidR="00D4733A" w:rsidRPr="00D4733A" w:rsidRDefault="00D4733A" w:rsidP="00D4733A">
      <w:pPr>
        <w:pStyle w:val="sottotitolocampionato10"/>
        <w:rPr>
          <w:color w:val="002060"/>
        </w:rPr>
      </w:pPr>
      <w:r w:rsidRPr="00D4733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733A" w:rsidRPr="00D4733A" w14:paraId="4D92C117" w14:textId="77777777" w:rsidTr="00B85B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FDB13" w14:textId="77777777" w:rsidR="00D4733A" w:rsidRPr="00D4733A" w:rsidRDefault="00D4733A" w:rsidP="00B85B8F">
            <w:pPr>
              <w:pStyle w:val="headertabella0"/>
              <w:rPr>
                <w:color w:val="002060"/>
              </w:rPr>
            </w:pPr>
            <w:r w:rsidRPr="00D473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43B39" w14:textId="77777777" w:rsidR="00D4733A" w:rsidRPr="00D4733A" w:rsidRDefault="00D4733A" w:rsidP="00B85B8F">
            <w:pPr>
              <w:pStyle w:val="headertabella0"/>
              <w:rPr>
                <w:color w:val="002060"/>
              </w:rPr>
            </w:pPr>
            <w:r w:rsidRPr="00D473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0D2F3" w14:textId="77777777" w:rsidR="00D4733A" w:rsidRPr="00D4733A" w:rsidRDefault="00D4733A" w:rsidP="00B85B8F">
            <w:pPr>
              <w:pStyle w:val="headertabella0"/>
              <w:rPr>
                <w:color w:val="002060"/>
              </w:rPr>
            </w:pPr>
            <w:r w:rsidRPr="00D473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97491" w14:textId="77777777" w:rsidR="00D4733A" w:rsidRPr="00D4733A" w:rsidRDefault="00D4733A" w:rsidP="00B85B8F">
            <w:pPr>
              <w:pStyle w:val="headertabella0"/>
              <w:rPr>
                <w:color w:val="002060"/>
              </w:rPr>
            </w:pPr>
            <w:r w:rsidRPr="00D473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9B2AB" w14:textId="77777777" w:rsidR="00D4733A" w:rsidRPr="00D4733A" w:rsidRDefault="00D4733A" w:rsidP="00B85B8F">
            <w:pPr>
              <w:pStyle w:val="headertabella0"/>
              <w:rPr>
                <w:color w:val="002060"/>
              </w:rPr>
            </w:pPr>
            <w:r w:rsidRPr="00D473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83BB6" w14:textId="77777777" w:rsidR="00D4733A" w:rsidRPr="00D4733A" w:rsidRDefault="00D4733A" w:rsidP="00B85B8F">
            <w:pPr>
              <w:pStyle w:val="headertabella0"/>
              <w:rPr>
                <w:color w:val="002060"/>
              </w:rPr>
            </w:pPr>
            <w:r w:rsidRPr="00D473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79D0B" w14:textId="77777777" w:rsidR="00D4733A" w:rsidRPr="00D4733A" w:rsidRDefault="00D4733A" w:rsidP="00B85B8F">
            <w:pPr>
              <w:pStyle w:val="headertabella0"/>
              <w:rPr>
                <w:color w:val="002060"/>
              </w:rPr>
            </w:pPr>
            <w:r w:rsidRPr="00D473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0865E" w14:textId="77777777" w:rsidR="00D4733A" w:rsidRPr="00D4733A" w:rsidRDefault="00D4733A" w:rsidP="00B85B8F">
            <w:pPr>
              <w:pStyle w:val="headertabella0"/>
              <w:rPr>
                <w:color w:val="002060"/>
              </w:rPr>
            </w:pPr>
            <w:r w:rsidRPr="00D473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F6FAE" w14:textId="77777777" w:rsidR="00D4733A" w:rsidRPr="00D4733A" w:rsidRDefault="00D4733A" w:rsidP="00B85B8F">
            <w:pPr>
              <w:pStyle w:val="headertabella0"/>
              <w:rPr>
                <w:color w:val="002060"/>
              </w:rPr>
            </w:pPr>
            <w:r w:rsidRPr="00D473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C5482" w14:textId="77777777" w:rsidR="00D4733A" w:rsidRPr="00D4733A" w:rsidRDefault="00D4733A" w:rsidP="00B85B8F">
            <w:pPr>
              <w:pStyle w:val="headertabella0"/>
              <w:rPr>
                <w:color w:val="002060"/>
              </w:rPr>
            </w:pPr>
            <w:r w:rsidRPr="00D4733A">
              <w:rPr>
                <w:color w:val="002060"/>
              </w:rPr>
              <w:t>PE</w:t>
            </w:r>
          </w:p>
        </w:tc>
      </w:tr>
      <w:tr w:rsidR="00D4733A" w:rsidRPr="00D4733A" w14:paraId="7B622A2B" w14:textId="77777777" w:rsidTr="00B85B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065C3C" w14:textId="77777777" w:rsidR="00D4733A" w:rsidRPr="00D4733A" w:rsidRDefault="00D4733A" w:rsidP="00B85B8F">
            <w:pPr>
              <w:pStyle w:val="rowtabella0"/>
              <w:rPr>
                <w:color w:val="002060"/>
              </w:rPr>
            </w:pPr>
            <w:r w:rsidRPr="00D4733A">
              <w:rPr>
                <w:color w:val="002060"/>
              </w:rPr>
              <w:t xml:space="preserve">G.S. AUDAX 1970 </w:t>
            </w:r>
            <w:proofErr w:type="gramStart"/>
            <w:r w:rsidRPr="00D4733A">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D2B36" w14:textId="77777777" w:rsidR="00D4733A" w:rsidRPr="00D4733A" w:rsidRDefault="00D4733A" w:rsidP="00B85B8F">
            <w:pPr>
              <w:pStyle w:val="rowtabella0"/>
              <w:jc w:val="center"/>
              <w:rPr>
                <w:color w:val="002060"/>
              </w:rPr>
            </w:pPr>
            <w:r w:rsidRPr="00D473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F800C"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02681"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1C3AE"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CD97C"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01368" w14:textId="77777777" w:rsidR="00D4733A" w:rsidRPr="00D4733A" w:rsidRDefault="00D4733A" w:rsidP="00B85B8F">
            <w:pPr>
              <w:pStyle w:val="rowtabella0"/>
              <w:jc w:val="center"/>
              <w:rPr>
                <w:color w:val="002060"/>
              </w:rPr>
            </w:pPr>
            <w:r w:rsidRPr="00D473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560D0" w14:textId="77777777" w:rsidR="00D4733A" w:rsidRPr="00D4733A" w:rsidRDefault="00D4733A" w:rsidP="00B85B8F">
            <w:pPr>
              <w:pStyle w:val="rowtabella0"/>
              <w:jc w:val="center"/>
              <w:rPr>
                <w:color w:val="002060"/>
              </w:rPr>
            </w:pPr>
            <w:r w:rsidRPr="00D473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FD1EB" w14:textId="77777777" w:rsidR="00D4733A" w:rsidRPr="00D4733A" w:rsidRDefault="00D4733A" w:rsidP="00B85B8F">
            <w:pPr>
              <w:pStyle w:val="rowtabella0"/>
              <w:jc w:val="center"/>
              <w:rPr>
                <w:color w:val="002060"/>
              </w:rPr>
            </w:pPr>
            <w:r w:rsidRPr="00D473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513B8" w14:textId="77777777" w:rsidR="00D4733A" w:rsidRPr="00D4733A" w:rsidRDefault="00D4733A" w:rsidP="00B85B8F">
            <w:pPr>
              <w:pStyle w:val="rowtabella0"/>
              <w:jc w:val="center"/>
              <w:rPr>
                <w:color w:val="002060"/>
              </w:rPr>
            </w:pPr>
            <w:r w:rsidRPr="00D4733A">
              <w:rPr>
                <w:color w:val="002060"/>
              </w:rPr>
              <w:t>0</w:t>
            </w:r>
          </w:p>
        </w:tc>
      </w:tr>
      <w:tr w:rsidR="00D4733A" w:rsidRPr="00D4733A" w14:paraId="063A64AE"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F8B9E4" w14:textId="77777777" w:rsidR="00D4733A" w:rsidRPr="00D4733A" w:rsidRDefault="00D4733A" w:rsidP="00B85B8F">
            <w:pPr>
              <w:pStyle w:val="rowtabella0"/>
              <w:rPr>
                <w:color w:val="002060"/>
              </w:rPr>
            </w:pPr>
            <w:r w:rsidRPr="00D4733A">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04CDA" w14:textId="77777777" w:rsidR="00D4733A" w:rsidRPr="00D4733A" w:rsidRDefault="00D4733A" w:rsidP="00B85B8F">
            <w:pPr>
              <w:pStyle w:val="rowtabella0"/>
              <w:jc w:val="center"/>
              <w:rPr>
                <w:color w:val="002060"/>
              </w:rPr>
            </w:pPr>
            <w:r w:rsidRPr="00D473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105C3"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6D704"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391BD"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ADEF8"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8ABBB" w14:textId="77777777" w:rsidR="00D4733A" w:rsidRPr="00D4733A" w:rsidRDefault="00D4733A" w:rsidP="00B85B8F">
            <w:pPr>
              <w:pStyle w:val="rowtabella0"/>
              <w:jc w:val="center"/>
              <w:rPr>
                <w:color w:val="002060"/>
              </w:rPr>
            </w:pPr>
            <w:r w:rsidRPr="00D473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10464" w14:textId="77777777" w:rsidR="00D4733A" w:rsidRPr="00D4733A" w:rsidRDefault="00D4733A" w:rsidP="00B85B8F">
            <w:pPr>
              <w:pStyle w:val="rowtabella0"/>
              <w:jc w:val="center"/>
              <w:rPr>
                <w:color w:val="002060"/>
              </w:rPr>
            </w:pPr>
            <w:r w:rsidRPr="00D473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259E8" w14:textId="77777777" w:rsidR="00D4733A" w:rsidRPr="00D4733A" w:rsidRDefault="00D4733A" w:rsidP="00B85B8F">
            <w:pPr>
              <w:pStyle w:val="rowtabella0"/>
              <w:jc w:val="center"/>
              <w:rPr>
                <w:color w:val="002060"/>
              </w:rPr>
            </w:pPr>
            <w:r w:rsidRPr="00D473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FCA23" w14:textId="77777777" w:rsidR="00D4733A" w:rsidRPr="00D4733A" w:rsidRDefault="00D4733A" w:rsidP="00B85B8F">
            <w:pPr>
              <w:pStyle w:val="rowtabella0"/>
              <w:jc w:val="center"/>
              <w:rPr>
                <w:color w:val="002060"/>
              </w:rPr>
            </w:pPr>
            <w:r w:rsidRPr="00D4733A">
              <w:rPr>
                <w:color w:val="002060"/>
              </w:rPr>
              <w:t>0</w:t>
            </w:r>
          </w:p>
        </w:tc>
      </w:tr>
      <w:tr w:rsidR="00D4733A" w:rsidRPr="00D4733A" w14:paraId="6B88BB83"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352805" w14:textId="77777777" w:rsidR="00D4733A" w:rsidRPr="00D4733A" w:rsidRDefault="00D4733A" w:rsidP="00B85B8F">
            <w:pPr>
              <w:pStyle w:val="rowtabella0"/>
              <w:rPr>
                <w:color w:val="002060"/>
              </w:rPr>
            </w:pPr>
            <w:r w:rsidRPr="00D4733A">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CF09B" w14:textId="77777777" w:rsidR="00D4733A" w:rsidRPr="00D4733A" w:rsidRDefault="00D4733A" w:rsidP="00B85B8F">
            <w:pPr>
              <w:pStyle w:val="rowtabella0"/>
              <w:jc w:val="center"/>
              <w:rPr>
                <w:color w:val="002060"/>
              </w:rPr>
            </w:pPr>
            <w:r w:rsidRPr="00D473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7445D"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67B14"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C7931"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23F38"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008E8" w14:textId="77777777" w:rsidR="00D4733A" w:rsidRPr="00D4733A" w:rsidRDefault="00D4733A" w:rsidP="00B85B8F">
            <w:pPr>
              <w:pStyle w:val="rowtabella0"/>
              <w:jc w:val="center"/>
              <w:rPr>
                <w:color w:val="002060"/>
              </w:rPr>
            </w:pPr>
            <w:r w:rsidRPr="00D4733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283A6"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14933" w14:textId="77777777" w:rsidR="00D4733A" w:rsidRPr="00D4733A" w:rsidRDefault="00D4733A" w:rsidP="00B85B8F">
            <w:pPr>
              <w:pStyle w:val="rowtabella0"/>
              <w:jc w:val="center"/>
              <w:rPr>
                <w:color w:val="002060"/>
              </w:rPr>
            </w:pPr>
            <w:r w:rsidRPr="00D473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217D3" w14:textId="77777777" w:rsidR="00D4733A" w:rsidRPr="00D4733A" w:rsidRDefault="00D4733A" w:rsidP="00B85B8F">
            <w:pPr>
              <w:pStyle w:val="rowtabella0"/>
              <w:jc w:val="center"/>
              <w:rPr>
                <w:color w:val="002060"/>
              </w:rPr>
            </w:pPr>
            <w:r w:rsidRPr="00D4733A">
              <w:rPr>
                <w:color w:val="002060"/>
              </w:rPr>
              <w:t>0</w:t>
            </w:r>
          </w:p>
        </w:tc>
      </w:tr>
      <w:tr w:rsidR="00D4733A" w:rsidRPr="00D4733A" w14:paraId="27A0383F"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8E83D4" w14:textId="77777777" w:rsidR="00D4733A" w:rsidRPr="00D4733A" w:rsidRDefault="00D4733A" w:rsidP="00B85B8F">
            <w:pPr>
              <w:pStyle w:val="rowtabella0"/>
              <w:rPr>
                <w:color w:val="002060"/>
              </w:rPr>
            </w:pPr>
            <w:proofErr w:type="spellStart"/>
            <w:proofErr w:type="gramStart"/>
            <w:r w:rsidRPr="00D4733A">
              <w:rPr>
                <w:color w:val="002060"/>
              </w:rPr>
              <w:t>sq</w:t>
            </w:r>
            <w:proofErr w:type="spellEnd"/>
            <w:r w:rsidRPr="00D4733A">
              <w:rPr>
                <w:color w:val="002060"/>
              </w:rPr>
              <w:t>..</w:t>
            </w:r>
            <w:proofErr w:type="gramEnd"/>
            <w:r w:rsidRPr="00D4733A">
              <w:rPr>
                <w:color w:val="002060"/>
              </w:rPr>
              <w:t xml:space="preserve"> CARISSIMI 2016 </w:t>
            </w:r>
            <w:proofErr w:type="spellStart"/>
            <w:proofErr w:type="gramStart"/>
            <w:r w:rsidRPr="00D4733A">
              <w:rPr>
                <w:color w:val="002060"/>
              </w:rPr>
              <w:t>sq</w:t>
            </w:r>
            <w:proofErr w:type="spellEnd"/>
            <w:r w:rsidRPr="00D4733A">
              <w:rPr>
                <w:color w:val="002060"/>
              </w:rPr>
              <w:t>..</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443F1" w14:textId="77777777" w:rsidR="00D4733A" w:rsidRPr="00D4733A" w:rsidRDefault="00D4733A" w:rsidP="00B85B8F">
            <w:pPr>
              <w:pStyle w:val="rowtabella0"/>
              <w:jc w:val="center"/>
              <w:rPr>
                <w:color w:val="002060"/>
              </w:rPr>
            </w:pPr>
            <w:r w:rsidRPr="00D473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F4BFD"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32824"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7B10A"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F9CCE"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F724F" w14:textId="77777777" w:rsidR="00D4733A" w:rsidRPr="00D4733A" w:rsidRDefault="00D4733A" w:rsidP="00B85B8F">
            <w:pPr>
              <w:pStyle w:val="rowtabella0"/>
              <w:jc w:val="center"/>
              <w:rPr>
                <w:color w:val="002060"/>
              </w:rPr>
            </w:pPr>
            <w:r w:rsidRPr="00D473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13AFC"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099CE" w14:textId="77777777" w:rsidR="00D4733A" w:rsidRPr="00D4733A" w:rsidRDefault="00D4733A" w:rsidP="00B85B8F">
            <w:pPr>
              <w:pStyle w:val="rowtabella0"/>
              <w:jc w:val="center"/>
              <w:rPr>
                <w:color w:val="002060"/>
              </w:rPr>
            </w:pPr>
            <w:r w:rsidRPr="00D473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95FE3" w14:textId="77777777" w:rsidR="00D4733A" w:rsidRPr="00D4733A" w:rsidRDefault="00D4733A" w:rsidP="00B85B8F">
            <w:pPr>
              <w:pStyle w:val="rowtabella0"/>
              <w:jc w:val="center"/>
              <w:rPr>
                <w:color w:val="002060"/>
              </w:rPr>
            </w:pPr>
            <w:r w:rsidRPr="00D4733A">
              <w:rPr>
                <w:color w:val="002060"/>
              </w:rPr>
              <w:t>0</w:t>
            </w:r>
          </w:p>
        </w:tc>
      </w:tr>
      <w:tr w:rsidR="00D4733A" w:rsidRPr="00D4733A" w14:paraId="1D8A4194"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9A85E1" w14:textId="77777777" w:rsidR="00D4733A" w:rsidRPr="00D4733A" w:rsidRDefault="00D4733A" w:rsidP="00B85B8F">
            <w:pPr>
              <w:pStyle w:val="rowtabella0"/>
              <w:rPr>
                <w:color w:val="002060"/>
              </w:rPr>
            </w:pPr>
            <w:r w:rsidRPr="00D4733A">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EDD08" w14:textId="77777777" w:rsidR="00D4733A" w:rsidRPr="00D4733A" w:rsidRDefault="00D4733A" w:rsidP="00B85B8F">
            <w:pPr>
              <w:pStyle w:val="rowtabella0"/>
              <w:jc w:val="center"/>
              <w:rPr>
                <w:color w:val="002060"/>
              </w:rPr>
            </w:pPr>
            <w:r w:rsidRPr="00D473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26302"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D1B2A"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8197C"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6945F"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6D0B0" w14:textId="77777777" w:rsidR="00D4733A" w:rsidRPr="00D4733A" w:rsidRDefault="00D4733A" w:rsidP="00B85B8F">
            <w:pPr>
              <w:pStyle w:val="rowtabella0"/>
              <w:jc w:val="center"/>
              <w:rPr>
                <w:color w:val="002060"/>
              </w:rPr>
            </w:pPr>
            <w:r w:rsidRPr="00D473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0B10D" w14:textId="77777777" w:rsidR="00D4733A" w:rsidRPr="00D4733A" w:rsidRDefault="00D4733A" w:rsidP="00B85B8F">
            <w:pPr>
              <w:pStyle w:val="rowtabella0"/>
              <w:jc w:val="center"/>
              <w:rPr>
                <w:color w:val="002060"/>
              </w:rPr>
            </w:pPr>
            <w:r w:rsidRPr="00D473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513A5"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F6534" w14:textId="77777777" w:rsidR="00D4733A" w:rsidRPr="00D4733A" w:rsidRDefault="00D4733A" w:rsidP="00B85B8F">
            <w:pPr>
              <w:pStyle w:val="rowtabella0"/>
              <w:jc w:val="center"/>
              <w:rPr>
                <w:color w:val="002060"/>
              </w:rPr>
            </w:pPr>
            <w:r w:rsidRPr="00D4733A">
              <w:rPr>
                <w:color w:val="002060"/>
              </w:rPr>
              <w:t>0</w:t>
            </w:r>
          </w:p>
        </w:tc>
      </w:tr>
      <w:tr w:rsidR="00D4733A" w:rsidRPr="00D4733A" w14:paraId="7019E514"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027B65" w14:textId="77777777" w:rsidR="00D4733A" w:rsidRPr="00D4733A" w:rsidRDefault="00D4733A" w:rsidP="00B85B8F">
            <w:pPr>
              <w:pStyle w:val="rowtabella0"/>
              <w:rPr>
                <w:color w:val="002060"/>
              </w:rPr>
            </w:pPr>
            <w:r w:rsidRPr="00D4733A">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4A71C" w14:textId="77777777" w:rsidR="00D4733A" w:rsidRPr="00D4733A" w:rsidRDefault="00D4733A" w:rsidP="00B85B8F">
            <w:pPr>
              <w:pStyle w:val="rowtabella0"/>
              <w:jc w:val="center"/>
              <w:rPr>
                <w:color w:val="002060"/>
              </w:rPr>
            </w:pPr>
            <w:r w:rsidRPr="00D473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BB9B5"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03B1C"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85971"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C2DB3"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20A5D" w14:textId="77777777" w:rsidR="00D4733A" w:rsidRPr="00D4733A" w:rsidRDefault="00D4733A" w:rsidP="00B85B8F">
            <w:pPr>
              <w:pStyle w:val="rowtabella0"/>
              <w:jc w:val="center"/>
              <w:rPr>
                <w:color w:val="002060"/>
              </w:rPr>
            </w:pPr>
            <w:r w:rsidRPr="00D473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45F90" w14:textId="77777777" w:rsidR="00D4733A" w:rsidRPr="00D4733A" w:rsidRDefault="00D4733A" w:rsidP="00B85B8F">
            <w:pPr>
              <w:pStyle w:val="rowtabella0"/>
              <w:jc w:val="center"/>
              <w:rPr>
                <w:color w:val="002060"/>
              </w:rPr>
            </w:pPr>
            <w:r w:rsidRPr="00D473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2DF9F"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9951A" w14:textId="77777777" w:rsidR="00D4733A" w:rsidRPr="00D4733A" w:rsidRDefault="00D4733A" w:rsidP="00B85B8F">
            <w:pPr>
              <w:pStyle w:val="rowtabella0"/>
              <w:jc w:val="center"/>
              <w:rPr>
                <w:color w:val="002060"/>
              </w:rPr>
            </w:pPr>
            <w:r w:rsidRPr="00D4733A">
              <w:rPr>
                <w:color w:val="002060"/>
              </w:rPr>
              <w:t>0</w:t>
            </w:r>
          </w:p>
        </w:tc>
      </w:tr>
      <w:tr w:rsidR="00D4733A" w:rsidRPr="00D4733A" w14:paraId="08B7063C"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7619EB" w14:textId="77777777" w:rsidR="00D4733A" w:rsidRPr="00D4733A" w:rsidRDefault="00D4733A" w:rsidP="00B85B8F">
            <w:pPr>
              <w:pStyle w:val="rowtabella0"/>
              <w:rPr>
                <w:color w:val="002060"/>
              </w:rPr>
            </w:pPr>
            <w:r w:rsidRPr="00D4733A">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D0458"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C71BE"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474B2"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D8F01"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3F800"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DDB49" w14:textId="77777777" w:rsidR="00D4733A" w:rsidRPr="00D4733A" w:rsidRDefault="00D4733A" w:rsidP="00B85B8F">
            <w:pPr>
              <w:pStyle w:val="rowtabella0"/>
              <w:jc w:val="center"/>
              <w:rPr>
                <w:color w:val="002060"/>
              </w:rPr>
            </w:pPr>
            <w:r w:rsidRPr="00D473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25DB5" w14:textId="77777777" w:rsidR="00D4733A" w:rsidRPr="00D4733A" w:rsidRDefault="00D4733A" w:rsidP="00B85B8F">
            <w:pPr>
              <w:pStyle w:val="rowtabella0"/>
              <w:jc w:val="center"/>
              <w:rPr>
                <w:color w:val="002060"/>
              </w:rPr>
            </w:pPr>
            <w:r w:rsidRPr="00D473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1A897"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D9FC4" w14:textId="77777777" w:rsidR="00D4733A" w:rsidRPr="00D4733A" w:rsidRDefault="00D4733A" w:rsidP="00B85B8F">
            <w:pPr>
              <w:pStyle w:val="rowtabella0"/>
              <w:jc w:val="center"/>
              <w:rPr>
                <w:color w:val="002060"/>
              </w:rPr>
            </w:pPr>
            <w:r w:rsidRPr="00D4733A">
              <w:rPr>
                <w:color w:val="002060"/>
              </w:rPr>
              <w:t>1</w:t>
            </w:r>
          </w:p>
        </w:tc>
      </w:tr>
      <w:tr w:rsidR="00D4733A" w:rsidRPr="00D4733A" w14:paraId="3EFFBDDE"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76F214" w14:textId="77777777" w:rsidR="00D4733A" w:rsidRPr="00D4733A" w:rsidRDefault="00D4733A" w:rsidP="00B85B8F">
            <w:pPr>
              <w:pStyle w:val="rowtabella0"/>
              <w:rPr>
                <w:color w:val="002060"/>
                <w:lang w:val="en-US"/>
              </w:rPr>
            </w:pPr>
            <w:r w:rsidRPr="00D4733A">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1D1A5"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45B77"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5CABB"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F545B"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3FA9A"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1D417" w14:textId="77777777" w:rsidR="00D4733A" w:rsidRPr="00D4733A" w:rsidRDefault="00D4733A" w:rsidP="00B85B8F">
            <w:pPr>
              <w:pStyle w:val="rowtabella0"/>
              <w:jc w:val="center"/>
              <w:rPr>
                <w:color w:val="002060"/>
              </w:rPr>
            </w:pPr>
            <w:r w:rsidRPr="00D473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250A4" w14:textId="77777777" w:rsidR="00D4733A" w:rsidRPr="00D4733A" w:rsidRDefault="00D4733A" w:rsidP="00B85B8F">
            <w:pPr>
              <w:pStyle w:val="rowtabella0"/>
              <w:jc w:val="center"/>
              <w:rPr>
                <w:color w:val="002060"/>
              </w:rPr>
            </w:pPr>
            <w:r w:rsidRPr="00D473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C9F0F" w14:textId="77777777" w:rsidR="00D4733A" w:rsidRPr="00D4733A" w:rsidRDefault="00D4733A" w:rsidP="00B85B8F">
            <w:pPr>
              <w:pStyle w:val="rowtabella0"/>
              <w:jc w:val="center"/>
              <w:rPr>
                <w:color w:val="002060"/>
              </w:rPr>
            </w:pPr>
            <w:r w:rsidRPr="00D473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EE97A" w14:textId="77777777" w:rsidR="00D4733A" w:rsidRPr="00D4733A" w:rsidRDefault="00D4733A" w:rsidP="00B85B8F">
            <w:pPr>
              <w:pStyle w:val="rowtabella0"/>
              <w:jc w:val="center"/>
              <w:rPr>
                <w:color w:val="002060"/>
              </w:rPr>
            </w:pPr>
            <w:r w:rsidRPr="00D4733A">
              <w:rPr>
                <w:color w:val="002060"/>
              </w:rPr>
              <w:t>0</w:t>
            </w:r>
          </w:p>
        </w:tc>
      </w:tr>
      <w:tr w:rsidR="00D4733A" w:rsidRPr="00D4733A" w14:paraId="075499E3"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23D19A" w14:textId="77777777" w:rsidR="00D4733A" w:rsidRPr="00D4733A" w:rsidRDefault="00D4733A" w:rsidP="00B85B8F">
            <w:pPr>
              <w:pStyle w:val="rowtabella0"/>
              <w:rPr>
                <w:color w:val="002060"/>
              </w:rPr>
            </w:pPr>
            <w:r w:rsidRPr="00D4733A">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CE6A0"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84E55"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1F44A"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57375"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B084D"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A3FAC" w14:textId="77777777" w:rsidR="00D4733A" w:rsidRPr="00D4733A" w:rsidRDefault="00D4733A" w:rsidP="00B85B8F">
            <w:pPr>
              <w:pStyle w:val="rowtabella0"/>
              <w:jc w:val="center"/>
              <w:rPr>
                <w:color w:val="002060"/>
              </w:rPr>
            </w:pPr>
            <w:r w:rsidRPr="00D473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99130"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3A0E5"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075D0" w14:textId="77777777" w:rsidR="00D4733A" w:rsidRPr="00D4733A" w:rsidRDefault="00D4733A" w:rsidP="00B85B8F">
            <w:pPr>
              <w:pStyle w:val="rowtabella0"/>
              <w:jc w:val="center"/>
              <w:rPr>
                <w:color w:val="002060"/>
              </w:rPr>
            </w:pPr>
            <w:r w:rsidRPr="00D4733A">
              <w:rPr>
                <w:color w:val="002060"/>
              </w:rPr>
              <w:t>0</w:t>
            </w:r>
          </w:p>
        </w:tc>
      </w:tr>
      <w:tr w:rsidR="00D4733A" w:rsidRPr="00D4733A" w14:paraId="48E2122A"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A04D77" w14:textId="77777777" w:rsidR="00D4733A" w:rsidRPr="00D4733A" w:rsidRDefault="00D4733A" w:rsidP="00B85B8F">
            <w:pPr>
              <w:pStyle w:val="rowtabella0"/>
              <w:rPr>
                <w:color w:val="002060"/>
              </w:rPr>
            </w:pPr>
            <w:r w:rsidRPr="00D4733A">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8AA51"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AC854"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435BB"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DFA1C"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0E055"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B1DC1" w14:textId="77777777" w:rsidR="00D4733A" w:rsidRPr="00D4733A" w:rsidRDefault="00D4733A" w:rsidP="00B85B8F">
            <w:pPr>
              <w:pStyle w:val="rowtabella0"/>
              <w:jc w:val="center"/>
              <w:rPr>
                <w:color w:val="002060"/>
              </w:rPr>
            </w:pPr>
            <w:r w:rsidRPr="00D4733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15F23" w14:textId="77777777" w:rsidR="00D4733A" w:rsidRPr="00D4733A" w:rsidRDefault="00D4733A" w:rsidP="00B85B8F">
            <w:pPr>
              <w:pStyle w:val="rowtabella0"/>
              <w:jc w:val="center"/>
              <w:rPr>
                <w:color w:val="002060"/>
              </w:rPr>
            </w:pPr>
            <w:r w:rsidRPr="00D473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B9C61"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B06D7" w14:textId="77777777" w:rsidR="00D4733A" w:rsidRPr="00D4733A" w:rsidRDefault="00D4733A" w:rsidP="00B85B8F">
            <w:pPr>
              <w:pStyle w:val="rowtabella0"/>
              <w:jc w:val="center"/>
              <w:rPr>
                <w:color w:val="002060"/>
              </w:rPr>
            </w:pPr>
            <w:r w:rsidRPr="00D4733A">
              <w:rPr>
                <w:color w:val="002060"/>
              </w:rPr>
              <w:t>0</w:t>
            </w:r>
          </w:p>
        </w:tc>
      </w:tr>
      <w:tr w:rsidR="00D4733A" w:rsidRPr="00D4733A" w14:paraId="3B64B588"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DFA79B" w14:textId="77777777" w:rsidR="00D4733A" w:rsidRPr="00D4733A" w:rsidRDefault="00D4733A" w:rsidP="00B85B8F">
            <w:pPr>
              <w:pStyle w:val="rowtabella0"/>
              <w:rPr>
                <w:color w:val="002060"/>
                <w:lang w:val="en-US"/>
              </w:rPr>
            </w:pPr>
            <w:r w:rsidRPr="00D4733A">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DB0AF"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01F70"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2DACF"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13036"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34894"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4421D" w14:textId="77777777" w:rsidR="00D4733A" w:rsidRPr="00D4733A" w:rsidRDefault="00D4733A" w:rsidP="00B85B8F">
            <w:pPr>
              <w:pStyle w:val="rowtabella0"/>
              <w:jc w:val="center"/>
              <w:rPr>
                <w:color w:val="002060"/>
              </w:rPr>
            </w:pPr>
            <w:r w:rsidRPr="00D473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91F2F" w14:textId="77777777" w:rsidR="00D4733A" w:rsidRPr="00D4733A" w:rsidRDefault="00D4733A" w:rsidP="00B85B8F">
            <w:pPr>
              <w:pStyle w:val="rowtabella0"/>
              <w:jc w:val="center"/>
              <w:rPr>
                <w:color w:val="002060"/>
              </w:rPr>
            </w:pPr>
            <w:r w:rsidRPr="00D473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E474F"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277A4" w14:textId="77777777" w:rsidR="00D4733A" w:rsidRPr="00D4733A" w:rsidRDefault="00D4733A" w:rsidP="00B85B8F">
            <w:pPr>
              <w:pStyle w:val="rowtabella0"/>
              <w:jc w:val="center"/>
              <w:rPr>
                <w:color w:val="002060"/>
              </w:rPr>
            </w:pPr>
            <w:r w:rsidRPr="00D4733A">
              <w:rPr>
                <w:color w:val="002060"/>
              </w:rPr>
              <w:t>0</w:t>
            </w:r>
          </w:p>
        </w:tc>
      </w:tr>
      <w:tr w:rsidR="00D4733A" w:rsidRPr="00D4733A" w14:paraId="31896F23"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94EBEA" w14:textId="77777777" w:rsidR="00D4733A" w:rsidRPr="00D4733A" w:rsidRDefault="00D4733A" w:rsidP="00B85B8F">
            <w:pPr>
              <w:pStyle w:val="rowtabella0"/>
              <w:rPr>
                <w:color w:val="002060"/>
              </w:rPr>
            </w:pPr>
            <w:r w:rsidRPr="00D4733A">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B2AC0"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3F12D"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814A0"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C30B0"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4C5CD"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51898" w14:textId="77777777" w:rsidR="00D4733A" w:rsidRPr="00D4733A" w:rsidRDefault="00D4733A" w:rsidP="00B85B8F">
            <w:pPr>
              <w:pStyle w:val="rowtabella0"/>
              <w:jc w:val="center"/>
              <w:rPr>
                <w:color w:val="002060"/>
              </w:rPr>
            </w:pPr>
            <w:r w:rsidRPr="00D473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D783A" w14:textId="77777777" w:rsidR="00D4733A" w:rsidRPr="00D4733A" w:rsidRDefault="00D4733A" w:rsidP="00B85B8F">
            <w:pPr>
              <w:pStyle w:val="rowtabella0"/>
              <w:jc w:val="center"/>
              <w:rPr>
                <w:color w:val="002060"/>
              </w:rPr>
            </w:pPr>
            <w:r w:rsidRPr="00D4733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A3065"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F7F0A" w14:textId="77777777" w:rsidR="00D4733A" w:rsidRPr="00D4733A" w:rsidRDefault="00D4733A" w:rsidP="00B85B8F">
            <w:pPr>
              <w:pStyle w:val="rowtabella0"/>
              <w:jc w:val="center"/>
              <w:rPr>
                <w:color w:val="002060"/>
              </w:rPr>
            </w:pPr>
            <w:r w:rsidRPr="00D4733A">
              <w:rPr>
                <w:color w:val="002060"/>
              </w:rPr>
              <w:t>0</w:t>
            </w:r>
          </w:p>
        </w:tc>
      </w:tr>
      <w:tr w:rsidR="00D4733A" w:rsidRPr="00D4733A" w14:paraId="51408A99"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7956A7" w14:textId="77777777" w:rsidR="00D4733A" w:rsidRPr="00D4733A" w:rsidRDefault="00D4733A" w:rsidP="00B85B8F">
            <w:pPr>
              <w:pStyle w:val="rowtabella0"/>
              <w:rPr>
                <w:color w:val="002060"/>
              </w:rPr>
            </w:pPr>
            <w:r w:rsidRPr="00D4733A">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DFC57"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66DE0"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1E843"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853E4"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72DD8"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66D0B" w14:textId="77777777" w:rsidR="00D4733A" w:rsidRPr="00D4733A" w:rsidRDefault="00D4733A" w:rsidP="00B85B8F">
            <w:pPr>
              <w:pStyle w:val="rowtabella0"/>
              <w:jc w:val="center"/>
              <w:rPr>
                <w:color w:val="002060"/>
              </w:rPr>
            </w:pPr>
            <w:r w:rsidRPr="00D473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213F8" w14:textId="77777777" w:rsidR="00D4733A" w:rsidRPr="00D4733A" w:rsidRDefault="00D4733A" w:rsidP="00B85B8F">
            <w:pPr>
              <w:pStyle w:val="rowtabella0"/>
              <w:jc w:val="center"/>
              <w:rPr>
                <w:color w:val="002060"/>
              </w:rPr>
            </w:pPr>
            <w:r w:rsidRPr="00D473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4C3D1" w14:textId="77777777" w:rsidR="00D4733A" w:rsidRPr="00D4733A" w:rsidRDefault="00D4733A" w:rsidP="00B85B8F">
            <w:pPr>
              <w:pStyle w:val="rowtabella0"/>
              <w:jc w:val="center"/>
              <w:rPr>
                <w:color w:val="002060"/>
              </w:rPr>
            </w:pPr>
            <w:r w:rsidRPr="00D473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92801" w14:textId="77777777" w:rsidR="00D4733A" w:rsidRPr="00D4733A" w:rsidRDefault="00D4733A" w:rsidP="00B85B8F">
            <w:pPr>
              <w:pStyle w:val="rowtabella0"/>
              <w:jc w:val="center"/>
              <w:rPr>
                <w:color w:val="002060"/>
              </w:rPr>
            </w:pPr>
            <w:r w:rsidRPr="00D4733A">
              <w:rPr>
                <w:color w:val="002060"/>
              </w:rPr>
              <w:t>0</w:t>
            </w:r>
          </w:p>
        </w:tc>
      </w:tr>
      <w:tr w:rsidR="00D4733A" w:rsidRPr="00D4733A" w14:paraId="0256092D"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12006D" w14:textId="77777777" w:rsidR="00D4733A" w:rsidRPr="00D4733A" w:rsidRDefault="00D4733A" w:rsidP="00B85B8F">
            <w:pPr>
              <w:pStyle w:val="rowtabella0"/>
              <w:rPr>
                <w:color w:val="002060"/>
              </w:rPr>
            </w:pPr>
            <w:r w:rsidRPr="00D4733A">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71E34"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E8B1A"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B58F6"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09A3A"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97A24"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F6D1A"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956DD" w14:textId="77777777" w:rsidR="00D4733A" w:rsidRPr="00D4733A" w:rsidRDefault="00D4733A" w:rsidP="00B85B8F">
            <w:pPr>
              <w:pStyle w:val="rowtabella0"/>
              <w:jc w:val="center"/>
              <w:rPr>
                <w:color w:val="002060"/>
              </w:rPr>
            </w:pPr>
            <w:r w:rsidRPr="00D4733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61CA6"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5E745" w14:textId="77777777" w:rsidR="00D4733A" w:rsidRPr="00D4733A" w:rsidRDefault="00D4733A" w:rsidP="00B85B8F">
            <w:pPr>
              <w:pStyle w:val="rowtabella0"/>
              <w:jc w:val="center"/>
              <w:rPr>
                <w:color w:val="002060"/>
              </w:rPr>
            </w:pPr>
            <w:r w:rsidRPr="00D4733A">
              <w:rPr>
                <w:color w:val="002060"/>
              </w:rPr>
              <w:t>0</w:t>
            </w:r>
          </w:p>
        </w:tc>
      </w:tr>
      <w:tr w:rsidR="00D4733A" w:rsidRPr="00D4733A" w14:paraId="39E48EB4"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AAC549" w14:textId="77777777" w:rsidR="00D4733A" w:rsidRPr="00D4733A" w:rsidRDefault="00D4733A" w:rsidP="00B85B8F">
            <w:pPr>
              <w:pStyle w:val="rowtabella0"/>
              <w:rPr>
                <w:color w:val="002060"/>
              </w:rPr>
            </w:pPr>
            <w:r w:rsidRPr="00D4733A">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F555D"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ACB71"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B9526"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5D09C"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0C989"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076F1"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FE439" w14:textId="77777777" w:rsidR="00D4733A" w:rsidRPr="00D4733A" w:rsidRDefault="00D4733A" w:rsidP="00B85B8F">
            <w:pPr>
              <w:pStyle w:val="rowtabella0"/>
              <w:jc w:val="center"/>
              <w:rPr>
                <w:color w:val="002060"/>
              </w:rPr>
            </w:pPr>
            <w:r w:rsidRPr="00D4733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35565" w14:textId="77777777" w:rsidR="00D4733A" w:rsidRPr="00D4733A" w:rsidRDefault="00D4733A" w:rsidP="00B85B8F">
            <w:pPr>
              <w:pStyle w:val="rowtabella0"/>
              <w:jc w:val="center"/>
              <w:rPr>
                <w:color w:val="002060"/>
              </w:rPr>
            </w:pPr>
            <w:r w:rsidRPr="00D473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FD2BE" w14:textId="77777777" w:rsidR="00D4733A" w:rsidRPr="00D4733A" w:rsidRDefault="00D4733A" w:rsidP="00B85B8F">
            <w:pPr>
              <w:pStyle w:val="rowtabella0"/>
              <w:jc w:val="center"/>
              <w:rPr>
                <w:color w:val="002060"/>
              </w:rPr>
            </w:pPr>
            <w:r w:rsidRPr="00D4733A">
              <w:rPr>
                <w:color w:val="002060"/>
              </w:rPr>
              <w:t>0</w:t>
            </w:r>
          </w:p>
        </w:tc>
      </w:tr>
      <w:tr w:rsidR="00D4733A" w:rsidRPr="00D4733A" w14:paraId="35543CBF" w14:textId="77777777" w:rsidTr="00B85B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435467" w14:textId="77777777" w:rsidR="00D4733A" w:rsidRPr="00D4733A" w:rsidRDefault="00D4733A" w:rsidP="00B85B8F">
            <w:pPr>
              <w:pStyle w:val="rowtabella0"/>
              <w:rPr>
                <w:color w:val="002060"/>
              </w:rPr>
            </w:pPr>
            <w:r w:rsidRPr="00D4733A">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9B210"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0BD98"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64963"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A2B4A"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B84EE"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79080" w14:textId="77777777" w:rsidR="00D4733A" w:rsidRPr="00D4733A" w:rsidRDefault="00D4733A" w:rsidP="00B85B8F">
            <w:pPr>
              <w:pStyle w:val="rowtabella0"/>
              <w:jc w:val="center"/>
              <w:rPr>
                <w:color w:val="002060"/>
              </w:rPr>
            </w:pPr>
            <w:r w:rsidRPr="00D473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F69DE" w14:textId="77777777" w:rsidR="00D4733A" w:rsidRPr="00D4733A" w:rsidRDefault="00D4733A" w:rsidP="00B85B8F">
            <w:pPr>
              <w:pStyle w:val="rowtabella0"/>
              <w:jc w:val="center"/>
              <w:rPr>
                <w:color w:val="002060"/>
              </w:rPr>
            </w:pPr>
            <w:r w:rsidRPr="00D4733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D7504" w14:textId="77777777" w:rsidR="00D4733A" w:rsidRPr="00D4733A" w:rsidRDefault="00D4733A" w:rsidP="00B85B8F">
            <w:pPr>
              <w:pStyle w:val="rowtabella0"/>
              <w:jc w:val="center"/>
              <w:rPr>
                <w:color w:val="002060"/>
              </w:rPr>
            </w:pPr>
            <w:r w:rsidRPr="00D473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EEE9A" w14:textId="77777777" w:rsidR="00D4733A" w:rsidRPr="00D4733A" w:rsidRDefault="00D4733A" w:rsidP="00B85B8F">
            <w:pPr>
              <w:pStyle w:val="rowtabella0"/>
              <w:jc w:val="center"/>
              <w:rPr>
                <w:color w:val="002060"/>
              </w:rPr>
            </w:pPr>
            <w:r w:rsidRPr="00D4733A">
              <w:rPr>
                <w:color w:val="002060"/>
              </w:rPr>
              <w:t>0</w:t>
            </w:r>
          </w:p>
        </w:tc>
      </w:tr>
    </w:tbl>
    <w:p w14:paraId="7BAB4B11" w14:textId="77777777" w:rsidR="00D4733A" w:rsidRDefault="00D4733A" w:rsidP="00D4733A">
      <w:pPr>
        <w:pStyle w:val="breakline"/>
        <w:rPr>
          <w:rFonts w:eastAsiaTheme="minorEastAsia"/>
          <w:color w:val="002060"/>
        </w:rPr>
      </w:pPr>
    </w:p>
    <w:p w14:paraId="09D581AF" w14:textId="77777777" w:rsidR="00B10974" w:rsidRPr="00FD666D" w:rsidRDefault="00B10974" w:rsidP="00B10974">
      <w:pPr>
        <w:pStyle w:val="titoloprinc0"/>
        <w:rPr>
          <w:color w:val="002060"/>
        </w:rPr>
      </w:pPr>
      <w:r w:rsidRPr="00FD666D">
        <w:rPr>
          <w:color w:val="002060"/>
        </w:rPr>
        <w:lastRenderedPageBreak/>
        <w:t>PROGRAMMA GARE</w:t>
      </w:r>
    </w:p>
    <w:p w14:paraId="5EDCD5AA" w14:textId="77777777" w:rsidR="00B10974" w:rsidRPr="00FD666D" w:rsidRDefault="00B10974" w:rsidP="00B10974">
      <w:pPr>
        <w:pStyle w:val="breakline"/>
        <w:rPr>
          <w:color w:val="002060"/>
        </w:rPr>
      </w:pPr>
    </w:p>
    <w:p w14:paraId="58FDB259" w14:textId="77777777" w:rsidR="00B10974" w:rsidRPr="00FD666D" w:rsidRDefault="00B10974" w:rsidP="00B10974">
      <w:pPr>
        <w:pStyle w:val="breakline"/>
        <w:rPr>
          <w:color w:val="002060"/>
        </w:rPr>
      </w:pPr>
    </w:p>
    <w:p w14:paraId="17AFE723" w14:textId="77777777" w:rsidR="00B10974" w:rsidRPr="00FD666D" w:rsidRDefault="00B10974" w:rsidP="00B10974">
      <w:pPr>
        <w:pStyle w:val="sottotitolocampionato10"/>
        <w:rPr>
          <w:color w:val="002060"/>
        </w:rPr>
      </w:pPr>
      <w:r w:rsidRPr="00FD666D">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B10974" w:rsidRPr="00FD666D" w14:paraId="5E6C3C7D" w14:textId="77777777" w:rsidTr="00B85B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2E548" w14:textId="77777777" w:rsidR="00B10974" w:rsidRPr="00FD666D" w:rsidRDefault="00B10974" w:rsidP="00B85B8F">
            <w:pPr>
              <w:pStyle w:val="headertabella0"/>
              <w:rPr>
                <w:color w:val="002060"/>
              </w:rPr>
            </w:pPr>
            <w:r w:rsidRPr="00FD666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2E481" w14:textId="77777777" w:rsidR="00B10974" w:rsidRPr="00FD666D" w:rsidRDefault="00B10974" w:rsidP="00B85B8F">
            <w:pPr>
              <w:pStyle w:val="headertabella0"/>
              <w:rPr>
                <w:color w:val="002060"/>
              </w:rPr>
            </w:pPr>
            <w:r w:rsidRPr="00FD666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5118A" w14:textId="77777777" w:rsidR="00B10974" w:rsidRPr="00FD666D" w:rsidRDefault="00B10974" w:rsidP="00B85B8F">
            <w:pPr>
              <w:pStyle w:val="headertabella0"/>
              <w:rPr>
                <w:color w:val="002060"/>
              </w:rPr>
            </w:pPr>
            <w:r w:rsidRPr="00FD666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EAB88" w14:textId="77777777" w:rsidR="00B10974" w:rsidRPr="00FD666D" w:rsidRDefault="00B10974" w:rsidP="00B85B8F">
            <w:pPr>
              <w:pStyle w:val="headertabella0"/>
              <w:rPr>
                <w:color w:val="002060"/>
              </w:rPr>
            </w:pPr>
            <w:r w:rsidRPr="00FD666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7566C" w14:textId="77777777" w:rsidR="00B10974" w:rsidRPr="00FD666D" w:rsidRDefault="00B10974" w:rsidP="00B85B8F">
            <w:pPr>
              <w:pStyle w:val="headertabella0"/>
              <w:rPr>
                <w:color w:val="002060"/>
              </w:rPr>
            </w:pPr>
            <w:r w:rsidRPr="00FD666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B5B27" w14:textId="77777777" w:rsidR="00B10974" w:rsidRPr="00FD666D" w:rsidRDefault="00B10974" w:rsidP="00B85B8F">
            <w:pPr>
              <w:pStyle w:val="headertabella0"/>
              <w:rPr>
                <w:color w:val="002060"/>
              </w:rPr>
            </w:pPr>
            <w:proofErr w:type="spellStart"/>
            <w:r w:rsidRPr="00FD666D">
              <w:rPr>
                <w:color w:val="002060"/>
              </w:rPr>
              <w:t>Localita'</w:t>
            </w:r>
            <w:proofErr w:type="spellEnd"/>
            <w:r w:rsidRPr="00FD666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4D2EA" w14:textId="77777777" w:rsidR="00B10974" w:rsidRPr="00FD666D" w:rsidRDefault="00B10974" w:rsidP="00B85B8F">
            <w:pPr>
              <w:pStyle w:val="headertabella0"/>
              <w:rPr>
                <w:color w:val="002060"/>
              </w:rPr>
            </w:pPr>
            <w:r w:rsidRPr="00FD666D">
              <w:rPr>
                <w:color w:val="002060"/>
              </w:rPr>
              <w:t>Indirizzo Impianto</w:t>
            </w:r>
          </w:p>
        </w:tc>
      </w:tr>
      <w:tr w:rsidR="00B10974" w:rsidRPr="00FD666D" w14:paraId="49D42C91" w14:textId="77777777" w:rsidTr="00B85B8F">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9596D62" w14:textId="77777777" w:rsidR="00B10974" w:rsidRPr="00FD666D" w:rsidRDefault="00B10974" w:rsidP="00B85B8F">
            <w:pPr>
              <w:pStyle w:val="rowtabella0"/>
              <w:rPr>
                <w:color w:val="002060"/>
              </w:rPr>
            </w:pPr>
            <w:r w:rsidRPr="00FD666D">
              <w:rPr>
                <w:color w:val="002060"/>
              </w:rPr>
              <w:t>MONTELUPONE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C650F8" w14:textId="77777777" w:rsidR="00B10974" w:rsidRPr="00FD666D" w:rsidRDefault="00B10974" w:rsidP="00B85B8F">
            <w:pPr>
              <w:pStyle w:val="rowtabella0"/>
              <w:rPr>
                <w:color w:val="002060"/>
              </w:rPr>
            </w:pPr>
            <w:r w:rsidRPr="00FD666D">
              <w:rPr>
                <w:color w:val="002060"/>
              </w:rPr>
              <w:t>ITALSERVICE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1D2A6A" w14:textId="77777777" w:rsidR="00B10974" w:rsidRPr="00FD666D" w:rsidRDefault="00B10974" w:rsidP="00B85B8F">
            <w:pPr>
              <w:pStyle w:val="rowtabella0"/>
              <w:jc w:val="center"/>
              <w:rPr>
                <w:color w:val="002060"/>
              </w:rPr>
            </w:pPr>
            <w:r w:rsidRPr="00FD666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F0E2C6" w14:textId="77777777" w:rsidR="00B10974" w:rsidRPr="00FD666D" w:rsidRDefault="00B10974" w:rsidP="00B85B8F">
            <w:pPr>
              <w:pStyle w:val="rowtabella0"/>
              <w:rPr>
                <w:color w:val="002060"/>
              </w:rPr>
            </w:pPr>
            <w:r w:rsidRPr="00FD666D">
              <w:rPr>
                <w:color w:val="002060"/>
              </w:rPr>
              <w:t>27/04/2024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389D99" w14:textId="77777777" w:rsidR="00B10974" w:rsidRPr="00FD666D" w:rsidRDefault="00B10974" w:rsidP="00B85B8F">
            <w:pPr>
              <w:pStyle w:val="rowtabella0"/>
              <w:rPr>
                <w:color w:val="002060"/>
              </w:rPr>
            </w:pPr>
            <w:r w:rsidRPr="00FD666D">
              <w:rPr>
                <w:color w:val="002060"/>
              </w:rPr>
              <w:t>5262 TENSOSTRUTTURA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02BDFC" w14:textId="77777777" w:rsidR="00B10974" w:rsidRPr="00FD666D" w:rsidRDefault="00B10974" w:rsidP="00B85B8F">
            <w:pPr>
              <w:pStyle w:val="rowtabella0"/>
              <w:rPr>
                <w:color w:val="002060"/>
              </w:rPr>
            </w:pPr>
            <w:r w:rsidRPr="00FD666D">
              <w:rPr>
                <w:color w:val="002060"/>
              </w:rPr>
              <w:t>MONTELUPONE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3F70B9" w14:textId="77777777" w:rsidR="00B10974" w:rsidRPr="00FD666D" w:rsidRDefault="00B10974" w:rsidP="00B85B8F">
            <w:pPr>
              <w:pStyle w:val="rowtabella0"/>
              <w:rPr>
                <w:color w:val="002060"/>
              </w:rPr>
            </w:pPr>
            <w:r w:rsidRPr="00FD666D">
              <w:rPr>
                <w:color w:val="002060"/>
              </w:rPr>
              <w:t>VIA ALESSANDRO MANZONI</w:t>
            </w:r>
          </w:p>
        </w:tc>
      </w:tr>
    </w:tbl>
    <w:p w14:paraId="6BBE9BD4" w14:textId="77777777" w:rsidR="00B10974" w:rsidRPr="00FD666D" w:rsidRDefault="00B10974" w:rsidP="00B10974">
      <w:pPr>
        <w:pStyle w:val="breakline"/>
        <w:rPr>
          <w:rFonts w:eastAsiaTheme="minorEastAsia"/>
          <w:color w:val="002060"/>
        </w:rPr>
      </w:pPr>
    </w:p>
    <w:p w14:paraId="0A6CF61A" w14:textId="77777777" w:rsidR="00B10974" w:rsidRPr="00FD666D" w:rsidRDefault="00B10974" w:rsidP="00B10974">
      <w:pPr>
        <w:pStyle w:val="breakline"/>
        <w:rPr>
          <w:color w:val="002060"/>
        </w:rPr>
      </w:pPr>
    </w:p>
    <w:p w14:paraId="1129EE15" w14:textId="77777777" w:rsidR="00B10974" w:rsidRPr="00FD666D" w:rsidRDefault="00B10974" w:rsidP="00B10974">
      <w:pPr>
        <w:pStyle w:val="breakline"/>
        <w:rPr>
          <w:color w:val="002060"/>
        </w:rPr>
      </w:pPr>
    </w:p>
    <w:p w14:paraId="109F5CAB" w14:textId="77777777" w:rsidR="00B10974" w:rsidRPr="00FD666D" w:rsidRDefault="00B10974" w:rsidP="00B10974">
      <w:pPr>
        <w:pStyle w:val="sottotitolocampionato10"/>
        <w:rPr>
          <w:color w:val="002060"/>
        </w:rPr>
      </w:pPr>
      <w:r w:rsidRPr="00FD666D">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10974" w:rsidRPr="00FD666D" w14:paraId="3A522FB4" w14:textId="77777777" w:rsidTr="00B85B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2D912" w14:textId="77777777" w:rsidR="00B10974" w:rsidRPr="00FD666D" w:rsidRDefault="00B10974" w:rsidP="00B85B8F">
            <w:pPr>
              <w:pStyle w:val="headertabella0"/>
              <w:rPr>
                <w:color w:val="002060"/>
              </w:rPr>
            </w:pPr>
            <w:r w:rsidRPr="00FD666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E7649" w14:textId="77777777" w:rsidR="00B10974" w:rsidRPr="00FD666D" w:rsidRDefault="00B10974" w:rsidP="00B85B8F">
            <w:pPr>
              <w:pStyle w:val="headertabella0"/>
              <w:rPr>
                <w:color w:val="002060"/>
              </w:rPr>
            </w:pPr>
            <w:r w:rsidRPr="00FD666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C93D3" w14:textId="77777777" w:rsidR="00B10974" w:rsidRPr="00FD666D" w:rsidRDefault="00B10974" w:rsidP="00B85B8F">
            <w:pPr>
              <w:pStyle w:val="headertabella0"/>
              <w:rPr>
                <w:color w:val="002060"/>
              </w:rPr>
            </w:pPr>
            <w:r w:rsidRPr="00FD666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00687" w14:textId="77777777" w:rsidR="00B10974" w:rsidRPr="00FD666D" w:rsidRDefault="00B10974" w:rsidP="00B85B8F">
            <w:pPr>
              <w:pStyle w:val="headertabella0"/>
              <w:rPr>
                <w:color w:val="002060"/>
              </w:rPr>
            </w:pPr>
            <w:r w:rsidRPr="00FD666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75312" w14:textId="77777777" w:rsidR="00B10974" w:rsidRPr="00FD666D" w:rsidRDefault="00B10974" w:rsidP="00B85B8F">
            <w:pPr>
              <w:pStyle w:val="headertabella0"/>
              <w:rPr>
                <w:color w:val="002060"/>
              </w:rPr>
            </w:pPr>
            <w:r w:rsidRPr="00FD666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A8DEA" w14:textId="77777777" w:rsidR="00B10974" w:rsidRPr="00FD666D" w:rsidRDefault="00B10974" w:rsidP="00B85B8F">
            <w:pPr>
              <w:pStyle w:val="headertabella0"/>
              <w:rPr>
                <w:color w:val="002060"/>
              </w:rPr>
            </w:pPr>
            <w:proofErr w:type="spellStart"/>
            <w:r w:rsidRPr="00FD666D">
              <w:rPr>
                <w:color w:val="002060"/>
              </w:rPr>
              <w:t>Localita'</w:t>
            </w:r>
            <w:proofErr w:type="spellEnd"/>
            <w:r w:rsidRPr="00FD666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32292" w14:textId="77777777" w:rsidR="00B10974" w:rsidRPr="00FD666D" w:rsidRDefault="00B10974" w:rsidP="00B85B8F">
            <w:pPr>
              <w:pStyle w:val="headertabella0"/>
              <w:rPr>
                <w:color w:val="002060"/>
              </w:rPr>
            </w:pPr>
            <w:r w:rsidRPr="00FD666D">
              <w:rPr>
                <w:color w:val="002060"/>
              </w:rPr>
              <w:t>Indirizzo Impianto</w:t>
            </w:r>
          </w:p>
        </w:tc>
      </w:tr>
      <w:tr w:rsidR="00B10974" w:rsidRPr="00FD666D" w14:paraId="3F68FCDD" w14:textId="77777777" w:rsidTr="00B85B8F">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FCDF1C" w14:textId="77777777" w:rsidR="00B10974" w:rsidRPr="00FD666D" w:rsidRDefault="00B10974" w:rsidP="00B85B8F">
            <w:pPr>
              <w:pStyle w:val="rowtabella0"/>
              <w:rPr>
                <w:color w:val="002060"/>
              </w:rPr>
            </w:pPr>
            <w:r w:rsidRPr="00FD666D">
              <w:rPr>
                <w:color w:val="002060"/>
              </w:rPr>
              <w:t>JESI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082364" w14:textId="77777777" w:rsidR="00B10974" w:rsidRPr="00FD666D" w:rsidRDefault="00B10974" w:rsidP="00B85B8F">
            <w:pPr>
              <w:pStyle w:val="rowtabella0"/>
              <w:rPr>
                <w:color w:val="002060"/>
              </w:rPr>
            </w:pPr>
            <w:r w:rsidRPr="00FD666D">
              <w:rPr>
                <w:color w:val="002060"/>
              </w:rPr>
              <w:t>SANGIORGIO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4294A8" w14:textId="77777777" w:rsidR="00B10974" w:rsidRPr="00FD666D" w:rsidRDefault="00B10974" w:rsidP="00B85B8F">
            <w:pPr>
              <w:pStyle w:val="rowtabella0"/>
              <w:jc w:val="center"/>
              <w:rPr>
                <w:color w:val="002060"/>
              </w:rPr>
            </w:pPr>
            <w:r w:rsidRPr="00FD666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4DEF5D" w14:textId="77777777" w:rsidR="00B10974" w:rsidRPr="00FD666D" w:rsidRDefault="00B10974" w:rsidP="00B85B8F">
            <w:pPr>
              <w:pStyle w:val="rowtabella0"/>
              <w:rPr>
                <w:color w:val="002060"/>
              </w:rPr>
            </w:pPr>
            <w:r w:rsidRPr="00FD666D">
              <w:rPr>
                <w:color w:val="002060"/>
              </w:rPr>
              <w:t>28/04/2024 10:30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E47FDB" w14:textId="77777777" w:rsidR="00B10974" w:rsidRPr="00FD666D" w:rsidRDefault="00B10974" w:rsidP="00B85B8F">
            <w:pPr>
              <w:pStyle w:val="rowtabella0"/>
              <w:rPr>
                <w:color w:val="002060"/>
              </w:rPr>
            </w:pPr>
            <w:r w:rsidRPr="00FD666D">
              <w:rPr>
                <w:color w:val="002060"/>
              </w:rPr>
              <w:t>5008 PALESTRA RAFFAELA CARBONARI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09A975" w14:textId="77777777" w:rsidR="00B10974" w:rsidRPr="00FD666D" w:rsidRDefault="00B10974" w:rsidP="00B85B8F">
            <w:pPr>
              <w:pStyle w:val="rowtabella0"/>
              <w:rPr>
                <w:color w:val="002060"/>
              </w:rPr>
            </w:pPr>
            <w:r w:rsidRPr="00FD666D">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B6D07C" w14:textId="77777777" w:rsidR="00B10974" w:rsidRPr="00FD666D" w:rsidRDefault="00B10974" w:rsidP="00B85B8F">
            <w:pPr>
              <w:pStyle w:val="rowtabella0"/>
              <w:rPr>
                <w:color w:val="002060"/>
              </w:rPr>
            </w:pPr>
            <w:r w:rsidRPr="00FD666D">
              <w:rPr>
                <w:color w:val="002060"/>
              </w:rPr>
              <w:t>VIA DEI TESSITORI</w:t>
            </w:r>
          </w:p>
        </w:tc>
      </w:tr>
    </w:tbl>
    <w:p w14:paraId="39B97FA1" w14:textId="77777777" w:rsidR="00B10974" w:rsidRPr="00FD666D" w:rsidRDefault="00B10974" w:rsidP="00B10974">
      <w:pPr>
        <w:pStyle w:val="breakline"/>
        <w:rPr>
          <w:rFonts w:eastAsiaTheme="minorEastAsia"/>
          <w:color w:val="002060"/>
        </w:rPr>
      </w:pPr>
    </w:p>
    <w:p w14:paraId="1C62190F" w14:textId="77777777" w:rsidR="00B10974" w:rsidRPr="00FD666D" w:rsidRDefault="00B10974" w:rsidP="00B10974">
      <w:pPr>
        <w:pStyle w:val="breakline"/>
        <w:rPr>
          <w:color w:val="002060"/>
        </w:rPr>
      </w:pPr>
    </w:p>
    <w:p w14:paraId="7A68188E" w14:textId="77777777" w:rsidR="00B10974" w:rsidRPr="00FD666D" w:rsidRDefault="00B10974" w:rsidP="00B10974">
      <w:pPr>
        <w:pStyle w:val="breakline"/>
        <w:rPr>
          <w:color w:val="002060"/>
        </w:rPr>
      </w:pPr>
    </w:p>
    <w:p w14:paraId="06830410" w14:textId="77777777" w:rsidR="00B10974" w:rsidRPr="00FD666D" w:rsidRDefault="00B10974" w:rsidP="00B10974">
      <w:pPr>
        <w:pStyle w:val="sottotitolocampionato10"/>
        <w:rPr>
          <w:color w:val="002060"/>
        </w:rPr>
      </w:pPr>
      <w:r w:rsidRPr="00FD666D">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8"/>
        <w:gridCol w:w="1552"/>
        <w:gridCol w:w="1543"/>
      </w:tblGrid>
      <w:tr w:rsidR="00B10974" w:rsidRPr="00FD666D" w14:paraId="441E858F" w14:textId="77777777" w:rsidTr="00B85B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F92AE" w14:textId="77777777" w:rsidR="00B10974" w:rsidRPr="00FD666D" w:rsidRDefault="00B10974" w:rsidP="00B85B8F">
            <w:pPr>
              <w:pStyle w:val="headertabella0"/>
              <w:rPr>
                <w:color w:val="002060"/>
              </w:rPr>
            </w:pPr>
            <w:r w:rsidRPr="00FD666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B183F" w14:textId="77777777" w:rsidR="00B10974" w:rsidRPr="00FD666D" w:rsidRDefault="00B10974" w:rsidP="00B85B8F">
            <w:pPr>
              <w:pStyle w:val="headertabella0"/>
              <w:rPr>
                <w:color w:val="002060"/>
              </w:rPr>
            </w:pPr>
            <w:r w:rsidRPr="00FD666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DE641" w14:textId="77777777" w:rsidR="00B10974" w:rsidRPr="00FD666D" w:rsidRDefault="00B10974" w:rsidP="00B85B8F">
            <w:pPr>
              <w:pStyle w:val="headertabella0"/>
              <w:rPr>
                <w:color w:val="002060"/>
              </w:rPr>
            </w:pPr>
            <w:r w:rsidRPr="00FD666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71C62" w14:textId="77777777" w:rsidR="00B10974" w:rsidRPr="00FD666D" w:rsidRDefault="00B10974" w:rsidP="00B85B8F">
            <w:pPr>
              <w:pStyle w:val="headertabella0"/>
              <w:rPr>
                <w:color w:val="002060"/>
              </w:rPr>
            </w:pPr>
            <w:r w:rsidRPr="00FD666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8DFED" w14:textId="77777777" w:rsidR="00B10974" w:rsidRPr="00FD666D" w:rsidRDefault="00B10974" w:rsidP="00B85B8F">
            <w:pPr>
              <w:pStyle w:val="headertabella0"/>
              <w:rPr>
                <w:color w:val="002060"/>
              </w:rPr>
            </w:pPr>
            <w:r w:rsidRPr="00FD666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3588C" w14:textId="77777777" w:rsidR="00B10974" w:rsidRPr="00FD666D" w:rsidRDefault="00B10974" w:rsidP="00B85B8F">
            <w:pPr>
              <w:pStyle w:val="headertabella0"/>
              <w:rPr>
                <w:color w:val="002060"/>
              </w:rPr>
            </w:pPr>
            <w:proofErr w:type="spellStart"/>
            <w:r w:rsidRPr="00FD666D">
              <w:rPr>
                <w:color w:val="002060"/>
              </w:rPr>
              <w:t>Localita'</w:t>
            </w:r>
            <w:proofErr w:type="spellEnd"/>
            <w:r w:rsidRPr="00FD666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8B758" w14:textId="77777777" w:rsidR="00B10974" w:rsidRPr="00FD666D" w:rsidRDefault="00B10974" w:rsidP="00B85B8F">
            <w:pPr>
              <w:pStyle w:val="headertabella0"/>
              <w:rPr>
                <w:color w:val="002060"/>
              </w:rPr>
            </w:pPr>
            <w:r w:rsidRPr="00FD666D">
              <w:rPr>
                <w:color w:val="002060"/>
              </w:rPr>
              <w:t>Indirizzo Impianto</w:t>
            </w:r>
          </w:p>
        </w:tc>
      </w:tr>
      <w:tr w:rsidR="00B10974" w:rsidRPr="00FD666D" w14:paraId="35E5CC75" w14:textId="77777777" w:rsidTr="00B85B8F">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F68993" w14:textId="77777777" w:rsidR="00B10974" w:rsidRPr="00FD666D" w:rsidRDefault="00B10974" w:rsidP="00B85B8F">
            <w:pPr>
              <w:pStyle w:val="rowtabella0"/>
              <w:rPr>
                <w:color w:val="002060"/>
              </w:rPr>
            </w:pPr>
            <w:r w:rsidRPr="00FD666D">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08C94F" w14:textId="77777777" w:rsidR="00B10974" w:rsidRPr="00FD666D" w:rsidRDefault="00B10974" w:rsidP="00B85B8F">
            <w:pPr>
              <w:pStyle w:val="rowtabella0"/>
              <w:rPr>
                <w:color w:val="002060"/>
              </w:rPr>
            </w:pPr>
            <w:r w:rsidRPr="00FD666D">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1FADAC" w14:textId="77777777" w:rsidR="00B10974" w:rsidRPr="00FD666D" w:rsidRDefault="00B10974" w:rsidP="00B85B8F">
            <w:pPr>
              <w:pStyle w:val="rowtabella0"/>
              <w:jc w:val="center"/>
              <w:rPr>
                <w:color w:val="002060"/>
              </w:rPr>
            </w:pPr>
            <w:r w:rsidRPr="00FD666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566E63" w14:textId="77777777" w:rsidR="00B10974" w:rsidRPr="00FD666D" w:rsidRDefault="00B10974" w:rsidP="00B85B8F">
            <w:pPr>
              <w:pStyle w:val="rowtabella0"/>
              <w:rPr>
                <w:color w:val="002060"/>
              </w:rPr>
            </w:pPr>
            <w:r w:rsidRPr="00FD666D">
              <w:rPr>
                <w:color w:val="002060"/>
              </w:rPr>
              <w:t>04/05/2024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D589B4" w14:textId="77777777" w:rsidR="00B10974" w:rsidRPr="00FD666D" w:rsidRDefault="00B10974" w:rsidP="00B85B8F">
            <w:pPr>
              <w:pStyle w:val="rowtabella0"/>
              <w:rPr>
                <w:color w:val="002060"/>
              </w:rPr>
            </w:pPr>
            <w:r w:rsidRPr="00FD666D">
              <w:rPr>
                <w:color w:val="002060"/>
              </w:rPr>
              <w:t xml:space="preserve">5429 PAL.COM. </w:t>
            </w:r>
            <w:proofErr w:type="gramStart"/>
            <w:r w:rsidRPr="00FD666D">
              <w:rPr>
                <w:color w:val="002060"/>
              </w:rPr>
              <w:t>S.MICHELE</w:t>
            </w:r>
            <w:proofErr w:type="gramEnd"/>
            <w:r w:rsidRPr="00FD666D">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10B201" w14:textId="77777777" w:rsidR="00B10974" w:rsidRPr="00FD666D" w:rsidRDefault="00B10974" w:rsidP="00B85B8F">
            <w:pPr>
              <w:pStyle w:val="rowtabella0"/>
              <w:rPr>
                <w:color w:val="002060"/>
              </w:rPr>
            </w:pPr>
            <w:r w:rsidRPr="00FD666D">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89B4B1" w14:textId="77777777" w:rsidR="00B10974" w:rsidRPr="00FD666D" w:rsidRDefault="00B10974" w:rsidP="00B85B8F">
            <w:pPr>
              <w:pStyle w:val="rowtabella0"/>
              <w:rPr>
                <w:color w:val="002060"/>
              </w:rPr>
            </w:pPr>
            <w:r w:rsidRPr="00FD666D">
              <w:rPr>
                <w:color w:val="002060"/>
              </w:rPr>
              <w:t>VIA LORETO</w:t>
            </w:r>
          </w:p>
        </w:tc>
      </w:tr>
      <w:tr w:rsidR="00B10974" w:rsidRPr="00FD666D" w14:paraId="4DD522A0" w14:textId="77777777" w:rsidTr="00B85B8F">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E17C65" w14:textId="77777777" w:rsidR="00B10974" w:rsidRPr="00FD666D" w:rsidRDefault="00B10974" w:rsidP="00B85B8F">
            <w:pPr>
              <w:pStyle w:val="rowtabella0"/>
              <w:rPr>
                <w:color w:val="002060"/>
              </w:rPr>
            </w:pPr>
            <w:r w:rsidRPr="00FD666D">
              <w:rPr>
                <w:color w:val="002060"/>
              </w:rPr>
              <w:t xml:space="preserve">AUDAX 1970 </w:t>
            </w:r>
            <w:proofErr w:type="gramStart"/>
            <w:r w:rsidRPr="00FD666D">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6E0B01" w14:textId="77777777" w:rsidR="00B10974" w:rsidRPr="00FD666D" w:rsidRDefault="00B10974" w:rsidP="00B85B8F">
            <w:pPr>
              <w:pStyle w:val="rowtabella0"/>
              <w:rPr>
                <w:color w:val="002060"/>
              </w:rPr>
            </w:pPr>
            <w:r w:rsidRPr="00FD666D">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A8F6D0" w14:textId="77777777" w:rsidR="00B10974" w:rsidRPr="00FD666D" w:rsidRDefault="00B10974" w:rsidP="00B85B8F">
            <w:pPr>
              <w:pStyle w:val="rowtabella0"/>
              <w:jc w:val="center"/>
              <w:rPr>
                <w:color w:val="002060"/>
              </w:rPr>
            </w:pPr>
            <w:r w:rsidRPr="00FD66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114E0B" w14:textId="77777777" w:rsidR="00B10974" w:rsidRPr="00FD666D" w:rsidRDefault="00B10974" w:rsidP="00B85B8F">
            <w:pPr>
              <w:pStyle w:val="rowtabella0"/>
              <w:rPr>
                <w:color w:val="002060"/>
              </w:rPr>
            </w:pPr>
            <w:r w:rsidRPr="00FD666D">
              <w:rPr>
                <w:color w:val="002060"/>
              </w:rPr>
              <w:t>04/05/2024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EBFCF2" w14:textId="77777777" w:rsidR="00B10974" w:rsidRPr="00FD666D" w:rsidRDefault="00B10974" w:rsidP="00B85B8F">
            <w:pPr>
              <w:pStyle w:val="rowtabella0"/>
              <w:rPr>
                <w:color w:val="002060"/>
              </w:rPr>
            </w:pPr>
            <w:r w:rsidRPr="00FD666D">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53C0E9" w14:textId="77777777" w:rsidR="00B10974" w:rsidRPr="00FD666D" w:rsidRDefault="00B10974" w:rsidP="00B85B8F">
            <w:pPr>
              <w:pStyle w:val="rowtabella0"/>
              <w:rPr>
                <w:color w:val="002060"/>
              </w:rPr>
            </w:pPr>
            <w:r w:rsidRPr="00FD666D">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1C5AD4" w14:textId="77777777" w:rsidR="00B10974" w:rsidRPr="00FD666D" w:rsidRDefault="00B10974" w:rsidP="00B85B8F">
            <w:pPr>
              <w:pStyle w:val="rowtabella0"/>
              <w:rPr>
                <w:color w:val="002060"/>
              </w:rPr>
            </w:pPr>
            <w:r w:rsidRPr="00FD666D">
              <w:rPr>
                <w:color w:val="002060"/>
              </w:rPr>
              <w:t>VIA ANTONIO ROSMINI 22/B</w:t>
            </w:r>
          </w:p>
        </w:tc>
      </w:tr>
      <w:tr w:rsidR="00B10974" w:rsidRPr="00FD666D" w14:paraId="4D412D60" w14:textId="77777777" w:rsidTr="00B85B8F">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9E2307" w14:textId="77777777" w:rsidR="00B10974" w:rsidRPr="00FD666D" w:rsidRDefault="00B10974" w:rsidP="00B85B8F">
            <w:pPr>
              <w:pStyle w:val="rowtabella0"/>
              <w:rPr>
                <w:color w:val="002060"/>
              </w:rPr>
            </w:pPr>
            <w:r w:rsidRPr="00FD666D">
              <w:rPr>
                <w:color w:val="002060"/>
              </w:rPr>
              <w:t xml:space="preserve">CARISSIMI 2016 </w:t>
            </w:r>
            <w:proofErr w:type="spellStart"/>
            <w:proofErr w:type="gramStart"/>
            <w:r w:rsidRPr="00FD666D">
              <w:rPr>
                <w:color w:val="002060"/>
              </w:rPr>
              <w:t>sq</w:t>
            </w:r>
            <w:proofErr w:type="spellEnd"/>
            <w:r w:rsidRPr="00FD666D">
              <w:rPr>
                <w:color w:val="002060"/>
              </w:rPr>
              <w:t>..</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B28149" w14:textId="77777777" w:rsidR="00B10974" w:rsidRPr="00FD666D" w:rsidRDefault="00B10974" w:rsidP="00B85B8F">
            <w:pPr>
              <w:pStyle w:val="rowtabella0"/>
              <w:rPr>
                <w:color w:val="002060"/>
              </w:rPr>
            </w:pPr>
            <w:r w:rsidRPr="00FD666D">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169AC4" w14:textId="77777777" w:rsidR="00B10974" w:rsidRPr="00FD666D" w:rsidRDefault="00B10974" w:rsidP="00B85B8F">
            <w:pPr>
              <w:pStyle w:val="rowtabella0"/>
              <w:jc w:val="center"/>
              <w:rPr>
                <w:color w:val="002060"/>
              </w:rPr>
            </w:pPr>
            <w:r w:rsidRPr="00FD66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3C5BD3" w14:textId="77777777" w:rsidR="00B10974" w:rsidRPr="00FD666D" w:rsidRDefault="00B10974" w:rsidP="00B85B8F">
            <w:pPr>
              <w:pStyle w:val="rowtabella0"/>
              <w:rPr>
                <w:color w:val="002060"/>
              </w:rPr>
            </w:pPr>
            <w:r w:rsidRPr="00FD666D">
              <w:rPr>
                <w:color w:val="002060"/>
              </w:rPr>
              <w:t>04/05/2024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9B62A1" w14:textId="77777777" w:rsidR="00B10974" w:rsidRPr="00FD666D" w:rsidRDefault="00B10974" w:rsidP="00B85B8F">
            <w:pPr>
              <w:pStyle w:val="rowtabella0"/>
              <w:rPr>
                <w:color w:val="002060"/>
              </w:rPr>
            </w:pPr>
            <w:r w:rsidRPr="00FD666D">
              <w:rPr>
                <w:color w:val="002060"/>
              </w:rPr>
              <w:t xml:space="preserve">5454 </w:t>
            </w:r>
            <w:proofErr w:type="gramStart"/>
            <w:r w:rsidRPr="00FD666D">
              <w:rPr>
                <w:color w:val="002060"/>
              </w:rPr>
              <w:t>C.COPERTO</w:t>
            </w:r>
            <w:proofErr w:type="gramEnd"/>
            <w:r w:rsidRPr="00FD666D">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237E12" w14:textId="77777777" w:rsidR="00B10974" w:rsidRPr="00FD666D" w:rsidRDefault="00B10974" w:rsidP="00B85B8F">
            <w:pPr>
              <w:pStyle w:val="rowtabella0"/>
              <w:rPr>
                <w:color w:val="002060"/>
              </w:rPr>
            </w:pPr>
            <w:r w:rsidRPr="00FD666D">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A8729A" w14:textId="77777777" w:rsidR="00B10974" w:rsidRPr="00FD666D" w:rsidRDefault="00B10974" w:rsidP="00B85B8F">
            <w:pPr>
              <w:pStyle w:val="rowtabella0"/>
              <w:rPr>
                <w:color w:val="002060"/>
              </w:rPr>
            </w:pPr>
            <w:r w:rsidRPr="00FD666D">
              <w:rPr>
                <w:color w:val="002060"/>
              </w:rPr>
              <w:t>VIA VILLA TOMBARI</w:t>
            </w:r>
          </w:p>
        </w:tc>
      </w:tr>
      <w:tr w:rsidR="00B10974" w:rsidRPr="00FD666D" w14:paraId="24B18BCE" w14:textId="77777777" w:rsidTr="00B85B8F">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7694E3" w14:textId="77777777" w:rsidR="00B10974" w:rsidRPr="00FD666D" w:rsidRDefault="00B10974" w:rsidP="00B85B8F">
            <w:pPr>
              <w:pStyle w:val="rowtabella0"/>
              <w:rPr>
                <w:color w:val="002060"/>
              </w:rPr>
            </w:pPr>
            <w:r w:rsidRPr="00FD666D">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3AC093" w14:textId="77777777" w:rsidR="00B10974" w:rsidRPr="00FD666D" w:rsidRDefault="00B10974" w:rsidP="00B85B8F">
            <w:pPr>
              <w:pStyle w:val="rowtabella0"/>
              <w:rPr>
                <w:color w:val="002060"/>
              </w:rPr>
            </w:pPr>
            <w:r w:rsidRPr="00FD666D">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FAA7C2" w14:textId="77777777" w:rsidR="00B10974" w:rsidRPr="00FD666D" w:rsidRDefault="00B10974" w:rsidP="00B85B8F">
            <w:pPr>
              <w:pStyle w:val="rowtabella0"/>
              <w:jc w:val="center"/>
              <w:rPr>
                <w:color w:val="002060"/>
              </w:rPr>
            </w:pPr>
            <w:r w:rsidRPr="00FD66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02ADF3" w14:textId="77777777" w:rsidR="00B10974" w:rsidRPr="00FD666D" w:rsidRDefault="00B10974" w:rsidP="00B85B8F">
            <w:pPr>
              <w:pStyle w:val="rowtabella0"/>
              <w:rPr>
                <w:color w:val="002060"/>
              </w:rPr>
            </w:pPr>
            <w:r w:rsidRPr="00FD666D">
              <w:rPr>
                <w:color w:val="002060"/>
              </w:rPr>
              <w:t>04/05/2024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D7E90C" w14:textId="77777777" w:rsidR="00B10974" w:rsidRPr="00FD666D" w:rsidRDefault="00B10974" w:rsidP="00B85B8F">
            <w:pPr>
              <w:pStyle w:val="rowtabella0"/>
              <w:rPr>
                <w:color w:val="002060"/>
              </w:rPr>
            </w:pPr>
            <w:r w:rsidRPr="00FD666D">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141373" w14:textId="77777777" w:rsidR="00B10974" w:rsidRPr="00FD666D" w:rsidRDefault="00B10974" w:rsidP="00B85B8F">
            <w:pPr>
              <w:pStyle w:val="rowtabella0"/>
              <w:rPr>
                <w:color w:val="002060"/>
              </w:rPr>
            </w:pPr>
            <w:r w:rsidRPr="00FD666D">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3B156A" w14:textId="77777777" w:rsidR="00B10974" w:rsidRPr="00FD666D" w:rsidRDefault="00B10974" w:rsidP="00B85B8F">
            <w:pPr>
              <w:pStyle w:val="rowtabella0"/>
              <w:rPr>
                <w:color w:val="002060"/>
              </w:rPr>
            </w:pPr>
            <w:r w:rsidRPr="00FD666D">
              <w:rPr>
                <w:color w:val="002060"/>
              </w:rPr>
              <w:t>VIA DELLE ESPOSIZIONI, 33</w:t>
            </w:r>
          </w:p>
        </w:tc>
      </w:tr>
      <w:tr w:rsidR="00B10974" w:rsidRPr="00FD666D" w14:paraId="2F5C88B7" w14:textId="77777777" w:rsidTr="00B85B8F">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4D20E5" w14:textId="77777777" w:rsidR="00B10974" w:rsidRPr="00FD666D" w:rsidRDefault="00B10974" w:rsidP="00B85B8F">
            <w:pPr>
              <w:pStyle w:val="rowtabella0"/>
              <w:rPr>
                <w:color w:val="002060"/>
              </w:rPr>
            </w:pPr>
            <w:r w:rsidRPr="00FD666D">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F3E0D7" w14:textId="77777777" w:rsidR="00B10974" w:rsidRPr="00FD666D" w:rsidRDefault="00B10974" w:rsidP="00B85B8F">
            <w:pPr>
              <w:pStyle w:val="rowtabella0"/>
              <w:rPr>
                <w:color w:val="002060"/>
              </w:rPr>
            </w:pPr>
            <w:r w:rsidRPr="00FD666D">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053DF2" w14:textId="77777777" w:rsidR="00B10974" w:rsidRPr="00FD666D" w:rsidRDefault="00B10974" w:rsidP="00B85B8F">
            <w:pPr>
              <w:pStyle w:val="rowtabella0"/>
              <w:jc w:val="center"/>
              <w:rPr>
                <w:color w:val="002060"/>
              </w:rPr>
            </w:pPr>
            <w:r w:rsidRPr="00FD66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263C57" w14:textId="77777777" w:rsidR="00B10974" w:rsidRPr="00FD666D" w:rsidRDefault="00B10974" w:rsidP="00B85B8F">
            <w:pPr>
              <w:pStyle w:val="rowtabella0"/>
              <w:rPr>
                <w:color w:val="002060"/>
              </w:rPr>
            </w:pPr>
            <w:r w:rsidRPr="00FD666D">
              <w:rPr>
                <w:color w:val="002060"/>
              </w:rPr>
              <w:t>04/05/2024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E59DC2" w14:textId="77777777" w:rsidR="00B10974" w:rsidRPr="00FD666D" w:rsidRDefault="00B10974" w:rsidP="00B85B8F">
            <w:pPr>
              <w:pStyle w:val="rowtabella0"/>
              <w:rPr>
                <w:color w:val="002060"/>
              </w:rPr>
            </w:pPr>
            <w:r w:rsidRPr="00FD666D">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E2189C" w14:textId="77777777" w:rsidR="00B10974" w:rsidRPr="00FD666D" w:rsidRDefault="00B10974" w:rsidP="00B85B8F">
            <w:pPr>
              <w:pStyle w:val="rowtabella0"/>
              <w:rPr>
                <w:color w:val="002060"/>
              </w:rPr>
            </w:pPr>
            <w:r w:rsidRPr="00FD666D">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D6D956" w14:textId="77777777" w:rsidR="00B10974" w:rsidRPr="00FD666D" w:rsidRDefault="00B10974" w:rsidP="00B85B8F">
            <w:pPr>
              <w:pStyle w:val="rowtabella0"/>
              <w:rPr>
                <w:color w:val="002060"/>
              </w:rPr>
            </w:pPr>
            <w:r w:rsidRPr="00FD666D">
              <w:rPr>
                <w:color w:val="002060"/>
              </w:rPr>
              <w:t>VIA LUDOVICO SCARFIOTTI</w:t>
            </w:r>
          </w:p>
        </w:tc>
      </w:tr>
      <w:tr w:rsidR="00B10974" w:rsidRPr="00FD666D" w14:paraId="4818DE38" w14:textId="77777777" w:rsidTr="00B85B8F">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F5B178" w14:textId="77777777" w:rsidR="00B10974" w:rsidRPr="00FD666D" w:rsidRDefault="00B10974" w:rsidP="00B85B8F">
            <w:pPr>
              <w:pStyle w:val="rowtabella0"/>
              <w:rPr>
                <w:color w:val="002060"/>
              </w:rPr>
            </w:pPr>
            <w:r w:rsidRPr="00FD666D">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A60C07" w14:textId="77777777" w:rsidR="00B10974" w:rsidRPr="00FD666D" w:rsidRDefault="00B10974" w:rsidP="00B85B8F">
            <w:pPr>
              <w:pStyle w:val="rowtabella0"/>
              <w:rPr>
                <w:color w:val="002060"/>
              </w:rPr>
            </w:pPr>
            <w:r w:rsidRPr="00FD666D">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2854AA" w14:textId="77777777" w:rsidR="00B10974" w:rsidRPr="00FD666D" w:rsidRDefault="00B10974" w:rsidP="00B85B8F">
            <w:pPr>
              <w:pStyle w:val="rowtabella0"/>
              <w:jc w:val="center"/>
              <w:rPr>
                <w:color w:val="002060"/>
              </w:rPr>
            </w:pPr>
            <w:r w:rsidRPr="00FD66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44DBCC" w14:textId="77777777" w:rsidR="00B10974" w:rsidRPr="00FD666D" w:rsidRDefault="00B10974" w:rsidP="00B85B8F">
            <w:pPr>
              <w:pStyle w:val="rowtabella0"/>
              <w:rPr>
                <w:color w:val="002060"/>
              </w:rPr>
            </w:pPr>
            <w:r w:rsidRPr="00FD666D">
              <w:rPr>
                <w:color w:val="002060"/>
              </w:rPr>
              <w:t>05/05/2024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B0D302" w14:textId="77777777" w:rsidR="00B10974" w:rsidRPr="00FD666D" w:rsidRDefault="00B10974" w:rsidP="00B85B8F">
            <w:pPr>
              <w:pStyle w:val="rowtabella0"/>
              <w:rPr>
                <w:color w:val="002060"/>
              </w:rPr>
            </w:pPr>
            <w:r w:rsidRPr="00FD666D">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9BF2E0" w14:textId="77777777" w:rsidR="00B10974" w:rsidRPr="00FD666D" w:rsidRDefault="00B10974" w:rsidP="00B85B8F">
            <w:pPr>
              <w:pStyle w:val="rowtabella0"/>
              <w:rPr>
                <w:color w:val="002060"/>
              </w:rPr>
            </w:pPr>
            <w:r w:rsidRPr="00FD666D">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C18505" w14:textId="77777777" w:rsidR="00B10974" w:rsidRPr="00FD666D" w:rsidRDefault="00B10974" w:rsidP="00B85B8F">
            <w:pPr>
              <w:pStyle w:val="rowtabella0"/>
              <w:rPr>
                <w:color w:val="002060"/>
              </w:rPr>
            </w:pPr>
            <w:r w:rsidRPr="00FD666D">
              <w:rPr>
                <w:color w:val="002060"/>
              </w:rPr>
              <w:t>VIA ROSSINI</w:t>
            </w:r>
          </w:p>
        </w:tc>
      </w:tr>
      <w:tr w:rsidR="00B10974" w:rsidRPr="00FD666D" w14:paraId="344558A0" w14:textId="77777777" w:rsidTr="00B85B8F">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11D62B" w14:textId="77777777" w:rsidR="00B10974" w:rsidRPr="00FD666D" w:rsidRDefault="00B10974" w:rsidP="00B85B8F">
            <w:pPr>
              <w:pStyle w:val="rowtabella0"/>
              <w:rPr>
                <w:color w:val="002060"/>
              </w:rPr>
            </w:pPr>
            <w:r w:rsidRPr="00FD666D">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5228EE" w14:textId="77777777" w:rsidR="00B10974" w:rsidRPr="00FD666D" w:rsidRDefault="00B10974" w:rsidP="00B85B8F">
            <w:pPr>
              <w:pStyle w:val="rowtabella0"/>
              <w:rPr>
                <w:color w:val="002060"/>
              </w:rPr>
            </w:pPr>
            <w:r w:rsidRPr="00FD666D">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F90F4C" w14:textId="77777777" w:rsidR="00B10974" w:rsidRPr="00FD666D" w:rsidRDefault="00B10974" w:rsidP="00B85B8F">
            <w:pPr>
              <w:pStyle w:val="rowtabella0"/>
              <w:jc w:val="center"/>
              <w:rPr>
                <w:color w:val="002060"/>
              </w:rPr>
            </w:pPr>
            <w:r w:rsidRPr="00FD66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CCB279" w14:textId="77777777" w:rsidR="00B10974" w:rsidRPr="00FD666D" w:rsidRDefault="00B10974" w:rsidP="00B85B8F">
            <w:pPr>
              <w:pStyle w:val="rowtabella0"/>
              <w:rPr>
                <w:color w:val="002060"/>
              </w:rPr>
            </w:pPr>
            <w:r w:rsidRPr="00FD666D">
              <w:rPr>
                <w:color w:val="002060"/>
              </w:rPr>
              <w:t>05/05/2024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E799F6" w14:textId="77777777" w:rsidR="00B10974" w:rsidRPr="00FD666D" w:rsidRDefault="00B10974" w:rsidP="00B85B8F">
            <w:pPr>
              <w:pStyle w:val="rowtabella0"/>
              <w:rPr>
                <w:color w:val="002060"/>
              </w:rPr>
            </w:pPr>
            <w:r w:rsidRPr="00FD666D">
              <w:rPr>
                <w:color w:val="002060"/>
              </w:rPr>
              <w:t xml:space="preserve">5295 TENSOSTRUTTURA VIA </w:t>
            </w:r>
            <w:proofErr w:type="gramStart"/>
            <w:r w:rsidRPr="00FD666D">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0A2936" w14:textId="77777777" w:rsidR="00B10974" w:rsidRPr="00FD666D" w:rsidRDefault="00B10974" w:rsidP="00B85B8F">
            <w:pPr>
              <w:pStyle w:val="rowtabella0"/>
              <w:rPr>
                <w:color w:val="002060"/>
              </w:rPr>
            </w:pPr>
            <w:r w:rsidRPr="00FD666D">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DBFB53" w14:textId="77777777" w:rsidR="00B10974" w:rsidRPr="00FD666D" w:rsidRDefault="00B10974" w:rsidP="00B85B8F">
            <w:pPr>
              <w:pStyle w:val="rowtabella0"/>
              <w:rPr>
                <w:color w:val="002060"/>
              </w:rPr>
            </w:pPr>
            <w:r w:rsidRPr="00FD666D">
              <w:rPr>
                <w:color w:val="002060"/>
              </w:rPr>
              <w:t xml:space="preserve">VIA </w:t>
            </w:r>
            <w:proofErr w:type="gramStart"/>
            <w:r w:rsidRPr="00FD666D">
              <w:rPr>
                <w:color w:val="002060"/>
              </w:rPr>
              <w:t>E.MATTEI</w:t>
            </w:r>
            <w:proofErr w:type="gramEnd"/>
          </w:p>
        </w:tc>
      </w:tr>
      <w:tr w:rsidR="00B10974" w:rsidRPr="00FD666D" w14:paraId="23678BF8" w14:textId="77777777" w:rsidTr="00B85B8F">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65B1D0" w14:textId="77777777" w:rsidR="00B10974" w:rsidRPr="00FD666D" w:rsidRDefault="00B10974" w:rsidP="00B85B8F">
            <w:pPr>
              <w:pStyle w:val="rowtabella0"/>
              <w:rPr>
                <w:color w:val="002060"/>
              </w:rPr>
            </w:pPr>
            <w:r w:rsidRPr="00FD666D">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636189" w14:textId="77777777" w:rsidR="00B10974" w:rsidRPr="00FD666D" w:rsidRDefault="00B10974" w:rsidP="00B85B8F">
            <w:pPr>
              <w:pStyle w:val="rowtabella0"/>
              <w:rPr>
                <w:color w:val="002060"/>
              </w:rPr>
            </w:pPr>
            <w:r w:rsidRPr="00FD666D">
              <w:rPr>
                <w:color w:val="002060"/>
              </w:rPr>
              <w:t>NUOVA JUVENTINA FFC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A1B0F8" w14:textId="77777777" w:rsidR="00B10974" w:rsidRPr="00FD666D" w:rsidRDefault="00B10974" w:rsidP="00B85B8F">
            <w:pPr>
              <w:pStyle w:val="rowtabella0"/>
              <w:jc w:val="center"/>
              <w:rPr>
                <w:color w:val="002060"/>
              </w:rPr>
            </w:pPr>
            <w:r w:rsidRPr="00FD666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0ED8AA" w14:textId="77777777" w:rsidR="00B10974" w:rsidRPr="00FD666D" w:rsidRDefault="00B10974" w:rsidP="00B85B8F">
            <w:pPr>
              <w:pStyle w:val="rowtabella0"/>
              <w:rPr>
                <w:color w:val="002060"/>
              </w:rPr>
            </w:pPr>
            <w:r w:rsidRPr="00FD666D">
              <w:rPr>
                <w:color w:val="002060"/>
              </w:rPr>
              <w:t>05/05/2024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9A9892" w14:textId="77777777" w:rsidR="00B10974" w:rsidRPr="00FD666D" w:rsidRDefault="00B10974" w:rsidP="00B85B8F">
            <w:pPr>
              <w:pStyle w:val="rowtabella0"/>
              <w:rPr>
                <w:color w:val="002060"/>
              </w:rPr>
            </w:pPr>
            <w:r w:rsidRPr="00FD666D">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DBF653" w14:textId="77777777" w:rsidR="00B10974" w:rsidRPr="00FD666D" w:rsidRDefault="00B10974" w:rsidP="00B85B8F">
            <w:pPr>
              <w:pStyle w:val="rowtabella0"/>
              <w:rPr>
                <w:color w:val="002060"/>
              </w:rPr>
            </w:pPr>
            <w:r w:rsidRPr="00FD666D">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85BB1A" w14:textId="77777777" w:rsidR="00B10974" w:rsidRPr="00FD666D" w:rsidRDefault="00B10974" w:rsidP="00B85B8F">
            <w:pPr>
              <w:pStyle w:val="rowtabella0"/>
              <w:rPr>
                <w:color w:val="002060"/>
              </w:rPr>
            </w:pPr>
            <w:r w:rsidRPr="00FD666D">
              <w:rPr>
                <w:color w:val="002060"/>
              </w:rPr>
              <w:t xml:space="preserve">VIA </w:t>
            </w:r>
            <w:proofErr w:type="gramStart"/>
            <w:r w:rsidRPr="00FD666D">
              <w:rPr>
                <w:color w:val="002060"/>
              </w:rPr>
              <w:t>S.VITTORIA</w:t>
            </w:r>
            <w:proofErr w:type="gramEnd"/>
            <w:r w:rsidRPr="00FD666D">
              <w:rPr>
                <w:color w:val="002060"/>
              </w:rPr>
              <w:t>, 5</w:t>
            </w:r>
          </w:p>
        </w:tc>
      </w:tr>
    </w:tbl>
    <w:p w14:paraId="3B24B235" w14:textId="77777777" w:rsidR="00B10974" w:rsidRPr="00D4733A" w:rsidRDefault="00B10974" w:rsidP="00D4733A">
      <w:pPr>
        <w:pStyle w:val="breakline"/>
        <w:rPr>
          <w:rFonts w:eastAsiaTheme="minorEastAsia"/>
          <w:color w:val="002060"/>
        </w:rPr>
      </w:pPr>
    </w:p>
    <w:p w14:paraId="756BC9A7" w14:textId="77777777" w:rsidR="00D4733A" w:rsidRPr="00D4733A" w:rsidRDefault="00D4733A" w:rsidP="00D4733A">
      <w:pPr>
        <w:pStyle w:val="breakline"/>
        <w:rPr>
          <w:color w:val="002060"/>
        </w:rPr>
      </w:pPr>
    </w:p>
    <w:p w14:paraId="4323FCE2" w14:textId="77777777" w:rsidR="00D4733A" w:rsidRPr="00D4733A" w:rsidRDefault="00D4733A" w:rsidP="00D4733A">
      <w:pPr>
        <w:pStyle w:val="titolocampionato0"/>
        <w:shd w:val="clear" w:color="auto" w:fill="CCCCCC"/>
        <w:spacing w:before="80" w:after="40"/>
        <w:rPr>
          <w:color w:val="002060"/>
        </w:rPr>
      </w:pPr>
      <w:r w:rsidRPr="00D4733A">
        <w:rPr>
          <w:color w:val="002060"/>
        </w:rPr>
        <w:t>UNDER 15 CALCIO A 5 FASE 2</w:t>
      </w:r>
    </w:p>
    <w:p w14:paraId="56A9559F" w14:textId="77777777" w:rsidR="00D4733A" w:rsidRPr="00D4733A" w:rsidRDefault="00D4733A" w:rsidP="00D4733A">
      <w:pPr>
        <w:pStyle w:val="titoloprinc0"/>
        <w:rPr>
          <w:color w:val="002060"/>
        </w:rPr>
      </w:pPr>
      <w:r w:rsidRPr="00D4733A">
        <w:rPr>
          <w:color w:val="002060"/>
        </w:rPr>
        <w:t>RISULTATI</w:t>
      </w:r>
    </w:p>
    <w:p w14:paraId="3946A7B4" w14:textId="77777777" w:rsidR="00D4733A" w:rsidRPr="00D4733A" w:rsidRDefault="00D4733A" w:rsidP="00D4733A">
      <w:pPr>
        <w:pStyle w:val="breakline"/>
        <w:rPr>
          <w:color w:val="002060"/>
        </w:rPr>
      </w:pPr>
    </w:p>
    <w:p w14:paraId="669C704A" w14:textId="77777777" w:rsidR="00D4733A" w:rsidRPr="00D4733A" w:rsidRDefault="00D4733A" w:rsidP="00D4733A">
      <w:pPr>
        <w:pStyle w:val="sottotitolocampionato10"/>
        <w:rPr>
          <w:color w:val="002060"/>
        </w:rPr>
      </w:pPr>
      <w:r w:rsidRPr="00D4733A">
        <w:rPr>
          <w:color w:val="002060"/>
        </w:rPr>
        <w:t>RISULTATI UFFICIALI GARE DEL 21/04/2024</w:t>
      </w:r>
    </w:p>
    <w:p w14:paraId="14551A1C" w14:textId="77777777" w:rsidR="00583405" w:rsidRPr="00D4733A" w:rsidRDefault="00583405" w:rsidP="00583405">
      <w:pPr>
        <w:pStyle w:val="sottotitolocampionato20"/>
        <w:spacing w:before="0" w:beforeAutospacing="0" w:after="0" w:afterAutospacing="0"/>
        <w:rPr>
          <w:rFonts w:ascii="Arial" w:hAnsi="Arial" w:cs="Arial"/>
          <w:color w:val="002060"/>
          <w:sz w:val="20"/>
          <w:szCs w:val="20"/>
        </w:rPr>
      </w:pPr>
      <w:r w:rsidRPr="00D4733A">
        <w:rPr>
          <w:rFonts w:ascii="Arial" w:hAnsi="Arial" w:cs="Arial"/>
          <w:color w:val="002060"/>
          <w:sz w:val="20"/>
          <w:szCs w:val="20"/>
        </w:rPr>
        <w:t>Si trascrivono qui di seguito i risultati ufficiali delle gare disputate</w:t>
      </w:r>
    </w:p>
    <w:p w14:paraId="25C14889" w14:textId="77777777" w:rsidR="00D4733A" w:rsidRPr="00D4733A" w:rsidRDefault="00D4733A" w:rsidP="00D4733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4733A" w:rsidRPr="00D4733A" w14:paraId="16F43C84" w14:textId="77777777" w:rsidTr="00B85B8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733A" w:rsidRPr="00D4733A" w14:paraId="78E49F3B" w14:textId="77777777" w:rsidTr="00B85B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8850B" w14:textId="77777777" w:rsidR="00D4733A" w:rsidRPr="00D4733A" w:rsidRDefault="00D4733A" w:rsidP="00B85B8F">
                  <w:pPr>
                    <w:pStyle w:val="headertabella0"/>
                    <w:rPr>
                      <w:color w:val="002060"/>
                    </w:rPr>
                  </w:pPr>
                  <w:r w:rsidRPr="00D4733A">
                    <w:rPr>
                      <w:color w:val="002060"/>
                    </w:rPr>
                    <w:t>GIRONE A - 3 Giornata - A</w:t>
                  </w:r>
                </w:p>
              </w:tc>
            </w:tr>
            <w:tr w:rsidR="00D4733A" w:rsidRPr="00D4733A" w14:paraId="47A86E67" w14:textId="77777777" w:rsidTr="00B85B8F">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BD8907" w14:textId="77777777" w:rsidR="00D4733A" w:rsidRPr="00D4733A" w:rsidRDefault="00D4733A" w:rsidP="00B85B8F">
                  <w:pPr>
                    <w:pStyle w:val="rowtabella0"/>
                    <w:rPr>
                      <w:color w:val="002060"/>
                    </w:rPr>
                  </w:pPr>
                  <w:r w:rsidRPr="00D4733A">
                    <w:rPr>
                      <w:color w:val="002060"/>
                    </w:rPr>
                    <w:t>(1) 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3EC65C" w14:textId="77777777" w:rsidR="00D4733A" w:rsidRPr="00D4733A" w:rsidRDefault="00D4733A" w:rsidP="00B85B8F">
                  <w:pPr>
                    <w:pStyle w:val="rowtabella0"/>
                    <w:rPr>
                      <w:color w:val="002060"/>
                    </w:rPr>
                  </w:pPr>
                  <w:r w:rsidRPr="00D4733A">
                    <w:rPr>
                      <w:color w:val="002060"/>
                    </w:rPr>
                    <w:t>- BORGO ROSSELLI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4C71CB" w14:textId="77777777" w:rsidR="00D4733A" w:rsidRPr="00D4733A" w:rsidRDefault="00D4733A" w:rsidP="00B85B8F">
                  <w:pPr>
                    <w:pStyle w:val="rowtabella0"/>
                    <w:jc w:val="center"/>
                    <w:rPr>
                      <w:color w:val="002060"/>
                    </w:rPr>
                  </w:pPr>
                  <w:r w:rsidRPr="00D4733A">
                    <w:rPr>
                      <w:color w:val="002060"/>
                    </w:rPr>
                    <w:t>10 - 1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63F56" w14:textId="77777777" w:rsidR="00D4733A" w:rsidRPr="00D4733A" w:rsidRDefault="00D4733A" w:rsidP="00B85B8F">
                  <w:pPr>
                    <w:pStyle w:val="rowtabella0"/>
                    <w:jc w:val="center"/>
                    <w:rPr>
                      <w:color w:val="002060"/>
                    </w:rPr>
                  </w:pPr>
                  <w:r w:rsidRPr="00D4733A">
                    <w:rPr>
                      <w:color w:val="002060"/>
                    </w:rPr>
                    <w:t> </w:t>
                  </w:r>
                </w:p>
              </w:tc>
            </w:tr>
            <w:tr w:rsidR="00D4733A" w:rsidRPr="00D4733A" w14:paraId="20FA7BBA" w14:textId="77777777" w:rsidTr="00B85B8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A04D0C" w14:textId="77777777" w:rsidR="00D4733A" w:rsidRPr="00D4733A" w:rsidRDefault="00D4733A" w:rsidP="00B85B8F">
                  <w:pPr>
                    <w:pStyle w:val="rowtabella0"/>
                    <w:rPr>
                      <w:color w:val="002060"/>
                    </w:rPr>
                  </w:pPr>
                  <w:r w:rsidRPr="00D4733A">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B897DB" w14:textId="77777777" w:rsidR="00D4733A" w:rsidRPr="00D4733A" w:rsidRDefault="00D4733A" w:rsidP="00B85B8F">
                  <w:pPr>
                    <w:pStyle w:val="rowtabella0"/>
                    <w:rPr>
                      <w:color w:val="002060"/>
                    </w:rPr>
                  </w:pPr>
                  <w:r w:rsidRPr="00D4733A">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A685DF" w14:textId="77777777" w:rsidR="00D4733A" w:rsidRPr="00D4733A" w:rsidRDefault="00D4733A" w:rsidP="00B85B8F">
                  <w:pPr>
                    <w:pStyle w:val="rowtabella0"/>
                    <w:jc w:val="center"/>
                    <w:rPr>
                      <w:color w:val="002060"/>
                    </w:rPr>
                  </w:pPr>
                  <w:r w:rsidRPr="00D4733A">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6AA9A3" w14:textId="77777777" w:rsidR="00D4733A" w:rsidRPr="00D4733A" w:rsidRDefault="00D4733A" w:rsidP="00B85B8F">
                  <w:pPr>
                    <w:pStyle w:val="rowtabella0"/>
                    <w:jc w:val="center"/>
                    <w:rPr>
                      <w:color w:val="002060"/>
                    </w:rPr>
                  </w:pPr>
                  <w:r w:rsidRPr="00D4733A">
                    <w:rPr>
                      <w:color w:val="002060"/>
                    </w:rPr>
                    <w:t> </w:t>
                  </w:r>
                </w:p>
              </w:tc>
            </w:tr>
            <w:tr w:rsidR="00D4733A" w:rsidRPr="00D4733A" w14:paraId="11A4F377" w14:textId="77777777" w:rsidTr="00B85B8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695A2C" w14:textId="77777777" w:rsidR="00D4733A" w:rsidRPr="00D4733A" w:rsidRDefault="00D4733A" w:rsidP="00B85B8F">
                  <w:pPr>
                    <w:pStyle w:val="rowtabella0"/>
                    <w:rPr>
                      <w:color w:val="002060"/>
                    </w:rPr>
                  </w:pPr>
                  <w:r w:rsidRPr="00D4733A">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B52E64" w14:textId="77777777" w:rsidR="00D4733A" w:rsidRPr="00D4733A" w:rsidRDefault="00D4733A" w:rsidP="00B85B8F">
                  <w:pPr>
                    <w:pStyle w:val="rowtabella0"/>
                    <w:rPr>
                      <w:color w:val="002060"/>
                    </w:rPr>
                  </w:pPr>
                  <w:r w:rsidRPr="00D4733A">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C17516" w14:textId="77777777" w:rsidR="00D4733A" w:rsidRPr="00D4733A" w:rsidRDefault="00D4733A" w:rsidP="00B85B8F">
                  <w:pPr>
                    <w:pStyle w:val="rowtabella0"/>
                    <w:jc w:val="center"/>
                    <w:rPr>
                      <w:color w:val="002060"/>
                    </w:rPr>
                  </w:pPr>
                  <w:r w:rsidRPr="00D4733A">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B5C721" w14:textId="77777777" w:rsidR="00D4733A" w:rsidRPr="00D4733A" w:rsidRDefault="00D4733A" w:rsidP="00B85B8F">
                  <w:pPr>
                    <w:pStyle w:val="rowtabella0"/>
                    <w:jc w:val="center"/>
                    <w:rPr>
                      <w:color w:val="002060"/>
                    </w:rPr>
                  </w:pPr>
                  <w:r w:rsidRPr="00D4733A">
                    <w:rPr>
                      <w:color w:val="002060"/>
                    </w:rPr>
                    <w:t> </w:t>
                  </w:r>
                </w:p>
              </w:tc>
            </w:tr>
            <w:tr w:rsidR="00D4733A" w:rsidRPr="00D4733A" w14:paraId="4DAA5299" w14:textId="77777777" w:rsidTr="00B85B8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1CD1BC" w14:textId="77777777" w:rsidR="00D4733A" w:rsidRPr="00D4733A" w:rsidRDefault="00D4733A" w:rsidP="00B85B8F">
                  <w:pPr>
                    <w:pStyle w:val="rowtabella0"/>
                    <w:rPr>
                      <w:color w:val="002060"/>
                    </w:rPr>
                  </w:pPr>
                  <w:r w:rsidRPr="00D4733A">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A6C0EE" w14:textId="77777777" w:rsidR="00D4733A" w:rsidRPr="00D4733A" w:rsidRDefault="00D4733A" w:rsidP="00B85B8F">
                  <w:pPr>
                    <w:pStyle w:val="rowtabella0"/>
                    <w:rPr>
                      <w:color w:val="002060"/>
                    </w:rPr>
                  </w:pPr>
                  <w:r w:rsidRPr="00D4733A">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446E09" w14:textId="77777777" w:rsidR="00D4733A" w:rsidRPr="00D4733A" w:rsidRDefault="00D4733A" w:rsidP="00B85B8F">
                  <w:pPr>
                    <w:pStyle w:val="rowtabella0"/>
                    <w:jc w:val="center"/>
                    <w:rPr>
                      <w:color w:val="002060"/>
                    </w:rPr>
                  </w:pPr>
                  <w:r w:rsidRPr="00D4733A">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3E35FF" w14:textId="77777777" w:rsidR="00D4733A" w:rsidRPr="00D4733A" w:rsidRDefault="00D4733A" w:rsidP="00B85B8F">
                  <w:pPr>
                    <w:pStyle w:val="rowtabella0"/>
                    <w:jc w:val="center"/>
                    <w:rPr>
                      <w:color w:val="002060"/>
                    </w:rPr>
                  </w:pPr>
                  <w:r w:rsidRPr="00D4733A">
                    <w:rPr>
                      <w:color w:val="002060"/>
                    </w:rPr>
                    <w:t> </w:t>
                  </w:r>
                </w:p>
              </w:tc>
            </w:tr>
            <w:tr w:rsidR="00D4733A" w:rsidRPr="00D4733A" w14:paraId="70C8E6B2" w14:textId="77777777" w:rsidTr="00B85B8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2FA50E" w14:textId="77777777" w:rsidR="00D4733A" w:rsidRPr="00D4733A" w:rsidRDefault="00D4733A" w:rsidP="00B85B8F">
                  <w:pPr>
                    <w:pStyle w:val="rowtabella0"/>
                    <w:rPr>
                      <w:color w:val="002060"/>
                    </w:rPr>
                  </w:pPr>
                  <w:r w:rsidRPr="00D4733A">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DBCC06" w14:textId="77777777" w:rsidR="00D4733A" w:rsidRPr="00D4733A" w:rsidRDefault="00D4733A" w:rsidP="00B85B8F">
                  <w:pPr>
                    <w:pStyle w:val="rowtabella0"/>
                    <w:rPr>
                      <w:color w:val="002060"/>
                    </w:rPr>
                  </w:pPr>
                  <w:r w:rsidRPr="00D4733A">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2ED605" w14:textId="77777777" w:rsidR="00D4733A" w:rsidRPr="00D4733A" w:rsidRDefault="00D4733A" w:rsidP="00B85B8F">
                  <w:pPr>
                    <w:pStyle w:val="rowtabella0"/>
                    <w:jc w:val="center"/>
                    <w:rPr>
                      <w:color w:val="002060"/>
                    </w:rPr>
                  </w:pPr>
                  <w:r w:rsidRPr="00D4733A">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D587D5" w14:textId="77777777" w:rsidR="00D4733A" w:rsidRPr="00D4733A" w:rsidRDefault="00D4733A" w:rsidP="00B85B8F">
                  <w:pPr>
                    <w:pStyle w:val="rowtabella0"/>
                    <w:jc w:val="center"/>
                    <w:rPr>
                      <w:color w:val="002060"/>
                    </w:rPr>
                  </w:pPr>
                  <w:r w:rsidRPr="00D4733A">
                    <w:rPr>
                      <w:color w:val="002060"/>
                    </w:rPr>
                    <w:t> </w:t>
                  </w:r>
                </w:p>
              </w:tc>
            </w:tr>
            <w:tr w:rsidR="00D4733A" w:rsidRPr="00D4733A" w14:paraId="5CACE12F" w14:textId="77777777" w:rsidTr="00B85B8F">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471F37" w14:textId="77777777" w:rsidR="00D4733A" w:rsidRPr="00D4733A" w:rsidRDefault="00D4733A" w:rsidP="00B85B8F">
                  <w:pPr>
                    <w:pStyle w:val="rowtabella0"/>
                    <w:rPr>
                      <w:color w:val="002060"/>
                    </w:rPr>
                  </w:pPr>
                  <w:r w:rsidRPr="00D4733A">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857831" w14:textId="77777777" w:rsidR="00D4733A" w:rsidRPr="00D4733A" w:rsidRDefault="00D4733A" w:rsidP="00B85B8F">
                  <w:pPr>
                    <w:pStyle w:val="rowtabella0"/>
                    <w:rPr>
                      <w:color w:val="002060"/>
                    </w:rPr>
                  </w:pPr>
                  <w:r w:rsidRPr="00D4733A">
                    <w:rPr>
                      <w:color w:val="002060"/>
                    </w:rPr>
                    <w:t>- TAVERNELLE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60C945" w14:textId="77777777" w:rsidR="00D4733A" w:rsidRPr="00D4733A" w:rsidRDefault="00D4733A" w:rsidP="00B85B8F">
                  <w:pPr>
                    <w:pStyle w:val="rowtabella0"/>
                    <w:jc w:val="center"/>
                    <w:rPr>
                      <w:color w:val="002060"/>
                    </w:rPr>
                  </w:pPr>
                  <w:r w:rsidRPr="00D4733A">
                    <w:rPr>
                      <w:color w:val="002060"/>
                    </w:rPr>
                    <w:t>12 - 0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160AE7" w14:textId="77777777" w:rsidR="00D4733A" w:rsidRPr="00D4733A" w:rsidRDefault="00D4733A" w:rsidP="00B85B8F">
                  <w:pPr>
                    <w:pStyle w:val="rowtabella0"/>
                    <w:jc w:val="center"/>
                    <w:rPr>
                      <w:color w:val="002060"/>
                    </w:rPr>
                  </w:pPr>
                  <w:r w:rsidRPr="00D4733A">
                    <w:rPr>
                      <w:color w:val="002060"/>
                    </w:rPr>
                    <w:t> </w:t>
                  </w:r>
                </w:p>
              </w:tc>
            </w:tr>
            <w:tr w:rsidR="00D4733A" w:rsidRPr="00D4733A" w14:paraId="6358C72C" w14:textId="77777777" w:rsidTr="00B85B8F">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47BAC9" w14:textId="77777777" w:rsidR="00D4733A" w:rsidRPr="00D4733A" w:rsidRDefault="00D4733A" w:rsidP="00B85B8F">
                  <w:pPr>
                    <w:pStyle w:val="rowtabella0"/>
                    <w:rPr>
                      <w:color w:val="002060"/>
                    </w:rPr>
                  </w:pPr>
                  <w:r w:rsidRPr="00D4733A">
                    <w:rPr>
                      <w:color w:val="002060"/>
                    </w:rPr>
                    <w:t>(1) 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D5B4BF" w14:textId="77777777" w:rsidR="00D4733A" w:rsidRPr="00D4733A" w:rsidRDefault="00D4733A" w:rsidP="00B85B8F">
                  <w:pPr>
                    <w:pStyle w:val="rowtabella0"/>
                    <w:rPr>
                      <w:color w:val="002060"/>
                    </w:rPr>
                  </w:pPr>
                  <w:r w:rsidRPr="00D4733A">
                    <w:rPr>
                      <w:color w:val="002060"/>
                    </w:rPr>
                    <w:t>- POL.CAGLI SPORT ASSOCIATI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83C372" w14:textId="77777777" w:rsidR="00D4733A" w:rsidRPr="00D4733A" w:rsidRDefault="00D4733A" w:rsidP="00B85B8F">
                  <w:pPr>
                    <w:pStyle w:val="rowtabella0"/>
                    <w:jc w:val="center"/>
                    <w:rPr>
                      <w:color w:val="002060"/>
                    </w:rPr>
                  </w:pPr>
                  <w:r w:rsidRPr="00D4733A">
                    <w:rPr>
                      <w:color w:val="002060"/>
                    </w:rPr>
                    <w:t>11 - 1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EDF83B" w14:textId="77777777" w:rsidR="00D4733A" w:rsidRPr="00D4733A" w:rsidRDefault="00D4733A" w:rsidP="00B85B8F">
                  <w:pPr>
                    <w:pStyle w:val="rowtabella0"/>
                    <w:jc w:val="center"/>
                    <w:rPr>
                      <w:color w:val="002060"/>
                    </w:rPr>
                  </w:pPr>
                  <w:r w:rsidRPr="00D4733A">
                    <w:rPr>
                      <w:color w:val="002060"/>
                    </w:rPr>
                    <w:t> </w:t>
                  </w:r>
                </w:p>
              </w:tc>
            </w:tr>
            <w:tr w:rsidR="00D4733A" w:rsidRPr="00D4733A" w14:paraId="5CA9ADE5" w14:textId="77777777" w:rsidTr="00B85B8F">
              <w:tc>
                <w:tcPr>
                  <w:tcW w:w="4700" w:type="dxa"/>
                  <w:gridSpan w:val="4"/>
                  <w:tcBorders>
                    <w:top w:val="nil"/>
                    <w:left w:val="nil"/>
                    <w:bottom w:val="nil"/>
                    <w:right w:val="nil"/>
                  </w:tcBorders>
                  <w:tcMar>
                    <w:top w:w="20" w:type="dxa"/>
                    <w:left w:w="20" w:type="dxa"/>
                    <w:bottom w:w="20" w:type="dxa"/>
                    <w:right w:w="20" w:type="dxa"/>
                  </w:tcMar>
                  <w:vAlign w:val="center"/>
                  <w:hideMark/>
                </w:tcPr>
                <w:p w14:paraId="5FDDD7B9" w14:textId="77777777" w:rsidR="00D4733A" w:rsidRPr="00D4733A" w:rsidRDefault="00D4733A" w:rsidP="00B85B8F">
                  <w:pPr>
                    <w:pStyle w:val="rowtabella0"/>
                    <w:rPr>
                      <w:color w:val="002060"/>
                    </w:rPr>
                  </w:pPr>
                  <w:r w:rsidRPr="00D4733A">
                    <w:rPr>
                      <w:color w:val="002060"/>
                    </w:rPr>
                    <w:t>(1) - disputata il 20/04/2024</w:t>
                  </w:r>
                </w:p>
              </w:tc>
            </w:tr>
          </w:tbl>
          <w:p w14:paraId="74811449" w14:textId="77777777" w:rsidR="00D4733A" w:rsidRPr="00D4733A" w:rsidRDefault="00D4733A" w:rsidP="00B85B8F">
            <w:pPr>
              <w:rPr>
                <w:color w:val="002060"/>
              </w:rPr>
            </w:pPr>
          </w:p>
        </w:tc>
      </w:tr>
    </w:tbl>
    <w:p w14:paraId="32C26181" w14:textId="77777777" w:rsidR="00D4733A" w:rsidRPr="00D4733A" w:rsidRDefault="00D4733A" w:rsidP="00D4733A">
      <w:pPr>
        <w:pStyle w:val="breakline"/>
        <w:rPr>
          <w:rFonts w:eastAsiaTheme="minorEastAsia"/>
          <w:color w:val="002060"/>
        </w:rPr>
      </w:pPr>
    </w:p>
    <w:p w14:paraId="66236BA0" w14:textId="77777777" w:rsidR="00D4733A" w:rsidRPr="00D4733A" w:rsidRDefault="00D4733A" w:rsidP="00D4733A">
      <w:pPr>
        <w:pStyle w:val="breakline"/>
        <w:rPr>
          <w:color w:val="002060"/>
        </w:rPr>
      </w:pPr>
    </w:p>
    <w:p w14:paraId="77E4CA30" w14:textId="77777777" w:rsidR="00D4733A" w:rsidRPr="00D4733A" w:rsidRDefault="00D4733A" w:rsidP="00D4733A">
      <w:pPr>
        <w:pStyle w:val="titoloprinc0"/>
        <w:rPr>
          <w:color w:val="002060"/>
        </w:rPr>
      </w:pPr>
      <w:r w:rsidRPr="00D4733A">
        <w:rPr>
          <w:color w:val="002060"/>
        </w:rPr>
        <w:t>GIUDICE SPORTIVO</w:t>
      </w:r>
    </w:p>
    <w:p w14:paraId="1F2D9750" w14:textId="77777777" w:rsidR="00D4733A" w:rsidRPr="00D4733A" w:rsidRDefault="00D4733A" w:rsidP="00D4733A">
      <w:pPr>
        <w:pStyle w:val="diffida"/>
        <w:rPr>
          <w:color w:val="002060"/>
        </w:rPr>
      </w:pPr>
      <w:r w:rsidRPr="00D4733A">
        <w:rPr>
          <w:color w:val="002060"/>
        </w:rPr>
        <w:t>Il Giudice Sportivo Avv. Agnese Lazzaretti, con l'assistenza del segretario Angelo Castellana, nella seduta del 24/04/2024, ha adottato le decisioni che di seguito integralmente si riportano:</w:t>
      </w:r>
    </w:p>
    <w:p w14:paraId="3312A5EA" w14:textId="77777777" w:rsidR="00D4733A" w:rsidRPr="00D4733A" w:rsidRDefault="00D4733A" w:rsidP="00D4733A">
      <w:pPr>
        <w:pStyle w:val="titolo10"/>
        <w:rPr>
          <w:color w:val="002060"/>
        </w:rPr>
      </w:pPr>
      <w:r w:rsidRPr="00D4733A">
        <w:rPr>
          <w:color w:val="002060"/>
        </w:rPr>
        <w:lastRenderedPageBreak/>
        <w:t xml:space="preserve">GARE DEL 20/ 4/2024 </w:t>
      </w:r>
    </w:p>
    <w:p w14:paraId="6D73D148" w14:textId="77777777" w:rsidR="00D4733A" w:rsidRPr="00D4733A" w:rsidRDefault="00D4733A" w:rsidP="00D4733A">
      <w:pPr>
        <w:pStyle w:val="titolo7a"/>
        <w:rPr>
          <w:color w:val="002060"/>
        </w:rPr>
      </w:pPr>
      <w:r w:rsidRPr="00D4733A">
        <w:rPr>
          <w:color w:val="002060"/>
        </w:rPr>
        <w:t xml:space="preserve">PROVVEDIMENTI DISCIPLINARI </w:t>
      </w:r>
    </w:p>
    <w:p w14:paraId="0F3097BE" w14:textId="77777777" w:rsidR="00D4733A" w:rsidRPr="00D4733A" w:rsidRDefault="00D4733A" w:rsidP="00D4733A">
      <w:pPr>
        <w:pStyle w:val="titolo7b0"/>
        <w:rPr>
          <w:color w:val="002060"/>
        </w:rPr>
      </w:pPr>
      <w:r w:rsidRPr="00D4733A">
        <w:rPr>
          <w:color w:val="002060"/>
        </w:rPr>
        <w:t xml:space="preserve">In base alle risultanze degli atti ufficiali sono state deliberate le seguenti sanzioni disciplinari. </w:t>
      </w:r>
    </w:p>
    <w:p w14:paraId="563A0CBE" w14:textId="77777777" w:rsidR="00D4733A" w:rsidRPr="00D4733A" w:rsidRDefault="00D4733A" w:rsidP="00D4733A">
      <w:pPr>
        <w:pStyle w:val="titolo30"/>
        <w:rPr>
          <w:color w:val="002060"/>
        </w:rPr>
      </w:pPr>
      <w:r w:rsidRPr="00D4733A">
        <w:rPr>
          <w:color w:val="002060"/>
        </w:rPr>
        <w:t xml:space="preserve">CALCIATORI NON ESPULSI </w:t>
      </w:r>
    </w:p>
    <w:p w14:paraId="0C07C21F" w14:textId="77777777" w:rsidR="00D4733A" w:rsidRPr="00D4733A" w:rsidRDefault="00D4733A" w:rsidP="00D4733A">
      <w:pPr>
        <w:pStyle w:val="titolo20"/>
        <w:rPr>
          <w:color w:val="002060"/>
        </w:rPr>
      </w:pPr>
      <w:r w:rsidRPr="00D4733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733A" w:rsidRPr="00D4733A" w14:paraId="0992FD6B" w14:textId="77777777" w:rsidTr="00B85B8F">
        <w:tc>
          <w:tcPr>
            <w:tcW w:w="2200" w:type="dxa"/>
            <w:tcMar>
              <w:top w:w="20" w:type="dxa"/>
              <w:left w:w="20" w:type="dxa"/>
              <w:bottom w:w="20" w:type="dxa"/>
              <w:right w:w="20" w:type="dxa"/>
            </w:tcMar>
            <w:vAlign w:val="center"/>
            <w:hideMark/>
          </w:tcPr>
          <w:p w14:paraId="20AEE4B9" w14:textId="77777777" w:rsidR="00D4733A" w:rsidRPr="00D4733A" w:rsidRDefault="00D4733A" w:rsidP="00B85B8F">
            <w:pPr>
              <w:pStyle w:val="movimento"/>
              <w:rPr>
                <w:color w:val="002060"/>
              </w:rPr>
            </w:pPr>
            <w:r w:rsidRPr="00D4733A">
              <w:rPr>
                <w:color w:val="002060"/>
              </w:rPr>
              <w:t>NATALUCCI MATTIA GIOVANNI</w:t>
            </w:r>
          </w:p>
        </w:tc>
        <w:tc>
          <w:tcPr>
            <w:tcW w:w="2200" w:type="dxa"/>
            <w:tcMar>
              <w:top w:w="20" w:type="dxa"/>
              <w:left w:w="20" w:type="dxa"/>
              <w:bottom w:w="20" w:type="dxa"/>
              <w:right w:w="20" w:type="dxa"/>
            </w:tcMar>
            <w:vAlign w:val="center"/>
            <w:hideMark/>
          </w:tcPr>
          <w:p w14:paraId="70894F4B" w14:textId="77777777" w:rsidR="00D4733A" w:rsidRPr="00D4733A" w:rsidRDefault="00D4733A" w:rsidP="00B85B8F">
            <w:pPr>
              <w:pStyle w:val="movimento2"/>
              <w:rPr>
                <w:color w:val="002060"/>
              </w:rPr>
            </w:pPr>
            <w:r w:rsidRPr="00D4733A">
              <w:rPr>
                <w:color w:val="002060"/>
              </w:rPr>
              <w:t xml:space="preserve">(GROTTACCIA 2005) </w:t>
            </w:r>
          </w:p>
        </w:tc>
        <w:tc>
          <w:tcPr>
            <w:tcW w:w="800" w:type="dxa"/>
            <w:tcMar>
              <w:top w:w="20" w:type="dxa"/>
              <w:left w:w="20" w:type="dxa"/>
              <w:bottom w:w="20" w:type="dxa"/>
              <w:right w:w="20" w:type="dxa"/>
            </w:tcMar>
            <w:vAlign w:val="center"/>
            <w:hideMark/>
          </w:tcPr>
          <w:p w14:paraId="5EB3D207"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338D3208"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4AC52E6E" w14:textId="77777777" w:rsidR="00D4733A" w:rsidRPr="00D4733A" w:rsidRDefault="00D4733A" w:rsidP="00B85B8F">
            <w:pPr>
              <w:pStyle w:val="movimento2"/>
              <w:rPr>
                <w:color w:val="002060"/>
              </w:rPr>
            </w:pPr>
            <w:r w:rsidRPr="00D4733A">
              <w:rPr>
                <w:color w:val="002060"/>
              </w:rPr>
              <w:t> </w:t>
            </w:r>
          </w:p>
        </w:tc>
      </w:tr>
    </w:tbl>
    <w:p w14:paraId="6710A1F9" w14:textId="77777777" w:rsidR="00D4733A" w:rsidRPr="00D4733A" w:rsidRDefault="00D4733A" w:rsidP="00D4733A">
      <w:pPr>
        <w:pStyle w:val="titolo10"/>
        <w:rPr>
          <w:rFonts w:eastAsiaTheme="minorEastAsia"/>
          <w:color w:val="002060"/>
        </w:rPr>
      </w:pPr>
      <w:r w:rsidRPr="00D4733A">
        <w:rPr>
          <w:color w:val="002060"/>
        </w:rPr>
        <w:t xml:space="preserve">GARE DEL 21/ 4/2024 </w:t>
      </w:r>
    </w:p>
    <w:p w14:paraId="0422BED4" w14:textId="77777777" w:rsidR="00D4733A" w:rsidRPr="00D4733A" w:rsidRDefault="00D4733A" w:rsidP="00D4733A">
      <w:pPr>
        <w:pStyle w:val="titolo7a"/>
        <w:rPr>
          <w:color w:val="002060"/>
        </w:rPr>
      </w:pPr>
      <w:r w:rsidRPr="00D4733A">
        <w:rPr>
          <w:color w:val="002060"/>
        </w:rPr>
        <w:t xml:space="preserve">PROVVEDIMENTI DISCIPLINARI </w:t>
      </w:r>
    </w:p>
    <w:p w14:paraId="43FF77AC" w14:textId="77777777" w:rsidR="00D4733A" w:rsidRPr="00D4733A" w:rsidRDefault="00D4733A" w:rsidP="00D4733A">
      <w:pPr>
        <w:pStyle w:val="titolo7b0"/>
        <w:rPr>
          <w:color w:val="002060"/>
        </w:rPr>
      </w:pPr>
      <w:r w:rsidRPr="00D4733A">
        <w:rPr>
          <w:color w:val="002060"/>
        </w:rPr>
        <w:t xml:space="preserve">In base alle risultanze degli atti ufficiali sono state deliberate le seguenti sanzioni disciplinari. </w:t>
      </w:r>
    </w:p>
    <w:p w14:paraId="3A9EE537" w14:textId="77777777" w:rsidR="00D4733A" w:rsidRPr="00D4733A" w:rsidRDefault="00D4733A" w:rsidP="00D4733A">
      <w:pPr>
        <w:pStyle w:val="titolo30"/>
        <w:rPr>
          <w:color w:val="002060"/>
        </w:rPr>
      </w:pPr>
      <w:r w:rsidRPr="00D4733A">
        <w:rPr>
          <w:color w:val="002060"/>
        </w:rPr>
        <w:t xml:space="preserve">CALCIATORI NON ESPULSI </w:t>
      </w:r>
    </w:p>
    <w:p w14:paraId="7CCC3FC0" w14:textId="77777777" w:rsidR="00D4733A" w:rsidRPr="00D4733A" w:rsidRDefault="00D4733A" w:rsidP="00D4733A">
      <w:pPr>
        <w:pStyle w:val="titolo20"/>
        <w:rPr>
          <w:color w:val="002060"/>
        </w:rPr>
      </w:pPr>
      <w:r w:rsidRPr="00D4733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733A" w:rsidRPr="00D4733A" w14:paraId="5DDCC96E" w14:textId="77777777" w:rsidTr="00B85B8F">
        <w:tc>
          <w:tcPr>
            <w:tcW w:w="2200" w:type="dxa"/>
            <w:tcMar>
              <w:top w:w="20" w:type="dxa"/>
              <w:left w:w="20" w:type="dxa"/>
              <w:bottom w:w="20" w:type="dxa"/>
              <w:right w:w="20" w:type="dxa"/>
            </w:tcMar>
            <w:vAlign w:val="center"/>
            <w:hideMark/>
          </w:tcPr>
          <w:p w14:paraId="42B6A19C" w14:textId="77777777" w:rsidR="00D4733A" w:rsidRPr="00D4733A" w:rsidRDefault="00D4733A" w:rsidP="00B85B8F">
            <w:pPr>
              <w:pStyle w:val="movimento"/>
              <w:rPr>
                <w:color w:val="002060"/>
              </w:rPr>
            </w:pPr>
            <w:r w:rsidRPr="00D4733A">
              <w:rPr>
                <w:color w:val="002060"/>
              </w:rPr>
              <w:t>VALENTINO LUCA LUIGI</w:t>
            </w:r>
          </w:p>
        </w:tc>
        <w:tc>
          <w:tcPr>
            <w:tcW w:w="2200" w:type="dxa"/>
            <w:tcMar>
              <w:top w:w="20" w:type="dxa"/>
              <w:left w:w="20" w:type="dxa"/>
              <w:bottom w:w="20" w:type="dxa"/>
              <w:right w:w="20" w:type="dxa"/>
            </w:tcMar>
            <w:vAlign w:val="center"/>
            <w:hideMark/>
          </w:tcPr>
          <w:p w14:paraId="7362B70F" w14:textId="77777777" w:rsidR="00D4733A" w:rsidRPr="00D4733A" w:rsidRDefault="00D4733A" w:rsidP="00B85B8F">
            <w:pPr>
              <w:pStyle w:val="movimento2"/>
              <w:rPr>
                <w:color w:val="002060"/>
              </w:rPr>
            </w:pPr>
            <w:r w:rsidRPr="00D4733A">
              <w:rPr>
                <w:color w:val="002060"/>
              </w:rPr>
              <w:t xml:space="preserve">(BULDOG T.N.T. LUCREZIA) </w:t>
            </w:r>
          </w:p>
        </w:tc>
        <w:tc>
          <w:tcPr>
            <w:tcW w:w="800" w:type="dxa"/>
            <w:tcMar>
              <w:top w:w="20" w:type="dxa"/>
              <w:left w:w="20" w:type="dxa"/>
              <w:bottom w:w="20" w:type="dxa"/>
              <w:right w:w="20" w:type="dxa"/>
            </w:tcMar>
            <w:vAlign w:val="center"/>
            <w:hideMark/>
          </w:tcPr>
          <w:p w14:paraId="2D15AF0A"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33E8DE63" w14:textId="77777777" w:rsidR="00D4733A" w:rsidRPr="00D4733A" w:rsidRDefault="00D4733A" w:rsidP="00B85B8F">
            <w:pPr>
              <w:pStyle w:val="movimento"/>
              <w:rPr>
                <w:color w:val="002060"/>
              </w:rPr>
            </w:pPr>
            <w:r w:rsidRPr="00D4733A">
              <w:rPr>
                <w:color w:val="002060"/>
              </w:rPr>
              <w:t>ROGANI DAVIDE</w:t>
            </w:r>
          </w:p>
        </w:tc>
        <w:tc>
          <w:tcPr>
            <w:tcW w:w="2200" w:type="dxa"/>
            <w:tcMar>
              <w:top w:w="20" w:type="dxa"/>
              <w:left w:w="20" w:type="dxa"/>
              <w:bottom w:w="20" w:type="dxa"/>
              <w:right w:w="20" w:type="dxa"/>
            </w:tcMar>
            <w:vAlign w:val="center"/>
            <w:hideMark/>
          </w:tcPr>
          <w:p w14:paraId="07A847F2" w14:textId="77777777" w:rsidR="00D4733A" w:rsidRPr="00D4733A" w:rsidRDefault="00D4733A" w:rsidP="00B85B8F">
            <w:pPr>
              <w:pStyle w:val="movimento2"/>
              <w:rPr>
                <w:color w:val="002060"/>
              </w:rPr>
            </w:pPr>
            <w:r w:rsidRPr="00D4733A">
              <w:rPr>
                <w:color w:val="002060"/>
              </w:rPr>
              <w:t xml:space="preserve">(CANTINE RIUNITE CSI) </w:t>
            </w:r>
          </w:p>
        </w:tc>
      </w:tr>
      <w:tr w:rsidR="00D4733A" w:rsidRPr="00D4733A" w14:paraId="05788CA1" w14:textId="77777777" w:rsidTr="00B85B8F">
        <w:tc>
          <w:tcPr>
            <w:tcW w:w="2200" w:type="dxa"/>
            <w:tcMar>
              <w:top w:w="20" w:type="dxa"/>
              <w:left w:w="20" w:type="dxa"/>
              <w:bottom w:w="20" w:type="dxa"/>
              <w:right w:w="20" w:type="dxa"/>
            </w:tcMar>
            <w:vAlign w:val="center"/>
            <w:hideMark/>
          </w:tcPr>
          <w:p w14:paraId="7A287BD7" w14:textId="77777777" w:rsidR="00D4733A" w:rsidRPr="00D4733A" w:rsidRDefault="00D4733A" w:rsidP="00B85B8F">
            <w:pPr>
              <w:pStyle w:val="movimento"/>
              <w:rPr>
                <w:color w:val="002060"/>
              </w:rPr>
            </w:pPr>
            <w:r w:rsidRPr="00D4733A">
              <w:rPr>
                <w:color w:val="002060"/>
              </w:rPr>
              <w:t>MARINOZZI NICOLA</w:t>
            </w:r>
          </w:p>
        </w:tc>
        <w:tc>
          <w:tcPr>
            <w:tcW w:w="2200" w:type="dxa"/>
            <w:tcMar>
              <w:top w:w="20" w:type="dxa"/>
              <w:left w:w="20" w:type="dxa"/>
              <w:bottom w:w="20" w:type="dxa"/>
              <w:right w:w="20" w:type="dxa"/>
            </w:tcMar>
            <w:vAlign w:val="center"/>
            <w:hideMark/>
          </w:tcPr>
          <w:p w14:paraId="7E23E31C" w14:textId="77777777" w:rsidR="00D4733A" w:rsidRPr="00D4733A" w:rsidRDefault="00D4733A" w:rsidP="00B85B8F">
            <w:pPr>
              <w:pStyle w:val="movimento2"/>
              <w:rPr>
                <w:color w:val="002060"/>
              </w:rPr>
            </w:pPr>
            <w:r w:rsidRPr="00D4733A">
              <w:rPr>
                <w:color w:val="002060"/>
              </w:rPr>
              <w:t xml:space="preserve">(FIGHT BULLS CORRIDONIA) </w:t>
            </w:r>
          </w:p>
        </w:tc>
        <w:tc>
          <w:tcPr>
            <w:tcW w:w="800" w:type="dxa"/>
            <w:tcMar>
              <w:top w:w="20" w:type="dxa"/>
              <w:left w:w="20" w:type="dxa"/>
              <w:bottom w:w="20" w:type="dxa"/>
              <w:right w:w="20" w:type="dxa"/>
            </w:tcMar>
            <w:vAlign w:val="center"/>
            <w:hideMark/>
          </w:tcPr>
          <w:p w14:paraId="41CC9AB0"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615732F8" w14:textId="77777777" w:rsidR="00D4733A" w:rsidRPr="00D4733A" w:rsidRDefault="00D4733A" w:rsidP="00B85B8F">
            <w:pPr>
              <w:pStyle w:val="movimento"/>
              <w:rPr>
                <w:color w:val="002060"/>
              </w:rPr>
            </w:pPr>
            <w:r w:rsidRPr="00D4733A">
              <w:rPr>
                <w:color w:val="002060"/>
              </w:rPr>
              <w:t>BORDONI LUCA</w:t>
            </w:r>
          </w:p>
        </w:tc>
        <w:tc>
          <w:tcPr>
            <w:tcW w:w="2200" w:type="dxa"/>
            <w:tcMar>
              <w:top w:w="20" w:type="dxa"/>
              <w:left w:w="20" w:type="dxa"/>
              <w:bottom w:w="20" w:type="dxa"/>
              <w:right w:w="20" w:type="dxa"/>
            </w:tcMar>
            <w:vAlign w:val="center"/>
            <w:hideMark/>
          </w:tcPr>
          <w:p w14:paraId="694B368C" w14:textId="77777777" w:rsidR="00D4733A" w:rsidRPr="00D4733A" w:rsidRDefault="00D4733A" w:rsidP="00B85B8F">
            <w:pPr>
              <w:pStyle w:val="movimento2"/>
              <w:rPr>
                <w:color w:val="002060"/>
              </w:rPr>
            </w:pPr>
            <w:r w:rsidRPr="00D4733A">
              <w:rPr>
                <w:color w:val="002060"/>
              </w:rPr>
              <w:t xml:space="preserve">(ITALSERVICE C5) </w:t>
            </w:r>
          </w:p>
        </w:tc>
      </w:tr>
      <w:tr w:rsidR="00D4733A" w:rsidRPr="00D4733A" w14:paraId="2A247130" w14:textId="77777777" w:rsidTr="00B85B8F">
        <w:tc>
          <w:tcPr>
            <w:tcW w:w="2200" w:type="dxa"/>
            <w:tcMar>
              <w:top w:w="20" w:type="dxa"/>
              <w:left w:w="20" w:type="dxa"/>
              <w:bottom w:w="20" w:type="dxa"/>
              <w:right w:w="20" w:type="dxa"/>
            </w:tcMar>
            <w:vAlign w:val="center"/>
            <w:hideMark/>
          </w:tcPr>
          <w:p w14:paraId="7CB7A1F3" w14:textId="77777777" w:rsidR="00D4733A" w:rsidRPr="00D4733A" w:rsidRDefault="00D4733A" w:rsidP="00B85B8F">
            <w:pPr>
              <w:pStyle w:val="movimento"/>
              <w:rPr>
                <w:color w:val="002060"/>
              </w:rPr>
            </w:pPr>
            <w:proofErr w:type="gramStart"/>
            <w:r w:rsidRPr="00D4733A">
              <w:rPr>
                <w:color w:val="002060"/>
              </w:rPr>
              <w:t>DELLA CHIARA</w:t>
            </w:r>
            <w:proofErr w:type="gramEnd"/>
            <w:r w:rsidRPr="00D4733A">
              <w:rPr>
                <w:color w:val="002060"/>
              </w:rPr>
              <w:t xml:space="preserve"> GIACOMO</w:t>
            </w:r>
          </w:p>
        </w:tc>
        <w:tc>
          <w:tcPr>
            <w:tcW w:w="2200" w:type="dxa"/>
            <w:tcMar>
              <w:top w:w="20" w:type="dxa"/>
              <w:left w:w="20" w:type="dxa"/>
              <w:bottom w:w="20" w:type="dxa"/>
              <w:right w:w="20" w:type="dxa"/>
            </w:tcMar>
            <w:vAlign w:val="center"/>
            <w:hideMark/>
          </w:tcPr>
          <w:p w14:paraId="2BCCE096" w14:textId="77777777" w:rsidR="00D4733A" w:rsidRPr="00D4733A" w:rsidRDefault="00D4733A" w:rsidP="00B85B8F">
            <w:pPr>
              <w:pStyle w:val="movimento2"/>
              <w:rPr>
                <w:color w:val="002060"/>
              </w:rPr>
            </w:pPr>
            <w:r w:rsidRPr="00D4733A">
              <w:rPr>
                <w:color w:val="002060"/>
              </w:rPr>
              <w:t xml:space="preserve">(ITALSERVICE C5) </w:t>
            </w:r>
          </w:p>
        </w:tc>
        <w:tc>
          <w:tcPr>
            <w:tcW w:w="800" w:type="dxa"/>
            <w:tcMar>
              <w:top w:w="20" w:type="dxa"/>
              <w:left w:w="20" w:type="dxa"/>
              <w:bottom w:w="20" w:type="dxa"/>
              <w:right w:w="20" w:type="dxa"/>
            </w:tcMar>
            <w:vAlign w:val="center"/>
            <w:hideMark/>
          </w:tcPr>
          <w:p w14:paraId="6DD0B753"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7B15ED60" w14:textId="77777777" w:rsidR="00D4733A" w:rsidRPr="00D4733A" w:rsidRDefault="00D4733A" w:rsidP="00B85B8F">
            <w:pPr>
              <w:pStyle w:val="movimento"/>
              <w:rPr>
                <w:color w:val="002060"/>
              </w:rPr>
            </w:pPr>
            <w:r w:rsidRPr="00D4733A">
              <w:rPr>
                <w:color w:val="002060"/>
              </w:rPr>
              <w:t> </w:t>
            </w:r>
          </w:p>
        </w:tc>
        <w:tc>
          <w:tcPr>
            <w:tcW w:w="2200" w:type="dxa"/>
            <w:tcMar>
              <w:top w:w="20" w:type="dxa"/>
              <w:left w:w="20" w:type="dxa"/>
              <w:bottom w:w="20" w:type="dxa"/>
              <w:right w:w="20" w:type="dxa"/>
            </w:tcMar>
            <w:vAlign w:val="center"/>
            <w:hideMark/>
          </w:tcPr>
          <w:p w14:paraId="13407064" w14:textId="77777777" w:rsidR="00D4733A" w:rsidRPr="00D4733A" w:rsidRDefault="00D4733A" w:rsidP="00B85B8F">
            <w:pPr>
              <w:pStyle w:val="movimento2"/>
              <w:rPr>
                <w:color w:val="002060"/>
              </w:rPr>
            </w:pPr>
            <w:r w:rsidRPr="00D4733A">
              <w:rPr>
                <w:color w:val="002060"/>
              </w:rPr>
              <w:t> </w:t>
            </w:r>
          </w:p>
        </w:tc>
      </w:tr>
    </w:tbl>
    <w:p w14:paraId="53171581" w14:textId="77777777" w:rsidR="00D4733A" w:rsidRDefault="00D4733A" w:rsidP="00D4733A">
      <w:pPr>
        <w:pStyle w:val="breakline"/>
        <w:rPr>
          <w:rFonts w:eastAsiaTheme="minorEastAsia"/>
          <w:color w:val="002060"/>
        </w:rPr>
      </w:pPr>
    </w:p>
    <w:p w14:paraId="13CF2C2E" w14:textId="77777777" w:rsidR="00D4733A" w:rsidRPr="007178EC" w:rsidRDefault="00D4733A" w:rsidP="00D4733A">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0DDEAF17" w14:textId="77777777" w:rsidR="00D4733A" w:rsidRPr="007178EC" w:rsidRDefault="00D4733A" w:rsidP="00D4733A">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5B4F7F30" w14:textId="77777777" w:rsidR="00D4733A" w:rsidRPr="00D4733A" w:rsidRDefault="00D4733A" w:rsidP="00D4733A">
      <w:pPr>
        <w:pStyle w:val="breakline"/>
        <w:rPr>
          <w:rFonts w:eastAsiaTheme="minorEastAsia"/>
          <w:color w:val="002060"/>
        </w:rPr>
      </w:pPr>
    </w:p>
    <w:p w14:paraId="37A0D240" w14:textId="77777777" w:rsidR="00D4733A" w:rsidRPr="00D4733A" w:rsidRDefault="00D4733A" w:rsidP="00D4733A">
      <w:pPr>
        <w:pStyle w:val="titoloprinc0"/>
        <w:rPr>
          <w:color w:val="002060"/>
        </w:rPr>
      </w:pPr>
      <w:r w:rsidRPr="00D4733A">
        <w:rPr>
          <w:color w:val="002060"/>
        </w:rPr>
        <w:t>CLASSIFICA</w:t>
      </w:r>
    </w:p>
    <w:p w14:paraId="2FAEB9AB" w14:textId="77777777" w:rsidR="00D4733A" w:rsidRPr="00D4733A" w:rsidRDefault="00D4733A" w:rsidP="00D4733A">
      <w:pPr>
        <w:pStyle w:val="breakline"/>
        <w:rPr>
          <w:color w:val="002060"/>
        </w:rPr>
      </w:pPr>
    </w:p>
    <w:p w14:paraId="5D15957C" w14:textId="77777777" w:rsidR="00D4733A" w:rsidRPr="00D4733A" w:rsidRDefault="00D4733A" w:rsidP="00D4733A">
      <w:pPr>
        <w:pStyle w:val="breakline"/>
        <w:rPr>
          <w:color w:val="002060"/>
        </w:rPr>
      </w:pPr>
    </w:p>
    <w:p w14:paraId="20149103" w14:textId="77777777" w:rsidR="00D4733A" w:rsidRPr="00D4733A" w:rsidRDefault="00D4733A" w:rsidP="00D4733A">
      <w:pPr>
        <w:pStyle w:val="sottotitolocampionato10"/>
        <w:rPr>
          <w:color w:val="002060"/>
        </w:rPr>
      </w:pPr>
      <w:r w:rsidRPr="00D4733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733A" w:rsidRPr="00D4733A" w14:paraId="151C18DF" w14:textId="77777777" w:rsidTr="00B85B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BE732" w14:textId="77777777" w:rsidR="00D4733A" w:rsidRPr="00D4733A" w:rsidRDefault="00D4733A" w:rsidP="00B85B8F">
            <w:pPr>
              <w:pStyle w:val="headertabella0"/>
              <w:rPr>
                <w:color w:val="002060"/>
              </w:rPr>
            </w:pPr>
            <w:r w:rsidRPr="00D473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15176" w14:textId="77777777" w:rsidR="00D4733A" w:rsidRPr="00D4733A" w:rsidRDefault="00D4733A" w:rsidP="00B85B8F">
            <w:pPr>
              <w:pStyle w:val="headertabella0"/>
              <w:rPr>
                <w:color w:val="002060"/>
              </w:rPr>
            </w:pPr>
            <w:r w:rsidRPr="00D473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F1613" w14:textId="77777777" w:rsidR="00D4733A" w:rsidRPr="00D4733A" w:rsidRDefault="00D4733A" w:rsidP="00B85B8F">
            <w:pPr>
              <w:pStyle w:val="headertabella0"/>
              <w:rPr>
                <w:color w:val="002060"/>
              </w:rPr>
            </w:pPr>
            <w:r w:rsidRPr="00D473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EBAA2" w14:textId="77777777" w:rsidR="00D4733A" w:rsidRPr="00D4733A" w:rsidRDefault="00D4733A" w:rsidP="00B85B8F">
            <w:pPr>
              <w:pStyle w:val="headertabella0"/>
              <w:rPr>
                <w:color w:val="002060"/>
              </w:rPr>
            </w:pPr>
            <w:r w:rsidRPr="00D473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AA9B3" w14:textId="77777777" w:rsidR="00D4733A" w:rsidRPr="00D4733A" w:rsidRDefault="00D4733A" w:rsidP="00B85B8F">
            <w:pPr>
              <w:pStyle w:val="headertabella0"/>
              <w:rPr>
                <w:color w:val="002060"/>
              </w:rPr>
            </w:pPr>
            <w:r w:rsidRPr="00D473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D117E" w14:textId="77777777" w:rsidR="00D4733A" w:rsidRPr="00D4733A" w:rsidRDefault="00D4733A" w:rsidP="00B85B8F">
            <w:pPr>
              <w:pStyle w:val="headertabella0"/>
              <w:rPr>
                <w:color w:val="002060"/>
              </w:rPr>
            </w:pPr>
            <w:r w:rsidRPr="00D473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4E3F7" w14:textId="77777777" w:rsidR="00D4733A" w:rsidRPr="00D4733A" w:rsidRDefault="00D4733A" w:rsidP="00B85B8F">
            <w:pPr>
              <w:pStyle w:val="headertabella0"/>
              <w:rPr>
                <w:color w:val="002060"/>
              </w:rPr>
            </w:pPr>
            <w:r w:rsidRPr="00D473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A68B9" w14:textId="77777777" w:rsidR="00D4733A" w:rsidRPr="00D4733A" w:rsidRDefault="00D4733A" w:rsidP="00B85B8F">
            <w:pPr>
              <w:pStyle w:val="headertabella0"/>
              <w:rPr>
                <w:color w:val="002060"/>
              </w:rPr>
            </w:pPr>
            <w:r w:rsidRPr="00D473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073ED" w14:textId="77777777" w:rsidR="00D4733A" w:rsidRPr="00D4733A" w:rsidRDefault="00D4733A" w:rsidP="00B85B8F">
            <w:pPr>
              <w:pStyle w:val="headertabella0"/>
              <w:rPr>
                <w:color w:val="002060"/>
              </w:rPr>
            </w:pPr>
            <w:r w:rsidRPr="00D473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C022B" w14:textId="77777777" w:rsidR="00D4733A" w:rsidRPr="00D4733A" w:rsidRDefault="00D4733A" w:rsidP="00B85B8F">
            <w:pPr>
              <w:pStyle w:val="headertabella0"/>
              <w:rPr>
                <w:color w:val="002060"/>
              </w:rPr>
            </w:pPr>
            <w:r w:rsidRPr="00D4733A">
              <w:rPr>
                <w:color w:val="002060"/>
              </w:rPr>
              <w:t>PE</w:t>
            </w:r>
          </w:p>
        </w:tc>
      </w:tr>
      <w:tr w:rsidR="00D4733A" w:rsidRPr="00D4733A" w14:paraId="777040ED" w14:textId="77777777" w:rsidTr="00B85B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F2D00A" w14:textId="77777777" w:rsidR="00D4733A" w:rsidRPr="00D4733A" w:rsidRDefault="00D4733A" w:rsidP="00B85B8F">
            <w:pPr>
              <w:pStyle w:val="rowtabella0"/>
              <w:rPr>
                <w:color w:val="002060"/>
              </w:rPr>
            </w:pPr>
            <w:r w:rsidRPr="00D4733A">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41635" w14:textId="77777777" w:rsidR="00D4733A" w:rsidRPr="00D4733A" w:rsidRDefault="00D4733A" w:rsidP="00B85B8F">
            <w:pPr>
              <w:pStyle w:val="rowtabella0"/>
              <w:jc w:val="center"/>
              <w:rPr>
                <w:color w:val="002060"/>
              </w:rPr>
            </w:pPr>
            <w:r w:rsidRPr="00D473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4AB6D"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1229A"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95C04"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BEFC6"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A7577" w14:textId="77777777" w:rsidR="00D4733A" w:rsidRPr="00D4733A" w:rsidRDefault="00D4733A" w:rsidP="00B85B8F">
            <w:pPr>
              <w:pStyle w:val="rowtabella0"/>
              <w:jc w:val="center"/>
              <w:rPr>
                <w:color w:val="002060"/>
              </w:rPr>
            </w:pPr>
            <w:r w:rsidRPr="00D473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93DB4" w14:textId="77777777" w:rsidR="00D4733A" w:rsidRPr="00D4733A" w:rsidRDefault="00D4733A" w:rsidP="00B85B8F">
            <w:pPr>
              <w:pStyle w:val="rowtabella0"/>
              <w:jc w:val="center"/>
              <w:rPr>
                <w:color w:val="002060"/>
              </w:rPr>
            </w:pPr>
            <w:r w:rsidRPr="00D473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11CAC" w14:textId="77777777" w:rsidR="00D4733A" w:rsidRPr="00D4733A" w:rsidRDefault="00D4733A" w:rsidP="00B85B8F">
            <w:pPr>
              <w:pStyle w:val="rowtabella0"/>
              <w:jc w:val="center"/>
              <w:rPr>
                <w:color w:val="002060"/>
              </w:rPr>
            </w:pPr>
            <w:r w:rsidRPr="00D473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5DD1B" w14:textId="77777777" w:rsidR="00D4733A" w:rsidRPr="00D4733A" w:rsidRDefault="00D4733A" w:rsidP="00B85B8F">
            <w:pPr>
              <w:pStyle w:val="rowtabella0"/>
              <w:jc w:val="center"/>
              <w:rPr>
                <w:color w:val="002060"/>
              </w:rPr>
            </w:pPr>
            <w:r w:rsidRPr="00D4733A">
              <w:rPr>
                <w:color w:val="002060"/>
              </w:rPr>
              <w:t>0</w:t>
            </w:r>
          </w:p>
        </w:tc>
      </w:tr>
      <w:tr w:rsidR="00D4733A" w:rsidRPr="00D4733A" w14:paraId="718F9DB4"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77C86C" w14:textId="77777777" w:rsidR="00D4733A" w:rsidRPr="00D4733A" w:rsidRDefault="00D4733A" w:rsidP="00B85B8F">
            <w:pPr>
              <w:pStyle w:val="rowtabella0"/>
              <w:rPr>
                <w:color w:val="002060"/>
              </w:rPr>
            </w:pPr>
            <w:r w:rsidRPr="00D4733A">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0A8AF" w14:textId="77777777" w:rsidR="00D4733A" w:rsidRPr="00D4733A" w:rsidRDefault="00D4733A" w:rsidP="00B85B8F">
            <w:pPr>
              <w:pStyle w:val="rowtabella0"/>
              <w:jc w:val="center"/>
              <w:rPr>
                <w:color w:val="002060"/>
              </w:rPr>
            </w:pPr>
            <w:r w:rsidRPr="00D473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4060F"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9480A"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D7243"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54AE1"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69213" w14:textId="77777777" w:rsidR="00D4733A" w:rsidRPr="00D4733A" w:rsidRDefault="00D4733A" w:rsidP="00B85B8F">
            <w:pPr>
              <w:pStyle w:val="rowtabella0"/>
              <w:jc w:val="center"/>
              <w:rPr>
                <w:color w:val="002060"/>
              </w:rPr>
            </w:pPr>
            <w:r w:rsidRPr="00D473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EB1CE"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7E993" w14:textId="77777777" w:rsidR="00D4733A" w:rsidRPr="00D4733A" w:rsidRDefault="00D4733A" w:rsidP="00B85B8F">
            <w:pPr>
              <w:pStyle w:val="rowtabella0"/>
              <w:jc w:val="center"/>
              <w:rPr>
                <w:color w:val="002060"/>
              </w:rPr>
            </w:pPr>
            <w:r w:rsidRPr="00D473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8A004" w14:textId="77777777" w:rsidR="00D4733A" w:rsidRPr="00D4733A" w:rsidRDefault="00D4733A" w:rsidP="00B85B8F">
            <w:pPr>
              <w:pStyle w:val="rowtabella0"/>
              <w:jc w:val="center"/>
              <w:rPr>
                <w:color w:val="002060"/>
              </w:rPr>
            </w:pPr>
            <w:r w:rsidRPr="00D4733A">
              <w:rPr>
                <w:color w:val="002060"/>
              </w:rPr>
              <w:t>0</w:t>
            </w:r>
          </w:p>
        </w:tc>
      </w:tr>
      <w:tr w:rsidR="00D4733A" w:rsidRPr="00D4733A" w14:paraId="6F597D6B"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A203F1" w14:textId="77777777" w:rsidR="00D4733A" w:rsidRPr="00D4733A" w:rsidRDefault="00D4733A" w:rsidP="00B85B8F">
            <w:pPr>
              <w:pStyle w:val="rowtabella0"/>
              <w:rPr>
                <w:color w:val="002060"/>
              </w:rPr>
            </w:pPr>
            <w:r w:rsidRPr="00D4733A">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E10A3" w14:textId="77777777" w:rsidR="00D4733A" w:rsidRPr="00D4733A" w:rsidRDefault="00D4733A" w:rsidP="00B85B8F">
            <w:pPr>
              <w:pStyle w:val="rowtabella0"/>
              <w:jc w:val="center"/>
              <w:rPr>
                <w:color w:val="002060"/>
              </w:rPr>
            </w:pPr>
            <w:r w:rsidRPr="00D473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1201E"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A161C"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F09B5"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46748"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AF8AB" w14:textId="77777777" w:rsidR="00D4733A" w:rsidRPr="00D4733A" w:rsidRDefault="00D4733A" w:rsidP="00B85B8F">
            <w:pPr>
              <w:pStyle w:val="rowtabella0"/>
              <w:jc w:val="center"/>
              <w:rPr>
                <w:color w:val="002060"/>
              </w:rPr>
            </w:pPr>
            <w:r w:rsidRPr="00D473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284DA" w14:textId="77777777" w:rsidR="00D4733A" w:rsidRPr="00D4733A" w:rsidRDefault="00D4733A" w:rsidP="00B85B8F">
            <w:pPr>
              <w:pStyle w:val="rowtabella0"/>
              <w:jc w:val="center"/>
              <w:rPr>
                <w:color w:val="002060"/>
              </w:rPr>
            </w:pPr>
            <w:r w:rsidRPr="00D473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F52AC" w14:textId="77777777" w:rsidR="00D4733A" w:rsidRPr="00D4733A" w:rsidRDefault="00D4733A" w:rsidP="00B85B8F">
            <w:pPr>
              <w:pStyle w:val="rowtabella0"/>
              <w:jc w:val="center"/>
              <w:rPr>
                <w:color w:val="002060"/>
              </w:rPr>
            </w:pPr>
            <w:r w:rsidRPr="00D473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36228" w14:textId="77777777" w:rsidR="00D4733A" w:rsidRPr="00D4733A" w:rsidRDefault="00D4733A" w:rsidP="00B85B8F">
            <w:pPr>
              <w:pStyle w:val="rowtabella0"/>
              <w:jc w:val="center"/>
              <w:rPr>
                <w:color w:val="002060"/>
              </w:rPr>
            </w:pPr>
            <w:r w:rsidRPr="00D4733A">
              <w:rPr>
                <w:color w:val="002060"/>
              </w:rPr>
              <w:t>0</w:t>
            </w:r>
          </w:p>
        </w:tc>
      </w:tr>
      <w:tr w:rsidR="00D4733A" w:rsidRPr="00D4733A" w14:paraId="23327412"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2D7538" w14:textId="77777777" w:rsidR="00D4733A" w:rsidRPr="00D4733A" w:rsidRDefault="00D4733A" w:rsidP="00B85B8F">
            <w:pPr>
              <w:pStyle w:val="rowtabella0"/>
              <w:rPr>
                <w:color w:val="002060"/>
              </w:rPr>
            </w:pPr>
            <w:r w:rsidRPr="00D4733A">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6CF39" w14:textId="77777777" w:rsidR="00D4733A" w:rsidRPr="00D4733A" w:rsidRDefault="00D4733A" w:rsidP="00B85B8F">
            <w:pPr>
              <w:pStyle w:val="rowtabella0"/>
              <w:jc w:val="center"/>
              <w:rPr>
                <w:color w:val="002060"/>
              </w:rPr>
            </w:pPr>
            <w:r w:rsidRPr="00D473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86411"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3E060"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3BAE9"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6562F"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5253C" w14:textId="77777777" w:rsidR="00D4733A" w:rsidRPr="00D4733A" w:rsidRDefault="00D4733A" w:rsidP="00B85B8F">
            <w:pPr>
              <w:pStyle w:val="rowtabella0"/>
              <w:jc w:val="center"/>
              <w:rPr>
                <w:color w:val="002060"/>
              </w:rPr>
            </w:pPr>
            <w:r w:rsidRPr="00D473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258AC" w14:textId="77777777" w:rsidR="00D4733A" w:rsidRPr="00D4733A" w:rsidRDefault="00D4733A" w:rsidP="00B85B8F">
            <w:pPr>
              <w:pStyle w:val="rowtabella0"/>
              <w:jc w:val="center"/>
              <w:rPr>
                <w:color w:val="002060"/>
              </w:rPr>
            </w:pPr>
            <w:r w:rsidRPr="00D473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08B49" w14:textId="77777777" w:rsidR="00D4733A" w:rsidRPr="00D4733A" w:rsidRDefault="00D4733A" w:rsidP="00B85B8F">
            <w:pPr>
              <w:pStyle w:val="rowtabella0"/>
              <w:jc w:val="center"/>
              <w:rPr>
                <w:color w:val="002060"/>
              </w:rPr>
            </w:pPr>
            <w:r w:rsidRPr="00D473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C5053" w14:textId="77777777" w:rsidR="00D4733A" w:rsidRPr="00D4733A" w:rsidRDefault="00D4733A" w:rsidP="00B85B8F">
            <w:pPr>
              <w:pStyle w:val="rowtabella0"/>
              <w:jc w:val="center"/>
              <w:rPr>
                <w:color w:val="002060"/>
              </w:rPr>
            </w:pPr>
            <w:r w:rsidRPr="00D4733A">
              <w:rPr>
                <w:color w:val="002060"/>
              </w:rPr>
              <w:t>0</w:t>
            </w:r>
          </w:p>
        </w:tc>
      </w:tr>
      <w:tr w:rsidR="00D4733A" w:rsidRPr="00D4733A" w14:paraId="57D0BDF9"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9B8A03" w14:textId="77777777" w:rsidR="00D4733A" w:rsidRPr="00D4733A" w:rsidRDefault="00D4733A" w:rsidP="00B85B8F">
            <w:pPr>
              <w:pStyle w:val="rowtabella0"/>
              <w:rPr>
                <w:color w:val="002060"/>
              </w:rPr>
            </w:pPr>
            <w:r w:rsidRPr="00D4733A">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A8D20" w14:textId="77777777" w:rsidR="00D4733A" w:rsidRPr="00D4733A" w:rsidRDefault="00D4733A" w:rsidP="00B85B8F">
            <w:pPr>
              <w:pStyle w:val="rowtabella0"/>
              <w:jc w:val="center"/>
              <w:rPr>
                <w:color w:val="002060"/>
              </w:rPr>
            </w:pPr>
            <w:r w:rsidRPr="00D473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4DE03"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60DAE"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797F8"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DAAB5"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AC2A2" w14:textId="77777777" w:rsidR="00D4733A" w:rsidRPr="00D4733A" w:rsidRDefault="00D4733A" w:rsidP="00B85B8F">
            <w:pPr>
              <w:pStyle w:val="rowtabella0"/>
              <w:jc w:val="center"/>
              <w:rPr>
                <w:color w:val="002060"/>
              </w:rPr>
            </w:pPr>
            <w:r w:rsidRPr="00D473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9BBBD"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3F0F2" w14:textId="77777777" w:rsidR="00D4733A" w:rsidRPr="00D4733A" w:rsidRDefault="00D4733A" w:rsidP="00B85B8F">
            <w:pPr>
              <w:pStyle w:val="rowtabella0"/>
              <w:jc w:val="center"/>
              <w:rPr>
                <w:color w:val="002060"/>
              </w:rPr>
            </w:pPr>
            <w:r w:rsidRPr="00D473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F18A2" w14:textId="77777777" w:rsidR="00D4733A" w:rsidRPr="00D4733A" w:rsidRDefault="00D4733A" w:rsidP="00B85B8F">
            <w:pPr>
              <w:pStyle w:val="rowtabella0"/>
              <w:jc w:val="center"/>
              <w:rPr>
                <w:color w:val="002060"/>
              </w:rPr>
            </w:pPr>
            <w:r w:rsidRPr="00D4733A">
              <w:rPr>
                <w:color w:val="002060"/>
              </w:rPr>
              <w:t>0</w:t>
            </w:r>
          </w:p>
        </w:tc>
      </w:tr>
      <w:tr w:rsidR="00D4733A" w:rsidRPr="00D4733A" w14:paraId="080BB8E9"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14E015" w14:textId="77777777" w:rsidR="00D4733A" w:rsidRPr="00D4733A" w:rsidRDefault="00D4733A" w:rsidP="00B85B8F">
            <w:pPr>
              <w:pStyle w:val="rowtabella0"/>
              <w:rPr>
                <w:color w:val="002060"/>
              </w:rPr>
            </w:pPr>
            <w:r w:rsidRPr="00D4733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58037" w14:textId="77777777" w:rsidR="00D4733A" w:rsidRPr="00D4733A" w:rsidRDefault="00D4733A" w:rsidP="00B85B8F">
            <w:pPr>
              <w:pStyle w:val="rowtabella0"/>
              <w:jc w:val="center"/>
              <w:rPr>
                <w:color w:val="002060"/>
              </w:rPr>
            </w:pPr>
            <w:r w:rsidRPr="00D473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477C0"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2DC50"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AD88F"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2A437"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2A9A6" w14:textId="77777777" w:rsidR="00D4733A" w:rsidRPr="00D4733A" w:rsidRDefault="00D4733A" w:rsidP="00B85B8F">
            <w:pPr>
              <w:pStyle w:val="rowtabella0"/>
              <w:jc w:val="center"/>
              <w:rPr>
                <w:color w:val="002060"/>
              </w:rPr>
            </w:pPr>
            <w:r w:rsidRPr="00D473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30CB7" w14:textId="77777777" w:rsidR="00D4733A" w:rsidRPr="00D4733A" w:rsidRDefault="00D4733A" w:rsidP="00B85B8F">
            <w:pPr>
              <w:pStyle w:val="rowtabella0"/>
              <w:jc w:val="center"/>
              <w:rPr>
                <w:color w:val="002060"/>
              </w:rPr>
            </w:pPr>
            <w:r w:rsidRPr="00D473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B7FED"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790D3" w14:textId="77777777" w:rsidR="00D4733A" w:rsidRPr="00D4733A" w:rsidRDefault="00D4733A" w:rsidP="00B85B8F">
            <w:pPr>
              <w:pStyle w:val="rowtabella0"/>
              <w:jc w:val="center"/>
              <w:rPr>
                <w:color w:val="002060"/>
              </w:rPr>
            </w:pPr>
            <w:r w:rsidRPr="00D4733A">
              <w:rPr>
                <w:color w:val="002060"/>
              </w:rPr>
              <w:t>0</w:t>
            </w:r>
          </w:p>
        </w:tc>
      </w:tr>
      <w:tr w:rsidR="00D4733A" w:rsidRPr="00D4733A" w14:paraId="741E3592"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C17658" w14:textId="77777777" w:rsidR="00D4733A" w:rsidRPr="00D4733A" w:rsidRDefault="00D4733A" w:rsidP="00B85B8F">
            <w:pPr>
              <w:pStyle w:val="rowtabella0"/>
              <w:rPr>
                <w:color w:val="002060"/>
              </w:rPr>
            </w:pPr>
            <w:r w:rsidRPr="00D4733A">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5F48C" w14:textId="77777777" w:rsidR="00D4733A" w:rsidRPr="00D4733A" w:rsidRDefault="00D4733A" w:rsidP="00B85B8F">
            <w:pPr>
              <w:pStyle w:val="rowtabella0"/>
              <w:jc w:val="center"/>
              <w:rPr>
                <w:color w:val="002060"/>
              </w:rPr>
            </w:pPr>
            <w:r w:rsidRPr="00D473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36BE3"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EB2D1"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EBD1C"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9DC6D"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A01BD" w14:textId="77777777" w:rsidR="00D4733A" w:rsidRPr="00D4733A" w:rsidRDefault="00D4733A" w:rsidP="00B85B8F">
            <w:pPr>
              <w:pStyle w:val="rowtabella0"/>
              <w:jc w:val="center"/>
              <w:rPr>
                <w:color w:val="002060"/>
              </w:rPr>
            </w:pPr>
            <w:r w:rsidRPr="00D473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175B9"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DE751"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FCF3E" w14:textId="77777777" w:rsidR="00D4733A" w:rsidRPr="00D4733A" w:rsidRDefault="00D4733A" w:rsidP="00B85B8F">
            <w:pPr>
              <w:pStyle w:val="rowtabella0"/>
              <w:jc w:val="center"/>
              <w:rPr>
                <w:color w:val="002060"/>
              </w:rPr>
            </w:pPr>
            <w:r w:rsidRPr="00D4733A">
              <w:rPr>
                <w:color w:val="002060"/>
              </w:rPr>
              <w:t>0</w:t>
            </w:r>
          </w:p>
        </w:tc>
      </w:tr>
      <w:tr w:rsidR="00D4733A" w:rsidRPr="00D4733A" w14:paraId="1F81DE8C"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FA0DC9" w14:textId="77777777" w:rsidR="00D4733A" w:rsidRPr="00D4733A" w:rsidRDefault="00D4733A" w:rsidP="00B85B8F">
            <w:pPr>
              <w:pStyle w:val="rowtabella0"/>
              <w:rPr>
                <w:color w:val="002060"/>
              </w:rPr>
            </w:pPr>
            <w:r w:rsidRPr="00D4733A">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FB9A7" w14:textId="77777777" w:rsidR="00D4733A" w:rsidRPr="00D4733A" w:rsidRDefault="00D4733A" w:rsidP="00B85B8F">
            <w:pPr>
              <w:pStyle w:val="rowtabella0"/>
              <w:jc w:val="center"/>
              <w:rPr>
                <w:color w:val="002060"/>
              </w:rPr>
            </w:pPr>
            <w:r w:rsidRPr="00D473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20925"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5A33D"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429FD"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B85AF"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45BF2" w14:textId="77777777" w:rsidR="00D4733A" w:rsidRPr="00D4733A" w:rsidRDefault="00D4733A" w:rsidP="00B85B8F">
            <w:pPr>
              <w:pStyle w:val="rowtabella0"/>
              <w:jc w:val="center"/>
              <w:rPr>
                <w:color w:val="002060"/>
              </w:rPr>
            </w:pPr>
            <w:r w:rsidRPr="00D473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836CB" w14:textId="77777777" w:rsidR="00D4733A" w:rsidRPr="00D4733A" w:rsidRDefault="00D4733A" w:rsidP="00B85B8F">
            <w:pPr>
              <w:pStyle w:val="rowtabella0"/>
              <w:jc w:val="center"/>
              <w:rPr>
                <w:color w:val="002060"/>
              </w:rPr>
            </w:pPr>
            <w:r w:rsidRPr="00D473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AE876"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49AC2" w14:textId="77777777" w:rsidR="00D4733A" w:rsidRPr="00D4733A" w:rsidRDefault="00D4733A" w:rsidP="00B85B8F">
            <w:pPr>
              <w:pStyle w:val="rowtabella0"/>
              <w:jc w:val="center"/>
              <w:rPr>
                <w:color w:val="002060"/>
              </w:rPr>
            </w:pPr>
            <w:r w:rsidRPr="00D4733A">
              <w:rPr>
                <w:color w:val="002060"/>
              </w:rPr>
              <w:t>0</w:t>
            </w:r>
          </w:p>
        </w:tc>
      </w:tr>
      <w:tr w:rsidR="00D4733A" w:rsidRPr="00D4733A" w14:paraId="065958E6"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4351B6" w14:textId="77777777" w:rsidR="00D4733A" w:rsidRPr="00D4733A" w:rsidRDefault="00D4733A" w:rsidP="00B85B8F">
            <w:pPr>
              <w:pStyle w:val="rowtabella0"/>
              <w:rPr>
                <w:color w:val="002060"/>
              </w:rPr>
            </w:pPr>
            <w:r w:rsidRPr="00D4733A">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29D71" w14:textId="77777777" w:rsidR="00D4733A" w:rsidRPr="00D4733A" w:rsidRDefault="00D4733A" w:rsidP="00B85B8F">
            <w:pPr>
              <w:pStyle w:val="rowtabella0"/>
              <w:jc w:val="center"/>
              <w:rPr>
                <w:color w:val="002060"/>
              </w:rPr>
            </w:pPr>
            <w:r w:rsidRPr="00D473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EC83A"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41A2F"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D50FE"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90AE6"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3DF3E" w14:textId="77777777" w:rsidR="00D4733A" w:rsidRPr="00D4733A" w:rsidRDefault="00D4733A" w:rsidP="00B85B8F">
            <w:pPr>
              <w:pStyle w:val="rowtabella0"/>
              <w:jc w:val="center"/>
              <w:rPr>
                <w:color w:val="002060"/>
              </w:rPr>
            </w:pPr>
            <w:r w:rsidRPr="00D473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7FE27" w14:textId="77777777" w:rsidR="00D4733A" w:rsidRPr="00D4733A" w:rsidRDefault="00D4733A" w:rsidP="00B85B8F">
            <w:pPr>
              <w:pStyle w:val="rowtabella0"/>
              <w:jc w:val="center"/>
              <w:rPr>
                <w:color w:val="002060"/>
              </w:rPr>
            </w:pPr>
            <w:r w:rsidRPr="00D473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DF397"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69E07" w14:textId="77777777" w:rsidR="00D4733A" w:rsidRPr="00D4733A" w:rsidRDefault="00D4733A" w:rsidP="00B85B8F">
            <w:pPr>
              <w:pStyle w:val="rowtabella0"/>
              <w:jc w:val="center"/>
              <w:rPr>
                <w:color w:val="002060"/>
              </w:rPr>
            </w:pPr>
            <w:r w:rsidRPr="00D4733A">
              <w:rPr>
                <w:color w:val="002060"/>
              </w:rPr>
              <w:t>0</w:t>
            </w:r>
          </w:p>
        </w:tc>
      </w:tr>
      <w:tr w:rsidR="00D4733A" w:rsidRPr="00D4733A" w14:paraId="04A8D1B8"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B427D4" w14:textId="77777777" w:rsidR="00D4733A" w:rsidRPr="00D4733A" w:rsidRDefault="00D4733A" w:rsidP="00B85B8F">
            <w:pPr>
              <w:pStyle w:val="rowtabella0"/>
              <w:rPr>
                <w:color w:val="002060"/>
              </w:rPr>
            </w:pPr>
            <w:r w:rsidRPr="00D4733A">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8B34E"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36F28"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C37BD"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2F7D8"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AFD6B"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8FDEA" w14:textId="77777777" w:rsidR="00D4733A" w:rsidRPr="00D4733A" w:rsidRDefault="00D4733A" w:rsidP="00B85B8F">
            <w:pPr>
              <w:pStyle w:val="rowtabella0"/>
              <w:jc w:val="center"/>
              <w:rPr>
                <w:color w:val="002060"/>
              </w:rPr>
            </w:pPr>
            <w:r w:rsidRPr="00D473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1C038" w14:textId="77777777" w:rsidR="00D4733A" w:rsidRPr="00D4733A" w:rsidRDefault="00D4733A" w:rsidP="00B85B8F">
            <w:pPr>
              <w:pStyle w:val="rowtabella0"/>
              <w:jc w:val="center"/>
              <w:rPr>
                <w:color w:val="002060"/>
              </w:rPr>
            </w:pPr>
            <w:r w:rsidRPr="00D4733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7DF63"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1B7E6" w14:textId="77777777" w:rsidR="00D4733A" w:rsidRPr="00D4733A" w:rsidRDefault="00D4733A" w:rsidP="00B85B8F">
            <w:pPr>
              <w:pStyle w:val="rowtabella0"/>
              <w:jc w:val="center"/>
              <w:rPr>
                <w:color w:val="002060"/>
              </w:rPr>
            </w:pPr>
            <w:r w:rsidRPr="00D4733A">
              <w:rPr>
                <w:color w:val="002060"/>
              </w:rPr>
              <w:t>0</w:t>
            </w:r>
          </w:p>
        </w:tc>
      </w:tr>
      <w:tr w:rsidR="00D4733A" w:rsidRPr="00D4733A" w14:paraId="49063949"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822754" w14:textId="77777777" w:rsidR="00D4733A" w:rsidRPr="00D4733A" w:rsidRDefault="00D4733A" w:rsidP="00B85B8F">
            <w:pPr>
              <w:pStyle w:val="rowtabella0"/>
              <w:rPr>
                <w:color w:val="002060"/>
              </w:rPr>
            </w:pPr>
            <w:r w:rsidRPr="00D4733A">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BB728"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E33C0"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42BC2"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F979A"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7DEF7"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17268"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F0753" w14:textId="77777777" w:rsidR="00D4733A" w:rsidRPr="00D4733A" w:rsidRDefault="00D4733A" w:rsidP="00B85B8F">
            <w:pPr>
              <w:pStyle w:val="rowtabella0"/>
              <w:jc w:val="center"/>
              <w:rPr>
                <w:color w:val="002060"/>
              </w:rPr>
            </w:pPr>
            <w:r w:rsidRPr="00D4733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8EB9E"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3FEE4" w14:textId="77777777" w:rsidR="00D4733A" w:rsidRPr="00D4733A" w:rsidRDefault="00D4733A" w:rsidP="00B85B8F">
            <w:pPr>
              <w:pStyle w:val="rowtabella0"/>
              <w:jc w:val="center"/>
              <w:rPr>
                <w:color w:val="002060"/>
              </w:rPr>
            </w:pPr>
            <w:r w:rsidRPr="00D4733A">
              <w:rPr>
                <w:color w:val="002060"/>
              </w:rPr>
              <w:t>0</w:t>
            </w:r>
          </w:p>
        </w:tc>
      </w:tr>
      <w:tr w:rsidR="00D4733A" w:rsidRPr="00D4733A" w14:paraId="0A097D92"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D071CD" w14:textId="77777777" w:rsidR="00D4733A" w:rsidRPr="00D4733A" w:rsidRDefault="00D4733A" w:rsidP="00B85B8F">
            <w:pPr>
              <w:pStyle w:val="rowtabella0"/>
              <w:rPr>
                <w:color w:val="002060"/>
                <w:lang w:val="en-US"/>
              </w:rPr>
            </w:pPr>
            <w:proofErr w:type="spellStart"/>
            <w:proofErr w:type="gramStart"/>
            <w:r w:rsidRPr="00D4733A">
              <w:rPr>
                <w:color w:val="002060"/>
                <w:lang w:val="en-US"/>
              </w:rPr>
              <w:t>sq.B</w:t>
            </w:r>
            <w:proofErr w:type="spellEnd"/>
            <w:proofErr w:type="gramEnd"/>
            <w:r w:rsidRPr="00D4733A">
              <w:rPr>
                <w:color w:val="002060"/>
                <w:lang w:val="en-US"/>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A7580"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A99E6"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EE3B1"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20705"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41F42"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01C03"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F94CE" w14:textId="77777777" w:rsidR="00D4733A" w:rsidRPr="00D4733A" w:rsidRDefault="00D4733A" w:rsidP="00B85B8F">
            <w:pPr>
              <w:pStyle w:val="rowtabella0"/>
              <w:jc w:val="center"/>
              <w:rPr>
                <w:color w:val="002060"/>
              </w:rPr>
            </w:pPr>
            <w:r w:rsidRPr="00D4733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C6419"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8F4F0" w14:textId="77777777" w:rsidR="00D4733A" w:rsidRPr="00D4733A" w:rsidRDefault="00D4733A" w:rsidP="00B85B8F">
            <w:pPr>
              <w:pStyle w:val="rowtabella0"/>
              <w:jc w:val="center"/>
              <w:rPr>
                <w:color w:val="002060"/>
              </w:rPr>
            </w:pPr>
            <w:r w:rsidRPr="00D4733A">
              <w:rPr>
                <w:color w:val="002060"/>
              </w:rPr>
              <w:t>0</w:t>
            </w:r>
          </w:p>
        </w:tc>
      </w:tr>
      <w:tr w:rsidR="00D4733A" w:rsidRPr="00D4733A" w14:paraId="12C08889"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231079" w14:textId="77777777" w:rsidR="00D4733A" w:rsidRPr="00D4733A" w:rsidRDefault="00D4733A" w:rsidP="00B85B8F">
            <w:pPr>
              <w:pStyle w:val="rowtabella0"/>
              <w:rPr>
                <w:color w:val="002060"/>
              </w:rPr>
            </w:pPr>
            <w:r w:rsidRPr="00D4733A">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BC1E8"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AB3DB"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2927A"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A3BD2"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5B78B"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EF137" w14:textId="77777777" w:rsidR="00D4733A" w:rsidRPr="00D4733A" w:rsidRDefault="00D4733A" w:rsidP="00B85B8F">
            <w:pPr>
              <w:pStyle w:val="rowtabella0"/>
              <w:jc w:val="center"/>
              <w:rPr>
                <w:color w:val="002060"/>
              </w:rPr>
            </w:pPr>
            <w:r w:rsidRPr="00D4733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89AC8" w14:textId="77777777" w:rsidR="00D4733A" w:rsidRPr="00D4733A" w:rsidRDefault="00D4733A" w:rsidP="00B85B8F">
            <w:pPr>
              <w:pStyle w:val="rowtabella0"/>
              <w:jc w:val="center"/>
              <w:rPr>
                <w:color w:val="002060"/>
              </w:rPr>
            </w:pPr>
            <w:r w:rsidRPr="00D4733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6AF4B" w14:textId="77777777" w:rsidR="00D4733A" w:rsidRPr="00D4733A" w:rsidRDefault="00D4733A" w:rsidP="00B85B8F">
            <w:pPr>
              <w:pStyle w:val="rowtabella0"/>
              <w:jc w:val="center"/>
              <w:rPr>
                <w:color w:val="002060"/>
              </w:rPr>
            </w:pPr>
            <w:r w:rsidRPr="00D4733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F9268" w14:textId="77777777" w:rsidR="00D4733A" w:rsidRPr="00D4733A" w:rsidRDefault="00D4733A" w:rsidP="00B85B8F">
            <w:pPr>
              <w:pStyle w:val="rowtabella0"/>
              <w:jc w:val="center"/>
              <w:rPr>
                <w:color w:val="002060"/>
              </w:rPr>
            </w:pPr>
            <w:r w:rsidRPr="00D4733A">
              <w:rPr>
                <w:color w:val="002060"/>
              </w:rPr>
              <w:t>0</w:t>
            </w:r>
          </w:p>
        </w:tc>
      </w:tr>
      <w:tr w:rsidR="00D4733A" w:rsidRPr="00D4733A" w14:paraId="59E97D5F"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42A0B2" w14:textId="77777777" w:rsidR="00D4733A" w:rsidRPr="00D4733A" w:rsidRDefault="00D4733A" w:rsidP="00B85B8F">
            <w:pPr>
              <w:pStyle w:val="rowtabella0"/>
              <w:rPr>
                <w:color w:val="002060"/>
              </w:rPr>
            </w:pPr>
            <w:r w:rsidRPr="00D4733A">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BBDF5"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32C0E"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DFCEF"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D5395" w14:textId="77777777" w:rsidR="00D4733A" w:rsidRPr="00D4733A" w:rsidRDefault="00D4733A" w:rsidP="00B85B8F">
            <w:pPr>
              <w:pStyle w:val="rowtabella0"/>
              <w:jc w:val="center"/>
              <w:rPr>
                <w:color w:val="002060"/>
              </w:rPr>
            </w:pPr>
            <w:r w:rsidRPr="00D473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C7795" w14:textId="77777777" w:rsidR="00D4733A" w:rsidRPr="00D4733A" w:rsidRDefault="00D4733A" w:rsidP="00B85B8F">
            <w:pPr>
              <w:pStyle w:val="rowtabella0"/>
              <w:jc w:val="center"/>
              <w:rPr>
                <w:color w:val="002060"/>
              </w:rPr>
            </w:pPr>
            <w:r w:rsidRPr="00D4733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48404"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97515" w14:textId="77777777" w:rsidR="00D4733A" w:rsidRPr="00D4733A" w:rsidRDefault="00D4733A" w:rsidP="00B85B8F">
            <w:pPr>
              <w:pStyle w:val="rowtabella0"/>
              <w:jc w:val="center"/>
              <w:rPr>
                <w:color w:val="002060"/>
              </w:rPr>
            </w:pPr>
            <w:r w:rsidRPr="00D4733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D621F" w14:textId="77777777" w:rsidR="00D4733A" w:rsidRPr="00D4733A" w:rsidRDefault="00D4733A" w:rsidP="00B85B8F">
            <w:pPr>
              <w:pStyle w:val="rowtabella0"/>
              <w:jc w:val="center"/>
              <w:rPr>
                <w:color w:val="002060"/>
              </w:rPr>
            </w:pPr>
            <w:r w:rsidRPr="00D4733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A21A5" w14:textId="77777777" w:rsidR="00D4733A" w:rsidRPr="00D4733A" w:rsidRDefault="00D4733A" w:rsidP="00B85B8F">
            <w:pPr>
              <w:pStyle w:val="rowtabella0"/>
              <w:jc w:val="center"/>
              <w:rPr>
                <w:color w:val="002060"/>
              </w:rPr>
            </w:pPr>
            <w:r w:rsidRPr="00D4733A">
              <w:rPr>
                <w:color w:val="002060"/>
              </w:rPr>
              <w:t>0</w:t>
            </w:r>
          </w:p>
        </w:tc>
      </w:tr>
      <w:tr w:rsidR="00D4733A" w:rsidRPr="00D4733A" w14:paraId="55FA0DBA" w14:textId="77777777" w:rsidTr="00B85B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7B9BD2" w14:textId="77777777" w:rsidR="00D4733A" w:rsidRPr="00D4733A" w:rsidRDefault="00D4733A" w:rsidP="00B85B8F">
            <w:pPr>
              <w:pStyle w:val="rowtabella0"/>
              <w:rPr>
                <w:color w:val="002060"/>
              </w:rPr>
            </w:pPr>
            <w:r w:rsidRPr="00D4733A">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5C039"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C2B23"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FD527"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10152"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CA3EB"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95566" w14:textId="77777777" w:rsidR="00D4733A" w:rsidRPr="00D4733A" w:rsidRDefault="00D4733A" w:rsidP="00B85B8F">
            <w:pPr>
              <w:pStyle w:val="rowtabella0"/>
              <w:jc w:val="center"/>
              <w:rPr>
                <w:color w:val="002060"/>
              </w:rPr>
            </w:pPr>
            <w:r w:rsidRPr="00D473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DFA88" w14:textId="77777777" w:rsidR="00D4733A" w:rsidRPr="00D4733A" w:rsidRDefault="00D4733A" w:rsidP="00B85B8F">
            <w:pPr>
              <w:pStyle w:val="rowtabella0"/>
              <w:jc w:val="center"/>
              <w:rPr>
                <w:color w:val="002060"/>
              </w:rPr>
            </w:pPr>
            <w:r w:rsidRPr="00D4733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0EA08" w14:textId="77777777" w:rsidR="00D4733A" w:rsidRPr="00D4733A" w:rsidRDefault="00D4733A" w:rsidP="00B85B8F">
            <w:pPr>
              <w:pStyle w:val="rowtabella0"/>
              <w:jc w:val="center"/>
              <w:rPr>
                <w:color w:val="002060"/>
              </w:rPr>
            </w:pPr>
            <w:r w:rsidRPr="00D4733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EF857" w14:textId="77777777" w:rsidR="00D4733A" w:rsidRPr="00D4733A" w:rsidRDefault="00D4733A" w:rsidP="00B85B8F">
            <w:pPr>
              <w:pStyle w:val="rowtabella0"/>
              <w:jc w:val="center"/>
              <w:rPr>
                <w:color w:val="002060"/>
              </w:rPr>
            </w:pPr>
            <w:r w:rsidRPr="00D4733A">
              <w:rPr>
                <w:color w:val="002060"/>
              </w:rPr>
              <w:t>0</w:t>
            </w:r>
          </w:p>
        </w:tc>
      </w:tr>
      <w:tr w:rsidR="00D4733A" w:rsidRPr="00D4733A" w14:paraId="3AAA383E" w14:textId="77777777" w:rsidTr="00B85B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ED7687" w14:textId="77777777" w:rsidR="00D4733A" w:rsidRPr="00D4733A" w:rsidRDefault="00D4733A" w:rsidP="00B85B8F">
            <w:pPr>
              <w:pStyle w:val="rowtabella0"/>
              <w:rPr>
                <w:color w:val="002060"/>
              </w:rPr>
            </w:pPr>
            <w:r w:rsidRPr="00D4733A">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910B4"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2A661"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59AAD"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BA49B" w14:textId="77777777" w:rsidR="00D4733A" w:rsidRPr="00D4733A" w:rsidRDefault="00D4733A" w:rsidP="00B85B8F">
            <w:pPr>
              <w:pStyle w:val="rowtabella0"/>
              <w:jc w:val="center"/>
              <w:rPr>
                <w:color w:val="002060"/>
              </w:rPr>
            </w:pPr>
            <w:r w:rsidRPr="00D473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6AC44"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BA45E" w14:textId="77777777" w:rsidR="00D4733A" w:rsidRPr="00D4733A" w:rsidRDefault="00D4733A" w:rsidP="00B85B8F">
            <w:pPr>
              <w:pStyle w:val="rowtabella0"/>
              <w:jc w:val="center"/>
              <w:rPr>
                <w:color w:val="002060"/>
              </w:rPr>
            </w:pPr>
            <w:r w:rsidRPr="00D473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D60C6" w14:textId="77777777" w:rsidR="00D4733A" w:rsidRPr="00D4733A" w:rsidRDefault="00D4733A" w:rsidP="00B85B8F">
            <w:pPr>
              <w:pStyle w:val="rowtabella0"/>
              <w:jc w:val="center"/>
              <w:rPr>
                <w:color w:val="002060"/>
              </w:rPr>
            </w:pPr>
            <w:r w:rsidRPr="00D4733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64F5E" w14:textId="77777777" w:rsidR="00D4733A" w:rsidRPr="00D4733A" w:rsidRDefault="00D4733A" w:rsidP="00B85B8F">
            <w:pPr>
              <w:pStyle w:val="rowtabella0"/>
              <w:jc w:val="center"/>
              <w:rPr>
                <w:color w:val="002060"/>
              </w:rPr>
            </w:pPr>
            <w:r w:rsidRPr="00D4733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F8EE8" w14:textId="77777777" w:rsidR="00D4733A" w:rsidRPr="00D4733A" w:rsidRDefault="00D4733A" w:rsidP="00B85B8F">
            <w:pPr>
              <w:pStyle w:val="rowtabella0"/>
              <w:jc w:val="center"/>
              <w:rPr>
                <w:color w:val="002060"/>
              </w:rPr>
            </w:pPr>
            <w:r w:rsidRPr="00D4733A">
              <w:rPr>
                <w:color w:val="002060"/>
              </w:rPr>
              <w:t>0</w:t>
            </w:r>
          </w:p>
        </w:tc>
      </w:tr>
    </w:tbl>
    <w:p w14:paraId="2F3C73D2" w14:textId="77777777" w:rsidR="00D4733A" w:rsidRPr="00D4733A" w:rsidRDefault="00D4733A" w:rsidP="00D4733A">
      <w:pPr>
        <w:pStyle w:val="breakline"/>
        <w:rPr>
          <w:rFonts w:eastAsiaTheme="minorEastAsia"/>
          <w:color w:val="002060"/>
        </w:rPr>
      </w:pPr>
    </w:p>
    <w:p w14:paraId="5E1A885B" w14:textId="77777777" w:rsidR="00F22854" w:rsidRPr="00FD666D" w:rsidRDefault="00F22854" w:rsidP="00F22854">
      <w:pPr>
        <w:pStyle w:val="titoloprinc0"/>
        <w:rPr>
          <w:color w:val="002060"/>
        </w:rPr>
      </w:pPr>
      <w:r w:rsidRPr="00FD666D">
        <w:rPr>
          <w:color w:val="002060"/>
        </w:rPr>
        <w:t>PROGRAMMA GARE</w:t>
      </w:r>
    </w:p>
    <w:p w14:paraId="447FD61E" w14:textId="77777777" w:rsidR="00D90ADE" w:rsidRDefault="00D90ADE" w:rsidP="00713CB2">
      <w:pPr>
        <w:pStyle w:val="breakline"/>
        <w:jc w:val="both"/>
        <w:rPr>
          <w:rFonts w:ascii="Arial" w:hAnsi="Arial" w:cs="Arial"/>
          <w:color w:val="002060"/>
          <w:sz w:val="22"/>
          <w:szCs w:val="22"/>
        </w:rPr>
      </w:pPr>
    </w:p>
    <w:p w14:paraId="37651EFE" w14:textId="77777777" w:rsidR="00B10974" w:rsidRPr="00FD666D" w:rsidRDefault="00B10974" w:rsidP="00B10974">
      <w:pPr>
        <w:pStyle w:val="sottotitolocampionato10"/>
        <w:rPr>
          <w:color w:val="002060"/>
        </w:rPr>
      </w:pPr>
      <w:r w:rsidRPr="00FD666D">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5"/>
        <w:gridCol w:w="385"/>
        <w:gridCol w:w="898"/>
        <w:gridCol w:w="1178"/>
        <w:gridCol w:w="1551"/>
        <w:gridCol w:w="1553"/>
      </w:tblGrid>
      <w:tr w:rsidR="00B10974" w:rsidRPr="00FD666D" w14:paraId="631A3F92" w14:textId="77777777" w:rsidTr="00B85B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2C09A" w14:textId="77777777" w:rsidR="00B10974" w:rsidRPr="00FD666D" w:rsidRDefault="00B10974" w:rsidP="00B85B8F">
            <w:pPr>
              <w:pStyle w:val="headertabella0"/>
              <w:rPr>
                <w:color w:val="002060"/>
              </w:rPr>
            </w:pPr>
            <w:r w:rsidRPr="00FD666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3B4FB" w14:textId="77777777" w:rsidR="00B10974" w:rsidRPr="00FD666D" w:rsidRDefault="00B10974" w:rsidP="00B85B8F">
            <w:pPr>
              <w:pStyle w:val="headertabella0"/>
              <w:rPr>
                <w:color w:val="002060"/>
              </w:rPr>
            </w:pPr>
            <w:r w:rsidRPr="00FD666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2BD47" w14:textId="77777777" w:rsidR="00B10974" w:rsidRPr="00FD666D" w:rsidRDefault="00B10974" w:rsidP="00B85B8F">
            <w:pPr>
              <w:pStyle w:val="headertabella0"/>
              <w:rPr>
                <w:color w:val="002060"/>
              </w:rPr>
            </w:pPr>
            <w:r w:rsidRPr="00FD666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41A31" w14:textId="77777777" w:rsidR="00B10974" w:rsidRPr="00FD666D" w:rsidRDefault="00B10974" w:rsidP="00B85B8F">
            <w:pPr>
              <w:pStyle w:val="headertabella0"/>
              <w:rPr>
                <w:color w:val="002060"/>
              </w:rPr>
            </w:pPr>
            <w:r w:rsidRPr="00FD666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DBBFD" w14:textId="77777777" w:rsidR="00B10974" w:rsidRPr="00FD666D" w:rsidRDefault="00B10974" w:rsidP="00B85B8F">
            <w:pPr>
              <w:pStyle w:val="headertabella0"/>
              <w:rPr>
                <w:color w:val="002060"/>
              </w:rPr>
            </w:pPr>
            <w:r w:rsidRPr="00FD666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1D239" w14:textId="77777777" w:rsidR="00B10974" w:rsidRPr="00FD666D" w:rsidRDefault="00B10974" w:rsidP="00B85B8F">
            <w:pPr>
              <w:pStyle w:val="headertabella0"/>
              <w:rPr>
                <w:color w:val="002060"/>
              </w:rPr>
            </w:pPr>
            <w:proofErr w:type="spellStart"/>
            <w:r w:rsidRPr="00FD666D">
              <w:rPr>
                <w:color w:val="002060"/>
              </w:rPr>
              <w:t>Localita'</w:t>
            </w:r>
            <w:proofErr w:type="spellEnd"/>
            <w:r w:rsidRPr="00FD666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A8B2F" w14:textId="77777777" w:rsidR="00B10974" w:rsidRPr="00FD666D" w:rsidRDefault="00B10974" w:rsidP="00B85B8F">
            <w:pPr>
              <w:pStyle w:val="headertabella0"/>
              <w:rPr>
                <w:color w:val="002060"/>
              </w:rPr>
            </w:pPr>
            <w:r w:rsidRPr="00FD666D">
              <w:rPr>
                <w:color w:val="002060"/>
              </w:rPr>
              <w:t>Indirizzo Impianto</w:t>
            </w:r>
          </w:p>
        </w:tc>
      </w:tr>
      <w:tr w:rsidR="00B10974" w:rsidRPr="00FD666D" w14:paraId="57FF2031" w14:textId="77777777" w:rsidTr="00B85B8F">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105B868" w14:textId="77777777" w:rsidR="00B10974" w:rsidRPr="00FD666D" w:rsidRDefault="00B10974" w:rsidP="00B85B8F">
            <w:pPr>
              <w:pStyle w:val="rowtabella0"/>
              <w:rPr>
                <w:color w:val="002060"/>
              </w:rPr>
            </w:pPr>
            <w:r w:rsidRPr="00FD666D">
              <w:rPr>
                <w:color w:val="002060"/>
              </w:rPr>
              <w:t>BORGOROSSO TOLENTINO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8024A1" w14:textId="77777777" w:rsidR="00B10974" w:rsidRPr="00FD666D" w:rsidRDefault="00B10974" w:rsidP="00B85B8F">
            <w:pPr>
              <w:pStyle w:val="rowtabella0"/>
              <w:rPr>
                <w:color w:val="002060"/>
              </w:rPr>
            </w:pPr>
            <w:r w:rsidRPr="00FD666D">
              <w:rPr>
                <w:color w:val="002060"/>
              </w:rPr>
              <w:t xml:space="preserve">ITALSERVICE C5 </w:t>
            </w:r>
            <w:proofErr w:type="gramStart"/>
            <w:r w:rsidRPr="00FD666D">
              <w:rPr>
                <w:color w:val="002060"/>
              </w:rPr>
              <w:t>SQ.B</w:t>
            </w:r>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0A0CD4" w14:textId="77777777" w:rsidR="00B10974" w:rsidRPr="00FD666D" w:rsidRDefault="00B10974" w:rsidP="00B85B8F">
            <w:pPr>
              <w:pStyle w:val="rowtabella0"/>
              <w:jc w:val="center"/>
              <w:rPr>
                <w:color w:val="002060"/>
              </w:rPr>
            </w:pPr>
            <w:r w:rsidRPr="00FD666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9B0C3C" w14:textId="77777777" w:rsidR="00B10974" w:rsidRPr="00FD666D" w:rsidRDefault="00B10974" w:rsidP="00B85B8F">
            <w:pPr>
              <w:pStyle w:val="rowtabella0"/>
              <w:rPr>
                <w:color w:val="002060"/>
              </w:rPr>
            </w:pPr>
            <w:r w:rsidRPr="00FD666D">
              <w:rPr>
                <w:color w:val="002060"/>
              </w:rPr>
              <w:t>27/04/2024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31574E" w14:textId="77777777" w:rsidR="00B10974" w:rsidRPr="00FD666D" w:rsidRDefault="00B10974" w:rsidP="00B85B8F">
            <w:pPr>
              <w:pStyle w:val="rowtabella0"/>
              <w:rPr>
                <w:color w:val="002060"/>
              </w:rPr>
            </w:pPr>
            <w:r w:rsidRPr="00FD666D">
              <w:rPr>
                <w:color w:val="002060"/>
              </w:rPr>
              <w:t>5299 CENTRO SP. POL. "</w:t>
            </w:r>
            <w:proofErr w:type="gramStart"/>
            <w:r w:rsidRPr="00FD666D">
              <w:rPr>
                <w:color w:val="002060"/>
              </w:rPr>
              <w:t>R.GATTARI</w:t>
            </w:r>
            <w:proofErr w:type="gramEnd"/>
            <w:r w:rsidRPr="00FD666D">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EF0867" w14:textId="77777777" w:rsidR="00B10974" w:rsidRPr="00FD666D" w:rsidRDefault="00B10974" w:rsidP="00B85B8F">
            <w:pPr>
              <w:pStyle w:val="rowtabella0"/>
              <w:rPr>
                <w:color w:val="002060"/>
              </w:rPr>
            </w:pPr>
            <w:r w:rsidRPr="00FD666D">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2232AE" w14:textId="77777777" w:rsidR="00B10974" w:rsidRPr="00FD666D" w:rsidRDefault="00B10974" w:rsidP="00B85B8F">
            <w:pPr>
              <w:pStyle w:val="rowtabella0"/>
              <w:rPr>
                <w:color w:val="002060"/>
              </w:rPr>
            </w:pPr>
            <w:r w:rsidRPr="00FD666D">
              <w:rPr>
                <w:color w:val="002060"/>
              </w:rPr>
              <w:t>VIA TAGLIAMENTO</w:t>
            </w:r>
          </w:p>
        </w:tc>
      </w:tr>
    </w:tbl>
    <w:p w14:paraId="7182CF9D" w14:textId="77777777" w:rsidR="00B10974" w:rsidRPr="00FD666D" w:rsidRDefault="00B10974" w:rsidP="00B10974">
      <w:pPr>
        <w:pStyle w:val="breakline"/>
        <w:rPr>
          <w:rFonts w:eastAsiaTheme="minorEastAsia"/>
          <w:color w:val="002060"/>
        </w:rPr>
      </w:pPr>
    </w:p>
    <w:p w14:paraId="4263B5BE" w14:textId="77777777" w:rsidR="00B10974" w:rsidRPr="00FD666D" w:rsidRDefault="00B10974" w:rsidP="00B10974">
      <w:pPr>
        <w:pStyle w:val="breakline"/>
        <w:rPr>
          <w:color w:val="002060"/>
        </w:rPr>
      </w:pPr>
    </w:p>
    <w:p w14:paraId="06400FAC" w14:textId="77777777" w:rsidR="00B10974" w:rsidRPr="00FD666D" w:rsidRDefault="00B10974" w:rsidP="00B10974">
      <w:pPr>
        <w:pStyle w:val="breakline"/>
        <w:rPr>
          <w:color w:val="002060"/>
        </w:rPr>
      </w:pPr>
    </w:p>
    <w:p w14:paraId="62A5DE33" w14:textId="77777777" w:rsidR="00B10974" w:rsidRPr="00FD666D" w:rsidRDefault="00B10974" w:rsidP="00B10974">
      <w:pPr>
        <w:pStyle w:val="sottotitolocampionato10"/>
        <w:rPr>
          <w:color w:val="002060"/>
        </w:rPr>
      </w:pPr>
      <w:r w:rsidRPr="00FD666D">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9"/>
        <w:gridCol w:w="385"/>
        <w:gridCol w:w="898"/>
        <w:gridCol w:w="1178"/>
        <w:gridCol w:w="1550"/>
        <w:gridCol w:w="1558"/>
      </w:tblGrid>
      <w:tr w:rsidR="00B10974" w:rsidRPr="00FD666D" w14:paraId="52A3EEDA" w14:textId="77777777" w:rsidTr="00B85B8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A2485" w14:textId="77777777" w:rsidR="00B10974" w:rsidRPr="00FD666D" w:rsidRDefault="00B10974" w:rsidP="00B85B8F">
            <w:pPr>
              <w:pStyle w:val="headertabella0"/>
              <w:rPr>
                <w:color w:val="002060"/>
              </w:rPr>
            </w:pPr>
            <w:r w:rsidRPr="00FD666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7BB91" w14:textId="77777777" w:rsidR="00B10974" w:rsidRPr="00FD666D" w:rsidRDefault="00B10974" w:rsidP="00B85B8F">
            <w:pPr>
              <w:pStyle w:val="headertabella0"/>
              <w:rPr>
                <w:color w:val="002060"/>
              </w:rPr>
            </w:pPr>
            <w:r w:rsidRPr="00FD666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35476" w14:textId="77777777" w:rsidR="00B10974" w:rsidRPr="00FD666D" w:rsidRDefault="00B10974" w:rsidP="00B85B8F">
            <w:pPr>
              <w:pStyle w:val="headertabella0"/>
              <w:rPr>
                <w:color w:val="002060"/>
              </w:rPr>
            </w:pPr>
            <w:r w:rsidRPr="00FD666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C01D7" w14:textId="77777777" w:rsidR="00B10974" w:rsidRPr="00FD666D" w:rsidRDefault="00B10974" w:rsidP="00B85B8F">
            <w:pPr>
              <w:pStyle w:val="headertabella0"/>
              <w:rPr>
                <w:color w:val="002060"/>
              </w:rPr>
            </w:pPr>
            <w:r w:rsidRPr="00FD666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F802D" w14:textId="77777777" w:rsidR="00B10974" w:rsidRPr="00FD666D" w:rsidRDefault="00B10974" w:rsidP="00B85B8F">
            <w:pPr>
              <w:pStyle w:val="headertabella0"/>
              <w:rPr>
                <w:color w:val="002060"/>
              </w:rPr>
            </w:pPr>
            <w:r w:rsidRPr="00FD666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52DEB" w14:textId="77777777" w:rsidR="00B10974" w:rsidRPr="00FD666D" w:rsidRDefault="00B10974" w:rsidP="00B85B8F">
            <w:pPr>
              <w:pStyle w:val="headertabella0"/>
              <w:rPr>
                <w:color w:val="002060"/>
              </w:rPr>
            </w:pPr>
            <w:proofErr w:type="spellStart"/>
            <w:r w:rsidRPr="00FD666D">
              <w:rPr>
                <w:color w:val="002060"/>
              </w:rPr>
              <w:t>Localita'</w:t>
            </w:r>
            <w:proofErr w:type="spellEnd"/>
            <w:r w:rsidRPr="00FD666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F559B" w14:textId="77777777" w:rsidR="00B10974" w:rsidRPr="00FD666D" w:rsidRDefault="00B10974" w:rsidP="00B85B8F">
            <w:pPr>
              <w:pStyle w:val="headertabella0"/>
              <w:rPr>
                <w:color w:val="002060"/>
              </w:rPr>
            </w:pPr>
            <w:r w:rsidRPr="00FD666D">
              <w:rPr>
                <w:color w:val="002060"/>
              </w:rPr>
              <w:t>Indirizzo Impianto</w:t>
            </w:r>
          </w:p>
        </w:tc>
      </w:tr>
      <w:tr w:rsidR="00B10974" w:rsidRPr="00FD666D" w14:paraId="5C20DD36" w14:textId="77777777" w:rsidTr="00B85B8F">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0F0F56" w14:textId="77777777" w:rsidR="00B10974" w:rsidRPr="00FD666D" w:rsidRDefault="00B10974" w:rsidP="00B85B8F">
            <w:pPr>
              <w:pStyle w:val="rowtabella0"/>
              <w:rPr>
                <w:color w:val="002060"/>
              </w:rPr>
            </w:pPr>
            <w:r w:rsidRPr="00FD666D">
              <w:rPr>
                <w:color w:val="002060"/>
              </w:rPr>
              <w:lastRenderedPageBreak/>
              <w:t>BORGO ROSSELLI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CC56E5" w14:textId="77777777" w:rsidR="00B10974" w:rsidRPr="00FD666D" w:rsidRDefault="00B10974" w:rsidP="00B85B8F">
            <w:pPr>
              <w:pStyle w:val="rowtabella0"/>
              <w:rPr>
                <w:color w:val="002060"/>
              </w:rPr>
            </w:pPr>
            <w:r w:rsidRPr="00FD666D">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2E6462" w14:textId="77777777" w:rsidR="00B10974" w:rsidRPr="00FD666D" w:rsidRDefault="00B10974" w:rsidP="00B85B8F">
            <w:pPr>
              <w:pStyle w:val="rowtabella0"/>
              <w:jc w:val="center"/>
              <w:rPr>
                <w:color w:val="002060"/>
              </w:rPr>
            </w:pPr>
            <w:r w:rsidRPr="00FD666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CDF199" w14:textId="77777777" w:rsidR="00B10974" w:rsidRPr="00FD666D" w:rsidRDefault="00B10974" w:rsidP="00B85B8F">
            <w:pPr>
              <w:pStyle w:val="rowtabella0"/>
              <w:rPr>
                <w:color w:val="002060"/>
              </w:rPr>
            </w:pPr>
            <w:r w:rsidRPr="00FD666D">
              <w:rPr>
                <w:color w:val="002060"/>
              </w:rPr>
              <w:t>27/04/2024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BA46EF" w14:textId="77777777" w:rsidR="00B10974" w:rsidRPr="00FD666D" w:rsidRDefault="00B10974" w:rsidP="00B85B8F">
            <w:pPr>
              <w:pStyle w:val="rowtabella0"/>
              <w:rPr>
                <w:color w:val="002060"/>
              </w:rPr>
            </w:pPr>
            <w:r w:rsidRPr="00FD666D">
              <w:rPr>
                <w:color w:val="002060"/>
              </w:rPr>
              <w:t>5737 CAMPO COMUNALE VECCHIO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401C2F" w14:textId="77777777" w:rsidR="00B10974" w:rsidRPr="00FD666D" w:rsidRDefault="00B10974" w:rsidP="00B85B8F">
            <w:pPr>
              <w:pStyle w:val="rowtabella0"/>
              <w:rPr>
                <w:color w:val="002060"/>
              </w:rPr>
            </w:pPr>
            <w:r w:rsidRPr="00FD666D">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861D5A" w14:textId="77777777" w:rsidR="00B10974" w:rsidRPr="00FD666D" w:rsidRDefault="00B10974" w:rsidP="00B85B8F">
            <w:pPr>
              <w:pStyle w:val="rowtabella0"/>
              <w:rPr>
                <w:color w:val="002060"/>
              </w:rPr>
            </w:pPr>
            <w:r w:rsidRPr="00FD666D">
              <w:rPr>
                <w:color w:val="002060"/>
              </w:rPr>
              <w:t>VIA ASPOROMONTE</w:t>
            </w:r>
          </w:p>
        </w:tc>
      </w:tr>
      <w:tr w:rsidR="00B10974" w:rsidRPr="00FD666D" w14:paraId="0680A3AB" w14:textId="77777777" w:rsidTr="00B85B8F">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D34073" w14:textId="77777777" w:rsidR="00B10974" w:rsidRPr="00FD666D" w:rsidRDefault="00B10974" w:rsidP="00B85B8F">
            <w:pPr>
              <w:pStyle w:val="rowtabella0"/>
              <w:rPr>
                <w:color w:val="002060"/>
              </w:rPr>
            </w:pPr>
            <w:r w:rsidRPr="00FD666D">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5C61D5" w14:textId="77777777" w:rsidR="00B10974" w:rsidRPr="00FD666D" w:rsidRDefault="00B10974" w:rsidP="00B85B8F">
            <w:pPr>
              <w:pStyle w:val="rowtabella0"/>
              <w:rPr>
                <w:color w:val="002060"/>
              </w:rPr>
            </w:pPr>
            <w:r w:rsidRPr="00FD666D">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21EB25" w14:textId="77777777" w:rsidR="00B10974" w:rsidRPr="00FD666D" w:rsidRDefault="00B10974" w:rsidP="00B85B8F">
            <w:pPr>
              <w:pStyle w:val="rowtabella0"/>
              <w:jc w:val="center"/>
              <w:rPr>
                <w:color w:val="002060"/>
              </w:rPr>
            </w:pPr>
            <w:r w:rsidRPr="00FD66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4697D9" w14:textId="77777777" w:rsidR="00B10974" w:rsidRPr="00FD666D" w:rsidRDefault="00B10974" w:rsidP="00B85B8F">
            <w:pPr>
              <w:pStyle w:val="rowtabella0"/>
              <w:rPr>
                <w:color w:val="002060"/>
              </w:rPr>
            </w:pPr>
            <w:r w:rsidRPr="00FD666D">
              <w:rPr>
                <w:color w:val="002060"/>
              </w:rPr>
              <w:t>04/05/2024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3C3C85" w14:textId="77777777" w:rsidR="00B10974" w:rsidRPr="00FD666D" w:rsidRDefault="00B10974" w:rsidP="00B85B8F">
            <w:pPr>
              <w:pStyle w:val="rowtabella0"/>
              <w:rPr>
                <w:color w:val="002060"/>
              </w:rPr>
            </w:pPr>
            <w:r w:rsidRPr="00FD666D">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EA883E" w14:textId="77777777" w:rsidR="00B10974" w:rsidRPr="00FD666D" w:rsidRDefault="00B10974" w:rsidP="00B85B8F">
            <w:pPr>
              <w:pStyle w:val="rowtabella0"/>
              <w:rPr>
                <w:color w:val="002060"/>
              </w:rPr>
            </w:pPr>
            <w:r w:rsidRPr="00FD666D">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7988C4" w14:textId="77777777" w:rsidR="00B10974" w:rsidRPr="00FD666D" w:rsidRDefault="00B10974" w:rsidP="00B85B8F">
            <w:pPr>
              <w:pStyle w:val="rowtabella0"/>
              <w:rPr>
                <w:color w:val="002060"/>
              </w:rPr>
            </w:pPr>
            <w:r w:rsidRPr="00FD666D">
              <w:rPr>
                <w:color w:val="002060"/>
              </w:rPr>
              <w:t>VIA BRAMANTE</w:t>
            </w:r>
          </w:p>
        </w:tc>
      </w:tr>
      <w:tr w:rsidR="00B10974" w:rsidRPr="00FD666D" w14:paraId="3357BF44" w14:textId="77777777" w:rsidTr="00B85B8F">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139025" w14:textId="77777777" w:rsidR="00B10974" w:rsidRPr="00FD666D" w:rsidRDefault="00B10974" w:rsidP="00B85B8F">
            <w:pPr>
              <w:pStyle w:val="rowtabella0"/>
              <w:rPr>
                <w:color w:val="002060"/>
              </w:rPr>
            </w:pPr>
            <w:r w:rsidRPr="00FD666D">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8D97AF" w14:textId="77777777" w:rsidR="00B10974" w:rsidRPr="00FD666D" w:rsidRDefault="00B10974" w:rsidP="00B85B8F">
            <w:pPr>
              <w:pStyle w:val="rowtabella0"/>
              <w:rPr>
                <w:color w:val="002060"/>
              </w:rPr>
            </w:pPr>
            <w:r w:rsidRPr="00FD666D">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00EFEA" w14:textId="77777777" w:rsidR="00B10974" w:rsidRPr="00FD666D" w:rsidRDefault="00B10974" w:rsidP="00B85B8F">
            <w:pPr>
              <w:pStyle w:val="rowtabella0"/>
              <w:jc w:val="center"/>
              <w:rPr>
                <w:color w:val="002060"/>
              </w:rPr>
            </w:pPr>
            <w:r w:rsidRPr="00FD66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00A798" w14:textId="77777777" w:rsidR="00B10974" w:rsidRPr="00FD666D" w:rsidRDefault="00B10974" w:rsidP="00B85B8F">
            <w:pPr>
              <w:pStyle w:val="rowtabella0"/>
              <w:rPr>
                <w:color w:val="002060"/>
              </w:rPr>
            </w:pPr>
            <w:r w:rsidRPr="00FD666D">
              <w:rPr>
                <w:color w:val="002060"/>
              </w:rPr>
              <w:t>04/05/2024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2A45E9" w14:textId="77777777" w:rsidR="00B10974" w:rsidRPr="00FD666D" w:rsidRDefault="00B10974" w:rsidP="00B85B8F">
            <w:pPr>
              <w:pStyle w:val="rowtabella0"/>
              <w:rPr>
                <w:color w:val="002060"/>
              </w:rPr>
            </w:pPr>
            <w:r w:rsidRPr="00FD666D">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C8F7BB" w14:textId="77777777" w:rsidR="00B10974" w:rsidRPr="00FD666D" w:rsidRDefault="00B10974" w:rsidP="00B85B8F">
            <w:pPr>
              <w:pStyle w:val="rowtabella0"/>
              <w:rPr>
                <w:color w:val="002060"/>
              </w:rPr>
            </w:pPr>
            <w:r w:rsidRPr="00FD666D">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D46C9E" w14:textId="77777777" w:rsidR="00B10974" w:rsidRPr="00FD666D" w:rsidRDefault="00B10974" w:rsidP="00B85B8F">
            <w:pPr>
              <w:pStyle w:val="rowtabella0"/>
              <w:rPr>
                <w:color w:val="002060"/>
              </w:rPr>
            </w:pPr>
            <w:r w:rsidRPr="00FD666D">
              <w:rPr>
                <w:color w:val="002060"/>
              </w:rPr>
              <w:t>VIA ALDO MORO</w:t>
            </w:r>
          </w:p>
        </w:tc>
      </w:tr>
      <w:tr w:rsidR="00B10974" w:rsidRPr="00FD666D" w14:paraId="06DE9A27" w14:textId="77777777" w:rsidTr="00B85B8F">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5173B0" w14:textId="77777777" w:rsidR="00B10974" w:rsidRPr="00FD666D" w:rsidRDefault="00B10974" w:rsidP="00B85B8F">
            <w:pPr>
              <w:pStyle w:val="rowtabella0"/>
              <w:rPr>
                <w:color w:val="002060"/>
              </w:rPr>
            </w:pPr>
            <w:r w:rsidRPr="00FD666D">
              <w:rPr>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CFF48F" w14:textId="77777777" w:rsidR="00B10974" w:rsidRPr="00FD666D" w:rsidRDefault="00B10974" w:rsidP="00B85B8F">
            <w:pPr>
              <w:pStyle w:val="rowtabella0"/>
              <w:rPr>
                <w:color w:val="002060"/>
              </w:rPr>
            </w:pPr>
            <w:r w:rsidRPr="00FD666D">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E6190B" w14:textId="77777777" w:rsidR="00B10974" w:rsidRPr="00FD666D" w:rsidRDefault="00B10974" w:rsidP="00B85B8F">
            <w:pPr>
              <w:pStyle w:val="rowtabella0"/>
              <w:jc w:val="center"/>
              <w:rPr>
                <w:color w:val="002060"/>
              </w:rPr>
            </w:pPr>
            <w:r w:rsidRPr="00FD66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5BA804" w14:textId="77777777" w:rsidR="00B10974" w:rsidRPr="00FD666D" w:rsidRDefault="00B10974" w:rsidP="00B85B8F">
            <w:pPr>
              <w:pStyle w:val="rowtabella0"/>
              <w:rPr>
                <w:color w:val="002060"/>
              </w:rPr>
            </w:pPr>
            <w:r w:rsidRPr="00FD666D">
              <w:rPr>
                <w:color w:val="002060"/>
              </w:rPr>
              <w:t>04/05/2024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498663" w14:textId="77777777" w:rsidR="00B10974" w:rsidRPr="00FD666D" w:rsidRDefault="00B10974" w:rsidP="00B85B8F">
            <w:pPr>
              <w:pStyle w:val="rowtabella0"/>
              <w:rPr>
                <w:color w:val="002060"/>
              </w:rPr>
            </w:pPr>
            <w:r w:rsidRPr="00FD666D">
              <w:rPr>
                <w:color w:val="002060"/>
              </w:rPr>
              <w:t>5631 PALASPORT " PALASAVELLI"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B52AC6" w14:textId="77777777" w:rsidR="00B10974" w:rsidRPr="00FD666D" w:rsidRDefault="00B10974" w:rsidP="00B85B8F">
            <w:pPr>
              <w:pStyle w:val="rowtabella0"/>
              <w:rPr>
                <w:color w:val="002060"/>
              </w:rPr>
            </w:pPr>
            <w:r w:rsidRPr="00FD666D">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36F193" w14:textId="77777777" w:rsidR="00B10974" w:rsidRPr="00FD666D" w:rsidRDefault="00B10974" w:rsidP="00B85B8F">
            <w:pPr>
              <w:pStyle w:val="rowtabella0"/>
              <w:rPr>
                <w:color w:val="002060"/>
              </w:rPr>
            </w:pPr>
            <w:r w:rsidRPr="00FD666D">
              <w:rPr>
                <w:color w:val="002060"/>
              </w:rPr>
              <w:t xml:space="preserve">VIA </w:t>
            </w:r>
            <w:proofErr w:type="gramStart"/>
            <w:r w:rsidRPr="00FD666D">
              <w:rPr>
                <w:color w:val="002060"/>
              </w:rPr>
              <w:t>S.VITTORIA</w:t>
            </w:r>
            <w:proofErr w:type="gramEnd"/>
            <w:r w:rsidRPr="00FD666D">
              <w:rPr>
                <w:color w:val="002060"/>
              </w:rPr>
              <w:t>, 5</w:t>
            </w:r>
          </w:p>
        </w:tc>
      </w:tr>
      <w:tr w:rsidR="00B10974" w:rsidRPr="00FD666D" w14:paraId="58D47C03" w14:textId="77777777" w:rsidTr="00B85B8F">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CC867D" w14:textId="77777777" w:rsidR="00B10974" w:rsidRPr="00FD666D" w:rsidRDefault="00B10974" w:rsidP="00B85B8F">
            <w:pPr>
              <w:pStyle w:val="rowtabella0"/>
              <w:rPr>
                <w:color w:val="002060"/>
              </w:rPr>
            </w:pPr>
            <w:r w:rsidRPr="00FD666D">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50255A" w14:textId="77777777" w:rsidR="00B10974" w:rsidRPr="00FD666D" w:rsidRDefault="00B10974" w:rsidP="00B85B8F">
            <w:pPr>
              <w:pStyle w:val="rowtabella0"/>
              <w:rPr>
                <w:color w:val="002060"/>
              </w:rPr>
            </w:pPr>
            <w:r w:rsidRPr="00FD666D">
              <w:rPr>
                <w:color w:val="002060"/>
              </w:rPr>
              <w:t>VIRTUS FORTITUDO 1950 SSD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B5D385" w14:textId="77777777" w:rsidR="00B10974" w:rsidRPr="00FD666D" w:rsidRDefault="00B10974" w:rsidP="00B85B8F">
            <w:pPr>
              <w:pStyle w:val="rowtabella0"/>
              <w:jc w:val="center"/>
              <w:rPr>
                <w:color w:val="002060"/>
              </w:rPr>
            </w:pPr>
            <w:r w:rsidRPr="00FD66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808FC0" w14:textId="77777777" w:rsidR="00B10974" w:rsidRPr="00FD666D" w:rsidRDefault="00B10974" w:rsidP="00B85B8F">
            <w:pPr>
              <w:pStyle w:val="rowtabella0"/>
              <w:rPr>
                <w:color w:val="002060"/>
              </w:rPr>
            </w:pPr>
            <w:r w:rsidRPr="00FD666D">
              <w:rPr>
                <w:color w:val="002060"/>
              </w:rPr>
              <w:t>05/05/2024 11:30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178B18" w14:textId="77777777" w:rsidR="00B10974" w:rsidRPr="00FD666D" w:rsidRDefault="00B10974" w:rsidP="00B85B8F">
            <w:pPr>
              <w:pStyle w:val="rowtabella0"/>
              <w:rPr>
                <w:color w:val="002060"/>
              </w:rPr>
            </w:pPr>
            <w:r w:rsidRPr="00FD666D">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400976" w14:textId="77777777" w:rsidR="00B10974" w:rsidRPr="00FD666D" w:rsidRDefault="00B10974" w:rsidP="00B85B8F">
            <w:pPr>
              <w:pStyle w:val="rowtabella0"/>
              <w:rPr>
                <w:color w:val="002060"/>
              </w:rPr>
            </w:pPr>
            <w:r w:rsidRPr="00FD666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B7C384" w14:textId="77777777" w:rsidR="00B10974" w:rsidRPr="00FD666D" w:rsidRDefault="00B10974" w:rsidP="00B85B8F">
            <w:pPr>
              <w:pStyle w:val="rowtabella0"/>
              <w:rPr>
                <w:color w:val="002060"/>
              </w:rPr>
            </w:pPr>
            <w:r w:rsidRPr="00FD666D">
              <w:rPr>
                <w:color w:val="002060"/>
              </w:rPr>
              <w:t>VIA GROTTE DI POSATORA 19/A</w:t>
            </w:r>
          </w:p>
        </w:tc>
      </w:tr>
      <w:tr w:rsidR="00B10974" w:rsidRPr="00FD666D" w14:paraId="3CC39D66" w14:textId="77777777" w:rsidTr="00B85B8F">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A66FDB" w14:textId="77777777" w:rsidR="00B10974" w:rsidRPr="00FD666D" w:rsidRDefault="00B10974" w:rsidP="00B85B8F">
            <w:pPr>
              <w:pStyle w:val="rowtabella0"/>
              <w:rPr>
                <w:color w:val="002060"/>
              </w:rPr>
            </w:pPr>
            <w:r w:rsidRPr="00FD666D">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1E0C90" w14:textId="77777777" w:rsidR="00B10974" w:rsidRPr="00FD666D" w:rsidRDefault="00B10974" w:rsidP="00B85B8F">
            <w:pPr>
              <w:pStyle w:val="rowtabella0"/>
              <w:rPr>
                <w:color w:val="002060"/>
              </w:rPr>
            </w:pPr>
            <w:r w:rsidRPr="00FD666D">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D4A849" w14:textId="77777777" w:rsidR="00B10974" w:rsidRPr="00FD666D" w:rsidRDefault="00B10974" w:rsidP="00B85B8F">
            <w:pPr>
              <w:pStyle w:val="rowtabella0"/>
              <w:jc w:val="center"/>
              <w:rPr>
                <w:color w:val="002060"/>
              </w:rPr>
            </w:pPr>
            <w:r w:rsidRPr="00FD66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48C64C" w14:textId="77777777" w:rsidR="00B10974" w:rsidRPr="00FD666D" w:rsidRDefault="00B10974" w:rsidP="00B85B8F">
            <w:pPr>
              <w:pStyle w:val="rowtabella0"/>
              <w:rPr>
                <w:color w:val="002060"/>
              </w:rPr>
            </w:pPr>
            <w:r w:rsidRPr="00FD666D">
              <w:rPr>
                <w:color w:val="002060"/>
              </w:rPr>
              <w:t>05/05/2024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EC19EA" w14:textId="77777777" w:rsidR="00B10974" w:rsidRPr="00FD666D" w:rsidRDefault="00B10974" w:rsidP="00B85B8F">
            <w:pPr>
              <w:pStyle w:val="rowtabella0"/>
              <w:rPr>
                <w:color w:val="002060"/>
              </w:rPr>
            </w:pPr>
            <w:r w:rsidRPr="00FD666D">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AB0AB7" w14:textId="77777777" w:rsidR="00B10974" w:rsidRPr="00FD666D" w:rsidRDefault="00B10974" w:rsidP="00B85B8F">
            <w:pPr>
              <w:pStyle w:val="rowtabella0"/>
              <w:rPr>
                <w:color w:val="002060"/>
              </w:rPr>
            </w:pPr>
            <w:r w:rsidRPr="00FD666D">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C6C6C1" w14:textId="77777777" w:rsidR="00B10974" w:rsidRPr="00FD666D" w:rsidRDefault="00B10974" w:rsidP="00B85B8F">
            <w:pPr>
              <w:pStyle w:val="rowtabella0"/>
              <w:rPr>
                <w:color w:val="002060"/>
              </w:rPr>
            </w:pPr>
            <w:r w:rsidRPr="00FD666D">
              <w:rPr>
                <w:color w:val="002060"/>
              </w:rPr>
              <w:t>VIA DELLA REPUBBLICA</w:t>
            </w:r>
          </w:p>
        </w:tc>
      </w:tr>
      <w:tr w:rsidR="00B10974" w:rsidRPr="00FD666D" w14:paraId="3B8E9FBB" w14:textId="77777777" w:rsidTr="00B85B8F">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7A303E" w14:textId="77777777" w:rsidR="00B10974" w:rsidRPr="00FD666D" w:rsidRDefault="00B10974" w:rsidP="00B85B8F">
            <w:pPr>
              <w:pStyle w:val="rowtabella0"/>
              <w:rPr>
                <w:color w:val="002060"/>
              </w:rPr>
            </w:pPr>
            <w:r w:rsidRPr="00FD666D">
              <w:rPr>
                <w:color w:val="002060"/>
              </w:rPr>
              <w:t xml:space="preserve">ITALSERVICE C5 </w:t>
            </w:r>
            <w:proofErr w:type="gramStart"/>
            <w:r w:rsidRPr="00FD666D">
              <w:rPr>
                <w:color w:val="002060"/>
              </w:rPr>
              <w:t>SQ.B</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997A5C" w14:textId="77777777" w:rsidR="00B10974" w:rsidRPr="00FD666D" w:rsidRDefault="00B10974" w:rsidP="00B85B8F">
            <w:pPr>
              <w:pStyle w:val="rowtabella0"/>
              <w:rPr>
                <w:color w:val="002060"/>
              </w:rPr>
            </w:pPr>
            <w:r w:rsidRPr="00FD666D">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F81255" w14:textId="77777777" w:rsidR="00B10974" w:rsidRPr="00FD666D" w:rsidRDefault="00B10974" w:rsidP="00B85B8F">
            <w:pPr>
              <w:pStyle w:val="rowtabella0"/>
              <w:jc w:val="center"/>
              <w:rPr>
                <w:color w:val="002060"/>
              </w:rPr>
            </w:pPr>
            <w:r w:rsidRPr="00FD66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E42AD6" w14:textId="77777777" w:rsidR="00B10974" w:rsidRPr="00FD666D" w:rsidRDefault="00B10974" w:rsidP="00B85B8F">
            <w:pPr>
              <w:pStyle w:val="rowtabella0"/>
              <w:rPr>
                <w:color w:val="002060"/>
              </w:rPr>
            </w:pPr>
            <w:r w:rsidRPr="00FD666D">
              <w:rPr>
                <w:color w:val="002060"/>
              </w:rPr>
              <w:t>05/05/2024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4C130E" w14:textId="77777777" w:rsidR="00B10974" w:rsidRPr="00FD666D" w:rsidRDefault="00B10974" w:rsidP="00B85B8F">
            <w:pPr>
              <w:pStyle w:val="rowtabella0"/>
              <w:rPr>
                <w:color w:val="002060"/>
              </w:rPr>
            </w:pPr>
            <w:r w:rsidRPr="00FD666D">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83EC95" w14:textId="77777777" w:rsidR="00B10974" w:rsidRPr="00FD666D" w:rsidRDefault="00B10974" w:rsidP="00B85B8F">
            <w:pPr>
              <w:pStyle w:val="rowtabella0"/>
              <w:rPr>
                <w:color w:val="002060"/>
              </w:rPr>
            </w:pPr>
            <w:r w:rsidRPr="00FD666D">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17EA92" w14:textId="77777777" w:rsidR="00B10974" w:rsidRPr="00FD666D" w:rsidRDefault="00B10974" w:rsidP="00B85B8F">
            <w:pPr>
              <w:pStyle w:val="rowtabella0"/>
              <w:rPr>
                <w:color w:val="002060"/>
              </w:rPr>
            </w:pPr>
            <w:r w:rsidRPr="00FD666D">
              <w:rPr>
                <w:color w:val="002060"/>
              </w:rPr>
              <w:t>VIA DELLE ESPOSIZIONI, 33</w:t>
            </w:r>
          </w:p>
        </w:tc>
      </w:tr>
      <w:tr w:rsidR="00B10974" w:rsidRPr="00FD666D" w14:paraId="363D3693" w14:textId="77777777" w:rsidTr="00B85B8F">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92A7B7" w14:textId="77777777" w:rsidR="00B10974" w:rsidRPr="00FD666D" w:rsidRDefault="00B10974" w:rsidP="00B85B8F">
            <w:pPr>
              <w:pStyle w:val="rowtabella0"/>
              <w:rPr>
                <w:color w:val="002060"/>
              </w:rPr>
            </w:pPr>
            <w:r w:rsidRPr="00FD666D">
              <w:rPr>
                <w:color w:val="00206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390F11" w14:textId="77777777" w:rsidR="00B10974" w:rsidRPr="00FD666D" w:rsidRDefault="00B10974" w:rsidP="00B85B8F">
            <w:pPr>
              <w:pStyle w:val="rowtabella0"/>
              <w:rPr>
                <w:color w:val="002060"/>
              </w:rPr>
            </w:pPr>
            <w:r w:rsidRPr="00FD666D">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03D51F" w14:textId="77777777" w:rsidR="00B10974" w:rsidRPr="00FD666D" w:rsidRDefault="00B10974" w:rsidP="00B85B8F">
            <w:pPr>
              <w:pStyle w:val="rowtabella0"/>
              <w:jc w:val="center"/>
              <w:rPr>
                <w:color w:val="002060"/>
              </w:rPr>
            </w:pPr>
            <w:r w:rsidRPr="00FD666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13C6DA" w14:textId="77777777" w:rsidR="00B10974" w:rsidRPr="00FD666D" w:rsidRDefault="00B10974" w:rsidP="00B85B8F">
            <w:pPr>
              <w:pStyle w:val="rowtabella0"/>
              <w:rPr>
                <w:color w:val="002060"/>
              </w:rPr>
            </w:pPr>
            <w:r w:rsidRPr="00FD666D">
              <w:rPr>
                <w:color w:val="002060"/>
              </w:rPr>
              <w:t>05/05/2024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C062B3" w14:textId="77777777" w:rsidR="00B10974" w:rsidRPr="00FD666D" w:rsidRDefault="00B10974" w:rsidP="00B85B8F">
            <w:pPr>
              <w:pStyle w:val="rowtabella0"/>
              <w:rPr>
                <w:color w:val="002060"/>
              </w:rPr>
            </w:pPr>
            <w:r w:rsidRPr="00FD666D">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974E22" w14:textId="77777777" w:rsidR="00B10974" w:rsidRPr="00FD666D" w:rsidRDefault="00B10974" w:rsidP="00B85B8F">
            <w:pPr>
              <w:pStyle w:val="rowtabella0"/>
              <w:rPr>
                <w:color w:val="002060"/>
              </w:rPr>
            </w:pPr>
            <w:r w:rsidRPr="00FD666D">
              <w:rPr>
                <w:color w:val="002060"/>
              </w:rPr>
              <w:t>COLLI AL MEUAURO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9D57C7" w14:textId="77777777" w:rsidR="00B10974" w:rsidRPr="00FD666D" w:rsidRDefault="00B10974" w:rsidP="00B85B8F">
            <w:pPr>
              <w:pStyle w:val="rowtabella0"/>
              <w:rPr>
                <w:color w:val="002060"/>
              </w:rPr>
            </w:pPr>
            <w:r w:rsidRPr="00FD666D">
              <w:rPr>
                <w:color w:val="002060"/>
              </w:rPr>
              <w:t>VIA DEI LECCI-TAVERNELLE</w:t>
            </w:r>
          </w:p>
        </w:tc>
      </w:tr>
    </w:tbl>
    <w:p w14:paraId="4A659DD7" w14:textId="77777777" w:rsidR="00B10974" w:rsidRPr="00D4733A" w:rsidRDefault="00B10974" w:rsidP="00713CB2">
      <w:pPr>
        <w:pStyle w:val="breakline"/>
        <w:jc w:val="both"/>
        <w:rPr>
          <w:rFonts w:ascii="Arial" w:hAnsi="Arial" w:cs="Arial"/>
          <w:color w:val="002060"/>
          <w:sz w:val="22"/>
          <w:szCs w:val="22"/>
        </w:rPr>
      </w:pPr>
    </w:p>
    <w:p w14:paraId="226A4119" w14:textId="77777777" w:rsidR="00713CB2" w:rsidRPr="005E447C" w:rsidRDefault="00713CB2" w:rsidP="005E447C">
      <w:pPr>
        <w:pStyle w:val="breakline"/>
        <w:rPr>
          <w:rFonts w:ascii="Arial" w:eastAsiaTheme="minorEastAsia" w:hAnsi="Arial" w:cs="Arial"/>
          <w:color w:val="002060"/>
          <w:sz w:val="22"/>
          <w:szCs w:val="22"/>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3ADD5C87"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4F510C">
        <w:rPr>
          <w:rFonts w:ascii="Arial" w:hAnsi="Arial" w:cs="Arial"/>
          <w:b/>
          <w:bCs/>
          <w:color w:val="002060"/>
        </w:rPr>
        <w:t>6 maggio</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5D4C8BC9"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lastRenderedPageBreak/>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7A99C871"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2D30D8">
        <w:rPr>
          <w:b/>
          <w:color w:val="002060"/>
          <w:u w:val="single"/>
        </w:rPr>
        <w:t>2</w:t>
      </w:r>
      <w:r w:rsidR="002F3D55">
        <w:rPr>
          <w:b/>
          <w:color w:val="002060"/>
          <w:u w:val="single"/>
        </w:rPr>
        <w:t>4</w:t>
      </w:r>
      <w:r w:rsidR="004646D7">
        <w:rPr>
          <w:b/>
          <w:color w:val="002060"/>
          <w:u w:val="single"/>
        </w:rPr>
        <w:t>/</w:t>
      </w:r>
      <w:r w:rsidR="00972DD8">
        <w:rPr>
          <w:b/>
          <w:color w:val="002060"/>
          <w:u w:val="single"/>
        </w:rPr>
        <w:t>0</w:t>
      </w:r>
      <w:r w:rsidR="0019069F">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C77293">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CC9AD" w14:textId="77777777" w:rsidR="00C77293" w:rsidRDefault="00C77293">
      <w:r>
        <w:separator/>
      </w:r>
    </w:p>
  </w:endnote>
  <w:endnote w:type="continuationSeparator" w:id="0">
    <w:p w14:paraId="21D35303" w14:textId="77777777" w:rsidR="00C77293" w:rsidRDefault="00C77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327DEBDC"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E7F4B">
      <w:rPr>
        <w:rStyle w:val="Numeropagina"/>
        <w:rFonts w:ascii="Arial" w:hAnsi="Arial" w:cs="Arial"/>
        <w:color w:val="002060"/>
      </w:rPr>
      <w:t>1</w:t>
    </w:r>
    <w:r w:rsidR="004F510C">
      <w:rPr>
        <w:rStyle w:val="Numeropagina"/>
        <w:rFonts w:ascii="Arial" w:hAnsi="Arial" w:cs="Arial"/>
        <w:color w:val="002060"/>
      </w:rPr>
      <w:t>1</w:t>
    </w:r>
    <w:r w:rsidR="002F3D55">
      <w:rPr>
        <w:rStyle w:val="Numeropagina"/>
        <w:rFonts w:ascii="Arial" w:hAnsi="Arial" w:cs="Arial"/>
        <w:color w:val="002060"/>
      </w:rPr>
      <w:t>2</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D9D82" w14:textId="77777777" w:rsidR="00C77293" w:rsidRDefault="00C77293">
      <w:r>
        <w:separator/>
      </w:r>
    </w:p>
  </w:footnote>
  <w:footnote w:type="continuationSeparator" w:id="0">
    <w:p w14:paraId="4F0962A0" w14:textId="77777777" w:rsidR="00C77293" w:rsidRDefault="00C772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10"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2"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13"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2"/>
  </w:num>
  <w:num w:numId="2" w16cid:durableId="1429622785">
    <w:abstractNumId w:val="20"/>
  </w:num>
  <w:num w:numId="3" w16cid:durableId="57946484">
    <w:abstractNumId w:val="5"/>
  </w:num>
  <w:num w:numId="4" w16cid:durableId="564266614">
    <w:abstractNumId w:val="17"/>
  </w:num>
  <w:num w:numId="5" w16cid:durableId="1296596829">
    <w:abstractNumId w:val="18"/>
  </w:num>
  <w:num w:numId="6" w16cid:durableId="1765223722">
    <w:abstractNumId w:val="19"/>
  </w:num>
  <w:num w:numId="7" w16cid:durableId="578828920">
    <w:abstractNumId w:val="15"/>
  </w:num>
  <w:num w:numId="8" w16cid:durableId="1349720069">
    <w:abstractNumId w:val="7"/>
  </w:num>
  <w:num w:numId="9" w16cid:durableId="1617785738">
    <w:abstractNumId w:val="10"/>
  </w:num>
  <w:num w:numId="10" w16cid:durableId="1197428540">
    <w:abstractNumId w:val="9"/>
  </w:num>
  <w:num w:numId="11" w16cid:durableId="745029327">
    <w:abstractNumId w:val="14"/>
  </w:num>
  <w:num w:numId="12" w16cid:durableId="815953687">
    <w:abstractNumId w:val="3"/>
  </w:num>
  <w:num w:numId="13" w16cid:durableId="797530386">
    <w:abstractNumId w:val="16"/>
  </w:num>
  <w:num w:numId="14" w16cid:durableId="1651130942">
    <w:abstractNumId w:val="8"/>
  </w:num>
  <w:num w:numId="15" w16cid:durableId="1125348853">
    <w:abstractNumId w:val="6"/>
  </w:num>
  <w:num w:numId="16" w16cid:durableId="1052272926">
    <w:abstractNumId w:val="13"/>
  </w:num>
  <w:num w:numId="17" w16cid:durableId="1674992774">
    <w:abstractNumId w:val="4"/>
  </w:num>
  <w:num w:numId="18" w16cid:durableId="497775291">
    <w:abstractNumId w:val="0"/>
  </w:num>
  <w:num w:numId="19" w16cid:durableId="372845332">
    <w:abstractNumId w:val="11"/>
  </w:num>
  <w:num w:numId="20" w16cid:durableId="156044630">
    <w:abstractNumId w:val="12"/>
  </w:num>
  <w:num w:numId="21" w16cid:durableId="161752202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D12"/>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3EF"/>
    <w:rsid w:val="00044BFA"/>
    <w:rsid w:val="00044DFA"/>
    <w:rsid w:val="00045DDA"/>
    <w:rsid w:val="00045E1D"/>
    <w:rsid w:val="000512AD"/>
    <w:rsid w:val="0005158A"/>
    <w:rsid w:val="000515B6"/>
    <w:rsid w:val="00052107"/>
    <w:rsid w:val="00052314"/>
    <w:rsid w:val="000523B0"/>
    <w:rsid w:val="00052499"/>
    <w:rsid w:val="00053AF2"/>
    <w:rsid w:val="00056C7C"/>
    <w:rsid w:val="000600C2"/>
    <w:rsid w:val="00060308"/>
    <w:rsid w:val="00060F12"/>
    <w:rsid w:val="000617D6"/>
    <w:rsid w:val="00061B3E"/>
    <w:rsid w:val="00061D99"/>
    <w:rsid w:val="00062542"/>
    <w:rsid w:val="00063671"/>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79E"/>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59C2"/>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7A14"/>
    <w:rsid w:val="000F7C58"/>
    <w:rsid w:val="00100F7E"/>
    <w:rsid w:val="0010125C"/>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7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2B1"/>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69F"/>
    <w:rsid w:val="0019095B"/>
    <w:rsid w:val="00190ECF"/>
    <w:rsid w:val="00191B35"/>
    <w:rsid w:val="00191C94"/>
    <w:rsid w:val="00192510"/>
    <w:rsid w:val="00192626"/>
    <w:rsid w:val="00192717"/>
    <w:rsid w:val="00193BE4"/>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7D1"/>
    <w:rsid w:val="001A7C6B"/>
    <w:rsid w:val="001B0E29"/>
    <w:rsid w:val="001B120A"/>
    <w:rsid w:val="001B12CA"/>
    <w:rsid w:val="001B197F"/>
    <w:rsid w:val="001B3286"/>
    <w:rsid w:val="001B3335"/>
    <w:rsid w:val="001B34A1"/>
    <w:rsid w:val="001B3670"/>
    <w:rsid w:val="001B384A"/>
    <w:rsid w:val="001B3FD0"/>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088"/>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05F3"/>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75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443"/>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046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3C65"/>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494F"/>
    <w:rsid w:val="002D51E6"/>
    <w:rsid w:val="002D5C48"/>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1857"/>
    <w:rsid w:val="00301D0D"/>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7D9F"/>
    <w:rsid w:val="00317F19"/>
    <w:rsid w:val="00317F3B"/>
    <w:rsid w:val="00320D4D"/>
    <w:rsid w:val="00321B87"/>
    <w:rsid w:val="003229AE"/>
    <w:rsid w:val="00323BD6"/>
    <w:rsid w:val="00325736"/>
    <w:rsid w:val="003261F3"/>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F5A"/>
    <w:rsid w:val="00396AD1"/>
    <w:rsid w:val="00397434"/>
    <w:rsid w:val="00397AB1"/>
    <w:rsid w:val="00397C10"/>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338"/>
    <w:rsid w:val="003D4540"/>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E09B8"/>
    <w:rsid w:val="003E20F7"/>
    <w:rsid w:val="003E2A21"/>
    <w:rsid w:val="003E3240"/>
    <w:rsid w:val="003E4440"/>
    <w:rsid w:val="003E66D3"/>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1C7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4E9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6CB0"/>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229F"/>
    <w:rsid w:val="00502C14"/>
    <w:rsid w:val="00502E4C"/>
    <w:rsid w:val="0050343C"/>
    <w:rsid w:val="00503E06"/>
    <w:rsid w:val="0050710E"/>
    <w:rsid w:val="00510FD7"/>
    <w:rsid w:val="005111E7"/>
    <w:rsid w:val="0051150E"/>
    <w:rsid w:val="0051239E"/>
    <w:rsid w:val="005129EB"/>
    <w:rsid w:val="00512B86"/>
    <w:rsid w:val="00513949"/>
    <w:rsid w:val="00513D88"/>
    <w:rsid w:val="00514A5F"/>
    <w:rsid w:val="00514A7F"/>
    <w:rsid w:val="00514C7B"/>
    <w:rsid w:val="00515EE0"/>
    <w:rsid w:val="0051626C"/>
    <w:rsid w:val="005173BE"/>
    <w:rsid w:val="0051745B"/>
    <w:rsid w:val="00517B3F"/>
    <w:rsid w:val="00520176"/>
    <w:rsid w:val="005220E9"/>
    <w:rsid w:val="00526208"/>
    <w:rsid w:val="0053055E"/>
    <w:rsid w:val="0053069C"/>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2D3"/>
    <w:rsid w:val="00565A43"/>
    <w:rsid w:val="0056603E"/>
    <w:rsid w:val="0056626B"/>
    <w:rsid w:val="005662BB"/>
    <w:rsid w:val="00570452"/>
    <w:rsid w:val="005708D5"/>
    <w:rsid w:val="00571821"/>
    <w:rsid w:val="00571D25"/>
    <w:rsid w:val="0057285B"/>
    <w:rsid w:val="00572AAE"/>
    <w:rsid w:val="00572BA1"/>
    <w:rsid w:val="00573ADA"/>
    <w:rsid w:val="00574777"/>
    <w:rsid w:val="0057485B"/>
    <w:rsid w:val="005758E7"/>
    <w:rsid w:val="0057627A"/>
    <w:rsid w:val="005765EC"/>
    <w:rsid w:val="005800B1"/>
    <w:rsid w:val="00580B4F"/>
    <w:rsid w:val="00580CB3"/>
    <w:rsid w:val="00581499"/>
    <w:rsid w:val="00581522"/>
    <w:rsid w:val="005815E9"/>
    <w:rsid w:val="00582224"/>
    <w:rsid w:val="00582616"/>
    <w:rsid w:val="005828D4"/>
    <w:rsid w:val="00583405"/>
    <w:rsid w:val="00583441"/>
    <w:rsid w:val="0058410E"/>
    <w:rsid w:val="00584214"/>
    <w:rsid w:val="00584732"/>
    <w:rsid w:val="0058477D"/>
    <w:rsid w:val="005857AF"/>
    <w:rsid w:val="00585A87"/>
    <w:rsid w:val="00585C45"/>
    <w:rsid w:val="00585F25"/>
    <w:rsid w:val="005864E4"/>
    <w:rsid w:val="00586675"/>
    <w:rsid w:val="005866BF"/>
    <w:rsid w:val="00590641"/>
    <w:rsid w:val="005907F8"/>
    <w:rsid w:val="005922CC"/>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5A3"/>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CE3"/>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47C"/>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17E8"/>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39A"/>
    <w:rsid w:val="006103FB"/>
    <w:rsid w:val="00610CC0"/>
    <w:rsid w:val="006120F4"/>
    <w:rsid w:val="00612143"/>
    <w:rsid w:val="00612318"/>
    <w:rsid w:val="0061297B"/>
    <w:rsid w:val="0061326A"/>
    <w:rsid w:val="006136AB"/>
    <w:rsid w:val="0061378D"/>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402AB"/>
    <w:rsid w:val="00641101"/>
    <w:rsid w:val="00641F4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445"/>
    <w:rsid w:val="00686D3A"/>
    <w:rsid w:val="00687708"/>
    <w:rsid w:val="00687C6B"/>
    <w:rsid w:val="00690DD6"/>
    <w:rsid w:val="006910BF"/>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D72BF"/>
    <w:rsid w:val="006E0EC1"/>
    <w:rsid w:val="006E182A"/>
    <w:rsid w:val="006E1B19"/>
    <w:rsid w:val="006E2813"/>
    <w:rsid w:val="006E3148"/>
    <w:rsid w:val="006E34A3"/>
    <w:rsid w:val="006E5758"/>
    <w:rsid w:val="006E5D49"/>
    <w:rsid w:val="006E6D3F"/>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3CB2"/>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DA8"/>
    <w:rsid w:val="00741F18"/>
    <w:rsid w:val="00742E96"/>
    <w:rsid w:val="00744819"/>
    <w:rsid w:val="007466C1"/>
    <w:rsid w:val="007466FE"/>
    <w:rsid w:val="00747228"/>
    <w:rsid w:val="0074748C"/>
    <w:rsid w:val="00747572"/>
    <w:rsid w:val="00747AF1"/>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5B10"/>
    <w:rsid w:val="00765E53"/>
    <w:rsid w:val="007662DB"/>
    <w:rsid w:val="00767996"/>
    <w:rsid w:val="00770E76"/>
    <w:rsid w:val="00771D3A"/>
    <w:rsid w:val="007721F7"/>
    <w:rsid w:val="00772BEB"/>
    <w:rsid w:val="00773028"/>
    <w:rsid w:val="00773550"/>
    <w:rsid w:val="00773A03"/>
    <w:rsid w:val="007743BE"/>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4C7"/>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1EF4"/>
    <w:rsid w:val="00801F18"/>
    <w:rsid w:val="008024B5"/>
    <w:rsid w:val="008028C7"/>
    <w:rsid w:val="00802A41"/>
    <w:rsid w:val="00803612"/>
    <w:rsid w:val="0080471F"/>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D79"/>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FA7"/>
    <w:rsid w:val="008D4057"/>
    <w:rsid w:val="008D571F"/>
    <w:rsid w:val="008D61FC"/>
    <w:rsid w:val="008D6CC1"/>
    <w:rsid w:val="008D6F88"/>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CDE"/>
    <w:rsid w:val="008F1FBA"/>
    <w:rsid w:val="008F210B"/>
    <w:rsid w:val="008F23E5"/>
    <w:rsid w:val="008F276E"/>
    <w:rsid w:val="008F278D"/>
    <w:rsid w:val="008F3FD2"/>
    <w:rsid w:val="008F4149"/>
    <w:rsid w:val="008F4582"/>
    <w:rsid w:val="008F4853"/>
    <w:rsid w:val="008F4C6E"/>
    <w:rsid w:val="008F4DE2"/>
    <w:rsid w:val="008F5209"/>
    <w:rsid w:val="008F5303"/>
    <w:rsid w:val="008F5C38"/>
    <w:rsid w:val="008F6E4D"/>
    <w:rsid w:val="008F6E77"/>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6811"/>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5CA7"/>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4601"/>
    <w:rsid w:val="00965617"/>
    <w:rsid w:val="00965849"/>
    <w:rsid w:val="00966790"/>
    <w:rsid w:val="0096700C"/>
    <w:rsid w:val="00967102"/>
    <w:rsid w:val="00970658"/>
    <w:rsid w:val="00971609"/>
    <w:rsid w:val="00971DED"/>
    <w:rsid w:val="00971FA4"/>
    <w:rsid w:val="00972427"/>
    <w:rsid w:val="00972DD8"/>
    <w:rsid w:val="00972FCE"/>
    <w:rsid w:val="00973727"/>
    <w:rsid w:val="00973B9D"/>
    <w:rsid w:val="0097423D"/>
    <w:rsid w:val="00974974"/>
    <w:rsid w:val="0098019B"/>
    <w:rsid w:val="00980260"/>
    <w:rsid w:val="009806F2"/>
    <w:rsid w:val="00980B1E"/>
    <w:rsid w:val="009817A3"/>
    <w:rsid w:val="009817D2"/>
    <w:rsid w:val="00981824"/>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3F0"/>
    <w:rsid w:val="00991CB0"/>
    <w:rsid w:val="009925DE"/>
    <w:rsid w:val="00993DDD"/>
    <w:rsid w:val="00994D68"/>
    <w:rsid w:val="00994F0A"/>
    <w:rsid w:val="00994F1A"/>
    <w:rsid w:val="00995037"/>
    <w:rsid w:val="00995267"/>
    <w:rsid w:val="00995C70"/>
    <w:rsid w:val="00997683"/>
    <w:rsid w:val="009978A2"/>
    <w:rsid w:val="009A0AB6"/>
    <w:rsid w:val="009A135D"/>
    <w:rsid w:val="009A16EB"/>
    <w:rsid w:val="009A250D"/>
    <w:rsid w:val="009A27DE"/>
    <w:rsid w:val="009A2BCB"/>
    <w:rsid w:val="009A378F"/>
    <w:rsid w:val="009A3C5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2923"/>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9F62EE"/>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24DE"/>
    <w:rsid w:val="00B42624"/>
    <w:rsid w:val="00B43113"/>
    <w:rsid w:val="00B44091"/>
    <w:rsid w:val="00B4480A"/>
    <w:rsid w:val="00B44A70"/>
    <w:rsid w:val="00B44AED"/>
    <w:rsid w:val="00B454A4"/>
    <w:rsid w:val="00B45886"/>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2D9"/>
    <w:rsid w:val="00C26B86"/>
    <w:rsid w:val="00C27B4A"/>
    <w:rsid w:val="00C27D44"/>
    <w:rsid w:val="00C27F3F"/>
    <w:rsid w:val="00C30A14"/>
    <w:rsid w:val="00C30B4E"/>
    <w:rsid w:val="00C3135E"/>
    <w:rsid w:val="00C316D0"/>
    <w:rsid w:val="00C31AB2"/>
    <w:rsid w:val="00C31C0A"/>
    <w:rsid w:val="00C32520"/>
    <w:rsid w:val="00C33899"/>
    <w:rsid w:val="00C35643"/>
    <w:rsid w:val="00C35DD4"/>
    <w:rsid w:val="00C35F9E"/>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D86"/>
    <w:rsid w:val="00C73E5D"/>
    <w:rsid w:val="00C753E7"/>
    <w:rsid w:val="00C75817"/>
    <w:rsid w:val="00C75AE1"/>
    <w:rsid w:val="00C75BC1"/>
    <w:rsid w:val="00C75D82"/>
    <w:rsid w:val="00C76181"/>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DCA"/>
    <w:rsid w:val="00C96E2B"/>
    <w:rsid w:val="00CA03E5"/>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2598"/>
    <w:rsid w:val="00CD3AC4"/>
    <w:rsid w:val="00CD4387"/>
    <w:rsid w:val="00CD4784"/>
    <w:rsid w:val="00CD49F6"/>
    <w:rsid w:val="00CD5180"/>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180"/>
    <w:rsid w:val="00D2328E"/>
    <w:rsid w:val="00D23DA6"/>
    <w:rsid w:val="00D23E30"/>
    <w:rsid w:val="00D249C8"/>
    <w:rsid w:val="00D24D07"/>
    <w:rsid w:val="00D2510E"/>
    <w:rsid w:val="00D26B1F"/>
    <w:rsid w:val="00D26C04"/>
    <w:rsid w:val="00D26EE8"/>
    <w:rsid w:val="00D30217"/>
    <w:rsid w:val="00D31490"/>
    <w:rsid w:val="00D31557"/>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33A"/>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4462"/>
    <w:rsid w:val="00D66128"/>
    <w:rsid w:val="00D67410"/>
    <w:rsid w:val="00D67529"/>
    <w:rsid w:val="00D67AA8"/>
    <w:rsid w:val="00D67C6E"/>
    <w:rsid w:val="00D67CD6"/>
    <w:rsid w:val="00D67E1B"/>
    <w:rsid w:val="00D70A16"/>
    <w:rsid w:val="00D70F3C"/>
    <w:rsid w:val="00D719F9"/>
    <w:rsid w:val="00D71E1C"/>
    <w:rsid w:val="00D723B6"/>
    <w:rsid w:val="00D7312C"/>
    <w:rsid w:val="00D732D9"/>
    <w:rsid w:val="00D73A0F"/>
    <w:rsid w:val="00D73D53"/>
    <w:rsid w:val="00D748C6"/>
    <w:rsid w:val="00D768FE"/>
    <w:rsid w:val="00D76C22"/>
    <w:rsid w:val="00D77539"/>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0ADE"/>
    <w:rsid w:val="00D91110"/>
    <w:rsid w:val="00D91620"/>
    <w:rsid w:val="00D92A55"/>
    <w:rsid w:val="00D92CF3"/>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16D0"/>
    <w:rsid w:val="00DB27C8"/>
    <w:rsid w:val="00DB2EFF"/>
    <w:rsid w:val="00DB38B7"/>
    <w:rsid w:val="00DB3FBF"/>
    <w:rsid w:val="00DB446B"/>
    <w:rsid w:val="00DB48D1"/>
    <w:rsid w:val="00DB4D65"/>
    <w:rsid w:val="00DB5372"/>
    <w:rsid w:val="00DB564B"/>
    <w:rsid w:val="00DB566F"/>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E12"/>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2572"/>
    <w:rsid w:val="00F72CA2"/>
    <w:rsid w:val="00F72ECB"/>
    <w:rsid w:val="00F73086"/>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24"/>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19</Pages>
  <Words>5917</Words>
  <Characters>33729</Characters>
  <Application>Microsoft Office Word</Application>
  <DocSecurity>0</DocSecurity>
  <Lines>281</Lines>
  <Paragraphs>79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39567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2024-04-24T15:22:00Z</cp:lastPrinted>
  <dcterms:created xsi:type="dcterms:W3CDTF">2024-04-24T15:22:00Z</dcterms:created>
  <dcterms:modified xsi:type="dcterms:W3CDTF">2024-04-24T15:23:00Z</dcterms:modified>
</cp:coreProperties>
</file>