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0B5B71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5E6228">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E6228">
              <w:rPr>
                <w:rFonts w:ascii="Arial" w:hAnsi="Arial" w:cs="Arial"/>
                <w:color w:val="002060"/>
                <w:sz w:val="40"/>
                <w:szCs w:val="40"/>
              </w:rPr>
              <w:t>30</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58C4A4A"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47B62">
          <w:rPr>
            <w:noProof/>
            <w:webHidden/>
            <w:color w:val="002060"/>
          </w:rPr>
          <w:t>1</w:t>
        </w:r>
        <w:r w:rsidR="00AC19D9" w:rsidRPr="00DE1EF7">
          <w:rPr>
            <w:noProof/>
            <w:webHidden/>
            <w:color w:val="002060"/>
          </w:rPr>
          <w:fldChar w:fldCharType="end"/>
        </w:r>
      </w:hyperlink>
    </w:p>
    <w:p w14:paraId="112EDB38" w14:textId="6A6E317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47B62">
          <w:rPr>
            <w:noProof/>
            <w:webHidden/>
            <w:color w:val="002060"/>
          </w:rPr>
          <w:t>1</w:t>
        </w:r>
        <w:r w:rsidR="00AC19D9" w:rsidRPr="00DE1EF7">
          <w:rPr>
            <w:noProof/>
            <w:webHidden/>
            <w:color w:val="002060"/>
          </w:rPr>
          <w:fldChar w:fldCharType="end"/>
        </w:r>
      </w:hyperlink>
    </w:p>
    <w:p w14:paraId="4D9CAD43" w14:textId="6BA7169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47B62">
          <w:rPr>
            <w:noProof/>
            <w:webHidden/>
            <w:color w:val="002060"/>
          </w:rPr>
          <w:t>1</w:t>
        </w:r>
        <w:r w:rsidR="00AC19D9" w:rsidRPr="00DE1EF7">
          <w:rPr>
            <w:noProof/>
            <w:webHidden/>
            <w:color w:val="002060"/>
          </w:rPr>
          <w:fldChar w:fldCharType="end"/>
        </w:r>
      </w:hyperlink>
    </w:p>
    <w:p w14:paraId="0EAFCCD8" w14:textId="10C720F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47B62">
          <w:rPr>
            <w:noProof/>
            <w:webHidden/>
            <w:color w:val="002060"/>
          </w:rPr>
          <w:t>1</w:t>
        </w:r>
        <w:r w:rsidR="00AC19D9" w:rsidRPr="00DE1EF7">
          <w:rPr>
            <w:noProof/>
            <w:webHidden/>
            <w:color w:val="002060"/>
          </w:rPr>
          <w:fldChar w:fldCharType="end"/>
        </w:r>
      </w:hyperlink>
    </w:p>
    <w:p w14:paraId="0952245B" w14:textId="0CA5891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47B6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39F00A09" w14:textId="77777777" w:rsidR="002622E0" w:rsidRPr="002622E0" w:rsidRDefault="002622E0" w:rsidP="008B5F73">
      <w:pPr>
        <w:rPr>
          <w:rFonts w:ascii="Arial" w:hAnsi="Arial" w:cs="Arial"/>
          <w:b/>
          <w:bCs/>
          <w:color w:val="002060"/>
          <w:sz w:val="22"/>
          <w:szCs w:val="22"/>
        </w:rPr>
      </w:pPr>
    </w:p>
    <w:p w14:paraId="28C936E1" w14:textId="77777777" w:rsidR="002622E0" w:rsidRPr="002622E0" w:rsidRDefault="002622E0" w:rsidP="002622E0">
      <w:pPr>
        <w:rPr>
          <w:rFonts w:ascii="Arial" w:hAnsi="Arial" w:cs="Arial"/>
          <w:b/>
          <w:color w:val="002060"/>
          <w:sz w:val="28"/>
          <w:szCs w:val="28"/>
        </w:rPr>
      </w:pPr>
      <w:r w:rsidRPr="002622E0">
        <w:rPr>
          <w:rFonts w:ascii="Arial" w:hAnsi="Arial" w:cs="Arial"/>
          <w:b/>
          <w:color w:val="002060"/>
          <w:sz w:val="28"/>
          <w:szCs w:val="28"/>
        </w:rPr>
        <w:t xml:space="preserve">“FUTSAL DAY 5/5” </w:t>
      </w:r>
      <w:proofErr w:type="gramStart"/>
      <w:r w:rsidRPr="002622E0">
        <w:rPr>
          <w:rFonts w:ascii="Arial" w:hAnsi="Arial" w:cs="Arial"/>
          <w:b/>
          <w:color w:val="002060"/>
          <w:sz w:val="28"/>
          <w:szCs w:val="28"/>
        </w:rPr>
        <w:t>-  ANCONA</w:t>
      </w:r>
      <w:proofErr w:type="gramEnd"/>
      <w:r w:rsidRPr="002622E0">
        <w:rPr>
          <w:rFonts w:ascii="Arial" w:hAnsi="Arial" w:cs="Arial"/>
          <w:b/>
          <w:color w:val="002060"/>
          <w:sz w:val="28"/>
          <w:szCs w:val="28"/>
        </w:rPr>
        <w:t xml:space="preserve"> 5 MAGGIO 2024</w:t>
      </w:r>
    </w:p>
    <w:p w14:paraId="2BF731C7" w14:textId="77777777" w:rsidR="002622E0" w:rsidRDefault="002622E0" w:rsidP="002622E0">
      <w:pPr>
        <w:rPr>
          <w:rFonts w:ascii="Arial" w:hAnsi="Arial" w:cs="Arial"/>
          <w:color w:val="002060"/>
          <w:sz w:val="22"/>
          <w:szCs w:val="22"/>
        </w:rPr>
      </w:pPr>
    </w:p>
    <w:p w14:paraId="4A4B30ED" w14:textId="62CB4A88" w:rsidR="002622E0" w:rsidRPr="002622E0" w:rsidRDefault="002622E0" w:rsidP="002622E0">
      <w:pPr>
        <w:rPr>
          <w:rFonts w:ascii="Arial" w:hAnsi="Arial" w:cs="Arial"/>
          <w:color w:val="002060"/>
          <w:sz w:val="22"/>
          <w:szCs w:val="22"/>
        </w:rPr>
      </w:pPr>
      <w:r w:rsidRPr="002622E0">
        <w:rPr>
          <w:rFonts w:ascii="Arial" w:hAnsi="Arial" w:cs="Arial"/>
          <w:color w:val="002060"/>
          <w:sz w:val="22"/>
          <w:szCs w:val="22"/>
        </w:rPr>
        <w:t xml:space="preserve">Il Settore Giovanile e Scolastico Nazionale in collaborazione con la Divisione Calcio a </w:t>
      </w:r>
      <w:proofErr w:type="gramStart"/>
      <w:r w:rsidRPr="002622E0">
        <w:rPr>
          <w:rFonts w:ascii="Arial" w:hAnsi="Arial" w:cs="Arial"/>
          <w:color w:val="002060"/>
          <w:sz w:val="22"/>
          <w:szCs w:val="22"/>
        </w:rPr>
        <w:t>5</w:t>
      </w:r>
      <w:proofErr w:type="gramEnd"/>
      <w:r w:rsidRPr="002622E0">
        <w:rPr>
          <w:rFonts w:ascii="Arial" w:hAnsi="Arial" w:cs="Arial"/>
          <w:color w:val="002060"/>
          <w:sz w:val="22"/>
          <w:szCs w:val="22"/>
        </w:rPr>
        <w:t xml:space="preserve"> organizza in tutte le regioni la giornata del </w:t>
      </w:r>
      <w:r w:rsidRPr="002622E0">
        <w:rPr>
          <w:rFonts w:ascii="Arial" w:hAnsi="Arial" w:cs="Arial"/>
          <w:b/>
          <w:color w:val="002060"/>
          <w:sz w:val="22"/>
          <w:szCs w:val="22"/>
        </w:rPr>
        <w:t>FUTSAL DAY</w:t>
      </w:r>
      <w:r w:rsidRPr="002622E0">
        <w:rPr>
          <w:rFonts w:ascii="Arial" w:hAnsi="Arial" w:cs="Arial"/>
          <w:color w:val="002060"/>
          <w:sz w:val="22"/>
          <w:szCs w:val="22"/>
        </w:rPr>
        <w:t xml:space="preserve">, una giornata dedicata al Futsal Giovanile.  </w:t>
      </w:r>
    </w:p>
    <w:p w14:paraId="41A0D01C"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rPr>
        <w:t xml:space="preserve">Il Coordinamento Federale Regionale Marche FIGC/SGS in collaborazione con la Delegazione Regionale Calcio a 5 organizza l’evento riservato alle categorie Under 11 e Under 13 femminile </w:t>
      </w:r>
      <w:proofErr w:type="gramStart"/>
      <w:r w:rsidRPr="002622E0">
        <w:rPr>
          <w:rFonts w:ascii="Arial" w:hAnsi="Arial" w:cs="Arial"/>
          <w:color w:val="002060"/>
          <w:sz w:val="22"/>
          <w:szCs w:val="22"/>
        </w:rPr>
        <w:t>presso  lo</w:t>
      </w:r>
      <w:proofErr w:type="gramEnd"/>
      <w:r w:rsidRPr="002622E0">
        <w:rPr>
          <w:rFonts w:ascii="Arial" w:hAnsi="Arial" w:cs="Arial"/>
          <w:color w:val="002060"/>
          <w:sz w:val="22"/>
          <w:szCs w:val="22"/>
        </w:rPr>
        <w:t xml:space="preserve"> Stadio “DORICO” viale Della Vittoria di Ancona </w:t>
      </w:r>
      <w:r w:rsidRPr="002622E0">
        <w:rPr>
          <w:rFonts w:ascii="Arial" w:hAnsi="Arial" w:cs="Arial"/>
          <w:color w:val="002060"/>
          <w:sz w:val="22"/>
          <w:szCs w:val="22"/>
          <w:shd w:val="clear" w:color="auto" w:fill="FFFFFF"/>
        </w:rPr>
        <w:t>dalle ore 10.00 alle ore 12.30 di domenica 5 maggio 2024.</w:t>
      </w:r>
    </w:p>
    <w:p w14:paraId="515C9E1C"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xml:space="preserve">All’evento parteciperanno le seguenti </w:t>
      </w:r>
      <w:proofErr w:type="gramStart"/>
      <w:r w:rsidRPr="002622E0">
        <w:rPr>
          <w:rFonts w:ascii="Arial" w:hAnsi="Arial" w:cs="Arial"/>
          <w:color w:val="002060"/>
          <w:sz w:val="22"/>
          <w:szCs w:val="22"/>
          <w:shd w:val="clear" w:color="auto" w:fill="FFFFFF"/>
        </w:rPr>
        <w:t>società :</w:t>
      </w:r>
      <w:proofErr w:type="gramEnd"/>
    </w:p>
    <w:p w14:paraId="692A6D23"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ANCONA RESPECT</w:t>
      </w:r>
    </w:p>
    <w:p w14:paraId="1BA9D72C"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CALDAROLA GNC</w:t>
      </w:r>
    </w:p>
    <w:p w14:paraId="5DB06556"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ATLETICO CHIARAVALLE</w:t>
      </w:r>
    </w:p>
    <w:p w14:paraId="532C707A"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CARISSIMI 2016</w:t>
      </w:r>
    </w:p>
    <w:p w14:paraId="6AE3E929" w14:textId="7777777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POLISPORTIVA BOCA</w:t>
      </w:r>
    </w:p>
    <w:p w14:paraId="4474B8DD" w14:textId="2E3373C7" w:rsidR="002622E0" w:rsidRPr="002622E0" w:rsidRDefault="002622E0" w:rsidP="002622E0">
      <w:pPr>
        <w:rPr>
          <w:rFonts w:ascii="Arial" w:hAnsi="Arial" w:cs="Arial"/>
          <w:color w:val="002060"/>
          <w:sz w:val="22"/>
          <w:szCs w:val="22"/>
          <w:shd w:val="clear" w:color="auto" w:fill="FFFFFF"/>
        </w:rPr>
      </w:pPr>
      <w:r w:rsidRPr="002622E0">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PONTE SAN GIUSTO ACADEMY</w:t>
      </w:r>
    </w:p>
    <w:p w14:paraId="4CE4D093" w14:textId="77777777" w:rsidR="002622E0" w:rsidRPr="002622E0" w:rsidRDefault="002622E0" w:rsidP="002622E0">
      <w:pPr>
        <w:rPr>
          <w:rFonts w:ascii="Arial" w:hAnsi="Arial" w:cs="Arial"/>
          <w:color w:val="002060"/>
          <w:sz w:val="22"/>
          <w:szCs w:val="22"/>
        </w:rPr>
      </w:pPr>
      <w:r w:rsidRPr="002622E0">
        <w:rPr>
          <w:rFonts w:ascii="Arial" w:hAnsi="Arial" w:cs="Arial"/>
          <w:color w:val="002060"/>
          <w:sz w:val="22"/>
          <w:szCs w:val="22"/>
          <w:shd w:val="clear" w:color="auto" w:fill="FFFFFF"/>
        </w:rPr>
        <w:t>Si allega al presente C.U. la locandina dell’evento.</w:t>
      </w:r>
    </w:p>
    <w:p w14:paraId="372F3320" w14:textId="77777777" w:rsidR="002622E0" w:rsidRPr="002622E0" w:rsidRDefault="002622E0"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F1F8469" w14:textId="77777777" w:rsidR="00B10974" w:rsidRDefault="00B10974" w:rsidP="00D90ADE">
      <w:pPr>
        <w:pStyle w:val="breakline"/>
        <w:rPr>
          <w:rFonts w:eastAsiaTheme="minorEastAsia"/>
          <w:color w:val="002060"/>
        </w:rPr>
      </w:pPr>
    </w:p>
    <w:p w14:paraId="1BE85369" w14:textId="77777777" w:rsidR="007A0B7B" w:rsidRPr="007A0B7B" w:rsidRDefault="007A0B7B" w:rsidP="007A0B7B">
      <w:pPr>
        <w:pStyle w:val="titolocampionato0"/>
        <w:shd w:val="clear" w:color="auto" w:fill="CCCCCC"/>
        <w:spacing w:before="80" w:after="40"/>
        <w:rPr>
          <w:color w:val="002060"/>
        </w:rPr>
      </w:pPr>
      <w:r w:rsidRPr="007A0B7B">
        <w:rPr>
          <w:color w:val="002060"/>
        </w:rPr>
        <w:t>PLAY OUT CALCIO 5 SERIE C1</w:t>
      </w:r>
    </w:p>
    <w:p w14:paraId="3AD4AB60" w14:textId="77777777" w:rsidR="007A0B7B" w:rsidRPr="007A0B7B" w:rsidRDefault="007A0B7B" w:rsidP="007A0B7B">
      <w:pPr>
        <w:pStyle w:val="titoloprinc0"/>
        <w:rPr>
          <w:color w:val="002060"/>
        </w:rPr>
      </w:pPr>
      <w:r w:rsidRPr="007A0B7B">
        <w:rPr>
          <w:color w:val="002060"/>
        </w:rPr>
        <w:t>PROGRAMMA GARE</w:t>
      </w:r>
    </w:p>
    <w:p w14:paraId="0BBF5F9D" w14:textId="77777777" w:rsidR="007A0B7B" w:rsidRPr="007A0B7B" w:rsidRDefault="007A0B7B" w:rsidP="007A0B7B">
      <w:pPr>
        <w:pStyle w:val="breakline"/>
        <w:rPr>
          <w:color w:val="002060"/>
        </w:rPr>
      </w:pPr>
    </w:p>
    <w:p w14:paraId="47C3C66D" w14:textId="77777777" w:rsidR="007A0B7B" w:rsidRPr="007A0B7B" w:rsidRDefault="007A0B7B" w:rsidP="007A0B7B">
      <w:pPr>
        <w:pStyle w:val="sottotitolocampionato10"/>
        <w:rPr>
          <w:color w:val="002060"/>
        </w:rPr>
      </w:pPr>
      <w:r w:rsidRPr="007A0B7B">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0B7B" w:rsidRPr="007A0B7B" w14:paraId="4AC54DC1"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02CDF"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48B7"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08F4B"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D88F"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B526"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F4C6B"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38800"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5545F9A5" w14:textId="77777777" w:rsidTr="00E5719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44B238" w14:textId="77777777" w:rsidR="007A0B7B" w:rsidRPr="007A0B7B" w:rsidRDefault="007A0B7B" w:rsidP="00E5719E">
            <w:pPr>
              <w:pStyle w:val="rowtabella0"/>
              <w:rPr>
                <w:color w:val="002060"/>
              </w:rPr>
            </w:pPr>
            <w:r w:rsidRPr="007A0B7B">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5BE4B" w14:textId="77777777" w:rsidR="007A0B7B" w:rsidRPr="007A0B7B" w:rsidRDefault="007A0B7B" w:rsidP="00E5719E">
            <w:pPr>
              <w:pStyle w:val="rowtabella0"/>
              <w:rPr>
                <w:color w:val="002060"/>
              </w:rPr>
            </w:pPr>
            <w:r w:rsidRPr="007A0B7B">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24D0A"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253F8" w14:textId="77777777" w:rsidR="007A0B7B" w:rsidRPr="007A0B7B" w:rsidRDefault="007A0B7B" w:rsidP="00E5719E">
            <w:pPr>
              <w:pStyle w:val="rowtabella0"/>
              <w:rPr>
                <w:color w:val="002060"/>
              </w:rPr>
            </w:pPr>
            <w:r w:rsidRPr="007A0B7B">
              <w:rPr>
                <w:color w:val="002060"/>
              </w:rPr>
              <w:t>03/05/2024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C3B0B" w14:textId="77777777" w:rsidR="007A0B7B" w:rsidRPr="007A0B7B" w:rsidRDefault="007A0B7B" w:rsidP="00E5719E">
            <w:pPr>
              <w:pStyle w:val="rowtabella0"/>
              <w:rPr>
                <w:color w:val="002060"/>
              </w:rPr>
            </w:pPr>
            <w:r w:rsidRPr="007A0B7B">
              <w:rPr>
                <w:color w:val="002060"/>
              </w:rPr>
              <w:t xml:space="preserve">5429 PAL.COM. </w:t>
            </w:r>
            <w:proofErr w:type="gramStart"/>
            <w:r w:rsidRPr="007A0B7B">
              <w:rPr>
                <w:color w:val="002060"/>
              </w:rPr>
              <w:t>S.MICHELE</w:t>
            </w:r>
            <w:proofErr w:type="gramEnd"/>
            <w:r w:rsidRPr="007A0B7B">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1E8D8" w14:textId="77777777" w:rsidR="007A0B7B" w:rsidRPr="007A0B7B" w:rsidRDefault="007A0B7B" w:rsidP="00E5719E">
            <w:pPr>
              <w:pStyle w:val="rowtabella0"/>
              <w:rPr>
                <w:color w:val="002060"/>
              </w:rPr>
            </w:pPr>
            <w:r w:rsidRPr="007A0B7B">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E63C2" w14:textId="77777777" w:rsidR="007A0B7B" w:rsidRPr="007A0B7B" w:rsidRDefault="007A0B7B" w:rsidP="00E5719E">
            <w:pPr>
              <w:pStyle w:val="rowtabella0"/>
              <w:rPr>
                <w:color w:val="002060"/>
              </w:rPr>
            </w:pPr>
            <w:r w:rsidRPr="007A0B7B">
              <w:rPr>
                <w:color w:val="002060"/>
              </w:rPr>
              <w:t>VIA LORETO</w:t>
            </w:r>
          </w:p>
        </w:tc>
      </w:tr>
    </w:tbl>
    <w:p w14:paraId="7887058E" w14:textId="77777777" w:rsidR="007A0B7B" w:rsidRPr="007A0B7B" w:rsidRDefault="007A0B7B" w:rsidP="007A0B7B">
      <w:pPr>
        <w:pStyle w:val="breakline"/>
        <w:rPr>
          <w:rFonts w:eastAsiaTheme="minorEastAsia"/>
          <w:color w:val="002060"/>
        </w:rPr>
      </w:pPr>
    </w:p>
    <w:p w14:paraId="6E585346" w14:textId="77777777" w:rsidR="007A0B7B" w:rsidRPr="007A0B7B" w:rsidRDefault="007A0B7B" w:rsidP="007A0B7B">
      <w:pPr>
        <w:pStyle w:val="breakline"/>
        <w:rPr>
          <w:rFonts w:eastAsiaTheme="minorEastAsia"/>
          <w:color w:val="002060"/>
        </w:rPr>
      </w:pPr>
    </w:p>
    <w:p w14:paraId="5AC5B500" w14:textId="77777777" w:rsidR="007A0B7B" w:rsidRPr="007A0B7B" w:rsidRDefault="007A0B7B" w:rsidP="007A0B7B">
      <w:pPr>
        <w:pStyle w:val="titolocampionato0"/>
        <w:shd w:val="clear" w:color="auto" w:fill="CCCCCC"/>
        <w:spacing w:before="80" w:after="40"/>
        <w:rPr>
          <w:color w:val="002060"/>
        </w:rPr>
      </w:pPr>
      <w:r w:rsidRPr="007A0B7B">
        <w:rPr>
          <w:color w:val="002060"/>
        </w:rPr>
        <w:t>TITOLO REGIONALE CALCIO 5 SERIE C2</w:t>
      </w:r>
    </w:p>
    <w:p w14:paraId="6DBDA6FA" w14:textId="77777777" w:rsidR="007A0B7B" w:rsidRPr="007A0B7B" w:rsidRDefault="007A0B7B" w:rsidP="007A0B7B">
      <w:pPr>
        <w:pStyle w:val="titoloprinc0"/>
        <w:rPr>
          <w:color w:val="002060"/>
        </w:rPr>
      </w:pPr>
      <w:r w:rsidRPr="007A0B7B">
        <w:rPr>
          <w:color w:val="002060"/>
        </w:rPr>
        <w:t>TITOLO REGIONALE</w:t>
      </w:r>
    </w:p>
    <w:p w14:paraId="1FBBA6D4" w14:textId="77777777" w:rsidR="007A0B7B" w:rsidRPr="007A0B7B" w:rsidRDefault="007A0B7B" w:rsidP="007A0B7B">
      <w:pPr>
        <w:pStyle w:val="LndNormale1"/>
        <w:rPr>
          <w:color w:val="002060"/>
        </w:rPr>
      </w:pPr>
    </w:p>
    <w:p w14:paraId="7CFBDCF7" w14:textId="77777777" w:rsidR="007A0B7B" w:rsidRPr="007A0B7B" w:rsidRDefault="007A0B7B" w:rsidP="007A0B7B">
      <w:pPr>
        <w:pStyle w:val="LndNormale1"/>
        <w:rPr>
          <w:b/>
          <w:bCs/>
          <w:color w:val="002060"/>
        </w:rPr>
      </w:pPr>
      <w:r w:rsidRPr="007A0B7B">
        <w:rPr>
          <w:b/>
          <w:bCs/>
          <w:color w:val="002060"/>
        </w:rPr>
        <w:t>La Società FERMANA FUTSAL 2022 si è aggiudicata il Titolo Regionale Calcio a Cinque Serie C2.</w:t>
      </w:r>
    </w:p>
    <w:p w14:paraId="6558FAA5" w14:textId="77777777" w:rsidR="007A0B7B" w:rsidRPr="007A0B7B" w:rsidRDefault="007A0B7B" w:rsidP="007A0B7B">
      <w:pPr>
        <w:pStyle w:val="LndNormale1"/>
        <w:rPr>
          <w:color w:val="002060"/>
        </w:rPr>
      </w:pPr>
    </w:p>
    <w:p w14:paraId="21948328" w14:textId="77777777" w:rsidR="007A0B7B" w:rsidRPr="007A0B7B" w:rsidRDefault="007A0B7B" w:rsidP="007A0B7B">
      <w:pPr>
        <w:pStyle w:val="breakline"/>
        <w:jc w:val="both"/>
        <w:rPr>
          <w:rFonts w:ascii="Arial" w:hAnsi="Arial" w:cs="Arial"/>
          <w:b/>
          <w:bCs/>
          <w:color w:val="002060"/>
          <w:sz w:val="22"/>
          <w:szCs w:val="22"/>
        </w:rPr>
      </w:pPr>
      <w:proofErr w:type="gramStart"/>
      <w:r w:rsidRPr="007A0B7B">
        <w:rPr>
          <w:rFonts w:ascii="Arial" w:hAnsi="Arial" w:cs="Arial"/>
          <w:b/>
          <w:bCs/>
          <w:color w:val="002060"/>
          <w:sz w:val="22"/>
          <w:szCs w:val="22"/>
        </w:rPr>
        <w:t>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FERMANA FUTSAL 2022 – GAGLIOLE F.C.</w:t>
      </w:r>
      <w:r w:rsidRPr="007A0B7B">
        <w:rPr>
          <w:rFonts w:ascii="Arial" w:hAnsi="Arial" w:cs="Arial"/>
          <w:b/>
          <w:bCs/>
          <w:color w:val="002060"/>
          <w:sz w:val="22"/>
          <w:szCs w:val="22"/>
        </w:rPr>
        <w:tab/>
      </w:r>
      <w:r w:rsidRPr="007A0B7B">
        <w:rPr>
          <w:rFonts w:ascii="Arial" w:hAnsi="Arial" w:cs="Arial"/>
          <w:b/>
          <w:bCs/>
          <w:color w:val="002060"/>
          <w:sz w:val="22"/>
          <w:szCs w:val="22"/>
        </w:rPr>
        <w:tab/>
        <w:t>2-1</w:t>
      </w:r>
    </w:p>
    <w:p w14:paraId="597848A2" w14:textId="77777777" w:rsidR="007A0B7B" w:rsidRPr="007A0B7B" w:rsidRDefault="007A0B7B" w:rsidP="007A0B7B">
      <w:pPr>
        <w:pStyle w:val="breakline"/>
        <w:jc w:val="both"/>
        <w:rPr>
          <w:rFonts w:ascii="Arial" w:hAnsi="Arial" w:cs="Arial"/>
          <w:b/>
          <w:bCs/>
          <w:i/>
          <w:i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b/>
          <w:bCs/>
          <w:i/>
          <w:iCs/>
          <w:color w:val="002060"/>
          <w:sz w:val="22"/>
          <w:szCs w:val="22"/>
        </w:rPr>
        <w:t>Riposa: CHIARAVALLE FUTSAL</w:t>
      </w:r>
    </w:p>
    <w:p w14:paraId="7687440B" w14:textId="77777777" w:rsidR="007A0B7B" w:rsidRPr="007A0B7B" w:rsidRDefault="007A0B7B" w:rsidP="007A0B7B">
      <w:pPr>
        <w:pStyle w:val="breakline"/>
        <w:jc w:val="both"/>
        <w:rPr>
          <w:rFonts w:ascii="Arial" w:hAnsi="Arial" w:cs="Arial"/>
          <w:color w:val="002060"/>
          <w:sz w:val="22"/>
          <w:szCs w:val="22"/>
        </w:rPr>
      </w:pPr>
      <w:r w:rsidRPr="007A0B7B">
        <w:rPr>
          <w:rFonts w:ascii="Arial" w:hAnsi="Arial" w:cs="Arial"/>
          <w:color w:val="002060"/>
          <w:sz w:val="22"/>
          <w:szCs w:val="22"/>
        </w:rPr>
        <w:tab/>
      </w:r>
    </w:p>
    <w:p w14:paraId="3E4A47FE" w14:textId="77777777" w:rsidR="007A0B7B" w:rsidRPr="007A0B7B" w:rsidRDefault="007A0B7B" w:rsidP="007A0B7B">
      <w:pPr>
        <w:pStyle w:val="LndNormale1"/>
        <w:rPr>
          <w:i/>
          <w:iCs/>
          <w:color w:val="002060"/>
        </w:rPr>
      </w:pPr>
      <w:r w:rsidRPr="007A0B7B">
        <w:rPr>
          <w:rFonts w:cs="Arial"/>
          <w:b/>
          <w:bCs/>
          <w:color w:val="002060"/>
          <w:szCs w:val="22"/>
        </w:rPr>
        <w:t>II^ giornata</w:t>
      </w:r>
      <w:r w:rsidRPr="007A0B7B">
        <w:rPr>
          <w:rFonts w:cs="Arial"/>
          <w:b/>
          <w:bCs/>
          <w:color w:val="002060"/>
          <w:szCs w:val="22"/>
        </w:rPr>
        <w:tab/>
      </w:r>
      <w:r w:rsidRPr="007A0B7B">
        <w:rPr>
          <w:rFonts w:cs="Arial"/>
          <w:b/>
          <w:bCs/>
          <w:color w:val="002060"/>
          <w:szCs w:val="22"/>
        </w:rPr>
        <w:tab/>
      </w:r>
      <w:r w:rsidRPr="007A0B7B">
        <w:rPr>
          <w:rFonts w:cs="Arial"/>
          <w:b/>
          <w:bCs/>
          <w:color w:val="002060"/>
          <w:szCs w:val="22"/>
        </w:rPr>
        <w:tab/>
      </w:r>
      <w:r w:rsidRPr="007A0B7B">
        <w:rPr>
          <w:rFonts w:cs="Arial"/>
          <w:b/>
          <w:bCs/>
          <w:color w:val="002060"/>
          <w:szCs w:val="22"/>
        </w:rPr>
        <w:tab/>
        <w:t>GAGLIOLE F.C. – CHIARAVALLE FUTSAL</w:t>
      </w:r>
      <w:r w:rsidRPr="007A0B7B">
        <w:rPr>
          <w:rFonts w:cs="Arial"/>
          <w:b/>
          <w:bCs/>
          <w:color w:val="002060"/>
          <w:szCs w:val="22"/>
        </w:rPr>
        <w:tab/>
      </w:r>
      <w:r w:rsidRPr="007A0B7B">
        <w:rPr>
          <w:rFonts w:cs="Arial"/>
          <w:b/>
          <w:bCs/>
          <w:color w:val="002060"/>
          <w:szCs w:val="22"/>
        </w:rPr>
        <w:tab/>
        <w:t>6-2</w:t>
      </w:r>
    </w:p>
    <w:p w14:paraId="42B8A7A0" w14:textId="77777777" w:rsidR="007A0B7B" w:rsidRPr="007A0B7B" w:rsidRDefault="007A0B7B" w:rsidP="007A0B7B">
      <w:pPr>
        <w:pStyle w:val="breakline"/>
        <w:jc w:val="both"/>
        <w:rPr>
          <w:rFonts w:ascii="Arial" w:hAnsi="Arial" w:cs="Arial"/>
          <w:b/>
          <w:bCs/>
          <w:i/>
          <w:iCs/>
          <w:color w:val="002060"/>
          <w:sz w:val="22"/>
          <w:szCs w:val="22"/>
        </w:rPr>
      </w:pP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i/>
          <w:iCs/>
          <w:color w:val="002060"/>
          <w:sz w:val="22"/>
          <w:szCs w:val="22"/>
        </w:rPr>
        <w:t>Riposa: FERMANA FUTSAL 2022</w:t>
      </w:r>
    </w:p>
    <w:p w14:paraId="4103827C" w14:textId="77777777" w:rsidR="007A0B7B" w:rsidRPr="007A0B7B" w:rsidRDefault="007A0B7B" w:rsidP="007A0B7B">
      <w:pPr>
        <w:pStyle w:val="breakline"/>
        <w:jc w:val="both"/>
        <w:rPr>
          <w:rFonts w:ascii="Arial" w:hAnsi="Arial" w:cs="Arial"/>
          <w:b/>
          <w:bCs/>
          <w:color w:val="002060"/>
          <w:sz w:val="22"/>
          <w:szCs w:val="22"/>
        </w:rPr>
      </w:pPr>
    </w:p>
    <w:p w14:paraId="3EB1B553" w14:textId="77777777" w:rsidR="007A0B7B" w:rsidRPr="007A0B7B" w:rsidRDefault="007A0B7B" w:rsidP="007A0B7B">
      <w:pPr>
        <w:pStyle w:val="breakline"/>
        <w:jc w:val="both"/>
        <w:rPr>
          <w:rFonts w:ascii="Arial" w:hAnsi="Arial" w:cs="Arial"/>
          <w:i/>
          <w:iCs/>
          <w:color w:val="002060"/>
          <w:sz w:val="22"/>
          <w:szCs w:val="22"/>
        </w:rPr>
      </w:pPr>
      <w:proofErr w:type="gramStart"/>
      <w:r w:rsidRPr="007A0B7B">
        <w:rPr>
          <w:rFonts w:ascii="Arial" w:hAnsi="Arial" w:cs="Arial"/>
          <w:b/>
          <w:bCs/>
          <w:color w:val="002060"/>
          <w:sz w:val="22"/>
          <w:szCs w:val="22"/>
        </w:rPr>
        <w:t>III^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CHIARAVALLE FUTSAL – FERMANA FUTSAL 2022</w:t>
      </w:r>
      <w:r w:rsidRPr="007A0B7B">
        <w:rPr>
          <w:rFonts w:ascii="Arial" w:hAnsi="Arial" w:cs="Arial"/>
          <w:b/>
          <w:bCs/>
          <w:color w:val="002060"/>
          <w:sz w:val="22"/>
          <w:szCs w:val="22"/>
        </w:rPr>
        <w:tab/>
        <w:t>2-6</w:t>
      </w:r>
      <w:r w:rsidRPr="007A0B7B">
        <w:rPr>
          <w:rFonts w:ascii="Arial" w:hAnsi="Arial" w:cs="Arial"/>
          <w:b/>
          <w:bCs/>
          <w:color w:val="002060"/>
          <w:sz w:val="22"/>
          <w:szCs w:val="22"/>
        </w:rPr>
        <w:tab/>
      </w:r>
    </w:p>
    <w:p w14:paraId="428608AB" w14:textId="77777777" w:rsidR="007A0B7B" w:rsidRPr="007A0B7B" w:rsidRDefault="007A0B7B" w:rsidP="007A0B7B">
      <w:pPr>
        <w:pStyle w:val="breakline"/>
        <w:rPr>
          <w:rFonts w:ascii="Arial" w:hAnsi="Arial" w:cs="Arial"/>
          <w:b/>
          <w:bCs/>
          <w:i/>
          <w:iCs/>
          <w:color w:val="002060"/>
          <w:sz w:val="22"/>
          <w:szCs w:val="22"/>
        </w:rPr>
      </w:pPr>
      <w:r w:rsidRPr="007A0B7B">
        <w:rPr>
          <w:color w:val="002060"/>
          <w:sz w:val="22"/>
          <w:szCs w:val="22"/>
        </w:rPr>
        <w:tab/>
      </w:r>
      <w:r w:rsidRPr="007A0B7B">
        <w:rPr>
          <w:color w:val="002060"/>
          <w:sz w:val="22"/>
          <w:szCs w:val="22"/>
        </w:rPr>
        <w:tab/>
      </w:r>
      <w:r w:rsidRPr="007A0B7B">
        <w:rPr>
          <w:color w:val="002060"/>
          <w:sz w:val="22"/>
          <w:szCs w:val="22"/>
        </w:rPr>
        <w:tab/>
      </w:r>
      <w:r w:rsidRPr="007A0B7B">
        <w:rPr>
          <w:color w:val="002060"/>
          <w:sz w:val="22"/>
          <w:szCs w:val="22"/>
        </w:rPr>
        <w:tab/>
      </w:r>
      <w:r w:rsidRPr="007A0B7B">
        <w:rPr>
          <w:color w:val="002060"/>
          <w:sz w:val="22"/>
          <w:szCs w:val="22"/>
        </w:rPr>
        <w:tab/>
      </w:r>
      <w:r w:rsidRPr="007A0B7B">
        <w:rPr>
          <w:rFonts w:ascii="Arial" w:hAnsi="Arial" w:cs="Arial"/>
          <w:b/>
          <w:bCs/>
          <w:i/>
          <w:iCs/>
          <w:color w:val="002060"/>
          <w:sz w:val="22"/>
          <w:szCs w:val="22"/>
        </w:rPr>
        <w:t>Riposa: GAGLIOLE F.C.</w:t>
      </w:r>
    </w:p>
    <w:p w14:paraId="2B0767F5" w14:textId="77777777" w:rsidR="007A0B7B" w:rsidRPr="007A0B7B" w:rsidRDefault="007A0B7B" w:rsidP="007A0B7B">
      <w:pPr>
        <w:pStyle w:val="breakline"/>
        <w:rPr>
          <w:color w:val="002060"/>
          <w:sz w:val="22"/>
          <w:szCs w:val="22"/>
        </w:rPr>
      </w:pPr>
      <w:r w:rsidRPr="007A0B7B">
        <w:rPr>
          <w:color w:val="002060"/>
          <w:sz w:val="22"/>
          <w:szCs w:val="22"/>
        </w:rPr>
        <w:tab/>
      </w:r>
      <w:r w:rsidRPr="007A0B7B">
        <w:rPr>
          <w:color w:val="002060"/>
          <w:sz w:val="22"/>
          <w:szCs w:val="22"/>
        </w:rPr>
        <w:tab/>
      </w:r>
      <w:r w:rsidRPr="007A0B7B">
        <w:rPr>
          <w:color w:val="002060"/>
          <w:sz w:val="22"/>
          <w:szCs w:val="22"/>
        </w:rPr>
        <w:tab/>
      </w:r>
      <w:r w:rsidRPr="007A0B7B">
        <w:rPr>
          <w:color w:val="002060"/>
          <w:sz w:val="22"/>
          <w:szCs w:val="22"/>
        </w:rPr>
        <w:tab/>
      </w:r>
      <w:r w:rsidRPr="007A0B7B">
        <w:rPr>
          <w:color w:val="002060"/>
          <w:sz w:val="22"/>
          <w:szCs w:val="22"/>
        </w:rPr>
        <w:tab/>
      </w:r>
    </w:p>
    <w:p w14:paraId="562BE1B1" w14:textId="77777777" w:rsidR="007A0B7B" w:rsidRPr="007A0B7B" w:rsidRDefault="007A0B7B" w:rsidP="007A0B7B">
      <w:pPr>
        <w:pStyle w:val="titoloprinc0"/>
        <w:rPr>
          <w:color w:val="002060"/>
        </w:rPr>
      </w:pPr>
      <w:r w:rsidRPr="007A0B7B">
        <w:rPr>
          <w:color w:val="002060"/>
        </w:rPr>
        <w:t>RISULTATI</w:t>
      </w:r>
    </w:p>
    <w:p w14:paraId="6C7E2C46" w14:textId="77777777" w:rsidR="007A0B7B" w:rsidRPr="007A0B7B" w:rsidRDefault="007A0B7B" w:rsidP="007A0B7B">
      <w:pPr>
        <w:pStyle w:val="breakline"/>
        <w:rPr>
          <w:color w:val="002060"/>
        </w:rPr>
      </w:pPr>
    </w:p>
    <w:p w14:paraId="3F7565A0" w14:textId="77777777" w:rsidR="007A0B7B" w:rsidRPr="007A0B7B" w:rsidRDefault="007A0B7B" w:rsidP="007A0B7B">
      <w:pPr>
        <w:pStyle w:val="sottotitolocampionato10"/>
        <w:rPr>
          <w:color w:val="002060"/>
        </w:rPr>
      </w:pPr>
      <w:r w:rsidRPr="007A0B7B">
        <w:rPr>
          <w:color w:val="002060"/>
        </w:rPr>
        <w:t>RISULTATI UFFICIALI GARE DEL 24/04/2024</w:t>
      </w:r>
    </w:p>
    <w:p w14:paraId="15C8900E" w14:textId="77777777" w:rsidR="007A0B7B" w:rsidRPr="007A0B7B" w:rsidRDefault="007A0B7B" w:rsidP="007A0B7B">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4A4B3643" w14:textId="77777777" w:rsidR="007A0B7B" w:rsidRPr="007A0B7B" w:rsidRDefault="007A0B7B" w:rsidP="007A0B7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17D600F7"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7EAC2A6E"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85A0" w14:textId="77777777" w:rsidR="007A0B7B" w:rsidRPr="007A0B7B" w:rsidRDefault="007A0B7B" w:rsidP="00E5719E">
                  <w:pPr>
                    <w:pStyle w:val="headertabella0"/>
                    <w:rPr>
                      <w:color w:val="002060"/>
                    </w:rPr>
                  </w:pPr>
                  <w:r w:rsidRPr="007A0B7B">
                    <w:rPr>
                      <w:color w:val="002060"/>
                    </w:rPr>
                    <w:t>GIRONE A - 3 Giornata - A</w:t>
                  </w:r>
                </w:p>
              </w:tc>
            </w:tr>
            <w:tr w:rsidR="007A0B7B" w:rsidRPr="007A0B7B" w14:paraId="0D36F60D"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E4BFF7" w14:textId="77777777" w:rsidR="007A0B7B" w:rsidRPr="007A0B7B" w:rsidRDefault="007A0B7B" w:rsidP="00E5719E">
                  <w:pPr>
                    <w:pStyle w:val="rowtabella0"/>
                    <w:rPr>
                      <w:color w:val="002060"/>
                    </w:rPr>
                  </w:pPr>
                  <w:r w:rsidRPr="007A0B7B">
                    <w:rPr>
                      <w:color w:val="002060"/>
                    </w:rPr>
                    <w:t>CHIARAVALLE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51FE7" w14:textId="77777777" w:rsidR="007A0B7B" w:rsidRPr="007A0B7B" w:rsidRDefault="007A0B7B" w:rsidP="00E5719E">
                  <w:pPr>
                    <w:pStyle w:val="rowtabella0"/>
                    <w:rPr>
                      <w:color w:val="002060"/>
                    </w:rPr>
                  </w:pPr>
                  <w:r w:rsidRPr="007A0B7B">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C5AB19" w14:textId="77777777" w:rsidR="007A0B7B" w:rsidRPr="007A0B7B" w:rsidRDefault="007A0B7B" w:rsidP="00E5719E">
                  <w:pPr>
                    <w:pStyle w:val="rowtabella0"/>
                    <w:jc w:val="center"/>
                    <w:rPr>
                      <w:color w:val="002060"/>
                    </w:rPr>
                  </w:pPr>
                  <w:r w:rsidRPr="007A0B7B">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1B12D" w14:textId="77777777" w:rsidR="007A0B7B" w:rsidRPr="007A0B7B" w:rsidRDefault="007A0B7B" w:rsidP="00E5719E">
                  <w:pPr>
                    <w:pStyle w:val="rowtabella0"/>
                    <w:jc w:val="center"/>
                    <w:rPr>
                      <w:color w:val="002060"/>
                    </w:rPr>
                  </w:pPr>
                  <w:r w:rsidRPr="007A0B7B">
                    <w:rPr>
                      <w:color w:val="002060"/>
                    </w:rPr>
                    <w:t> </w:t>
                  </w:r>
                </w:p>
              </w:tc>
            </w:tr>
          </w:tbl>
          <w:p w14:paraId="1089F704" w14:textId="77777777" w:rsidR="007A0B7B" w:rsidRPr="007A0B7B" w:rsidRDefault="007A0B7B" w:rsidP="00E5719E">
            <w:pPr>
              <w:rPr>
                <w:color w:val="002060"/>
              </w:rPr>
            </w:pPr>
          </w:p>
        </w:tc>
      </w:tr>
    </w:tbl>
    <w:p w14:paraId="348B3038" w14:textId="77777777" w:rsidR="007A0B7B" w:rsidRPr="007A0B7B" w:rsidRDefault="007A0B7B" w:rsidP="007A0B7B">
      <w:pPr>
        <w:pStyle w:val="breakline"/>
        <w:rPr>
          <w:rFonts w:eastAsiaTheme="minorEastAsia"/>
          <w:color w:val="002060"/>
        </w:rPr>
      </w:pPr>
    </w:p>
    <w:p w14:paraId="2AABCD1B" w14:textId="77777777" w:rsidR="007A0B7B" w:rsidRPr="007A0B7B" w:rsidRDefault="007A0B7B" w:rsidP="00D90ADE">
      <w:pPr>
        <w:pStyle w:val="breakline"/>
        <w:rPr>
          <w:rFonts w:eastAsiaTheme="minorEastAsia"/>
          <w:color w:val="002060"/>
        </w:rPr>
      </w:pPr>
    </w:p>
    <w:p w14:paraId="0657C5D0" w14:textId="77777777" w:rsidR="007A0B7B" w:rsidRPr="007A0B7B" w:rsidRDefault="007A0B7B" w:rsidP="007A0B7B">
      <w:pPr>
        <w:pStyle w:val="titolocampionato0"/>
        <w:shd w:val="clear" w:color="auto" w:fill="CCCCCC"/>
        <w:spacing w:before="80" w:after="40"/>
        <w:rPr>
          <w:color w:val="002060"/>
        </w:rPr>
      </w:pPr>
      <w:r w:rsidRPr="007A0B7B">
        <w:rPr>
          <w:color w:val="002060"/>
        </w:rPr>
        <w:t>PLAY OFF CALCIO 5 SERIE C2</w:t>
      </w:r>
    </w:p>
    <w:p w14:paraId="5E44B1C2" w14:textId="77777777" w:rsidR="00A7555D" w:rsidRPr="007A0B7B" w:rsidRDefault="00A7555D" w:rsidP="00A7555D">
      <w:pPr>
        <w:pStyle w:val="titoloprinc0"/>
        <w:rPr>
          <w:color w:val="002060"/>
        </w:rPr>
      </w:pPr>
      <w:r w:rsidRPr="007A0B7B">
        <w:rPr>
          <w:color w:val="002060"/>
        </w:rPr>
        <w:t>VARIAZIONI AL PROGRAMMA GARE</w:t>
      </w:r>
    </w:p>
    <w:p w14:paraId="0C6441A3" w14:textId="77777777" w:rsidR="00A7555D" w:rsidRPr="007A0B7B" w:rsidRDefault="00A7555D" w:rsidP="00A7555D">
      <w:pPr>
        <w:pStyle w:val="breakline"/>
        <w:rPr>
          <w:color w:val="002060"/>
        </w:rPr>
      </w:pPr>
    </w:p>
    <w:p w14:paraId="7D36BBBD" w14:textId="77777777" w:rsidR="00A7555D" w:rsidRPr="007A0B7B" w:rsidRDefault="00A7555D" w:rsidP="00A7555D">
      <w:pPr>
        <w:pStyle w:val="breakline"/>
        <w:rPr>
          <w:color w:val="002060"/>
        </w:rPr>
      </w:pPr>
    </w:p>
    <w:p w14:paraId="37CD4456" w14:textId="504BBA22" w:rsidR="00A7555D" w:rsidRPr="007A0B7B" w:rsidRDefault="00A7555D" w:rsidP="00A7555D">
      <w:pPr>
        <w:pStyle w:val="sottotitolocampionato10"/>
        <w:rPr>
          <w:color w:val="002060"/>
        </w:rPr>
      </w:pPr>
      <w:r w:rsidRPr="007A0B7B">
        <w:rPr>
          <w:color w:val="002060"/>
        </w:rPr>
        <w:t xml:space="preserve">GIRONE </w:t>
      </w:r>
      <w:r>
        <w:rPr>
          <w:color w:val="002060"/>
        </w:rPr>
        <w:t>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7555D" w:rsidRPr="007A0B7B" w14:paraId="3162C470" w14:textId="77777777" w:rsidTr="00E5719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368B0" w14:textId="77777777" w:rsidR="00A7555D" w:rsidRPr="007A0B7B" w:rsidRDefault="00A7555D" w:rsidP="00E5719E">
            <w:pPr>
              <w:pStyle w:val="headertabella0"/>
              <w:rPr>
                <w:color w:val="002060"/>
              </w:rPr>
            </w:pPr>
            <w:r w:rsidRPr="007A0B7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412C9" w14:textId="77777777" w:rsidR="00A7555D" w:rsidRPr="007A0B7B" w:rsidRDefault="00A7555D" w:rsidP="00E5719E">
            <w:pPr>
              <w:pStyle w:val="headertabella0"/>
              <w:rPr>
                <w:color w:val="002060"/>
              </w:rPr>
            </w:pPr>
            <w:r w:rsidRPr="007A0B7B">
              <w:rPr>
                <w:color w:val="002060"/>
              </w:rPr>
              <w:t xml:space="preserve">N° </w:t>
            </w:r>
            <w:proofErr w:type="spellStart"/>
            <w:r w:rsidRPr="007A0B7B">
              <w:rPr>
                <w:color w:val="002060"/>
              </w:rPr>
              <w:t>Gior</w:t>
            </w:r>
            <w:proofErr w:type="spellEnd"/>
            <w:r w:rsidRPr="007A0B7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1839B" w14:textId="77777777" w:rsidR="00A7555D" w:rsidRPr="007A0B7B" w:rsidRDefault="00A7555D" w:rsidP="00E5719E">
            <w:pPr>
              <w:pStyle w:val="headertabella0"/>
              <w:rPr>
                <w:color w:val="002060"/>
              </w:rPr>
            </w:pPr>
            <w:r w:rsidRPr="007A0B7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C24E" w14:textId="77777777" w:rsidR="00A7555D" w:rsidRPr="007A0B7B" w:rsidRDefault="00A7555D" w:rsidP="00E5719E">
            <w:pPr>
              <w:pStyle w:val="headertabella0"/>
              <w:rPr>
                <w:color w:val="002060"/>
              </w:rPr>
            </w:pPr>
            <w:r w:rsidRPr="007A0B7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4DA83" w14:textId="77777777" w:rsidR="00A7555D" w:rsidRPr="007A0B7B" w:rsidRDefault="00A7555D" w:rsidP="00E5719E">
            <w:pPr>
              <w:pStyle w:val="headertabella0"/>
              <w:rPr>
                <w:color w:val="002060"/>
              </w:rPr>
            </w:pPr>
            <w:r w:rsidRPr="007A0B7B">
              <w:rPr>
                <w:color w:val="002060"/>
              </w:rPr>
              <w:t xml:space="preserve">Data </w:t>
            </w:r>
            <w:proofErr w:type="spellStart"/>
            <w:r w:rsidRPr="007A0B7B">
              <w:rPr>
                <w:color w:val="002060"/>
              </w:rPr>
              <w:t>Orig</w:t>
            </w:r>
            <w:proofErr w:type="spellEnd"/>
            <w:r w:rsidRPr="007A0B7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FCBEE" w14:textId="77777777" w:rsidR="00A7555D" w:rsidRPr="007A0B7B" w:rsidRDefault="00A7555D" w:rsidP="00E5719E">
            <w:pPr>
              <w:pStyle w:val="headertabella0"/>
              <w:rPr>
                <w:color w:val="002060"/>
              </w:rPr>
            </w:pPr>
            <w:r w:rsidRPr="007A0B7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1D89" w14:textId="77777777" w:rsidR="00A7555D" w:rsidRPr="007A0B7B" w:rsidRDefault="00A7555D" w:rsidP="00E5719E">
            <w:pPr>
              <w:pStyle w:val="headertabella0"/>
              <w:rPr>
                <w:color w:val="002060"/>
              </w:rPr>
            </w:pPr>
            <w:r w:rsidRPr="007A0B7B">
              <w:rPr>
                <w:color w:val="002060"/>
              </w:rPr>
              <w:t xml:space="preserve">Ora </w:t>
            </w:r>
            <w:proofErr w:type="spellStart"/>
            <w:r w:rsidRPr="007A0B7B">
              <w:rPr>
                <w:color w:val="002060"/>
              </w:rPr>
              <w:t>Orig</w:t>
            </w:r>
            <w:proofErr w:type="spellEnd"/>
            <w:r w:rsidRPr="007A0B7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CF3D4" w14:textId="77777777" w:rsidR="00A7555D" w:rsidRPr="007A0B7B" w:rsidRDefault="00A7555D" w:rsidP="00E5719E">
            <w:pPr>
              <w:pStyle w:val="headertabella0"/>
              <w:rPr>
                <w:color w:val="002060"/>
              </w:rPr>
            </w:pPr>
            <w:r w:rsidRPr="007A0B7B">
              <w:rPr>
                <w:color w:val="002060"/>
              </w:rPr>
              <w:t>Impianto</w:t>
            </w:r>
          </w:p>
        </w:tc>
      </w:tr>
      <w:tr w:rsidR="00A7555D" w:rsidRPr="007A0B7B" w14:paraId="129D5C94" w14:textId="77777777" w:rsidTr="00E5719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6CDE9" w14:textId="77777777" w:rsidR="00A7555D" w:rsidRPr="007A0B7B" w:rsidRDefault="00A7555D" w:rsidP="00E5719E">
            <w:pPr>
              <w:pStyle w:val="rowtabella0"/>
              <w:rPr>
                <w:color w:val="002060"/>
                <w:highlight w:val="yellow"/>
              </w:rPr>
            </w:pPr>
            <w:r w:rsidRPr="007A0B7B">
              <w:rPr>
                <w:color w:val="002060"/>
                <w:highlight w:val="yellow"/>
              </w:rPr>
              <w:t>04/05/2024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3996" w14:textId="46928784" w:rsidR="00A7555D" w:rsidRPr="007A0B7B" w:rsidRDefault="00981C59" w:rsidP="00E5719E">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1673" w14:textId="237BD331" w:rsidR="00A7555D" w:rsidRPr="007A0B7B" w:rsidRDefault="00981C59" w:rsidP="00E5719E">
            <w:pPr>
              <w:pStyle w:val="rowtabella0"/>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DCEB" w14:textId="10BA3DCE" w:rsidR="00A7555D" w:rsidRPr="007A0B7B" w:rsidRDefault="00981C59" w:rsidP="00E5719E">
            <w:pPr>
              <w:pStyle w:val="rowtabella0"/>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047A" w14:textId="77777777" w:rsidR="00A7555D" w:rsidRPr="007A0B7B" w:rsidRDefault="00A7555D" w:rsidP="00E5719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A5BE" w14:textId="652B91C2" w:rsidR="00A7555D" w:rsidRPr="007A0B7B" w:rsidRDefault="00981C59" w:rsidP="00E5719E">
            <w:pPr>
              <w:pStyle w:val="rowtabella0"/>
              <w:jc w:val="center"/>
              <w:rPr>
                <w:color w:val="002060"/>
              </w:rPr>
            </w:pPr>
            <w:r w:rsidRPr="00981C5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59AB" w14:textId="78B32AA3" w:rsidR="00A7555D" w:rsidRPr="007A0B7B" w:rsidRDefault="00981C59" w:rsidP="00E5719E">
            <w:pPr>
              <w:pStyle w:val="rowtabella0"/>
              <w:jc w:val="center"/>
              <w:rPr>
                <w:color w:val="002060"/>
              </w:rPr>
            </w:pPr>
            <w:r>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C152" w14:textId="0C77A90D" w:rsidR="00A7555D" w:rsidRPr="007A0B7B" w:rsidRDefault="00A7555D" w:rsidP="00E5719E">
            <w:pPr>
              <w:pStyle w:val="rowtabella0"/>
              <w:rPr>
                <w:color w:val="002060"/>
              </w:rPr>
            </w:pPr>
          </w:p>
        </w:tc>
      </w:tr>
    </w:tbl>
    <w:p w14:paraId="3CB0A5C6" w14:textId="77777777" w:rsidR="00A7555D" w:rsidRPr="00A7555D" w:rsidRDefault="00A7555D" w:rsidP="007A0B7B">
      <w:pPr>
        <w:pStyle w:val="titoloprinc0"/>
        <w:rPr>
          <w:color w:val="002060"/>
          <w:sz w:val="22"/>
          <w:szCs w:val="22"/>
        </w:rPr>
      </w:pPr>
    </w:p>
    <w:p w14:paraId="0F881B6C" w14:textId="2CA12261" w:rsidR="007A0B7B" w:rsidRPr="007A0B7B" w:rsidRDefault="007A0B7B" w:rsidP="007A0B7B">
      <w:pPr>
        <w:pStyle w:val="titoloprinc0"/>
        <w:rPr>
          <w:color w:val="002060"/>
        </w:rPr>
      </w:pPr>
      <w:r w:rsidRPr="007A0B7B">
        <w:rPr>
          <w:color w:val="002060"/>
        </w:rPr>
        <w:t>PROGRAMMA GARE</w:t>
      </w:r>
    </w:p>
    <w:p w14:paraId="704C7B80" w14:textId="77777777" w:rsidR="007A0B7B" w:rsidRPr="007A0B7B" w:rsidRDefault="007A0B7B" w:rsidP="007A0B7B">
      <w:pPr>
        <w:pStyle w:val="breakline"/>
        <w:rPr>
          <w:color w:val="002060"/>
        </w:rPr>
      </w:pPr>
    </w:p>
    <w:p w14:paraId="221B3013" w14:textId="77777777" w:rsidR="007A0B7B" w:rsidRPr="007A0B7B" w:rsidRDefault="007A0B7B" w:rsidP="007A0B7B">
      <w:pPr>
        <w:pStyle w:val="sottotitolocampionato10"/>
        <w:rPr>
          <w:color w:val="002060"/>
        </w:rPr>
      </w:pPr>
      <w:r w:rsidRPr="007A0B7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2"/>
        <w:gridCol w:w="385"/>
        <w:gridCol w:w="898"/>
        <w:gridCol w:w="1190"/>
        <w:gridCol w:w="1556"/>
        <w:gridCol w:w="1542"/>
      </w:tblGrid>
      <w:tr w:rsidR="007A0B7B" w:rsidRPr="007A0B7B" w14:paraId="3157F118"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0AB1"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EE35"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5326"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C83A"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D1071"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CA1CF"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85094"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59BA00D2"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8E975" w14:textId="77777777" w:rsidR="007A0B7B" w:rsidRPr="007A0B7B" w:rsidRDefault="007A0B7B" w:rsidP="00E5719E">
            <w:pPr>
              <w:pStyle w:val="rowtabella0"/>
              <w:rPr>
                <w:color w:val="002060"/>
              </w:rPr>
            </w:pPr>
            <w:r w:rsidRPr="007A0B7B">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0E8C5" w14:textId="77777777" w:rsidR="007A0B7B" w:rsidRPr="007A0B7B" w:rsidRDefault="007A0B7B" w:rsidP="00E5719E">
            <w:pPr>
              <w:pStyle w:val="rowtabella0"/>
              <w:rPr>
                <w:color w:val="002060"/>
              </w:rPr>
            </w:pPr>
            <w:r w:rsidRPr="007A0B7B">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EC168"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E8593" w14:textId="77777777" w:rsidR="007A0B7B" w:rsidRPr="007A0B7B" w:rsidRDefault="007A0B7B" w:rsidP="00E5719E">
            <w:pPr>
              <w:pStyle w:val="rowtabella0"/>
              <w:rPr>
                <w:color w:val="002060"/>
              </w:rPr>
            </w:pPr>
            <w:r w:rsidRPr="007A0B7B">
              <w:rPr>
                <w:color w:val="002060"/>
              </w:rPr>
              <w:t>03/05/2024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74D97" w14:textId="77777777" w:rsidR="007A0B7B" w:rsidRPr="007A0B7B" w:rsidRDefault="007A0B7B" w:rsidP="00E5719E">
            <w:pPr>
              <w:pStyle w:val="rowtabella0"/>
              <w:rPr>
                <w:color w:val="002060"/>
              </w:rPr>
            </w:pPr>
            <w:r w:rsidRPr="007A0B7B">
              <w:rPr>
                <w:color w:val="002060"/>
              </w:rPr>
              <w:t>5079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876FE" w14:textId="77777777" w:rsidR="007A0B7B" w:rsidRPr="007A0B7B" w:rsidRDefault="007A0B7B" w:rsidP="00E5719E">
            <w:pPr>
              <w:pStyle w:val="rowtabella0"/>
              <w:rPr>
                <w:color w:val="002060"/>
              </w:rPr>
            </w:pPr>
            <w:r w:rsidRPr="007A0B7B">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9BFA6" w14:textId="77777777" w:rsidR="007A0B7B" w:rsidRPr="007A0B7B" w:rsidRDefault="007A0B7B" w:rsidP="00E5719E">
            <w:pPr>
              <w:pStyle w:val="rowtabella0"/>
              <w:rPr>
                <w:color w:val="002060"/>
              </w:rPr>
            </w:pPr>
            <w:r w:rsidRPr="007A0B7B">
              <w:rPr>
                <w:color w:val="002060"/>
              </w:rPr>
              <w:t>VIA GHANDI - FRAZ. CROCETTE</w:t>
            </w:r>
          </w:p>
        </w:tc>
      </w:tr>
      <w:tr w:rsidR="007A0B7B" w:rsidRPr="007A0B7B" w14:paraId="17C6D8C0"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E5700" w14:textId="77777777" w:rsidR="007A0B7B" w:rsidRPr="007A0B7B" w:rsidRDefault="007A0B7B" w:rsidP="00E5719E">
            <w:pPr>
              <w:pStyle w:val="rowtabella0"/>
              <w:rPr>
                <w:color w:val="002060"/>
              </w:rPr>
            </w:pPr>
            <w:r w:rsidRPr="007A0B7B">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C70B8" w14:textId="77777777" w:rsidR="007A0B7B" w:rsidRPr="007A0B7B" w:rsidRDefault="007A0B7B" w:rsidP="00E5719E">
            <w:pPr>
              <w:pStyle w:val="rowtabella0"/>
              <w:rPr>
                <w:color w:val="002060"/>
              </w:rPr>
            </w:pPr>
            <w:r w:rsidRPr="007A0B7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D14E3"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B744B3" w14:textId="77777777" w:rsidR="007A0B7B" w:rsidRPr="007A0B7B" w:rsidRDefault="007A0B7B" w:rsidP="00E5719E">
            <w:pPr>
              <w:pStyle w:val="rowtabella0"/>
              <w:rPr>
                <w:color w:val="002060"/>
              </w:rPr>
            </w:pPr>
            <w:r w:rsidRPr="007A0B7B">
              <w:rPr>
                <w:color w:val="002060"/>
              </w:rPr>
              <w:t>03/05/2024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D340A5" w14:textId="77777777" w:rsidR="007A0B7B" w:rsidRPr="007A0B7B" w:rsidRDefault="007A0B7B" w:rsidP="00E5719E">
            <w:pPr>
              <w:pStyle w:val="rowtabella0"/>
              <w:rPr>
                <w:color w:val="002060"/>
              </w:rPr>
            </w:pPr>
            <w:r w:rsidRPr="007A0B7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3EDEF" w14:textId="77777777" w:rsidR="007A0B7B" w:rsidRPr="007A0B7B" w:rsidRDefault="007A0B7B" w:rsidP="00E5719E">
            <w:pPr>
              <w:pStyle w:val="rowtabella0"/>
              <w:rPr>
                <w:color w:val="002060"/>
              </w:rPr>
            </w:pPr>
            <w:r w:rsidRPr="007A0B7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BA432" w14:textId="77777777" w:rsidR="007A0B7B" w:rsidRPr="007A0B7B" w:rsidRDefault="007A0B7B" w:rsidP="00E5719E">
            <w:pPr>
              <w:pStyle w:val="rowtabella0"/>
              <w:rPr>
                <w:color w:val="002060"/>
              </w:rPr>
            </w:pPr>
            <w:r w:rsidRPr="007A0B7B">
              <w:rPr>
                <w:color w:val="002060"/>
              </w:rPr>
              <w:t>VIA DELLO SPORT</w:t>
            </w:r>
          </w:p>
        </w:tc>
      </w:tr>
      <w:tr w:rsidR="007A0B7B" w:rsidRPr="007A0B7B" w14:paraId="1A73ADBF"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603A4" w14:textId="77777777" w:rsidR="007A0B7B" w:rsidRPr="007A0B7B" w:rsidRDefault="007A0B7B" w:rsidP="00E5719E">
            <w:pPr>
              <w:pStyle w:val="rowtabella0"/>
              <w:rPr>
                <w:color w:val="002060"/>
              </w:rPr>
            </w:pPr>
            <w:r w:rsidRPr="007A0B7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677F6" w14:textId="77777777" w:rsidR="007A0B7B" w:rsidRPr="007A0B7B" w:rsidRDefault="007A0B7B" w:rsidP="00E5719E">
            <w:pPr>
              <w:pStyle w:val="rowtabella0"/>
              <w:rPr>
                <w:color w:val="002060"/>
              </w:rPr>
            </w:pPr>
            <w:r w:rsidRPr="007A0B7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4EC11"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0F787" w14:textId="77777777" w:rsidR="007A0B7B" w:rsidRPr="007A0B7B" w:rsidRDefault="007A0B7B" w:rsidP="00E5719E">
            <w:pPr>
              <w:pStyle w:val="rowtabella0"/>
              <w:rPr>
                <w:color w:val="002060"/>
              </w:rPr>
            </w:pPr>
            <w:r w:rsidRPr="007A0B7B">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64EE74" w14:textId="77777777" w:rsidR="007A0B7B" w:rsidRPr="007A0B7B" w:rsidRDefault="007A0B7B" w:rsidP="00E5719E">
            <w:pPr>
              <w:pStyle w:val="rowtabella0"/>
              <w:rPr>
                <w:color w:val="002060"/>
              </w:rPr>
            </w:pPr>
            <w:r w:rsidRPr="007A0B7B">
              <w:rPr>
                <w:color w:val="002060"/>
              </w:rPr>
              <w:t xml:space="preserve">5429 PAL.COM. </w:t>
            </w:r>
            <w:proofErr w:type="gramStart"/>
            <w:r w:rsidRPr="007A0B7B">
              <w:rPr>
                <w:color w:val="002060"/>
              </w:rPr>
              <w:t>S.MICHELE</w:t>
            </w:r>
            <w:proofErr w:type="gramEnd"/>
            <w:r w:rsidRPr="007A0B7B">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CAE03" w14:textId="77777777" w:rsidR="007A0B7B" w:rsidRPr="007A0B7B" w:rsidRDefault="007A0B7B" w:rsidP="00E5719E">
            <w:pPr>
              <w:pStyle w:val="rowtabella0"/>
              <w:rPr>
                <w:color w:val="002060"/>
              </w:rPr>
            </w:pPr>
            <w:r w:rsidRPr="007A0B7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C62B5" w14:textId="77777777" w:rsidR="007A0B7B" w:rsidRPr="007A0B7B" w:rsidRDefault="007A0B7B" w:rsidP="00E5719E">
            <w:pPr>
              <w:pStyle w:val="rowtabella0"/>
              <w:rPr>
                <w:color w:val="002060"/>
              </w:rPr>
            </w:pPr>
            <w:r w:rsidRPr="007A0B7B">
              <w:rPr>
                <w:color w:val="002060"/>
              </w:rPr>
              <w:t>VIA LORETO</w:t>
            </w:r>
          </w:p>
        </w:tc>
      </w:tr>
      <w:tr w:rsidR="007A0B7B" w:rsidRPr="007A0B7B" w14:paraId="03C01E77"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DD32C1" w14:textId="77777777" w:rsidR="007A0B7B" w:rsidRPr="007A0B7B" w:rsidRDefault="007A0B7B" w:rsidP="00E5719E">
            <w:pPr>
              <w:pStyle w:val="rowtabella0"/>
              <w:rPr>
                <w:color w:val="002060"/>
              </w:rPr>
            </w:pPr>
            <w:r w:rsidRPr="007A0B7B">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1030F" w14:textId="77777777" w:rsidR="007A0B7B" w:rsidRPr="007A0B7B" w:rsidRDefault="007A0B7B" w:rsidP="00E5719E">
            <w:pPr>
              <w:pStyle w:val="rowtabella0"/>
              <w:rPr>
                <w:color w:val="002060"/>
              </w:rPr>
            </w:pPr>
            <w:r w:rsidRPr="007A0B7B">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F3455"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79192" w14:textId="77777777" w:rsidR="007A0B7B" w:rsidRPr="007A0B7B" w:rsidRDefault="007A0B7B" w:rsidP="00E5719E">
            <w:pPr>
              <w:pStyle w:val="rowtabella0"/>
              <w:rPr>
                <w:color w:val="002060"/>
              </w:rPr>
            </w:pPr>
            <w:r w:rsidRPr="007A0B7B">
              <w:rPr>
                <w:color w:val="002060"/>
              </w:rPr>
              <w:t>04/05/2024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86F12" w14:textId="77777777" w:rsidR="007A0B7B" w:rsidRPr="007A0B7B" w:rsidRDefault="007A0B7B" w:rsidP="00E5719E">
            <w:pPr>
              <w:pStyle w:val="rowtabella0"/>
              <w:rPr>
                <w:color w:val="002060"/>
              </w:rPr>
            </w:pPr>
            <w:r w:rsidRPr="007A0B7B">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9E7FF" w14:textId="77777777" w:rsidR="007A0B7B" w:rsidRPr="007A0B7B" w:rsidRDefault="007A0B7B" w:rsidP="00E5719E">
            <w:pPr>
              <w:pStyle w:val="rowtabella0"/>
              <w:rPr>
                <w:color w:val="002060"/>
              </w:rPr>
            </w:pPr>
            <w:r w:rsidRPr="007A0B7B">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5EF0A" w14:textId="77777777" w:rsidR="007A0B7B" w:rsidRPr="007A0B7B" w:rsidRDefault="007A0B7B" w:rsidP="00E5719E">
            <w:pPr>
              <w:pStyle w:val="rowtabella0"/>
              <w:rPr>
                <w:color w:val="002060"/>
              </w:rPr>
            </w:pPr>
            <w:r w:rsidRPr="007A0B7B">
              <w:rPr>
                <w:color w:val="002060"/>
              </w:rPr>
              <w:t>VIA FAVETO</w:t>
            </w:r>
          </w:p>
        </w:tc>
      </w:tr>
    </w:tbl>
    <w:p w14:paraId="7C5D67CF" w14:textId="77777777" w:rsidR="007A0B7B" w:rsidRPr="007A0B7B" w:rsidRDefault="007A0B7B" w:rsidP="007A0B7B">
      <w:pPr>
        <w:pStyle w:val="breakline"/>
        <w:rPr>
          <w:rFonts w:eastAsiaTheme="minorEastAsia"/>
          <w:color w:val="002060"/>
        </w:rPr>
      </w:pPr>
    </w:p>
    <w:p w14:paraId="5B2F58F4" w14:textId="77777777" w:rsidR="007A0B7B" w:rsidRPr="007A0B7B" w:rsidRDefault="007A0B7B" w:rsidP="007A0B7B">
      <w:pPr>
        <w:pStyle w:val="titolocampionato0"/>
        <w:shd w:val="clear" w:color="auto" w:fill="CCCCCC"/>
        <w:spacing w:before="80" w:after="40"/>
        <w:rPr>
          <w:color w:val="002060"/>
          <w:lang w:val="en-US"/>
        </w:rPr>
      </w:pPr>
      <w:r w:rsidRPr="007A0B7B">
        <w:rPr>
          <w:color w:val="002060"/>
          <w:lang w:val="en-US"/>
        </w:rPr>
        <w:t>PLAY OUT CALCIO 5 SERIE C2</w:t>
      </w:r>
    </w:p>
    <w:p w14:paraId="4274603B" w14:textId="6285B7E0" w:rsidR="007A0B7B" w:rsidRPr="007A0B7B" w:rsidRDefault="007A0B7B" w:rsidP="007A0B7B">
      <w:pPr>
        <w:pStyle w:val="titoloprinc0"/>
        <w:rPr>
          <w:color w:val="002060"/>
        </w:rPr>
      </w:pPr>
      <w:r w:rsidRPr="007A0B7B">
        <w:rPr>
          <w:color w:val="002060"/>
        </w:rPr>
        <w:t>PROGRAMMA GARE</w:t>
      </w:r>
    </w:p>
    <w:p w14:paraId="059C9E3D" w14:textId="77777777" w:rsidR="007A0B7B" w:rsidRPr="007A0B7B" w:rsidRDefault="007A0B7B" w:rsidP="007A0B7B">
      <w:pPr>
        <w:pStyle w:val="breakline"/>
        <w:rPr>
          <w:color w:val="002060"/>
        </w:rPr>
      </w:pPr>
    </w:p>
    <w:p w14:paraId="646F45BA" w14:textId="77777777" w:rsidR="007A0B7B" w:rsidRPr="007A0B7B" w:rsidRDefault="007A0B7B" w:rsidP="007A0B7B">
      <w:pPr>
        <w:pStyle w:val="sottotitolocampionato10"/>
        <w:rPr>
          <w:color w:val="002060"/>
        </w:rPr>
      </w:pPr>
      <w:r w:rsidRPr="007A0B7B">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0B7B" w:rsidRPr="007A0B7B" w14:paraId="4EE4A882"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2D9EC"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EF50D"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B9DB0"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D119F"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A09CB"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AA35"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C7797"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7E333CF3" w14:textId="77777777" w:rsidTr="00E5719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215619" w14:textId="77777777" w:rsidR="007A0B7B" w:rsidRPr="007A0B7B" w:rsidRDefault="007A0B7B" w:rsidP="00E5719E">
            <w:pPr>
              <w:pStyle w:val="rowtabella0"/>
              <w:rPr>
                <w:color w:val="002060"/>
              </w:rPr>
            </w:pPr>
            <w:r w:rsidRPr="007A0B7B">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0D2E0" w14:textId="77777777" w:rsidR="007A0B7B" w:rsidRPr="007A0B7B" w:rsidRDefault="007A0B7B" w:rsidP="00E5719E">
            <w:pPr>
              <w:pStyle w:val="rowtabella0"/>
              <w:rPr>
                <w:color w:val="002060"/>
              </w:rPr>
            </w:pPr>
            <w:r w:rsidRPr="007A0B7B">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6B463"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33213" w14:textId="77777777" w:rsidR="007A0B7B" w:rsidRPr="007A0B7B" w:rsidRDefault="007A0B7B" w:rsidP="00E5719E">
            <w:pPr>
              <w:pStyle w:val="rowtabella0"/>
              <w:rPr>
                <w:color w:val="002060"/>
              </w:rPr>
            </w:pPr>
            <w:r w:rsidRPr="007A0B7B">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4E343" w14:textId="77777777" w:rsidR="007A0B7B" w:rsidRPr="007A0B7B" w:rsidRDefault="007A0B7B" w:rsidP="00E5719E">
            <w:pPr>
              <w:pStyle w:val="rowtabella0"/>
              <w:rPr>
                <w:color w:val="002060"/>
              </w:rPr>
            </w:pPr>
            <w:r w:rsidRPr="007A0B7B">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F4B71" w14:textId="77777777" w:rsidR="007A0B7B" w:rsidRPr="007A0B7B" w:rsidRDefault="007A0B7B" w:rsidP="00E5719E">
            <w:pPr>
              <w:pStyle w:val="rowtabella0"/>
              <w:rPr>
                <w:color w:val="002060"/>
              </w:rPr>
            </w:pPr>
            <w:r w:rsidRPr="007A0B7B">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E208B" w14:textId="77777777" w:rsidR="007A0B7B" w:rsidRPr="007A0B7B" w:rsidRDefault="007A0B7B" w:rsidP="00E5719E">
            <w:pPr>
              <w:pStyle w:val="rowtabella0"/>
              <w:rPr>
                <w:color w:val="002060"/>
              </w:rPr>
            </w:pPr>
            <w:r w:rsidRPr="007A0B7B">
              <w:rPr>
                <w:color w:val="002060"/>
              </w:rPr>
              <w:t>VIA DELLO STADIO</w:t>
            </w:r>
          </w:p>
        </w:tc>
      </w:tr>
    </w:tbl>
    <w:p w14:paraId="0EB628EC" w14:textId="77777777" w:rsidR="007A0B7B" w:rsidRPr="007A0B7B" w:rsidRDefault="007A0B7B" w:rsidP="007A0B7B">
      <w:pPr>
        <w:pStyle w:val="breakline"/>
        <w:rPr>
          <w:rFonts w:eastAsiaTheme="minorEastAsia"/>
          <w:color w:val="002060"/>
        </w:rPr>
      </w:pPr>
    </w:p>
    <w:p w14:paraId="7D4C95E9" w14:textId="77777777" w:rsidR="007A0B7B" w:rsidRPr="007A0B7B" w:rsidRDefault="007A0B7B" w:rsidP="007A0B7B">
      <w:pPr>
        <w:pStyle w:val="breakline"/>
        <w:rPr>
          <w:color w:val="002060"/>
        </w:rPr>
      </w:pPr>
    </w:p>
    <w:p w14:paraId="7E2003FA" w14:textId="77777777" w:rsidR="007A0B7B" w:rsidRPr="007A0B7B" w:rsidRDefault="007A0B7B" w:rsidP="007A0B7B">
      <w:pPr>
        <w:pStyle w:val="breakline"/>
        <w:rPr>
          <w:color w:val="002060"/>
        </w:rPr>
      </w:pPr>
    </w:p>
    <w:p w14:paraId="2D45833C" w14:textId="77777777" w:rsidR="007A0B7B" w:rsidRPr="007A0B7B" w:rsidRDefault="007A0B7B" w:rsidP="007A0B7B">
      <w:pPr>
        <w:pStyle w:val="sottotitolocampionato10"/>
        <w:rPr>
          <w:color w:val="002060"/>
        </w:rPr>
      </w:pPr>
      <w:r w:rsidRPr="007A0B7B">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A0B7B" w:rsidRPr="007A0B7B" w14:paraId="4782903C"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608C"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D33"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8FE68"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4D6AA"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C0D67"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AF37F"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C2920"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7D14E582" w14:textId="77777777" w:rsidTr="00E5719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E41EF1" w14:textId="77777777" w:rsidR="007A0B7B" w:rsidRPr="007A0B7B" w:rsidRDefault="007A0B7B" w:rsidP="00E5719E">
            <w:pPr>
              <w:pStyle w:val="rowtabella0"/>
              <w:rPr>
                <w:color w:val="002060"/>
              </w:rPr>
            </w:pPr>
            <w:r w:rsidRPr="007A0B7B">
              <w:rPr>
                <w:color w:val="002060"/>
              </w:rPr>
              <w:t>NUOVA OTTRANO 98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3F8E4" w14:textId="77777777" w:rsidR="007A0B7B" w:rsidRPr="007A0B7B" w:rsidRDefault="007A0B7B" w:rsidP="00E5719E">
            <w:pPr>
              <w:pStyle w:val="rowtabella0"/>
              <w:rPr>
                <w:color w:val="002060"/>
              </w:rPr>
            </w:pPr>
            <w:r w:rsidRPr="007A0B7B">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007AF"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3C201" w14:textId="77777777" w:rsidR="007A0B7B" w:rsidRPr="007A0B7B" w:rsidRDefault="007A0B7B" w:rsidP="00E5719E">
            <w:pPr>
              <w:pStyle w:val="rowtabella0"/>
              <w:rPr>
                <w:color w:val="002060"/>
              </w:rPr>
            </w:pPr>
            <w:r w:rsidRPr="007A0B7B">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67CBF" w14:textId="77777777" w:rsidR="007A0B7B" w:rsidRPr="007A0B7B" w:rsidRDefault="007A0B7B" w:rsidP="00E5719E">
            <w:pPr>
              <w:pStyle w:val="rowtabella0"/>
              <w:rPr>
                <w:color w:val="002060"/>
              </w:rPr>
            </w:pPr>
            <w:r w:rsidRPr="007A0B7B">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CAA2B" w14:textId="77777777" w:rsidR="007A0B7B" w:rsidRPr="007A0B7B" w:rsidRDefault="007A0B7B" w:rsidP="00E5719E">
            <w:pPr>
              <w:pStyle w:val="rowtabella0"/>
              <w:rPr>
                <w:color w:val="002060"/>
              </w:rPr>
            </w:pPr>
            <w:r w:rsidRPr="007A0B7B">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8F3FB" w14:textId="77777777" w:rsidR="007A0B7B" w:rsidRPr="007A0B7B" w:rsidRDefault="007A0B7B" w:rsidP="00E5719E">
            <w:pPr>
              <w:pStyle w:val="rowtabella0"/>
              <w:rPr>
                <w:color w:val="002060"/>
              </w:rPr>
            </w:pPr>
            <w:r w:rsidRPr="007A0B7B">
              <w:rPr>
                <w:color w:val="002060"/>
              </w:rPr>
              <w:t>VIA GEMME, 13</w:t>
            </w:r>
          </w:p>
        </w:tc>
      </w:tr>
    </w:tbl>
    <w:p w14:paraId="4DA2D6F7" w14:textId="77777777" w:rsidR="00A058A9" w:rsidRPr="007A0B7B" w:rsidRDefault="00A058A9" w:rsidP="00D90ADE">
      <w:pPr>
        <w:pStyle w:val="breakline"/>
        <w:rPr>
          <w:color w:val="002060"/>
          <w:sz w:val="22"/>
          <w:szCs w:val="22"/>
        </w:rPr>
      </w:pPr>
    </w:p>
    <w:p w14:paraId="37C124D3" w14:textId="77777777" w:rsidR="001B77A0" w:rsidRPr="007A0B7B" w:rsidRDefault="001B77A0" w:rsidP="001B77A0">
      <w:pPr>
        <w:pStyle w:val="titolocampionato0"/>
        <w:shd w:val="clear" w:color="auto" w:fill="CCCCCC"/>
        <w:spacing w:before="80" w:after="40"/>
        <w:rPr>
          <w:color w:val="002060"/>
        </w:rPr>
      </w:pPr>
      <w:r w:rsidRPr="007A0B7B">
        <w:rPr>
          <w:color w:val="002060"/>
        </w:rPr>
        <w:t>TITOLO REG. CALCIO 5 SERIE "D"</w:t>
      </w:r>
    </w:p>
    <w:p w14:paraId="033AF9C8" w14:textId="77777777" w:rsidR="00D4733A" w:rsidRPr="007A0B7B" w:rsidRDefault="00D4733A" w:rsidP="00D4733A">
      <w:pPr>
        <w:pStyle w:val="titoloprinc0"/>
        <w:rPr>
          <w:color w:val="002060"/>
        </w:rPr>
      </w:pPr>
      <w:r w:rsidRPr="007A0B7B">
        <w:rPr>
          <w:color w:val="002060"/>
        </w:rPr>
        <w:t>TITOLO REGIONALE</w:t>
      </w:r>
    </w:p>
    <w:p w14:paraId="088D2555" w14:textId="77777777" w:rsidR="00D4733A" w:rsidRPr="007A0B7B" w:rsidRDefault="00D4733A" w:rsidP="00D4733A">
      <w:pPr>
        <w:pStyle w:val="LndNormale1"/>
        <w:rPr>
          <w:color w:val="002060"/>
        </w:rPr>
      </w:pPr>
    </w:p>
    <w:p w14:paraId="29DDDFC9" w14:textId="77777777" w:rsidR="00D4733A" w:rsidRPr="007A0B7B" w:rsidRDefault="00D4733A" w:rsidP="00D4733A">
      <w:pPr>
        <w:pStyle w:val="LndNormale1"/>
        <w:rPr>
          <w:color w:val="002060"/>
        </w:rPr>
      </w:pPr>
      <w:r w:rsidRPr="007A0B7B">
        <w:rPr>
          <w:color w:val="002060"/>
        </w:rPr>
        <w:lastRenderedPageBreak/>
        <w:t>Ad integrazione di quanto pubblicato nel Comunicato Ufficiale n° 27 del 16/10/2023, si ufficializzano gli abbinamenti per la disputa del Titolo Regionale di Calcio a Cinque Serie D:</w:t>
      </w:r>
    </w:p>
    <w:p w14:paraId="3FDEEB71" w14:textId="77777777" w:rsidR="00D4733A" w:rsidRPr="007A0B7B" w:rsidRDefault="00D4733A" w:rsidP="00D4733A">
      <w:pPr>
        <w:pStyle w:val="breakline"/>
        <w:jc w:val="both"/>
        <w:rPr>
          <w:rFonts w:ascii="Arial" w:hAnsi="Arial" w:cs="Arial"/>
          <w:b/>
          <w:bCs/>
          <w:color w:val="002060"/>
          <w:sz w:val="22"/>
          <w:szCs w:val="22"/>
        </w:rPr>
      </w:pPr>
    </w:p>
    <w:p w14:paraId="65FB18F1"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w:t>
      </w:r>
    </w:p>
    <w:p w14:paraId="6CF8B14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“B”</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SAN BIAGIO</w:t>
      </w:r>
    </w:p>
    <w:p w14:paraId="1BB53DC5"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“C”</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SERRALTA</w:t>
      </w:r>
    </w:p>
    <w:p w14:paraId="130F6DBC"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“D”</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FUTSAL SAMBUCHETO</w:t>
      </w:r>
    </w:p>
    <w:p w14:paraId="51F17D7E"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“E”</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BOCASTRUM UNITED</w:t>
      </w:r>
    </w:p>
    <w:p w14:paraId="38682D74" w14:textId="77777777" w:rsidR="00D4733A" w:rsidRPr="007A0B7B" w:rsidRDefault="00D4733A" w:rsidP="00D4733A">
      <w:pPr>
        <w:pStyle w:val="breakline"/>
        <w:jc w:val="both"/>
        <w:rPr>
          <w:rFonts w:ascii="Arial" w:hAnsi="Arial" w:cs="Arial"/>
          <w:b/>
          <w:bCs/>
          <w:color w:val="002060"/>
          <w:sz w:val="22"/>
          <w:szCs w:val="22"/>
        </w:rPr>
      </w:pPr>
    </w:p>
    <w:p w14:paraId="0FA49D7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TRIANGOLARE</w:t>
      </w:r>
    </w:p>
    <w:p w14:paraId="3939043E" w14:textId="177FBF20" w:rsidR="00D4733A" w:rsidRPr="007A0B7B" w:rsidRDefault="00D4733A" w:rsidP="00D4733A">
      <w:pPr>
        <w:pStyle w:val="breakline"/>
        <w:jc w:val="both"/>
        <w:rPr>
          <w:rFonts w:ascii="Arial" w:hAnsi="Arial" w:cs="Arial"/>
          <w:b/>
          <w:bCs/>
          <w:i/>
          <w:iCs/>
          <w:color w:val="002060"/>
          <w:sz w:val="22"/>
          <w:szCs w:val="22"/>
        </w:rPr>
      </w:pPr>
      <w:proofErr w:type="gramStart"/>
      <w:r w:rsidRPr="007A0B7B">
        <w:rPr>
          <w:rFonts w:ascii="Arial" w:hAnsi="Arial" w:cs="Arial"/>
          <w:b/>
          <w:bCs/>
          <w:color w:val="002060"/>
          <w:sz w:val="22"/>
          <w:szCs w:val="22"/>
        </w:rPr>
        <w:t>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b/>
          <w:bCs/>
          <w:color w:val="002060"/>
          <w:sz w:val="22"/>
          <w:szCs w:val="22"/>
        </w:rPr>
        <w:t>SERRALTA – BOCASTRUM UNITED</w:t>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t>3-7</w:t>
      </w:r>
    </w:p>
    <w:p w14:paraId="5B649297" w14:textId="0D13CF63"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b/>
          <w:bCs/>
          <w:i/>
          <w:iCs/>
          <w:color w:val="002060"/>
          <w:sz w:val="22"/>
          <w:szCs w:val="22"/>
        </w:rPr>
        <w:t>riposa: FUTSAL SAMBUCHETO</w:t>
      </w:r>
    </w:p>
    <w:p w14:paraId="3C58A36A" w14:textId="77777777" w:rsidR="00D4733A" w:rsidRPr="007A0B7B" w:rsidRDefault="00D4733A" w:rsidP="00D4733A">
      <w:pPr>
        <w:pStyle w:val="LndNormale1"/>
        <w:rPr>
          <w:rFonts w:cs="Arial"/>
          <w:b/>
          <w:bCs/>
          <w:color w:val="002060"/>
          <w:szCs w:val="22"/>
        </w:rPr>
      </w:pPr>
    </w:p>
    <w:p w14:paraId="28DFBDCE" w14:textId="49950252" w:rsidR="00D4733A" w:rsidRPr="007A0B7B" w:rsidRDefault="00D4733A" w:rsidP="0052638A">
      <w:pPr>
        <w:pStyle w:val="LndNormale1"/>
        <w:rPr>
          <w:i/>
          <w:iCs/>
          <w:color w:val="002060"/>
        </w:rPr>
      </w:pPr>
      <w:r w:rsidRPr="007A0B7B">
        <w:rPr>
          <w:rFonts w:cs="Arial"/>
          <w:b/>
          <w:bCs/>
          <w:color w:val="002060"/>
          <w:szCs w:val="22"/>
        </w:rPr>
        <w:t>II^ giornata</w:t>
      </w:r>
      <w:r w:rsidRPr="007A0B7B">
        <w:rPr>
          <w:rFonts w:cs="Arial"/>
          <w:b/>
          <w:bCs/>
          <w:color w:val="002060"/>
          <w:szCs w:val="22"/>
        </w:rPr>
        <w:tab/>
      </w:r>
      <w:r w:rsidR="00DB19FC" w:rsidRPr="007A0B7B">
        <w:rPr>
          <w:rFonts w:cs="Arial"/>
          <w:b/>
          <w:bCs/>
          <w:color w:val="002060"/>
          <w:szCs w:val="22"/>
        </w:rPr>
        <w:t xml:space="preserve">Sabato </w:t>
      </w:r>
      <w:r w:rsidRPr="007A0B7B">
        <w:rPr>
          <w:rFonts w:cs="Arial"/>
          <w:b/>
          <w:bCs/>
          <w:color w:val="002060"/>
          <w:szCs w:val="22"/>
        </w:rPr>
        <w:t>0</w:t>
      </w:r>
      <w:r w:rsidR="00DB19FC" w:rsidRPr="007A0B7B">
        <w:rPr>
          <w:rFonts w:cs="Arial"/>
          <w:b/>
          <w:bCs/>
          <w:color w:val="002060"/>
          <w:szCs w:val="22"/>
        </w:rPr>
        <w:t>4</w:t>
      </w:r>
      <w:r w:rsidRPr="007A0B7B">
        <w:rPr>
          <w:rFonts w:cs="Arial"/>
          <w:b/>
          <w:bCs/>
          <w:color w:val="002060"/>
          <w:szCs w:val="22"/>
        </w:rPr>
        <w:t>/05/2024</w:t>
      </w:r>
      <w:r w:rsidRPr="007A0B7B">
        <w:rPr>
          <w:rFonts w:cs="Arial"/>
          <w:b/>
          <w:bCs/>
          <w:color w:val="002060"/>
          <w:szCs w:val="22"/>
        </w:rPr>
        <w:tab/>
      </w:r>
      <w:r w:rsidRPr="007A0B7B">
        <w:rPr>
          <w:rFonts w:cs="Arial"/>
          <w:b/>
          <w:bCs/>
          <w:color w:val="002060"/>
          <w:szCs w:val="22"/>
        </w:rPr>
        <w:tab/>
      </w:r>
      <w:r w:rsidR="0052638A" w:rsidRPr="007A0B7B">
        <w:rPr>
          <w:b/>
          <w:bCs/>
          <w:i/>
          <w:iCs/>
          <w:color w:val="002060"/>
        </w:rPr>
        <w:t>FUTSAL SAMBUCHETO – SERRALTA</w:t>
      </w:r>
    </w:p>
    <w:p w14:paraId="2A815636" w14:textId="2CE860AE" w:rsidR="00D4733A" w:rsidRPr="007A0B7B" w:rsidRDefault="0052638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b/>
      </w:r>
      <w:r w:rsidRPr="007A0B7B">
        <w:rPr>
          <w:rFonts w:ascii="Arial" w:hAnsi="Arial" w:cs="Arial"/>
          <w:b/>
          <w:bCs/>
          <w:color w:val="002060"/>
          <w:sz w:val="22"/>
          <w:szCs w:val="22"/>
        </w:rPr>
        <w:tab/>
      </w:r>
      <w:r w:rsidR="00DB19FC" w:rsidRPr="007A0B7B">
        <w:rPr>
          <w:rFonts w:ascii="Arial" w:hAnsi="Arial" w:cs="Arial"/>
          <w:b/>
          <w:bCs/>
          <w:color w:val="002060"/>
          <w:sz w:val="22"/>
          <w:szCs w:val="22"/>
        </w:rPr>
        <w:t>ore 15:30</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i/>
          <w:iCs/>
          <w:color w:val="002060"/>
          <w:sz w:val="22"/>
          <w:szCs w:val="22"/>
        </w:rPr>
        <w:t>riposa: BOCASTRUM UNITED</w:t>
      </w:r>
    </w:p>
    <w:p w14:paraId="13EF629A" w14:textId="77777777" w:rsidR="0052638A" w:rsidRPr="007A0B7B" w:rsidRDefault="0052638A" w:rsidP="00D4733A">
      <w:pPr>
        <w:pStyle w:val="breakline"/>
        <w:ind w:left="4253" w:hanging="4248"/>
        <w:jc w:val="both"/>
        <w:rPr>
          <w:rFonts w:ascii="Arial" w:hAnsi="Arial" w:cs="Arial"/>
          <w:b/>
          <w:bCs/>
          <w:color w:val="002060"/>
          <w:sz w:val="22"/>
          <w:szCs w:val="22"/>
        </w:rPr>
      </w:pPr>
    </w:p>
    <w:p w14:paraId="3ED52F4F" w14:textId="465E2230" w:rsidR="00D4733A" w:rsidRPr="007A0B7B" w:rsidRDefault="00D4733A" w:rsidP="00D4733A">
      <w:pPr>
        <w:pStyle w:val="breakline"/>
        <w:ind w:left="4253" w:hanging="4248"/>
        <w:jc w:val="both"/>
        <w:rPr>
          <w:rFonts w:ascii="Arial" w:hAnsi="Arial" w:cs="Arial"/>
          <w:i/>
          <w:iCs/>
          <w:color w:val="002060"/>
          <w:sz w:val="22"/>
          <w:szCs w:val="22"/>
        </w:rPr>
      </w:pPr>
      <w:r w:rsidRPr="007A0B7B">
        <w:rPr>
          <w:rFonts w:ascii="Arial" w:hAnsi="Arial" w:cs="Arial"/>
          <w:b/>
          <w:bCs/>
          <w:color w:val="002060"/>
          <w:sz w:val="22"/>
          <w:szCs w:val="22"/>
        </w:rPr>
        <w:t xml:space="preserve">III^ giornata   </w:t>
      </w:r>
      <w:proofErr w:type="gramStart"/>
      <w:r w:rsidR="00DB19FC" w:rsidRPr="007A0B7B">
        <w:rPr>
          <w:rFonts w:ascii="Arial" w:hAnsi="Arial" w:cs="Arial"/>
          <w:b/>
          <w:bCs/>
          <w:color w:val="002060"/>
          <w:sz w:val="22"/>
          <w:szCs w:val="22"/>
        </w:rPr>
        <w:t>Sabato</w:t>
      </w:r>
      <w:proofErr w:type="gramEnd"/>
      <w:r w:rsidR="00DB19FC" w:rsidRPr="007A0B7B">
        <w:rPr>
          <w:rFonts w:ascii="Arial" w:hAnsi="Arial" w:cs="Arial"/>
          <w:b/>
          <w:bCs/>
          <w:color w:val="002060"/>
          <w:sz w:val="22"/>
          <w:szCs w:val="22"/>
        </w:rPr>
        <w:t xml:space="preserve"> 11</w:t>
      </w:r>
      <w:r w:rsidRPr="007A0B7B">
        <w:rPr>
          <w:rFonts w:ascii="Arial" w:hAnsi="Arial" w:cs="Arial"/>
          <w:b/>
          <w:bCs/>
          <w:color w:val="002060"/>
          <w:sz w:val="22"/>
          <w:szCs w:val="22"/>
        </w:rPr>
        <w:t>/05/2024</w:t>
      </w:r>
      <w:r w:rsidRPr="007A0B7B">
        <w:rPr>
          <w:rFonts w:ascii="Arial" w:hAnsi="Arial" w:cs="Arial"/>
          <w:b/>
          <w:bCs/>
          <w:color w:val="002060"/>
          <w:sz w:val="22"/>
          <w:szCs w:val="22"/>
        </w:rPr>
        <w:tab/>
      </w:r>
      <w:r w:rsidR="0052638A" w:rsidRPr="007A0B7B">
        <w:rPr>
          <w:rFonts w:ascii="Arial" w:hAnsi="Arial" w:cs="Arial"/>
          <w:b/>
          <w:bCs/>
          <w:color w:val="002060"/>
          <w:sz w:val="22"/>
          <w:szCs w:val="22"/>
        </w:rPr>
        <w:t>BOCASTRUM UNITED – FUTSAL SAMBUCHETO</w:t>
      </w:r>
    </w:p>
    <w:p w14:paraId="1B1A11E0" w14:textId="69D1CFBF" w:rsidR="0052638A" w:rsidRPr="007A0B7B" w:rsidRDefault="00DB19FC" w:rsidP="00DB19FC">
      <w:pPr>
        <w:pStyle w:val="breakline"/>
        <w:ind w:left="4253" w:hanging="2837"/>
        <w:jc w:val="both"/>
        <w:rPr>
          <w:rFonts w:ascii="Arial" w:hAnsi="Arial" w:cs="Arial"/>
          <w:i/>
          <w:iCs/>
          <w:color w:val="002060"/>
          <w:sz w:val="22"/>
          <w:szCs w:val="22"/>
        </w:rPr>
      </w:pPr>
      <w:r w:rsidRPr="007A0B7B">
        <w:rPr>
          <w:rFonts w:ascii="Arial" w:hAnsi="Arial" w:cs="Arial"/>
          <w:b/>
          <w:bCs/>
          <w:color w:val="002060"/>
          <w:sz w:val="22"/>
          <w:szCs w:val="22"/>
        </w:rPr>
        <w:t>ore 16:00</w:t>
      </w:r>
      <w:r w:rsidRPr="007A0B7B">
        <w:rPr>
          <w:rFonts w:ascii="Arial" w:hAnsi="Arial" w:cs="Arial"/>
          <w:b/>
          <w:bCs/>
          <w:color w:val="002060"/>
          <w:sz w:val="22"/>
          <w:szCs w:val="22"/>
        </w:rPr>
        <w:tab/>
      </w:r>
      <w:r w:rsidR="0052638A" w:rsidRPr="007A0B7B">
        <w:rPr>
          <w:rFonts w:ascii="Arial" w:hAnsi="Arial" w:cs="Arial"/>
          <w:b/>
          <w:bCs/>
          <w:i/>
          <w:iCs/>
          <w:color w:val="002060"/>
          <w:sz w:val="22"/>
          <w:szCs w:val="22"/>
        </w:rPr>
        <w:t>riposa: SERRALTA</w:t>
      </w:r>
    </w:p>
    <w:p w14:paraId="1384AD70" w14:textId="77777777" w:rsidR="00D4733A" w:rsidRPr="007A0B7B" w:rsidRDefault="00D4733A" w:rsidP="00D4733A">
      <w:pPr>
        <w:pStyle w:val="LndNormale1"/>
        <w:rPr>
          <w:color w:val="002060"/>
        </w:rPr>
      </w:pPr>
    </w:p>
    <w:p w14:paraId="63FE5CF4" w14:textId="77777777" w:rsidR="00D4733A" w:rsidRPr="007A0B7B" w:rsidRDefault="00D4733A" w:rsidP="00D4733A">
      <w:pPr>
        <w:pStyle w:val="LndNormale1"/>
        <w:rPr>
          <w:color w:val="002060"/>
        </w:rPr>
      </w:pPr>
      <w:r w:rsidRPr="007A0B7B">
        <w:rPr>
          <w:color w:val="002060"/>
        </w:rPr>
        <w:t>Per la compilazione della classifica verranno attribuiti i seguenti punteggi:</w:t>
      </w:r>
    </w:p>
    <w:p w14:paraId="3040F07B" w14:textId="77777777" w:rsidR="00D4733A" w:rsidRPr="007A0B7B" w:rsidRDefault="00D4733A" w:rsidP="00D4733A">
      <w:pPr>
        <w:pStyle w:val="LndNormale1"/>
        <w:rPr>
          <w:color w:val="002060"/>
        </w:rPr>
      </w:pPr>
      <w:r w:rsidRPr="007A0B7B">
        <w:rPr>
          <w:color w:val="002060"/>
        </w:rPr>
        <w:t>vittoria</w:t>
      </w:r>
      <w:r w:rsidRPr="007A0B7B">
        <w:rPr>
          <w:color w:val="002060"/>
        </w:rPr>
        <w:tab/>
      </w:r>
      <w:r w:rsidRPr="007A0B7B">
        <w:rPr>
          <w:color w:val="002060"/>
        </w:rPr>
        <w:tab/>
        <w:t>punti 3</w:t>
      </w:r>
    </w:p>
    <w:p w14:paraId="4656717B" w14:textId="77777777" w:rsidR="00D4733A" w:rsidRPr="007A0B7B" w:rsidRDefault="00D4733A" w:rsidP="00D4733A">
      <w:pPr>
        <w:pStyle w:val="LndNormale1"/>
        <w:rPr>
          <w:color w:val="002060"/>
        </w:rPr>
      </w:pPr>
      <w:r w:rsidRPr="007A0B7B">
        <w:rPr>
          <w:color w:val="002060"/>
        </w:rPr>
        <w:t>pareggio</w:t>
      </w:r>
      <w:r w:rsidRPr="007A0B7B">
        <w:rPr>
          <w:color w:val="002060"/>
        </w:rPr>
        <w:tab/>
        <w:t>punti 1</w:t>
      </w:r>
    </w:p>
    <w:p w14:paraId="7D4C4A81" w14:textId="77777777" w:rsidR="00D4733A" w:rsidRPr="007A0B7B" w:rsidRDefault="00D4733A" w:rsidP="00D4733A">
      <w:pPr>
        <w:pStyle w:val="LndNormale1"/>
        <w:rPr>
          <w:color w:val="002060"/>
        </w:rPr>
      </w:pPr>
      <w:r w:rsidRPr="007A0B7B">
        <w:rPr>
          <w:color w:val="002060"/>
        </w:rPr>
        <w:t>sconfitta</w:t>
      </w:r>
      <w:r w:rsidRPr="007A0B7B">
        <w:rPr>
          <w:color w:val="002060"/>
        </w:rPr>
        <w:tab/>
        <w:t>punti 0</w:t>
      </w:r>
    </w:p>
    <w:p w14:paraId="72D33A5C" w14:textId="77777777" w:rsidR="00D4733A" w:rsidRPr="007A0B7B" w:rsidRDefault="00D4733A" w:rsidP="00D4733A">
      <w:pPr>
        <w:pStyle w:val="LndNormale1"/>
        <w:rPr>
          <w:color w:val="002060"/>
        </w:rPr>
      </w:pPr>
    </w:p>
    <w:p w14:paraId="2C72D33C" w14:textId="77777777" w:rsidR="00D4733A" w:rsidRPr="007A0B7B" w:rsidRDefault="00D4733A" w:rsidP="00D4733A">
      <w:pPr>
        <w:pStyle w:val="LndNormale1"/>
        <w:rPr>
          <w:color w:val="002060"/>
        </w:rPr>
      </w:pPr>
      <w:r w:rsidRPr="007A0B7B">
        <w:rPr>
          <w:color w:val="002060"/>
        </w:rPr>
        <w:t>Per la classifica di ogni girone si terrà conto:</w:t>
      </w:r>
    </w:p>
    <w:p w14:paraId="4C1E695B" w14:textId="77777777" w:rsidR="00D4733A" w:rsidRPr="007A0B7B" w:rsidRDefault="00D4733A" w:rsidP="00D4733A">
      <w:pPr>
        <w:pStyle w:val="LndNormale1"/>
        <w:rPr>
          <w:color w:val="002060"/>
        </w:rPr>
      </w:pPr>
      <w:r w:rsidRPr="007A0B7B">
        <w:rPr>
          <w:color w:val="002060"/>
        </w:rPr>
        <w:t>a) dei punti ottenuti negli incontri disputati;</w:t>
      </w:r>
    </w:p>
    <w:p w14:paraId="45BCA99D" w14:textId="77777777" w:rsidR="00D4733A" w:rsidRPr="007A0B7B" w:rsidRDefault="00D4733A" w:rsidP="00D4733A">
      <w:pPr>
        <w:pStyle w:val="LndNormale1"/>
        <w:rPr>
          <w:color w:val="002060"/>
        </w:rPr>
      </w:pPr>
      <w:r w:rsidRPr="007A0B7B">
        <w:rPr>
          <w:color w:val="002060"/>
        </w:rPr>
        <w:t>b) della migliore differenza reti;</w:t>
      </w:r>
    </w:p>
    <w:p w14:paraId="71C3D8E7" w14:textId="77777777" w:rsidR="00D4733A" w:rsidRPr="007A0B7B" w:rsidRDefault="00D4733A" w:rsidP="00D4733A">
      <w:pPr>
        <w:pStyle w:val="LndNormale1"/>
        <w:rPr>
          <w:color w:val="002060"/>
        </w:rPr>
      </w:pPr>
      <w:r w:rsidRPr="007A0B7B">
        <w:rPr>
          <w:color w:val="002060"/>
        </w:rPr>
        <w:t>c) del maggior numero di reti segnate;</w:t>
      </w:r>
    </w:p>
    <w:p w14:paraId="01651334" w14:textId="77777777" w:rsidR="00D4733A" w:rsidRPr="007A0B7B" w:rsidRDefault="00D4733A" w:rsidP="00D4733A">
      <w:pPr>
        <w:pStyle w:val="LndNormale1"/>
        <w:rPr>
          <w:color w:val="002060"/>
        </w:rPr>
      </w:pPr>
      <w:r w:rsidRPr="007A0B7B">
        <w:rPr>
          <w:color w:val="002060"/>
        </w:rPr>
        <w:t>Persistendo ulteriore parità la vincitrice sarà determinata per sorteggio che sarà effettuato dal Comitato Regionale Marche.</w:t>
      </w:r>
    </w:p>
    <w:p w14:paraId="1D9E59FB" w14:textId="77777777" w:rsidR="00D4733A" w:rsidRPr="007A0B7B" w:rsidRDefault="00D4733A" w:rsidP="00D4733A">
      <w:pPr>
        <w:pStyle w:val="breakline"/>
        <w:ind w:left="4253" w:hanging="4248"/>
        <w:jc w:val="both"/>
        <w:rPr>
          <w:rFonts w:ascii="Arial" w:hAnsi="Arial" w:cs="Arial"/>
          <w:color w:val="002060"/>
          <w:sz w:val="22"/>
          <w:szCs w:val="22"/>
        </w:rPr>
      </w:pPr>
    </w:p>
    <w:p w14:paraId="5EEEAC7A"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ACCOPPIAMENTO</w:t>
      </w:r>
    </w:p>
    <w:p w14:paraId="055BB5CE" w14:textId="0AAEBAAD" w:rsidR="00D4733A" w:rsidRPr="007A0B7B" w:rsidRDefault="00D4733A" w:rsidP="00D4733A">
      <w:pPr>
        <w:pStyle w:val="breakline"/>
        <w:jc w:val="both"/>
        <w:rPr>
          <w:rFonts w:ascii="Arial" w:hAnsi="Arial" w:cs="Arial"/>
          <w:color w:val="002060"/>
          <w:sz w:val="22"/>
          <w:szCs w:val="22"/>
        </w:rPr>
      </w:pPr>
      <w:r w:rsidRPr="007A0B7B">
        <w:rPr>
          <w:rFonts w:ascii="Arial" w:hAnsi="Arial" w:cs="Arial"/>
          <w:b/>
          <w:bCs/>
          <w:color w:val="002060"/>
          <w:sz w:val="22"/>
          <w:szCs w:val="22"/>
        </w:rPr>
        <w:t>Andata</w:t>
      </w:r>
      <w:r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 – SAN BIAGIO</w:t>
      </w:r>
      <w:r w:rsidR="00C366A5" w:rsidRPr="007A0B7B">
        <w:rPr>
          <w:rFonts w:ascii="Arial" w:hAnsi="Arial" w:cs="Arial"/>
          <w:b/>
          <w:bCs/>
          <w:color w:val="002060"/>
          <w:sz w:val="22"/>
          <w:szCs w:val="22"/>
        </w:rPr>
        <w:tab/>
        <w:t>2-2</w:t>
      </w:r>
      <w:r w:rsidRPr="007A0B7B">
        <w:rPr>
          <w:rFonts w:ascii="Arial" w:hAnsi="Arial" w:cs="Arial"/>
          <w:color w:val="002060"/>
          <w:sz w:val="22"/>
          <w:szCs w:val="22"/>
        </w:rPr>
        <w:tab/>
      </w:r>
    </w:p>
    <w:p w14:paraId="2A5A43CE" w14:textId="77777777" w:rsidR="00D4733A" w:rsidRPr="007A0B7B" w:rsidRDefault="00D4733A" w:rsidP="00D4733A">
      <w:pPr>
        <w:pStyle w:val="breakline"/>
        <w:jc w:val="both"/>
        <w:rPr>
          <w:rFonts w:ascii="Arial" w:hAnsi="Arial" w:cs="Arial"/>
          <w:b/>
          <w:bCs/>
          <w:i/>
          <w:i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p>
    <w:p w14:paraId="63E7F081" w14:textId="7BC7753F"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Ritorno</w:t>
      </w:r>
      <w:r w:rsidRPr="007A0B7B">
        <w:rPr>
          <w:rFonts w:ascii="Arial" w:hAnsi="Arial" w:cs="Arial"/>
          <w:b/>
          <w:bCs/>
          <w:color w:val="002060"/>
          <w:sz w:val="22"/>
          <w:szCs w:val="22"/>
        </w:rPr>
        <w:tab/>
      </w:r>
      <w:proofErr w:type="gramStart"/>
      <w:r w:rsidR="001B2F7C" w:rsidRPr="007A0B7B">
        <w:rPr>
          <w:rFonts w:ascii="Arial" w:hAnsi="Arial" w:cs="Arial"/>
          <w:b/>
          <w:bCs/>
          <w:color w:val="002060"/>
          <w:sz w:val="22"/>
          <w:szCs w:val="22"/>
        </w:rPr>
        <w:t>Venerdì</w:t>
      </w:r>
      <w:proofErr w:type="gramEnd"/>
      <w:r w:rsidR="001B2F7C" w:rsidRPr="007A0B7B">
        <w:rPr>
          <w:rFonts w:ascii="Arial" w:hAnsi="Arial" w:cs="Arial"/>
          <w:b/>
          <w:bCs/>
          <w:color w:val="002060"/>
          <w:sz w:val="22"/>
          <w:szCs w:val="22"/>
        </w:rPr>
        <w:t xml:space="preserve"> 03</w:t>
      </w:r>
      <w:r w:rsidRPr="007A0B7B">
        <w:rPr>
          <w:rFonts w:ascii="Arial" w:hAnsi="Arial" w:cs="Arial"/>
          <w:b/>
          <w:bCs/>
          <w:color w:val="002060"/>
          <w:sz w:val="22"/>
          <w:szCs w:val="22"/>
        </w:rPr>
        <w:t>/05/2024</w:t>
      </w:r>
      <w:r w:rsidRPr="007A0B7B">
        <w:rPr>
          <w:rFonts w:ascii="Arial" w:hAnsi="Arial" w:cs="Arial"/>
          <w:b/>
          <w:bCs/>
          <w:color w:val="002060"/>
          <w:sz w:val="22"/>
          <w:szCs w:val="22"/>
        </w:rPr>
        <w:tab/>
      </w:r>
      <w:r w:rsidRPr="007A0B7B">
        <w:rPr>
          <w:rFonts w:ascii="Arial" w:hAnsi="Arial" w:cs="Arial"/>
          <w:b/>
          <w:bCs/>
          <w:color w:val="002060"/>
          <w:sz w:val="22"/>
          <w:szCs w:val="22"/>
        </w:rPr>
        <w:tab/>
        <w:t>SAN BIAGIO – ACQUALAGNA CALCIO C 5</w:t>
      </w:r>
    </w:p>
    <w:p w14:paraId="54026751" w14:textId="2BABD17D"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b/>
          <w:bCs/>
          <w:color w:val="002060"/>
          <w:sz w:val="22"/>
          <w:szCs w:val="22"/>
        </w:rPr>
        <w:t xml:space="preserve">ore </w:t>
      </w:r>
      <w:r w:rsidR="001B2F7C" w:rsidRPr="007A0B7B">
        <w:rPr>
          <w:rFonts w:ascii="Arial" w:hAnsi="Arial" w:cs="Arial"/>
          <w:b/>
          <w:bCs/>
          <w:color w:val="002060"/>
          <w:sz w:val="22"/>
          <w:szCs w:val="22"/>
        </w:rPr>
        <w:t>22</w:t>
      </w:r>
      <w:r w:rsidRPr="007A0B7B">
        <w:rPr>
          <w:rFonts w:ascii="Arial" w:hAnsi="Arial" w:cs="Arial"/>
          <w:b/>
          <w:bCs/>
          <w:color w:val="002060"/>
          <w:sz w:val="22"/>
          <w:szCs w:val="22"/>
        </w:rPr>
        <w:t>:00</w:t>
      </w:r>
    </w:p>
    <w:p w14:paraId="7B428230" w14:textId="77777777" w:rsidR="00D4733A" w:rsidRPr="007A0B7B" w:rsidRDefault="00D4733A" w:rsidP="00D4733A">
      <w:pPr>
        <w:pStyle w:val="breakline"/>
        <w:jc w:val="both"/>
        <w:rPr>
          <w:rFonts w:ascii="Arial" w:hAnsi="Arial" w:cs="Arial"/>
          <w:color w:val="002060"/>
          <w:sz w:val="22"/>
          <w:szCs w:val="22"/>
        </w:rPr>
      </w:pPr>
    </w:p>
    <w:p w14:paraId="41895DA1" w14:textId="77777777" w:rsidR="00D4733A" w:rsidRPr="007A0B7B" w:rsidRDefault="00D4733A" w:rsidP="00D4733A">
      <w:pPr>
        <w:pStyle w:val="Corpodeltesto21"/>
        <w:rPr>
          <w:rFonts w:ascii="Arial" w:hAnsi="Arial" w:cs="Arial"/>
          <w:color w:val="002060"/>
          <w:sz w:val="22"/>
        </w:rPr>
      </w:pPr>
      <w:r w:rsidRPr="007A0B7B">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D9BC6F" w14:textId="77777777" w:rsidR="00D4733A" w:rsidRPr="007A0B7B" w:rsidRDefault="00D4733A" w:rsidP="00D4733A">
      <w:pPr>
        <w:pStyle w:val="Corpodeltesto21"/>
        <w:rPr>
          <w:rFonts w:ascii="Arial" w:hAnsi="Arial" w:cs="Arial"/>
          <w:color w:val="002060"/>
          <w:sz w:val="22"/>
        </w:rPr>
      </w:pPr>
      <w:r w:rsidRPr="007A0B7B">
        <w:rPr>
          <w:rFonts w:ascii="Arial" w:hAnsi="Arial" w:cs="Arial"/>
          <w:color w:val="002060"/>
          <w:sz w:val="22"/>
        </w:rPr>
        <w:t>Persistendo ancora la parità, si procederà direttamente all’effettuazione dei tiri di rigore secondo modalità previste dalle vigenti norme federali.</w:t>
      </w:r>
    </w:p>
    <w:p w14:paraId="351ECB16" w14:textId="77777777" w:rsidR="00D4733A" w:rsidRPr="007A0B7B" w:rsidRDefault="00D4733A" w:rsidP="00D4733A">
      <w:pPr>
        <w:pStyle w:val="breakline"/>
        <w:jc w:val="both"/>
        <w:rPr>
          <w:rFonts w:ascii="Arial" w:hAnsi="Arial" w:cs="Arial"/>
          <w:color w:val="002060"/>
          <w:sz w:val="22"/>
          <w:szCs w:val="22"/>
        </w:rPr>
      </w:pPr>
    </w:p>
    <w:p w14:paraId="7961DFE2"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GARA DI FINALE</w:t>
      </w:r>
    </w:p>
    <w:p w14:paraId="3AD6D996" w14:textId="77777777"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 xml:space="preserve">La Gara di Finale sarà disputata </w:t>
      </w:r>
      <w:proofErr w:type="gramStart"/>
      <w:r w:rsidRPr="007A0B7B">
        <w:rPr>
          <w:rFonts w:ascii="Arial" w:hAnsi="Arial" w:cs="Arial"/>
          <w:b/>
          <w:bCs/>
          <w:color w:val="002060"/>
          <w:sz w:val="22"/>
          <w:szCs w:val="22"/>
        </w:rPr>
        <w:t>Venerdì</w:t>
      </w:r>
      <w:proofErr w:type="gramEnd"/>
      <w:r w:rsidRPr="007A0B7B">
        <w:rPr>
          <w:rFonts w:ascii="Arial" w:hAnsi="Arial" w:cs="Arial"/>
          <w:b/>
          <w:bCs/>
          <w:color w:val="002060"/>
          <w:sz w:val="22"/>
          <w:szCs w:val="22"/>
        </w:rPr>
        <w:t xml:space="preserve"> 17/05/2024</w:t>
      </w:r>
      <w:r w:rsidRPr="007A0B7B">
        <w:rPr>
          <w:rFonts w:ascii="Arial" w:hAnsi="Arial" w:cs="Arial"/>
          <w:color w:val="002060"/>
          <w:sz w:val="22"/>
          <w:szCs w:val="22"/>
        </w:rPr>
        <w:t xml:space="preserve"> orario e campo della vincente del Triangolare.</w:t>
      </w:r>
    </w:p>
    <w:p w14:paraId="33BF740C" w14:textId="77777777" w:rsidR="000E30F1" w:rsidRPr="007A0B7B" w:rsidRDefault="000E30F1" w:rsidP="00D4733A">
      <w:pPr>
        <w:pStyle w:val="LndNormale1"/>
        <w:rPr>
          <w:color w:val="002060"/>
        </w:rPr>
      </w:pPr>
    </w:p>
    <w:p w14:paraId="135B5D57" w14:textId="77777777" w:rsidR="001B77A0" w:rsidRPr="007A0B7B" w:rsidRDefault="001B77A0" w:rsidP="001B77A0">
      <w:pPr>
        <w:pStyle w:val="titoloprinc0"/>
        <w:rPr>
          <w:color w:val="002060"/>
        </w:rPr>
      </w:pPr>
      <w:r w:rsidRPr="007A0B7B">
        <w:rPr>
          <w:color w:val="002060"/>
        </w:rPr>
        <w:t>RISULTATI</w:t>
      </w:r>
    </w:p>
    <w:p w14:paraId="33189E0F" w14:textId="77777777" w:rsidR="001B77A0" w:rsidRPr="007A0B7B" w:rsidRDefault="001B77A0" w:rsidP="001B77A0">
      <w:pPr>
        <w:pStyle w:val="breakline"/>
        <w:rPr>
          <w:color w:val="002060"/>
        </w:rPr>
      </w:pPr>
    </w:p>
    <w:p w14:paraId="52747BEA" w14:textId="77777777" w:rsidR="001B77A0" w:rsidRPr="007A0B7B" w:rsidRDefault="001B77A0" w:rsidP="001B77A0">
      <w:pPr>
        <w:pStyle w:val="sottotitolocampionato10"/>
        <w:rPr>
          <w:color w:val="002060"/>
        </w:rPr>
      </w:pPr>
      <w:r w:rsidRPr="007A0B7B">
        <w:rPr>
          <w:color w:val="002060"/>
        </w:rPr>
        <w:t>RISULTATI UFFICIALI GARE DEL 26/04/2024</w:t>
      </w:r>
    </w:p>
    <w:p w14:paraId="59C2B160"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1D1B82E6" w14:textId="77777777" w:rsidR="001B77A0" w:rsidRPr="007A0B7B" w:rsidRDefault="001B77A0" w:rsidP="001B77A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A0B7B" w:rsidRPr="007A0B7B" w14:paraId="14E6BB4C"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24A12482"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6EEC" w14:textId="77777777" w:rsidR="001B77A0" w:rsidRPr="007A0B7B" w:rsidRDefault="001B77A0" w:rsidP="00E5719E">
                  <w:pPr>
                    <w:pStyle w:val="headertabella0"/>
                    <w:rPr>
                      <w:color w:val="002060"/>
                    </w:rPr>
                  </w:pPr>
                  <w:r w:rsidRPr="007A0B7B">
                    <w:rPr>
                      <w:color w:val="002060"/>
                    </w:rPr>
                    <w:t>GIRONE A - 1 Giornata - A</w:t>
                  </w:r>
                </w:p>
              </w:tc>
            </w:tr>
            <w:tr w:rsidR="007A0B7B" w:rsidRPr="007A0B7B" w14:paraId="389F7A6A"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0261B9" w14:textId="77777777" w:rsidR="001B77A0" w:rsidRPr="007A0B7B" w:rsidRDefault="001B77A0" w:rsidP="00E5719E">
                  <w:pPr>
                    <w:pStyle w:val="rowtabella0"/>
                    <w:rPr>
                      <w:color w:val="002060"/>
                    </w:rPr>
                  </w:pPr>
                  <w:r w:rsidRPr="007A0B7B">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BCF85" w14:textId="77777777" w:rsidR="001B77A0" w:rsidRPr="007A0B7B" w:rsidRDefault="001B77A0" w:rsidP="00E5719E">
                  <w:pPr>
                    <w:pStyle w:val="rowtabella0"/>
                    <w:rPr>
                      <w:color w:val="002060"/>
                    </w:rPr>
                  </w:pPr>
                  <w:r w:rsidRPr="007A0B7B">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50EEF" w14:textId="77777777" w:rsidR="001B77A0" w:rsidRPr="007A0B7B" w:rsidRDefault="001B77A0" w:rsidP="00E5719E">
                  <w:pPr>
                    <w:pStyle w:val="rowtabella0"/>
                    <w:jc w:val="center"/>
                    <w:rPr>
                      <w:color w:val="002060"/>
                    </w:rPr>
                  </w:pPr>
                  <w:r w:rsidRPr="007A0B7B">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ADD11" w14:textId="77777777" w:rsidR="001B77A0" w:rsidRPr="007A0B7B" w:rsidRDefault="001B77A0" w:rsidP="00E5719E">
                  <w:pPr>
                    <w:pStyle w:val="rowtabella0"/>
                    <w:jc w:val="center"/>
                    <w:rPr>
                      <w:color w:val="002060"/>
                    </w:rPr>
                  </w:pPr>
                  <w:r w:rsidRPr="007A0B7B">
                    <w:rPr>
                      <w:color w:val="002060"/>
                    </w:rPr>
                    <w:t> </w:t>
                  </w:r>
                </w:p>
              </w:tc>
            </w:tr>
          </w:tbl>
          <w:p w14:paraId="592818EA" w14:textId="77777777" w:rsidR="001B77A0" w:rsidRPr="007A0B7B" w:rsidRDefault="001B77A0" w:rsidP="00E5719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1A8150A3"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0A2C5" w14:textId="77777777" w:rsidR="001B77A0" w:rsidRPr="007A0B7B" w:rsidRDefault="001B77A0" w:rsidP="00E5719E">
                  <w:pPr>
                    <w:pStyle w:val="headertabella0"/>
                    <w:rPr>
                      <w:color w:val="002060"/>
                    </w:rPr>
                  </w:pPr>
                  <w:r w:rsidRPr="007A0B7B">
                    <w:rPr>
                      <w:color w:val="002060"/>
                    </w:rPr>
                    <w:t>GIRONE B - 1 Giornata - A</w:t>
                  </w:r>
                </w:p>
              </w:tc>
            </w:tr>
            <w:tr w:rsidR="007A0B7B" w:rsidRPr="007A0B7B" w14:paraId="6C4F3698"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FF346F" w14:textId="77777777" w:rsidR="001B77A0" w:rsidRPr="007A0B7B" w:rsidRDefault="001B77A0" w:rsidP="00E5719E">
                  <w:pPr>
                    <w:pStyle w:val="rowtabella0"/>
                    <w:rPr>
                      <w:color w:val="002060"/>
                    </w:rPr>
                  </w:pPr>
                  <w:r w:rsidRPr="007A0B7B">
                    <w:rPr>
                      <w:color w:val="002060"/>
                    </w:rPr>
                    <w:t>SERRALTA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B8181" w14:textId="77777777" w:rsidR="001B77A0" w:rsidRPr="007A0B7B" w:rsidRDefault="001B77A0" w:rsidP="00E5719E">
                  <w:pPr>
                    <w:pStyle w:val="rowtabella0"/>
                    <w:rPr>
                      <w:color w:val="002060"/>
                    </w:rPr>
                  </w:pPr>
                  <w:r w:rsidRPr="007A0B7B">
                    <w:rPr>
                      <w:color w:val="002060"/>
                    </w:rPr>
                    <w:t>- BOCASTRUM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42361" w14:textId="77777777" w:rsidR="001B77A0" w:rsidRPr="007A0B7B" w:rsidRDefault="001B77A0" w:rsidP="00E5719E">
                  <w:pPr>
                    <w:pStyle w:val="rowtabella0"/>
                    <w:jc w:val="center"/>
                    <w:rPr>
                      <w:color w:val="002060"/>
                    </w:rPr>
                  </w:pPr>
                  <w:r w:rsidRPr="007A0B7B">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E2145" w14:textId="77777777" w:rsidR="001B77A0" w:rsidRPr="007A0B7B" w:rsidRDefault="001B77A0" w:rsidP="00E5719E">
                  <w:pPr>
                    <w:pStyle w:val="rowtabella0"/>
                    <w:jc w:val="center"/>
                    <w:rPr>
                      <w:color w:val="002060"/>
                    </w:rPr>
                  </w:pPr>
                  <w:r w:rsidRPr="007A0B7B">
                    <w:rPr>
                      <w:color w:val="002060"/>
                    </w:rPr>
                    <w:t> </w:t>
                  </w:r>
                </w:p>
              </w:tc>
            </w:tr>
          </w:tbl>
          <w:p w14:paraId="35EE6007" w14:textId="77777777" w:rsidR="001B77A0" w:rsidRPr="007A0B7B" w:rsidRDefault="001B77A0" w:rsidP="00E5719E">
            <w:pPr>
              <w:rPr>
                <w:color w:val="002060"/>
              </w:rPr>
            </w:pPr>
          </w:p>
        </w:tc>
      </w:tr>
    </w:tbl>
    <w:p w14:paraId="72AC0269" w14:textId="77777777" w:rsidR="001B77A0" w:rsidRPr="007A0B7B" w:rsidRDefault="001B77A0" w:rsidP="001B77A0">
      <w:pPr>
        <w:pStyle w:val="breakline"/>
        <w:rPr>
          <w:rFonts w:eastAsiaTheme="minorEastAsia"/>
          <w:color w:val="002060"/>
        </w:rPr>
      </w:pPr>
    </w:p>
    <w:p w14:paraId="4BE57200" w14:textId="77777777" w:rsidR="001B77A0" w:rsidRPr="007A0B7B" w:rsidRDefault="001B77A0" w:rsidP="001B77A0">
      <w:pPr>
        <w:pStyle w:val="breakline"/>
        <w:rPr>
          <w:color w:val="002060"/>
        </w:rPr>
      </w:pPr>
    </w:p>
    <w:p w14:paraId="3C534D95" w14:textId="77777777" w:rsidR="001B77A0" w:rsidRPr="007A0B7B" w:rsidRDefault="001B77A0" w:rsidP="001B77A0">
      <w:pPr>
        <w:pStyle w:val="titoloprinc0"/>
        <w:rPr>
          <w:color w:val="002060"/>
        </w:rPr>
      </w:pPr>
      <w:r w:rsidRPr="007A0B7B">
        <w:rPr>
          <w:color w:val="002060"/>
        </w:rPr>
        <w:t>GIUDICE SPORTIVO</w:t>
      </w:r>
    </w:p>
    <w:p w14:paraId="62D40FF7" w14:textId="77777777" w:rsidR="001B77A0" w:rsidRPr="007A0B7B" w:rsidRDefault="001B77A0" w:rsidP="001B77A0">
      <w:pPr>
        <w:pStyle w:val="diffida"/>
        <w:rPr>
          <w:color w:val="002060"/>
        </w:rPr>
      </w:pPr>
      <w:r w:rsidRPr="007A0B7B">
        <w:rPr>
          <w:color w:val="002060"/>
        </w:rPr>
        <w:lastRenderedPageBreak/>
        <w:t>Il Giudice Sportivo Avv. Agnese Lazzaretti, con l'assistenza del segretario Angelo Castellana, nella seduta del 30/04/2024, ha adottato le decisioni che di seguito integralmente si riportano:</w:t>
      </w:r>
    </w:p>
    <w:p w14:paraId="7C755177" w14:textId="77777777" w:rsidR="001B77A0" w:rsidRPr="007A0B7B" w:rsidRDefault="001B77A0" w:rsidP="001B77A0">
      <w:pPr>
        <w:pStyle w:val="titolo10"/>
        <w:rPr>
          <w:color w:val="002060"/>
        </w:rPr>
      </w:pPr>
      <w:r w:rsidRPr="007A0B7B">
        <w:rPr>
          <w:color w:val="002060"/>
        </w:rPr>
        <w:t xml:space="preserve">GARE DEL 26/ 4/2024 </w:t>
      </w:r>
    </w:p>
    <w:p w14:paraId="3BC34129" w14:textId="77777777" w:rsidR="001B77A0" w:rsidRPr="007A0B7B" w:rsidRDefault="001B77A0" w:rsidP="001B77A0">
      <w:pPr>
        <w:pStyle w:val="titolo7a"/>
        <w:rPr>
          <w:color w:val="002060"/>
        </w:rPr>
      </w:pPr>
      <w:r w:rsidRPr="007A0B7B">
        <w:rPr>
          <w:color w:val="002060"/>
        </w:rPr>
        <w:t xml:space="preserve">PROVVEDIMENTI DISCIPLINARI </w:t>
      </w:r>
    </w:p>
    <w:p w14:paraId="4CA79058" w14:textId="77777777" w:rsidR="001B77A0" w:rsidRPr="007A0B7B" w:rsidRDefault="001B77A0" w:rsidP="001B77A0">
      <w:pPr>
        <w:pStyle w:val="titolo7b0"/>
        <w:rPr>
          <w:color w:val="002060"/>
        </w:rPr>
      </w:pPr>
      <w:r w:rsidRPr="007A0B7B">
        <w:rPr>
          <w:color w:val="002060"/>
        </w:rPr>
        <w:t xml:space="preserve">In base alle risultanze degli atti ufficiali sono state deliberate le seguenti sanzioni disciplinari. </w:t>
      </w:r>
    </w:p>
    <w:p w14:paraId="535960A0" w14:textId="77777777" w:rsidR="001B77A0" w:rsidRPr="007A0B7B" w:rsidRDefault="001B77A0" w:rsidP="001B77A0">
      <w:pPr>
        <w:pStyle w:val="titolo30"/>
        <w:rPr>
          <w:color w:val="002060"/>
        </w:rPr>
      </w:pPr>
      <w:r w:rsidRPr="007A0B7B">
        <w:rPr>
          <w:color w:val="002060"/>
        </w:rPr>
        <w:t xml:space="preserve">CALCIATORI NON ESPULSI </w:t>
      </w:r>
    </w:p>
    <w:p w14:paraId="26DCC01B" w14:textId="77777777" w:rsidR="001B77A0" w:rsidRPr="007A0B7B" w:rsidRDefault="001B77A0" w:rsidP="001B77A0">
      <w:pPr>
        <w:pStyle w:val="titolo20"/>
        <w:rPr>
          <w:color w:val="002060"/>
        </w:rPr>
      </w:pPr>
      <w:r w:rsidRPr="007A0B7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035A34AC" w14:textId="77777777" w:rsidTr="00E5719E">
        <w:tc>
          <w:tcPr>
            <w:tcW w:w="2200" w:type="dxa"/>
            <w:tcMar>
              <w:top w:w="20" w:type="dxa"/>
              <w:left w:w="20" w:type="dxa"/>
              <w:bottom w:w="20" w:type="dxa"/>
              <w:right w:w="20" w:type="dxa"/>
            </w:tcMar>
            <w:vAlign w:val="center"/>
            <w:hideMark/>
          </w:tcPr>
          <w:p w14:paraId="7DC28773" w14:textId="77777777" w:rsidR="001B77A0" w:rsidRPr="007A0B7B" w:rsidRDefault="001B77A0" w:rsidP="00E5719E">
            <w:pPr>
              <w:pStyle w:val="movimento"/>
              <w:rPr>
                <w:color w:val="002060"/>
              </w:rPr>
            </w:pPr>
            <w:r w:rsidRPr="007A0B7B">
              <w:rPr>
                <w:color w:val="002060"/>
              </w:rPr>
              <w:t>CAPRA EDOARDO</w:t>
            </w:r>
          </w:p>
        </w:tc>
        <w:tc>
          <w:tcPr>
            <w:tcW w:w="2200" w:type="dxa"/>
            <w:tcMar>
              <w:top w:w="20" w:type="dxa"/>
              <w:left w:w="20" w:type="dxa"/>
              <w:bottom w:w="20" w:type="dxa"/>
              <w:right w:w="20" w:type="dxa"/>
            </w:tcMar>
            <w:vAlign w:val="center"/>
            <w:hideMark/>
          </w:tcPr>
          <w:p w14:paraId="2AD33719" w14:textId="77777777" w:rsidR="001B77A0" w:rsidRPr="007A0B7B" w:rsidRDefault="001B77A0" w:rsidP="00E5719E">
            <w:pPr>
              <w:pStyle w:val="movimento2"/>
              <w:rPr>
                <w:color w:val="002060"/>
              </w:rPr>
            </w:pPr>
            <w:r w:rsidRPr="007A0B7B">
              <w:rPr>
                <w:color w:val="002060"/>
              </w:rPr>
              <w:t xml:space="preserve">(ACQUALAGNA CALCIO C 5) </w:t>
            </w:r>
          </w:p>
        </w:tc>
        <w:tc>
          <w:tcPr>
            <w:tcW w:w="800" w:type="dxa"/>
            <w:tcMar>
              <w:top w:w="20" w:type="dxa"/>
              <w:left w:w="20" w:type="dxa"/>
              <w:bottom w:w="20" w:type="dxa"/>
              <w:right w:w="20" w:type="dxa"/>
            </w:tcMar>
            <w:vAlign w:val="center"/>
            <w:hideMark/>
          </w:tcPr>
          <w:p w14:paraId="03F5785A" w14:textId="77777777" w:rsidR="001B77A0" w:rsidRPr="007A0B7B" w:rsidRDefault="001B77A0"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7B16C5FF" w14:textId="77777777" w:rsidR="001B77A0" w:rsidRPr="007A0B7B" w:rsidRDefault="001B77A0" w:rsidP="00E5719E">
            <w:pPr>
              <w:pStyle w:val="movimento"/>
              <w:rPr>
                <w:color w:val="002060"/>
              </w:rPr>
            </w:pPr>
            <w:r w:rsidRPr="007A0B7B">
              <w:rPr>
                <w:color w:val="002060"/>
              </w:rPr>
              <w:t>OROZCO RAMIREZ BRAYAN STIVEN</w:t>
            </w:r>
          </w:p>
        </w:tc>
        <w:tc>
          <w:tcPr>
            <w:tcW w:w="2200" w:type="dxa"/>
            <w:tcMar>
              <w:top w:w="20" w:type="dxa"/>
              <w:left w:w="20" w:type="dxa"/>
              <w:bottom w:w="20" w:type="dxa"/>
              <w:right w:w="20" w:type="dxa"/>
            </w:tcMar>
            <w:vAlign w:val="center"/>
            <w:hideMark/>
          </w:tcPr>
          <w:p w14:paraId="33B6B568" w14:textId="77777777" w:rsidR="001B77A0" w:rsidRPr="007A0B7B" w:rsidRDefault="001B77A0" w:rsidP="00E5719E">
            <w:pPr>
              <w:pStyle w:val="movimento2"/>
              <w:rPr>
                <w:color w:val="002060"/>
              </w:rPr>
            </w:pPr>
            <w:r w:rsidRPr="007A0B7B">
              <w:rPr>
                <w:color w:val="002060"/>
              </w:rPr>
              <w:t xml:space="preserve">(ACQUALAGNA CALCIO C 5) </w:t>
            </w:r>
          </w:p>
        </w:tc>
      </w:tr>
      <w:tr w:rsidR="007A0B7B" w:rsidRPr="007A0B7B" w14:paraId="341E801D" w14:textId="77777777" w:rsidTr="00E5719E">
        <w:tc>
          <w:tcPr>
            <w:tcW w:w="2200" w:type="dxa"/>
            <w:tcMar>
              <w:top w:w="20" w:type="dxa"/>
              <w:left w:w="20" w:type="dxa"/>
              <w:bottom w:w="20" w:type="dxa"/>
              <w:right w:w="20" w:type="dxa"/>
            </w:tcMar>
            <w:vAlign w:val="center"/>
            <w:hideMark/>
          </w:tcPr>
          <w:p w14:paraId="36A34E73" w14:textId="77777777" w:rsidR="001B77A0" w:rsidRPr="007A0B7B" w:rsidRDefault="001B77A0" w:rsidP="00E5719E">
            <w:pPr>
              <w:pStyle w:val="movimento"/>
              <w:rPr>
                <w:color w:val="002060"/>
              </w:rPr>
            </w:pPr>
            <w:r w:rsidRPr="007A0B7B">
              <w:rPr>
                <w:color w:val="002060"/>
              </w:rPr>
              <w:t>CIOTTI ALESSANDRO</w:t>
            </w:r>
          </w:p>
        </w:tc>
        <w:tc>
          <w:tcPr>
            <w:tcW w:w="2200" w:type="dxa"/>
            <w:tcMar>
              <w:top w:w="20" w:type="dxa"/>
              <w:left w:w="20" w:type="dxa"/>
              <w:bottom w:w="20" w:type="dxa"/>
              <w:right w:w="20" w:type="dxa"/>
            </w:tcMar>
            <w:vAlign w:val="center"/>
            <w:hideMark/>
          </w:tcPr>
          <w:p w14:paraId="320572D0" w14:textId="77777777" w:rsidR="001B77A0" w:rsidRPr="007A0B7B" w:rsidRDefault="001B77A0" w:rsidP="00E5719E">
            <w:pPr>
              <w:pStyle w:val="movimento2"/>
              <w:rPr>
                <w:color w:val="002060"/>
              </w:rPr>
            </w:pPr>
            <w:r w:rsidRPr="007A0B7B">
              <w:rPr>
                <w:color w:val="002060"/>
              </w:rPr>
              <w:t xml:space="preserve">(BOCASTRUM UNITED) </w:t>
            </w:r>
          </w:p>
        </w:tc>
        <w:tc>
          <w:tcPr>
            <w:tcW w:w="800" w:type="dxa"/>
            <w:tcMar>
              <w:top w:w="20" w:type="dxa"/>
              <w:left w:w="20" w:type="dxa"/>
              <w:bottom w:w="20" w:type="dxa"/>
              <w:right w:w="20" w:type="dxa"/>
            </w:tcMar>
            <w:vAlign w:val="center"/>
            <w:hideMark/>
          </w:tcPr>
          <w:p w14:paraId="161251A8" w14:textId="77777777" w:rsidR="001B77A0" w:rsidRPr="007A0B7B" w:rsidRDefault="001B77A0"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57D3676E" w14:textId="77777777" w:rsidR="001B77A0" w:rsidRPr="007A0B7B" w:rsidRDefault="001B77A0" w:rsidP="00E5719E">
            <w:pPr>
              <w:pStyle w:val="movimento"/>
              <w:rPr>
                <w:color w:val="002060"/>
              </w:rPr>
            </w:pPr>
            <w:r w:rsidRPr="007A0B7B">
              <w:rPr>
                <w:color w:val="002060"/>
              </w:rPr>
              <w:t>STIPA ALESSIO</w:t>
            </w:r>
          </w:p>
        </w:tc>
        <w:tc>
          <w:tcPr>
            <w:tcW w:w="2200" w:type="dxa"/>
            <w:tcMar>
              <w:top w:w="20" w:type="dxa"/>
              <w:left w:w="20" w:type="dxa"/>
              <w:bottom w:w="20" w:type="dxa"/>
              <w:right w:w="20" w:type="dxa"/>
            </w:tcMar>
            <w:vAlign w:val="center"/>
            <w:hideMark/>
          </w:tcPr>
          <w:p w14:paraId="6433D926" w14:textId="77777777" w:rsidR="001B77A0" w:rsidRPr="007A0B7B" w:rsidRDefault="001B77A0" w:rsidP="00E5719E">
            <w:pPr>
              <w:pStyle w:val="movimento2"/>
              <w:rPr>
                <w:color w:val="002060"/>
              </w:rPr>
            </w:pPr>
            <w:r w:rsidRPr="007A0B7B">
              <w:rPr>
                <w:color w:val="002060"/>
              </w:rPr>
              <w:t xml:space="preserve">(BOCASTRUM UNITED) </w:t>
            </w:r>
          </w:p>
        </w:tc>
      </w:tr>
      <w:tr w:rsidR="007A0B7B" w:rsidRPr="007A0B7B" w14:paraId="1114C93C" w14:textId="77777777" w:rsidTr="00E5719E">
        <w:tc>
          <w:tcPr>
            <w:tcW w:w="2200" w:type="dxa"/>
            <w:tcMar>
              <w:top w:w="20" w:type="dxa"/>
              <w:left w:w="20" w:type="dxa"/>
              <w:bottom w:w="20" w:type="dxa"/>
              <w:right w:w="20" w:type="dxa"/>
            </w:tcMar>
            <w:vAlign w:val="center"/>
            <w:hideMark/>
          </w:tcPr>
          <w:p w14:paraId="1125B54D" w14:textId="77777777" w:rsidR="001B77A0" w:rsidRPr="007A0B7B" w:rsidRDefault="001B77A0" w:rsidP="00E5719E">
            <w:pPr>
              <w:pStyle w:val="movimento"/>
              <w:rPr>
                <w:color w:val="002060"/>
              </w:rPr>
            </w:pPr>
            <w:r w:rsidRPr="007A0B7B">
              <w:rPr>
                <w:color w:val="002060"/>
              </w:rPr>
              <w:t>COACCI JOURI</w:t>
            </w:r>
          </w:p>
        </w:tc>
        <w:tc>
          <w:tcPr>
            <w:tcW w:w="2200" w:type="dxa"/>
            <w:tcMar>
              <w:top w:w="20" w:type="dxa"/>
              <w:left w:w="20" w:type="dxa"/>
              <w:bottom w:w="20" w:type="dxa"/>
              <w:right w:w="20" w:type="dxa"/>
            </w:tcMar>
            <w:vAlign w:val="center"/>
            <w:hideMark/>
          </w:tcPr>
          <w:p w14:paraId="6EA8F980" w14:textId="77777777" w:rsidR="001B77A0" w:rsidRPr="007A0B7B" w:rsidRDefault="001B77A0" w:rsidP="00E5719E">
            <w:pPr>
              <w:pStyle w:val="movimento2"/>
              <w:rPr>
                <w:color w:val="002060"/>
              </w:rPr>
            </w:pPr>
            <w:r w:rsidRPr="007A0B7B">
              <w:rPr>
                <w:color w:val="002060"/>
              </w:rPr>
              <w:t xml:space="preserve">(SAN BIAGIO) </w:t>
            </w:r>
          </w:p>
        </w:tc>
        <w:tc>
          <w:tcPr>
            <w:tcW w:w="800" w:type="dxa"/>
            <w:tcMar>
              <w:top w:w="20" w:type="dxa"/>
              <w:left w:w="20" w:type="dxa"/>
              <w:bottom w:w="20" w:type="dxa"/>
              <w:right w:w="20" w:type="dxa"/>
            </w:tcMar>
            <w:vAlign w:val="center"/>
            <w:hideMark/>
          </w:tcPr>
          <w:p w14:paraId="63789BFC" w14:textId="77777777" w:rsidR="001B77A0" w:rsidRPr="007A0B7B" w:rsidRDefault="001B77A0"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2504EF63" w14:textId="77777777" w:rsidR="001B77A0" w:rsidRPr="007A0B7B" w:rsidRDefault="001B77A0" w:rsidP="00E5719E">
            <w:pPr>
              <w:pStyle w:val="movimento"/>
              <w:rPr>
                <w:color w:val="002060"/>
              </w:rPr>
            </w:pPr>
            <w:r w:rsidRPr="007A0B7B">
              <w:rPr>
                <w:color w:val="002060"/>
              </w:rPr>
              <w:t>FALCETELLI GABRIELE</w:t>
            </w:r>
          </w:p>
        </w:tc>
        <w:tc>
          <w:tcPr>
            <w:tcW w:w="2200" w:type="dxa"/>
            <w:tcMar>
              <w:top w:w="20" w:type="dxa"/>
              <w:left w:w="20" w:type="dxa"/>
              <w:bottom w:w="20" w:type="dxa"/>
              <w:right w:w="20" w:type="dxa"/>
            </w:tcMar>
            <w:vAlign w:val="center"/>
            <w:hideMark/>
          </w:tcPr>
          <w:p w14:paraId="49605E77" w14:textId="77777777" w:rsidR="001B77A0" w:rsidRPr="007A0B7B" w:rsidRDefault="001B77A0" w:rsidP="00E5719E">
            <w:pPr>
              <w:pStyle w:val="movimento2"/>
              <w:rPr>
                <w:color w:val="002060"/>
              </w:rPr>
            </w:pPr>
            <w:r w:rsidRPr="007A0B7B">
              <w:rPr>
                <w:color w:val="002060"/>
              </w:rPr>
              <w:t xml:space="preserve">(SAN BIAGIO) </w:t>
            </w:r>
          </w:p>
        </w:tc>
      </w:tr>
      <w:tr w:rsidR="007A0B7B" w:rsidRPr="007A0B7B" w14:paraId="5785DE99" w14:textId="77777777" w:rsidTr="00E5719E">
        <w:tc>
          <w:tcPr>
            <w:tcW w:w="2200" w:type="dxa"/>
            <w:tcMar>
              <w:top w:w="20" w:type="dxa"/>
              <w:left w:w="20" w:type="dxa"/>
              <w:bottom w:w="20" w:type="dxa"/>
              <w:right w:w="20" w:type="dxa"/>
            </w:tcMar>
            <w:vAlign w:val="center"/>
            <w:hideMark/>
          </w:tcPr>
          <w:p w14:paraId="6578B9A4" w14:textId="77777777" w:rsidR="001B77A0" w:rsidRPr="007A0B7B" w:rsidRDefault="001B77A0" w:rsidP="00E5719E">
            <w:pPr>
              <w:pStyle w:val="movimento"/>
              <w:rPr>
                <w:color w:val="002060"/>
              </w:rPr>
            </w:pPr>
            <w:r w:rsidRPr="007A0B7B">
              <w:rPr>
                <w:color w:val="002060"/>
              </w:rPr>
              <w:t>PASQUINI ALEX</w:t>
            </w:r>
          </w:p>
        </w:tc>
        <w:tc>
          <w:tcPr>
            <w:tcW w:w="2200" w:type="dxa"/>
            <w:tcMar>
              <w:top w:w="20" w:type="dxa"/>
              <w:left w:w="20" w:type="dxa"/>
              <w:bottom w:w="20" w:type="dxa"/>
              <w:right w:w="20" w:type="dxa"/>
            </w:tcMar>
            <w:vAlign w:val="center"/>
            <w:hideMark/>
          </w:tcPr>
          <w:p w14:paraId="6376C748" w14:textId="77777777" w:rsidR="001B77A0" w:rsidRPr="007A0B7B" w:rsidRDefault="001B77A0" w:rsidP="00E5719E">
            <w:pPr>
              <w:pStyle w:val="movimento2"/>
              <w:rPr>
                <w:color w:val="002060"/>
              </w:rPr>
            </w:pPr>
            <w:r w:rsidRPr="007A0B7B">
              <w:rPr>
                <w:color w:val="002060"/>
              </w:rPr>
              <w:t xml:space="preserve">(SAN BIAGIO) </w:t>
            </w:r>
          </w:p>
        </w:tc>
        <w:tc>
          <w:tcPr>
            <w:tcW w:w="800" w:type="dxa"/>
            <w:tcMar>
              <w:top w:w="20" w:type="dxa"/>
              <w:left w:w="20" w:type="dxa"/>
              <w:bottom w:w="20" w:type="dxa"/>
              <w:right w:w="20" w:type="dxa"/>
            </w:tcMar>
            <w:vAlign w:val="center"/>
            <w:hideMark/>
          </w:tcPr>
          <w:p w14:paraId="5EC7F4EA" w14:textId="77777777" w:rsidR="001B77A0" w:rsidRPr="007A0B7B" w:rsidRDefault="001B77A0"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380B9418" w14:textId="77777777" w:rsidR="001B77A0" w:rsidRPr="007A0B7B" w:rsidRDefault="001B77A0" w:rsidP="00E5719E">
            <w:pPr>
              <w:pStyle w:val="movimento"/>
              <w:rPr>
                <w:color w:val="002060"/>
              </w:rPr>
            </w:pPr>
            <w:r w:rsidRPr="007A0B7B">
              <w:rPr>
                <w:color w:val="002060"/>
              </w:rPr>
              <w:t>GOUVEIA DAMASCENO GUILHERME</w:t>
            </w:r>
          </w:p>
        </w:tc>
        <w:tc>
          <w:tcPr>
            <w:tcW w:w="2200" w:type="dxa"/>
            <w:tcMar>
              <w:top w:w="20" w:type="dxa"/>
              <w:left w:w="20" w:type="dxa"/>
              <w:bottom w:w="20" w:type="dxa"/>
              <w:right w:w="20" w:type="dxa"/>
            </w:tcMar>
            <w:vAlign w:val="center"/>
            <w:hideMark/>
          </w:tcPr>
          <w:p w14:paraId="2F3D2374" w14:textId="77777777" w:rsidR="001B77A0" w:rsidRPr="007A0B7B" w:rsidRDefault="001B77A0" w:rsidP="00E5719E">
            <w:pPr>
              <w:pStyle w:val="movimento2"/>
              <w:rPr>
                <w:color w:val="002060"/>
              </w:rPr>
            </w:pPr>
            <w:r w:rsidRPr="007A0B7B">
              <w:rPr>
                <w:color w:val="002060"/>
              </w:rPr>
              <w:t xml:space="preserve">(SERRALTA) </w:t>
            </w:r>
          </w:p>
        </w:tc>
      </w:tr>
    </w:tbl>
    <w:p w14:paraId="45B97C08" w14:textId="77777777" w:rsidR="001B77A0" w:rsidRPr="007A0B7B" w:rsidRDefault="001B77A0" w:rsidP="001B77A0">
      <w:pPr>
        <w:pStyle w:val="breakline"/>
        <w:rPr>
          <w:rFonts w:eastAsiaTheme="minorEastAsia"/>
          <w:color w:val="002060"/>
        </w:rPr>
      </w:pPr>
    </w:p>
    <w:p w14:paraId="77D820AF" w14:textId="77777777" w:rsidR="001B77A0" w:rsidRPr="007A0B7B" w:rsidRDefault="001B77A0" w:rsidP="001B77A0">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396ADB5A" w14:textId="77777777" w:rsidR="001B77A0" w:rsidRPr="007A0B7B" w:rsidRDefault="001B77A0" w:rsidP="001B77A0">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0E40A699" w14:textId="77777777" w:rsidR="001B77A0" w:rsidRPr="007A0B7B" w:rsidRDefault="001B77A0" w:rsidP="005E447C">
      <w:pPr>
        <w:pStyle w:val="breakline"/>
        <w:rPr>
          <w:rFonts w:ascii="Arial" w:eastAsiaTheme="minorEastAsia" w:hAnsi="Arial" w:cs="Arial"/>
          <w:color w:val="002060"/>
          <w:sz w:val="22"/>
          <w:szCs w:val="22"/>
        </w:rPr>
      </w:pPr>
    </w:p>
    <w:p w14:paraId="3559F155" w14:textId="1AD2635D" w:rsidR="007A0B7B" w:rsidRPr="007A0B7B" w:rsidRDefault="007A0B7B" w:rsidP="007A0B7B">
      <w:pPr>
        <w:pStyle w:val="titoloprinc0"/>
        <w:rPr>
          <w:color w:val="002060"/>
        </w:rPr>
      </w:pPr>
      <w:r w:rsidRPr="007A0B7B">
        <w:rPr>
          <w:color w:val="002060"/>
        </w:rPr>
        <w:t>PROGRAMMA GARE</w:t>
      </w:r>
    </w:p>
    <w:p w14:paraId="23A680E8" w14:textId="77777777" w:rsidR="007A0B7B" w:rsidRPr="007A0B7B" w:rsidRDefault="007A0B7B" w:rsidP="007A0B7B">
      <w:pPr>
        <w:pStyle w:val="sottotitolocampionato10"/>
        <w:rPr>
          <w:color w:val="002060"/>
        </w:rPr>
      </w:pPr>
    </w:p>
    <w:p w14:paraId="0A2BB7BE" w14:textId="2CED38BD" w:rsidR="007A0B7B" w:rsidRPr="007A0B7B" w:rsidRDefault="007A0B7B" w:rsidP="007A0B7B">
      <w:pPr>
        <w:pStyle w:val="sottotitolocampionato10"/>
        <w:rPr>
          <w:color w:val="002060"/>
        </w:rPr>
      </w:pPr>
      <w:r w:rsidRPr="007A0B7B">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7A0B7B" w:rsidRPr="007A0B7B" w14:paraId="12A455FD"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4B224"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D8CE"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44CDA"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FDE4"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D0498"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62338"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1F9AD"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475F3B00" w14:textId="77777777" w:rsidTr="00E5719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83935E" w14:textId="77777777" w:rsidR="007A0B7B" w:rsidRPr="007A0B7B" w:rsidRDefault="007A0B7B" w:rsidP="00E5719E">
            <w:pPr>
              <w:pStyle w:val="rowtabella0"/>
              <w:rPr>
                <w:color w:val="002060"/>
              </w:rPr>
            </w:pPr>
            <w:r w:rsidRPr="007A0B7B">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9496C" w14:textId="77777777" w:rsidR="007A0B7B" w:rsidRPr="007A0B7B" w:rsidRDefault="007A0B7B" w:rsidP="00E5719E">
            <w:pPr>
              <w:pStyle w:val="rowtabella0"/>
              <w:rPr>
                <w:color w:val="002060"/>
              </w:rPr>
            </w:pPr>
            <w:r w:rsidRPr="007A0B7B">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2B0FD" w14:textId="77777777" w:rsidR="007A0B7B" w:rsidRPr="007A0B7B" w:rsidRDefault="007A0B7B" w:rsidP="00E5719E">
            <w:pPr>
              <w:pStyle w:val="rowtabella0"/>
              <w:jc w:val="center"/>
              <w:rPr>
                <w:color w:val="002060"/>
              </w:rPr>
            </w:pPr>
            <w:r w:rsidRPr="007A0B7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CC44F" w14:textId="77777777" w:rsidR="007A0B7B" w:rsidRPr="007A0B7B" w:rsidRDefault="007A0B7B" w:rsidP="00E5719E">
            <w:pPr>
              <w:pStyle w:val="rowtabella0"/>
              <w:rPr>
                <w:color w:val="002060"/>
              </w:rPr>
            </w:pPr>
            <w:r w:rsidRPr="007A0B7B">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3E1D7" w14:textId="77777777" w:rsidR="007A0B7B" w:rsidRPr="007A0B7B" w:rsidRDefault="007A0B7B" w:rsidP="00E5719E">
            <w:pPr>
              <w:pStyle w:val="rowtabella0"/>
              <w:rPr>
                <w:color w:val="002060"/>
              </w:rPr>
            </w:pPr>
            <w:r w:rsidRPr="007A0B7B">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0BD877" w14:textId="77777777" w:rsidR="007A0B7B" w:rsidRPr="007A0B7B" w:rsidRDefault="007A0B7B" w:rsidP="00E5719E">
            <w:pPr>
              <w:pStyle w:val="rowtabella0"/>
              <w:rPr>
                <w:color w:val="002060"/>
              </w:rPr>
            </w:pPr>
            <w:r w:rsidRPr="007A0B7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BFB29" w14:textId="77777777" w:rsidR="007A0B7B" w:rsidRPr="007A0B7B" w:rsidRDefault="007A0B7B" w:rsidP="00E5719E">
            <w:pPr>
              <w:pStyle w:val="rowtabella0"/>
              <w:rPr>
                <w:color w:val="002060"/>
              </w:rPr>
            </w:pPr>
            <w:r w:rsidRPr="007A0B7B">
              <w:rPr>
                <w:color w:val="002060"/>
              </w:rPr>
              <w:t xml:space="preserve">VIA MANZONI FZ. </w:t>
            </w:r>
            <w:proofErr w:type="gramStart"/>
            <w:r w:rsidRPr="007A0B7B">
              <w:rPr>
                <w:color w:val="002060"/>
              </w:rPr>
              <w:t>S.BIAGIO</w:t>
            </w:r>
            <w:proofErr w:type="gramEnd"/>
          </w:p>
        </w:tc>
      </w:tr>
    </w:tbl>
    <w:p w14:paraId="2B673728" w14:textId="77777777" w:rsidR="007A0B7B" w:rsidRPr="007A0B7B" w:rsidRDefault="007A0B7B" w:rsidP="007A0B7B">
      <w:pPr>
        <w:pStyle w:val="breakline"/>
        <w:rPr>
          <w:rFonts w:eastAsiaTheme="minorEastAsia"/>
          <w:color w:val="002060"/>
        </w:rPr>
      </w:pPr>
    </w:p>
    <w:p w14:paraId="31BBD04D" w14:textId="77777777" w:rsidR="007A0B7B" w:rsidRPr="007A0B7B" w:rsidRDefault="007A0B7B" w:rsidP="007A0B7B">
      <w:pPr>
        <w:pStyle w:val="breakline"/>
        <w:rPr>
          <w:color w:val="002060"/>
        </w:rPr>
      </w:pPr>
    </w:p>
    <w:p w14:paraId="0D32DA7D" w14:textId="77777777" w:rsidR="007A0B7B" w:rsidRPr="007A0B7B" w:rsidRDefault="007A0B7B" w:rsidP="007A0B7B">
      <w:pPr>
        <w:pStyle w:val="breakline"/>
        <w:rPr>
          <w:color w:val="002060"/>
        </w:rPr>
      </w:pPr>
    </w:p>
    <w:p w14:paraId="72F4AFF2" w14:textId="77777777" w:rsidR="007A0B7B" w:rsidRPr="007A0B7B" w:rsidRDefault="007A0B7B" w:rsidP="007A0B7B">
      <w:pPr>
        <w:pStyle w:val="sottotitolocampionato10"/>
        <w:rPr>
          <w:color w:val="002060"/>
        </w:rPr>
      </w:pPr>
      <w:r w:rsidRPr="007A0B7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7A0B7B" w:rsidRPr="007A0B7B" w14:paraId="2993A8B5"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EBC25"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49A34"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90AA"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68014"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C738E"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9E4D4"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C757A"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60AA7D40" w14:textId="77777777" w:rsidTr="00E5719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BBE400" w14:textId="77777777" w:rsidR="007A0B7B" w:rsidRPr="007A0B7B" w:rsidRDefault="007A0B7B" w:rsidP="00E5719E">
            <w:pPr>
              <w:pStyle w:val="rowtabella0"/>
              <w:rPr>
                <w:color w:val="002060"/>
              </w:rPr>
            </w:pPr>
            <w:r w:rsidRPr="007A0B7B">
              <w:rPr>
                <w:color w:val="002060"/>
              </w:rPr>
              <w:t>FUTSAL SAMBUCHETO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2688F9" w14:textId="77777777" w:rsidR="007A0B7B" w:rsidRPr="007A0B7B" w:rsidRDefault="007A0B7B" w:rsidP="00E5719E">
            <w:pPr>
              <w:pStyle w:val="rowtabella0"/>
              <w:rPr>
                <w:color w:val="002060"/>
              </w:rPr>
            </w:pPr>
            <w:r w:rsidRPr="007A0B7B">
              <w:rPr>
                <w:color w:val="002060"/>
              </w:rP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1A268"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0437A" w14:textId="77777777" w:rsidR="007A0B7B" w:rsidRPr="007A0B7B" w:rsidRDefault="007A0B7B" w:rsidP="00E5719E">
            <w:pPr>
              <w:pStyle w:val="rowtabella0"/>
              <w:rPr>
                <w:color w:val="002060"/>
              </w:rPr>
            </w:pPr>
            <w:r w:rsidRPr="007A0B7B">
              <w:rPr>
                <w:color w:val="002060"/>
              </w:rPr>
              <w:t>04/05/2024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9750B" w14:textId="77777777" w:rsidR="007A0B7B" w:rsidRPr="007A0B7B" w:rsidRDefault="007A0B7B" w:rsidP="00E5719E">
            <w:pPr>
              <w:pStyle w:val="rowtabella0"/>
              <w:rPr>
                <w:color w:val="002060"/>
              </w:rPr>
            </w:pPr>
            <w:r w:rsidRPr="007A0B7B">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BD2AE" w14:textId="77777777" w:rsidR="007A0B7B" w:rsidRPr="007A0B7B" w:rsidRDefault="007A0B7B" w:rsidP="00E5719E">
            <w:pPr>
              <w:pStyle w:val="rowtabella0"/>
              <w:rPr>
                <w:color w:val="002060"/>
              </w:rPr>
            </w:pPr>
            <w:r w:rsidRPr="007A0B7B">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E3315" w14:textId="77777777" w:rsidR="007A0B7B" w:rsidRPr="007A0B7B" w:rsidRDefault="007A0B7B" w:rsidP="00E5719E">
            <w:pPr>
              <w:pStyle w:val="rowtabella0"/>
              <w:rPr>
                <w:color w:val="002060"/>
              </w:rPr>
            </w:pPr>
            <w:r w:rsidRPr="007A0B7B">
              <w:rPr>
                <w:color w:val="002060"/>
              </w:rPr>
              <w:t>LOC. SAN LIBERATO</w:t>
            </w:r>
          </w:p>
        </w:tc>
      </w:tr>
    </w:tbl>
    <w:p w14:paraId="115F256E" w14:textId="77777777" w:rsidR="007A0B7B" w:rsidRPr="007A0B7B" w:rsidRDefault="007A0B7B" w:rsidP="005E447C">
      <w:pPr>
        <w:pStyle w:val="breakline"/>
        <w:rPr>
          <w:rFonts w:ascii="Arial" w:eastAsiaTheme="minorEastAsia" w:hAnsi="Arial" w:cs="Arial"/>
          <w:color w:val="002060"/>
          <w:sz w:val="22"/>
          <w:szCs w:val="22"/>
        </w:rPr>
      </w:pPr>
    </w:p>
    <w:p w14:paraId="5639439C" w14:textId="77777777" w:rsidR="007A0B7B" w:rsidRPr="007A0B7B" w:rsidRDefault="007A0B7B" w:rsidP="007A0B7B">
      <w:pPr>
        <w:pStyle w:val="titolocampionato0"/>
        <w:shd w:val="clear" w:color="auto" w:fill="CCCCCC"/>
        <w:spacing w:before="80" w:after="40"/>
        <w:rPr>
          <w:color w:val="002060"/>
          <w:lang w:val="en-US"/>
        </w:rPr>
      </w:pPr>
      <w:r w:rsidRPr="007A0B7B">
        <w:rPr>
          <w:color w:val="002060"/>
          <w:lang w:val="en-US"/>
        </w:rPr>
        <w:t>PLAY OFF CALCIO A 5 SERIE "D"</w:t>
      </w:r>
    </w:p>
    <w:p w14:paraId="6DE3A37E" w14:textId="64ED41EC" w:rsidR="007A0B7B" w:rsidRPr="007A0B7B" w:rsidRDefault="007A0B7B" w:rsidP="007A0B7B">
      <w:pPr>
        <w:pStyle w:val="titoloprinc0"/>
        <w:rPr>
          <w:color w:val="002060"/>
        </w:rPr>
      </w:pPr>
      <w:r w:rsidRPr="007A0B7B">
        <w:rPr>
          <w:color w:val="002060"/>
        </w:rPr>
        <w:t>PROGRAMMA GARE</w:t>
      </w:r>
    </w:p>
    <w:p w14:paraId="51040139" w14:textId="77777777" w:rsidR="007A0B7B" w:rsidRPr="007A0B7B" w:rsidRDefault="007A0B7B" w:rsidP="007A0B7B">
      <w:pPr>
        <w:pStyle w:val="breakline"/>
        <w:rPr>
          <w:color w:val="002060"/>
          <w:lang w:val="en-US"/>
        </w:rPr>
      </w:pPr>
    </w:p>
    <w:p w14:paraId="21AFC9A4" w14:textId="77777777" w:rsidR="007A0B7B" w:rsidRPr="007A0B7B" w:rsidRDefault="007A0B7B" w:rsidP="007A0B7B">
      <w:pPr>
        <w:pStyle w:val="sottotitolocampionato10"/>
        <w:rPr>
          <w:color w:val="002060"/>
        </w:rPr>
      </w:pPr>
      <w:r w:rsidRPr="007A0B7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1990"/>
        <w:gridCol w:w="385"/>
        <w:gridCol w:w="898"/>
        <w:gridCol w:w="1190"/>
        <w:gridCol w:w="1562"/>
        <w:gridCol w:w="1558"/>
      </w:tblGrid>
      <w:tr w:rsidR="007A0B7B" w:rsidRPr="007A0B7B" w14:paraId="3624D28B"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75B90"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08BFD"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394F"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E61B8"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9767"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80FCD"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30CF4"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3AD2E53B"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DF989" w14:textId="77777777" w:rsidR="007A0B7B" w:rsidRPr="007A0B7B" w:rsidRDefault="007A0B7B" w:rsidP="00E5719E">
            <w:pPr>
              <w:pStyle w:val="rowtabella0"/>
              <w:rPr>
                <w:color w:val="002060"/>
              </w:rPr>
            </w:pPr>
            <w:r w:rsidRPr="007A0B7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ACAD8" w14:textId="77777777" w:rsidR="007A0B7B" w:rsidRPr="007A0B7B" w:rsidRDefault="007A0B7B" w:rsidP="00E5719E">
            <w:pPr>
              <w:pStyle w:val="rowtabella0"/>
              <w:rPr>
                <w:color w:val="002060"/>
              </w:rPr>
            </w:pPr>
            <w:r w:rsidRPr="007A0B7B">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4A4A7"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D4886" w14:textId="77777777" w:rsidR="007A0B7B" w:rsidRPr="007A0B7B" w:rsidRDefault="007A0B7B" w:rsidP="00E5719E">
            <w:pPr>
              <w:pStyle w:val="rowtabella0"/>
              <w:rPr>
                <w:color w:val="002060"/>
              </w:rPr>
            </w:pPr>
            <w:r w:rsidRPr="007A0B7B">
              <w:rPr>
                <w:color w:val="002060"/>
              </w:rPr>
              <w:t>03/05/2024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41CD0" w14:textId="77777777" w:rsidR="007A0B7B" w:rsidRPr="007A0B7B" w:rsidRDefault="007A0B7B" w:rsidP="00E5719E">
            <w:pPr>
              <w:pStyle w:val="rowtabella0"/>
              <w:rPr>
                <w:color w:val="002060"/>
              </w:rPr>
            </w:pPr>
            <w:r w:rsidRPr="007A0B7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23320" w14:textId="77777777" w:rsidR="007A0B7B" w:rsidRPr="007A0B7B" w:rsidRDefault="007A0B7B" w:rsidP="00E5719E">
            <w:pPr>
              <w:pStyle w:val="rowtabella0"/>
              <w:rPr>
                <w:color w:val="002060"/>
              </w:rPr>
            </w:pPr>
            <w:r w:rsidRPr="007A0B7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02B1D" w14:textId="77777777" w:rsidR="007A0B7B" w:rsidRPr="007A0B7B" w:rsidRDefault="007A0B7B" w:rsidP="00E5719E">
            <w:pPr>
              <w:pStyle w:val="rowtabella0"/>
              <w:rPr>
                <w:color w:val="002060"/>
              </w:rPr>
            </w:pPr>
            <w:r w:rsidRPr="007A0B7B">
              <w:rPr>
                <w:color w:val="002060"/>
              </w:rPr>
              <w:t>VIA INDIPENDENZA-CAPODARCO</w:t>
            </w:r>
          </w:p>
        </w:tc>
      </w:tr>
      <w:tr w:rsidR="007A0B7B" w:rsidRPr="007A0B7B" w14:paraId="6FD35239"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B0DF46" w14:textId="77777777" w:rsidR="007A0B7B" w:rsidRPr="007A0B7B" w:rsidRDefault="007A0B7B" w:rsidP="00E5719E">
            <w:pPr>
              <w:pStyle w:val="rowtabella0"/>
              <w:rPr>
                <w:color w:val="002060"/>
              </w:rPr>
            </w:pPr>
            <w:r w:rsidRPr="007A0B7B">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26E46" w14:textId="77777777" w:rsidR="007A0B7B" w:rsidRPr="007A0B7B" w:rsidRDefault="007A0B7B" w:rsidP="00E5719E">
            <w:pPr>
              <w:pStyle w:val="rowtabella0"/>
              <w:rPr>
                <w:color w:val="002060"/>
              </w:rPr>
            </w:pPr>
            <w:r w:rsidRPr="007A0B7B">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FD5836"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DCEDC" w14:textId="77777777" w:rsidR="007A0B7B" w:rsidRPr="007A0B7B" w:rsidRDefault="007A0B7B" w:rsidP="00E5719E">
            <w:pPr>
              <w:pStyle w:val="rowtabella0"/>
              <w:rPr>
                <w:color w:val="002060"/>
              </w:rPr>
            </w:pPr>
            <w:r w:rsidRPr="007A0B7B">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58D16" w14:textId="77777777" w:rsidR="007A0B7B" w:rsidRPr="007A0B7B" w:rsidRDefault="007A0B7B" w:rsidP="00E5719E">
            <w:pPr>
              <w:pStyle w:val="rowtabella0"/>
              <w:rPr>
                <w:color w:val="002060"/>
              </w:rPr>
            </w:pPr>
            <w:r w:rsidRPr="007A0B7B">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E2638D" w14:textId="77777777" w:rsidR="007A0B7B" w:rsidRPr="007A0B7B" w:rsidRDefault="007A0B7B" w:rsidP="00E5719E">
            <w:pPr>
              <w:pStyle w:val="rowtabella0"/>
              <w:rPr>
                <w:color w:val="002060"/>
              </w:rPr>
            </w:pPr>
            <w:r w:rsidRPr="007A0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1FAE6" w14:textId="77777777" w:rsidR="007A0B7B" w:rsidRPr="007A0B7B" w:rsidRDefault="007A0B7B" w:rsidP="00E5719E">
            <w:pPr>
              <w:pStyle w:val="rowtabella0"/>
              <w:rPr>
                <w:color w:val="002060"/>
              </w:rPr>
            </w:pPr>
            <w:r w:rsidRPr="007A0B7B">
              <w:rPr>
                <w:color w:val="002060"/>
              </w:rPr>
              <w:t xml:space="preserve">VIA CARPEGNA-VIA M.TE </w:t>
            </w:r>
            <w:proofErr w:type="gramStart"/>
            <w:r w:rsidRPr="007A0B7B">
              <w:rPr>
                <w:color w:val="002060"/>
              </w:rPr>
              <w:t>S.VICINO</w:t>
            </w:r>
            <w:proofErr w:type="gramEnd"/>
          </w:p>
        </w:tc>
      </w:tr>
      <w:tr w:rsidR="007A0B7B" w:rsidRPr="007A0B7B" w14:paraId="69FC56F1"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063A8A" w14:textId="77777777" w:rsidR="007A0B7B" w:rsidRPr="007A0B7B" w:rsidRDefault="007A0B7B" w:rsidP="00E5719E">
            <w:pPr>
              <w:pStyle w:val="rowtabella0"/>
              <w:rPr>
                <w:color w:val="002060"/>
              </w:rPr>
            </w:pPr>
            <w:r w:rsidRPr="007A0B7B">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06DEB" w14:textId="77777777" w:rsidR="007A0B7B" w:rsidRPr="007A0B7B" w:rsidRDefault="007A0B7B" w:rsidP="00E5719E">
            <w:pPr>
              <w:pStyle w:val="rowtabella0"/>
              <w:rPr>
                <w:color w:val="002060"/>
              </w:rPr>
            </w:pPr>
            <w:r w:rsidRPr="007A0B7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85832C"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60EAC" w14:textId="77777777" w:rsidR="007A0B7B" w:rsidRPr="007A0B7B" w:rsidRDefault="007A0B7B" w:rsidP="00E5719E">
            <w:pPr>
              <w:pStyle w:val="rowtabella0"/>
              <w:rPr>
                <w:color w:val="002060"/>
              </w:rPr>
            </w:pPr>
            <w:r w:rsidRPr="007A0B7B">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6D8E4F" w14:textId="77777777" w:rsidR="007A0B7B" w:rsidRPr="007A0B7B" w:rsidRDefault="007A0B7B" w:rsidP="00E5719E">
            <w:pPr>
              <w:pStyle w:val="rowtabella0"/>
              <w:rPr>
                <w:color w:val="002060"/>
              </w:rPr>
            </w:pPr>
            <w:r w:rsidRPr="007A0B7B">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964E3" w14:textId="77777777" w:rsidR="007A0B7B" w:rsidRPr="007A0B7B" w:rsidRDefault="007A0B7B" w:rsidP="00E5719E">
            <w:pPr>
              <w:pStyle w:val="rowtabella0"/>
              <w:rPr>
                <w:color w:val="002060"/>
              </w:rPr>
            </w:pPr>
            <w:r w:rsidRPr="007A0B7B">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0196E" w14:textId="77777777" w:rsidR="007A0B7B" w:rsidRPr="007A0B7B" w:rsidRDefault="007A0B7B" w:rsidP="00E5719E">
            <w:pPr>
              <w:pStyle w:val="rowtabella0"/>
              <w:rPr>
                <w:color w:val="002060"/>
              </w:rPr>
            </w:pPr>
            <w:r w:rsidRPr="007A0B7B">
              <w:rPr>
                <w:color w:val="002060"/>
              </w:rPr>
              <w:t>VIA GRAMSCI-VIA FEGGIANI</w:t>
            </w:r>
          </w:p>
        </w:tc>
      </w:tr>
      <w:tr w:rsidR="007A0B7B" w:rsidRPr="007A0B7B" w14:paraId="52A2DE4B"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04E6B" w14:textId="77777777" w:rsidR="007A0B7B" w:rsidRPr="007A0B7B" w:rsidRDefault="007A0B7B" w:rsidP="00E5719E">
            <w:pPr>
              <w:pStyle w:val="rowtabella0"/>
              <w:rPr>
                <w:color w:val="002060"/>
              </w:rPr>
            </w:pPr>
            <w:r w:rsidRPr="007A0B7B">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ED23CD" w14:textId="77777777" w:rsidR="007A0B7B" w:rsidRPr="007A0B7B" w:rsidRDefault="007A0B7B" w:rsidP="00E5719E">
            <w:pPr>
              <w:pStyle w:val="rowtabella0"/>
              <w:rPr>
                <w:color w:val="002060"/>
              </w:rPr>
            </w:pPr>
            <w:r w:rsidRPr="007A0B7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8373DF"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010A5A" w14:textId="77777777" w:rsidR="007A0B7B" w:rsidRPr="007A0B7B" w:rsidRDefault="007A0B7B" w:rsidP="00E5719E">
            <w:pPr>
              <w:pStyle w:val="rowtabella0"/>
              <w:rPr>
                <w:color w:val="002060"/>
              </w:rPr>
            </w:pPr>
            <w:r w:rsidRPr="007A0B7B">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6FE75" w14:textId="77777777" w:rsidR="007A0B7B" w:rsidRPr="007A0B7B" w:rsidRDefault="007A0B7B" w:rsidP="00E5719E">
            <w:pPr>
              <w:pStyle w:val="rowtabella0"/>
              <w:rPr>
                <w:color w:val="002060"/>
              </w:rPr>
            </w:pPr>
            <w:r w:rsidRPr="007A0B7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C8739" w14:textId="77777777" w:rsidR="007A0B7B" w:rsidRPr="007A0B7B" w:rsidRDefault="007A0B7B" w:rsidP="00E5719E">
            <w:pPr>
              <w:pStyle w:val="rowtabella0"/>
              <w:rPr>
                <w:color w:val="002060"/>
              </w:rPr>
            </w:pPr>
            <w:r w:rsidRPr="007A0B7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C82CD" w14:textId="77777777" w:rsidR="007A0B7B" w:rsidRPr="007A0B7B" w:rsidRDefault="007A0B7B" w:rsidP="00E5719E">
            <w:pPr>
              <w:pStyle w:val="rowtabella0"/>
              <w:rPr>
                <w:color w:val="002060"/>
              </w:rPr>
            </w:pPr>
            <w:r w:rsidRPr="007A0B7B">
              <w:rPr>
                <w:color w:val="002060"/>
              </w:rPr>
              <w:t>VIA ROMA, SNC</w:t>
            </w:r>
          </w:p>
        </w:tc>
      </w:tr>
      <w:tr w:rsidR="007A0B7B" w:rsidRPr="007A0B7B" w14:paraId="1CC7EAA5"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6CBC5" w14:textId="77777777" w:rsidR="007A0B7B" w:rsidRPr="007A0B7B" w:rsidRDefault="007A0B7B" w:rsidP="00E5719E">
            <w:pPr>
              <w:pStyle w:val="rowtabella0"/>
              <w:rPr>
                <w:color w:val="002060"/>
              </w:rPr>
            </w:pPr>
            <w:r w:rsidRPr="007A0B7B">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42D51" w14:textId="77777777" w:rsidR="007A0B7B" w:rsidRPr="007A0B7B" w:rsidRDefault="007A0B7B" w:rsidP="00E5719E">
            <w:pPr>
              <w:pStyle w:val="rowtabella0"/>
              <w:rPr>
                <w:color w:val="002060"/>
              </w:rPr>
            </w:pPr>
            <w:r w:rsidRPr="007A0B7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BB53B7"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784C7" w14:textId="77777777" w:rsidR="007A0B7B" w:rsidRPr="007A0B7B" w:rsidRDefault="007A0B7B" w:rsidP="00E5719E">
            <w:pPr>
              <w:pStyle w:val="rowtabella0"/>
              <w:rPr>
                <w:color w:val="002060"/>
              </w:rPr>
            </w:pPr>
            <w:r w:rsidRPr="007A0B7B">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D6BFC" w14:textId="77777777" w:rsidR="007A0B7B" w:rsidRPr="007A0B7B" w:rsidRDefault="007A0B7B" w:rsidP="00E5719E">
            <w:pPr>
              <w:pStyle w:val="rowtabella0"/>
              <w:rPr>
                <w:color w:val="002060"/>
              </w:rPr>
            </w:pPr>
            <w:r w:rsidRPr="007A0B7B">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4640A" w14:textId="77777777" w:rsidR="007A0B7B" w:rsidRPr="007A0B7B" w:rsidRDefault="007A0B7B" w:rsidP="00E5719E">
            <w:pPr>
              <w:pStyle w:val="rowtabella0"/>
              <w:rPr>
                <w:color w:val="002060"/>
              </w:rPr>
            </w:pPr>
            <w:r w:rsidRPr="007A0B7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E7DAC" w14:textId="77777777" w:rsidR="007A0B7B" w:rsidRPr="007A0B7B" w:rsidRDefault="007A0B7B" w:rsidP="00E5719E">
            <w:pPr>
              <w:pStyle w:val="rowtabella0"/>
              <w:rPr>
                <w:color w:val="002060"/>
              </w:rPr>
            </w:pPr>
            <w:r w:rsidRPr="007A0B7B">
              <w:rPr>
                <w:color w:val="002060"/>
              </w:rPr>
              <w:t>VIA SALVO D'ACQUISTO</w:t>
            </w:r>
          </w:p>
        </w:tc>
      </w:tr>
      <w:tr w:rsidR="007A0B7B" w:rsidRPr="007A0B7B" w14:paraId="7DC4F1F5"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816BC9" w14:textId="77777777" w:rsidR="007A0B7B" w:rsidRPr="007A0B7B" w:rsidRDefault="007A0B7B" w:rsidP="00E5719E">
            <w:pPr>
              <w:pStyle w:val="rowtabella0"/>
              <w:rPr>
                <w:color w:val="002060"/>
              </w:rPr>
            </w:pPr>
            <w:r w:rsidRPr="007A0B7B">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10C3D1" w14:textId="77777777" w:rsidR="007A0B7B" w:rsidRPr="007A0B7B" w:rsidRDefault="007A0B7B" w:rsidP="00E5719E">
            <w:pPr>
              <w:pStyle w:val="rowtabella0"/>
              <w:rPr>
                <w:color w:val="002060"/>
              </w:rPr>
            </w:pPr>
            <w:r w:rsidRPr="007A0B7B">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34F727"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A5EEC" w14:textId="77777777" w:rsidR="007A0B7B" w:rsidRPr="007A0B7B" w:rsidRDefault="007A0B7B" w:rsidP="00E5719E">
            <w:pPr>
              <w:pStyle w:val="rowtabella0"/>
              <w:rPr>
                <w:color w:val="002060"/>
              </w:rPr>
            </w:pPr>
            <w:r w:rsidRPr="007A0B7B">
              <w:rPr>
                <w:color w:val="002060"/>
              </w:rPr>
              <w:t>03/05/2024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84FB6" w14:textId="77777777" w:rsidR="007A0B7B" w:rsidRPr="007A0B7B" w:rsidRDefault="007A0B7B" w:rsidP="00E5719E">
            <w:pPr>
              <w:pStyle w:val="rowtabella0"/>
              <w:rPr>
                <w:color w:val="002060"/>
              </w:rPr>
            </w:pPr>
            <w:r w:rsidRPr="007A0B7B">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6DA00" w14:textId="77777777" w:rsidR="007A0B7B" w:rsidRPr="007A0B7B" w:rsidRDefault="007A0B7B" w:rsidP="00E5719E">
            <w:pPr>
              <w:pStyle w:val="rowtabella0"/>
              <w:rPr>
                <w:color w:val="002060"/>
              </w:rPr>
            </w:pPr>
            <w:r w:rsidRPr="007A0B7B">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60686" w14:textId="77777777" w:rsidR="007A0B7B" w:rsidRPr="007A0B7B" w:rsidRDefault="007A0B7B" w:rsidP="00E5719E">
            <w:pPr>
              <w:pStyle w:val="rowtabella0"/>
              <w:rPr>
                <w:color w:val="002060"/>
              </w:rPr>
            </w:pPr>
            <w:r w:rsidRPr="007A0B7B">
              <w:rPr>
                <w:color w:val="002060"/>
              </w:rPr>
              <w:t>VIA DELL'ANNUNZIATA</w:t>
            </w:r>
          </w:p>
        </w:tc>
      </w:tr>
      <w:tr w:rsidR="007A0B7B" w:rsidRPr="007A0B7B" w14:paraId="445A8F36"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33573" w14:textId="77777777" w:rsidR="007A0B7B" w:rsidRPr="007A0B7B" w:rsidRDefault="007A0B7B" w:rsidP="00E5719E">
            <w:pPr>
              <w:pStyle w:val="rowtabella0"/>
              <w:rPr>
                <w:color w:val="002060"/>
              </w:rPr>
            </w:pPr>
            <w:r w:rsidRPr="007A0B7B">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6308D" w14:textId="77777777" w:rsidR="007A0B7B" w:rsidRPr="007A0B7B" w:rsidRDefault="007A0B7B" w:rsidP="00E5719E">
            <w:pPr>
              <w:pStyle w:val="rowtabella0"/>
              <w:rPr>
                <w:color w:val="002060"/>
              </w:rPr>
            </w:pPr>
            <w:r w:rsidRPr="007A0B7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17EC5"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9147A" w14:textId="77777777" w:rsidR="007A0B7B" w:rsidRPr="007A0B7B" w:rsidRDefault="007A0B7B" w:rsidP="00E5719E">
            <w:pPr>
              <w:pStyle w:val="rowtabella0"/>
              <w:rPr>
                <w:color w:val="002060"/>
              </w:rPr>
            </w:pPr>
            <w:r w:rsidRPr="007A0B7B">
              <w:rPr>
                <w:color w:val="002060"/>
              </w:rPr>
              <w:t>04/05/2024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335AF" w14:textId="77777777" w:rsidR="007A0B7B" w:rsidRPr="007A0B7B" w:rsidRDefault="007A0B7B" w:rsidP="00E5719E">
            <w:pPr>
              <w:pStyle w:val="rowtabella0"/>
              <w:rPr>
                <w:color w:val="002060"/>
              </w:rPr>
            </w:pPr>
            <w:r w:rsidRPr="007A0B7B">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F383D" w14:textId="77777777" w:rsidR="007A0B7B" w:rsidRPr="007A0B7B" w:rsidRDefault="007A0B7B" w:rsidP="00E5719E">
            <w:pPr>
              <w:pStyle w:val="rowtabella0"/>
              <w:rPr>
                <w:color w:val="002060"/>
              </w:rPr>
            </w:pPr>
            <w:r w:rsidRPr="007A0B7B">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D68CF" w14:textId="77777777" w:rsidR="007A0B7B" w:rsidRPr="007A0B7B" w:rsidRDefault="007A0B7B" w:rsidP="00E5719E">
            <w:pPr>
              <w:pStyle w:val="rowtabella0"/>
              <w:rPr>
                <w:color w:val="002060"/>
              </w:rPr>
            </w:pPr>
            <w:r w:rsidRPr="007A0B7B">
              <w:rPr>
                <w:color w:val="002060"/>
              </w:rPr>
              <w:t>VIA GRAMSCI-VIA FEGGIANI</w:t>
            </w:r>
          </w:p>
        </w:tc>
      </w:tr>
    </w:tbl>
    <w:p w14:paraId="3E22C055" w14:textId="77777777" w:rsidR="007A0B7B" w:rsidRPr="007A0B7B" w:rsidRDefault="007A0B7B" w:rsidP="005E447C">
      <w:pPr>
        <w:pStyle w:val="breakline"/>
        <w:rPr>
          <w:rFonts w:ascii="Arial" w:eastAsiaTheme="minorEastAsia" w:hAnsi="Arial" w:cs="Arial"/>
          <w:color w:val="002060"/>
          <w:sz w:val="22"/>
          <w:szCs w:val="22"/>
        </w:rPr>
      </w:pPr>
    </w:p>
    <w:p w14:paraId="1C3E5FC8" w14:textId="77777777" w:rsidR="00B33E76" w:rsidRPr="007A0B7B" w:rsidRDefault="00B33E76" w:rsidP="00B33E76">
      <w:pPr>
        <w:pStyle w:val="titolocampionato0"/>
        <w:shd w:val="clear" w:color="auto" w:fill="CCCCCC"/>
        <w:spacing w:before="80" w:after="40"/>
        <w:rPr>
          <w:color w:val="002060"/>
        </w:rPr>
      </w:pPr>
      <w:r w:rsidRPr="007A0B7B">
        <w:rPr>
          <w:color w:val="002060"/>
        </w:rPr>
        <w:lastRenderedPageBreak/>
        <w:t>REGIONALE CALCIO A 5 FEMMINILE</w:t>
      </w:r>
    </w:p>
    <w:p w14:paraId="1FED2CD0" w14:textId="77777777" w:rsidR="00B33E76" w:rsidRPr="007A0B7B" w:rsidRDefault="00B33E76" w:rsidP="00B33E76">
      <w:pPr>
        <w:pStyle w:val="titoloprinc0"/>
        <w:rPr>
          <w:color w:val="002060"/>
        </w:rPr>
      </w:pPr>
      <w:r w:rsidRPr="007A0B7B">
        <w:rPr>
          <w:color w:val="002060"/>
        </w:rPr>
        <w:t>VARIAZIONI AL PROGRAMMA GARE</w:t>
      </w:r>
    </w:p>
    <w:p w14:paraId="68DCE108" w14:textId="77777777" w:rsidR="00B33E76" w:rsidRPr="007A0B7B" w:rsidRDefault="00B33E76" w:rsidP="00B33E76">
      <w:pPr>
        <w:pStyle w:val="breakline"/>
        <w:rPr>
          <w:color w:val="002060"/>
        </w:rPr>
      </w:pPr>
    </w:p>
    <w:p w14:paraId="7CB1D5F5" w14:textId="77777777" w:rsidR="00B33E76" w:rsidRPr="007A0B7B" w:rsidRDefault="00B33E76" w:rsidP="00B33E76">
      <w:pPr>
        <w:pStyle w:val="breakline"/>
        <w:rPr>
          <w:color w:val="002060"/>
        </w:rPr>
      </w:pPr>
    </w:p>
    <w:p w14:paraId="1BB567AC"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A0B7B" w:rsidRPr="007A0B7B" w14:paraId="6727FCD9" w14:textId="77777777" w:rsidTr="00E57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E8C9" w14:textId="77777777" w:rsidR="00B33E76" w:rsidRPr="007A0B7B" w:rsidRDefault="00B33E76" w:rsidP="00E5719E">
            <w:pPr>
              <w:pStyle w:val="headertabella0"/>
              <w:rPr>
                <w:color w:val="002060"/>
              </w:rPr>
            </w:pPr>
            <w:r w:rsidRPr="007A0B7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D27F2" w14:textId="77777777" w:rsidR="00B33E76" w:rsidRPr="007A0B7B" w:rsidRDefault="00B33E76" w:rsidP="00E5719E">
            <w:pPr>
              <w:pStyle w:val="headertabella0"/>
              <w:rPr>
                <w:color w:val="002060"/>
              </w:rPr>
            </w:pPr>
            <w:r w:rsidRPr="007A0B7B">
              <w:rPr>
                <w:color w:val="002060"/>
              </w:rPr>
              <w:t xml:space="preserve">N° </w:t>
            </w:r>
            <w:proofErr w:type="spellStart"/>
            <w:r w:rsidRPr="007A0B7B">
              <w:rPr>
                <w:color w:val="002060"/>
              </w:rPr>
              <w:t>Gior</w:t>
            </w:r>
            <w:proofErr w:type="spellEnd"/>
            <w:r w:rsidRPr="007A0B7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24497" w14:textId="77777777" w:rsidR="00B33E76" w:rsidRPr="007A0B7B" w:rsidRDefault="00B33E76" w:rsidP="00E5719E">
            <w:pPr>
              <w:pStyle w:val="headertabella0"/>
              <w:rPr>
                <w:color w:val="002060"/>
              </w:rPr>
            </w:pPr>
            <w:r w:rsidRPr="007A0B7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E5CED" w14:textId="77777777" w:rsidR="00B33E76" w:rsidRPr="007A0B7B" w:rsidRDefault="00B33E76" w:rsidP="00E5719E">
            <w:pPr>
              <w:pStyle w:val="headertabella0"/>
              <w:rPr>
                <w:color w:val="002060"/>
              </w:rPr>
            </w:pPr>
            <w:r w:rsidRPr="007A0B7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FC48A" w14:textId="77777777" w:rsidR="00B33E76" w:rsidRPr="007A0B7B" w:rsidRDefault="00B33E76" w:rsidP="00E5719E">
            <w:pPr>
              <w:pStyle w:val="headertabella0"/>
              <w:rPr>
                <w:color w:val="002060"/>
              </w:rPr>
            </w:pPr>
            <w:r w:rsidRPr="007A0B7B">
              <w:rPr>
                <w:color w:val="002060"/>
              </w:rPr>
              <w:t xml:space="preserve">Data </w:t>
            </w:r>
            <w:proofErr w:type="spellStart"/>
            <w:r w:rsidRPr="007A0B7B">
              <w:rPr>
                <w:color w:val="002060"/>
              </w:rPr>
              <w:t>Orig</w:t>
            </w:r>
            <w:proofErr w:type="spellEnd"/>
            <w:r w:rsidRPr="007A0B7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3D72B" w14:textId="77777777" w:rsidR="00B33E76" w:rsidRPr="007A0B7B" w:rsidRDefault="00B33E76" w:rsidP="00E5719E">
            <w:pPr>
              <w:pStyle w:val="headertabella0"/>
              <w:rPr>
                <w:color w:val="002060"/>
              </w:rPr>
            </w:pPr>
            <w:r w:rsidRPr="007A0B7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28255" w14:textId="77777777" w:rsidR="00B33E76" w:rsidRPr="007A0B7B" w:rsidRDefault="00B33E76" w:rsidP="00E5719E">
            <w:pPr>
              <w:pStyle w:val="headertabella0"/>
              <w:rPr>
                <w:color w:val="002060"/>
              </w:rPr>
            </w:pPr>
            <w:r w:rsidRPr="007A0B7B">
              <w:rPr>
                <w:color w:val="002060"/>
              </w:rPr>
              <w:t xml:space="preserve">Ora </w:t>
            </w:r>
            <w:proofErr w:type="spellStart"/>
            <w:r w:rsidRPr="007A0B7B">
              <w:rPr>
                <w:color w:val="002060"/>
              </w:rPr>
              <w:t>Orig</w:t>
            </w:r>
            <w:proofErr w:type="spellEnd"/>
            <w:r w:rsidRPr="007A0B7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EDE6E" w14:textId="77777777" w:rsidR="00B33E76" w:rsidRPr="007A0B7B" w:rsidRDefault="00B33E76" w:rsidP="00E5719E">
            <w:pPr>
              <w:pStyle w:val="headertabella0"/>
              <w:rPr>
                <w:color w:val="002060"/>
              </w:rPr>
            </w:pPr>
            <w:r w:rsidRPr="007A0B7B">
              <w:rPr>
                <w:color w:val="002060"/>
              </w:rPr>
              <w:t>Impianto</w:t>
            </w:r>
          </w:p>
        </w:tc>
      </w:tr>
      <w:tr w:rsidR="007A0B7B" w:rsidRPr="007A0B7B" w14:paraId="4662852F"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8FCA" w14:textId="77777777" w:rsidR="00B33E76" w:rsidRPr="007A0B7B" w:rsidRDefault="00B33E76" w:rsidP="00E5719E">
            <w:pPr>
              <w:pStyle w:val="rowtabella0"/>
              <w:rPr>
                <w:color w:val="002060"/>
                <w:highlight w:val="yellow"/>
              </w:rPr>
            </w:pPr>
            <w:r w:rsidRPr="007A0B7B">
              <w:rPr>
                <w:color w:val="002060"/>
                <w:highlight w:val="yellow"/>
              </w:rPr>
              <w:t>04/05/2024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2A93" w14:textId="77777777" w:rsidR="00B33E76" w:rsidRPr="007A0B7B" w:rsidRDefault="00B33E76" w:rsidP="00E5719E">
            <w:pPr>
              <w:pStyle w:val="rowtabella0"/>
              <w:jc w:val="center"/>
              <w:rPr>
                <w:color w:val="002060"/>
                <w:highlight w:val="yellow"/>
              </w:rPr>
            </w:pPr>
            <w:r w:rsidRPr="007A0B7B">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1C59" w14:textId="77777777" w:rsidR="00B33E76" w:rsidRPr="007A0B7B" w:rsidRDefault="00B33E76" w:rsidP="00E5719E">
            <w:pPr>
              <w:pStyle w:val="rowtabella0"/>
              <w:rPr>
                <w:color w:val="002060"/>
                <w:highlight w:val="yellow"/>
              </w:rPr>
            </w:pPr>
            <w:r w:rsidRPr="007A0B7B">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5F17" w14:textId="77777777" w:rsidR="00B33E76" w:rsidRPr="007A0B7B" w:rsidRDefault="00B33E76" w:rsidP="00E5719E">
            <w:pPr>
              <w:pStyle w:val="rowtabella0"/>
              <w:rPr>
                <w:color w:val="002060"/>
                <w:highlight w:val="yellow"/>
              </w:rPr>
            </w:pPr>
            <w:r w:rsidRPr="007A0B7B">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F09C" w14:textId="207E7252" w:rsidR="00B33E76" w:rsidRPr="007A0B7B" w:rsidRDefault="00B33E76" w:rsidP="00E5719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893B" w14:textId="77777777" w:rsidR="00B33E76" w:rsidRPr="007A0B7B" w:rsidRDefault="00B33E76" w:rsidP="00E5719E">
            <w:pPr>
              <w:pStyle w:val="rowtabella0"/>
              <w:jc w:val="center"/>
              <w:rPr>
                <w:color w:val="002060"/>
              </w:rPr>
            </w:pPr>
            <w:r w:rsidRPr="007A0B7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8050" w14:textId="77777777" w:rsidR="00B33E76" w:rsidRPr="007A0B7B" w:rsidRDefault="00B33E76" w:rsidP="00E5719E">
            <w:pPr>
              <w:pStyle w:val="rowtabella0"/>
              <w:jc w:val="center"/>
              <w:rPr>
                <w:color w:val="002060"/>
              </w:rPr>
            </w:pPr>
            <w:r w:rsidRPr="007A0B7B">
              <w:rPr>
                <w:color w:val="002060"/>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5BC5" w14:textId="77777777" w:rsidR="00B33E76" w:rsidRPr="007A0B7B" w:rsidRDefault="00B33E76" w:rsidP="00E5719E">
            <w:pPr>
              <w:pStyle w:val="rowtabella0"/>
              <w:rPr>
                <w:color w:val="002060"/>
              </w:rPr>
            </w:pPr>
            <w:r w:rsidRPr="007A0B7B">
              <w:rPr>
                <w:color w:val="002060"/>
                <w:highlight w:val="yellow"/>
              </w:rPr>
              <w:t>PALESTRA COMUNALE VANNICOLA OFFIDA VIA MARTIRI DELLA RESISTENZA</w:t>
            </w:r>
          </w:p>
        </w:tc>
      </w:tr>
    </w:tbl>
    <w:p w14:paraId="4C9C3636" w14:textId="77777777" w:rsidR="00B33E76" w:rsidRPr="007A0B7B" w:rsidRDefault="00B33E76" w:rsidP="00B33E76">
      <w:pPr>
        <w:pStyle w:val="breakline"/>
        <w:rPr>
          <w:rFonts w:eastAsiaTheme="minorEastAsia"/>
          <w:color w:val="002060"/>
        </w:rPr>
      </w:pPr>
    </w:p>
    <w:p w14:paraId="1FD8A32A" w14:textId="77777777" w:rsidR="00B33E76" w:rsidRPr="007A0B7B" w:rsidRDefault="00B33E76" w:rsidP="00B33E76">
      <w:pPr>
        <w:pStyle w:val="breakline"/>
        <w:rPr>
          <w:color w:val="002060"/>
        </w:rPr>
      </w:pPr>
    </w:p>
    <w:p w14:paraId="54F84B29" w14:textId="77777777" w:rsidR="00B33E76" w:rsidRPr="007A0B7B" w:rsidRDefault="00B33E76" w:rsidP="00B33E76">
      <w:pPr>
        <w:pStyle w:val="titoloprinc0"/>
        <w:rPr>
          <w:color w:val="002060"/>
        </w:rPr>
      </w:pPr>
      <w:r w:rsidRPr="007A0B7B">
        <w:rPr>
          <w:color w:val="002060"/>
        </w:rPr>
        <w:t>CLASSIFICA</w:t>
      </w:r>
    </w:p>
    <w:p w14:paraId="546859FB" w14:textId="77777777" w:rsidR="00B33E76" w:rsidRPr="007A0B7B" w:rsidRDefault="00B33E76" w:rsidP="00B33E76">
      <w:pPr>
        <w:pStyle w:val="breakline"/>
        <w:rPr>
          <w:color w:val="002060"/>
        </w:rPr>
      </w:pPr>
    </w:p>
    <w:p w14:paraId="4250D637" w14:textId="77777777" w:rsidR="00B33E76" w:rsidRPr="007A0B7B" w:rsidRDefault="00B33E76" w:rsidP="00B33E76">
      <w:pPr>
        <w:pStyle w:val="breakline"/>
        <w:rPr>
          <w:color w:val="002060"/>
        </w:rPr>
      </w:pPr>
    </w:p>
    <w:p w14:paraId="3236C244"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0B7B" w:rsidRPr="007A0B7B" w14:paraId="3814405A" w14:textId="77777777" w:rsidTr="00E571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6CB6" w14:textId="77777777" w:rsidR="00B33E76" w:rsidRPr="007A0B7B" w:rsidRDefault="00B33E76" w:rsidP="00E5719E">
            <w:pPr>
              <w:pStyle w:val="headertabella0"/>
              <w:rPr>
                <w:color w:val="002060"/>
              </w:rPr>
            </w:pPr>
            <w:r w:rsidRPr="007A0B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834A" w14:textId="77777777" w:rsidR="00B33E76" w:rsidRPr="007A0B7B" w:rsidRDefault="00B33E76" w:rsidP="00E5719E">
            <w:pPr>
              <w:pStyle w:val="headertabella0"/>
              <w:rPr>
                <w:color w:val="002060"/>
              </w:rPr>
            </w:pPr>
            <w:r w:rsidRPr="007A0B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3B3C7" w14:textId="77777777" w:rsidR="00B33E76" w:rsidRPr="007A0B7B" w:rsidRDefault="00B33E76" w:rsidP="00E5719E">
            <w:pPr>
              <w:pStyle w:val="headertabella0"/>
              <w:rPr>
                <w:color w:val="002060"/>
              </w:rPr>
            </w:pPr>
            <w:r w:rsidRPr="007A0B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C9E9" w14:textId="77777777" w:rsidR="00B33E76" w:rsidRPr="007A0B7B" w:rsidRDefault="00B33E76" w:rsidP="00E5719E">
            <w:pPr>
              <w:pStyle w:val="headertabella0"/>
              <w:rPr>
                <w:color w:val="002060"/>
              </w:rPr>
            </w:pPr>
            <w:r w:rsidRPr="007A0B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2C9B5" w14:textId="77777777" w:rsidR="00B33E76" w:rsidRPr="007A0B7B" w:rsidRDefault="00B33E76" w:rsidP="00E5719E">
            <w:pPr>
              <w:pStyle w:val="headertabella0"/>
              <w:rPr>
                <w:color w:val="002060"/>
              </w:rPr>
            </w:pPr>
            <w:r w:rsidRPr="007A0B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10B56" w14:textId="77777777" w:rsidR="00B33E76" w:rsidRPr="007A0B7B" w:rsidRDefault="00B33E76" w:rsidP="00E5719E">
            <w:pPr>
              <w:pStyle w:val="headertabella0"/>
              <w:rPr>
                <w:color w:val="002060"/>
              </w:rPr>
            </w:pPr>
            <w:r w:rsidRPr="007A0B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C88FA" w14:textId="77777777" w:rsidR="00B33E76" w:rsidRPr="007A0B7B" w:rsidRDefault="00B33E76" w:rsidP="00E5719E">
            <w:pPr>
              <w:pStyle w:val="headertabella0"/>
              <w:rPr>
                <w:color w:val="002060"/>
              </w:rPr>
            </w:pPr>
            <w:r w:rsidRPr="007A0B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FDB81" w14:textId="77777777" w:rsidR="00B33E76" w:rsidRPr="007A0B7B" w:rsidRDefault="00B33E76" w:rsidP="00E5719E">
            <w:pPr>
              <w:pStyle w:val="headertabella0"/>
              <w:rPr>
                <w:color w:val="002060"/>
              </w:rPr>
            </w:pPr>
            <w:r w:rsidRPr="007A0B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4AC78" w14:textId="77777777" w:rsidR="00B33E76" w:rsidRPr="007A0B7B" w:rsidRDefault="00B33E76" w:rsidP="00E5719E">
            <w:pPr>
              <w:pStyle w:val="headertabella0"/>
              <w:rPr>
                <w:color w:val="002060"/>
              </w:rPr>
            </w:pPr>
            <w:r w:rsidRPr="007A0B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51CF" w14:textId="77777777" w:rsidR="00B33E76" w:rsidRPr="007A0B7B" w:rsidRDefault="00B33E76" w:rsidP="00E5719E">
            <w:pPr>
              <w:pStyle w:val="headertabella0"/>
              <w:rPr>
                <w:color w:val="002060"/>
              </w:rPr>
            </w:pPr>
            <w:r w:rsidRPr="007A0B7B">
              <w:rPr>
                <w:color w:val="002060"/>
              </w:rPr>
              <w:t>PE</w:t>
            </w:r>
          </w:p>
        </w:tc>
      </w:tr>
      <w:tr w:rsidR="007A0B7B" w:rsidRPr="007A0B7B" w14:paraId="7C008A01" w14:textId="77777777" w:rsidTr="00E571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5817A" w14:textId="77777777" w:rsidR="00B33E76" w:rsidRPr="007A0B7B" w:rsidRDefault="00B33E76" w:rsidP="00E5719E">
            <w:pPr>
              <w:pStyle w:val="rowtabella0"/>
              <w:rPr>
                <w:color w:val="002060"/>
              </w:rPr>
            </w:pPr>
            <w:r w:rsidRPr="007A0B7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1BC9" w14:textId="77777777" w:rsidR="00B33E76" w:rsidRPr="007A0B7B" w:rsidRDefault="00B33E76" w:rsidP="00E5719E">
            <w:pPr>
              <w:pStyle w:val="rowtabella0"/>
              <w:jc w:val="center"/>
              <w:rPr>
                <w:color w:val="002060"/>
              </w:rPr>
            </w:pPr>
            <w:r w:rsidRPr="007A0B7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A83D"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0B2A" w14:textId="77777777" w:rsidR="00B33E76" w:rsidRPr="007A0B7B" w:rsidRDefault="00B33E76" w:rsidP="00E5719E">
            <w:pPr>
              <w:pStyle w:val="rowtabella0"/>
              <w:jc w:val="center"/>
              <w:rPr>
                <w:color w:val="002060"/>
              </w:rPr>
            </w:pPr>
            <w:r w:rsidRPr="007A0B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56C0"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CD68"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D777" w14:textId="77777777" w:rsidR="00B33E76" w:rsidRPr="007A0B7B" w:rsidRDefault="00B33E76" w:rsidP="00E5719E">
            <w:pPr>
              <w:pStyle w:val="rowtabella0"/>
              <w:jc w:val="center"/>
              <w:rPr>
                <w:color w:val="002060"/>
              </w:rPr>
            </w:pPr>
            <w:r w:rsidRPr="007A0B7B">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AB0C" w14:textId="77777777" w:rsidR="00B33E76" w:rsidRPr="007A0B7B" w:rsidRDefault="00B33E76" w:rsidP="00E5719E">
            <w:pPr>
              <w:pStyle w:val="rowtabella0"/>
              <w:jc w:val="center"/>
              <w:rPr>
                <w:color w:val="002060"/>
              </w:rPr>
            </w:pPr>
            <w:r w:rsidRPr="007A0B7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DBC0" w14:textId="77777777" w:rsidR="00B33E76" w:rsidRPr="007A0B7B" w:rsidRDefault="00B33E76" w:rsidP="00E5719E">
            <w:pPr>
              <w:pStyle w:val="rowtabella0"/>
              <w:jc w:val="center"/>
              <w:rPr>
                <w:color w:val="002060"/>
              </w:rPr>
            </w:pPr>
            <w:r w:rsidRPr="007A0B7B">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4045" w14:textId="77777777" w:rsidR="00B33E76" w:rsidRPr="007A0B7B" w:rsidRDefault="00B33E76" w:rsidP="00E5719E">
            <w:pPr>
              <w:pStyle w:val="rowtabella0"/>
              <w:jc w:val="center"/>
              <w:rPr>
                <w:color w:val="002060"/>
              </w:rPr>
            </w:pPr>
            <w:r w:rsidRPr="007A0B7B">
              <w:rPr>
                <w:color w:val="002060"/>
              </w:rPr>
              <w:t>0</w:t>
            </w:r>
          </w:p>
        </w:tc>
      </w:tr>
      <w:tr w:rsidR="007A0B7B" w:rsidRPr="007A0B7B" w14:paraId="18C75888"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B3AA1" w14:textId="77777777" w:rsidR="00B33E76" w:rsidRPr="007A0B7B" w:rsidRDefault="00B33E76" w:rsidP="00E5719E">
            <w:pPr>
              <w:pStyle w:val="rowtabella0"/>
              <w:rPr>
                <w:color w:val="002060"/>
              </w:rPr>
            </w:pPr>
            <w:r w:rsidRPr="007A0B7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0C7B" w14:textId="77777777" w:rsidR="00B33E76" w:rsidRPr="007A0B7B" w:rsidRDefault="00B33E76" w:rsidP="00E5719E">
            <w:pPr>
              <w:pStyle w:val="rowtabella0"/>
              <w:jc w:val="center"/>
              <w:rPr>
                <w:color w:val="002060"/>
              </w:rPr>
            </w:pPr>
            <w:r w:rsidRPr="007A0B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83ED"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129B"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B9A5"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DA2A"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5453" w14:textId="77777777" w:rsidR="00B33E76" w:rsidRPr="007A0B7B" w:rsidRDefault="00B33E76" w:rsidP="00E5719E">
            <w:pPr>
              <w:pStyle w:val="rowtabella0"/>
              <w:jc w:val="center"/>
              <w:rPr>
                <w:color w:val="002060"/>
              </w:rPr>
            </w:pPr>
            <w:r w:rsidRPr="007A0B7B">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D08A" w14:textId="77777777" w:rsidR="00B33E76" w:rsidRPr="007A0B7B" w:rsidRDefault="00B33E76" w:rsidP="00E5719E">
            <w:pPr>
              <w:pStyle w:val="rowtabella0"/>
              <w:jc w:val="center"/>
              <w:rPr>
                <w:color w:val="002060"/>
              </w:rPr>
            </w:pPr>
            <w:r w:rsidRPr="007A0B7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168C" w14:textId="77777777" w:rsidR="00B33E76" w:rsidRPr="007A0B7B" w:rsidRDefault="00B33E76" w:rsidP="00E5719E">
            <w:pPr>
              <w:pStyle w:val="rowtabella0"/>
              <w:jc w:val="center"/>
              <w:rPr>
                <w:color w:val="002060"/>
              </w:rPr>
            </w:pPr>
            <w:r w:rsidRPr="007A0B7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DF95" w14:textId="77777777" w:rsidR="00B33E76" w:rsidRPr="007A0B7B" w:rsidRDefault="00B33E76" w:rsidP="00E5719E">
            <w:pPr>
              <w:pStyle w:val="rowtabella0"/>
              <w:jc w:val="center"/>
              <w:rPr>
                <w:color w:val="002060"/>
              </w:rPr>
            </w:pPr>
            <w:r w:rsidRPr="007A0B7B">
              <w:rPr>
                <w:color w:val="002060"/>
              </w:rPr>
              <w:t>0</w:t>
            </w:r>
          </w:p>
        </w:tc>
      </w:tr>
      <w:tr w:rsidR="007A0B7B" w:rsidRPr="007A0B7B" w14:paraId="7676DFB7"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C278F" w14:textId="77777777" w:rsidR="00B33E76" w:rsidRPr="007A0B7B" w:rsidRDefault="00B33E76" w:rsidP="00E5719E">
            <w:pPr>
              <w:pStyle w:val="rowtabella0"/>
              <w:rPr>
                <w:color w:val="002060"/>
              </w:rPr>
            </w:pPr>
            <w:r w:rsidRPr="007A0B7B">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5DBC" w14:textId="77777777" w:rsidR="00B33E76" w:rsidRPr="007A0B7B" w:rsidRDefault="00B33E76" w:rsidP="00E5719E">
            <w:pPr>
              <w:pStyle w:val="rowtabella0"/>
              <w:jc w:val="center"/>
              <w:rPr>
                <w:color w:val="002060"/>
              </w:rPr>
            </w:pPr>
            <w:r w:rsidRPr="007A0B7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C566"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9434"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4092"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E4E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214D" w14:textId="77777777" w:rsidR="00B33E76" w:rsidRPr="007A0B7B" w:rsidRDefault="00B33E76" w:rsidP="00E5719E">
            <w:pPr>
              <w:pStyle w:val="rowtabella0"/>
              <w:jc w:val="center"/>
              <w:rPr>
                <w:color w:val="002060"/>
              </w:rPr>
            </w:pPr>
            <w:r w:rsidRPr="007A0B7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7292"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1E96" w14:textId="77777777" w:rsidR="00B33E76" w:rsidRPr="007A0B7B" w:rsidRDefault="00B33E76" w:rsidP="00E5719E">
            <w:pPr>
              <w:pStyle w:val="rowtabella0"/>
              <w:jc w:val="center"/>
              <w:rPr>
                <w:color w:val="002060"/>
              </w:rPr>
            </w:pPr>
            <w:r w:rsidRPr="007A0B7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2845" w14:textId="77777777" w:rsidR="00B33E76" w:rsidRPr="007A0B7B" w:rsidRDefault="00B33E76" w:rsidP="00E5719E">
            <w:pPr>
              <w:pStyle w:val="rowtabella0"/>
              <w:jc w:val="center"/>
              <w:rPr>
                <w:color w:val="002060"/>
              </w:rPr>
            </w:pPr>
            <w:r w:rsidRPr="007A0B7B">
              <w:rPr>
                <w:color w:val="002060"/>
              </w:rPr>
              <w:t>0</w:t>
            </w:r>
          </w:p>
        </w:tc>
      </w:tr>
      <w:tr w:rsidR="007A0B7B" w:rsidRPr="007A0B7B" w14:paraId="25C7DE9A"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16B09" w14:textId="77777777" w:rsidR="00B33E76" w:rsidRPr="007A0B7B" w:rsidRDefault="00B33E76" w:rsidP="00E5719E">
            <w:pPr>
              <w:pStyle w:val="rowtabella0"/>
              <w:rPr>
                <w:color w:val="002060"/>
              </w:rPr>
            </w:pPr>
            <w:r w:rsidRPr="007A0B7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2657" w14:textId="77777777" w:rsidR="00B33E76" w:rsidRPr="007A0B7B" w:rsidRDefault="00B33E76" w:rsidP="00E5719E">
            <w:pPr>
              <w:pStyle w:val="rowtabella0"/>
              <w:jc w:val="center"/>
              <w:rPr>
                <w:color w:val="002060"/>
              </w:rPr>
            </w:pPr>
            <w:r w:rsidRPr="007A0B7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AAED"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1F56" w14:textId="77777777" w:rsidR="00B33E76" w:rsidRPr="007A0B7B" w:rsidRDefault="00B33E76" w:rsidP="00E5719E">
            <w:pPr>
              <w:pStyle w:val="rowtabella0"/>
              <w:jc w:val="center"/>
              <w:rPr>
                <w:color w:val="002060"/>
              </w:rPr>
            </w:pPr>
            <w:r w:rsidRPr="007A0B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0CE5"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812F"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D9AA" w14:textId="77777777" w:rsidR="00B33E76" w:rsidRPr="007A0B7B" w:rsidRDefault="00B33E76" w:rsidP="00E5719E">
            <w:pPr>
              <w:pStyle w:val="rowtabella0"/>
              <w:jc w:val="center"/>
              <w:rPr>
                <w:color w:val="002060"/>
              </w:rPr>
            </w:pPr>
            <w:r w:rsidRPr="007A0B7B">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36B0" w14:textId="77777777" w:rsidR="00B33E76" w:rsidRPr="007A0B7B" w:rsidRDefault="00B33E76" w:rsidP="00E5719E">
            <w:pPr>
              <w:pStyle w:val="rowtabella0"/>
              <w:jc w:val="center"/>
              <w:rPr>
                <w:color w:val="002060"/>
              </w:rPr>
            </w:pPr>
            <w:r w:rsidRPr="007A0B7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AF04" w14:textId="77777777" w:rsidR="00B33E76" w:rsidRPr="007A0B7B" w:rsidRDefault="00B33E76" w:rsidP="00E5719E">
            <w:pPr>
              <w:pStyle w:val="rowtabella0"/>
              <w:jc w:val="center"/>
              <w:rPr>
                <w:color w:val="002060"/>
              </w:rPr>
            </w:pPr>
            <w:r w:rsidRPr="007A0B7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0551" w14:textId="77777777" w:rsidR="00B33E76" w:rsidRPr="007A0B7B" w:rsidRDefault="00B33E76" w:rsidP="00E5719E">
            <w:pPr>
              <w:pStyle w:val="rowtabella0"/>
              <w:jc w:val="center"/>
              <w:rPr>
                <w:color w:val="002060"/>
              </w:rPr>
            </w:pPr>
            <w:r w:rsidRPr="007A0B7B">
              <w:rPr>
                <w:color w:val="002060"/>
              </w:rPr>
              <w:t>0</w:t>
            </w:r>
          </w:p>
        </w:tc>
      </w:tr>
      <w:tr w:rsidR="007A0B7B" w:rsidRPr="007A0B7B" w14:paraId="7D19142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37C2E" w14:textId="77777777" w:rsidR="00B33E76" w:rsidRPr="007A0B7B" w:rsidRDefault="00B33E76" w:rsidP="00E5719E">
            <w:pPr>
              <w:pStyle w:val="rowtabella0"/>
              <w:rPr>
                <w:color w:val="002060"/>
              </w:rPr>
            </w:pPr>
            <w:r w:rsidRPr="007A0B7B">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E06E" w14:textId="77777777" w:rsidR="00B33E76" w:rsidRPr="007A0B7B" w:rsidRDefault="00B33E76" w:rsidP="00E5719E">
            <w:pPr>
              <w:pStyle w:val="rowtabella0"/>
              <w:jc w:val="center"/>
              <w:rPr>
                <w:color w:val="002060"/>
              </w:rPr>
            </w:pPr>
            <w:r w:rsidRPr="007A0B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AF35"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5686" w14:textId="77777777" w:rsidR="00B33E76" w:rsidRPr="007A0B7B" w:rsidRDefault="00B33E76" w:rsidP="00E5719E">
            <w:pPr>
              <w:pStyle w:val="rowtabella0"/>
              <w:jc w:val="center"/>
              <w:rPr>
                <w:color w:val="002060"/>
              </w:rPr>
            </w:pPr>
            <w:r w:rsidRPr="007A0B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3D74"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5EC2"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2D98" w14:textId="77777777" w:rsidR="00B33E76" w:rsidRPr="007A0B7B" w:rsidRDefault="00B33E76" w:rsidP="00E5719E">
            <w:pPr>
              <w:pStyle w:val="rowtabella0"/>
              <w:jc w:val="center"/>
              <w:rPr>
                <w:color w:val="002060"/>
              </w:rPr>
            </w:pPr>
            <w:r w:rsidRPr="007A0B7B">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D006" w14:textId="77777777" w:rsidR="00B33E76" w:rsidRPr="007A0B7B" w:rsidRDefault="00B33E76" w:rsidP="00E5719E">
            <w:pPr>
              <w:pStyle w:val="rowtabella0"/>
              <w:jc w:val="center"/>
              <w:rPr>
                <w:color w:val="002060"/>
              </w:rPr>
            </w:pPr>
            <w:r w:rsidRPr="007A0B7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4BAB" w14:textId="77777777" w:rsidR="00B33E76" w:rsidRPr="007A0B7B" w:rsidRDefault="00B33E76" w:rsidP="00E5719E">
            <w:pPr>
              <w:pStyle w:val="rowtabella0"/>
              <w:jc w:val="center"/>
              <w:rPr>
                <w:color w:val="002060"/>
              </w:rPr>
            </w:pPr>
            <w:r w:rsidRPr="007A0B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E8FD" w14:textId="77777777" w:rsidR="00B33E76" w:rsidRPr="007A0B7B" w:rsidRDefault="00B33E76" w:rsidP="00E5719E">
            <w:pPr>
              <w:pStyle w:val="rowtabella0"/>
              <w:jc w:val="center"/>
              <w:rPr>
                <w:color w:val="002060"/>
              </w:rPr>
            </w:pPr>
            <w:r w:rsidRPr="007A0B7B">
              <w:rPr>
                <w:color w:val="002060"/>
              </w:rPr>
              <w:t>0</w:t>
            </w:r>
          </w:p>
        </w:tc>
      </w:tr>
      <w:tr w:rsidR="007A0B7B" w:rsidRPr="007A0B7B" w14:paraId="2B6323E6"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687F0" w14:textId="77777777" w:rsidR="00B33E76" w:rsidRPr="007A0B7B" w:rsidRDefault="00B33E76" w:rsidP="00E5719E">
            <w:pPr>
              <w:pStyle w:val="rowtabella0"/>
              <w:rPr>
                <w:color w:val="002060"/>
              </w:rPr>
            </w:pPr>
            <w:r w:rsidRPr="007A0B7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DA87" w14:textId="77777777" w:rsidR="00B33E76" w:rsidRPr="007A0B7B" w:rsidRDefault="00B33E76" w:rsidP="00E5719E">
            <w:pPr>
              <w:pStyle w:val="rowtabella0"/>
              <w:jc w:val="center"/>
              <w:rPr>
                <w:color w:val="002060"/>
              </w:rPr>
            </w:pPr>
            <w:r w:rsidRPr="007A0B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4CCC"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338E" w14:textId="77777777" w:rsidR="00B33E76" w:rsidRPr="007A0B7B" w:rsidRDefault="00B33E76" w:rsidP="00E5719E">
            <w:pPr>
              <w:pStyle w:val="rowtabella0"/>
              <w:jc w:val="center"/>
              <w:rPr>
                <w:color w:val="002060"/>
              </w:rPr>
            </w:pPr>
            <w:r w:rsidRPr="007A0B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BBC3"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CDFB"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DB1F" w14:textId="77777777" w:rsidR="00B33E76" w:rsidRPr="007A0B7B" w:rsidRDefault="00B33E76" w:rsidP="00E5719E">
            <w:pPr>
              <w:pStyle w:val="rowtabella0"/>
              <w:jc w:val="center"/>
              <w:rPr>
                <w:color w:val="002060"/>
              </w:rPr>
            </w:pPr>
            <w:r w:rsidRPr="007A0B7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02F0" w14:textId="77777777" w:rsidR="00B33E76" w:rsidRPr="007A0B7B" w:rsidRDefault="00B33E76" w:rsidP="00E5719E">
            <w:pPr>
              <w:pStyle w:val="rowtabella0"/>
              <w:jc w:val="center"/>
              <w:rPr>
                <w:color w:val="002060"/>
              </w:rPr>
            </w:pPr>
            <w:r w:rsidRPr="007A0B7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8064"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2F95" w14:textId="77777777" w:rsidR="00B33E76" w:rsidRPr="007A0B7B" w:rsidRDefault="00B33E76" w:rsidP="00E5719E">
            <w:pPr>
              <w:pStyle w:val="rowtabella0"/>
              <w:jc w:val="center"/>
              <w:rPr>
                <w:color w:val="002060"/>
              </w:rPr>
            </w:pPr>
            <w:r w:rsidRPr="007A0B7B">
              <w:rPr>
                <w:color w:val="002060"/>
              </w:rPr>
              <w:t>0</w:t>
            </w:r>
          </w:p>
        </w:tc>
      </w:tr>
      <w:tr w:rsidR="007A0B7B" w:rsidRPr="007A0B7B" w14:paraId="197C49F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4EDF2" w14:textId="77777777" w:rsidR="00B33E76" w:rsidRPr="007A0B7B" w:rsidRDefault="00B33E76" w:rsidP="00E5719E">
            <w:pPr>
              <w:pStyle w:val="rowtabella0"/>
              <w:rPr>
                <w:color w:val="002060"/>
              </w:rPr>
            </w:pPr>
            <w:r w:rsidRPr="007A0B7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2A04" w14:textId="77777777" w:rsidR="00B33E76" w:rsidRPr="007A0B7B" w:rsidRDefault="00B33E76" w:rsidP="00E5719E">
            <w:pPr>
              <w:pStyle w:val="rowtabella0"/>
              <w:jc w:val="center"/>
              <w:rPr>
                <w:color w:val="002060"/>
              </w:rPr>
            </w:pPr>
            <w:r w:rsidRPr="007A0B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B1C5"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B5FF"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D2E6"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A488" w14:textId="77777777" w:rsidR="00B33E76" w:rsidRPr="007A0B7B" w:rsidRDefault="00B33E76" w:rsidP="00E5719E">
            <w:pPr>
              <w:pStyle w:val="rowtabella0"/>
              <w:jc w:val="center"/>
              <w:rPr>
                <w:color w:val="002060"/>
              </w:rPr>
            </w:pPr>
            <w:r w:rsidRPr="007A0B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F395" w14:textId="77777777" w:rsidR="00B33E76" w:rsidRPr="007A0B7B" w:rsidRDefault="00B33E76" w:rsidP="00E5719E">
            <w:pPr>
              <w:pStyle w:val="rowtabella0"/>
              <w:jc w:val="center"/>
              <w:rPr>
                <w:color w:val="002060"/>
              </w:rPr>
            </w:pPr>
            <w:r w:rsidRPr="007A0B7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96D6" w14:textId="77777777" w:rsidR="00B33E76" w:rsidRPr="007A0B7B" w:rsidRDefault="00B33E76" w:rsidP="00E5719E">
            <w:pPr>
              <w:pStyle w:val="rowtabella0"/>
              <w:jc w:val="center"/>
              <w:rPr>
                <w:color w:val="002060"/>
              </w:rPr>
            </w:pPr>
            <w:r w:rsidRPr="007A0B7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6563"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520B" w14:textId="77777777" w:rsidR="00B33E76" w:rsidRPr="007A0B7B" w:rsidRDefault="00B33E76" w:rsidP="00E5719E">
            <w:pPr>
              <w:pStyle w:val="rowtabella0"/>
              <w:jc w:val="center"/>
              <w:rPr>
                <w:color w:val="002060"/>
              </w:rPr>
            </w:pPr>
            <w:r w:rsidRPr="007A0B7B">
              <w:rPr>
                <w:color w:val="002060"/>
              </w:rPr>
              <w:t>0</w:t>
            </w:r>
          </w:p>
        </w:tc>
      </w:tr>
      <w:tr w:rsidR="007A0B7B" w:rsidRPr="007A0B7B" w14:paraId="7E6EC451"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F2828" w14:textId="77777777" w:rsidR="00B33E76" w:rsidRPr="007A0B7B" w:rsidRDefault="00B33E76" w:rsidP="00E5719E">
            <w:pPr>
              <w:pStyle w:val="rowtabella0"/>
              <w:rPr>
                <w:color w:val="002060"/>
              </w:rPr>
            </w:pPr>
            <w:r w:rsidRPr="007A0B7B">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57AE" w14:textId="77777777" w:rsidR="00B33E76" w:rsidRPr="007A0B7B" w:rsidRDefault="00B33E76" w:rsidP="00E5719E">
            <w:pPr>
              <w:pStyle w:val="rowtabella0"/>
              <w:jc w:val="center"/>
              <w:rPr>
                <w:color w:val="002060"/>
              </w:rPr>
            </w:pPr>
            <w:r w:rsidRPr="007A0B7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7D2F"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5F26"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FDEF"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9E73"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A9FCF" w14:textId="77777777" w:rsidR="00B33E76" w:rsidRPr="007A0B7B" w:rsidRDefault="00B33E76" w:rsidP="00E5719E">
            <w:pPr>
              <w:pStyle w:val="rowtabella0"/>
              <w:jc w:val="center"/>
              <w:rPr>
                <w:color w:val="002060"/>
              </w:rPr>
            </w:pPr>
            <w:r w:rsidRPr="007A0B7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8FC2" w14:textId="77777777" w:rsidR="00B33E76" w:rsidRPr="007A0B7B" w:rsidRDefault="00B33E76" w:rsidP="00E5719E">
            <w:pPr>
              <w:pStyle w:val="rowtabella0"/>
              <w:jc w:val="center"/>
              <w:rPr>
                <w:color w:val="002060"/>
              </w:rPr>
            </w:pPr>
            <w:r w:rsidRPr="007A0B7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CADC"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3B67" w14:textId="77777777" w:rsidR="00B33E76" w:rsidRPr="007A0B7B" w:rsidRDefault="00B33E76" w:rsidP="00E5719E">
            <w:pPr>
              <w:pStyle w:val="rowtabella0"/>
              <w:jc w:val="center"/>
              <w:rPr>
                <w:color w:val="002060"/>
              </w:rPr>
            </w:pPr>
            <w:r w:rsidRPr="007A0B7B">
              <w:rPr>
                <w:color w:val="002060"/>
              </w:rPr>
              <w:t>0</w:t>
            </w:r>
          </w:p>
        </w:tc>
      </w:tr>
      <w:tr w:rsidR="007A0B7B" w:rsidRPr="007A0B7B" w14:paraId="6A28FE2A"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E58D3" w14:textId="77777777" w:rsidR="00B33E76" w:rsidRPr="007A0B7B" w:rsidRDefault="00B33E76" w:rsidP="00E5719E">
            <w:pPr>
              <w:pStyle w:val="rowtabella0"/>
              <w:rPr>
                <w:color w:val="002060"/>
              </w:rPr>
            </w:pPr>
            <w:r w:rsidRPr="007A0B7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8B2A"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B57B" w14:textId="77777777" w:rsidR="00B33E76" w:rsidRPr="007A0B7B" w:rsidRDefault="00B33E76" w:rsidP="00E5719E">
            <w:pPr>
              <w:pStyle w:val="rowtabella0"/>
              <w:jc w:val="center"/>
              <w:rPr>
                <w:color w:val="002060"/>
              </w:rPr>
            </w:pPr>
            <w:r w:rsidRPr="007A0B7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06D3"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B002"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1106"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D3EC" w14:textId="77777777" w:rsidR="00B33E76" w:rsidRPr="007A0B7B" w:rsidRDefault="00B33E76" w:rsidP="00E5719E">
            <w:pPr>
              <w:pStyle w:val="rowtabella0"/>
              <w:jc w:val="center"/>
              <w:rPr>
                <w:color w:val="002060"/>
              </w:rPr>
            </w:pPr>
            <w:r w:rsidRPr="007A0B7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B5D1" w14:textId="77777777" w:rsidR="00B33E76" w:rsidRPr="007A0B7B" w:rsidRDefault="00B33E76" w:rsidP="00E5719E">
            <w:pPr>
              <w:pStyle w:val="rowtabella0"/>
              <w:jc w:val="center"/>
              <w:rPr>
                <w:color w:val="002060"/>
              </w:rPr>
            </w:pPr>
            <w:r w:rsidRPr="007A0B7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C56E" w14:textId="77777777" w:rsidR="00B33E76" w:rsidRPr="007A0B7B" w:rsidRDefault="00B33E76" w:rsidP="00E5719E">
            <w:pPr>
              <w:pStyle w:val="rowtabella0"/>
              <w:jc w:val="center"/>
              <w:rPr>
                <w:color w:val="002060"/>
              </w:rPr>
            </w:pPr>
            <w:r w:rsidRPr="007A0B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D0C5" w14:textId="77777777" w:rsidR="00B33E76" w:rsidRPr="007A0B7B" w:rsidRDefault="00B33E76" w:rsidP="00E5719E">
            <w:pPr>
              <w:pStyle w:val="rowtabella0"/>
              <w:jc w:val="center"/>
              <w:rPr>
                <w:color w:val="002060"/>
              </w:rPr>
            </w:pPr>
            <w:r w:rsidRPr="007A0B7B">
              <w:rPr>
                <w:color w:val="002060"/>
              </w:rPr>
              <w:t>0</w:t>
            </w:r>
          </w:p>
        </w:tc>
      </w:tr>
      <w:tr w:rsidR="007A0B7B" w:rsidRPr="007A0B7B" w14:paraId="7A1425CE"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B80FA" w14:textId="77777777" w:rsidR="00B33E76" w:rsidRPr="007A0B7B" w:rsidRDefault="00B33E76" w:rsidP="00E5719E">
            <w:pPr>
              <w:pStyle w:val="rowtabella0"/>
              <w:rPr>
                <w:color w:val="002060"/>
              </w:rPr>
            </w:pPr>
            <w:r w:rsidRPr="007A0B7B">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C9FD" w14:textId="77777777" w:rsidR="00B33E76" w:rsidRPr="007A0B7B" w:rsidRDefault="00B33E76" w:rsidP="00E5719E">
            <w:pPr>
              <w:pStyle w:val="rowtabella0"/>
              <w:jc w:val="center"/>
              <w:rPr>
                <w:color w:val="002060"/>
              </w:rPr>
            </w:pPr>
            <w:r w:rsidRPr="007A0B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E094"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565F"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54BB"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31B9"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4AFE" w14:textId="77777777" w:rsidR="00B33E76" w:rsidRPr="007A0B7B" w:rsidRDefault="00B33E76" w:rsidP="00E5719E">
            <w:pPr>
              <w:pStyle w:val="rowtabella0"/>
              <w:jc w:val="center"/>
              <w:rPr>
                <w:color w:val="002060"/>
              </w:rPr>
            </w:pPr>
            <w:r w:rsidRPr="007A0B7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C25F" w14:textId="77777777" w:rsidR="00B33E76" w:rsidRPr="007A0B7B" w:rsidRDefault="00B33E76" w:rsidP="00E5719E">
            <w:pPr>
              <w:pStyle w:val="rowtabella0"/>
              <w:jc w:val="center"/>
              <w:rPr>
                <w:color w:val="002060"/>
              </w:rPr>
            </w:pPr>
            <w:r w:rsidRPr="007A0B7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9705" w14:textId="77777777" w:rsidR="00B33E76" w:rsidRPr="007A0B7B" w:rsidRDefault="00B33E76" w:rsidP="00E5719E">
            <w:pPr>
              <w:pStyle w:val="rowtabella0"/>
              <w:jc w:val="center"/>
              <w:rPr>
                <w:color w:val="002060"/>
              </w:rPr>
            </w:pPr>
            <w:r w:rsidRPr="007A0B7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72DB" w14:textId="77777777" w:rsidR="00B33E76" w:rsidRPr="007A0B7B" w:rsidRDefault="00B33E76" w:rsidP="00E5719E">
            <w:pPr>
              <w:pStyle w:val="rowtabella0"/>
              <w:jc w:val="center"/>
              <w:rPr>
                <w:color w:val="002060"/>
              </w:rPr>
            </w:pPr>
            <w:r w:rsidRPr="007A0B7B">
              <w:rPr>
                <w:color w:val="002060"/>
              </w:rPr>
              <w:t>0</w:t>
            </w:r>
          </w:p>
        </w:tc>
      </w:tr>
      <w:tr w:rsidR="007A0B7B" w:rsidRPr="007A0B7B" w14:paraId="2093CE97"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B3F67" w14:textId="77777777" w:rsidR="00B33E76" w:rsidRPr="007A0B7B" w:rsidRDefault="00B33E76" w:rsidP="00E5719E">
            <w:pPr>
              <w:pStyle w:val="rowtabella0"/>
              <w:rPr>
                <w:color w:val="002060"/>
              </w:rPr>
            </w:pPr>
            <w:r w:rsidRPr="007A0B7B">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3E17"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D2F2"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588A"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A309"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7889B" w14:textId="77777777" w:rsidR="00B33E76" w:rsidRPr="007A0B7B" w:rsidRDefault="00B33E76" w:rsidP="00E5719E">
            <w:pPr>
              <w:pStyle w:val="rowtabella0"/>
              <w:jc w:val="center"/>
              <w:rPr>
                <w:color w:val="002060"/>
              </w:rPr>
            </w:pPr>
            <w:r w:rsidRPr="007A0B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715C" w14:textId="77777777" w:rsidR="00B33E76" w:rsidRPr="007A0B7B" w:rsidRDefault="00B33E76" w:rsidP="00E5719E">
            <w:pPr>
              <w:pStyle w:val="rowtabella0"/>
              <w:jc w:val="center"/>
              <w:rPr>
                <w:color w:val="002060"/>
              </w:rPr>
            </w:pPr>
            <w:r w:rsidRPr="007A0B7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A21A" w14:textId="77777777" w:rsidR="00B33E76" w:rsidRPr="007A0B7B" w:rsidRDefault="00B33E76" w:rsidP="00E5719E">
            <w:pPr>
              <w:pStyle w:val="rowtabella0"/>
              <w:jc w:val="center"/>
              <w:rPr>
                <w:color w:val="002060"/>
              </w:rPr>
            </w:pPr>
            <w:r w:rsidRPr="007A0B7B">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8475" w14:textId="77777777" w:rsidR="00B33E76" w:rsidRPr="007A0B7B" w:rsidRDefault="00B33E76" w:rsidP="00E5719E">
            <w:pPr>
              <w:pStyle w:val="rowtabella0"/>
              <w:jc w:val="center"/>
              <w:rPr>
                <w:color w:val="002060"/>
              </w:rPr>
            </w:pPr>
            <w:r w:rsidRPr="007A0B7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3B26" w14:textId="77777777" w:rsidR="00B33E76" w:rsidRPr="007A0B7B" w:rsidRDefault="00B33E76" w:rsidP="00E5719E">
            <w:pPr>
              <w:pStyle w:val="rowtabella0"/>
              <w:jc w:val="center"/>
              <w:rPr>
                <w:color w:val="002060"/>
              </w:rPr>
            </w:pPr>
            <w:r w:rsidRPr="007A0B7B">
              <w:rPr>
                <w:color w:val="002060"/>
              </w:rPr>
              <w:t>0</w:t>
            </w:r>
          </w:p>
        </w:tc>
      </w:tr>
      <w:tr w:rsidR="007A0B7B" w:rsidRPr="007A0B7B" w14:paraId="28A3F56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929A8" w14:textId="77777777" w:rsidR="00B33E76" w:rsidRPr="007A0B7B" w:rsidRDefault="00B33E76" w:rsidP="00E5719E">
            <w:pPr>
              <w:pStyle w:val="rowtabella0"/>
              <w:rPr>
                <w:color w:val="002060"/>
              </w:rPr>
            </w:pPr>
            <w:r w:rsidRPr="007A0B7B">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F1B8"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D198"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A570"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7EC6"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378A"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7929" w14:textId="77777777" w:rsidR="00B33E76" w:rsidRPr="007A0B7B" w:rsidRDefault="00B33E76" w:rsidP="00E5719E">
            <w:pPr>
              <w:pStyle w:val="rowtabella0"/>
              <w:jc w:val="center"/>
              <w:rPr>
                <w:color w:val="002060"/>
              </w:rPr>
            </w:pPr>
            <w:r w:rsidRPr="007A0B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CD11" w14:textId="77777777" w:rsidR="00B33E76" w:rsidRPr="007A0B7B" w:rsidRDefault="00B33E76" w:rsidP="00E5719E">
            <w:pPr>
              <w:pStyle w:val="rowtabella0"/>
              <w:jc w:val="center"/>
              <w:rPr>
                <w:color w:val="002060"/>
              </w:rPr>
            </w:pPr>
            <w:r w:rsidRPr="007A0B7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07B4" w14:textId="77777777" w:rsidR="00B33E76" w:rsidRPr="007A0B7B" w:rsidRDefault="00B33E76" w:rsidP="00E5719E">
            <w:pPr>
              <w:pStyle w:val="rowtabella0"/>
              <w:jc w:val="center"/>
              <w:rPr>
                <w:color w:val="002060"/>
              </w:rPr>
            </w:pPr>
            <w:r w:rsidRPr="007A0B7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480C" w14:textId="77777777" w:rsidR="00B33E76" w:rsidRPr="007A0B7B" w:rsidRDefault="00B33E76" w:rsidP="00E5719E">
            <w:pPr>
              <w:pStyle w:val="rowtabella0"/>
              <w:jc w:val="center"/>
              <w:rPr>
                <w:color w:val="002060"/>
              </w:rPr>
            </w:pPr>
            <w:r w:rsidRPr="007A0B7B">
              <w:rPr>
                <w:color w:val="002060"/>
              </w:rPr>
              <w:t>0</w:t>
            </w:r>
          </w:p>
        </w:tc>
      </w:tr>
      <w:tr w:rsidR="007A0B7B" w:rsidRPr="007A0B7B" w14:paraId="4B7D0F92" w14:textId="77777777" w:rsidTr="00E571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9A8B6" w14:textId="77777777" w:rsidR="00B33E76" w:rsidRPr="007A0B7B" w:rsidRDefault="00B33E76" w:rsidP="00E5719E">
            <w:pPr>
              <w:pStyle w:val="rowtabella0"/>
              <w:rPr>
                <w:color w:val="002060"/>
              </w:rPr>
            </w:pPr>
            <w:r w:rsidRPr="007A0B7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2E79"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C86E"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C9B9"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AD06"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B1E6" w14:textId="77777777" w:rsidR="00B33E76" w:rsidRPr="007A0B7B" w:rsidRDefault="00B33E76" w:rsidP="00E5719E">
            <w:pPr>
              <w:pStyle w:val="rowtabella0"/>
              <w:jc w:val="center"/>
              <w:rPr>
                <w:color w:val="002060"/>
              </w:rPr>
            </w:pPr>
            <w:r w:rsidRPr="007A0B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7B8D" w14:textId="77777777" w:rsidR="00B33E76" w:rsidRPr="007A0B7B" w:rsidRDefault="00B33E76" w:rsidP="00E5719E">
            <w:pPr>
              <w:pStyle w:val="rowtabella0"/>
              <w:jc w:val="center"/>
              <w:rPr>
                <w:color w:val="002060"/>
              </w:rPr>
            </w:pPr>
            <w:r w:rsidRPr="007A0B7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B680" w14:textId="77777777" w:rsidR="00B33E76" w:rsidRPr="007A0B7B" w:rsidRDefault="00B33E76" w:rsidP="00E5719E">
            <w:pPr>
              <w:pStyle w:val="rowtabella0"/>
              <w:jc w:val="center"/>
              <w:rPr>
                <w:color w:val="002060"/>
              </w:rPr>
            </w:pPr>
            <w:r w:rsidRPr="007A0B7B">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2405"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8D49" w14:textId="77777777" w:rsidR="00B33E76" w:rsidRPr="007A0B7B" w:rsidRDefault="00B33E76" w:rsidP="00E5719E">
            <w:pPr>
              <w:pStyle w:val="rowtabella0"/>
              <w:jc w:val="center"/>
              <w:rPr>
                <w:color w:val="002060"/>
              </w:rPr>
            </w:pPr>
            <w:r w:rsidRPr="007A0B7B">
              <w:rPr>
                <w:color w:val="002060"/>
              </w:rPr>
              <w:t>1</w:t>
            </w:r>
          </w:p>
        </w:tc>
      </w:tr>
    </w:tbl>
    <w:p w14:paraId="17CB3D04" w14:textId="77777777" w:rsidR="00B33E76" w:rsidRPr="007A0B7B" w:rsidRDefault="00B33E76" w:rsidP="00B33E76">
      <w:pPr>
        <w:pStyle w:val="breakline"/>
        <w:rPr>
          <w:rFonts w:eastAsiaTheme="minorEastAsia"/>
          <w:color w:val="002060"/>
        </w:rPr>
      </w:pPr>
    </w:p>
    <w:p w14:paraId="7DBE9999" w14:textId="2DCB1CEA" w:rsidR="007A0B7B" w:rsidRPr="007A0B7B" w:rsidRDefault="007A0B7B" w:rsidP="007A0B7B">
      <w:pPr>
        <w:pStyle w:val="titoloprinc0"/>
        <w:rPr>
          <w:color w:val="002060"/>
        </w:rPr>
      </w:pPr>
      <w:r w:rsidRPr="007A0B7B">
        <w:rPr>
          <w:color w:val="002060"/>
        </w:rPr>
        <w:t>PROGRAMMA GARE</w:t>
      </w:r>
    </w:p>
    <w:p w14:paraId="64AA122D" w14:textId="77777777" w:rsidR="007A0B7B" w:rsidRPr="007A0B7B" w:rsidRDefault="007A0B7B" w:rsidP="007A0B7B">
      <w:pPr>
        <w:pStyle w:val="sottotitolocampionato10"/>
        <w:rPr>
          <w:color w:val="002060"/>
        </w:rPr>
      </w:pPr>
    </w:p>
    <w:p w14:paraId="5886DE95" w14:textId="64211832" w:rsidR="007A0B7B" w:rsidRPr="007A0B7B" w:rsidRDefault="007A0B7B" w:rsidP="007A0B7B">
      <w:pPr>
        <w:pStyle w:val="sottotitolocampionato10"/>
        <w:rPr>
          <w:color w:val="002060"/>
        </w:rPr>
      </w:pPr>
      <w:r w:rsidRPr="007A0B7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176"/>
        <w:gridCol w:w="1549"/>
        <w:gridCol w:w="1546"/>
      </w:tblGrid>
      <w:tr w:rsidR="007A0B7B" w:rsidRPr="007A0B7B" w14:paraId="1FEB2DAF"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E880"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3F54"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B68A2"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9F701"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5A745"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EEDF7"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E5CA"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6CC3ADDF"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44800" w14:textId="77777777" w:rsidR="007A0B7B" w:rsidRPr="007A0B7B" w:rsidRDefault="007A0B7B" w:rsidP="00E5719E">
            <w:pPr>
              <w:pStyle w:val="rowtabella0"/>
              <w:rPr>
                <w:color w:val="002060"/>
              </w:rPr>
            </w:pPr>
            <w:r w:rsidRPr="007A0B7B">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AEF09" w14:textId="77777777" w:rsidR="007A0B7B" w:rsidRPr="007A0B7B" w:rsidRDefault="007A0B7B" w:rsidP="00E5719E">
            <w:pPr>
              <w:pStyle w:val="rowtabella0"/>
              <w:rPr>
                <w:color w:val="002060"/>
              </w:rPr>
            </w:pPr>
            <w:r w:rsidRPr="007A0B7B">
              <w:rPr>
                <w:color w:val="002060"/>
              </w:rPr>
              <w:t>SANTANGIOLESE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E73D" w14:textId="77777777" w:rsidR="007A0B7B" w:rsidRPr="007A0B7B" w:rsidRDefault="007A0B7B" w:rsidP="00E5719E">
            <w:pPr>
              <w:pStyle w:val="rowtabella0"/>
              <w:jc w:val="center"/>
              <w:rPr>
                <w:color w:val="002060"/>
              </w:rPr>
            </w:pPr>
            <w:r w:rsidRPr="007A0B7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3E720" w14:textId="77777777" w:rsidR="007A0B7B" w:rsidRPr="007A0B7B" w:rsidRDefault="007A0B7B" w:rsidP="00E5719E">
            <w:pPr>
              <w:pStyle w:val="rowtabella0"/>
              <w:rPr>
                <w:color w:val="002060"/>
              </w:rPr>
            </w:pPr>
            <w:r w:rsidRPr="007A0B7B">
              <w:rPr>
                <w:color w:val="002060"/>
              </w:rPr>
              <w:t>03/05/2024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6B0E8" w14:textId="77777777" w:rsidR="007A0B7B" w:rsidRPr="007A0B7B" w:rsidRDefault="007A0B7B" w:rsidP="00E5719E">
            <w:pPr>
              <w:pStyle w:val="rowtabella0"/>
              <w:rPr>
                <w:color w:val="002060"/>
              </w:rPr>
            </w:pPr>
            <w:r w:rsidRPr="007A0B7B">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D9EE7" w14:textId="77777777" w:rsidR="007A0B7B" w:rsidRPr="007A0B7B" w:rsidRDefault="007A0B7B" w:rsidP="00E5719E">
            <w:pPr>
              <w:pStyle w:val="rowtabella0"/>
              <w:rPr>
                <w:color w:val="002060"/>
              </w:rPr>
            </w:pPr>
            <w:r w:rsidRPr="007A0B7B">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5EFF6" w14:textId="77777777" w:rsidR="007A0B7B" w:rsidRPr="007A0B7B" w:rsidRDefault="007A0B7B" w:rsidP="00E5719E">
            <w:pPr>
              <w:pStyle w:val="rowtabella0"/>
              <w:rPr>
                <w:color w:val="002060"/>
              </w:rPr>
            </w:pPr>
            <w:r w:rsidRPr="007A0B7B">
              <w:rPr>
                <w:color w:val="002060"/>
              </w:rPr>
              <w:t>VIA DELLO SPORT</w:t>
            </w:r>
          </w:p>
        </w:tc>
      </w:tr>
      <w:tr w:rsidR="007A0B7B" w:rsidRPr="007A0B7B" w14:paraId="0BF32FD6"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2275E" w14:textId="77777777" w:rsidR="007A0B7B" w:rsidRPr="007A0B7B" w:rsidRDefault="007A0B7B" w:rsidP="00E5719E">
            <w:pPr>
              <w:pStyle w:val="rowtabella0"/>
              <w:rPr>
                <w:color w:val="002060"/>
              </w:rPr>
            </w:pPr>
            <w:r w:rsidRPr="007A0B7B">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D1598" w14:textId="77777777" w:rsidR="007A0B7B" w:rsidRPr="007A0B7B" w:rsidRDefault="007A0B7B" w:rsidP="00E5719E">
            <w:pPr>
              <w:pStyle w:val="rowtabella0"/>
              <w:rPr>
                <w:color w:val="002060"/>
              </w:rPr>
            </w:pPr>
            <w:r w:rsidRPr="007A0B7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9236E5"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0BE65" w14:textId="77777777" w:rsidR="007A0B7B" w:rsidRPr="007A0B7B" w:rsidRDefault="007A0B7B" w:rsidP="00E5719E">
            <w:pPr>
              <w:pStyle w:val="rowtabella0"/>
              <w:rPr>
                <w:color w:val="002060"/>
              </w:rPr>
            </w:pPr>
            <w:r w:rsidRPr="007A0B7B">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4DBF2" w14:textId="77777777" w:rsidR="007A0B7B" w:rsidRPr="007A0B7B" w:rsidRDefault="007A0B7B" w:rsidP="00E5719E">
            <w:pPr>
              <w:pStyle w:val="rowtabella0"/>
              <w:rPr>
                <w:color w:val="002060"/>
              </w:rPr>
            </w:pPr>
            <w:r w:rsidRPr="007A0B7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968FAF" w14:textId="77777777" w:rsidR="007A0B7B" w:rsidRPr="007A0B7B" w:rsidRDefault="007A0B7B" w:rsidP="00E5719E">
            <w:pPr>
              <w:pStyle w:val="rowtabella0"/>
              <w:rPr>
                <w:color w:val="002060"/>
              </w:rPr>
            </w:pPr>
            <w:r w:rsidRPr="007A0B7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2EBF6" w14:textId="77777777" w:rsidR="007A0B7B" w:rsidRPr="007A0B7B" w:rsidRDefault="007A0B7B" w:rsidP="00E5719E">
            <w:pPr>
              <w:pStyle w:val="rowtabella0"/>
              <w:rPr>
                <w:color w:val="002060"/>
              </w:rPr>
            </w:pPr>
            <w:r w:rsidRPr="007A0B7B">
              <w:rPr>
                <w:color w:val="002060"/>
              </w:rPr>
              <w:t>VIA ROSSINI</w:t>
            </w:r>
          </w:p>
        </w:tc>
      </w:tr>
      <w:tr w:rsidR="007A0B7B" w:rsidRPr="007A0B7B" w14:paraId="3C30729D"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ED4B3" w14:textId="77777777" w:rsidR="007A0B7B" w:rsidRPr="007A0B7B" w:rsidRDefault="007A0B7B" w:rsidP="00E5719E">
            <w:pPr>
              <w:pStyle w:val="rowtabella0"/>
              <w:rPr>
                <w:color w:val="002060"/>
              </w:rPr>
            </w:pPr>
            <w:r w:rsidRPr="007A0B7B">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B29419" w14:textId="77777777" w:rsidR="007A0B7B" w:rsidRPr="007A0B7B" w:rsidRDefault="007A0B7B" w:rsidP="00E5719E">
            <w:pPr>
              <w:pStyle w:val="rowtabella0"/>
              <w:rPr>
                <w:color w:val="002060"/>
              </w:rPr>
            </w:pPr>
            <w:r w:rsidRPr="007A0B7B">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E837FC"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B87B29" w14:textId="77777777" w:rsidR="007A0B7B" w:rsidRPr="007A0B7B" w:rsidRDefault="007A0B7B" w:rsidP="00E5719E">
            <w:pPr>
              <w:pStyle w:val="rowtabella0"/>
              <w:rPr>
                <w:color w:val="002060"/>
              </w:rPr>
            </w:pPr>
            <w:r w:rsidRPr="007A0B7B">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59D213" w14:textId="77777777" w:rsidR="007A0B7B" w:rsidRPr="007A0B7B" w:rsidRDefault="007A0B7B" w:rsidP="00E5719E">
            <w:pPr>
              <w:pStyle w:val="rowtabella0"/>
              <w:rPr>
                <w:color w:val="002060"/>
              </w:rPr>
            </w:pPr>
            <w:r w:rsidRPr="007A0B7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CF840" w14:textId="77777777" w:rsidR="007A0B7B" w:rsidRPr="007A0B7B" w:rsidRDefault="007A0B7B" w:rsidP="00E5719E">
            <w:pPr>
              <w:pStyle w:val="rowtabella0"/>
              <w:rPr>
                <w:color w:val="002060"/>
              </w:rPr>
            </w:pPr>
            <w:r w:rsidRPr="007A0B7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C5E75" w14:textId="77777777" w:rsidR="007A0B7B" w:rsidRPr="007A0B7B" w:rsidRDefault="007A0B7B" w:rsidP="00E5719E">
            <w:pPr>
              <w:pStyle w:val="rowtabella0"/>
              <w:rPr>
                <w:color w:val="002060"/>
              </w:rPr>
            </w:pPr>
            <w:r w:rsidRPr="007A0B7B">
              <w:rPr>
                <w:color w:val="002060"/>
              </w:rPr>
              <w:t>VIA DELLO SPORT</w:t>
            </w:r>
          </w:p>
        </w:tc>
      </w:tr>
      <w:tr w:rsidR="007A0B7B" w:rsidRPr="007A0B7B" w14:paraId="3E382123"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9CF26" w14:textId="77777777" w:rsidR="007A0B7B" w:rsidRPr="007A0B7B" w:rsidRDefault="007A0B7B" w:rsidP="00E5719E">
            <w:pPr>
              <w:pStyle w:val="rowtabella0"/>
              <w:rPr>
                <w:color w:val="002060"/>
              </w:rPr>
            </w:pPr>
            <w:r w:rsidRPr="007A0B7B">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C9DAC" w14:textId="77777777" w:rsidR="007A0B7B" w:rsidRPr="007A0B7B" w:rsidRDefault="007A0B7B" w:rsidP="00E5719E">
            <w:pPr>
              <w:pStyle w:val="rowtabella0"/>
              <w:rPr>
                <w:color w:val="002060"/>
              </w:rPr>
            </w:pPr>
            <w:r w:rsidRPr="007A0B7B">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B9CA85"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B0DAF" w14:textId="77777777" w:rsidR="007A0B7B" w:rsidRPr="007A0B7B" w:rsidRDefault="007A0B7B" w:rsidP="00E5719E">
            <w:pPr>
              <w:pStyle w:val="rowtabella0"/>
              <w:rPr>
                <w:color w:val="002060"/>
              </w:rPr>
            </w:pPr>
            <w:r w:rsidRPr="007A0B7B">
              <w:rPr>
                <w:color w:val="002060"/>
              </w:rPr>
              <w:t>04/05/2024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68C359" w14:textId="77777777" w:rsidR="007A0B7B" w:rsidRPr="007A0B7B" w:rsidRDefault="007A0B7B" w:rsidP="00E5719E">
            <w:pPr>
              <w:pStyle w:val="rowtabella0"/>
              <w:rPr>
                <w:color w:val="002060"/>
              </w:rPr>
            </w:pPr>
            <w:r w:rsidRPr="007A0B7B">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AFFD4" w14:textId="77777777" w:rsidR="007A0B7B" w:rsidRPr="007A0B7B" w:rsidRDefault="007A0B7B" w:rsidP="00E5719E">
            <w:pPr>
              <w:pStyle w:val="rowtabella0"/>
              <w:rPr>
                <w:color w:val="002060"/>
              </w:rPr>
            </w:pPr>
            <w:r w:rsidRPr="007A0B7B">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54155" w14:textId="77777777" w:rsidR="007A0B7B" w:rsidRPr="007A0B7B" w:rsidRDefault="007A0B7B" w:rsidP="00E5719E">
            <w:pPr>
              <w:pStyle w:val="rowtabella0"/>
              <w:rPr>
                <w:color w:val="002060"/>
              </w:rPr>
            </w:pPr>
            <w:r w:rsidRPr="007A0B7B">
              <w:rPr>
                <w:color w:val="002060"/>
              </w:rPr>
              <w:t>VIA PIAVE 8</w:t>
            </w:r>
          </w:p>
        </w:tc>
      </w:tr>
      <w:tr w:rsidR="007A0B7B" w:rsidRPr="007A0B7B" w14:paraId="2402CD27"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5C0B98" w14:textId="77777777" w:rsidR="007A0B7B" w:rsidRPr="007A0B7B" w:rsidRDefault="007A0B7B" w:rsidP="00E5719E">
            <w:pPr>
              <w:pStyle w:val="rowtabella0"/>
              <w:rPr>
                <w:color w:val="002060"/>
              </w:rPr>
            </w:pPr>
            <w:r w:rsidRPr="007A0B7B">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56B76" w14:textId="77777777" w:rsidR="007A0B7B" w:rsidRPr="007A0B7B" w:rsidRDefault="007A0B7B" w:rsidP="00E5719E">
            <w:pPr>
              <w:pStyle w:val="rowtabella0"/>
              <w:rPr>
                <w:color w:val="002060"/>
              </w:rPr>
            </w:pPr>
            <w:r w:rsidRPr="007A0B7B">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84BE9"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4EC68" w14:textId="77777777" w:rsidR="007A0B7B" w:rsidRPr="007A0B7B" w:rsidRDefault="007A0B7B" w:rsidP="00E5719E">
            <w:pPr>
              <w:pStyle w:val="rowtabella0"/>
              <w:rPr>
                <w:color w:val="002060"/>
              </w:rPr>
            </w:pPr>
            <w:r w:rsidRPr="007A0B7B">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E258C" w14:textId="77777777" w:rsidR="007A0B7B" w:rsidRPr="007A0B7B" w:rsidRDefault="007A0B7B" w:rsidP="00E5719E">
            <w:pPr>
              <w:pStyle w:val="rowtabella0"/>
              <w:rPr>
                <w:color w:val="002060"/>
              </w:rPr>
            </w:pPr>
            <w:r w:rsidRPr="007A0B7B">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36EE9" w14:textId="77777777" w:rsidR="007A0B7B" w:rsidRPr="007A0B7B" w:rsidRDefault="007A0B7B" w:rsidP="00E5719E">
            <w:pPr>
              <w:pStyle w:val="rowtabella0"/>
              <w:rPr>
                <w:color w:val="002060"/>
              </w:rPr>
            </w:pPr>
            <w:r w:rsidRPr="007A0B7B">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2AEA5" w14:textId="77777777" w:rsidR="007A0B7B" w:rsidRPr="007A0B7B" w:rsidRDefault="007A0B7B" w:rsidP="00E5719E">
            <w:pPr>
              <w:pStyle w:val="rowtabella0"/>
              <w:rPr>
                <w:color w:val="002060"/>
              </w:rPr>
            </w:pPr>
            <w:r w:rsidRPr="007A0B7B">
              <w:rPr>
                <w:color w:val="002060"/>
              </w:rPr>
              <w:t>VIA CARDUCCI</w:t>
            </w:r>
          </w:p>
        </w:tc>
      </w:tr>
      <w:tr w:rsidR="007A0B7B" w:rsidRPr="007A0B7B" w14:paraId="10D10F56"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852983" w14:textId="77777777" w:rsidR="007A0B7B" w:rsidRPr="007A0B7B" w:rsidRDefault="007A0B7B" w:rsidP="00E5719E">
            <w:pPr>
              <w:pStyle w:val="rowtabella0"/>
              <w:rPr>
                <w:color w:val="002060"/>
              </w:rPr>
            </w:pPr>
            <w:r w:rsidRPr="007A0B7B">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63FFD" w14:textId="77777777" w:rsidR="007A0B7B" w:rsidRPr="007A0B7B" w:rsidRDefault="007A0B7B" w:rsidP="00E5719E">
            <w:pPr>
              <w:pStyle w:val="rowtabella0"/>
              <w:rPr>
                <w:color w:val="002060"/>
              </w:rPr>
            </w:pPr>
            <w:r w:rsidRPr="007A0B7B">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185A1"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05E96" w14:textId="77777777" w:rsidR="007A0B7B" w:rsidRPr="007A0B7B" w:rsidRDefault="007A0B7B" w:rsidP="00E5719E">
            <w:pPr>
              <w:pStyle w:val="rowtabella0"/>
              <w:rPr>
                <w:color w:val="002060"/>
              </w:rPr>
            </w:pPr>
            <w:r w:rsidRPr="007A0B7B">
              <w:rPr>
                <w:color w:val="002060"/>
              </w:rPr>
              <w:t>04/05/2024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9717D" w14:textId="77777777" w:rsidR="007A0B7B" w:rsidRPr="007A0B7B" w:rsidRDefault="007A0B7B" w:rsidP="00E5719E">
            <w:pPr>
              <w:pStyle w:val="rowtabella0"/>
              <w:rPr>
                <w:color w:val="002060"/>
              </w:rPr>
            </w:pPr>
            <w:r w:rsidRPr="007A0B7B">
              <w:rPr>
                <w:color w:val="002060"/>
              </w:rPr>
              <w:t>5670 PALESTRA COMUNALE VANNICOLA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3AFD0" w14:textId="77777777" w:rsidR="007A0B7B" w:rsidRPr="007A0B7B" w:rsidRDefault="007A0B7B" w:rsidP="00E5719E">
            <w:pPr>
              <w:pStyle w:val="rowtabella0"/>
              <w:rPr>
                <w:color w:val="002060"/>
              </w:rPr>
            </w:pPr>
            <w:r w:rsidRPr="007A0B7B">
              <w:rPr>
                <w:color w:val="002060"/>
              </w:rPr>
              <w:t>OFFIDA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C8B84" w14:textId="77777777" w:rsidR="007A0B7B" w:rsidRPr="007A0B7B" w:rsidRDefault="007A0B7B" w:rsidP="00E5719E">
            <w:pPr>
              <w:pStyle w:val="rowtabella0"/>
              <w:rPr>
                <w:color w:val="002060"/>
              </w:rPr>
            </w:pPr>
            <w:r w:rsidRPr="007A0B7B">
              <w:rPr>
                <w:color w:val="002060"/>
              </w:rPr>
              <w:t>VIA MARTIRI DELLA RESISTENZA</w:t>
            </w:r>
          </w:p>
        </w:tc>
      </w:tr>
    </w:tbl>
    <w:p w14:paraId="6AF08849" w14:textId="77777777" w:rsidR="00B33E76" w:rsidRPr="007A0B7B" w:rsidRDefault="00B33E76" w:rsidP="00B33E76">
      <w:pPr>
        <w:pStyle w:val="breakline"/>
        <w:rPr>
          <w:color w:val="002060"/>
        </w:rPr>
      </w:pPr>
    </w:p>
    <w:p w14:paraId="6E26EE60" w14:textId="77777777" w:rsidR="00B33E76" w:rsidRPr="007A0B7B" w:rsidRDefault="00B33E76" w:rsidP="00B33E76">
      <w:pPr>
        <w:pStyle w:val="breakline"/>
        <w:rPr>
          <w:color w:val="002060"/>
        </w:rPr>
      </w:pPr>
    </w:p>
    <w:p w14:paraId="6693D388" w14:textId="77777777" w:rsidR="00B33E76" w:rsidRPr="007A0B7B" w:rsidRDefault="00B33E76" w:rsidP="00B33E76">
      <w:pPr>
        <w:pStyle w:val="titolocampionato0"/>
        <w:shd w:val="clear" w:color="auto" w:fill="CCCCCC"/>
        <w:spacing w:before="80" w:after="40"/>
        <w:rPr>
          <w:color w:val="002060"/>
        </w:rPr>
      </w:pPr>
      <w:r w:rsidRPr="007A0B7B">
        <w:rPr>
          <w:color w:val="002060"/>
        </w:rPr>
        <w:t>UNDER 19 CALCIO A 5 REGIONALE</w:t>
      </w:r>
    </w:p>
    <w:p w14:paraId="5026EF95" w14:textId="77777777" w:rsidR="00B33E76" w:rsidRPr="007A0B7B" w:rsidRDefault="00B33E76" w:rsidP="00B33E76">
      <w:pPr>
        <w:pStyle w:val="titoloprinc0"/>
        <w:rPr>
          <w:color w:val="002060"/>
        </w:rPr>
      </w:pPr>
      <w:r w:rsidRPr="007A0B7B">
        <w:rPr>
          <w:color w:val="002060"/>
        </w:rPr>
        <w:t>VARIAZIONI AL PROGRAMMA GARE</w:t>
      </w:r>
    </w:p>
    <w:p w14:paraId="00C2058B" w14:textId="77777777" w:rsidR="00B33E76" w:rsidRPr="007A0B7B" w:rsidRDefault="00B33E76" w:rsidP="00B33E76">
      <w:pPr>
        <w:pStyle w:val="breakline"/>
        <w:rPr>
          <w:color w:val="002060"/>
        </w:rPr>
      </w:pPr>
    </w:p>
    <w:p w14:paraId="2E5B53E1" w14:textId="77777777" w:rsidR="00B33E76" w:rsidRPr="007A0B7B" w:rsidRDefault="00B33E76" w:rsidP="00B33E76">
      <w:pPr>
        <w:pStyle w:val="breakline"/>
        <w:rPr>
          <w:color w:val="002060"/>
        </w:rPr>
      </w:pPr>
    </w:p>
    <w:p w14:paraId="09D3759D"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A0B7B" w:rsidRPr="007A0B7B" w14:paraId="46D73C45" w14:textId="77777777" w:rsidTr="00E57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3BD2A" w14:textId="77777777" w:rsidR="00B33E76" w:rsidRPr="007A0B7B" w:rsidRDefault="00B33E76" w:rsidP="00E5719E">
            <w:pPr>
              <w:pStyle w:val="headertabella0"/>
              <w:rPr>
                <w:color w:val="002060"/>
              </w:rPr>
            </w:pPr>
            <w:r w:rsidRPr="007A0B7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C9F6A" w14:textId="77777777" w:rsidR="00B33E76" w:rsidRPr="007A0B7B" w:rsidRDefault="00B33E76" w:rsidP="00E5719E">
            <w:pPr>
              <w:pStyle w:val="headertabella0"/>
              <w:rPr>
                <w:color w:val="002060"/>
              </w:rPr>
            </w:pPr>
            <w:r w:rsidRPr="007A0B7B">
              <w:rPr>
                <w:color w:val="002060"/>
              </w:rPr>
              <w:t xml:space="preserve">N° </w:t>
            </w:r>
            <w:proofErr w:type="spellStart"/>
            <w:r w:rsidRPr="007A0B7B">
              <w:rPr>
                <w:color w:val="002060"/>
              </w:rPr>
              <w:t>Gior</w:t>
            </w:r>
            <w:proofErr w:type="spellEnd"/>
            <w:r w:rsidRPr="007A0B7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C9752" w14:textId="77777777" w:rsidR="00B33E76" w:rsidRPr="007A0B7B" w:rsidRDefault="00B33E76" w:rsidP="00E5719E">
            <w:pPr>
              <w:pStyle w:val="headertabella0"/>
              <w:rPr>
                <w:color w:val="002060"/>
              </w:rPr>
            </w:pPr>
            <w:r w:rsidRPr="007A0B7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621B3" w14:textId="77777777" w:rsidR="00B33E76" w:rsidRPr="007A0B7B" w:rsidRDefault="00B33E76" w:rsidP="00E5719E">
            <w:pPr>
              <w:pStyle w:val="headertabella0"/>
              <w:rPr>
                <w:color w:val="002060"/>
              </w:rPr>
            </w:pPr>
            <w:r w:rsidRPr="007A0B7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77BA3" w14:textId="77777777" w:rsidR="00B33E76" w:rsidRPr="007A0B7B" w:rsidRDefault="00B33E76" w:rsidP="00E5719E">
            <w:pPr>
              <w:pStyle w:val="headertabella0"/>
              <w:rPr>
                <w:color w:val="002060"/>
              </w:rPr>
            </w:pPr>
            <w:r w:rsidRPr="007A0B7B">
              <w:rPr>
                <w:color w:val="002060"/>
              </w:rPr>
              <w:t xml:space="preserve">Data </w:t>
            </w:r>
            <w:proofErr w:type="spellStart"/>
            <w:r w:rsidRPr="007A0B7B">
              <w:rPr>
                <w:color w:val="002060"/>
              </w:rPr>
              <w:t>Orig</w:t>
            </w:r>
            <w:proofErr w:type="spellEnd"/>
            <w:r w:rsidRPr="007A0B7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EEB1D" w14:textId="77777777" w:rsidR="00B33E76" w:rsidRPr="007A0B7B" w:rsidRDefault="00B33E76" w:rsidP="00E5719E">
            <w:pPr>
              <w:pStyle w:val="headertabella0"/>
              <w:rPr>
                <w:color w:val="002060"/>
              </w:rPr>
            </w:pPr>
            <w:r w:rsidRPr="007A0B7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E9BA4" w14:textId="77777777" w:rsidR="00B33E76" w:rsidRPr="007A0B7B" w:rsidRDefault="00B33E76" w:rsidP="00E5719E">
            <w:pPr>
              <w:pStyle w:val="headertabella0"/>
              <w:rPr>
                <w:color w:val="002060"/>
              </w:rPr>
            </w:pPr>
            <w:r w:rsidRPr="007A0B7B">
              <w:rPr>
                <w:color w:val="002060"/>
              </w:rPr>
              <w:t xml:space="preserve">Ora </w:t>
            </w:r>
            <w:proofErr w:type="spellStart"/>
            <w:r w:rsidRPr="007A0B7B">
              <w:rPr>
                <w:color w:val="002060"/>
              </w:rPr>
              <w:t>Orig</w:t>
            </w:r>
            <w:proofErr w:type="spellEnd"/>
            <w:r w:rsidRPr="007A0B7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5AFD4" w14:textId="77777777" w:rsidR="00B33E76" w:rsidRPr="007A0B7B" w:rsidRDefault="00B33E76" w:rsidP="00E5719E">
            <w:pPr>
              <w:pStyle w:val="headertabella0"/>
              <w:rPr>
                <w:color w:val="002060"/>
              </w:rPr>
            </w:pPr>
            <w:r w:rsidRPr="007A0B7B">
              <w:rPr>
                <w:color w:val="002060"/>
              </w:rPr>
              <w:t>Impianto</w:t>
            </w:r>
          </w:p>
        </w:tc>
      </w:tr>
      <w:tr w:rsidR="007A0B7B" w:rsidRPr="007A0B7B" w14:paraId="038F5807"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7854" w14:textId="77777777" w:rsidR="00B33E76" w:rsidRPr="007A0B7B" w:rsidRDefault="00B33E76" w:rsidP="00E5719E">
            <w:pPr>
              <w:pStyle w:val="rowtabella0"/>
              <w:rPr>
                <w:color w:val="002060"/>
                <w:highlight w:val="yellow"/>
              </w:rPr>
            </w:pPr>
            <w:r w:rsidRPr="007A0B7B">
              <w:rPr>
                <w:color w:val="002060"/>
                <w:highlight w:val="yellow"/>
              </w:rPr>
              <w:t>04/05/2024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006A" w14:textId="77777777" w:rsidR="00B33E76" w:rsidRPr="007A0B7B" w:rsidRDefault="00B33E76" w:rsidP="00E5719E">
            <w:pPr>
              <w:pStyle w:val="rowtabella0"/>
              <w:jc w:val="center"/>
              <w:rPr>
                <w:color w:val="002060"/>
                <w:highlight w:val="yellow"/>
              </w:rPr>
            </w:pPr>
            <w:r w:rsidRPr="007A0B7B">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AA71" w14:textId="77777777" w:rsidR="00B33E76" w:rsidRPr="007A0B7B" w:rsidRDefault="00B33E76" w:rsidP="00E5719E">
            <w:pPr>
              <w:pStyle w:val="rowtabella0"/>
              <w:rPr>
                <w:color w:val="002060"/>
                <w:highlight w:val="yellow"/>
              </w:rPr>
            </w:pPr>
            <w:r w:rsidRPr="007A0B7B">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72EA" w14:textId="77777777" w:rsidR="00B33E76" w:rsidRPr="007A0B7B" w:rsidRDefault="00B33E76" w:rsidP="00E5719E">
            <w:pPr>
              <w:pStyle w:val="rowtabella0"/>
              <w:rPr>
                <w:color w:val="002060"/>
                <w:highlight w:val="yellow"/>
              </w:rPr>
            </w:pPr>
            <w:r w:rsidRPr="007A0B7B">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47E3" w14:textId="599B3C63" w:rsidR="00B33E76" w:rsidRPr="007A0B7B" w:rsidRDefault="00B33E76" w:rsidP="00E5719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90E0" w14:textId="77777777" w:rsidR="00B33E76" w:rsidRPr="007A0B7B" w:rsidRDefault="00B33E76" w:rsidP="00E5719E">
            <w:pPr>
              <w:pStyle w:val="rowtabella0"/>
              <w:jc w:val="center"/>
              <w:rPr>
                <w:color w:val="002060"/>
              </w:rPr>
            </w:pPr>
            <w:r w:rsidRPr="007A0B7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D12B" w14:textId="77777777" w:rsidR="00B33E76" w:rsidRPr="007A0B7B" w:rsidRDefault="00B33E76" w:rsidP="00E5719E">
            <w:pPr>
              <w:pStyle w:val="rowtabella0"/>
              <w:jc w:val="center"/>
              <w:rPr>
                <w:color w:val="002060"/>
              </w:rPr>
            </w:pPr>
            <w:r w:rsidRPr="007A0B7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38C3" w14:textId="77777777" w:rsidR="00B33E76" w:rsidRPr="007A0B7B" w:rsidRDefault="00B33E76" w:rsidP="00E5719E">
            <w:pPr>
              <w:rPr>
                <w:color w:val="002060"/>
              </w:rPr>
            </w:pPr>
          </w:p>
        </w:tc>
      </w:tr>
    </w:tbl>
    <w:p w14:paraId="5E7DBECD" w14:textId="77777777" w:rsidR="00B33E76" w:rsidRPr="007A0B7B" w:rsidRDefault="00B33E76" w:rsidP="00B33E76">
      <w:pPr>
        <w:pStyle w:val="breakline"/>
        <w:rPr>
          <w:rFonts w:eastAsiaTheme="minorEastAsia"/>
          <w:color w:val="002060"/>
        </w:rPr>
      </w:pPr>
    </w:p>
    <w:p w14:paraId="190DAFEB" w14:textId="77777777" w:rsidR="00B33E76" w:rsidRPr="007A0B7B" w:rsidRDefault="00B33E76" w:rsidP="00B33E76">
      <w:pPr>
        <w:pStyle w:val="breakline"/>
        <w:rPr>
          <w:color w:val="002060"/>
        </w:rPr>
      </w:pPr>
    </w:p>
    <w:p w14:paraId="3D227DFF" w14:textId="77777777" w:rsidR="00B33E76" w:rsidRPr="007A0B7B" w:rsidRDefault="00B33E76" w:rsidP="00B33E76">
      <w:pPr>
        <w:pStyle w:val="titoloprinc0"/>
        <w:rPr>
          <w:color w:val="002060"/>
        </w:rPr>
      </w:pPr>
      <w:r w:rsidRPr="007A0B7B">
        <w:rPr>
          <w:color w:val="002060"/>
        </w:rPr>
        <w:t>CLASSIFICA</w:t>
      </w:r>
    </w:p>
    <w:p w14:paraId="6F487F3E" w14:textId="77777777" w:rsidR="00B33E76" w:rsidRPr="007A0B7B" w:rsidRDefault="00B33E76" w:rsidP="00B33E76">
      <w:pPr>
        <w:pStyle w:val="breakline"/>
        <w:rPr>
          <w:color w:val="002060"/>
        </w:rPr>
      </w:pPr>
    </w:p>
    <w:p w14:paraId="4B466509" w14:textId="77777777" w:rsidR="00B33E76" w:rsidRPr="007A0B7B" w:rsidRDefault="00B33E76" w:rsidP="00B33E76">
      <w:pPr>
        <w:pStyle w:val="breakline"/>
        <w:rPr>
          <w:color w:val="002060"/>
        </w:rPr>
      </w:pPr>
    </w:p>
    <w:p w14:paraId="669ED951" w14:textId="77777777" w:rsidR="00B33E76" w:rsidRPr="007A0B7B" w:rsidRDefault="00B33E76" w:rsidP="00B33E76">
      <w:pPr>
        <w:pStyle w:val="sottotitolocampionato10"/>
        <w:rPr>
          <w:color w:val="002060"/>
        </w:rPr>
      </w:pPr>
      <w:r w:rsidRPr="007A0B7B">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0B7B" w:rsidRPr="007A0B7B" w14:paraId="1675B497" w14:textId="77777777" w:rsidTr="00E571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3EA77" w14:textId="77777777" w:rsidR="00B33E76" w:rsidRPr="007A0B7B" w:rsidRDefault="00B33E76" w:rsidP="00E5719E">
            <w:pPr>
              <w:pStyle w:val="headertabella0"/>
              <w:rPr>
                <w:color w:val="002060"/>
              </w:rPr>
            </w:pPr>
            <w:r w:rsidRPr="007A0B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C29A" w14:textId="77777777" w:rsidR="00B33E76" w:rsidRPr="007A0B7B" w:rsidRDefault="00B33E76" w:rsidP="00E5719E">
            <w:pPr>
              <w:pStyle w:val="headertabella0"/>
              <w:rPr>
                <w:color w:val="002060"/>
              </w:rPr>
            </w:pPr>
            <w:r w:rsidRPr="007A0B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47305" w14:textId="77777777" w:rsidR="00B33E76" w:rsidRPr="007A0B7B" w:rsidRDefault="00B33E76" w:rsidP="00E5719E">
            <w:pPr>
              <w:pStyle w:val="headertabella0"/>
              <w:rPr>
                <w:color w:val="002060"/>
              </w:rPr>
            </w:pPr>
            <w:r w:rsidRPr="007A0B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D885E" w14:textId="77777777" w:rsidR="00B33E76" w:rsidRPr="007A0B7B" w:rsidRDefault="00B33E76" w:rsidP="00E5719E">
            <w:pPr>
              <w:pStyle w:val="headertabella0"/>
              <w:rPr>
                <w:color w:val="002060"/>
              </w:rPr>
            </w:pPr>
            <w:r w:rsidRPr="007A0B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5A3C" w14:textId="77777777" w:rsidR="00B33E76" w:rsidRPr="007A0B7B" w:rsidRDefault="00B33E76" w:rsidP="00E5719E">
            <w:pPr>
              <w:pStyle w:val="headertabella0"/>
              <w:rPr>
                <w:color w:val="002060"/>
              </w:rPr>
            </w:pPr>
            <w:r w:rsidRPr="007A0B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392B4" w14:textId="77777777" w:rsidR="00B33E76" w:rsidRPr="007A0B7B" w:rsidRDefault="00B33E76" w:rsidP="00E5719E">
            <w:pPr>
              <w:pStyle w:val="headertabella0"/>
              <w:rPr>
                <w:color w:val="002060"/>
              </w:rPr>
            </w:pPr>
            <w:r w:rsidRPr="007A0B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FD43E" w14:textId="77777777" w:rsidR="00B33E76" w:rsidRPr="007A0B7B" w:rsidRDefault="00B33E76" w:rsidP="00E5719E">
            <w:pPr>
              <w:pStyle w:val="headertabella0"/>
              <w:rPr>
                <w:color w:val="002060"/>
              </w:rPr>
            </w:pPr>
            <w:r w:rsidRPr="007A0B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E01A0" w14:textId="77777777" w:rsidR="00B33E76" w:rsidRPr="007A0B7B" w:rsidRDefault="00B33E76" w:rsidP="00E5719E">
            <w:pPr>
              <w:pStyle w:val="headertabella0"/>
              <w:rPr>
                <w:color w:val="002060"/>
              </w:rPr>
            </w:pPr>
            <w:r w:rsidRPr="007A0B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12C51" w14:textId="77777777" w:rsidR="00B33E76" w:rsidRPr="007A0B7B" w:rsidRDefault="00B33E76" w:rsidP="00E5719E">
            <w:pPr>
              <w:pStyle w:val="headertabella0"/>
              <w:rPr>
                <w:color w:val="002060"/>
              </w:rPr>
            </w:pPr>
            <w:r w:rsidRPr="007A0B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E0D6C" w14:textId="77777777" w:rsidR="00B33E76" w:rsidRPr="007A0B7B" w:rsidRDefault="00B33E76" w:rsidP="00E5719E">
            <w:pPr>
              <w:pStyle w:val="headertabella0"/>
              <w:rPr>
                <w:color w:val="002060"/>
              </w:rPr>
            </w:pPr>
            <w:r w:rsidRPr="007A0B7B">
              <w:rPr>
                <w:color w:val="002060"/>
              </w:rPr>
              <w:t>PE</w:t>
            </w:r>
          </w:p>
        </w:tc>
      </w:tr>
      <w:tr w:rsidR="007A0B7B" w:rsidRPr="007A0B7B" w14:paraId="611F138F" w14:textId="77777777" w:rsidTr="00E571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DBBDA" w14:textId="77777777" w:rsidR="00B33E76" w:rsidRPr="007A0B7B" w:rsidRDefault="00B33E76" w:rsidP="00E5719E">
            <w:pPr>
              <w:pStyle w:val="rowtabella0"/>
              <w:rPr>
                <w:color w:val="002060"/>
              </w:rPr>
            </w:pPr>
            <w:r w:rsidRPr="007A0B7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807A" w14:textId="77777777" w:rsidR="00B33E76" w:rsidRPr="007A0B7B" w:rsidRDefault="00B33E76" w:rsidP="00E5719E">
            <w:pPr>
              <w:pStyle w:val="rowtabella0"/>
              <w:jc w:val="center"/>
              <w:rPr>
                <w:color w:val="002060"/>
              </w:rPr>
            </w:pPr>
            <w:r w:rsidRPr="007A0B7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7979"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F6CA" w14:textId="77777777" w:rsidR="00B33E76" w:rsidRPr="007A0B7B" w:rsidRDefault="00B33E76" w:rsidP="00E5719E">
            <w:pPr>
              <w:pStyle w:val="rowtabella0"/>
              <w:jc w:val="center"/>
              <w:rPr>
                <w:color w:val="002060"/>
              </w:rPr>
            </w:pPr>
            <w:r w:rsidRPr="007A0B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896F"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504C"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5FE1" w14:textId="77777777" w:rsidR="00B33E76" w:rsidRPr="007A0B7B" w:rsidRDefault="00B33E76" w:rsidP="00E5719E">
            <w:pPr>
              <w:pStyle w:val="rowtabella0"/>
              <w:jc w:val="center"/>
              <w:rPr>
                <w:color w:val="002060"/>
              </w:rPr>
            </w:pPr>
            <w:r w:rsidRPr="007A0B7B">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26B7" w14:textId="77777777" w:rsidR="00B33E76" w:rsidRPr="007A0B7B" w:rsidRDefault="00B33E76" w:rsidP="00E5719E">
            <w:pPr>
              <w:pStyle w:val="rowtabella0"/>
              <w:jc w:val="center"/>
              <w:rPr>
                <w:color w:val="002060"/>
              </w:rPr>
            </w:pPr>
            <w:r w:rsidRPr="007A0B7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E423" w14:textId="77777777" w:rsidR="00B33E76" w:rsidRPr="007A0B7B" w:rsidRDefault="00B33E76" w:rsidP="00E5719E">
            <w:pPr>
              <w:pStyle w:val="rowtabella0"/>
              <w:jc w:val="center"/>
              <w:rPr>
                <w:color w:val="002060"/>
              </w:rPr>
            </w:pPr>
            <w:r w:rsidRPr="007A0B7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129F" w14:textId="77777777" w:rsidR="00B33E76" w:rsidRPr="007A0B7B" w:rsidRDefault="00B33E76" w:rsidP="00E5719E">
            <w:pPr>
              <w:pStyle w:val="rowtabella0"/>
              <w:jc w:val="center"/>
              <w:rPr>
                <w:color w:val="002060"/>
              </w:rPr>
            </w:pPr>
            <w:r w:rsidRPr="007A0B7B">
              <w:rPr>
                <w:color w:val="002060"/>
              </w:rPr>
              <w:t>0</w:t>
            </w:r>
          </w:p>
        </w:tc>
      </w:tr>
      <w:tr w:rsidR="007A0B7B" w:rsidRPr="007A0B7B" w14:paraId="69660896"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E3ED4" w14:textId="77777777" w:rsidR="00B33E76" w:rsidRPr="007A0B7B" w:rsidRDefault="00B33E76" w:rsidP="00E5719E">
            <w:pPr>
              <w:pStyle w:val="rowtabella0"/>
              <w:rPr>
                <w:color w:val="002060"/>
              </w:rPr>
            </w:pPr>
            <w:r w:rsidRPr="007A0B7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F160" w14:textId="77777777" w:rsidR="00B33E76" w:rsidRPr="007A0B7B" w:rsidRDefault="00B33E76" w:rsidP="00E5719E">
            <w:pPr>
              <w:pStyle w:val="rowtabella0"/>
              <w:jc w:val="center"/>
              <w:rPr>
                <w:color w:val="002060"/>
              </w:rPr>
            </w:pPr>
            <w:r w:rsidRPr="007A0B7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F013"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0F66"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97B2"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40C3"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3C0D" w14:textId="77777777" w:rsidR="00B33E76" w:rsidRPr="007A0B7B" w:rsidRDefault="00B33E76" w:rsidP="00E5719E">
            <w:pPr>
              <w:pStyle w:val="rowtabella0"/>
              <w:jc w:val="center"/>
              <w:rPr>
                <w:color w:val="002060"/>
              </w:rPr>
            </w:pPr>
            <w:r w:rsidRPr="007A0B7B">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95F2" w14:textId="77777777" w:rsidR="00B33E76" w:rsidRPr="007A0B7B" w:rsidRDefault="00B33E76" w:rsidP="00E5719E">
            <w:pPr>
              <w:pStyle w:val="rowtabella0"/>
              <w:jc w:val="center"/>
              <w:rPr>
                <w:color w:val="002060"/>
              </w:rPr>
            </w:pPr>
            <w:r w:rsidRPr="007A0B7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0DFA" w14:textId="77777777" w:rsidR="00B33E76" w:rsidRPr="007A0B7B" w:rsidRDefault="00B33E76" w:rsidP="00E5719E">
            <w:pPr>
              <w:pStyle w:val="rowtabella0"/>
              <w:jc w:val="center"/>
              <w:rPr>
                <w:color w:val="002060"/>
              </w:rPr>
            </w:pPr>
            <w:r w:rsidRPr="007A0B7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F7FA" w14:textId="77777777" w:rsidR="00B33E76" w:rsidRPr="007A0B7B" w:rsidRDefault="00B33E76" w:rsidP="00E5719E">
            <w:pPr>
              <w:pStyle w:val="rowtabella0"/>
              <w:jc w:val="center"/>
              <w:rPr>
                <w:color w:val="002060"/>
              </w:rPr>
            </w:pPr>
            <w:r w:rsidRPr="007A0B7B">
              <w:rPr>
                <w:color w:val="002060"/>
              </w:rPr>
              <w:t>0</w:t>
            </w:r>
          </w:p>
        </w:tc>
      </w:tr>
      <w:tr w:rsidR="007A0B7B" w:rsidRPr="007A0B7B" w14:paraId="7F6617A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4495F" w14:textId="77777777" w:rsidR="00B33E76" w:rsidRPr="007A0B7B" w:rsidRDefault="00B33E76" w:rsidP="00E5719E">
            <w:pPr>
              <w:pStyle w:val="rowtabella0"/>
              <w:rPr>
                <w:color w:val="002060"/>
              </w:rPr>
            </w:pPr>
            <w:r w:rsidRPr="007A0B7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840C" w14:textId="77777777" w:rsidR="00B33E76" w:rsidRPr="007A0B7B" w:rsidRDefault="00B33E76" w:rsidP="00E5719E">
            <w:pPr>
              <w:pStyle w:val="rowtabella0"/>
              <w:jc w:val="center"/>
              <w:rPr>
                <w:color w:val="002060"/>
              </w:rPr>
            </w:pPr>
            <w:r w:rsidRPr="007A0B7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A597" w14:textId="77777777" w:rsidR="00B33E76" w:rsidRPr="007A0B7B" w:rsidRDefault="00B33E76" w:rsidP="00E5719E">
            <w:pPr>
              <w:pStyle w:val="rowtabella0"/>
              <w:jc w:val="center"/>
              <w:rPr>
                <w:color w:val="002060"/>
              </w:rPr>
            </w:pPr>
            <w:r w:rsidRPr="007A0B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548B"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254D"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B56A"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976C" w14:textId="77777777" w:rsidR="00B33E76" w:rsidRPr="007A0B7B" w:rsidRDefault="00B33E76" w:rsidP="00E5719E">
            <w:pPr>
              <w:pStyle w:val="rowtabella0"/>
              <w:jc w:val="center"/>
              <w:rPr>
                <w:color w:val="002060"/>
              </w:rPr>
            </w:pPr>
            <w:r w:rsidRPr="007A0B7B">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E3FF" w14:textId="77777777" w:rsidR="00B33E76" w:rsidRPr="007A0B7B" w:rsidRDefault="00B33E76" w:rsidP="00E5719E">
            <w:pPr>
              <w:pStyle w:val="rowtabella0"/>
              <w:jc w:val="center"/>
              <w:rPr>
                <w:color w:val="002060"/>
              </w:rPr>
            </w:pPr>
            <w:r w:rsidRPr="007A0B7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9EB4" w14:textId="77777777" w:rsidR="00B33E76" w:rsidRPr="007A0B7B" w:rsidRDefault="00B33E76" w:rsidP="00E5719E">
            <w:pPr>
              <w:pStyle w:val="rowtabella0"/>
              <w:jc w:val="center"/>
              <w:rPr>
                <w:color w:val="002060"/>
              </w:rPr>
            </w:pPr>
            <w:r w:rsidRPr="007A0B7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3CF9" w14:textId="77777777" w:rsidR="00B33E76" w:rsidRPr="007A0B7B" w:rsidRDefault="00B33E76" w:rsidP="00E5719E">
            <w:pPr>
              <w:pStyle w:val="rowtabella0"/>
              <w:jc w:val="center"/>
              <w:rPr>
                <w:color w:val="002060"/>
              </w:rPr>
            </w:pPr>
            <w:r w:rsidRPr="007A0B7B">
              <w:rPr>
                <w:color w:val="002060"/>
              </w:rPr>
              <w:t>0</w:t>
            </w:r>
          </w:p>
        </w:tc>
      </w:tr>
      <w:tr w:rsidR="007A0B7B" w:rsidRPr="007A0B7B" w14:paraId="3B8C5767"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B9BC" w14:textId="77777777" w:rsidR="00B33E76" w:rsidRPr="007A0B7B" w:rsidRDefault="00B33E76" w:rsidP="00E5719E">
            <w:pPr>
              <w:pStyle w:val="rowtabella0"/>
              <w:rPr>
                <w:color w:val="002060"/>
              </w:rPr>
            </w:pPr>
            <w:r w:rsidRPr="007A0B7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1BF8" w14:textId="77777777" w:rsidR="00B33E76" w:rsidRPr="007A0B7B" w:rsidRDefault="00B33E76" w:rsidP="00E5719E">
            <w:pPr>
              <w:pStyle w:val="rowtabella0"/>
              <w:jc w:val="center"/>
              <w:rPr>
                <w:color w:val="002060"/>
              </w:rPr>
            </w:pPr>
            <w:r w:rsidRPr="007A0B7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B530"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BFD7"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66EF"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B1C4"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AF54" w14:textId="77777777" w:rsidR="00B33E76" w:rsidRPr="007A0B7B" w:rsidRDefault="00B33E76" w:rsidP="00E5719E">
            <w:pPr>
              <w:pStyle w:val="rowtabella0"/>
              <w:jc w:val="center"/>
              <w:rPr>
                <w:color w:val="002060"/>
              </w:rPr>
            </w:pPr>
            <w:r w:rsidRPr="007A0B7B">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FE8F" w14:textId="77777777" w:rsidR="00B33E76" w:rsidRPr="007A0B7B" w:rsidRDefault="00B33E76" w:rsidP="00E5719E">
            <w:pPr>
              <w:pStyle w:val="rowtabella0"/>
              <w:jc w:val="center"/>
              <w:rPr>
                <w:color w:val="002060"/>
              </w:rPr>
            </w:pPr>
            <w:r w:rsidRPr="007A0B7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9402" w14:textId="77777777" w:rsidR="00B33E76" w:rsidRPr="007A0B7B" w:rsidRDefault="00B33E76" w:rsidP="00E5719E">
            <w:pPr>
              <w:pStyle w:val="rowtabella0"/>
              <w:jc w:val="center"/>
              <w:rPr>
                <w:color w:val="002060"/>
              </w:rPr>
            </w:pPr>
            <w:r w:rsidRPr="007A0B7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E553" w14:textId="77777777" w:rsidR="00B33E76" w:rsidRPr="007A0B7B" w:rsidRDefault="00B33E76" w:rsidP="00E5719E">
            <w:pPr>
              <w:pStyle w:val="rowtabella0"/>
              <w:jc w:val="center"/>
              <w:rPr>
                <w:color w:val="002060"/>
              </w:rPr>
            </w:pPr>
            <w:r w:rsidRPr="007A0B7B">
              <w:rPr>
                <w:color w:val="002060"/>
              </w:rPr>
              <w:t>0</w:t>
            </w:r>
          </w:p>
        </w:tc>
      </w:tr>
      <w:tr w:rsidR="007A0B7B" w:rsidRPr="007A0B7B" w14:paraId="7D190C0C"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1D161" w14:textId="77777777" w:rsidR="00B33E76" w:rsidRPr="007A0B7B" w:rsidRDefault="00B33E76" w:rsidP="00E5719E">
            <w:pPr>
              <w:pStyle w:val="rowtabella0"/>
              <w:rPr>
                <w:color w:val="002060"/>
              </w:rPr>
            </w:pPr>
            <w:r w:rsidRPr="007A0B7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2A3C" w14:textId="77777777" w:rsidR="00B33E76" w:rsidRPr="007A0B7B" w:rsidRDefault="00B33E76" w:rsidP="00E5719E">
            <w:pPr>
              <w:pStyle w:val="rowtabella0"/>
              <w:jc w:val="center"/>
              <w:rPr>
                <w:color w:val="002060"/>
              </w:rPr>
            </w:pPr>
            <w:r w:rsidRPr="007A0B7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423F"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4DDE"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1576"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4B92"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1BFA" w14:textId="77777777" w:rsidR="00B33E76" w:rsidRPr="007A0B7B" w:rsidRDefault="00B33E76" w:rsidP="00E5719E">
            <w:pPr>
              <w:pStyle w:val="rowtabella0"/>
              <w:jc w:val="center"/>
              <w:rPr>
                <w:color w:val="002060"/>
              </w:rPr>
            </w:pPr>
            <w:r w:rsidRPr="007A0B7B">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E3B8" w14:textId="77777777" w:rsidR="00B33E76" w:rsidRPr="007A0B7B" w:rsidRDefault="00B33E76" w:rsidP="00E5719E">
            <w:pPr>
              <w:pStyle w:val="rowtabella0"/>
              <w:jc w:val="center"/>
              <w:rPr>
                <w:color w:val="002060"/>
              </w:rPr>
            </w:pPr>
            <w:r w:rsidRPr="007A0B7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CF86" w14:textId="77777777" w:rsidR="00B33E76" w:rsidRPr="007A0B7B" w:rsidRDefault="00B33E76" w:rsidP="00E5719E">
            <w:pPr>
              <w:pStyle w:val="rowtabella0"/>
              <w:jc w:val="center"/>
              <w:rPr>
                <w:color w:val="002060"/>
              </w:rPr>
            </w:pPr>
            <w:r w:rsidRPr="007A0B7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507F" w14:textId="77777777" w:rsidR="00B33E76" w:rsidRPr="007A0B7B" w:rsidRDefault="00B33E76" w:rsidP="00E5719E">
            <w:pPr>
              <w:pStyle w:val="rowtabella0"/>
              <w:jc w:val="center"/>
              <w:rPr>
                <w:color w:val="002060"/>
              </w:rPr>
            </w:pPr>
            <w:r w:rsidRPr="007A0B7B">
              <w:rPr>
                <w:color w:val="002060"/>
              </w:rPr>
              <w:t>0</w:t>
            </w:r>
          </w:p>
        </w:tc>
      </w:tr>
      <w:tr w:rsidR="007A0B7B" w:rsidRPr="007A0B7B" w14:paraId="3487E84A"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0287D" w14:textId="77777777" w:rsidR="00B33E76" w:rsidRPr="007A0B7B" w:rsidRDefault="00B33E76" w:rsidP="00E5719E">
            <w:pPr>
              <w:pStyle w:val="rowtabella0"/>
              <w:rPr>
                <w:color w:val="002060"/>
              </w:rPr>
            </w:pPr>
            <w:r w:rsidRPr="007A0B7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0E43" w14:textId="77777777" w:rsidR="00B33E76" w:rsidRPr="007A0B7B" w:rsidRDefault="00B33E76" w:rsidP="00E5719E">
            <w:pPr>
              <w:pStyle w:val="rowtabella0"/>
              <w:jc w:val="center"/>
              <w:rPr>
                <w:color w:val="002060"/>
              </w:rPr>
            </w:pPr>
            <w:r w:rsidRPr="007A0B7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0BC9" w14:textId="77777777" w:rsidR="00B33E76" w:rsidRPr="007A0B7B" w:rsidRDefault="00B33E76" w:rsidP="00E5719E">
            <w:pPr>
              <w:pStyle w:val="rowtabella0"/>
              <w:jc w:val="center"/>
              <w:rPr>
                <w:color w:val="002060"/>
              </w:rPr>
            </w:pPr>
            <w:r w:rsidRPr="007A0B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09FD"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254C"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AE25"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C3F7" w14:textId="77777777" w:rsidR="00B33E76" w:rsidRPr="007A0B7B" w:rsidRDefault="00B33E76" w:rsidP="00E5719E">
            <w:pPr>
              <w:pStyle w:val="rowtabella0"/>
              <w:jc w:val="center"/>
              <w:rPr>
                <w:color w:val="002060"/>
              </w:rPr>
            </w:pPr>
            <w:r w:rsidRPr="007A0B7B">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C4C2" w14:textId="77777777" w:rsidR="00B33E76" w:rsidRPr="007A0B7B" w:rsidRDefault="00B33E76" w:rsidP="00E5719E">
            <w:pPr>
              <w:pStyle w:val="rowtabella0"/>
              <w:jc w:val="center"/>
              <w:rPr>
                <w:color w:val="002060"/>
              </w:rPr>
            </w:pPr>
            <w:r w:rsidRPr="007A0B7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FAD9" w14:textId="77777777" w:rsidR="00B33E76" w:rsidRPr="007A0B7B" w:rsidRDefault="00B33E76" w:rsidP="00E5719E">
            <w:pPr>
              <w:pStyle w:val="rowtabella0"/>
              <w:jc w:val="center"/>
              <w:rPr>
                <w:color w:val="002060"/>
              </w:rPr>
            </w:pPr>
            <w:r w:rsidRPr="007A0B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55C3" w14:textId="77777777" w:rsidR="00B33E76" w:rsidRPr="007A0B7B" w:rsidRDefault="00B33E76" w:rsidP="00E5719E">
            <w:pPr>
              <w:pStyle w:val="rowtabella0"/>
              <w:jc w:val="center"/>
              <w:rPr>
                <w:color w:val="002060"/>
              </w:rPr>
            </w:pPr>
            <w:r w:rsidRPr="007A0B7B">
              <w:rPr>
                <w:color w:val="002060"/>
              </w:rPr>
              <w:t>0</w:t>
            </w:r>
          </w:p>
        </w:tc>
      </w:tr>
      <w:tr w:rsidR="007A0B7B" w:rsidRPr="007A0B7B" w14:paraId="4E6F8D04"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73F8A" w14:textId="77777777" w:rsidR="00B33E76" w:rsidRPr="007A0B7B" w:rsidRDefault="00B33E76" w:rsidP="00E5719E">
            <w:pPr>
              <w:pStyle w:val="rowtabella0"/>
              <w:rPr>
                <w:color w:val="002060"/>
                <w:lang w:val="en-US"/>
              </w:rPr>
            </w:pPr>
            <w:r w:rsidRPr="007A0B7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771D" w14:textId="77777777" w:rsidR="00B33E76" w:rsidRPr="007A0B7B" w:rsidRDefault="00B33E76" w:rsidP="00E5719E">
            <w:pPr>
              <w:pStyle w:val="rowtabella0"/>
              <w:jc w:val="center"/>
              <w:rPr>
                <w:color w:val="002060"/>
              </w:rPr>
            </w:pPr>
            <w:r w:rsidRPr="007A0B7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4F2E"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61AA"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9B50"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B1CC2"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305E" w14:textId="77777777" w:rsidR="00B33E76" w:rsidRPr="007A0B7B" w:rsidRDefault="00B33E76" w:rsidP="00E5719E">
            <w:pPr>
              <w:pStyle w:val="rowtabella0"/>
              <w:jc w:val="center"/>
              <w:rPr>
                <w:color w:val="002060"/>
              </w:rPr>
            </w:pPr>
            <w:r w:rsidRPr="007A0B7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6395" w14:textId="77777777" w:rsidR="00B33E76" w:rsidRPr="007A0B7B" w:rsidRDefault="00B33E76" w:rsidP="00E5719E">
            <w:pPr>
              <w:pStyle w:val="rowtabella0"/>
              <w:jc w:val="center"/>
              <w:rPr>
                <w:color w:val="002060"/>
              </w:rPr>
            </w:pPr>
            <w:r w:rsidRPr="007A0B7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3860"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8E6C" w14:textId="77777777" w:rsidR="00B33E76" w:rsidRPr="007A0B7B" w:rsidRDefault="00B33E76" w:rsidP="00E5719E">
            <w:pPr>
              <w:pStyle w:val="rowtabella0"/>
              <w:jc w:val="center"/>
              <w:rPr>
                <w:color w:val="002060"/>
              </w:rPr>
            </w:pPr>
            <w:r w:rsidRPr="007A0B7B">
              <w:rPr>
                <w:color w:val="002060"/>
              </w:rPr>
              <w:t>0</w:t>
            </w:r>
          </w:p>
        </w:tc>
      </w:tr>
      <w:tr w:rsidR="007A0B7B" w:rsidRPr="007A0B7B" w14:paraId="62028598"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1ACBE" w14:textId="77777777" w:rsidR="00B33E76" w:rsidRPr="007A0B7B" w:rsidRDefault="00B33E76" w:rsidP="00E5719E">
            <w:pPr>
              <w:pStyle w:val="rowtabella0"/>
              <w:rPr>
                <w:color w:val="002060"/>
              </w:rPr>
            </w:pPr>
            <w:r w:rsidRPr="007A0B7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CA25" w14:textId="77777777" w:rsidR="00B33E76" w:rsidRPr="007A0B7B" w:rsidRDefault="00B33E76" w:rsidP="00E5719E">
            <w:pPr>
              <w:pStyle w:val="rowtabella0"/>
              <w:jc w:val="center"/>
              <w:rPr>
                <w:color w:val="002060"/>
              </w:rPr>
            </w:pPr>
            <w:r w:rsidRPr="007A0B7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AE1A"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B1249" w14:textId="77777777" w:rsidR="00B33E76" w:rsidRPr="007A0B7B" w:rsidRDefault="00B33E76" w:rsidP="00E5719E">
            <w:pPr>
              <w:pStyle w:val="rowtabella0"/>
              <w:jc w:val="center"/>
              <w:rPr>
                <w:color w:val="002060"/>
              </w:rPr>
            </w:pPr>
            <w:r w:rsidRPr="007A0B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314B"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DB9E" w14:textId="77777777" w:rsidR="00B33E76" w:rsidRPr="007A0B7B" w:rsidRDefault="00B33E76" w:rsidP="00E5719E">
            <w:pPr>
              <w:pStyle w:val="rowtabella0"/>
              <w:jc w:val="center"/>
              <w:rPr>
                <w:color w:val="002060"/>
              </w:rPr>
            </w:pPr>
            <w:r w:rsidRPr="007A0B7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2048" w14:textId="77777777" w:rsidR="00B33E76" w:rsidRPr="007A0B7B" w:rsidRDefault="00B33E76" w:rsidP="00E5719E">
            <w:pPr>
              <w:pStyle w:val="rowtabella0"/>
              <w:jc w:val="center"/>
              <w:rPr>
                <w:color w:val="002060"/>
              </w:rPr>
            </w:pPr>
            <w:r w:rsidRPr="007A0B7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2294" w14:textId="77777777" w:rsidR="00B33E76" w:rsidRPr="007A0B7B" w:rsidRDefault="00B33E76" w:rsidP="00E5719E">
            <w:pPr>
              <w:pStyle w:val="rowtabella0"/>
              <w:jc w:val="center"/>
              <w:rPr>
                <w:color w:val="002060"/>
              </w:rPr>
            </w:pPr>
            <w:r w:rsidRPr="007A0B7B">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58FD" w14:textId="77777777" w:rsidR="00B33E76" w:rsidRPr="007A0B7B" w:rsidRDefault="00B33E76" w:rsidP="00E5719E">
            <w:pPr>
              <w:pStyle w:val="rowtabella0"/>
              <w:jc w:val="center"/>
              <w:rPr>
                <w:color w:val="002060"/>
              </w:rPr>
            </w:pPr>
            <w:r w:rsidRPr="007A0B7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CEDC" w14:textId="77777777" w:rsidR="00B33E76" w:rsidRPr="007A0B7B" w:rsidRDefault="00B33E76" w:rsidP="00E5719E">
            <w:pPr>
              <w:pStyle w:val="rowtabella0"/>
              <w:jc w:val="center"/>
              <w:rPr>
                <w:color w:val="002060"/>
              </w:rPr>
            </w:pPr>
            <w:r w:rsidRPr="007A0B7B">
              <w:rPr>
                <w:color w:val="002060"/>
              </w:rPr>
              <w:t>0</w:t>
            </w:r>
          </w:p>
        </w:tc>
      </w:tr>
      <w:tr w:rsidR="007A0B7B" w:rsidRPr="007A0B7B" w14:paraId="1EBF82D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BF07D" w14:textId="77777777" w:rsidR="00B33E76" w:rsidRPr="007A0B7B" w:rsidRDefault="00B33E76" w:rsidP="00E5719E">
            <w:pPr>
              <w:pStyle w:val="rowtabella0"/>
              <w:rPr>
                <w:color w:val="002060"/>
              </w:rPr>
            </w:pPr>
            <w:r w:rsidRPr="007A0B7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9DD6" w14:textId="77777777" w:rsidR="00B33E76" w:rsidRPr="007A0B7B" w:rsidRDefault="00B33E76" w:rsidP="00E5719E">
            <w:pPr>
              <w:pStyle w:val="rowtabella0"/>
              <w:jc w:val="center"/>
              <w:rPr>
                <w:color w:val="002060"/>
              </w:rPr>
            </w:pPr>
            <w:r w:rsidRPr="007A0B7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FDF2"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19A4"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4B32"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93DB"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1878" w14:textId="77777777" w:rsidR="00B33E76" w:rsidRPr="007A0B7B" w:rsidRDefault="00B33E76" w:rsidP="00E5719E">
            <w:pPr>
              <w:pStyle w:val="rowtabella0"/>
              <w:jc w:val="center"/>
              <w:rPr>
                <w:color w:val="002060"/>
              </w:rPr>
            </w:pPr>
            <w:r w:rsidRPr="007A0B7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7A40" w14:textId="77777777" w:rsidR="00B33E76" w:rsidRPr="007A0B7B" w:rsidRDefault="00B33E76" w:rsidP="00E5719E">
            <w:pPr>
              <w:pStyle w:val="rowtabella0"/>
              <w:jc w:val="center"/>
              <w:rPr>
                <w:color w:val="002060"/>
              </w:rPr>
            </w:pPr>
            <w:r w:rsidRPr="007A0B7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CE1B"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A804" w14:textId="77777777" w:rsidR="00B33E76" w:rsidRPr="007A0B7B" w:rsidRDefault="00B33E76" w:rsidP="00E5719E">
            <w:pPr>
              <w:pStyle w:val="rowtabella0"/>
              <w:jc w:val="center"/>
              <w:rPr>
                <w:color w:val="002060"/>
              </w:rPr>
            </w:pPr>
            <w:r w:rsidRPr="007A0B7B">
              <w:rPr>
                <w:color w:val="002060"/>
              </w:rPr>
              <w:t>0</w:t>
            </w:r>
          </w:p>
        </w:tc>
      </w:tr>
      <w:tr w:rsidR="007A0B7B" w:rsidRPr="007A0B7B" w14:paraId="37901E25"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C10DB" w14:textId="77777777" w:rsidR="00B33E76" w:rsidRPr="007A0B7B" w:rsidRDefault="00B33E76" w:rsidP="00E5719E">
            <w:pPr>
              <w:pStyle w:val="rowtabella0"/>
              <w:rPr>
                <w:color w:val="002060"/>
              </w:rPr>
            </w:pPr>
            <w:r w:rsidRPr="007A0B7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80B8" w14:textId="77777777" w:rsidR="00B33E76" w:rsidRPr="007A0B7B" w:rsidRDefault="00B33E76" w:rsidP="00E5719E">
            <w:pPr>
              <w:pStyle w:val="rowtabella0"/>
              <w:jc w:val="center"/>
              <w:rPr>
                <w:color w:val="002060"/>
              </w:rPr>
            </w:pPr>
            <w:r w:rsidRPr="007A0B7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E08B"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1C32"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92FD"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D23F"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88AA" w14:textId="77777777" w:rsidR="00B33E76" w:rsidRPr="007A0B7B" w:rsidRDefault="00B33E76" w:rsidP="00E5719E">
            <w:pPr>
              <w:pStyle w:val="rowtabella0"/>
              <w:jc w:val="center"/>
              <w:rPr>
                <w:color w:val="002060"/>
              </w:rPr>
            </w:pPr>
            <w:r w:rsidRPr="007A0B7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AA10" w14:textId="77777777" w:rsidR="00B33E76" w:rsidRPr="007A0B7B" w:rsidRDefault="00B33E76" w:rsidP="00E5719E">
            <w:pPr>
              <w:pStyle w:val="rowtabella0"/>
              <w:jc w:val="center"/>
              <w:rPr>
                <w:color w:val="002060"/>
              </w:rPr>
            </w:pPr>
            <w:r w:rsidRPr="007A0B7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0C85"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0297" w14:textId="77777777" w:rsidR="00B33E76" w:rsidRPr="007A0B7B" w:rsidRDefault="00B33E76" w:rsidP="00E5719E">
            <w:pPr>
              <w:pStyle w:val="rowtabella0"/>
              <w:jc w:val="center"/>
              <w:rPr>
                <w:color w:val="002060"/>
              </w:rPr>
            </w:pPr>
            <w:r w:rsidRPr="007A0B7B">
              <w:rPr>
                <w:color w:val="002060"/>
              </w:rPr>
              <w:t>0</w:t>
            </w:r>
          </w:p>
        </w:tc>
      </w:tr>
      <w:tr w:rsidR="007A0B7B" w:rsidRPr="007A0B7B" w14:paraId="176B8FAA"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14042" w14:textId="77777777" w:rsidR="00B33E76" w:rsidRPr="007A0B7B" w:rsidRDefault="00B33E76" w:rsidP="00E5719E">
            <w:pPr>
              <w:pStyle w:val="rowtabella0"/>
              <w:rPr>
                <w:color w:val="002060"/>
              </w:rPr>
            </w:pPr>
            <w:r w:rsidRPr="007A0B7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F1D5"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214B"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F477"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583E"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0249"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9A76" w14:textId="77777777" w:rsidR="00B33E76" w:rsidRPr="007A0B7B" w:rsidRDefault="00B33E76" w:rsidP="00E5719E">
            <w:pPr>
              <w:pStyle w:val="rowtabella0"/>
              <w:jc w:val="center"/>
              <w:rPr>
                <w:color w:val="002060"/>
              </w:rPr>
            </w:pPr>
            <w:r w:rsidRPr="007A0B7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88F1" w14:textId="77777777" w:rsidR="00B33E76" w:rsidRPr="007A0B7B" w:rsidRDefault="00B33E76" w:rsidP="00E5719E">
            <w:pPr>
              <w:pStyle w:val="rowtabella0"/>
              <w:jc w:val="center"/>
              <w:rPr>
                <w:color w:val="002060"/>
              </w:rPr>
            </w:pPr>
            <w:r w:rsidRPr="007A0B7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6ADA" w14:textId="77777777" w:rsidR="00B33E76" w:rsidRPr="007A0B7B" w:rsidRDefault="00B33E76" w:rsidP="00E5719E">
            <w:pPr>
              <w:pStyle w:val="rowtabella0"/>
              <w:jc w:val="center"/>
              <w:rPr>
                <w:color w:val="002060"/>
              </w:rPr>
            </w:pPr>
            <w:r w:rsidRPr="007A0B7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61D37" w14:textId="77777777" w:rsidR="00B33E76" w:rsidRPr="007A0B7B" w:rsidRDefault="00B33E76" w:rsidP="00E5719E">
            <w:pPr>
              <w:pStyle w:val="rowtabella0"/>
              <w:jc w:val="center"/>
              <w:rPr>
                <w:color w:val="002060"/>
              </w:rPr>
            </w:pPr>
            <w:r w:rsidRPr="007A0B7B">
              <w:rPr>
                <w:color w:val="002060"/>
              </w:rPr>
              <w:t>0</w:t>
            </w:r>
          </w:p>
        </w:tc>
      </w:tr>
      <w:tr w:rsidR="007A0B7B" w:rsidRPr="007A0B7B" w14:paraId="10BC8A0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32794" w14:textId="77777777" w:rsidR="00B33E76" w:rsidRPr="007A0B7B" w:rsidRDefault="00B33E76" w:rsidP="00E5719E">
            <w:pPr>
              <w:pStyle w:val="rowtabella0"/>
              <w:rPr>
                <w:color w:val="002060"/>
              </w:rPr>
            </w:pPr>
            <w:r w:rsidRPr="007A0B7B">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22CC"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B144"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70A4"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35D7"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7962"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7D3D" w14:textId="77777777" w:rsidR="00B33E76" w:rsidRPr="007A0B7B" w:rsidRDefault="00B33E76" w:rsidP="00E5719E">
            <w:pPr>
              <w:pStyle w:val="rowtabella0"/>
              <w:jc w:val="center"/>
              <w:rPr>
                <w:color w:val="002060"/>
              </w:rPr>
            </w:pPr>
            <w:r w:rsidRPr="007A0B7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88CC" w14:textId="77777777" w:rsidR="00B33E76" w:rsidRPr="007A0B7B" w:rsidRDefault="00B33E76" w:rsidP="00E5719E">
            <w:pPr>
              <w:pStyle w:val="rowtabella0"/>
              <w:jc w:val="center"/>
              <w:rPr>
                <w:color w:val="002060"/>
              </w:rPr>
            </w:pPr>
            <w:r w:rsidRPr="007A0B7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A259" w14:textId="77777777" w:rsidR="00B33E76" w:rsidRPr="007A0B7B" w:rsidRDefault="00B33E76" w:rsidP="00E5719E">
            <w:pPr>
              <w:pStyle w:val="rowtabella0"/>
              <w:jc w:val="center"/>
              <w:rPr>
                <w:color w:val="002060"/>
              </w:rPr>
            </w:pPr>
            <w:r w:rsidRPr="007A0B7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F891" w14:textId="77777777" w:rsidR="00B33E76" w:rsidRPr="007A0B7B" w:rsidRDefault="00B33E76" w:rsidP="00E5719E">
            <w:pPr>
              <w:pStyle w:val="rowtabella0"/>
              <w:jc w:val="center"/>
              <w:rPr>
                <w:color w:val="002060"/>
              </w:rPr>
            </w:pPr>
            <w:r w:rsidRPr="007A0B7B">
              <w:rPr>
                <w:color w:val="002060"/>
              </w:rPr>
              <w:t>0</w:t>
            </w:r>
          </w:p>
        </w:tc>
      </w:tr>
      <w:tr w:rsidR="007A0B7B" w:rsidRPr="007A0B7B" w14:paraId="4D7F2030"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8D11E" w14:textId="77777777" w:rsidR="00B33E76" w:rsidRPr="007A0B7B" w:rsidRDefault="00B33E76" w:rsidP="00E5719E">
            <w:pPr>
              <w:pStyle w:val="rowtabella0"/>
              <w:rPr>
                <w:color w:val="002060"/>
              </w:rPr>
            </w:pPr>
            <w:r w:rsidRPr="007A0B7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2ECF"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9CE9"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44B9"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623F"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DA3C"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21758" w14:textId="77777777" w:rsidR="00B33E76" w:rsidRPr="007A0B7B" w:rsidRDefault="00B33E76" w:rsidP="00E5719E">
            <w:pPr>
              <w:pStyle w:val="rowtabella0"/>
              <w:jc w:val="center"/>
              <w:rPr>
                <w:color w:val="002060"/>
              </w:rPr>
            </w:pPr>
            <w:r w:rsidRPr="007A0B7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8C39" w14:textId="77777777" w:rsidR="00B33E76" w:rsidRPr="007A0B7B" w:rsidRDefault="00B33E76" w:rsidP="00E5719E">
            <w:pPr>
              <w:pStyle w:val="rowtabella0"/>
              <w:jc w:val="center"/>
              <w:rPr>
                <w:color w:val="002060"/>
              </w:rPr>
            </w:pPr>
            <w:r w:rsidRPr="007A0B7B">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26EC" w14:textId="77777777" w:rsidR="00B33E76" w:rsidRPr="007A0B7B" w:rsidRDefault="00B33E76" w:rsidP="00E5719E">
            <w:pPr>
              <w:pStyle w:val="rowtabella0"/>
              <w:jc w:val="center"/>
              <w:rPr>
                <w:color w:val="002060"/>
              </w:rPr>
            </w:pPr>
            <w:r w:rsidRPr="007A0B7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F8C3" w14:textId="77777777" w:rsidR="00B33E76" w:rsidRPr="007A0B7B" w:rsidRDefault="00B33E76" w:rsidP="00E5719E">
            <w:pPr>
              <w:pStyle w:val="rowtabella0"/>
              <w:jc w:val="center"/>
              <w:rPr>
                <w:color w:val="002060"/>
              </w:rPr>
            </w:pPr>
            <w:r w:rsidRPr="007A0B7B">
              <w:rPr>
                <w:color w:val="002060"/>
              </w:rPr>
              <w:t>0</w:t>
            </w:r>
          </w:p>
        </w:tc>
      </w:tr>
      <w:tr w:rsidR="007A0B7B" w:rsidRPr="007A0B7B" w14:paraId="3FF9AAB2" w14:textId="77777777" w:rsidTr="00E571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2B8FE" w14:textId="77777777" w:rsidR="00B33E76" w:rsidRPr="007A0B7B" w:rsidRDefault="00B33E76" w:rsidP="00E5719E">
            <w:pPr>
              <w:pStyle w:val="rowtabella0"/>
              <w:rPr>
                <w:color w:val="002060"/>
                <w:lang w:val="en-US"/>
              </w:rPr>
            </w:pPr>
            <w:r w:rsidRPr="007A0B7B">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9CC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249D" w14:textId="77777777" w:rsidR="00B33E76" w:rsidRPr="007A0B7B" w:rsidRDefault="00B33E76" w:rsidP="00E5719E">
            <w:pPr>
              <w:pStyle w:val="rowtabella0"/>
              <w:jc w:val="center"/>
              <w:rPr>
                <w:color w:val="002060"/>
              </w:rPr>
            </w:pPr>
            <w:r w:rsidRPr="007A0B7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611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B4A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49E8" w14:textId="77777777" w:rsidR="00B33E76" w:rsidRPr="007A0B7B" w:rsidRDefault="00B33E76" w:rsidP="00E5719E">
            <w:pPr>
              <w:pStyle w:val="rowtabella0"/>
              <w:jc w:val="center"/>
              <w:rPr>
                <w:color w:val="002060"/>
              </w:rPr>
            </w:pPr>
            <w:r w:rsidRPr="007A0B7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F797" w14:textId="77777777" w:rsidR="00B33E76" w:rsidRPr="007A0B7B" w:rsidRDefault="00B33E76" w:rsidP="00E5719E">
            <w:pPr>
              <w:pStyle w:val="rowtabella0"/>
              <w:jc w:val="center"/>
              <w:rPr>
                <w:color w:val="002060"/>
              </w:rPr>
            </w:pPr>
            <w:r w:rsidRPr="007A0B7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1912" w14:textId="77777777" w:rsidR="00B33E76" w:rsidRPr="007A0B7B" w:rsidRDefault="00B33E76" w:rsidP="00E5719E">
            <w:pPr>
              <w:pStyle w:val="rowtabella0"/>
              <w:jc w:val="center"/>
              <w:rPr>
                <w:color w:val="002060"/>
              </w:rPr>
            </w:pPr>
            <w:r w:rsidRPr="007A0B7B">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B0BC" w14:textId="77777777" w:rsidR="00B33E76" w:rsidRPr="007A0B7B" w:rsidRDefault="00B33E76" w:rsidP="00E5719E">
            <w:pPr>
              <w:pStyle w:val="rowtabella0"/>
              <w:jc w:val="center"/>
              <w:rPr>
                <w:color w:val="002060"/>
              </w:rPr>
            </w:pPr>
            <w:r w:rsidRPr="007A0B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1D65" w14:textId="77777777" w:rsidR="00B33E76" w:rsidRPr="007A0B7B" w:rsidRDefault="00B33E76" w:rsidP="00E5719E">
            <w:pPr>
              <w:pStyle w:val="rowtabella0"/>
              <w:jc w:val="center"/>
              <w:rPr>
                <w:color w:val="002060"/>
              </w:rPr>
            </w:pPr>
            <w:r w:rsidRPr="007A0B7B">
              <w:rPr>
                <w:color w:val="002060"/>
              </w:rPr>
              <w:t>1</w:t>
            </w:r>
          </w:p>
        </w:tc>
      </w:tr>
    </w:tbl>
    <w:p w14:paraId="68164401" w14:textId="77777777" w:rsidR="00B33E76" w:rsidRPr="007A0B7B" w:rsidRDefault="00B33E76" w:rsidP="00B33E76">
      <w:pPr>
        <w:pStyle w:val="breakline"/>
        <w:rPr>
          <w:rFonts w:eastAsiaTheme="minorEastAsia"/>
          <w:color w:val="002060"/>
        </w:rPr>
      </w:pPr>
    </w:p>
    <w:p w14:paraId="1479EBF6" w14:textId="77777777" w:rsidR="007A0B7B" w:rsidRPr="007A0B7B" w:rsidRDefault="007A0B7B" w:rsidP="007A0B7B">
      <w:pPr>
        <w:pStyle w:val="titoloprinc0"/>
        <w:rPr>
          <w:color w:val="002060"/>
        </w:rPr>
      </w:pPr>
      <w:r w:rsidRPr="007A0B7B">
        <w:rPr>
          <w:color w:val="002060"/>
        </w:rPr>
        <w:t>PROGRAMMA GARE</w:t>
      </w:r>
    </w:p>
    <w:p w14:paraId="467869A6" w14:textId="77777777" w:rsidR="007A0B7B" w:rsidRPr="007A0B7B" w:rsidRDefault="007A0B7B" w:rsidP="00B33E76">
      <w:pPr>
        <w:pStyle w:val="breakline"/>
        <w:rPr>
          <w:rFonts w:eastAsiaTheme="minorEastAsia"/>
          <w:color w:val="002060"/>
        </w:rPr>
      </w:pPr>
    </w:p>
    <w:p w14:paraId="23D0AEC9" w14:textId="77777777" w:rsidR="007A0B7B" w:rsidRPr="007A0B7B" w:rsidRDefault="007A0B7B" w:rsidP="007A0B7B">
      <w:pPr>
        <w:pStyle w:val="sottotitolocampionato10"/>
        <w:rPr>
          <w:color w:val="002060"/>
        </w:rPr>
      </w:pPr>
      <w:r w:rsidRPr="007A0B7B">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56"/>
        <w:gridCol w:w="1547"/>
      </w:tblGrid>
      <w:tr w:rsidR="007A0B7B" w:rsidRPr="007A0B7B" w14:paraId="60CA0D2E"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E1B88"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2E0F5"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0BD1"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B3194"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A071B"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78E5"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D93C1"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12A32362"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689526" w14:textId="77777777" w:rsidR="007A0B7B" w:rsidRPr="007A0B7B" w:rsidRDefault="007A0B7B" w:rsidP="00E5719E">
            <w:pPr>
              <w:pStyle w:val="rowtabella0"/>
              <w:rPr>
                <w:color w:val="002060"/>
              </w:rPr>
            </w:pPr>
            <w:r w:rsidRPr="007A0B7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E9AD0" w14:textId="77777777" w:rsidR="007A0B7B" w:rsidRPr="007A0B7B" w:rsidRDefault="007A0B7B" w:rsidP="00E5719E">
            <w:pPr>
              <w:pStyle w:val="rowtabella0"/>
              <w:rPr>
                <w:color w:val="002060"/>
              </w:rPr>
            </w:pPr>
            <w:r w:rsidRPr="007A0B7B">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5E665" w14:textId="77777777" w:rsidR="007A0B7B" w:rsidRPr="007A0B7B" w:rsidRDefault="007A0B7B" w:rsidP="00E5719E">
            <w:pPr>
              <w:pStyle w:val="rowtabella0"/>
              <w:jc w:val="center"/>
              <w:rPr>
                <w:color w:val="002060"/>
              </w:rPr>
            </w:pPr>
            <w:r w:rsidRPr="007A0B7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47972" w14:textId="77777777" w:rsidR="007A0B7B" w:rsidRPr="007A0B7B" w:rsidRDefault="007A0B7B" w:rsidP="00E5719E">
            <w:pPr>
              <w:pStyle w:val="rowtabella0"/>
              <w:rPr>
                <w:color w:val="002060"/>
              </w:rPr>
            </w:pPr>
            <w:r w:rsidRPr="007A0B7B">
              <w:rPr>
                <w:color w:val="002060"/>
              </w:rPr>
              <w:t>04/05/2024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3F291" w14:textId="77777777" w:rsidR="007A0B7B" w:rsidRPr="007A0B7B" w:rsidRDefault="007A0B7B" w:rsidP="00E5719E">
            <w:pPr>
              <w:pStyle w:val="rowtabella0"/>
              <w:rPr>
                <w:color w:val="002060"/>
              </w:rPr>
            </w:pPr>
            <w:r w:rsidRPr="007A0B7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D6ABC" w14:textId="77777777" w:rsidR="007A0B7B" w:rsidRPr="007A0B7B" w:rsidRDefault="007A0B7B" w:rsidP="00E5719E">
            <w:pPr>
              <w:pStyle w:val="rowtabella0"/>
              <w:rPr>
                <w:color w:val="002060"/>
              </w:rPr>
            </w:pPr>
            <w:r w:rsidRPr="007A0B7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481C4" w14:textId="77777777" w:rsidR="007A0B7B" w:rsidRPr="007A0B7B" w:rsidRDefault="007A0B7B" w:rsidP="00E5719E">
            <w:pPr>
              <w:pStyle w:val="rowtabella0"/>
              <w:rPr>
                <w:color w:val="002060"/>
              </w:rPr>
            </w:pPr>
            <w:r w:rsidRPr="007A0B7B">
              <w:rPr>
                <w:color w:val="002060"/>
              </w:rPr>
              <w:t>VIA ROSSINI</w:t>
            </w:r>
          </w:p>
        </w:tc>
      </w:tr>
      <w:tr w:rsidR="007A0B7B" w:rsidRPr="007A0B7B" w14:paraId="309FBFBE"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11EA7" w14:textId="77777777" w:rsidR="007A0B7B" w:rsidRPr="007A0B7B" w:rsidRDefault="007A0B7B" w:rsidP="00E5719E">
            <w:pPr>
              <w:pStyle w:val="rowtabella0"/>
              <w:rPr>
                <w:color w:val="002060"/>
              </w:rPr>
            </w:pPr>
            <w:r w:rsidRPr="007A0B7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19B0D" w14:textId="77777777" w:rsidR="007A0B7B" w:rsidRPr="007A0B7B" w:rsidRDefault="007A0B7B" w:rsidP="00E5719E">
            <w:pPr>
              <w:pStyle w:val="rowtabella0"/>
              <w:rPr>
                <w:color w:val="002060"/>
              </w:rPr>
            </w:pPr>
            <w:r w:rsidRPr="007A0B7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605E9"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D7A5C" w14:textId="77777777" w:rsidR="007A0B7B" w:rsidRPr="007A0B7B" w:rsidRDefault="007A0B7B" w:rsidP="00E5719E">
            <w:pPr>
              <w:pStyle w:val="rowtabella0"/>
              <w:rPr>
                <w:color w:val="002060"/>
              </w:rPr>
            </w:pPr>
            <w:r w:rsidRPr="007A0B7B">
              <w:rPr>
                <w:color w:val="002060"/>
              </w:rPr>
              <w:t>04/05/2024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1BF68A" w14:textId="77777777" w:rsidR="007A0B7B" w:rsidRPr="007A0B7B" w:rsidRDefault="007A0B7B" w:rsidP="00E5719E">
            <w:pPr>
              <w:pStyle w:val="rowtabella0"/>
              <w:rPr>
                <w:color w:val="002060"/>
              </w:rPr>
            </w:pPr>
            <w:r w:rsidRPr="007A0B7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CDBAD0" w14:textId="77777777" w:rsidR="007A0B7B" w:rsidRPr="007A0B7B" w:rsidRDefault="007A0B7B" w:rsidP="00E5719E">
            <w:pPr>
              <w:pStyle w:val="rowtabella0"/>
              <w:rPr>
                <w:color w:val="002060"/>
              </w:rPr>
            </w:pPr>
            <w:r w:rsidRPr="007A0B7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49DA0" w14:textId="77777777" w:rsidR="007A0B7B" w:rsidRPr="007A0B7B" w:rsidRDefault="007A0B7B" w:rsidP="00E5719E">
            <w:pPr>
              <w:pStyle w:val="rowtabella0"/>
              <w:rPr>
                <w:color w:val="002060"/>
              </w:rPr>
            </w:pPr>
            <w:r w:rsidRPr="007A0B7B">
              <w:rPr>
                <w:color w:val="002060"/>
              </w:rPr>
              <w:t>VIA DELLA REPUBBLICA</w:t>
            </w:r>
          </w:p>
        </w:tc>
      </w:tr>
      <w:tr w:rsidR="007A0B7B" w:rsidRPr="007A0B7B" w14:paraId="4AC45198"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BB3D6" w14:textId="77777777" w:rsidR="007A0B7B" w:rsidRPr="007A0B7B" w:rsidRDefault="007A0B7B" w:rsidP="00E5719E">
            <w:pPr>
              <w:pStyle w:val="rowtabella0"/>
              <w:rPr>
                <w:color w:val="002060"/>
              </w:rPr>
            </w:pPr>
            <w:r w:rsidRPr="007A0B7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F1473" w14:textId="77777777" w:rsidR="007A0B7B" w:rsidRPr="007A0B7B" w:rsidRDefault="007A0B7B" w:rsidP="00E5719E">
            <w:pPr>
              <w:pStyle w:val="rowtabella0"/>
              <w:rPr>
                <w:color w:val="002060"/>
              </w:rPr>
            </w:pPr>
            <w:r w:rsidRPr="007A0B7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40556B"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19DB50" w14:textId="77777777" w:rsidR="007A0B7B" w:rsidRPr="007A0B7B" w:rsidRDefault="007A0B7B" w:rsidP="00E5719E">
            <w:pPr>
              <w:pStyle w:val="rowtabella0"/>
              <w:rPr>
                <w:color w:val="002060"/>
              </w:rPr>
            </w:pPr>
            <w:r w:rsidRPr="007A0B7B">
              <w:rPr>
                <w:color w:val="002060"/>
              </w:rPr>
              <w:t>04/05/2024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F660D" w14:textId="77777777" w:rsidR="007A0B7B" w:rsidRPr="007A0B7B" w:rsidRDefault="007A0B7B" w:rsidP="00E5719E">
            <w:pPr>
              <w:pStyle w:val="rowtabella0"/>
              <w:rPr>
                <w:color w:val="002060"/>
              </w:rPr>
            </w:pPr>
            <w:r w:rsidRPr="007A0B7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AE054" w14:textId="77777777" w:rsidR="007A0B7B" w:rsidRPr="007A0B7B" w:rsidRDefault="007A0B7B" w:rsidP="00E5719E">
            <w:pPr>
              <w:pStyle w:val="rowtabella0"/>
              <w:rPr>
                <w:color w:val="002060"/>
              </w:rPr>
            </w:pPr>
            <w:r w:rsidRPr="007A0B7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CEE06" w14:textId="77777777" w:rsidR="007A0B7B" w:rsidRPr="007A0B7B" w:rsidRDefault="007A0B7B" w:rsidP="00E5719E">
            <w:pPr>
              <w:pStyle w:val="rowtabella0"/>
              <w:rPr>
                <w:color w:val="002060"/>
              </w:rPr>
            </w:pPr>
            <w:r w:rsidRPr="007A0B7B">
              <w:rPr>
                <w:color w:val="002060"/>
              </w:rPr>
              <w:t xml:space="preserve">VIA </w:t>
            </w:r>
            <w:proofErr w:type="gramStart"/>
            <w:r w:rsidRPr="007A0B7B">
              <w:rPr>
                <w:color w:val="002060"/>
              </w:rPr>
              <w:t>B.ROSSI</w:t>
            </w:r>
            <w:proofErr w:type="gramEnd"/>
            <w:r w:rsidRPr="007A0B7B">
              <w:rPr>
                <w:color w:val="002060"/>
              </w:rPr>
              <w:t xml:space="preserve"> SNC</w:t>
            </w:r>
          </w:p>
        </w:tc>
      </w:tr>
      <w:tr w:rsidR="007A0B7B" w:rsidRPr="007A0B7B" w14:paraId="694C4B2B"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7AFFE5" w14:textId="77777777" w:rsidR="007A0B7B" w:rsidRPr="007A0B7B" w:rsidRDefault="007A0B7B" w:rsidP="00E5719E">
            <w:pPr>
              <w:pStyle w:val="rowtabella0"/>
              <w:rPr>
                <w:color w:val="002060"/>
              </w:rPr>
            </w:pPr>
            <w:r w:rsidRPr="007A0B7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7DF90" w14:textId="77777777" w:rsidR="007A0B7B" w:rsidRPr="007A0B7B" w:rsidRDefault="007A0B7B" w:rsidP="00E5719E">
            <w:pPr>
              <w:pStyle w:val="rowtabella0"/>
              <w:rPr>
                <w:color w:val="002060"/>
              </w:rPr>
            </w:pPr>
            <w:r w:rsidRPr="007A0B7B">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087C52"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960392" w14:textId="77777777" w:rsidR="007A0B7B" w:rsidRPr="007A0B7B" w:rsidRDefault="007A0B7B" w:rsidP="00E5719E">
            <w:pPr>
              <w:pStyle w:val="rowtabella0"/>
              <w:rPr>
                <w:color w:val="002060"/>
              </w:rPr>
            </w:pPr>
            <w:r w:rsidRPr="007A0B7B">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3D134" w14:textId="77777777" w:rsidR="007A0B7B" w:rsidRPr="007A0B7B" w:rsidRDefault="007A0B7B" w:rsidP="00E5719E">
            <w:pPr>
              <w:pStyle w:val="rowtabella0"/>
              <w:rPr>
                <w:color w:val="002060"/>
              </w:rPr>
            </w:pPr>
            <w:r w:rsidRPr="007A0B7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D9793" w14:textId="77777777" w:rsidR="007A0B7B" w:rsidRPr="007A0B7B" w:rsidRDefault="007A0B7B" w:rsidP="00E5719E">
            <w:pPr>
              <w:pStyle w:val="rowtabella0"/>
              <w:rPr>
                <w:color w:val="002060"/>
              </w:rPr>
            </w:pPr>
            <w:r w:rsidRPr="007A0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CBA85" w14:textId="77777777" w:rsidR="007A0B7B" w:rsidRPr="007A0B7B" w:rsidRDefault="007A0B7B" w:rsidP="00E5719E">
            <w:pPr>
              <w:pStyle w:val="rowtabella0"/>
              <w:rPr>
                <w:color w:val="002060"/>
              </w:rPr>
            </w:pPr>
            <w:r w:rsidRPr="007A0B7B">
              <w:rPr>
                <w:color w:val="002060"/>
              </w:rPr>
              <w:t>VIA MONTEPELAGO</w:t>
            </w:r>
          </w:p>
        </w:tc>
      </w:tr>
      <w:tr w:rsidR="007A0B7B" w:rsidRPr="007A0B7B" w14:paraId="3A75B004"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EC9C12" w14:textId="77777777" w:rsidR="007A0B7B" w:rsidRPr="007A0B7B" w:rsidRDefault="007A0B7B" w:rsidP="00E5719E">
            <w:pPr>
              <w:pStyle w:val="rowtabella0"/>
              <w:rPr>
                <w:color w:val="002060"/>
              </w:rPr>
            </w:pPr>
            <w:r w:rsidRPr="007A0B7B">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C2426" w14:textId="77777777" w:rsidR="007A0B7B" w:rsidRPr="007A0B7B" w:rsidRDefault="007A0B7B" w:rsidP="00E5719E">
            <w:pPr>
              <w:pStyle w:val="rowtabella0"/>
              <w:rPr>
                <w:color w:val="002060"/>
              </w:rPr>
            </w:pPr>
            <w:r w:rsidRPr="007A0B7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7395D4"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7BF8E" w14:textId="77777777" w:rsidR="007A0B7B" w:rsidRPr="007A0B7B" w:rsidRDefault="007A0B7B" w:rsidP="00E5719E">
            <w:pPr>
              <w:pStyle w:val="rowtabella0"/>
              <w:rPr>
                <w:color w:val="002060"/>
              </w:rPr>
            </w:pPr>
            <w:r w:rsidRPr="007A0B7B">
              <w:rPr>
                <w:color w:val="002060"/>
              </w:rPr>
              <w:t>05/05/2024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8C86BF" w14:textId="77777777" w:rsidR="007A0B7B" w:rsidRPr="007A0B7B" w:rsidRDefault="007A0B7B" w:rsidP="00E5719E">
            <w:pPr>
              <w:pStyle w:val="rowtabella0"/>
              <w:rPr>
                <w:color w:val="002060"/>
              </w:rPr>
            </w:pPr>
            <w:r w:rsidRPr="007A0B7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A3744" w14:textId="77777777" w:rsidR="007A0B7B" w:rsidRPr="007A0B7B" w:rsidRDefault="007A0B7B" w:rsidP="00E5719E">
            <w:pPr>
              <w:pStyle w:val="rowtabella0"/>
              <w:rPr>
                <w:color w:val="002060"/>
              </w:rPr>
            </w:pPr>
            <w:r w:rsidRPr="007A0B7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6D211" w14:textId="77777777" w:rsidR="007A0B7B" w:rsidRPr="007A0B7B" w:rsidRDefault="007A0B7B" w:rsidP="00E5719E">
            <w:pPr>
              <w:pStyle w:val="rowtabella0"/>
              <w:rPr>
                <w:color w:val="002060"/>
              </w:rPr>
            </w:pPr>
            <w:r w:rsidRPr="007A0B7B">
              <w:rPr>
                <w:color w:val="002060"/>
              </w:rPr>
              <w:t>VIA MADRE TERESA DI CALCUTTA</w:t>
            </w:r>
          </w:p>
        </w:tc>
      </w:tr>
      <w:tr w:rsidR="007A0B7B" w:rsidRPr="007A0B7B" w14:paraId="2BF5D6F1"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EE5B20" w14:textId="77777777" w:rsidR="007A0B7B" w:rsidRPr="007A0B7B" w:rsidRDefault="007A0B7B" w:rsidP="00E5719E">
            <w:pPr>
              <w:pStyle w:val="rowtabella0"/>
              <w:rPr>
                <w:color w:val="002060"/>
              </w:rPr>
            </w:pPr>
            <w:r w:rsidRPr="007A0B7B">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AB405" w14:textId="77777777" w:rsidR="007A0B7B" w:rsidRPr="007A0B7B" w:rsidRDefault="007A0B7B" w:rsidP="00E5719E">
            <w:pPr>
              <w:pStyle w:val="rowtabella0"/>
              <w:rPr>
                <w:color w:val="002060"/>
              </w:rPr>
            </w:pPr>
            <w:r w:rsidRPr="007A0B7B">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8CBAE" w14:textId="77777777" w:rsidR="007A0B7B" w:rsidRPr="007A0B7B" w:rsidRDefault="007A0B7B" w:rsidP="00E5719E">
            <w:pPr>
              <w:pStyle w:val="rowtabella0"/>
              <w:jc w:val="center"/>
              <w:rPr>
                <w:color w:val="002060"/>
              </w:rPr>
            </w:pPr>
            <w:r w:rsidRPr="007A0B7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A9DF7" w14:textId="77777777" w:rsidR="007A0B7B" w:rsidRPr="007A0B7B" w:rsidRDefault="007A0B7B" w:rsidP="00E5719E">
            <w:pPr>
              <w:pStyle w:val="rowtabella0"/>
              <w:rPr>
                <w:color w:val="002060"/>
              </w:rPr>
            </w:pPr>
            <w:r w:rsidRPr="007A0B7B">
              <w:rPr>
                <w:color w:val="002060"/>
              </w:rPr>
              <w:t>05/05/2024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AD8B6" w14:textId="77777777" w:rsidR="007A0B7B" w:rsidRPr="007A0B7B" w:rsidRDefault="007A0B7B" w:rsidP="00E5719E">
            <w:pPr>
              <w:pStyle w:val="rowtabella0"/>
              <w:rPr>
                <w:color w:val="002060"/>
              </w:rPr>
            </w:pPr>
            <w:r w:rsidRPr="007A0B7B">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78A3" w14:textId="77777777" w:rsidR="007A0B7B" w:rsidRPr="007A0B7B" w:rsidRDefault="007A0B7B" w:rsidP="00E5719E">
            <w:pPr>
              <w:pStyle w:val="rowtabella0"/>
              <w:rPr>
                <w:color w:val="002060"/>
              </w:rPr>
            </w:pPr>
            <w:r w:rsidRPr="007A0B7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8D9BD" w14:textId="77777777" w:rsidR="007A0B7B" w:rsidRPr="007A0B7B" w:rsidRDefault="007A0B7B" w:rsidP="00E5719E">
            <w:pPr>
              <w:pStyle w:val="rowtabella0"/>
              <w:rPr>
                <w:color w:val="002060"/>
              </w:rPr>
            </w:pPr>
            <w:r w:rsidRPr="007A0B7B">
              <w:rPr>
                <w:color w:val="002060"/>
              </w:rPr>
              <w:t>VIA ROMA 201</w:t>
            </w:r>
          </w:p>
        </w:tc>
      </w:tr>
    </w:tbl>
    <w:p w14:paraId="19887A83" w14:textId="77777777" w:rsidR="007A0B7B" w:rsidRPr="007A0B7B" w:rsidRDefault="007A0B7B" w:rsidP="00B33E76">
      <w:pPr>
        <w:pStyle w:val="breakline"/>
        <w:rPr>
          <w:rFonts w:eastAsiaTheme="minorEastAsia"/>
          <w:color w:val="002060"/>
        </w:rPr>
      </w:pPr>
    </w:p>
    <w:p w14:paraId="393BD64C" w14:textId="77777777" w:rsidR="00B33E76" w:rsidRPr="007A0B7B" w:rsidRDefault="00B33E76" w:rsidP="00B33E76">
      <w:pPr>
        <w:pStyle w:val="breakline"/>
        <w:rPr>
          <w:color w:val="002060"/>
        </w:rPr>
      </w:pPr>
    </w:p>
    <w:p w14:paraId="04639A1E" w14:textId="77777777" w:rsidR="001B77A0" w:rsidRPr="007A0B7B" w:rsidRDefault="001B77A0" w:rsidP="001B77A0">
      <w:pPr>
        <w:pStyle w:val="titolocampionato0"/>
        <w:shd w:val="clear" w:color="auto" w:fill="CCCCCC"/>
        <w:spacing w:before="80" w:after="40"/>
        <w:rPr>
          <w:color w:val="002060"/>
        </w:rPr>
      </w:pPr>
      <w:r w:rsidRPr="007A0B7B">
        <w:rPr>
          <w:color w:val="002060"/>
        </w:rPr>
        <w:t>CALCIO A 5 UNDER 15 FEM. REG.</w:t>
      </w:r>
    </w:p>
    <w:p w14:paraId="7C1C1A68" w14:textId="77777777" w:rsidR="001B77A0" w:rsidRPr="007A0B7B" w:rsidRDefault="001B77A0" w:rsidP="001B77A0">
      <w:pPr>
        <w:pStyle w:val="TITOLOPRINC"/>
        <w:spacing w:before="0" w:beforeAutospacing="0" w:after="0" w:afterAutospacing="0"/>
        <w:rPr>
          <w:color w:val="002060"/>
        </w:rPr>
      </w:pPr>
      <w:r w:rsidRPr="007A0B7B">
        <w:rPr>
          <w:color w:val="002060"/>
        </w:rPr>
        <w:t>FASE FINALE</w:t>
      </w:r>
    </w:p>
    <w:p w14:paraId="5D2DF9BF" w14:textId="77777777" w:rsidR="001B77A0" w:rsidRPr="007A0B7B" w:rsidRDefault="001B77A0" w:rsidP="001B77A0">
      <w:pPr>
        <w:pStyle w:val="LndNormale1"/>
        <w:rPr>
          <w:color w:val="002060"/>
        </w:rPr>
      </w:pPr>
    </w:p>
    <w:p w14:paraId="47D2F8DE" w14:textId="77777777" w:rsidR="001B77A0" w:rsidRPr="007A0B7B" w:rsidRDefault="001B77A0" w:rsidP="001B77A0">
      <w:pPr>
        <w:pStyle w:val="LndNormale1"/>
        <w:rPr>
          <w:b/>
          <w:bCs/>
          <w:color w:val="002060"/>
        </w:rPr>
      </w:pPr>
      <w:r w:rsidRPr="007A0B7B">
        <w:rPr>
          <w:b/>
          <w:bCs/>
          <w:color w:val="002060"/>
        </w:rPr>
        <w:t>La Società CITTA’ DI FALCONARA si è aggiudicata il Titolo Regionale Calcio a Cinque Under 15 Femminile.</w:t>
      </w:r>
    </w:p>
    <w:p w14:paraId="03A22662" w14:textId="77777777" w:rsidR="001B77A0" w:rsidRPr="007A0B7B" w:rsidRDefault="001B77A0" w:rsidP="001B77A0">
      <w:pPr>
        <w:pStyle w:val="LndNormale1"/>
        <w:rPr>
          <w:color w:val="002060"/>
        </w:rPr>
      </w:pPr>
    </w:p>
    <w:p w14:paraId="7EA726E2" w14:textId="77777777" w:rsidR="001B77A0" w:rsidRPr="007A0B7B" w:rsidRDefault="001B77A0" w:rsidP="001B77A0">
      <w:pPr>
        <w:pStyle w:val="LndNormale1"/>
        <w:rPr>
          <w:b/>
          <w:i/>
          <w:color w:val="002060"/>
        </w:rPr>
      </w:pPr>
      <w:r w:rsidRPr="007A0B7B">
        <w:rPr>
          <w:b/>
          <w:i/>
          <w:color w:val="002060"/>
        </w:rPr>
        <w:t xml:space="preserve">Semifinali </w:t>
      </w:r>
    </w:p>
    <w:p w14:paraId="6D8BAF86" w14:textId="77777777" w:rsidR="001B77A0" w:rsidRPr="007A0B7B" w:rsidRDefault="001B77A0" w:rsidP="001B77A0">
      <w:pPr>
        <w:pStyle w:val="Corpodeltesto21"/>
        <w:rPr>
          <w:rFonts w:ascii="Arial" w:hAnsi="Arial" w:cs="Arial"/>
          <w:color w:val="002060"/>
          <w:sz w:val="22"/>
        </w:rPr>
      </w:pPr>
      <w:r w:rsidRPr="007A0B7B">
        <w:rPr>
          <w:rFonts w:ascii="Arial" w:hAnsi="Arial" w:cs="Arial"/>
          <w:color w:val="002060"/>
          <w:sz w:val="22"/>
        </w:rPr>
        <w:t xml:space="preserve">- 1^ classificata </w:t>
      </w:r>
      <w:r w:rsidRPr="007A0B7B">
        <w:rPr>
          <w:rFonts w:ascii="Arial" w:hAnsi="Arial" w:cs="Arial"/>
          <w:color w:val="002060"/>
          <w:sz w:val="22"/>
        </w:rPr>
        <w:tab/>
        <w:t xml:space="preserve">- </w:t>
      </w:r>
      <w:r w:rsidRPr="007A0B7B">
        <w:rPr>
          <w:rFonts w:ascii="Arial" w:hAnsi="Arial" w:cs="Arial"/>
          <w:color w:val="002060"/>
          <w:sz w:val="22"/>
        </w:rPr>
        <w:tab/>
        <w:t>4^ classificata</w:t>
      </w:r>
      <w:r w:rsidRPr="007A0B7B">
        <w:rPr>
          <w:rFonts w:ascii="Arial" w:hAnsi="Arial" w:cs="Arial"/>
          <w:color w:val="002060"/>
          <w:sz w:val="22"/>
        </w:rPr>
        <w:tab/>
      </w:r>
      <w:r w:rsidRPr="007A0B7B">
        <w:rPr>
          <w:rFonts w:ascii="Arial" w:hAnsi="Arial" w:cs="Arial"/>
          <w:color w:val="002060"/>
          <w:sz w:val="22"/>
        </w:rPr>
        <w:tab/>
      </w:r>
      <w:r w:rsidRPr="007A0B7B">
        <w:rPr>
          <w:rFonts w:ascii="Arial" w:hAnsi="Arial" w:cs="Arial"/>
          <w:color w:val="002060"/>
          <w:sz w:val="22"/>
        </w:rPr>
        <w:tab/>
      </w:r>
    </w:p>
    <w:p w14:paraId="22D99899" w14:textId="77777777" w:rsidR="001B77A0" w:rsidRPr="007A0B7B" w:rsidRDefault="001B77A0" w:rsidP="001B77A0">
      <w:pPr>
        <w:pStyle w:val="Corpodeltesto21"/>
        <w:rPr>
          <w:rFonts w:ascii="Arial" w:hAnsi="Arial" w:cs="Arial"/>
          <w:b/>
          <w:bCs/>
          <w:color w:val="002060"/>
          <w:sz w:val="22"/>
        </w:rPr>
      </w:pPr>
      <w:r w:rsidRPr="007A0B7B">
        <w:rPr>
          <w:rFonts w:ascii="Arial" w:hAnsi="Arial" w:cs="Arial"/>
          <w:b/>
          <w:bCs/>
          <w:color w:val="002060"/>
          <w:sz w:val="22"/>
        </w:rPr>
        <w:t>CITTA’ DI FALCONARA – GROTTACCIA 2005</w:t>
      </w:r>
      <w:r w:rsidRPr="007A0B7B">
        <w:rPr>
          <w:rFonts w:ascii="Arial" w:hAnsi="Arial" w:cs="Arial"/>
          <w:b/>
          <w:bCs/>
          <w:color w:val="002060"/>
          <w:sz w:val="22"/>
        </w:rPr>
        <w:tab/>
      </w:r>
      <w:r w:rsidRPr="007A0B7B">
        <w:rPr>
          <w:rFonts w:ascii="Arial" w:hAnsi="Arial" w:cs="Arial"/>
          <w:b/>
          <w:bCs/>
          <w:color w:val="002060"/>
          <w:sz w:val="22"/>
        </w:rPr>
        <w:tab/>
      </w:r>
      <w:r w:rsidRPr="007A0B7B">
        <w:rPr>
          <w:rFonts w:ascii="Arial" w:hAnsi="Arial" w:cs="Arial"/>
          <w:b/>
          <w:bCs/>
          <w:color w:val="002060"/>
          <w:sz w:val="22"/>
        </w:rPr>
        <w:tab/>
      </w:r>
      <w:r w:rsidRPr="007A0B7B">
        <w:rPr>
          <w:rFonts w:ascii="Arial" w:hAnsi="Arial" w:cs="Arial"/>
          <w:b/>
          <w:bCs/>
          <w:color w:val="002060"/>
          <w:sz w:val="22"/>
        </w:rPr>
        <w:tab/>
        <w:t>8-0</w:t>
      </w:r>
    </w:p>
    <w:p w14:paraId="10BFF53C" w14:textId="77777777" w:rsidR="001B77A0" w:rsidRPr="007A0B7B" w:rsidRDefault="001B77A0" w:rsidP="001B77A0">
      <w:pPr>
        <w:pStyle w:val="Corpodeltesto21"/>
        <w:rPr>
          <w:rFonts w:ascii="Arial" w:hAnsi="Arial" w:cs="Arial"/>
          <w:color w:val="002060"/>
          <w:sz w:val="22"/>
        </w:rPr>
      </w:pPr>
    </w:p>
    <w:p w14:paraId="2F2FB57F" w14:textId="77777777" w:rsidR="001B77A0" w:rsidRPr="007A0B7B" w:rsidRDefault="001B77A0" w:rsidP="001B77A0">
      <w:pPr>
        <w:pStyle w:val="Corpodeltesto21"/>
        <w:rPr>
          <w:rFonts w:ascii="Arial" w:hAnsi="Arial" w:cs="Arial"/>
          <w:color w:val="002060"/>
          <w:sz w:val="22"/>
        </w:rPr>
      </w:pPr>
      <w:r w:rsidRPr="007A0B7B">
        <w:rPr>
          <w:rFonts w:ascii="Arial" w:hAnsi="Arial" w:cs="Arial"/>
          <w:color w:val="002060"/>
          <w:sz w:val="22"/>
        </w:rPr>
        <w:t xml:space="preserve">- 2^ classificata </w:t>
      </w:r>
      <w:r w:rsidRPr="007A0B7B">
        <w:rPr>
          <w:rFonts w:ascii="Arial" w:hAnsi="Arial" w:cs="Arial"/>
          <w:color w:val="002060"/>
          <w:sz w:val="22"/>
        </w:rPr>
        <w:tab/>
        <w:t xml:space="preserve">- </w:t>
      </w:r>
      <w:r w:rsidRPr="007A0B7B">
        <w:rPr>
          <w:rFonts w:ascii="Arial" w:hAnsi="Arial" w:cs="Arial"/>
          <w:color w:val="002060"/>
          <w:sz w:val="22"/>
        </w:rPr>
        <w:tab/>
        <w:t>3^ classificata</w:t>
      </w:r>
      <w:r w:rsidRPr="007A0B7B">
        <w:rPr>
          <w:rFonts w:ascii="Arial" w:hAnsi="Arial" w:cs="Arial"/>
          <w:color w:val="002060"/>
          <w:sz w:val="22"/>
        </w:rPr>
        <w:tab/>
      </w:r>
      <w:r w:rsidRPr="007A0B7B">
        <w:rPr>
          <w:rFonts w:ascii="Arial" w:hAnsi="Arial" w:cs="Arial"/>
          <w:color w:val="002060"/>
          <w:sz w:val="22"/>
        </w:rPr>
        <w:tab/>
      </w:r>
      <w:r w:rsidRPr="007A0B7B">
        <w:rPr>
          <w:rFonts w:ascii="Arial" w:hAnsi="Arial" w:cs="Arial"/>
          <w:color w:val="002060"/>
          <w:sz w:val="22"/>
        </w:rPr>
        <w:tab/>
      </w:r>
    </w:p>
    <w:p w14:paraId="5452938A" w14:textId="77777777" w:rsidR="001B77A0" w:rsidRPr="007A0B7B" w:rsidRDefault="001B77A0" w:rsidP="001B77A0">
      <w:pPr>
        <w:pStyle w:val="Corpodeltesto21"/>
        <w:rPr>
          <w:rFonts w:ascii="Arial" w:hAnsi="Arial" w:cs="Arial"/>
          <w:b/>
          <w:bCs/>
          <w:color w:val="002060"/>
          <w:sz w:val="22"/>
        </w:rPr>
      </w:pPr>
      <w:r w:rsidRPr="007A0B7B">
        <w:rPr>
          <w:rFonts w:ascii="Arial" w:hAnsi="Arial" w:cs="Arial"/>
          <w:b/>
          <w:bCs/>
          <w:color w:val="002060"/>
          <w:sz w:val="22"/>
        </w:rPr>
        <w:t>CALDAROLA G.N.C. – POLISPORTIVA BOCA S.E.M.</w:t>
      </w:r>
      <w:r w:rsidRPr="007A0B7B">
        <w:rPr>
          <w:rFonts w:ascii="Arial" w:hAnsi="Arial" w:cs="Arial"/>
          <w:b/>
          <w:bCs/>
          <w:color w:val="002060"/>
          <w:sz w:val="22"/>
        </w:rPr>
        <w:tab/>
      </w:r>
      <w:r w:rsidRPr="007A0B7B">
        <w:rPr>
          <w:rFonts w:ascii="Arial" w:hAnsi="Arial" w:cs="Arial"/>
          <w:b/>
          <w:bCs/>
          <w:color w:val="002060"/>
          <w:sz w:val="22"/>
        </w:rPr>
        <w:tab/>
      </w:r>
      <w:r w:rsidRPr="007A0B7B">
        <w:rPr>
          <w:rFonts w:ascii="Arial" w:hAnsi="Arial" w:cs="Arial"/>
          <w:b/>
          <w:bCs/>
          <w:color w:val="002060"/>
          <w:sz w:val="22"/>
        </w:rPr>
        <w:tab/>
        <w:t>5-1</w:t>
      </w:r>
    </w:p>
    <w:p w14:paraId="7EF2FD21" w14:textId="77777777" w:rsidR="001B77A0" w:rsidRPr="007A0B7B" w:rsidRDefault="001B77A0" w:rsidP="001B77A0">
      <w:pPr>
        <w:pStyle w:val="Corpodeltesto21"/>
        <w:rPr>
          <w:color w:val="002060"/>
          <w:szCs w:val="22"/>
        </w:rPr>
      </w:pPr>
    </w:p>
    <w:p w14:paraId="4AE5DFB0" w14:textId="77777777" w:rsidR="001B77A0" w:rsidRPr="007A0B7B" w:rsidRDefault="001B77A0" w:rsidP="001B77A0">
      <w:pPr>
        <w:pStyle w:val="Corpodeltesto21"/>
        <w:rPr>
          <w:rFonts w:ascii="Arial" w:hAnsi="Arial" w:cs="Arial"/>
          <w:color w:val="002060"/>
          <w:sz w:val="22"/>
        </w:rPr>
      </w:pPr>
    </w:p>
    <w:p w14:paraId="6FC330C9" w14:textId="77777777" w:rsidR="001B77A0" w:rsidRPr="007A0B7B" w:rsidRDefault="001B77A0" w:rsidP="001B77A0">
      <w:pPr>
        <w:pStyle w:val="Corpodeltesto21"/>
        <w:rPr>
          <w:rFonts w:ascii="Arial" w:hAnsi="Arial" w:cs="Arial"/>
          <w:b/>
          <w:bCs/>
          <w:i/>
          <w:iCs/>
          <w:color w:val="002060"/>
          <w:sz w:val="22"/>
          <w:szCs w:val="22"/>
        </w:rPr>
      </w:pPr>
      <w:r w:rsidRPr="007A0B7B">
        <w:rPr>
          <w:rFonts w:ascii="Arial" w:hAnsi="Arial" w:cs="Arial"/>
          <w:b/>
          <w:bCs/>
          <w:i/>
          <w:iCs/>
          <w:color w:val="002060"/>
          <w:sz w:val="22"/>
          <w:szCs w:val="22"/>
        </w:rPr>
        <w:t xml:space="preserve">Finale </w:t>
      </w:r>
    </w:p>
    <w:p w14:paraId="2E3384A9" w14:textId="77777777" w:rsidR="001B77A0" w:rsidRPr="007A0B7B" w:rsidRDefault="001B77A0" w:rsidP="001B77A0">
      <w:pPr>
        <w:pStyle w:val="Corpodeltesto21"/>
        <w:rPr>
          <w:rFonts w:ascii="Arial" w:hAnsi="Arial" w:cs="Arial"/>
          <w:b/>
          <w:bCs/>
          <w:color w:val="002060"/>
          <w:sz w:val="22"/>
          <w:szCs w:val="22"/>
        </w:rPr>
      </w:pPr>
      <w:r w:rsidRPr="007A0B7B">
        <w:rPr>
          <w:rFonts w:ascii="Arial" w:hAnsi="Arial" w:cs="Arial"/>
          <w:b/>
          <w:bCs/>
          <w:color w:val="002060"/>
          <w:sz w:val="22"/>
          <w:szCs w:val="22"/>
        </w:rPr>
        <w:t>CITTA’ DI FALCONARA – CALDAROLA G.N.C.</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t>6-1</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p>
    <w:p w14:paraId="097501C4" w14:textId="77777777" w:rsidR="001B77A0" w:rsidRPr="007A0B7B" w:rsidRDefault="001B77A0" w:rsidP="001B77A0">
      <w:pPr>
        <w:pStyle w:val="breakline"/>
        <w:rPr>
          <w:rFonts w:ascii="Arial" w:eastAsiaTheme="minorEastAsia" w:hAnsi="Arial" w:cs="Arial"/>
          <w:color w:val="002060"/>
          <w:sz w:val="22"/>
          <w:szCs w:val="22"/>
        </w:rPr>
      </w:pPr>
    </w:p>
    <w:p w14:paraId="68D182C9" w14:textId="77777777" w:rsidR="001B77A0" w:rsidRPr="007A0B7B" w:rsidRDefault="001B77A0" w:rsidP="001B77A0">
      <w:pPr>
        <w:pStyle w:val="titoloprinc0"/>
        <w:rPr>
          <w:color w:val="002060"/>
        </w:rPr>
      </w:pPr>
      <w:r w:rsidRPr="007A0B7B">
        <w:rPr>
          <w:color w:val="002060"/>
        </w:rPr>
        <w:t>RISULTATI</w:t>
      </w:r>
    </w:p>
    <w:p w14:paraId="489336E8" w14:textId="77777777" w:rsidR="001B77A0" w:rsidRPr="007A0B7B" w:rsidRDefault="001B77A0" w:rsidP="001B77A0">
      <w:pPr>
        <w:pStyle w:val="breakline"/>
        <w:rPr>
          <w:color w:val="002060"/>
        </w:rPr>
      </w:pPr>
    </w:p>
    <w:p w14:paraId="52AE2C9C" w14:textId="77777777" w:rsidR="001B77A0" w:rsidRPr="007A0B7B" w:rsidRDefault="001B77A0" w:rsidP="001B77A0">
      <w:pPr>
        <w:pStyle w:val="sottotitolocampionato10"/>
        <w:rPr>
          <w:color w:val="002060"/>
        </w:rPr>
      </w:pPr>
      <w:r w:rsidRPr="007A0B7B">
        <w:rPr>
          <w:color w:val="002060"/>
        </w:rPr>
        <w:t>RISULTATI UFFICIALI GARE DEL 28/04/2024</w:t>
      </w:r>
    </w:p>
    <w:p w14:paraId="7EF23DB3"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2E3604D9" w14:textId="77777777" w:rsidR="001B77A0" w:rsidRPr="007A0B7B" w:rsidRDefault="001B77A0" w:rsidP="001B77A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3E800BA0"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5A1B775D"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C661" w14:textId="77777777" w:rsidR="001B77A0" w:rsidRPr="007A0B7B" w:rsidRDefault="001B77A0" w:rsidP="00E5719E">
                  <w:pPr>
                    <w:pStyle w:val="headertabella0"/>
                    <w:rPr>
                      <w:color w:val="002060"/>
                    </w:rPr>
                  </w:pPr>
                  <w:r w:rsidRPr="007A0B7B">
                    <w:rPr>
                      <w:color w:val="002060"/>
                    </w:rPr>
                    <w:t>GIRONE FF - 1 Giornata - A</w:t>
                  </w:r>
                </w:p>
              </w:tc>
            </w:tr>
            <w:tr w:rsidR="007A0B7B" w:rsidRPr="007A0B7B" w14:paraId="0BE841B7"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BF1BDA" w14:textId="77777777" w:rsidR="001B77A0" w:rsidRPr="007A0B7B" w:rsidRDefault="001B77A0" w:rsidP="00E5719E">
                  <w:pPr>
                    <w:pStyle w:val="rowtabella0"/>
                    <w:rPr>
                      <w:color w:val="002060"/>
                    </w:rPr>
                  </w:pPr>
                  <w:proofErr w:type="gramStart"/>
                  <w:r w:rsidRPr="007A0B7B">
                    <w:rPr>
                      <w:color w:val="002060"/>
                    </w:rPr>
                    <w:t>CITTA</w:t>
                  </w:r>
                  <w:proofErr w:type="gramEnd"/>
                  <w:r w:rsidRPr="007A0B7B">
                    <w:rPr>
                      <w:color w:val="002060"/>
                    </w:rPr>
                    <w:t xml:space="preserve"> DI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C57B5" w14:textId="77777777" w:rsidR="001B77A0" w:rsidRPr="007A0B7B" w:rsidRDefault="001B77A0" w:rsidP="00E5719E">
                  <w:pPr>
                    <w:pStyle w:val="rowtabella0"/>
                    <w:rPr>
                      <w:color w:val="002060"/>
                    </w:rPr>
                  </w:pPr>
                  <w:r w:rsidRPr="007A0B7B">
                    <w:rPr>
                      <w:color w:val="002060"/>
                    </w:rPr>
                    <w:t>- CALDAROLA G.N.C.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D889B" w14:textId="77777777" w:rsidR="001B77A0" w:rsidRPr="007A0B7B" w:rsidRDefault="001B77A0" w:rsidP="00E5719E">
                  <w:pPr>
                    <w:pStyle w:val="rowtabella0"/>
                    <w:jc w:val="center"/>
                    <w:rPr>
                      <w:color w:val="002060"/>
                    </w:rPr>
                  </w:pPr>
                  <w:r w:rsidRPr="007A0B7B">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E7194" w14:textId="77777777" w:rsidR="001B77A0" w:rsidRPr="007A0B7B" w:rsidRDefault="001B77A0" w:rsidP="00E5719E">
                  <w:pPr>
                    <w:pStyle w:val="rowtabella0"/>
                    <w:jc w:val="center"/>
                    <w:rPr>
                      <w:color w:val="002060"/>
                    </w:rPr>
                  </w:pPr>
                  <w:r w:rsidRPr="007A0B7B">
                    <w:rPr>
                      <w:color w:val="002060"/>
                    </w:rPr>
                    <w:t> </w:t>
                  </w:r>
                </w:p>
              </w:tc>
            </w:tr>
          </w:tbl>
          <w:p w14:paraId="682DC233" w14:textId="77777777" w:rsidR="001B77A0" w:rsidRPr="007A0B7B" w:rsidRDefault="001B77A0" w:rsidP="00E5719E">
            <w:pPr>
              <w:rPr>
                <w:color w:val="002060"/>
              </w:rPr>
            </w:pPr>
          </w:p>
        </w:tc>
      </w:tr>
    </w:tbl>
    <w:p w14:paraId="4CB79CC2" w14:textId="77777777" w:rsidR="00B33E76" w:rsidRPr="007A0B7B" w:rsidRDefault="00B33E76" w:rsidP="00B33E76">
      <w:pPr>
        <w:pStyle w:val="breakline"/>
        <w:rPr>
          <w:color w:val="002060"/>
        </w:rPr>
      </w:pPr>
    </w:p>
    <w:p w14:paraId="35359A7A" w14:textId="77777777" w:rsidR="001B77A0" w:rsidRPr="007A0B7B" w:rsidRDefault="001B77A0" w:rsidP="00B33E76">
      <w:pPr>
        <w:pStyle w:val="breakline"/>
        <w:rPr>
          <w:rFonts w:eastAsiaTheme="minorEastAsia"/>
          <w:color w:val="002060"/>
        </w:rPr>
      </w:pPr>
    </w:p>
    <w:p w14:paraId="4C3D565F" w14:textId="06DA898A" w:rsidR="00B33E76" w:rsidRPr="007A0B7B" w:rsidRDefault="001B77A0" w:rsidP="00B33E76">
      <w:pPr>
        <w:pStyle w:val="titolocampionato0"/>
        <w:shd w:val="clear" w:color="auto" w:fill="CCCCCC"/>
        <w:spacing w:before="80" w:after="40"/>
        <w:rPr>
          <w:color w:val="002060"/>
        </w:rPr>
      </w:pPr>
      <w:r w:rsidRPr="007A0B7B">
        <w:rPr>
          <w:color w:val="002060"/>
        </w:rPr>
        <w:t xml:space="preserve">TORNEO PRIMAVERILE </w:t>
      </w:r>
      <w:r w:rsidR="00B33E76" w:rsidRPr="007A0B7B">
        <w:rPr>
          <w:color w:val="002060"/>
        </w:rPr>
        <w:t>UNDER 17 CALCIO A 5</w:t>
      </w:r>
    </w:p>
    <w:p w14:paraId="68275057" w14:textId="77777777" w:rsidR="00B33E76" w:rsidRPr="007A0B7B" w:rsidRDefault="00B33E76" w:rsidP="00B33E76">
      <w:pPr>
        <w:pStyle w:val="titoloprinc0"/>
        <w:rPr>
          <w:color w:val="002060"/>
        </w:rPr>
      </w:pPr>
      <w:r w:rsidRPr="007A0B7B">
        <w:rPr>
          <w:color w:val="002060"/>
        </w:rPr>
        <w:t>VARIAZIONI AL PROGRAMMA GARE</w:t>
      </w:r>
    </w:p>
    <w:p w14:paraId="47420940" w14:textId="77777777" w:rsidR="00B33E76" w:rsidRPr="007A0B7B" w:rsidRDefault="00B33E76" w:rsidP="00B33E76">
      <w:pPr>
        <w:pStyle w:val="breakline"/>
        <w:rPr>
          <w:color w:val="002060"/>
        </w:rPr>
      </w:pPr>
    </w:p>
    <w:p w14:paraId="4B69A874" w14:textId="77777777" w:rsidR="00B33E76" w:rsidRPr="007A0B7B" w:rsidRDefault="00B33E76" w:rsidP="00B33E76">
      <w:pPr>
        <w:pStyle w:val="breakline"/>
        <w:rPr>
          <w:color w:val="002060"/>
        </w:rPr>
      </w:pPr>
    </w:p>
    <w:p w14:paraId="79EC1B77"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A0B7B" w:rsidRPr="007A0B7B" w14:paraId="7244BB81" w14:textId="77777777" w:rsidTr="00E57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69B10" w14:textId="77777777" w:rsidR="00B33E76" w:rsidRPr="007A0B7B" w:rsidRDefault="00B33E76" w:rsidP="00E5719E">
            <w:pPr>
              <w:pStyle w:val="headertabella0"/>
              <w:rPr>
                <w:color w:val="002060"/>
              </w:rPr>
            </w:pPr>
            <w:r w:rsidRPr="007A0B7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7B850" w14:textId="77777777" w:rsidR="00B33E76" w:rsidRPr="007A0B7B" w:rsidRDefault="00B33E76" w:rsidP="00E5719E">
            <w:pPr>
              <w:pStyle w:val="headertabella0"/>
              <w:rPr>
                <w:color w:val="002060"/>
              </w:rPr>
            </w:pPr>
            <w:r w:rsidRPr="007A0B7B">
              <w:rPr>
                <w:color w:val="002060"/>
              </w:rPr>
              <w:t xml:space="preserve">N° </w:t>
            </w:r>
            <w:proofErr w:type="spellStart"/>
            <w:r w:rsidRPr="007A0B7B">
              <w:rPr>
                <w:color w:val="002060"/>
              </w:rPr>
              <w:t>Gior</w:t>
            </w:r>
            <w:proofErr w:type="spellEnd"/>
            <w:r w:rsidRPr="007A0B7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6A683" w14:textId="77777777" w:rsidR="00B33E76" w:rsidRPr="007A0B7B" w:rsidRDefault="00B33E76" w:rsidP="00E5719E">
            <w:pPr>
              <w:pStyle w:val="headertabella0"/>
              <w:rPr>
                <w:color w:val="002060"/>
              </w:rPr>
            </w:pPr>
            <w:r w:rsidRPr="007A0B7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EB413" w14:textId="77777777" w:rsidR="00B33E76" w:rsidRPr="007A0B7B" w:rsidRDefault="00B33E76" w:rsidP="00E5719E">
            <w:pPr>
              <w:pStyle w:val="headertabella0"/>
              <w:rPr>
                <w:color w:val="002060"/>
              </w:rPr>
            </w:pPr>
            <w:r w:rsidRPr="007A0B7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177D" w14:textId="77777777" w:rsidR="00B33E76" w:rsidRPr="007A0B7B" w:rsidRDefault="00B33E76" w:rsidP="00E5719E">
            <w:pPr>
              <w:pStyle w:val="headertabella0"/>
              <w:rPr>
                <w:color w:val="002060"/>
              </w:rPr>
            </w:pPr>
            <w:r w:rsidRPr="007A0B7B">
              <w:rPr>
                <w:color w:val="002060"/>
              </w:rPr>
              <w:t xml:space="preserve">Data </w:t>
            </w:r>
            <w:proofErr w:type="spellStart"/>
            <w:r w:rsidRPr="007A0B7B">
              <w:rPr>
                <w:color w:val="002060"/>
              </w:rPr>
              <w:t>Orig</w:t>
            </w:r>
            <w:proofErr w:type="spellEnd"/>
            <w:r w:rsidRPr="007A0B7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0767" w14:textId="77777777" w:rsidR="00B33E76" w:rsidRPr="007A0B7B" w:rsidRDefault="00B33E76" w:rsidP="00E5719E">
            <w:pPr>
              <w:pStyle w:val="headertabella0"/>
              <w:rPr>
                <w:color w:val="002060"/>
              </w:rPr>
            </w:pPr>
            <w:r w:rsidRPr="007A0B7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D0F7" w14:textId="77777777" w:rsidR="00B33E76" w:rsidRPr="007A0B7B" w:rsidRDefault="00B33E76" w:rsidP="00E5719E">
            <w:pPr>
              <w:pStyle w:val="headertabella0"/>
              <w:rPr>
                <w:color w:val="002060"/>
              </w:rPr>
            </w:pPr>
            <w:r w:rsidRPr="007A0B7B">
              <w:rPr>
                <w:color w:val="002060"/>
              </w:rPr>
              <w:t xml:space="preserve">Ora </w:t>
            </w:r>
            <w:proofErr w:type="spellStart"/>
            <w:r w:rsidRPr="007A0B7B">
              <w:rPr>
                <w:color w:val="002060"/>
              </w:rPr>
              <w:t>Orig</w:t>
            </w:r>
            <w:proofErr w:type="spellEnd"/>
            <w:r w:rsidRPr="007A0B7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3F56" w14:textId="77777777" w:rsidR="00B33E76" w:rsidRPr="007A0B7B" w:rsidRDefault="00B33E76" w:rsidP="00E5719E">
            <w:pPr>
              <w:pStyle w:val="headertabella0"/>
              <w:rPr>
                <w:color w:val="002060"/>
              </w:rPr>
            </w:pPr>
            <w:r w:rsidRPr="007A0B7B">
              <w:rPr>
                <w:color w:val="002060"/>
              </w:rPr>
              <w:t>Impianto</w:t>
            </w:r>
          </w:p>
        </w:tc>
      </w:tr>
      <w:tr w:rsidR="007A0B7B" w:rsidRPr="007A0B7B" w14:paraId="0497800F"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280B" w14:textId="77777777" w:rsidR="00B33E76" w:rsidRPr="007A0B7B" w:rsidRDefault="00B33E76" w:rsidP="00E5719E">
            <w:pPr>
              <w:pStyle w:val="rowtabella0"/>
              <w:rPr>
                <w:color w:val="002060"/>
                <w:highlight w:val="yellow"/>
              </w:rPr>
            </w:pPr>
            <w:r w:rsidRPr="007A0B7B">
              <w:rPr>
                <w:color w:val="002060"/>
                <w:highlight w:val="yellow"/>
              </w:rPr>
              <w:t>03/05/2024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024B" w14:textId="77777777" w:rsidR="00B33E76" w:rsidRPr="007A0B7B" w:rsidRDefault="00B33E76" w:rsidP="00E5719E">
            <w:pPr>
              <w:pStyle w:val="rowtabella0"/>
              <w:jc w:val="center"/>
              <w:rPr>
                <w:color w:val="002060"/>
                <w:highlight w:val="yellow"/>
              </w:rPr>
            </w:pPr>
            <w:r w:rsidRPr="007A0B7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B7FC" w14:textId="77777777" w:rsidR="00B33E76" w:rsidRPr="007A0B7B" w:rsidRDefault="00B33E76" w:rsidP="00E5719E">
            <w:pPr>
              <w:pStyle w:val="rowtabella0"/>
              <w:rPr>
                <w:color w:val="002060"/>
                <w:highlight w:val="yellow"/>
              </w:rPr>
            </w:pPr>
            <w:r w:rsidRPr="007A0B7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15FC" w14:textId="77777777" w:rsidR="00B33E76" w:rsidRPr="007A0B7B" w:rsidRDefault="00B33E76" w:rsidP="00E5719E">
            <w:pPr>
              <w:pStyle w:val="rowtabella0"/>
              <w:rPr>
                <w:color w:val="002060"/>
                <w:highlight w:val="yellow"/>
              </w:rPr>
            </w:pPr>
            <w:r w:rsidRPr="007A0B7B">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63C7" w14:textId="77777777" w:rsidR="00B33E76" w:rsidRPr="007A0B7B" w:rsidRDefault="00B33E76" w:rsidP="00E5719E">
            <w:pPr>
              <w:pStyle w:val="rowtabella0"/>
              <w:rPr>
                <w:color w:val="002060"/>
              </w:rPr>
            </w:pPr>
            <w:r w:rsidRPr="007A0B7B">
              <w:rPr>
                <w:color w:val="002060"/>
              </w:rPr>
              <w:t>04/05/2024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8D41" w14:textId="77777777" w:rsidR="00B33E76" w:rsidRPr="007A0B7B" w:rsidRDefault="00B33E76" w:rsidP="00E5719E">
            <w:pPr>
              <w:pStyle w:val="rowtabella0"/>
              <w:jc w:val="center"/>
              <w:rPr>
                <w:color w:val="002060"/>
                <w:highlight w:val="yellow"/>
              </w:rPr>
            </w:pPr>
            <w:r w:rsidRPr="007A0B7B">
              <w:rPr>
                <w:color w:val="002060"/>
                <w:highlight w:val="yellow"/>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C6C9" w14:textId="77777777" w:rsidR="00B33E76" w:rsidRPr="007A0B7B" w:rsidRDefault="00B33E76" w:rsidP="00E5719E">
            <w:pPr>
              <w:pStyle w:val="rowtabella0"/>
              <w:jc w:val="center"/>
              <w:rPr>
                <w:color w:val="002060"/>
              </w:rPr>
            </w:pPr>
            <w:r w:rsidRPr="007A0B7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F47E" w14:textId="77777777" w:rsidR="00B33E76" w:rsidRPr="007A0B7B" w:rsidRDefault="00B33E76" w:rsidP="00E5719E">
            <w:pPr>
              <w:rPr>
                <w:color w:val="002060"/>
              </w:rPr>
            </w:pPr>
          </w:p>
        </w:tc>
      </w:tr>
    </w:tbl>
    <w:p w14:paraId="20B23734" w14:textId="77777777" w:rsidR="00B33E76" w:rsidRPr="007A0B7B" w:rsidRDefault="00B33E76" w:rsidP="00B33E76">
      <w:pPr>
        <w:pStyle w:val="breakline"/>
        <w:rPr>
          <w:rFonts w:eastAsiaTheme="minorEastAsia"/>
          <w:color w:val="002060"/>
        </w:rPr>
      </w:pPr>
    </w:p>
    <w:p w14:paraId="6FFC8D38" w14:textId="77777777" w:rsidR="00B33E76" w:rsidRPr="007A0B7B" w:rsidRDefault="00B33E76" w:rsidP="00B33E76">
      <w:pPr>
        <w:pStyle w:val="breakline"/>
        <w:rPr>
          <w:color w:val="002060"/>
        </w:rPr>
      </w:pPr>
    </w:p>
    <w:p w14:paraId="46C29A8D" w14:textId="77777777" w:rsidR="00B33E76" w:rsidRPr="007A0B7B" w:rsidRDefault="00B33E76" w:rsidP="00B33E76">
      <w:pPr>
        <w:pStyle w:val="titoloprinc0"/>
        <w:rPr>
          <w:color w:val="002060"/>
        </w:rPr>
      </w:pPr>
      <w:r w:rsidRPr="007A0B7B">
        <w:rPr>
          <w:color w:val="002060"/>
        </w:rPr>
        <w:t>RISULTATI</w:t>
      </w:r>
    </w:p>
    <w:p w14:paraId="32AFDAC8" w14:textId="77777777" w:rsidR="00B33E76" w:rsidRPr="007A0B7B" w:rsidRDefault="00B33E76" w:rsidP="00B33E76">
      <w:pPr>
        <w:pStyle w:val="breakline"/>
        <w:rPr>
          <w:color w:val="002060"/>
        </w:rPr>
      </w:pPr>
    </w:p>
    <w:p w14:paraId="1F68F00B" w14:textId="77777777" w:rsidR="00B33E76" w:rsidRPr="007A0B7B" w:rsidRDefault="00B33E76" w:rsidP="00B33E76">
      <w:pPr>
        <w:pStyle w:val="sottotitolocampionato10"/>
        <w:rPr>
          <w:color w:val="002060"/>
        </w:rPr>
      </w:pPr>
      <w:r w:rsidRPr="007A0B7B">
        <w:rPr>
          <w:color w:val="002060"/>
        </w:rPr>
        <w:t>RISULTATI UFFICIALI GARE DEL 27/04/2024</w:t>
      </w:r>
    </w:p>
    <w:p w14:paraId="218124F4"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4444EB70" w14:textId="77777777" w:rsidR="00B33E76" w:rsidRPr="007A0B7B" w:rsidRDefault="00B33E76" w:rsidP="00B33E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76BBFF17"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2BBA67A6"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902BA" w14:textId="77777777" w:rsidR="00B33E76" w:rsidRPr="007A0B7B" w:rsidRDefault="00B33E76" w:rsidP="00E5719E">
                  <w:pPr>
                    <w:pStyle w:val="headertabella0"/>
                    <w:rPr>
                      <w:color w:val="002060"/>
                    </w:rPr>
                  </w:pPr>
                  <w:r w:rsidRPr="007A0B7B">
                    <w:rPr>
                      <w:color w:val="002060"/>
                    </w:rPr>
                    <w:t>GIRONE A - 1 Giornata - A</w:t>
                  </w:r>
                </w:p>
              </w:tc>
            </w:tr>
            <w:tr w:rsidR="007A0B7B" w:rsidRPr="007A0B7B" w14:paraId="7960E0E6"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27091F" w14:textId="77777777" w:rsidR="00B33E76" w:rsidRPr="007A0B7B" w:rsidRDefault="00B33E76" w:rsidP="00E5719E">
                  <w:pPr>
                    <w:pStyle w:val="rowtabella0"/>
                    <w:rPr>
                      <w:color w:val="002060"/>
                    </w:rPr>
                  </w:pPr>
                  <w:r w:rsidRPr="007A0B7B">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5BE7B" w14:textId="77777777" w:rsidR="00B33E76" w:rsidRPr="007A0B7B" w:rsidRDefault="00B33E76" w:rsidP="00E5719E">
                  <w:pPr>
                    <w:pStyle w:val="rowtabella0"/>
                    <w:rPr>
                      <w:color w:val="002060"/>
                    </w:rPr>
                  </w:pPr>
                  <w:r w:rsidRPr="007A0B7B">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954D1" w14:textId="77777777" w:rsidR="00B33E76" w:rsidRPr="007A0B7B" w:rsidRDefault="00B33E76" w:rsidP="00E5719E">
                  <w:pPr>
                    <w:pStyle w:val="rowtabella0"/>
                    <w:jc w:val="center"/>
                    <w:rPr>
                      <w:color w:val="002060"/>
                    </w:rPr>
                  </w:pPr>
                  <w:r w:rsidRPr="007A0B7B">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7B17D" w14:textId="77777777" w:rsidR="00B33E76" w:rsidRPr="007A0B7B" w:rsidRDefault="00B33E76" w:rsidP="00E5719E">
                  <w:pPr>
                    <w:pStyle w:val="rowtabella0"/>
                    <w:jc w:val="center"/>
                    <w:rPr>
                      <w:color w:val="002060"/>
                    </w:rPr>
                  </w:pPr>
                  <w:r w:rsidRPr="007A0B7B">
                    <w:rPr>
                      <w:color w:val="002060"/>
                    </w:rPr>
                    <w:t> </w:t>
                  </w:r>
                </w:p>
              </w:tc>
            </w:tr>
          </w:tbl>
          <w:p w14:paraId="14A0C541" w14:textId="77777777" w:rsidR="00B33E76" w:rsidRPr="007A0B7B" w:rsidRDefault="00B33E76" w:rsidP="00E5719E">
            <w:pPr>
              <w:rPr>
                <w:color w:val="002060"/>
              </w:rPr>
            </w:pPr>
          </w:p>
        </w:tc>
      </w:tr>
    </w:tbl>
    <w:p w14:paraId="25360334" w14:textId="77777777" w:rsidR="00B33E76" w:rsidRPr="007A0B7B" w:rsidRDefault="00B33E76" w:rsidP="00B33E76">
      <w:pPr>
        <w:pStyle w:val="breakline"/>
        <w:rPr>
          <w:rFonts w:eastAsiaTheme="minorEastAsia"/>
          <w:color w:val="002060"/>
        </w:rPr>
      </w:pPr>
    </w:p>
    <w:p w14:paraId="2425A075" w14:textId="77777777" w:rsidR="00B33E76" w:rsidRPr="007A0B7B" w:rsidRDefault="00B33E76" w:rsidP="00B33E76">
      <w:pPr>
        <w:pStyle w:val="breakline"/>
        <w:rPr>
          <w:color w:val="002060"/>
        </w:rPr>
      </w:pPr>
    </w:p>
    <w:p w14:paraId="528975AE" w14:textId="77777777" w:rsidR="00B33E76" w:rsidRPr="007A0B7B" w:rsidRDefault="00B33E76" w:rsidP="00B33E76">
      <w:pPr>
        <w:pStyle w:val="sottotitolocampionato10"/>
        <w:rPr>
          <w:color w:val="002060"/>
        </w:rPr>
      </w:pPr>
      <w:r w:rsidRPr="007A0B7B">
        <w:rPr>
          <w:color w:val="002060"/>
        </w:rPr>
        <w:t>RISULTATI UFFICIALI GARE DEL 28/04/2024</w:t>
      </w:r>
    </w:p>
    <w:p w14:paraId="72736C0B"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5432F472" w14:textId="77777777" w:rsidR="00B33E76" w:rsidRPr="007A0B7B" w:rsidRDefault="00B33E76" w:rsidP="00B33E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6CCCC373"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2CDAF32F"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8950D" w14:textId="77777777" w:rsidR="00B33E76" w:rsidRPr="007A0B7B" w:rsidRDefault="00B33E76" w:rsidP="00E5719E">
                  <w:pPr>
                    <w:pStyle w:val="headertabella0"/>
                    <w:rPr>
                      <w:color w:val="002060"/>
                    </w:rPr>
                  </w:pPr>
                  <w:r w:rsidRPr="007A0B7B">
                    <w:rPr>
                      <w:color w:val="002060"/>
                    </w:rPr>
                    <w:t>GIRONE A - 3 Giornata - A</w:t>
                  </w:r>
                </w:p>
              </w:tc>
            </w:tr>
            <w:tr w:rsidR="007A0B7B" w:rsidRPr="007A0B7B" w14:paraId="68553D4C"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B01548" w14:textId="77777777" w:rsidR="00B33E76" w:rsidRPr="007A0B7B" w:rsidRDefault="00B33E76" w:rsidP="00E5719E">
                  <w:pPr>
                    <w:pStyle w:val="rowtabella0"/>
                    <w:rPr>
                      <w:color w:val="002060"/>
                    </w:rPr>
                  </w:pPr>
                  <w:r w:rsidRPr="007A0B7B">
                    <w:rPr>
                      <w:color w:val="002060"/>
                    </w:rPr>
                    <w:t>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D68BD" w14:textId="77777777" w:rsidR="00B33E76" w:rsidRPr="007A0B7B" w:rsidRDefault="00B33E76" w:rsidP="00E5719E">
                  <w:pPr>
                    <w:pStyle w:val="rowtabella0"/>
                    <w:rPr>
                      <w:color w:val="002060"/>
                    </w:rPr>
                  </w:pPr>
                  <w:r w:rsidRPr="007A0B7B">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7DE9F" w14:textId="77777777" w:rsidR="00B33E76" w:rsidRPr="007A0B7B" w:rsidRDefault="00B33E76" w:rsidP="00E5719E">
                  <w:pPr>
                    <w:pStyle w:val="rowtabella0"/>
                    <w:jc w:val="center"/>
                    <w:rPr>
                      <w:color w:val="002060"/>
                    </w:rPr>
                  </w:pPr>
                  <w:r w:rsidRPr="007A0B7B">
                    <w:rPr>
                      <w:color w:val="002060"/>
                    </w:rPr>
                    <w:t>9 - 8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449EF" w14:textId="77777777" w:rsidR="00B33E76" w:rsidRPr="007A0B7B" w:rsidRDefault="00B33E76" w:rsidP="00E5719E">
                  <w:pPr>
                    <w:pStyle w:val="rowtabella0"/>
                    <w:jc w:val="center"/>
                    <w:rPr>
                      <w:color w:val="002060"/>
                    </w:rPr>
                  </w:pPr>
                  <w:r w:rsidRPr="007A0B7B">
                    <w:rPr>
                      <w:color w:val="002060"/>
                    </w:rPr>
                    <w:t> </w:t>
                  </w:r>
                </w:p>
              </w:tc>
            </w:tr>
          </w:tbl>
          <w:p w14:paraId="291D86E5" w14:textId="77777777" w:rsidR="00B33E76" w:rsidRPr="007A0B7B" w:rsidRDefault="00B33E76" w:rsidP="00E5719E">
            <w:pPr>
              <w:rPr>
                <w:color w:val="002060"/>
              </w:rPr>
            </w:pPr>
          </w:p>
        </w:tc>
      </w:tr>
    </w:tbl>
    <w:p w14:paraId="0672FED4" w14:textId="77777777" w:rsidR="00B33E76" w:rsidRPr="007A0B7B" w:rsidRDefault="00B33E76" w:rsidP="00B33E76">
      <w:pPr>
        <w:pStyle w:val="breakline"/>
        <w:rPr>
          <w:rFonts w:eastAsiaTheme="minorEastAsia"/>
          <w:color w:val="002060"/>
        </w:rPr>
      </w:pPr>
    </w:p>
    <w:p w14:paraId="04A6BBCC" w14:textId="77777777" w:rsidR="00B33E76" w:rsidRPr="007A0B7B" w:rsidRDefault="00B33E76" w:rsidP="00B33E76">
      <w:pPr>
        <w:pStyle w:val="breakline"/>
        <w:rPr>
          <w:color w:val="002060"/>
        </w:rPr>
      </w:pPr>
    </w:p>
    <w:p w14:paraId="0B7F3E1B" w14:textId="77777777" w:rsidR="00B33E76" w:rsidRPr="007A0B7B" w:rsidRDefault="00B33E76" w:rsidP="00B33E76">
      <w:pPr>
        <w:pStyle w:val="titoloprinc0"/>
        <w:rPr>
          <w:color w:val="002060"/>
        </w:rPr>
      </w:pPr>
      <w:r w:rsidRPr="007A0B7B">
        <w:rPr>
          <w:color w:val="002060"/>
        </w:rPr>
        <w:t>GIUDICE SPORTIVO</w:t>
      </w:r>
    </w:p>
    <w:p w14:paraId="2B7E3FBE" w14:textId="77777777" w:rsidR="00B33E76" w:rsidRPr="007A0B7B" w:rsidRDefault="00B33E76" w:rsidP="00B33E76">
      <w:pPr>
        <w:pStyle w:val="diffida"/>
        <w:rPr>
          <w:color w:val="002060"/>
        </w:rPr>
      </w:pPr>
      <w:r w:rsidRPr="007A0B7B">
        <w:rPr>
          <w:color w:val="002060"/>
        </w:rPr>
        <w:t>Il Giudice Sportivo Avv. Agnese Lazzaretti, con l'assistenza del segretario Angelo Castellana, nella seduta del 30/04/2024, ha adottato le decisioni che di seguito integralmente si riportano:</w:t>
      </w:r>
    </w:p>
    <w:p w14:paraId="25601CC3" w14:textId="77777777" w:rsidR="00B33E76" w:rsidRPr="007A0B7B" w:rsidRDefault="00B33E76" w:rsidP="00B33E76">
      <w:pPr>
        <w:pStyle w:val="titolo10"/>
        <w:rPr>
          <w:color w:val="002060"/>
        </w:rPr>
      </w:pPr>
      <w:r w:rsidRPr="007A0B7B">
        <w:rPr>
          <w:color w:val="002060"/>
        </w:rPr>
        <w:t xml:space="preserve">GARE DEL 27/ 4/2024 </w:t>
      </w:r>
    </w:p>
    <w:p w14:paraId="733C3C47" w14:textId="77777777" w:rsidR="00B33E76" w:rsidRPr="007A0B7B" w:rsidRDefault="00B33E76" w:rsidP="00B33E76">
      <w:pPr>
        <w:pStyle w:val="titolo7a"/>
        <w:rPr>
          <w:color w:val="002060"/>
        </w:rPr>
      </w:pPr>
      <w:r w:rsidRPr="007A0B7B">
        <w:rPr>
          <w:color w:val="002060"/>
        </w:rPr>
        <w:t xml:space="preserve">PROVVEDIMENTI DISCIPLINARI </w:t>
      </w:r>
    </w:p>
    <w:p w14:paraId="68E16F05" w14:textId="77777777" w:rsidR="00B33E76" w:rsidRPr="007A0B7B" w:rsidRDefault="00B33E76" w:rsidP="00B33E76">
      <w:pPr>
        <w:pStyle w:val="titolo7b0"/>
        <w:rPr>
          <w:color w:val="002060"/>
        </w:rPr>
      </w:pPr>
      <w:r w:rsidRPr="007A0B7B">
        <w:rPr>
          <w:color w:val="002060"/>
        </w:rPr>
        <w:t xml:space="preserve">In base alle risultanze degli atti ufficiali sono state deliberate le seguenti sanzioni disciplinari. </w:t>
      </w:r>
    </w:p>
    <w:p w14:paraId="2B6CFD24" w14:textId="77777777" w:rsidR="00B33E76" w:rsidRPr="007A0B7B" w:rsidRDefault="00B33E76" w:rsidP="00B33E76">
      <w:pPr>
        <w:pStyle w:val="titolo30"/>
        <w:rPr>
          <w:color w:val="002060"/>
        </w:rPr>
      </w:pPr>
      <w:r w:rsidRPr="007A0B7B">
        <w:rPr>
          <w:color w:val="002060"/>
        </w:rPr>
        <w:t xml:space="preserve">CALCIATORI NON ESPULSI </w:t>
      </w:r>
    </w:p>
    <w:p w14:paraId="0F381E41" w14:textId="77777777" w:rsidR="00B33E76" w:rsidRPr="007A0B7B" w:rsidRDefault="00B33E76" w:rsidP="00B33E76">
      <w:pPr>
        <w:pStyle w:val="titolo20"/>
        <w:rPr>
          <w:color w:val="002060"/>
        </w:rPr>
      </w:pPr>
      <w:r w:rsidRPr="007A0B7B">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44600A45" w14:textId="77777777" w:rsidTr="00E5719E">
        <w:tc>
          <w:tcPr>
            <w:tcW w:w="2200" w:type="dxa"/>
            <w:tcMar>
              <w:top w:w="20" w:type="dxa"/>
              <w:left w:w="20" w:type="dxa"/>
              <w:bottom w:w="20" w:type="dxa"/>
              <w:right w:w="20" w:type="dxa"/>
            </w:tcMar>
            <w:vAlign w:val="center"/>
            <w:hideMark/>
          </w:tcPr>
          <w:p w14:paraId="76ED64B9" w14:textId="77777777" w:rsidR="00B33E76" w:rsidRPr="007A0B7B" w:rsidRDefault="00B33E76" w:rsidP="00E5719E">
            <w:pPr>
              <w:pStyle w:val="movimento"/>
              <w:rPr>
                <w:color w:val="002060"/>
              </w:rPr>
            </w:pPr>
            <w:r w:rsidRPr="007A0B7B">
              <w:rPr>
                <w:color w:val="002060"/>
              </w:rPr>
              <w:t>DI DIANA RAFFAELE</w:t>
            </w:r>
          </w:p>
        </w:tc>
        <w:tc>
          <w:tcPr>
            <w:tcW w:w="2200" w:type="dxa"/>
            <w:tcMar>
              <w:top w:w="20" w:type="dxa"/>
              <w:left w:w="20" w:type="dxa"/>
              <w:bottom w:w="20" w:type="dxa"/>
              <w:right w:w="20" w:type="dxa"/>
            </w:tcMar>
            <w:vAlign w:val="center"/>
            <w:hideMark/>
          </w:tcPr>
          <w:p w14:paraId="0C3E077E" w14:textId="77777777" w:rsidR="00B33E76" w:rsidRPr="007A0B7B" w:rsidRDefault="00B33E76" w:rsidP="00E5719E">
            <w:pPr>
              <w:pStyle w:val="movimento2"/>
              <w:rPr>
                <w:color w:val="002060"/>
              </w:rPr>
            </w:pPr>
            <w:r w:rsidRPr="007A0B7B">
              <w:rPr>
                <w:color w:val="002060"/>
              </w:rPr>
              <w:t xml:space="preserve">(ITALSERVICE C5) </w:t>
            </w:r>
          </w:p>
        </w:tc>
        <w:tc>
          <w:tcPr>
            <w:tcW w:w="800" w:type="dxa"/>
            <w:tcMar>
              <w:top w:w="20" w:type="dxa"/>
              <w:left w:w="20" w:type="dxa"/>
              <w:bottom w:w="20" w:type="dxa"/>
              <w:right w:w="20" w:type="dxa"/>
            </w:tcMar>
            <w:vAlign w:val="center"/>
            <w:hideMark/>
          </w:tcPr>
          <w:p w14:paraId="42B23109"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490FEBF4"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02DBC6A3" w14:textId="77777777" w:rsidR="00B33E76" w:rsidRPr="007A0B7B" w:rsidRDefault="00B33E76" w:rsidP="00E5719E">
            <w:pPr>
              <w:pStyle w:val="movimento2"/>
              <w:rPr>
                <w:color w:val="002060"/>
              </w:rPr>
            </w:pPr>
            <w:r w:rsidRPr="007A0B7B">
              <w:rPr>
                <w:color w:val="002060"/>
              </w:rPr>
              <w:t> </w:t>
            </w:r>
          </w:p>
        </w:tc>
      </w:tr>
    </w:tbl>
    <w:p w14:paraId="3376D59B" w14:textId="77777777" w:rsidR="00B33E76" w:rsidRPr="007A0B7B" w:rsidRDefault="00B33E76" w:rsidP="00B33E76">
      <w:pPr>
        <w:pStyle w:val="titolo20"/>
        <w:rPr>
          <w:rFonts w:eastAsiaTheme="minorEastAsia"/>
          <w:color w:val="002060"/>
        </w:rPr>
      </w:pPr>
      <w:r w:rsidRPr="007A0B7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51DF62BD" w14:textId="77777777" w:rsidTr="00E5719E">
        <w:tc>
          <w:tcPr>
            <w:tcW w:w="2200" w:type="dxa"/>
            <w:tcMar>
              <w:top w:w="20" w:type="dxa"/>
              <w:left w:w="20" w:type="dxa"/>
              <w:bottom w:w="20" w:type="dxa"/>
              <w:right w:w="20" w:type="dxa"/>
            </w:tcMar>
            <w:vAlign w:val="center"/>
            <w:hideMark/>
          </w:tcPr>
          <w:p w14:paraId="70ED724C" w14:textId="77777777" w:rsidR="00B33E76" w:rsidRPr="007A0B7B" w:rsidRDefault="00B33E76" w:rsidP="00E5719E">
            <w:pPr>
              <w:pStyle w:val="movimento"/>
              <w:rPr>
                <w:color w:val="002060"/>
              </w:rPr>
            </w:pPr>
            <w:r w:rsidRPr="007A0B7B">
              <w:rPr>
                <w:color w:val="002060"/>
              </w:rPr>
              <w:t>BURRINI DAVIDE</w:t>
            </w:r>
          </w:p>
        </w:tc>
        <w:tc>
          <w:tcPr>
            <w:tcW w:w="2200" w:type="dxa"/>
            <w:tcMar>
              <w:top w:w="20" w:type="dxa"/>
              <w:left w:w="20" w:type="dxa"/>
              <w:bottom w:w="20" w:type="dxa"/>
              <w:right w:w="20" w:type="dxa"/>
            </w:tcMar>
            <w:vAlign w:val="center"/>
            <w:hideMark/>
          </w:tcPr>
          <w:p w14:paraId="6046C964" w14:textId="77777777" w:rsidR="00B33E76" w:rsidRPr="007A0B7B" w:rsidRDefault="00B33E76" w:rsidP="00E5719E">
            <w:pPr>
              <w:pStyle w:val="movimento2"/>
              <w:rPr>
                <w:color w:val="002060"/>
              </w:rPr>
            </w:pPr>
            <w:r w:rsidRPr="007A0B7B">
              <w:rPr>
                <w:color w:val="002060"/>
              </w:rPr>
              <w:t xml:space="preserve">(ITALSERVICE C5) </w:t>
            </w:r>
          </w:p>
        </w:tc>
        <w:tc>
          <w:tcPr>
            <w:tcW w:w="800" w:type="dxa"/>
            <w:tcMar>
              <w:top w:w="20" w:type="dxa"/>
              <w:left w:w="20" w:type="dxa"/>
              <w:bottom w:w="20" w:type="dxa"/>
              <w:right w:w="20" w:type="dxa"/>
            </w:tcMar>
            <w:vAlign w:val="center"/>
            <w:hideMark/>
          </w:tcPr>
          <w:p w14:paraId="16A8DDDE"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67544DA3"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283344B4" w14:textId="77777777" w:rsidR="00B33E76" w:rsidRPr="007A0B7B" w:rsidRDefault="00B33E76" w:rsidP="00E5719E">
            <w:pPr>
              <w:pStyle w:val="movimento2"/>
              <w:rPr>
                <w:color w:val="002060"/>
              </w:rPr>
            </w:pPr>
            <w:r w:rsidRPr="007A0B7B">
              <w:rPr>
                <w:color w:val="002060"/>
              </w:rPr>
              <w:t> </w:t>
            </w:r>
          </w:p>
        </w:tc>
      </w:tr>
    </w:tbl>
    <w:p w14:paraId="01DBD317" w14:textId="77777777" w:rsidR="00B33E76" w:rsidRPr="007A0B7B" w:rsidRDefault="00B33E76" w:rsidP="00B33E76">
      <w:pPr>
        <w:pStyle w:val="titolo10"/>
        <w:rPr>
          <w:rFonts w:eastAsiaTheme="minorEastAsia"/>
          <w:color w:val="002060"/>
        </w:rPr>
      </w:pPr>
      <w:r w:rsidRPr="007A0B7B">
        <w:rPr>
          <w:color w:val="002060"/>
        </w:rPr>
        <w:t xml:space="preserve">GARE DEL 28/ 4/2024 </w:t>
      </w:r>
    </w:p>
    <w:p w14:paraId="693DD871" w14:textId="77777777" w:rsidR="00B33E76" w:rsidRPr="007A0B7B" w:rsidRDefault="00B33E76" w:rsidP="00B33E76">
      <w:pPr>
        <w:pStyle w:val="titolo7a"/>
        <w:rPr>
          <w:color w:val="002060"/>
        </w:rPr>
      </w:pPr>
      <w:r w:rsidRPr="007A0B7B">
        <w:rPr>
          <w:color w:val="002060"/>
        </w:rPr>
        <w:t xml:space="preserve">PROVVEDIMENTI DISCIPLINARI </w:t>
      </w:r>
    </w:p>
    <w:p w14:paraId="04A56503" w14:textId="77777777" w:rsidR="00B33E76" w:rsidRPr="007A0B7B" w:rsidRDefault="00B33E76" w:rsidP="00B33E76">
      <w:pPr>
        <w:pStyle w:val="titolo7b0"/>
        <w:rPr>
          <w:color w:val="002060"/>
        </w:rPr>
      </w:pPr>
      <w:r w:rsidRPr="007A0B7B">
        <w:rPr>
          <w:color w:val="002060"/>
        </w:rPr>
        <w:t xml:space="preserve">In base alle risultanze degli atti ufficiali sono state deliberate le seguenti sanzioni disciplinari. </w:t>
      </w:r>
    </w:p>
    <w:p w14:paraId="5820D52B" w14:textId="77777777" w:rsidR="00B33E76" w:rsidRPr="007A0B7B" w:rsidRDefault="00B33E76" w:rsidP="00B33E76">
      <w:pPr>
        <w:pStyle w:val="titolo30"/>
        <w:rPr>
          <w:color w:val="002060"/>
        </w:rPr>
      </w:pPr>
      <w:r w:rsidRPr="007A0B7B">
        <w:rPr>
          <w:color w:val="002060"/>
        </w:rPr>
        <w:t xml:space="preserve">CALCIATORI ESPULSI </w:t>
      </w:r>
    </w:p>
    <w:p w14:paraId="7E9EAB7C" w14:textId="77777777" w:rsidR="00B33E76" w:rsidRPr="007A0B7B" w:rsidRDefault="00B33E76" w:rsidP="00B33E76">
      <w:pPr>
        <w:pStyle w:val="titolo20"/>
        <w:rPr>
          <w:color w:val="002060"/>
        </w:rPr>
      </w:pPr>
      <w:r w:rsidRPr="007A0B7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5D52D521" w14:textId="77777777" w:rsidTr="00E5719E">
        <w:tc>
          <w:tcPr>
            <w:tcW w:w="2200" w:type="dxa"/>
            <w:tcMar>
              <w:top w:w="20" w:type="dxa"/>
              <w:left w:w="20" w:type="dxa"/>
              <w:bottom w:w="20" w:type="dxa"/>
              <w:right w:w="20" w:type="dxa"/>
            </w:tcMar>
            <w:vAlign w:val="center"/>
            <w:hideMark/>
          </w:tcPr>
          <w:p w14:paraId="28259E39" w14:textId="77777777" w:rsidR="00B33E76" w:rsidRPr="007A0B7B" w:rsidRDefault="00B33E76" w:rsidP="00E5719E">
            <w:pPr>
              <w:pStyle w:val="movimento"/>
              <w:rPr>
                <w:color w:val="002060"/>
              </w:rPr>
            </w:pPr>
            <w:r w:rsidRPr="007A0B7B">
              <w:rPr>
                <w:color w:val="002060"/>
              </w:rPr>
              <w:t>BRUGIATI ALESSANDRO</w:t>
            </w:r>
          </w:p>
        </w:tc>
        <w:tc>
          <w:tcPr>
            <w:tcW w:w="2200" w:type="dxa"/>
            <w:tcMar>
              <w:top w:w="20" w:type="dxa"/>
              <w:left w:w="20" w:type="dxa"/>
              <w:bottom w:w="20" w:type="dxa"/>
              <w:right w:w="20" w:type="dxa"/>
            </w:tcMar>
            <w:vAlign w:val="center"/>
            <w:hideMark/>
          </w:tcPr>
          <w:p w14:paraId="4633B305" w14:textId="77777777" w:rsidR="00B33E76" w:rsidRPr="007A0B7B" w:rsidRDefault="00B33E76" w:rsidP="00E5719E">
            <w:pPr>
              <w:pStyle w:val="movimento2"/>
              <w:rPr>
                <w:color w:val="002060"/>
              </w:rPr>
            </w:pPr>
            <w:r w:rsidRPr="007A0B7B">
              <w:rPr>
                <w:color w:val="002060"/>
              </w:rPr>
              <w:t xml:space="preserve">(JESI) </w:t>
            </w:r>
          </w:p>
        </w:tc>
        <w:tc>
          <w:tcPr>
            <w:tcW w:w="800" w:type="dxa"/>
            <w:tcMar>
              <w:top w:w="20" w:type="dxa"/>
              <w:left w:w="20" w:type="dxa"/>
              <w:bottom w:w="20" w:type="dxa"/>
              <w:right w:w="20" w:type="dxa"/>
            </w:tcMar>
            <w:vAlign w:val="center"/>
            <w:hideMark/>
          </w:tcPr>
          <w:p w14:paraId="48679724"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491E0F21" w14:textId="77777777" w:rsidR="00B33E76" w:rsidRPr="007A0B7B" w:rsidRDefault="00B33E76" w:rsidP="00E5719E">
            <w:pPr>
              <w:pStyle w:val="movimento"/>
              <w:rPr>
                <w:color w:val="002060"/>
              </w:rPr>
            </w:pPr>
            <w:r w:rsidRPr="007A0B7B">
              <w:rPr>
                <w:color w:val="002060"/>
              </w:rPr>
              <w:t>CRESCENZI ALEX</w:t>
            </w:r>
          </w:p>
        </w:tc>
        <w:tc>
          <w:tcPr>
            <w:tcW w:w="2200" w:type="dxa"/>
            <w:tcMar>
              <w:top w:w="20" w:type="dxa"/>
              <w:left w:w="20" w:type="dxa"/>
              <w:bottom w:w="20" w:type="dxa"/>
              <w:right w:w="20" w:type="dxa"/>
            </w:tcMar>
            <w:vAlign w:val="center"/>
            <w:hideMark/>
          </w:tcPr>
          <w:p w14:paraId="213730AB" w14:textId="77777777" w:rsidR="00B33E76" w:rsidRPr="007A0B7B" w:rsidRDefault="00B33E76" w:rsidP="00E5719E">
            <w:pPr>
              <w:pStyle w:val="movimento2"/>
              <w:rPr>
                <w:color w:val="002060"/>
              </w:rPr>
            </w:pPr>
            <w:r w:rsidRPr="007A0B7B">
              <w:rPr>
                <w:color w:val="002060"/>
              </w:rPr>
              <w:t xml:space="preserve">(SANGIORGIO) </w:t>
            </w:r>
          </w:p>
        </w:tc>
      </w:tr>
    </w:tbl>
    <w:p w14:paraId="4DC737FE" w14:textId="77777777" w:rsidR="00B33E76" w:rsidRPr="007A0B7B" w:rsidRDefault="00B33E76" w:rsidP="00B33E76">
      <w:pPr>
        <w:pStyle w:val="titolo20"/>
        <w:rPr>
          <w:rFonts w:eastAsiaTheme="minorEastAsia"/>
          <w:color w:val="002060"/>
        </w:rPr>
      </w:pPr>
      <w:r w:rsidRPr="007A0B7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7C83205E" w14:textId="77777777" w:rsidTr="00E5719E">
        <w:tc>
          <w:tcPr>
            <w:tcW w:w="2200" w:type="dxa"/>
            <w:tcMar>
              <w:top w:w="20" w:type="dxa"/>
              <w:left w:w="20" w:type="dxa"/>
              <w:bottom w:w="20" w:type="dxa"/>
              <w:right w:w="20" w:type="dxa"/>
            </w:tcMar>
            <w:vAlign w:val="center"/>
            <w:hideMark/>
          </w:tcPr>
          <w:p w14:paraId="6EBBDF6A" w14:textId="77777777" w:rsidR="00B33E76" w:rsidRPr="007A0B7B" w:rsidRDefault="00B33E76" w:rsidP="00E5719E">
            <w:pPr>
              <w:pStyle w:val="movimento"/>
              <w:rPr>
                <w:color w:val="002060"/>
              </w:rPr>
            </w:pPr>
            <w:r w:rsidRPr="007A0B7B">
              <w:rPr>
                <w:color w:val="002060"/>
              </w:rPr>
              <w:lastRenderedPageBreak/>
              <w:t>MAZZONI GABRIELE</w:t>
            </w:r>
          </w:p>
        </w:tc>
        <w:tc>
          <w:tcPr>
            <w:tcW w:w="2200" w:type="dxa"/>
            <w:tcMar>
              <w:top w:w="20" w:type="dxa"/>
              <w:left w:w="20" w:type="dxa"/>
              <w:bottom w:w="20" w:type="dxa"/>
              <w:right w:w="20" w:type="dxa"/>
            </w:tcMar>
            <w:vAlign w:val="center"/>
            <w:hideMark/>
          </w:tcPr>
          <w:p w14:paraId="3876E509" w14:textId="77777777" w:rsidR="00B33E76" w:rsidRPr="007A0B7B" w:rsidRDefault="00B33E76" w:rsidP="00E5719E">
            <w:pPr>
              <w:pStyle w:val="movimento2"/>
              <w:rPr>
                <w:color w:val="002060"/>
              </w:rPr>
            </w:pPr>
            <w:r w:rsidRPr="007A0B7B">
              <w:rPr>
                <w:color w:val="002060"/>
              </w:rPr>
              <w:t xml:space="preserve">(SANGIORGIO) </w:t>
            </w:r>
          </w:p>
        </w:tc>
        <w:tc>
          <w:tcPr>
            <w:tcW w:w="800" w:type="dxa"/>
            <w:tcMar>
              <w:top w:w="20" w:type="dxa"/>
              <w:left w:w="20" w:type="dxa"/>
              <w:bottom w:w="20" w:type="dxa"/>
              <w:right w:w="20" w:type="dxa"/>
            </w:tcMar>
            <w:vAlign w:val="center"/>
            <w:hideMark/>
          </w:tcPr>
          <w:p w14:paraId="443D6A1A"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031C4D80"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6FD5EA1C" w14:textId="77777777" w:rsidR="00B33E76" w:rsidRPr="007A0B7B" w:rsidRDefault="00B33E76" w:rsidP="00E5719E">
            <w:pPr>
              <w:pStyle w:val="movimento2"/>
              <w:rPr>
                <w:color w:val="002060"/>
              </w:rPr>
            </w:pPr>
            <w:r w:rsidRPr="007A0B7B">
              <w:rPr>
                <w:color w:val="002060"/>
              </w:rPr>
              <w:t> </w:t>
            </w:r>
          </w:p>
        </w:tc>
      </w:tr>
    </w:tbl>
    <w:p w14:paraId="4D7DB227" w14:textId="77777777" w:rsidR="00B33E76" w:rsidRPr="007A0B7B" w:rsidRDefault="00B33E76" w:rsidP="00B33E76">
      <w:pPr>
        <w:pStyle w:val="titolo30"/>
        <w:rPr>
          <w:rFonts w:eastAsiaTheme="minorEastAsia"/>
          <w:color w:val="002060"/>
        </w:rPr>
      </w:pPr>
      <w:r w:rsidRPr="007A0B7B">
        <w:rPr>
          <w:color w:val="002060"/>
        </w:rPr>
        <w:t xml:space="preserve">CALCIATORI NON ESPULSI </w:t>
      </w:r>
    </w:p>
    <w:p w14:paraId="6A2873AF" w14:textId="77777777" w:rsidR="00B33E76" w:rsidRPr="007A0B7B" w:rsidRDefault="00B33E76" w:rsidP="00B33E76">
      <w:pPr>
        <w:pStyle w:val="titolo20"/>
        <w:rPr>
          <w:color w:val="002060"/>
        </w:rPr>
      </w:pPr>
      <w:r w:rsidRPr="007A0B7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272FB51F" w14:textId="77777777" w:rsidTr="00E5719E">
        <w:tc>
          <w:tcPr>
            <w:tcW w:w="2200" w:type="dxa"/>
            <w:tcMar>
              <w:top w:w="20" w:type="dxa"/>
              <w:left w:w="20" w:type="dxa"/>
              <w:bottom w:w="20" w:type="dxa"/>
              <w:right w:w="20" w:type="dxa"/>
            </w:tcMar>
            <w:vAlign w:val="center"/>
            <w:hideMark/>
          </w:tcPr>
          <w:p w14:paraId="2CEAE188" w14:textId="77777777" w:rsidR="00B33E76" w:rsidRPr="007A0B7B" w:rsidRDefault="00B33E76" w:rsidP="00E5719E">
            <w:pPr>
              <w:pStyle w:val="movimento"/>
              <w:rPr>
                <w:color w:val="002060"/>
              </w:rPr>
            </w:pPr>
            <w:r w:rsidRPr="007A0B7B">
              <w:rPr>
                <w:color w:val="002060"/>
              </w:rPr>
              <w:t>ROMAGNOLI GIOVANNI</w:t>
            </w:r>
          </w:p>
        </w:tc>
        <w:tc>
          <w:tcPr>
            <w:tcW w:w="2200" w:type="dxa"/>
            <w:tcMar>
              <w:top w:w="20" w:type="dxa"/>
              <w:left w:w="20" w:type="dxa"/>
              <w:bottom w:w="20" w:type="dxa"/>
              <w:right w:w="20" w:type="dxa"/>
            </w:tcMar>
            <w:vAlign w:val="center"/>
            <w:hideMark/>
          </w:tcPr>
          <w:p w14:paraId="49DAF9E5" w14:textId="77777777" w:rsidR="00B33E76" w:rsidRPr="007A0B7B" w:rsidRDefault="00B33E76" w:rsidP="00E5719E">
            <w:pPr>
              <w:pStyle w:val="movimento2"/>
              <w:rPr>
                <w:color w:val="002060"/>
              </w:rPr>
            </w:pPr>
            <w:r w:rsidRPr="007A0B7B">
              <w:rPr>
                <w:color w:val="002060"/>
              </w:rPr>
              <w:t xml:space="preserve">(JESI) </w:t>
            </w:r>
          </w:p>
        </w:tc>
        <w:tc>
          <w:tcPr>
            <w:tcW w:w="800" w:type="dxa"/>
            <w:tcMar>
              <w:top w:w="20" w:type="dxa"/>
              <w:left w:w="20" w:type="dxa"/>
              <w:bottom w:w="20" w:type="dxa"/>
              <w:right w:w="20" w:type="dxa"/>
            </w:tcMar>
            <w:vAlign w:val="center"/>
            <w:hideMark/>
          </w:tcPr>
          <w:p w14:paraId="70B197B6"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681612EE" w14:textId="77777777" w:rsidR="00B33E76" w:rsidRPr="007A0B7B" w:rsidRDefault="00B33E76" w:rsidP="00E5719E">
            <w:pPr>
              <w:pStyle w:val="movimento"/>
              <w:rPr>
                <w:color w:val="002060"/>
              </w:rPr>
            </w:pPr>
            <w:r w:rsidRPr="007A0B7B">
              <w:rPr>
                <w:color w:val="002060"/>
              </w:rPr>
              <w:t>STORTONI FRANCESCO</w:t>
            </w:r>
          </w:p>
        </w:tc>
        <w:tc>
          <w:tcPr>
            <w:tcW w:w="2200" w:type="dxa"/>
            <w:tcMar>
              <w:top w:w="20" w:type="dxa"/>
              <w:left w:w="20" w:type="dxa"/>
              <w:bottom w:w="20" w:type="dxa"/>
              <w:right w:w="20" w:type="dxa"/>
            </w:tcMar>
            <w:vAlign w:val="center"/>
            <w:hideMark/>
          </w:tcPr>
          <w:p w14:paraId="31E1315E" w14:textId="77777777" w:rsidR="00B33E76" w:rsidRPr="007A0B7B" w:rsidRDefault="00B33E76" w:rsidP="00E5719E">
            <w:pPr>
              <w:pStyle w:val="movimento2"/>
              <w:rPr>
                <w:color w:val="002060"/>
              </w:rPr>
            </w:pPr>
            <w:r w:rsidRPr="007A0B7B">
              <w:rPr>
                <w:color w:val="002060"/>
              </w:rPr>
              <w:t xml:space="preserve">(JESI) </w:t>
            </w:r>
          </w:p>
        </w:tc>
      </w:tr>
      <w:tr w:rsidR="007A0B7B" w:rsidRPr="007A0B7B" w14:paraId="18F83CD0" w14:textId="77777777" w:rsidTr="00E5719E">
        <w:tc>
          <w:tcPr>
            <w:tcW w:w="2200" w:type="dxa"/>
            <w:tcMar>
              <w:top w:w="20" w:type="dxa"/>
              <w:left w:w="20" w:type="dxa"/>
              <w:bottom w:w="20" w:type="dxa"/>
              <w:right w:w="20" w:type="dxa"/>
            </w:tcMar>
            <w:vAlign w:val="center"/>
            <w:hideMark/>
          </w:tcPr>
          <w:p w14:paraId="6C443529" w14:textId="77777777" w:rsidR="00B33E76" w:rsidRPr="007A0B7B" w:rsidRDefault="00B33E76" w:rsidP="00E5719E">
            <w:pPr>
              <w:pStyle w:val="movimento"/>
              <w:rPr>
                <w:color w:val="002060"/>
              </w:rPr>
            </w:pPr>
            <w:r w:rsidRPr="007A0B7B">
              <w:rPr>
                <w:color w:val="002060"/>
              </w:rPr>
              <w:t>TRASATTI DAMIANO</w:t>
            </w:r>
          </w:p>
        </w:tc>
        <w:tc>
          <w:tcPr>
            <w:tcW w:w="2200" w:type="dxa"/>
            <w:tcMar>
              <w:top w:w="20" w:type="dxa"/>
              <w:left w:w="20" w:type="dxa"/>
              <w:bottom w:w="20" w:type="dxa"/>
              <w:right w:w="20" w:type="dxa"/>
            </w:tcMar>
            <w:vAlign w:val="center"/>
            <w:hideMark/>
          </w:tcPr>
          <w:p w14:paraId="0FB84A01" w14:textId="77777777" w:rsidR="00B33E76" w:rsidRPr="007A0B7B" w:rsidRDefault="00B33E76" w:rsidP="00E5719E">
            <w:pPr>
              <w:pStyle w:val="movimento2"/>
              <w:rPr>
                <w:color w:val="002060"/>
              </w:rPr>
            </w:pPr>
            <w:r w:rsidRPr="007A0B7B">
              <w:rPr>
                <w:color w:val="002060"/>
              </w:rPr>
              <w:t xml:space="preserve">(SANGIORGIO) </w:t>
            </w:r>
          </w:p>
        </w:tc>
        <w:tc>
          <w:tcPr>
            <w:tcW w:w="800" w:type="dxa"/>
            <w:tcMar>
              <w:top w:w="20" w:type="dxa"/>
              <w:left w:w="20" w:type="dxa"/>
              <w:bottom w:w="20" w:type="dxa"/>
              <w:right w:w="20" w:type="dxa"/>
            </w:tcMar>
            <w:vAlign w:val="center"/>
            <w:hideMark/>
          </w:tcPr>
          <w:p w14:paraId="2BFBAF41"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717F0E80"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325C460D" w14:textId="77777777" w:rsidR="00B33E76" w:rsidRPr="007A0B7B" w:rsidRDefault="00B33E76" w:rsidP="00E5719E">
            <w:pPr>
              <w:pStyle w:val="movimento2"/>
              <w:rPr>
                <w:color w:val="002060"/>
              </w:rPr>
            </w:pPr>
            <w:r w:rsidRPr="007A0B7B">
              <w:rPr>
                <w:color w:val="002060"/>
              </w:rPr>
              <w:t> </w:t>
            </w:r>
          </w:p>
        </w:tc>
      </w:tr>
    </w:tbl>
    <w:p w14:paraId="0641B41C" w14:textId="77777777" w:rsidR="00B33E76" w:rsidRPr="007A0B7B" w:rsidRDefault="00B33E76" w:rsidP="00B33E76">
      <w:pPr>
        <w:pStyle w:val="breakline"/>
        <w:rPr>
          <w:rFonts w:eastAsiaTheme="minorEastAsia"/>
          <w:color w:val="002060"/>
        </w:rPr>
      </w:pPr>
    </w:p>
    <w:p w14:paraId="6416426E" w14:textId="77777777" w:rsidR="001B77A0" w:rsidRPr="007A0B7B" w:rsidRDefault="001B77A0" w:rsidP="001B77A0">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44FF55A5" w14:textId="77777777" w:rsidR="001B77A0" w:rsidRPr="007A0B7B" w:rsidRDefault="001B77A0" w:rsidP="001B77A0">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16A57215" w14:textId="77777777" w:rsidR="001B77A0" w:rsidRPr="007A0B7B" w:rsidRDefault="001B77A0" w:rsidP="00B33E76">
      <w:pPr>
        <w:pStyle w:val="breakline"/>
        <w:rPr>
          <w:rFonts w:eastAsiaTheme="minorEastAsia"/>
          <w:color w:val="002060"/>
        </w:rPr>
      </w:pPr>
    </w:p>
    <w:p w14:paraId="21A740A9" w14:textId="77777777" w:rsidR="00B33E76" w:rsidRPr="007A0B7B" w:rsidRDefault="00B33E76" w:rsidP="00B33E76">
      <w:pPr>
        <w:pStyle w:val="titoloprinc0"/>
        <w:rPr>
          <w:color w:val="002060"/>
        </w:rPr>
      </w:pPr>
      <w:r w:rsidRPr="007A0B7B">
        <w:rPr>
          <w:color w:val="002060"/>
        </w:rPr>
        <w:t>CLASSIFICA</w:t>
      </w:r>
    </w:p>
    <w:p w14:paraId="2868467F" w14:textId="77777777" w:rsidR="00B33E76" w:rsidRPr="007A0B7B" w:rsidRDefault="00B33E76" w:rsidP="00B33E76">
      <w:pPr>
        <w:pStyle w:val="breakline"/>
        <w:rPr>
          <w:color w:val="002060"/>
        </w:rPr>
      </w:pPr>
    </w:p>
    <w:p w14:paraId="43654B55" w14:textId="77777777" w:rsidR="00B33E76" w:rsidRPr="007A0B7B" w:rsidRDefault="00B33E76" w:rsidP="00B33E76">
      <w:pPr>
        <w:pStyle w:val="breakline"/>
        <w:rPr>
          <w:color w:val="002060"/>
        </w:rPr>
      </w:pPr>
    </w:p>
    <w:p w14:paraId="2007C383"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0B7B" w:rsidRPr="007A0B7B" w14:paraId="39023C0D" w14:textId="77777777" w:rsidTr="00E571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44F1" w14:textId="77777777" w:rsidR="00B33E76" w:rsidRPr="007A0B7B" w:rsidRDefault="00B33E76" w:rsidP="00E5719E">
            <w:pPr>
              <w:pStyle w:val="headertabella0"/>
              <w:rPr>
                <w:color w:val="002060"/>
              </w:rPr>
            </w:pPr>
            <w:r w:rsidRPr="007A0B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5AEEA" w14:textId="77777777" w:rsidR="00B33E76" w:rsidRPr="007A0B7B" w:rsidRDefault="00B33E76" w:rsidP="00E5719E">
            <w:pPr>
              <w:pStyle w:val="headertabella0"/>
              <w:rPr>
                <w:color w:val="002060"/>
              </w:rPr>
            </w:pPr>
            <w:r w:rsidRPr="007A0B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406EC" w14:textId="77777777" w:rsidR="00B33E76" w:rsidRPr="007A0B7B" w:rsidRDefault="00B33E76" w:rsidP="00E5719E">
            <w:pPr>
              <w:pStyle w:val="headertabella0"/>
              <w:rPr>
                <w:color w:val="002060"/>
              </w:rPr>
            </w:pPr>
            <w:r w:rsidRPr="007A0B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633F" w14:textId="77777777" w:rsidR="00B33E76" w:rsidRPr="007A0B7B" w:rsidRDefault="00B33E76" w:rsidP="00E5719E">
            <w:pPr>
              <w:pStyle w:val="headertabella0"/>
              <w:rPr>
                <w:color w:val="002060"/>
              </w:rPr>
            </w:pPr>
            <w:r w:rsidRPr="007A0B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E6E16" w14:textId="77777777" w:rsidR="00B33E76" w:rsidRPr="007A0B7B" w:rsidRDefault="00B33E76" w:rsidP="00E5719E">
            <w:pPr>
              <w:pStyle w:val="headertabella0"/>
              <w:rPr>
                <w:color w:val="002060"/>
              </w:rPr>
            </w:pPr>
            <w:r w:rsidRPr="007A0B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201C1" w14:textId="77777777" w:rsidR="00B33E76" w:rsidRPr="007A0B7B" w:rsidRDefault="00B33E76" w:rsidP="00E5719E">
            <w:pPr>
              <w:pStyle w:val="headertabella0"/>
              <w:rPr>
                <w:color w:val="002060"/>
              </w:rPr>
            </w:pPr>
            <w:r w:rsidRPr="007A0B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A390E" w14:textId="77777777" w:rsidR="00B33E76" w:rsidRPr="007A0B7B" w:rsidRDefault="00B33E76" w:rsidP="00E5719E">
            <w:pPr>
              <w:pStyle w:val="headertabella0"/>
              <w:rPr>
                <w:color w:val="002060"/>
              </w:rPr>
            </w:pPr>
            <w:r w:rsidRPr="007A0B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BB650" w14:textId="77777777" w:rsidR="00B33E76" w:rsidRPr="007A0B7B" w:rsidRDefault="00B33E76" w:rsidP="00E5719E">
            <w:pPr>
              <w:pStyle w:val="headertabella0"/>
              <w:rPr>
                <w:color w:val="002060"/>
              </w:rPr>
            </w:pPr>
            <w:r w:rsidRPr="007A0B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E803" w14:textId="77777777" w:rsidR="00B33E76" w:rsidRPr="007A0B7B" w:rsidRDefault="00B33E76" w:rsidP="00E5719E">
            <w:pPr>
              <w:pStyle w:val="headertabella0"/>
              <w:rPr>
                <w:color w:val="002060"/>
              </w:rPr>
            </w:pPr>
            <w:r w:rsidRPr="007A0B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A9D6" w14:textId="77777777" w:rsidR="00B33E76" w:rsidRPr="007A0B7B" w:rsidRDefault="00B33E76" w:rsidP="00E5719E">
            <w:pPr>
              <w:pStyle w:val="headertabella0"/>
              <w:rPr>
                <w:color w:val="002060"/>
              </w:rPr>
            </w:pPr>
            <w:r w:rsidRPr="007A0B7B">
              <w:rPr>
                <w:color w:val="002060"/>
              </w:rPr>
              <w:t>PE</w:t>
            </w:r>
          </w:p>
        </w:tc>
      </w:tr>
      <w:tr w:rsidR="007A0B7B" w:rsidRPr="007A0B7B" w14:paraId="4E23D687" w14:textId="77777777" w:rsidTr="00E571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6993D" w14:textId="77777777" w:rsidR="00B33E76" w:rsidRPr="007A0B7B" w:rsidRDefault="00B33E76" w:rsidP="00E5719E">
            <w:pPr>
              <w:pStyle w:val="rowtabella0"/>
              <w:rPr>
                <w:color w:val="002060"/>
              </w:rPr>
            </w:pPr>
            <w:proofErr w:type="spellStart"/>
            <w:proofErr w:type="gramStart"/>
            <w:r w:rsidRPr="007A0B7B">
              <w:rPr>
                <w:color w:val="002060"/>
              </w:rPr>
              <w:t>sq</w:t>
            </w:r>
            <w:proofErr w:type="spellEnd"/>
            <w:r w:rsidRPr="007A0B7B">
              <w:rPr>
                <w:color w:val="002060"/>
              </w:rPr>
              <w:t>..</w:t>
            </w:r>
            <w:proofErr w:type="gramEnd"/>
            <w:r w:rsidRPr="007A0B7B">
              <w:rPr>
                <w:color w:val="002060"/>
              </w:rPr>
              <w:t xml:space="preserve"> CARISSIMI 2016 </w:t>
            </w:r>
            <w:proofErr w:type="spellStart"/>
            <w:proofErr w:type="gramStart"/>
            <w:r w:rsidRPr="007A0B7B">
              <w:rPr>
                <w:color w:val="002060"/>
              </w:rPr>
              <w:t>sq</w:t>
            </w:r>
            <w:proofErr w:type="spellEnd"/>
            <w:r w:rsidRPr="007A0B7B">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7CD2"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5EF4"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883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5E94"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4C79"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AFC7"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1579"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94EF"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3D5C" w14:textId="77777777" w:rsidR="00B33E76" w:rsidRPr="007A0B7B" w:rsidRDefault="00B33E76" w:rsidP="00E5719E">
            <w:pPr>
              <w:pStyle w:val="rowtabella0"/>
              <w:jc w:val="center"/>
              <w:rPr>
                <w:color w:val="002060"/>
              </w:rPr>
            </w:pPr>
            <w:r w:rsidRPr="007A0B7B">
              <w:rPr>
                <w:color w:val="002060"/>
              </w:rPr>
              <w:t>0</w:t>
            </w:r>
          </w:p>
        </w:tc>
      </w:tr>
      <w:tr w:rsidR="007A0B7B" w:rsidRPr="007A0B7B" w14:paraId="2137C65F"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9C64B" w14:textId="77777777" w:rsidR="00B33E76" w:rsidRPr="007A0B7B" w:rsidRDefault="00B33E76" w:rsidP="00E5719E">
            <w:pPr>
              <w:pStyle w:val="rowtabella0"/>
              <w:rPr>
                <w:color w:val="002060"/>
              </w:rPr>
            </w:pPr>
            <w:r w:rsidRPr="007A0B7B">
              <w:rPr>
                <w:color w:val="002060"/>
              </w:rPr>
              <w:t xml:space="preserve">G.S. AUDAX 1970 </w:t>
            </w:r>
            <w:proofErr w:type="gramStart"/>
            <w:r w:rsidRPr="007A0B7B">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0F80"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7CB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47F3"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1138"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3FF3"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265E"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BCDC" w14:textId="77777777" w:rsidR="00B33E76" w:rsidRPr="007A0B7B" w:rsidRDefault="00B33E76" w:rsidP="00E5719E">
            <w:pPr>
              <w:pStyle w:val="rowtabella0"/>
              <w:jc w:val="center"/>
              <w:rPr>
                <w:color w:val="002060"/>
              </w:rPr>
            </w:pPr>
            <w:r w:rsidRPr="007A0B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4686"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4D3D" w14:textId="77777777" w:rsidR="00B33E76" w:rsidRPr="007A0B7B" w:rsidRDefault="00B33E76" w:rsidP="00E5719E">
            <w:pPr>
              <w:pStyle w:val="rowtabella0"/>
              <w:jc w:val="center"/>
              <w:rPr>
                <w:color w:val="002060"/>
              </w:rPr>
            </w:pPr>
            <w:r w:rsidRPr="007A0B7B">
              <w:rPr>
                <w:color w:val="002060"/>
              </w:rPr>
              <w:t>0</w:t>
            </w:r>
          </w:p>
        </w:tc>
      </w:tr>
      <w:tr w:rsidR="007A0B7B" w:rsidRPr="007A0B7B" w14:paraId="0AE58C86"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2009A" w14:textId="77777777" w:rsidR="00B33E76" w:rsidRPr="007A0B7B" w:rsidRDefault="00B33E76" w:rsidP="00E5719E">
            <w:pPr>
              <w:pStyle w:val="rowtabella0"/>
              <w:rPr>
                <w:color w:val="002060"/>
              </w:rPr>
            </w:pPr>
            <w:r w:rsidRPr="007A0B7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E08D5"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BB0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F74B"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E1A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4CC4"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C767"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B035"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A968"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F7EA" w14:textId="77777777" w:rsidR="00B33E76" w:rsidRPr="007A0B7B" w:rsidRDefault="00B33E76" w:rsidP="00E5719E">
            <w:pPr>
              <w:pStyle w:val="rowtabella0"/>
              <w:jc w:val="center"/>
              <w:rPr>
                <w:color w:val="002060"/>
              </w:rPr>
            </w:pPr>
            <w:r w:rsidRPr="007A0B7B">
              <w:rPr>
                <w:color w:val="002060"/>
              </w:rPr>
              <w:t>0</w:t>
            </w:r>
          </w:p>
        </w:tc>
      </w:tr>
      <w:tr w:rsidR="007A0B7B" w:rsidRPr="007A0B7B" w14:paraId="690A39A1"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CB338" w14:textId="77777777" w:rsidR="00B33E76" w:rsidRPr="007A0B7B" w:rsidRDefault="00B33E76" w:rsidP="00E5719E">
            <w:pPr>
              <w:pStyle w:val="rowtabella0"/>
              <w:rPr>
                <w:color w:val="002060"/>
              </w:rPr>
            </w:pPr>
            <w:r w:rsidRPr="007A0B7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2A35"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1C4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A924"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8499"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B619"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D917"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126F"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0650"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0AAB" w14:textId="77777777" w:rsidR="00B33E76" w:rsidRPr="007A0B7B" w:rsidRDefault="00B33E76" w:rsidP="00E5719E">
            <w:pPr>
              <w:pStyle w:val="rowtabella0"/>
              <w:jc w:val="center"/>
              <w:rPr>
                <w:color w:val="002060"/>
              </w:rPr>
            </w:pPr>
            <w:r w:rsidRPr="007A0B7B">
              <w:rPr>
                <w:color w:val="002060"/>
              </w:rPr>
              <w:t>0</w:t>
            </w:r>
          </w:p>
        </w:tc>
      </w:tr>
      <w:tr w:rsidR="007A0B7B" w:rsidRPr="007A0B7B" w14:paraId="0F40F9A2"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1CAE7" w14:textId="77777777" w:rsidR="00B33E76" w:rsidRPr="007A0B7B" w:rsidRDefault="00B33E76" w:rsidP="00E5719E">
            <w:pPr>
              <w:pStyle w:val="rowtabella0"/>
              <w:rPr>
                <w:color w:val="002060"/>
              </w:rPr>
            </w:pPr>
            <w:r w:rsidRPr="007A0B7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CB99"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7197"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92DC"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D612"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2357"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A04B"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0F01"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3DDA"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BFA5" w14:textId="77777777" w:rsidR="00B33E76" w:rsidRPr="007A0B7B" w:rsidRDefault="00B33E76" w:rsidP="00E5719E">
            <w:pPr>
              <w:pStyle w:val="rowtabella0"/>
              <w:jc w:val="center"/>
              <w:rPr>
                <w:color w:val="002060"/>
              </w:rPr>
            </w:pPr>
            <w:r w:rsidRPr="007A0B7B">
              <w:rPr>
                <w:color w:val="002060"/>
              </w:rPr>
              <w:t>0</w:t>
            </w:r>
          </w:p>
        </w:tc>
      </w:tr>
      <w:tr w:rsidR="007A0B7B" w:rsidRPr="007A0B7B" w14:paraId="0D5A1F8E"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5636A" w14:textId="77777777" w:rsidR="00B33E76" w:rsidRPr="007A0B7B" w:rsidRDefault="00B33E76" w:rsidP="00E5719E">
            <w:pPr>
              <w:pStyle w:val="rowtabella0"/>
              <w:rPr>
                <w:color w:val="002060"/>
              </w:rPr>
            </w:pPr>
            <w:r w:rsidRPr="007A0B7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AFC0"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3537"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3801"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3A9A"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27A5"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CEF7"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B464"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584A"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E162" w14:textId="77777777" w:rsidR="00B33E76" w:rsidRPr="007A0B7B" w:rsidRDefault="00B33E76" w:rsidP="00E5719E">
            <w:pPr>
              <w:pStyle w:val="rowtabella0"/>
              <w:jc w:val="center"/>
              <w:rPr>
                <w:color w:val="002060"/>
              </w:rPr>
            </w:pPr>
            <w:r w:rsidRPr="007A0B7B">
              <w:rPr>
                <w:color w:val="002060"/>
              </w:rPr>
              <w:t>0</w:t>
            </w:r>
          </w:p>
        </w:tc>
      </w:tr>
      <w:tr w:rsidR="007A0B7B" w:rsidRPr="007A0B7B" w14:paraId="294D731E"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951D7" w14:textId="77777777" w:rsidR="00B33E76" w:rsidRPr="007A0B7B" w:rsidRDefault="00B33E76" w:rsidP="00E5719E">
            <w:pPr>
              <w:pStyle w:val="rowtabella0"/>
              <w:rPr>
                <w:color w:val="002060"/>
              </w:rPr>
            </w:pPr>
            <w:r w:rsidRPr="007A0B7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9B58"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4A92"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A772"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832D"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291D"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4095"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887E"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2710"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49C3" w14:textId="77777777" w:rsidR="00B33E76" w:rsidRPr="007A0B7B" w:rsidRDefault="00B33E76" w:rsidP="00E5719E">
            <w:pPr>
              <w:pStyle w:val="rowtabella0"/>
              <w:jc w:val="center"/>
              <w:rPr>
                <w:color w:val="002060"/>
              </w:rPr>
            </w:pPr>
            <w:r w:rsidRPr="007A0B7B">
              <w:rPr>
                <w:color w:val="002060"/>
              </w:rPr>
              <w:t>1</w:t>
            </w:r>
          </w:p>
        </w:tc>
      </w:tr>
      <w:tr w:rsidR="007A0B7B" w:rsidRPr="007A0B7B" w14:paraId="2517C6A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5FEFF" w14:textId="77777777" w:rsidR="00B33E76" w:rsidRPr="007A0B7B" w:rsidRDefault="00B33E76" w:rsidP="00E5719E">
            <w:pPr>
              <w:pStyle w:val="rowtabella0"/>
              <w:rPr>
                <w:color w:val="002060"/>
                <w:lang w:val="en-US"/>
              </w:rPr>
            </w:pPr>
            <w:r w:rsidRPr="007A0B7B">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3FD8"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23F0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99B0"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9EBF"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ECDE"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AE34"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EB84"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ECA4"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0035" w14:textId="77777777" w:rsidR="00B33E76" w:rsidRPr="007A0B7B" w:rsidRDefault="00B33E76" w:rsidP="00E5719E">
            <w:pPr>
              <w:pStyle w:val="rowtabella0"/>
              <w:jc w:val="center"/>
              <w:rPr>
                <w:color w:val="002060"/>
              </w:rPr>
            </w:pPr>
            <w:r w:rsidRPr="007A0B7B">
              <w:rPr>
                <w:color w:val="002060"/>
              </w:rPr>
              <w:t>0</w:t>
            </w:r>
          </w:p>
        </w:tc>
      </w:tr>
      <w:tr w:rsidR="007A0B7B" w:rsidRPr="007A0B7B" w14:paraId="02EBF81B"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D9106" w14:textId="77777777" w:rsidR="00B33E76" w:rsidRPr="007A0B7B" w:rsidRDefault="00B33E76" w:rsidP="00E5719E">
            <w:pPr>
              <w:pStyle w:val="rowtabella0"/>
              <w:rPr>
                <w:color w:val="002060"/>
              </w:rPr>
            </w:pPr>
            <w:r w:rsidRPr="007A0B7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532C"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771B"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2286"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72EBF"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1479"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63E9" w14:textId="77777777" w:rsidR="00B33E76" w:rsidRPr="007A0B7B" w:rsidRDefault="00B33E76" w:rsidP="00E5719E">
            <w:pPr>
              <w:pStyle w:val="rowtabella0"/>
              <w:jc w:val="center"/>
              <w:rPr>
                <w:color w:val="002060"/>
              </w:rPr>
            </w:pPr>
            <w:r w:rsidRPr="007A0B7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C872"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9F59"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DC51" w14:textId="77777777" w:rsidR="00B33E76" w:rsidRPr="007A0B7B" w:rsidRDefault="00B33E76" w:rsidP="00E5719E">
            <w:pPr>
              <w:pStyle w:val="rowtabella0"/>
              <w:jc w:val="center"/>
              <w:rPr>
                <w:color w:val="002060"/>
              </w:rPr>
            </w:pPr>
            <w:r w:rsidRPr="007A0B7B">
              <w:rPr>
                <w:color w:val="002060"/>
              </w:rPr>
              <w:t>0</w:t>
            </w:r>
          </w:p>
        </w:tc>
      </w:tr>
      <w:tr w:rsidR="007A0B7B" w:rsidRPr="007A0B7B" w14:paraId="3CB365BF"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9CDC5" w14:textId="77777777" w:rsidR="00B33E76" w:rsidRPr="007A0B7B" w:rsidRDefault="00B33E76" w:rsidP="00E5719E">
            <w:pPr>
              <w:pStyle w:val="rowtabella0"/>
              <w:rPr>
                <w:color w:val="002060"/>
              </w:rPr>
            </w:pPr>
            <w:r w:rsidRPr="007A0B7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CD9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0915"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26A6"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74B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469D"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A13E"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A7CE" w14:textId="77777777" w:rsidR="00B33E76" w:rsidRPr="007A0B7B" w:rsidRDefault="00B33E76" w:rsidP="00E5719E">
            <w:pPr>
              <w:pStyle w:val="rowtabella0"/>
              <w:jc w:val="center"/>
              <w:rPr>
                <w:color w:val="002060"/>
              </w:rPr>
            </w:pPr>
            <w:r w:rsidRPr="007A0B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7368"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5A5C" w14:textId="77777777" w:rsidR="00B33E76" w:rsidRPr="007A0B7B" w:rsidRDefault="00B33E76" w:rsidP="00E5719E">
            <w:pPr>
              <w:pStyle w:val="rowtabella0"/>
              <w:jc w:val="center"/>
              <w:rPr>
                <w:color w:val="002060"/>
              </w:rPr>
            </w:pPr>
            <w:r w:rsidRPr="007A0B7B">
              <w:rPr>
                <w:color w:val="002060"/>
              </w:rPr>
              <w:t>0</w:t>
            </w:r>
          </w:p>
        </w:tc>
      </w:tr>
      <w:tr w:rsidR="007A0B7B" w:rsidRPr="007A0B7B" w14:paraId="5CD9D89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320A2" w14:textId="77777777" w:rsidR="00B33E76" w:rsidRPr="007A0B7B" w:rsidRDefault="00B33E76" w:rsidP="00E5719E">
            <w:pPr>
              <w:pStyle w:val="rowtabella0"/>
              <w:rPr>
                <w:color w:val="002060"/>
              </w:rPr>
            </w:pPr>
            <w:r w:rsidRPr="007A0B7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D54C"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9468"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44C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6ED1"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30AE"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344B" w14:textId="77777777" w:rsidR="00B33E76" w:rsidRPr="007A0B7B" w:rsidRDefault="00B33E76" w:rsidP="00E5719E">
            <w:pPr>
              <w:pStyle w:val="rowtabella0"/>
              <w:jc w:val="center"/>
              <w:rPr>
                <w:color w:val="002060"/>
              </w:rPr>
            </w:pPr>
            <w:r w:rsidRPr="007A0B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D3BF"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3090"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C68C" w14:textId="77777777" w:rsidR="00B33E76" w:rsidRPr="007A0B7B" w:rsidRDefault="00B33E76" w:rsidP="00E5719E">
            <w:pPr>
              <w:pStyle w:val="rowtabella0"/>
              <w:jc w:val="center"/>
              <w:rPr>
                <w:color w:val="002060"/>
              </w:rPr>
            </w:pPr>
            <w:r w:rsidRPr="007A0B7B">
              <w:rPr>
                <w:color w:val="002060"/>
              </w:rPr>
              <w:t>0</w:t>
            </w:r>
          </w:p>
        </w:tc>
      </w:tr>
      <w:tr w:rsidR="007A0B7B" w:rsidRPr="007A0B7B" w14:paraId="176BD0F1"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678F0" w14:textId="77777777" w:rsidR="00B33E76" w:rsidRPr="007A0B7B" w:rsidRDefault="00B33E76" w:rsidP="00E5719E">
            <w:pPr>
              <w:pStyle w:val="rowtabella0"/>
              <w:rPr>
                <w:color w:val="002060"/>
                <w:lang w:val="en-US"/>
              </w:rPr>
            </w:pPr>
            <w:r w:rsidRPr="007A0B7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5A7E"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5C4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EF96"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F967"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A8D4"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A0A3"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5BF7"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E8E5"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950C" w14:textId="77777777" w:rsidR="00B33E76" w:rsidRPr="007A0B7B" w:rsidRDefault="00B33E76" w:rsidP="00E5719E">
            <w:pPr>
              <w:pStyle w:val="rowtabella0"/>
              <w:jc w:val="center"/>
              <w:rPr>
                <w:color w:val="002060"/>
              </w:rPr>
            </w:pPr>
            <w:r w:rsidRPr="007A0B7B">
              <w:rPr>
                <w:color w:val="002060"/>
              </w:rPr>
              <w:t>0</w:t>
            </w:r>
          </w:p>
        </w:tc>
      </w:tr>
      <w:tr w:rsidR="007A0B7B" w:rsidRPr="007A0B7B" w14:paraId="4BDDAB2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B7077" w14:textId="77777777" w:rsidR="00B33E76" w:rsidRPr="007A0B7B" w:rsidRDefault="00B33E76" w:rsidP="00E5719E">
            <w:pPr>
              <w:pStyle w:val="rowtabella0"/>
              <w:rPr>
                <w:color w:val="002060"/>
              </w:rPr>
            </w:pPr>
            <w:r w:rsidRPr="007A0B7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4092"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1BD9"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2282"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A46D"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C336"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D1BF"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7237" w14:textId="77777777" w:rsidR="00B33E76" w:rsidRPr="007A0B7B" w:rsidRDefault="00B33E76" w:rsidP="00E5719E">
            <w:pPr>
              <w:pStyle w:val="rowtabella0"/>
              <w:jc w:val="center"/>
              <w:rPr>
                <w:color w:val="002060"/>
              </w:rPr>
            </w:pPr>
            <w:r w:rsidRPr="007A0B7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7C0D"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D0EA" w14:textId="77777777" w:rsidR="00B33E76" w:rsidRPr="007A0B7B" w:rsidRDefault="00B33E76" w:rsidP="00E5719E">
            <w:pPr>
              <w:pStyle w:val="rowtabella0"/>
              <w:jc w:val="center"/>
              <w:rPr>
                <w:color w:val="002060"/>
              </w:rPr>
            </w:pPr>
            <w:r w:rsidRPr="007A0B7B">
              <w:rPr>
                <w:color w:val="002060"/>
              </w:rPr>
              <w:t>0</w:t>
            </w:r>
          </w:p>
        </w:tc>
      </w:tr>
      <w:tr w:rsidR="007A0B7B" w:rsidRPr="007A0B7B" w14:paraId="32758442"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CB518" w14:textId="77777777" w:rsidR="00B33E76" w:rsidRPr="007A0B7B" w:rsidRDefault="00B33E76" w:rsidP="00E5719E">
            <w:pPr>
              <w:pStyle w:val="rowtabella0"/>
              <w:rPr>
                <w:color w:val="002060"/>
              </w:rPr>
            </w:pPr>
            <w:r w:rsidRPr="007A0B7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01BB"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3CA0"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89DB"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9E8E"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7B23"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C77B"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8463"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A77A" w14:textId="77777777" w:rsidR="00B33E76" w:rsidRPr="007A0B7B" w:rsidRDefault="00B33E76" w:rsidP="00E5719E">
            <w:pPr>
              <w:pStyle w:val="rowtabella0"/>
              <w:jc w:val="center"/>
              <w:rPr>
                <w:color w:val="002060"/>
              </w:rPr>
            </w:pPr>
            <w:r w:rsidRPr="007A0B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C12D" w14:textId="77777777" w:rsidR="00B33E76" w:rsidRPr="007A0B7B" w:rsidRDefault="00B33E76" w:rsidP="00E5719E">
            <w:pPr>
              <w:pStyle w:val="rowtabella0"/>
              <w:jc w:val="center"/>
              <w:rPr>
                <w:color w:val="002060"/>
              </w:rPr>
            </w:pPr>
            <w:r w:rsidRPr="007A0B7B">
              <w:rPr>
                <w:color w:val="002060"/>
              </w:rPr>
              <w:t>0</w:t>
            </w:r>
          </w:p>
        </w:tc>
      </w:tr>
      <w:tr w:rsidR="007A0B7B" w:rsidRPr="007A0B7B" w14:paraId="5BFB676B"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FB88F" w14:textId="77777777" w:rsidR="00B33E76" w:rsidRPr="007A0B7B" w:rsidRDefault="00B33E76" w:rsidP="00E5719E">
            <w:pPr>
              <w:pStyle w:val="rowtabella0"/>
              <w:rPr>
                <w:color w:val="002060"/>
              </w:rPr>
            </w:pPr>
            <w:r w:rsidRPr="007A0B7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24F6"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B12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2EEF"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48B0"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54D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9756"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AE09"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6969"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A854" w14:textId="77777777" w:rsidR="00B33E76" w:rsidRPr="007A0B7B" w:rsidRDefault="00B33E76" w:rsidP="00E5719E">
            <w:pPr>
              <w:pStyle w:val="rowtabella0"/>
              <w:jc w:val="center"/>
              <w:rPr>
                <w:color w:val="002060"/>
              </w:rPr>
            </w:pPr>
            <w:r w:rsidRPr="007A0B7B">
              <w:rPr>
                <w:color w:val="002060"/>
              </w:rPr>
              <w:t>0</w:t>
            </w:r>
          </w:p>
        </w:tc>
      </w:tr>
      <w:tr w:rsidR="007A0B7B" w:rsidRPr="007A0B7B" w14:paraId="4C79D1F2" w14:textId="77777777" w:rsidTr="00E571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B69F5" w14:textId="77777777" w:rsidR="00B33E76" w:rsidRPr="007A0B7B" w:rsidRDefault="00B33E76" w:rsidP="00E5719E">
            <w:pPr>
              <w:pStyle w:val="rowtabella0"/>
              <w:rPr>
                <w:color w:val="002060"/>
              </w:rPr>
            </w:pPr>
            <w:r w:rsidRPr="007A0B7B">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C008"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DF8E"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0CBF"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E423"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EA02"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19A9"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0E15" w14:textId="77777777" w:rsidR="00B33E76" w:rsidRPr="007A0B7B" w:rsidRDefault="00B33E76" w:rsidP="00E5719E">
            <w:pPr>
              <w:pStyle w:val="rowtabella0"/>
              <w:jc w:val="center"/>
              <w:rPr>
                <w:color w:val="002060"/>
              </w:rPr>
            </w:pPr>
            <w:r w:rsidRPr="007A0B7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237C"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0D16" w14:textId="77777777" w:rsidR="00B33E76" w:rsidRPr="007A0B7B" w:rsidRDefault="00B33E76" w:rsidP="00E5719E">
            <w:pPr>
              <w:pStyle w:val="rowtabella0"/>
              <w:jc w:val="center"/>
              <w:rPr>
                <w:color w:val="002060"/>
              </w:rPr>
            </w:pPr>
            <w:r w:rsidRPr="007A0B7B">
              <w:rPr>
                <w:color w:val="002060"/>
              </w:rPr>
              <w:t>0</w:t>
            </w:r>
          </w:p>
        </w:tc>
      </w:tr>
    </w:tbl>
    <w:p w14:paraId="7878104B" w14:textId="77777777" w:rsidR="00B33E76" w:rsidRPr="007A0B7B" w:rsidRDefault="00B33E76" w:rsidP="00B33E76">
      <w:pPr>
        <w:pStyle w:val="breakline"/>
        <w:rPr>
          <w:rFonts w:eastAsiaTheme="minorEastAsia"/>
          <w:color w:val="002060"/>
        </w:rPr>
      </w:pPr>
    </w:p>
    <w:p w14:paraId="4E5C11FF" w14:textId="77777777" w:rsidR="007A0B7B" w:rsidRPr="007A0B7B" w:rsidRDefault="007A0B7B" w:rsidP="007A0B7B">
      <w:pPr>
        <w:pStyle w:val="titoloprinc0"/>
        <w:rPr>
          <w:color w:val="002060"/>
        </w:rPr>
      </w:pPr>
      <w:r w:rsidRPr="007A0B7B">
        <w:rPr>
          <w:color w:val="002060"/>
        </w:rPr>
        <w:t>PROGRAMMA GARE</w:t>
      </w:r>
    </w:p>
    <w:p w14:paraId="41E6CD3A" w14:textId="77777777" w:rsidR="007A0B7B" w:rsidRPr="007A0B7B" w:rsidRDefault="007A0B7B" w:rsidP="00B33E76">
      <w:pPr>
        <w:pStyle w:val="breakline"/>
        <w:rPr>
          <w:rFonts w:eastAsiaTheme="minorEastAsia"/>
          <w:color w:val="002060"/>
        </w:rPr>
      </w:pPr>
    </w:p>
    <w:p w14:paraId="3D2EC048" w14:textId="77777777" w:rsidR="007A0B7B" w:rsidRPr="007A0B7B" w:rsidRDefault="007A0B7B" w:rsidP="007A0B7B">
      <w:pPr>
        <w:pStyle w:val="sottotitolocampionato10"/>
        <w:rPr>
          <w:color w:val="002060"/>
        </w:rPr>
      </w:pPr>
      <w:r w:rsidRPr="007A0B7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7A0B7B" w:rsidRPr="007A0B7B" w14:paraId="07C22777"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34DAB"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765D9"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0FAB"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50B28"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9D711"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CA9B3"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7220C"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6950DEA7"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0B282" w14:textId="77777777" w:rsidR="007A0B7B" w:rsidRPr="007A0B7B" w:rsidRDefault="007A0B7B" w:rsidP="00E5719E">
            <w:pPr>
              <w:pStyle w:val="rowtabella0"/>
              <w:rPr>
                <w:color w:val="002060"/>
              </w:rPr>
            </w:pPr>
            <w:r w:rsidRPr="007A0B7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CFA80" w14:textId="77777777" w:rsidR="007A0B7B" w:rsidRPr="007A0B7B" w:rsidRDefault="007A0B7B" w:rsidP="00E5719E">
            <w:pPr>
              <w:pStyle w:val="rowtabella0"/>
              <w:rPr>
                <w:color w:val="002060"/>
              </w:rPr>
            </w:pPr>
            <w:r w:rsidRPr="007A0B7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2A8BC"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022E5" w14:textId="77777777" w:rsidR="007A0B7B" w:rsidRPr="007A0B7B" w:rsidRDefault="007A0B7B" w:rsidP="00E5719E">
            <w:pPr>
              <w:pStyle w:val="rowtabella0"/>
              <w:rPr>
                <w:color w:val="002060"/>
              </w:rPr>
            </w:pPr>
            <w:r w:rsidRPr="007A0B7B">
              <w:rPr>
                <w:color w:val="002060"/>
              </w:rPr>
              <w:t>03/05/2024 17:45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76290" w14:textId="77777777" w:rsidR="007A0B7B" w:rsidRPr="007A0B7B" w:rsidRDefault="007A0B7B" w:rsidP="00E5719E">
            <w:pPr>
              <w:pStyle w:val="rowtabella0"/>
              <w:rPr>
                <w:color w:val="002060"/>
              </w:rPr>
            </w:pPr>
            <w:r w:rsidRPr="007A0B7B">
              <w:rPr>
                <w:color w:val="002060"/>
              </w:rPr>
              <w:t xml:space="preserve">5429 PAL.COM. </w:t>
            </w:r>
            <w:proofErr w:type="gramStart"/>
            <w:r w:rsidRPr="007A0B7B">
              <w:rPr>
                <w:color w:val="002060"/>
              </w:rPr>
              <w:t>S.MICHELE</w:t>
            </w:r>
            <w:proofErr w:type="gramEnd"/>
            <w:r w:rsidRPr="007A0B7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D1113" w14:textId="77777777" w:rsidR="007A0B7B" w:rsidRPr="007A0B7B" w:rsidRDefault="007A0B7B" w:rsidP="00E5719E">
            <w:pPr>
              <w:pStyle w:val="rowtabella0"/>
              <w:rPr>
                <w:color w:val="002060"/>
              </w:rPr>
            </w:pPr>
            <w:r w:rsidRPr="007A0B7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4B0D6" w14:textId="77777777" w:rsidR="007A0B7B" w:rsidRPr="007A0B7B" w:rsidRDefault="007A0B7B" w:rsidP="00E5719E">
            <w:pPr>
              <w:pStyle w:val="rowtabella0"/>
              <w:rPr>
                <w:color w:val="002060"/>
              </w:rPr>
            </w:pPr>
            <w:r w:rsidRPr="007A0B7B">
              <w:rPr>
                <w:color w:val="002060"/>
              </w:rPr>
              <w:t>VIA LORETO</w:t>
            </w:r>
          </w:p>
        </w:tc>
      </w:tr>
      <w:tr w:rsidR="007A0B7B" w:rsidRPr="007A0B7B" w14:paraId="2FA4C23D"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7AA680" w14:textId="77777777" w:rsidR="007A0B7B" w:rsidRPr="007A0B7B" w:rsidRDefault="007A0B7B" w:rsidP="00E5719E">
            <w:pPr>
              <w:pStyle w:val="rowtabella0"/>
              <w:rPr>
                <w:color w:val="002060"/>
              </w:rPr>
            </w:pPr>
            <w:r w:rsidRPr="007A0B7B">
              <w:rPr>
                <w:color w:val="002060"/>
              </w:rPr>
              <w:t xml:space="preserve">AUDAX 1970 </w:t>
            </w:r>
            <w:proofErr w:type="gramStart"/>
            <w:r w:rsidRPr="007A0B7B">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5263AE" w14:textId="77777777" w:rsidR="007A0B7B" w:rsidRPr="007A0B7B" w:rsidRDefault="007A0B7B" w:rsidP="00E5719E">
            <w:pPr>
              <w:pStyle w:val="rowtabella0"/>
              <w:rPr>
                <w:color w:val="002060"/>
              </w:rPr>
            </w:pPr>
            <w:r w:rsidRPr="007A0B7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6C242"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1732B8" w14:textId="77777777" w:rsidR="007A0B7B" w:rsidRPr="007A0B7B" w:rsidRDefault="007A0B7B" w:rsidP="00E5719E">
            <w:pPr>
              <w:pStyle w:val="rowtabella0"/>
              <w:rPr>
                <w:color w:val="002060"/>
              </w:rPr>
            </w:pPr>
            <w:r w:rsidRPr="007A0B7B">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01A764" w14:textId="77777777" w:rsidR="007A0B7B" w:rsidRPr="007A0B7B" w:rsidRDefault="007A0B7B" w:rsidP="00E5719E">
            <w:pPr>
              <w:pStyle w:val="rowtabella0"/>
              <w:rPr>
                <w:color w:val="002060"/>
              </w:rPr>
            </w:pPr>
            <w:r w:rsidRPr="007A0B7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F8C69" w14:textId="77777777" w:rsidR="007A0B7B" w:rsidRPr="007A0B7B" w:rsidRDefault="007A0B7B" w:rsidP="00E5719E">
            <w:pPr>
              <w:pStyle w:val="rowtabella0"/>
              <w:rPr>
                <w:color w:val="002060"/>
              </w:rPr>
            </w:pPr>
            <w:r w:rsidRPr="007A0B7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A4CE5" w14:textId="77777777" w:rsidR="007A0B7B" w:rsidRPr="007A0B7B" w:rsidRDefault="007A0B7B" w:rsidP="00E5719E">
            <w:pPr>
              <w:pStyle w:val="rowtabella0"/>
              <w:rPr>
                <w:color w:val="002060"/>
              </w:rPr>
            </w:pPr>
            <w:r w:rsidRPr="007A0B7B">
              <w:rPr>
                <w:color w:val="002060"/>
              </w:rPr>
              <w:t>VIA ANTONIO ROSMINI 22/B</w:t>
            </w:r>
          </w:p>
        </w:tc>
      </w:tr>
      <w:tr w:rsidR="007A0B7B" w:rsidRPr="007A0B7B" w14:paraId="4A3DB745"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BC6351" w14:textId="77777777" w:rsidR="007A0B7B" w:rsidRPr="007A0B7B" w:rsidRDefault="007A0B7B" w:rsidP="00E5719E">
            <w:pPr>
              <w:pStyle w:val="rowtabella0"/>
              <w:rPr>
                <w:color w:val="002060"/>
              </w:rPr>
            </w:pPr>
            <w:r w:rsidRPr="007A0B7B">
              <w:rPr>
                <w:color w:val="002060"/>
              </w:rPr>
              <w:t xml:space="preserve">CARISSIMI 2016 </w:t>
            </w:r>
            <w:proofErr w:type="spellStart"/>
            <w:proofErr w:type="gramStart"/>
            <w:r w:rsidRPr="007A0B7B">
              <w:rPr>
                <w:color w:val="002060"/>
              </w:rPr>
              <w:t>sq</w:t>
            </w:r>
            <w:proofErr w:type="spellEnd"/>
            <w:r w:rsidRPr="007A0B7B">
              <w:rPr>
                <w:color w:val="002060"/>
              </w:rPr>
              <w:t>..</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3B0D5D" w14:textId="77777777" w:rsidR="007A0B7B" w:rsidRPr="007A0B7B" w:rsidRDefault="007A0B7B" w:rsidP="00E5719E">
            <w:pPr>
              <w:pStyle w:val="rowtabella0"/>
              <w:rPr>
                <w:color w:val="002060"/>
              </w:rPr>
            </w:pPr>
            <w:r w:rsidRPr="007A0B7B">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7C9B0E"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551BB6" w14:textId="77777777" w:rsidR="007A0B7B" w:rsidRPr="007A0B7B" w:rsidRDefault="007A0B7B" w:rsidP="00E5719E">
            <w:pPr>
              <w:pStyle w:val="rowtabella0"/>
              <w:rPr>
                <w:color w:val="002060"/>
              </w:rPr>
            </w:pPr>
            <w:r w:rsidRPr="007A0B7B">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14F4BB" w14:textId="77777777" w:rsidR="007A0B7B" w:rsidRPr="007A0B7B" w:rsidRDefault="007A0B7B" w:rsidP="00E5719E">
            <w:pPr>
              <w:pStyle w:val="rowtabella0"/>
              <w:rPr>
                <w:color w:val="002060"/>
              </w:rPr>
            </w:pPr>
            <w:r w:rsidRPr="007A0B7B">
              <w:rPr>
                <w:color w:val="002060"/>
              </w:rPr>
              <w:t xml:space="preserve">5454 </w:t>
            </w:r>
            <w:proofErr w:type="gramStart"/>
            <w:r w:rsidRPr="007A0B7B">
              <w:rPr>
                <w:color w:val="002060"/>
              </w:rPr>
              <w:t>C.COPERTO</w:t>
            </w:r>
            <w:proofErr w:type="gramEnd"/>
            <w:r w:rsidRPr="007A0B7B">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FD602E" w14:textId="77777777" w:rsidR="007A0B7B" w:rsidRPr="007A0B7B" w:rsidRDefault="007A0B7B" w:rsidP="00E5719E">
            <w:pPr>
              <w:pStyle w:val="rowtabella0"/>
              <w:rPr>
                <w:color w:val="002060"/>
              </w:rPr>
            </w:pPr>
            <w:r w:rsidRPr="007A0B7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FB208" w14:textId="77777777" w:rsidR="007A0B7B" w:rsidRPr="007A0B7B" w:rsidRDefault="007A0B7B" w:rsidP="00E5719E">
            <w:pPr>
              <w:pStyle w:val="rowtabella0"/>
              <w:rPr>
                <w:color w:val="002060"/>
              </w:rPr>
            </w:pPr>
            <w:r w:rsidRPr="007A0B7B">
              <w:rPr>
                <w:color w:val="002060"/>
              </w:rPr>
              <w:t>VIA VILLA TOMBARI</w:t>
            </w:r>
          </w:p>
        </w:tc>
      </w:tr>
      <w:tr w:rsidR="007A0B7B" w:rsidRPr="007A0B7B" w14:paraId="04FD2322"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CAE27" w14:textId="77777777" w:rsidR="007A0B7B" w:rsidRPr="007A0B7B" w:rsidRDefault="007A0B7B" w:rsidP="00E5719E">
            <w:pPr>
              <w:pStyle w:val="rowtabella0"/>
              <w:rPr>
                <w:color w:val="002060"/>
              </w:rPr>
            </w:pPr>
            <w:r w:rsidRPr="007A0B7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A1F113" w14:textId="77777777" w:rsidR="007A0B7B" w:rsidRPr="007A0B7B" w:rsidRDefault="007A0B7B" w:rsidP="00E5719E">
            <w:pPr>
              <w:pStyle w:val="rowtabella0"/>
              <w:rPr>
                <w:color w:val="002060"/>
              </w:rPr>
            </w:pPr>
            <w:r w:rsidRPr="007A0B7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AA36C0"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33D36" w14:textId="77777777" w:rsidR="007A0B7B" w:rsidRPr="007A0B7B" w:rsidRDefault="007A0B7B" w:rsidP="00E5719E">
            <w:pPr>
              <w:pStyle w:val="rowtabella0"/>
              <w:rPr>
                <w:color w:val="002060"/>
              </w:rPr>
            </w:pPr>
            <w:r w:rsidRPr="007A0B7B">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03C2D" w14:textId="77777777" w:rsidR="007A0B7B" w:rsidRPr="007A0B7B" w:rsidRDefault="007A0B7B" w:rsidP="00E5719E">
            <w:pPr>
              <w:pStyle w:val="rowtabella0"/>
              <w:rPr>
                <w:color w:val="002060"/>
              </w:rPr>
            </w:pPr>
            <w:r w:rsidRPr="007A0B7B">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151FB" w14:textId="77777777" w:rsidR="007A0B7B" w:rsidRPr="007A0B7B" w:rsidRDefault="007A0B7B" w:rsidP="00E5719E">
            <w:pPr>
              <w:pStyle w:val="rowtabella0"/>
              <w:rPr>
                <w:color w:val="002060"/>
              </w:rPr>
            </w:pPr>
            <w:r w:rsidRPr="007A0B7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2D68A" w14:textId="77777777" w:rsidR="007A0B7B" w:rsidRPr="007A0B7B" w:rsidRDefault="007A0B7B" w:rsidP="00E5719E">
            <w:pPr>
              <w:pStyle w:val="rowtabella0"/>
              <w:rPr>
                <w:color w:val="002060"/>
              </w:rPr>
            </w:pPr>
            <w:r w:rsidRPr="007A0B7B">
              <w:rPr>
                <w:color w:val="002060"/>
              </w:rPr>
              <w:t>VIA DELLE ESPOSIZIONI, 33</w:t>
            </w:r>
          </w:p>
        </w:tc>
      </w:tr>
      <w:tr w:rsidR="007A0B7B" w:rsidRPr="007A0B7B" w14:paraId="6025FBFB"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98F43" w14:textId="77777777" w:rsidR="007A0B7B" w:rsidRPr="007A0B7B" w:rsidRDefault="007A0B7B" w:rsidP="00E5719E">
            <w:pPr>
              <w:pStyle w:val="rowtabella0"/>
              <w:rPr>
                <w:color w:val="002060"/>
              </w:rPr>
            </w:pPr>
            <w:r w:rsidRPr="007A0B7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A0999" w14:textId="77777777" w:rsidR="007A0B7B" w:rsidRPr="007A0B7B" w:rsidRDefault="007A0B7B" w:rsidP="00E5719E">
            <w:pPr>
              <w:pStyle w:val="rowtabella0"/>
              <w:rPr>
                <w:color w:val="002060"/>
              </w:rPr>
            </w:pPr>
            <w:r w:rsidRPr="007A0B7B">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8ED07B"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0C45E" w14:textId="77777777" w:rsidR="007A0B7B" w:rsidRPr="007A0B7B" w:rsidRDefault="007A0B7B" w:rsidP="00E5719E">
            <w:pPr>
              <w:pStyle w:val="rowtabella0"/>
              <w:rPr>
                <w:color w:val="002060"/>
              </w:rPr>
            </w:pPr>
            <w:r w:rsidRPr="007A0B7B">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DA2CA5" w14:textId="77777777" w:rsidR="007A0B7B" w:rsidRPr="007A0B7B" w:rsidRDefault="007A0B7B" w:rsidP="00E5719E">
            <w:pPr>
              <w:pStyle w:val="rowtabella0"/>
              <w:rPr>
                <w:color w:val="002060"/>
              </w:rPr>
            </w:pPr>
            <w:r w:rsidRPr="007A0B7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F73AE" w14:textId="77777777" w:rsidR="007A0B7B" w:rsidRPr="007A0B7B" w:rsidRDefault="007A0B7B" w:rsidP="00E5719E">
            <w:pPr>
              <w:pStyle w:val="rowtabella0"/>
              <w:rPr>
                <w:color w:val="002060"/>
              </w:rPr>
            </w:pPr>
            <w:r w:rsidRPr="007A0B7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5CDD3" w14:textId="77777777" w:rsidR="007A0B7B" w:rsidRPr="007A0B7B" w:rsidRDefault="007A0B7B" w:rsidP="00E5719E">
            <w:pPr>
              <w:pStyle w:val="rowtabella0"/>
              <w:rPr>
                <w:color w:val="002060"/>
              </w:rPr>
            </w:pPr>
            <w:r w:rsidRPr="007A0B7B">
              <w:rPr>
                <w:color w:val="002060"/>
              </w:rPr>
              <w:t>VIA LUDOVICO SCARFIOTTI</w:t>
            </w:r>
          </w:p>
        </w:tc>
      </w:tr>
      <w:tr w:rsidR="007A0B7B" w:rsidRPr="007A0B7B" w14:paraId="7348803B"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40AE57" w14:textId="77777777" w:rsidR="007A0B7B" w:rsidRPr="007A0B7B" w:rsidRDefault="007A0B7B" w:rsidP="00E5719E">
            <w:pPr>
              <w:pStyle w:val="rowtabella0"/>
              <w:rPr>
                <w:color w:val="002060"/>
              </w:rPr>
            </w:pPr>
            <w:r w:rsidRPr="007A0B7B">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D177F" w14:textId="77777777" w:rsidR="007A0B7B" w:rsidRPr="007A0B7B" w:rsidRDefault="007A0B7B" w:rsidP="00E5719E">
            <w:pPr>
              <w:pStyle w:val="rowtabella0"/>
              <w:rPr>
                <w:color w:val="002060"/>
              </w:rPr>
            </w:pPr>
            <w:r w:rsidRPr="007A0B7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2B3F73"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DF039" w14:textId="77777777" w:rsidR="007A0B7B" w:rsidRPr="007A0B7B" w:rsidRDefault="007A0B7B" w:rsidP="00E5719E">
            <w:pPr>
              <w:pStyle w:val="rowtabella0"/>
              <w:rPr>
                <w:color w:val="002060"/>
              </w:rPr>
            </w:pPr>
            <w:r w:rsidRPr="007A0B7B">
              <w:rPr>
                <w:color w:val="002060"/>
              </w:rPr>
              <w:t>05/05/2024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5A58D" w14:textId="77777777" w:rsidR="007A0B7B" w:rsidRPr="007A0B7B" w:rsidRDefault="007A0B7B" w:rsidP="00E5719E">
            <w:pPr>
              <w:pStyle w:val="rowtabella0"/>
              <w:rPr>
                <w:color w:val="002060"/>
              </w:rPr>
            </w:pPr>
            <w:r w:rsidRPr="007A0B7B">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D132D" w14:textId="77777777" w:rsidR="007A0B7B" w:rsidRPr="007A0B7B" w:rsidRDefault="007A0B7B" w:rsidP="00E5719E">
            <w:pPr>
              <w:pStyle w:val="rowtabella0"/>
              <w:rPr>
                <w:color w:val="002060"/>
              </w:rPr>
            </w:pPr>
            <w:r w:rsidRPr="007A0B7B">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25700C" w14:textId="77777777" w:rsidR="007A0B7B" w:rsidRPr="007A0B7B" w:rsidRDefault="007A0B7B" w:rsidP="00E5719E">
            <w:pPr>
              <w:pStyle w:val="rowtabella0"/>
              <w:rPr>
                <w:color w:val="002060"/>
              </w:rPr>
            </w:pPr>
            <w:r w:rsidRPr="007A0B7B">
              <w:rPr>
                <w:color w:val="002060"/>
              </w:rPr>
              <w:t>VIA ROSSINI</w:t>
            </w:r>
          </w:p>
        </w:tc>
      </w:tr>
      <w:tr w:rsidR="007A0B7B" w:rsidRPr="007A0B7B" w14:paraId="7AAA371A"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C4BA6" w14:textId="77777777" w:rsidR="007A0B7B" w:rsidRPr="007A0B7B" w:rsidRDefault="007A0B7B" w:rsidP="00E5719E">
            <w:pPr>
              <w:pStyle w:val="rowtabella0"/>
              <w:rPr>
                <w:color w:val="002060"/>
              </w:rPr>
            </w:pPr>
            <w:r w:rsidRPr="007A0B7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9EEEA8" w14:textId="77777777" w:rsidR="007A0B7B" w:rsidRPr="007A0B7B" w:rsidRDefault="007A0B7B" w:rsidP="00E5719E">
            <w:pPr>
              <w:pStyle w:val="rowtabella0"/>
              <w:rPr>
                <w:color w:val="002060"/>
              </w:rPr>
            </w:pPr>
            <w:r w:rsidRPr="007A0B7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66438"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F933B" w14:textId="77777777" w:rsidR="007A0B7B" w:rsidRPr="007A0B7B" w:rsidRDefault="007A0B7B" w:rsidP="00E5719E">
            <w:pPr>
              <w:pStyle w:val="rowtabella0"/>
              <w:rPr>
                <w:color w:val="002060"/>
              </w:rPr>
            </w:pPr>
            <w:r w:rsidRPr="007A0B7B">
              <w:rPr>
                <w:color w:val="002060"/>
              </w:rPr>
              <w:t>05/05/2024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024EF" w14:textId="77777777" w:rsidR="007A0B7B" w:rsidRPr="007A0B7B" w:rsidRDefault="007A0B7B" w:rsidP="00E5719E">
            <w:pPr>
              <w:pStyle w:val="rowtabella0"/>
              <w:rPr>
                <w:color w:val="002060"/>
              </w:rPr>
            </w:pPr>
            <w:r w:rsidRPr="007A0B7B">
              <w:rPr>
                <w:color w:val="002060"/>
              </w:rPr>
              <w:t xml:space="preserve">5295 TENSOSTRUTTURA VIA </w:t>
            </w:r>
            <w:proofErr w:type="gramStart"/>
            <w:r w:rsidRPr="007A0B7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5D13E" w14:textId="77777777" w:rsidR="007A0B7B" w:rsidRPr="007A0B7B" w:rsidRDefault="007A0B7B" w:rsidP="00E5719E">
            <w:pPr>
              <w:pStyle w:val="rowtabella0"/>
              <w:rPr>
                <w:color w:val="002060"/>
              </w:rPr>
            </w:pPr>
            <w:r w:rsidRPr="007A0B7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9316F" w14:textId="77777777" w:rsidR="007A0B7B" w:rsidRPr="007A0B7B" w:rsidRDefault="007A0B7B" w:rsidP="00E5719E">
            <w:pPr>
              <w:pStyle w:val="rowtabella0"/>
              <w:rPr>
                <w:color w:val="002060"/>
              </w:rPr>
            </w:pPr>
            <w:r w:rsidRPr="007A0B7B">
              <w:rPr>
                <w:color w:val="002060"/>
              </w:rPr>
              <w:t xml:space="preserve">VIA </w:t>
            </w:r>
            <w:proofErr w:type="gramStart"/>
            <w:r w:rsidRPr="007A0B7B">
              <w:rPr>
                <w:color w:val="002060"/>
              </w:rPr>
              <w:t>E.MATTEI</w:t>
            </w:r>
            <w:proofErr w:type="gramEnd"/>
          </w:p>
        </w:tc>
      </w:tr>
      <w:tr w:rsidR="007A0B7B" w:rsidRPr="007A0B7B" w14:paraId="246C0D32"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0E118" w14:textId="77777777" w:rsidR="007A0B7B" w:rsidRPr="007A0B7B" w:rsidRDefault="007A0B7B" w:rsidP="00E5719E">
            <w:pPr>
              <w:pStyle w:val="rowtabella0"/>
              <w:rPr>
                <w:color w:val="002060"/>
              </w:rPr>
            </w:pPr>
            <w:r w:rsidRPr="007A0B7B">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85146" w14:textId="77777777" w:rsidR="007A0B7B" w:rsidRPr="007A0B7B" w:rsidRDefault="007A0B7B" w:rsidP="00E5719E">
            <w:pPr>
              <w:pStyle w:val="rowtabella0"/>
              <w:rPr>
                <w:color w:val="002060"/>
              </w:rPr>
            </w:pPr>
            <w:r w:rsidRPr="007A0B7B">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2D87F"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879E6" w14:textId="77777777" w:rsidR="007A0B7B" w:rsidRPr="007A0B7B" w:rsidRDefault="007A0B7B" w:rsidP="00E5719E">
            <w:pPr>
              <w:pStyle w:val="rowtabella0"/>
              <w:rPr>
                <w:color w:val="002060"/>
              </w:rPr>
            </w:pPr>
            <w:r w:rsidRPr="007A0B7B">
              <w:rPr>
                <w:color w:val="002060"/>
              </w:rPr>
              <w:t>05/05/2024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9267A" w14:textId="77777777" w:rsidR="007A0B7B" w:rsidRPr="007A0B7B" w:rsidRDefault="007A0B7B" w:rsidP="00E5719E">
            <w:pPr>
              <w:pStyle w:val="rowtabella0"/>
              <w:rPr>
                <w:color w:val="002060"/>
              </w:rPr>
            </w:pPr>
            <w:r w:rsidRPr="007A0B7B">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5D975" w14:textId="77777777" w:rsidR="007A0B7B" w:rsidRPr="007A0B7B" w:rsidRDefault="007A0B7B" w:rsidP="00E5719E">
            <w:pPr>
              <w:pStyle w:val="rowtabella0"/>
              <w:rPr>
                <w:color w:val="002060"/>
              </w:rPr>
            </w:pPr>
            <w:r w:rsidRPr="007A0B7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42DC0" w14:textId="77777777" w:rsidR="007A0B7B" w:rsidRPr="007A0B7B" w:rsidRDefault="007A0B7B" w:rsidP="00E5719E">
            <w:pPr>
              <w:pStyle w:val="rowtabella0"/>
              <w:rPr>
                <w:color w:val="002060"/>
              </w:rPr>
            </w:pPr>
            <w:r w:rsidRPr="007A0B7B">
              <w:rPr>
                <w:color w:val="002060"/>
              </w:rPr>
              <w:t xml:space="preserve">VIA </w:t>
            </w:r>
            <w:proofErr w:type="gramStart"/>
            <w:r w:rsidRPr="007A0B7B">
              <w:rPr>
                <w:color w:val="002060"/>
              </w:rPr>
              <w:t>S.VITTORIA</w:t>
            </w:r>
            <w:proofErr w:type="gramEnd"/>
            <w:r w:rsidRPr="007A0B7B">
              <w:rPr>
                <w:color w:val="002060"/>
              </w:rPr>
              <w:t>, 5</w:t>
            </w:r>
          </w:p>
        </w:tc>
      </w:tr>
    </w:tbl>
    <w:p w14:paraId="24BB36B7" w14:textId="77777777" w:rsidR="007A0B7B" w:rsidRPr="007A0B7B" w:rsidRDefault="007A0B7B" w:rsidP="00B33E76">
      <w:pPr>
        <w:pStyle w:val="breakline"/>
        <w:rPr>
          <w:rFonts w:eastAsiaTheme="minorEastAsia"/>
          <w:color w:val="002060"/>
        </w:rPr>
      </w:pPr>
    </w:p>
    <w:p w14:paraId="31161637" w14:textId="77777777" w:rsidR="00B33E76" w:rsidRPr="007A0B7B" w:rsidRDefault="00B33E76" w:rsidP="00B33E76">
      <w:pPr>
        <w:pStyle w:val="breakline"/>
        <w:rPr>
          <w:color w:val="002060"/>
        </w:rPr>
      </w:pPr>
    </w:p>
    <w:p w14:paraId="375F1752" w14:textId="0AEF5A42" w:rsidR="00B33E76" w:rsidRPr="007A0B7B" w:rsidRDefault="001B77A0" w:rsidP="00B33E76">
      <w:pPr>
        <w:pStyle w:val="titolocampionato0"/>
        <w:shd w:val="clear" w:color="auto" w:fill="CCCCCC"/>
        <w:spacing w:before="80" w:after="40"/>
        <w:rPr>
          <w:color w:val="002060"/>
        </w:rPr>
      </w:pPr>
      <w:r w:rsidRPr="007A0B7B">
        <w:rPr>
          <w:color w:val="002060"/>
        </w:rPr>
        <w:t xml:space="preserve">TORNEO PRIMAVERILE </w:t>
      </w:r>
      <w:r w:rsidR="00B33E76" w:rsidRPr="007A0B7B">
        <w:rPr>
          <w:color w:val="002060"/>
        </w:rPr>
        <w:t>UNDER 15 CALCIO A 5</w:t>
      </w:r>
    </w:p>
    <w:p w14:paraId="560E6860" w14:textId="77777777" w:rsidR="00B33E76" w:rsidRPr="007A0B7B" w:rsidRDefault="00B33E76" w:rsidP="00B33E76">
      <w:pPr>
        <w:pStyle w:val="titoloprinc0"/>
        <w:rPr>
          <w:color w:val="002060"/>
        </w:rPr>
      </w:pPr>
      <w:r w:rsidRPr="007A0B7B">
        <w:rPr>
          <w:color w:val="002060"/>
        </w:rPr>
        <w:t>VARIAZIONI AL PROGRAMMA GARE</w:t>
      </w:r>
    </w:p>
    <w:p w14:paraId="01C6FE93" w14:textId="77777777" w:rsidR="00B33E76" w:rsidRPr="007A0B7B" w:rsidRDefault="00B33E76" w:rsidP="00B33E76">
      <w:pPr>
        <w:pStyle w:val="breakline"/>
        <w:rPr>
          <w:color w:val="002060"/>
        </w:rPr>
      </w:pPr>
    </w:p>
    <w:p w14:paraId="4A20FCC2" w14:textId="77777777" w:rsidR="00B33E76" w:rsidRPr="007A0B7B" w:rsidRDefault="00B33E76" w:rsidP="00B33E76">
      <w:pPr>
        <w:pStyle w:val="breakline"/>
        <w:rPr>
          <w:color w:val="002060"/>
        </w:rPr>
      </w:pPr>
    </w:p>
    <w:p w14:paraId="63262466"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A0B7B" w:rsidRPr="007A0B7B" w14:paraId="6546D5D0" w14:textId="77777777" w:rsidTr="00E57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3997" w14:textId="77777777" w:rsidR="00B33E76" w:rsidRPr="007A0B7B" w:rsidRDefault="00B33E76" w:rsidP="00E5719E">
            <w:pPr>
              <w:pStyle w:val="headertabella0"/>
              <w:rPr>
                <w:color w:val="002060"/>
              </w:rPr>
            </w:pPr>
            <w:r w:rsidRPr="007A0B7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13C34" w14:textId="77777777" w:rsidR="00B33E76" w:rsidRPr="007A0B7B" w:rsidRDefault="00B33E76" w:rsidP="00E5719E">
            <w:pPr>
              <w:pStyle w:val="headertabella0"/>
              <w:rPr>
                <w:color w:val="002060"/>
              </w:rPr>
            </w:pPr>
            <w:r w:rsidRPr="007A0B7B">
              <w:rPr>
                <w:color w:val="002060"/>
              </w:rPr>
              <w:t xml:space="preserve">N° </w:t>
            </w:r>
            <w:proofErr w:type="spellStart"/>
            <w:r w:rsidRPr="007A0B7B">
              <w:rPr>
                <w:color w:val="002060"/>
              </w:rPr>
              <w:t>Gior</w:t>
            </w:r>
            <w:proofErr w:type="spellEnd"/>
            <w:r w:rsidRPr="007A0B7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9BBD" w14:textId="77777777" w:rsidR="00B33E76" w:rsidRPr="007A0B7B" w:rsidRDefault="00B33E76" w:rsidP="00E5719E">
            <w:pPr>
              <w:pStyle w:val="headertabella0"/>
              <w:rPr>
                <w:color w:val="002060"/>
              </w:rPr>
            </w:pPr>
            <w:r w:rsidRPr="007A0B7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7D73" w14:textId="77777777" w:rsidR="00B33E76" w:rsidRPr="007A0B7B" w:rsidRDefault="00B33E76" w:rsidP="00E5719E">
            <w:pPr>
              <w:pStyle w:val="headertabella0"/>
              <w:rPr>
                <w:color w:val="002060"/>
              </w:rPr>
            </w:pPr>
            <w:r w:rsidRPr="007A0B7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6BD0" w14:textId="77777777" w:rsidR="00B33E76" w:rsidRPr="007A0B7B" w:rsidRDefault="00B33E76" w:rsidP="00E5719E">
            <w:pPr>
              <w:pStyle w:val="headertabella0"/>
              <w:rPr>
                <w:color w:val="002060"/>
              </w:rPr>
            </w:pPr>
            <w:r w:rsidRPr="007A0B7B">
              <w:rPr>
                <w:color w:val="002060"/>
              </w:rPr>
              <w:t xml:space="preserve">Data </w:t>
            </w:r>
            <w:proofErr w:type="spellStart"/>
            <w:r w:rsidRPr="007A0B7B">
              <w:rPr>
                <w:color w:val="002060"/>
              </w:rPr>
              <w:t>Orig</w:t>
            </w:r>
            <w:proofErr w:type="spellEnd"/>
            <w:r w:rsidRPr="007A0B7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C587" w14:textId="77777777" w:rsidR="00B33E76" w:rsidRPr="007A0B7B" w:rsidRDefault="00B33E76" w:rsidP="00E5719E">
            <w:pPr>
              <w:pStyle w:val="headertabella0"/>
              <w:rPr>
                <w:color w:val="002060"/>
              </w:rPr>
            </w:pPr>
            <w:r w:rsidRPr="007A0B7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9CA60" w14:textId="77777777" w:rsidR="00B33E76" w:rsidRPr="007A0B7B" w:rsidRDefault="00B33E76" w:rsidP="00E5719E">
            <w:pPr>
              <w:pStyle w:val="headertabella0"/>
              <w:rPr>
                <w:color w:val="002060"/>
              </w:rPr>
            </w:pPr>
            <w:r w:rsidRPr="007A0B7B">
              <w:rPr>
                <w:color w:val="002060"/>
              </w:rPr>
              <w:t xml:space="preserve">Ora </w:t>
            </w:r>
            <w:proofErr w:type="spellStart"/>
            <w:r w:rsidRPr="007A0B7B">
              <w:rPr>
                <w:color w:val="002060"/>
              </w:rPr>
              <w:t>Orig</w:t>
            </w:r>
            <w:proofErr w:type="spellEnd"/>
            <w:r w:rsidRPr="007A0B7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581F2" w14:textId="77777777" w:rsidR="00B33E76" w:rsidRPr="007A0B7B" w:rsidRDefault="00B33E76" w:rsidP="00E5719E">
            <w:pPr>
              <w:pStyle w:val="headertabella0"/>
              <w:rPr>
                <w:color w:val="002060"/>
              </w:rPr>
            </w:pPr>
            <w:r w:rsidRPr="007A0B7B">
              <w:rPr>
                <w:color w:val="002060"/>
              </w:rPr>
              <w:t>Impianto</w:t>
            </w:r>
          </w:p>
        </w:tc>
      </w:tr>
      <w:tr w:rsidR="007A0B7B" w:rsidRPr="007A0B7B" w14:paraId="0BB7E6BE"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6F8A" w14:textId="77777777" w:rsidR="00B33E76" w:rsidRPr="007A0B7B" w:rsidRDefault="00B33E76" w:rsidP="00E5719E">
            <w:pPr>
              <w:pStyle w:val="rowtabella0"/>
              <w:rPr>
                <w:color w:val="002060"/>
                <w:highlight w:val="yellow"/>
              </w:rPr>
            </w:pPr>
            <w:r w:rsidRPr="007A0B7B">
              <w:rPr>
                <w:color w:val="002060"/>
                <w:highlight w:val="yellow"/>
              </w:rPr>
              <w:t>03/05/2024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FF50" w14:textId="77777777" w:rsidR="00B33E76" w:rsidRPr="007A0B7B" w:rsidRDefault="00B33E76" w:rsidP="00E5719E">
            <w:pPr>
              <w:pStyle w:val="rowtabella0"/>
              <w:jc w:val="center"/>
              <w:rPr>
                <w:color w:val="002060"/>
                <w:highlight w:val="yellow"/>
              </w:rPr>
            </w:pPr>
            <w:r w:rsidRPr="007A0B7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7568" w14:textId="77777777" w:rsidR="00B33E76" w:rsidRPr="007A0B7B" w:rsidRDefault="00B33E76" w:rsidP="00E5719E">
            <w:pPr>
              <w:pStyle w:val="rowtabella0"/>
              <w:rPr>
                <w:color w:val="002060"/>
                <w:highlight w:val="yellow"/>
              </w:rPr>
            </w:pPr>
            <w:r w:rsidRPr="007A0B7B">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EC59" w14:textId="77777777" w:rsidR="00B33E76" w:rsidRPr="007A0B7B" w:rsidRDefault="00B33E76" w:rsidP="00E5719E">
            <w:pPr>
              <w:pStyle w:val="rowtabella0"/>
              <w:rPr>
                <w:color w:val="002060"/>
                <w:highlight w:val="yellow"/>
              </w:rPr>
            </w:pPr>
            <w:r w:rsidRPr="007A0B7B">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FCCE" w14:textId="429832EC" w:rsidR="00B33E76" w:rsidRPr="007A0B7B" w:rsidRDefault="00B33E76" w:rsidP="00E5719E">
            <w:pPr>
              <w:pStyle w:val="rowtabella0"/>
              <w:rPr>
                <w:color w:val="002060"/>
              </w:rPr>
            </w:pPr>
            <w:r w:rsidRPr="007A0B7B">
              <w:rPr>
                <w:color w:val="002060"/>
              </w:rPr>
              <w:t>0</w:t>
            </w:r>
            <w:r w:rsidR="00E57322" w:rsidRPr="007A0B7B">
              <w:rPr>
                <w:color w:val="002060"/>
              </w:rPr>
              <w:t>5</w:t>
            </w:r>
            <w:r w:rsidRPr="007A0B7B">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4905" w14:textId="77777777" w:rsidR="00B33E76" w:rsidRPr="007A0B7B" w:rsidRDefault="00B33E76" w:rsidP="00E5719E">
            <w:pPr>
              <w:pStyle w:val="rowtabella0"/>
              <w:jc w:val="center"/>
              <w:rPr>
                <w:color w:val="002060"/>
                <w:highlight w:val="yellow"/>
              </w:rPr>
            </w:pPr>
            <w:r w:rsidRPr="007A0B7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2B05" w14:textId="77777777" w:rsidR="00B33E76" w:rsidRPr="007A0B7B" w:rsidRDefault="00B33E76" w:rsidP="00E5719E">
            <w:pPr>
              <w:pStyle w:val="rowtabella0"/>
              <w:jc w:val="center"/>
              <w:rPr>
                <w:color w:val="002060"/>
              </w:rPr>
            </w:pPr>
            <w:r w:rsidRPr="007A0B7B">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2F5E" w14:textId="77777777" w:rsidR="00B33E76" w:rsidRPr="007A0B7B" w:rsidRDefault="00B33E76" w:rsidP="00E5719E">
            <w:pPr>
              <w:rPr>
                <w:color w:val="002060"/>
              </w:rPr>
            </w:pPr>
          </w:p>
        </w:tc>
      </w:tr>
      <w:tr w:rsidR="007A0B7B" w:rsidRPr="007A0B7B" w14:paraId="42F54871"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AF08" w14:textId="77777777" w:rsidR="00B33E76" w:rsidRPr="007A0B7B" w:rsidRDefault="00B33E76" w:rsidP="00E5719E">
            <w:pPr>
              <w:pStyle w:val="rowtabella0"/>
              <w:rPr>
                <w:color w:val="002060"/>
                <w:highlight w:val="yellow"/>
              </w:rPr>
            </w:pPr>
            <w:r w:rsidRPr="007A0B7B">
              <w:rPr>
                <w:color w:val="002060"/>
                <w:highlight w:val="yellow"/>
              </w:rPr>
              <w:t>06/05/2024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8BBD" w14:textId="77777777" w:rsidR="00B33E76" w:rsidRPr="007A0B7B" w:rsidRDefault="00B33E76" w:rsidP="00E5719E">
            <w:pPr>
              <w:pStyle w:val="rowtabella0"/>
              <w:jc w:val="center"/>
              <w:rPr>
                <w:color w:val="002060"/>
                <w:highlight w:val="yellow"/>
              </w:rPr>
            </w:pPr>
            <w:r w:rsidRPr="007A0B7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B698" w14:textId="77777777" w:rsidR="00B33E76" w:rsidRPr="007A0B7B" w:rsidRDefault="00B33E76" w:rsidP="00E5719E">
            <w:pPr>
              <w:pStyle w:val="rowtabella0"/>
              <w:rPr>
                <w:color w:val="002060"/>
                <w:highlight w:val="yellow"/>
              </w:rPr>
            </w:pPr>
            <w:r w:rsidRPr="007A0B7B">
              <w:rPr>
                <w:color w:val="002060"/>
                <w:highlight w:val="yellow"/>
              </w:rPr>
              <w:t xml:space="preserve">ITALSERVICE C5 </w:t>
            </w:r>
            <w:proofErr w:type="gramStart"/>
            <w:r w:rsidRPr="007A0B7B">
              <w:rPr>
                <w:color w:val="002060"/>
                <w:highlight w:val="yellow"/>
              </w:rPr>
              <w:t>SQ.B</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8C1B" w14:textId="77777777" w:rsidR="00B33E76" w:rsidRPr="007A0B7B" w:rsidRDefault="00B33E76" w:rsidP="00E5719E">
            <w:pPr>
              <w:pStyle w:val="rowtabella0"/>
              <w:rPr>
                <w:color w:val="002060"/>
                <w:highlight w:val="yellow"/>
              </w:rPr>
            </w:pPr>
            <w:r w:rsidRPr="007A0B7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CC10" w14:textId="180C1825" w:rsidR="00B33E76" w:rsidRPr="007A0B7B" w:rsidRDefault="00B33E76" w:rsidP="00E5719E">
            <w:pPr>
              <w:pStyle w:val="rowtabella0"/>
              <w:rPr>
                <w:color w:val="002060"/>
              </w:rPr>
            </w:pPr>
            <w:r w:rsidRPr="007A0B7B">
              <w:rPr>
                <w:color w:val="002060"/>
              </w:rPr>
              <w:t>0</w:t>
            </w:r>
            <w:r w:rsidR="00E57322" w:rsidRPr="007A0B7B">
              <w:rPr>
                <w:color w:val="002060"/>
              </w:rPr>
              <w:t>5</w:t>
            </w:r>
            <w:r w:rsidRPr="007A0B7B">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6B63" w14:textId="77777777" w:rsidR="00B33E76" w:rsidRPr="007A0B7B" w:rsidRDefault="00B33E76" w:rsidP="00E5719E">
            <w:pPr>
              <w:pStyle w:val="rowtabella0"/>
              <w:jc w:val="center"/>
              <w:rPr>
                <w:color w:val="002060"/>
                <w:highlight w:val="yellow"/>
              </w:rPr>
            </w:pPr>
            <w:r w:rsidRPr="007A0B7B">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8C2F" w14:textId="77777777" w:rsidR="00B33E76" w:rsidRPr="007A0B7B" w:rsidRDefault="00B33E76" w:rsidP="00E5719E">
            <w:pPr>
              <w:pStyle w:val="rowtabella0"/>
              <w:jc w:val="center"/>
              <w:rPr>
                <w:color w:val="002060"/>
              </w:rPr>
            </w:pPr>
            <w:r w:rsidRPr="007A0B7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AB08" w14:textId="77777777" w:rsidR="00B33E76" w:rsidRPr="007A0B7B" w:rsidRDefault="00B33E76" w:rsidP="00E5719E">
            <w:pPr>
              <w:rPr>
                <w:color w:val="002060"/>
              </w:rPr>
            </w:pPr>
          </w:p>
        </w:tc>
      </w:tr>
      <w:tr w:rsidR="007A0B7B" w:rsidRPr="007A0B7B" w14:paraId="5C60A265" w14:textId="77777777" w:rsidTr="00E57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FEAD" w14:textId="77777777" w:rsidR="00B33E76" w:rsidRPr="007A0B7B" w:rsidRDefault="00B33E76" w:rsidP="00E5719E">
            <w:pPr>
              <w:pStyle w:val="rowtabella0"/>
              <w:rPr>
                <w:color w:val="002060"/>
                <w:highlight w:val="yellow"/>
              </w:rPr>
            </w:pPr>
            <w:r w:rsidRPr="007A0B7B">
              <w:rPr>
                <w:color w:val="002060"/>
                <w:highlight w:val="yellow"/>
              </w:rPr>
              <w:t>07/05/2024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14B4" w14:textId="77777777" w:rsidR="00B33E76" w:rsidRPr="007A0B7B" w:rsidRDefault="00B33E76" w:rsidP="00E5719E">
            <w:pPr>
              <w:pStyle w:val="rowtabella0"/>
              <w:jc w:val="center"/>
              <w:rPr>
                <w:color w:val="002060"/>
                <w:highlight w:val="yellow"/>
              </w:rPr>
            </w:pPr>
            <w:r w:rsidRPr="007A0B7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1FC5" w14:textId="77777777" w:rsidR="00B33E76" w:rsidRPr="007A0B7B" w:rsidRDefault="00B33E76" w:rsidP="00E5719E">
            <w:pPr>
              <w:pStyle w:val="rowtabella0"/>
              <w:rPr>
                <w:color w:val="002060"/>
                <w:highlight w:val="yellow"/>
              </w:rPr>
            </w:pPr>
            <w:r w:rsidRPr="007A0B7B">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B55D" w14:textId="77777777" w:rsidR="00B33E76" w:rsidRPr="007A0B7B" w:rsidRDefault="00B33E76" w:rsidP="00E5719E">
            <w:pPr>
              <w:pStyle w:val="rowtabella0"/>
              <w:rPr>
                <w:color w:val="002060"/>
                <w:highlight w:val="yellow"/>
              </w:rPr>
            </w:pPr>
            <w:r w:rsidRPr="007A0B7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80BB" w14:textId="614BF83A" w:rsidR="00B33E76" w:rsidRPr="007A0B7B" w:rsidRDefault="00B33E76" w:rsidP="00E5719E">
            <w:pPr>
              <w:pStyle w:val="rowtabella0"/>
              <w:rPr>
                <w:color w:val="002060"/>
              </w:rPr>
            </w:pPr>
            <w:r w:rsidRPr="007A0B7B">
              <w:rPr>
                <w:color w:val="002060"/>
              </w:rPr>
              <w:t>0</w:t>
            </w:r>
            <w:r w:rsidR="00E57322" w:rsidRPr="007A0B7B">
              <w:rPr>
                <w:color w:val="002060"/>
              </w:rPr>
              <w:t>5</w:t>
            </w:r>
            <w:r w:rsidRPr="007A0B7B">
              <w:rPr>
                <w:color w:val="002060"/>
              </w:rPr>
              <w:t>/05/2024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7EDF" w14:textId="77777777" w:rsidR="00B33E76" w:rsidRPr="007A0B7B" w:rsidRDefault="00B33E76" w:rsidP="00E5719E">
            <w:pPr>
              <w:pStyle w:val="rowtabella0"/>
              <w:jc w:val="center"/>
              <w:rPr>
                <w:color w:val="002060"/>
                <w:highlight w:val="yellow"/>
              </w:rPr>
            </w:pPr>
            <w:r w:rsidRPr="007A0B7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EB15" w14:textId="77777777" w:rsidR="00B33E76" w:rsidRPr="007A0B7B" w:rsidRDefault="00B33E76" w:rsidP="00E5719E">
            <w:pPr>
              <w:pStyle w:val="rowtabella0"/>
              <w:jc w:val="center"/>
              <w:rPr>
                <w:color w:val="002060"/>
              </w:rPr>
            </w:pPr>
            <w:r w:rsidRPr="007A0B7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C55B4" w14:textId="77777777" w:rsidR="00B33E76" w:rsidRPr="007A0B7B" w:rsidRDefault="00B33E76" w:rsidP="00E5719E">
            <w:pPr>
              <w:rPr>
                <w:color w:val="002060"/>
              </w:rPr>
            </w:pPr>
          </w:p>
        </w:tc>
      </w:tr>
    </w:tbl>
    <w:p w14:paraId="0242EBE4" w14:textId="77777777" w:rsidR="00B33E76" w:rsidRPr="007A0B7B" w:rsidRDefault="00B33E76" w:rsidP="00B33E76">
      <w:pPr>
        <w:pStyle w:val="breakline"/>
        <w:rPr>
          <w:rFonts w:eastAsiaTheme="minorEastAsia"/>
          <w:color w:val="002060"/>
        </w:rPr>
      </w:pPr>
    </w:p>
    <w:p w14:paraId="5C602C38" w14:textId="77777777" w:rsidR="00B33E76" w:rsidRPr="007A0B7B" w:rsidRDefault="00B33E76" w:rsidP="00B33E76">
      <w:pPr>
        <w:pStyle w:val="breakline"/>
        <w:rPr>
          <w:color w:val="002060"/>
        </w:rPr>
      </w:pPr>
    </w:p>
    <w:p w14:paraId="708D487E" w14:textId="77777777" w:rsidR="00B33E76" w:rsidRPr="007A0B7B" w:rsidRDefault="00B33E76" w:rsidP="00B33E76">
      <w:pPr>
        <w:pStyle w:val="titoloprinc0"/>
        <w:rPr>
          <w:color w:val="002060"/>
        </w:rPr>
      </w:pPr>
      <w:r w:rsidRPr="007A0B7B">
        <w:rPr>
          <w:color w:val="002060"/>
        </w:rPr>
        <w:t>RISULTATI</w:t>
      </w:r>
    </w:p>
    <w:p w14:paraId="77230D0B" w14:textId="77777777" w:rsidR="00B33E76" w:rsidRPr="007A0B7B" w:rsidRDefault="00B33E76" w:rsidP="00B33E76">
      <w:pPr>
        <w:pStyle w:val="breakline"/>
        <w:rPr>
          <w:color w:val="002060"/>
        </w:rPr>
      </w:pPr>
    </w:p>
    <w:p w14:paraId="16B86831" w14:textId="77777777" w:rsidR="00B33E76" w:rsidRPr="007A0B7B" w:rsidRDefault="00B33E76" w:rsidP="00B33E76">
      <w:pPr>
        <w:pStyle w:val="sottotitolocampionato10"/>
        <w:rPr>
          <w:color w:val="002060"/>
        </w:rPr>
      </w:pPr>
      <w:r w:rsidRPr="007A0B7B">
        <w:rPr>
          <w:color w:val="002060"/>
        </w:rPr>
        <w:t>RISULTATI UFFICIALI GARE DEL 27/04/2024</w:t>
      </w:r>
    </w:p>
    <w:p w14:paraId="5104E62B"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01F175AC" w14:textId="77777777" w:rsidR="00B33E76" w:rsidRPr="007A0B7B" w:rsidRDefault="00B33E76" w:rsidP="00B33E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3DA6154B"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41B8D0D2"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F1D2" w14:textId="77777777" w:rsidR="00B33E76" w:rsidRPr="007A0B7B" w:rsidRDefault="00B33E76" w:rsidP="00E5719E">
                  <w:pPr>
                    <w:pStyle w:val="headertabella0"/>
                    <w:rPr>
                      <w:color w:val="002060"/>
                    </w:rPr>
                  </w:pPr>
                  <w:r w:rsidRPr="007A0B7B">
                    <w:rPr>
                      <w:color w:val="002060"/>
                    </w:rPr>
                    <w:t>GIRONE A - 3 Giornata - A</w:t>
                  </w:r>
                </w:p>
              </w:tc>
            </w:tr>
            <w:tr w:rsidR="007A0B7B" w:rsidRPr="007A0B7B" w14:paraId="71631DB4"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2FD65D" w14:textId="77777777" w:rsidR="00B33E76" w:rsidRPr="007A0B7B" w:rsidRDefault="00B33E76" w:rsidP="00E5719E">
                  <w:pPr>
                    <w:pStyle w:val="rowtabella0"/>
                    <w:rPr>
                      <w:color w:val="002060"/>
                    </w:rPr>
                  </w:pPr>
                  <w:r w:rsidRPr="007A0B7B">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F91F7" w14:textId="77777777" w:rsidR="00B33E76" w:rsidRPr="007A0B7B" w:rsidRDefault="00B33E76" w:rsidP="00E5719E">
                  <w:pPr>
                    <w:pStyle w:val="rowtabella0"/>
                    <w:rPr>
                      <w:color w:val="002060"/>
                    </w:rPr>
                  </w:pPr>
                  <w:r w:rsidRPr="007A0B7B">
                    <w:rPr>
                      <w:color w:val="002060"/>
                    </w:rPr>
                    <w:t xml:space="preserve">- ITALSERVICE C5 </w:t>
                  </w:r>
                  <w:proofErr w:type="gramStart"/>
                  <w:r w:rsidRPr="007A0B7B">
                    <w:rPr>
                      <w:color w:val="002060"/>
                    </w:rPr>
                    <w:t>SQ.B</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CF84F3" w14:textId="77777777" w:rsidR="00B33E76" w:rsidRPr="007A0B7B" w:rsidRDefault="00B33E76" w:rsidP="00E5719E">
                  <w:pPr>
                    <w:pStyle w:val="rowtabella0"/>
                    <w:jc w:val="center"/>
                    <w:rPr>
                      <w:color w:val="002060"/>
                    </w:rPr>
                  </w:pPr>
                  <w:r w:rsidRPr="007A0B7B">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C3E69" w14:textId="77777777" w:rsidR="00B33E76" w:rsidRPr="007A0B7B" w:rsidRDefault="00B33E76" w:rsidP="00E5719E">
                  <w:pPr>
                    <w:pStyle w:val="rowtabella0"/>
                    <w:jc w:val="center"/>
                    <w:rPr>
                      <w:color w:val="002060"/>
                    </w:rPr>
                  </w:pPr>
                  <w:r w:rsidRPr="007A0B7B">
                    <w:rPr>
                      <w:color w:val="002060"/>
                    </w:rPr>
                    <w:t> </w:t>
                  </w:r>
                </w:p>
              </w:tc>
            </w:tr>
          </w:tbl>
          <w:p w14:paraId="02778140" w14:textId="77777777" w:rsidR="00B33E76" w:rsidRPr="007A0B7B" w:rsidRDefault="00B33E76" w:rsidP="00E5719E">
            <w:pPr>
              <w:rPr>
                <w:color w:val="002060"/>
              </w:rPr>
            </w:pPr>
          </w:p>
        </w:tc>
      </w:tr>
    </w:tbl>
    <w:p w14:paraId="278BBC0F" w14:textId="77777777" w:rsidR="00B33E76" w:rsidRPr="007A0B7B" w:rsidRDefault="00B33E76" w:rsidP="00B33E76">
      <w:pPr>
        <w:pStyle w:val="breakline"/>
        <w:rPr>
          <w:rFonts w:eastAsiaTheme="minorEastAsia"/>
          <w:color w:val="002060"/>
        </w:rPr>
      </w:pPr>
    </w:p>
    <w:p w14:paraId="36BA65D0" w14:textId="77777777" w:rsidR="00B33E76" w:rsidRPr="007A0B7B" w:rsidRDefault="00B33E76" w:rsidP="00B33E76">
      <w:pPr>
        <w:pStyle w:val="breakline"/>
        <w:rPr>
          <w:color w:val="002060"/>
        </w:rPr>
      </w:pPr>
    </w:p>
    <w:p w14:paraId="27E0B8A7" w14:textId="77777777" w:rsidR="00B33E76" w:rsidRPr="007A0B7B" w:rsidRDefault="00B33E76" w:rsidP="00B33E76">
      <w:pPr>
        <w:pStyle w:val="sottotitolocampionato10"/>
        <w:rPr>
          <w:color w:val="002060"/>
        </w:rPr>
      </w:pPr>
      <w:r w:rsidRPr="007A0B7B">
        <w:rPr>
          <w:color w:val="002060"/>
        </w:rPr>
        <w:t>RISULTATI UFFICIALI GARE DEL 27/04/2024</w:t>
      </w:r>
    </w:p>
    <w:p w14:paraId="43FEE958" w14:textId="77777777" w:rsidR="001B77A0" w:rsidRPr="007A0B7B" w:rsidRDefault="001B77A0" w:rsidP="001B77A0">
      <w:pPr>
        <w:pStyle w:val="sottotitolocampionato20"/>
        <w:spacing w:before="0" w:beforeAutospacing="0" w:after="0" w:afterAutospacing="0"/>
        <w:rPr>
          <w:rFonts w:ascii="Arial" w:hAnsi="Arial" w:cs="Arial"/>
          <w:color w:val="002060"/>
          <w:sz w:val="20"/>
          <w:szCs w:val="20"/>
        </w:rPr>
      </w:pPr>
      <w:r w:rsidRPr="007A0B7B">
        <w:rPr>
          <w:rFonts w:ascii="Arial" w:hAnsi="Arial" w:cs="Arial"/>
          <w:color w:val="002060"/>
          <w:sz w:val="20"/>
          <w:szCs w:val="20"/>
        </w:rPr>
        <w:t>Si trascrivono qui di seguito i risultati ufficiali delle gare disputate</w:t>
      </w:r>
    </w:p>
    <w:p w14:paraId="12073778" w14:textId="77777777" w:rsidR="00B33E76" w:rsidRPr="007A0B7B" w:rsidRDefault="00B33E76" w:rsidP="00B33E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A0B7B" w:rsidRPr="007A0B7B" w14:paraId="2E9D0CA6" w14:textId="77777777" w:rsidTr="00E5719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A0B7B" w:rsidRPr="007A0B7B" w14:paraId="0768C6BB" w14:textId="77777777" w:rsidTr="00E5719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7A9C5" w14:textId="77777777" w:rsidR="00B33E76" w:rsidRPr="007A0B7B" w:rsidRDefault="00B33E76" w:rsidP="00E5719E">
                  <w:pPr>
                    <w:pStyle w:val="headertabella0"/>
                    <w:rPr>
                      <w:color w:val="002060"/>
                    </w:rPr>
                  </w:pPr>
                  <w:r w:rsidRPr="007A0B7B">
                    <w:rPr>
                      <w:color w:val="002060"/>
                    </w:rPr>
                    <w:t>GIRONE A - 4 Giornata - A</w:t>
                  </w:r>
                </w:p>
              </w:tc>
            </w:tr>
            <w:tr w:rsidR="007A0B7B" w:rsidRPr="007A0B7B" w14:paraId="54AB2355" w14:textId="77777777" w:rsidTr="00E5719E">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9CB771" w14:textId="77777777" w:rsidR="00B33E76" w:rsidRPr="007A0B7B" w:rsidRDefault="00B33E76" w:rsidP="00E5719E">
                  <w:pPr>
                    <w:pStyle w:val="rowtabella0"/>
                    <w:rPr>
                      <w:color w:val="002060"/>
                    </w:rPr>
                  </w:pPr>
                  <w:r w:rsidRPr="007A0B7B">
                    <w:rPr>
                      <w:color w:val="002060"/>
                    </w:rPr>
                    <w:t>BORGO ROSSELLI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65D23" w14:textId="77777777" w:rsidR="00B33E76" w:rsidRPr="007A0B7B" w:rsidRDefault="00B33E76" w:rsidP="00E5719E">
                  <w:pPr>
                    <w:pStyle w:val="rowtabella0"/>
                    <w:rPr>
                      <w:color w:val="002060"/>
                    </w:rPr>
                  </w:pPr>
                  <w:r w:rsidRPr="007A0B7B">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007EA" w14:textId="77777777" w:rsidR="00B33E76" w:rsidRPr="007A0B7B" w:rsidRDefault="00B33E76" w:rsidP="00E5719E">
                  <w:pPr>
                    <w:pStyle w:val="rowtabella0"/>
                    <w:jc w:val="center"/>
                    <w:rPr>
                      <w:color w:val="002060"/>
                    </w:rPr>
                  </w:pPr>
                  <w:r w:rsidRPr="007A0B7B">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C941F" w14:textId="77777777" w:rsidR="00B33E76" w:rsidRPr="007A0B7B" w:rsidRDefault="00B33E76" w:rsidP="00E5719E">
                  <w:pPr>
                    <w:pStyle w:val="rowtabella0"/>
                    <w:jc w:val="center"/>
                    <w:rPr>
                      <w:color w:val="002060"/>
                    </w:rPr>
                  </w:pPr>
                  <w:r w:rsidRPr="007A0B7B">
                    <w:rPr>
                      <w:color w:val="002060"/>
                    </w:rPr>
                    <w:t> </w:t>
                  </w:r>
                </w:p>
              </w:tc>
            </w:tr>
          </w:tbl>
          <w:p w14:paraId="447744F4" w14:textId="77777777" w:rsidR="00B33E76" w:rsidRPr="007A0B7B" w:rsidRDefault="00B33E76" w:rsidP="00E5719E">
            <w:pPr>
              <w:rPr>
                <w:color w:val="002060"/>
              </w:rPr>
            </w:pPr>
          </w:p>
        </w:tc>
      </w:tr>
    </w:tbl>
    <w:p w14:paraId="59FB0522" w14:textId="77777777" w:rsidR="00B33E76" w:rsidRPr="007A0B7B" w:rsidRDefault="00B33E76" w:rsidP="00B33E76">
      <w:pPr>
        <w:pStyle w:val="breakline"/>
        <w:rPr>
          <w:rFonts w:eastAsiaTheme="minorEastAsia"/>
          <w:color w:val="002060"/>
        </w:rPr>
      </w:pPr>
    </w:p>
    <w:p w14:paraId="0E00D879" w14:textId="77777777" w:rsidR="00B33E76" w:rsidRPr="007A0B7B" w:rsidRDefault="00B33E76" w:rsidP="00B33E76">
      <w:pPr>
        <w:pStyle w:val="breakline"/>
        <w:rPr>
          <w:color w:val="002060"/>
        </w:rPr>
      </w:pPr>
    </w:p>
    <w:p w14:paraId="517D5BBE" w14:textId="77777777" w:rsidR="00B33E76" w:rsidRPr="007A0B7B" w:rsidRDefault="00B33E76" w:rsidP="00B33E76">
      <w:pPr>
        <w:pStyle w:val="titoloprinc0"/>
        <w:rPr>
          <w:color w:val="002060"/>
        </w:rPr>
      </w:pPr>
      <w:r w:rsidRPr="007A0B7B">
        <w:rPr>
          <w:color w:val="002060"/>
        </w:rPr>
        <w:t>GIUDICE SPORTIVO</w:t>
      </w:r>
    </w:p>
    <w:p w14:paraId="5135744B" w14:textId="77777777" w:rsidR="00B33E76" w:rsidRPr="007A0B7B" w:rsidRDefault="00B33E76" w:rsidP="00B33E76">
      <w:pPr>
        <w:pStyle w:val="diffida"/>
        <w:rPr>
          <w:color w:val="002060"/>
        </w:rPr>
      </w:pPr>
      <w:r w:rsidRPr="007A0B7B">
        <w:rPr>
          <w:color w:val="002060"/>
        </w:rPr>
        <w:t>Il Giudice Sportivo Avv. Agnese Lazzaretti, con l'assistenza del segretario Angelo Castellana, nella seduta del 30/04/2024, ha adottato le decisioni che di seguito integralmente si riportano:</w:t>
      </w:r>
    </w:p>
    <w:p w14:paraId="0ABB4D25" w14:textId="77777777" w:rsidR="00B33E76" w:rsidRPr="007A0B7B" w:rsidRDefault="00B33E76" w:rsidP="00B33E76">
      <w:pPr>
        <w:pStyle w:val="titolo10"/>
        <w:rPr>
          <w:color w:val="002060"/>
        </w:rPr>
      </w:pPr>
      <w:r w:rsidRPr="007A0B7B">
        <w:rPr>
          <w:color w:val="002060"/>
        </w:rPr>
        <w:t xml:space="preserve">GARE DEL 27/ 4/2024 </w:t>
      </w:r>
    </w:p>
    <w:p w14:paraId="4E8B4D7F" w14:textId="77777777" w:rsidR="00B33E76" w:rsidRPr="007A0B7B" w:rsidRDefault="00B33E76" w:rsidP="00B33E76">
      <w:pPr>
        <w:pStyle w:val="titolo7a"/>
        <w:rPr>
          <w:color w:val="002060"/>
        </w:rPr>
      </w:pPr>
      <w:r w:rsidRPr="007A0B7B">
        <w:rPr>
          <w:color w:val="002060"/>
        </w:rPr>
        <w:t xml:space="preserve">PROVVEDIMENTI DISCIPLINARI </w:t>
      </w:r>
    </w:p>
    <w:p w14:paraId="5128DECC" w14:textId="77777777" w:rsidR="00B33E76" w:rsidRPr="007A0B7B" w:rsidRDefault="00B33E76" w:rsidP="00B33E76">
      <w:pPr>
        <w:pStyle w:val="titolo7b0"/>
        <w:rPr>
          <w:color w:val="002060"/>
        </w:rPr>
      </w:pPr>
      <w:r w:rsidRPr="007A0B7B">
        <w:rPr>
          <w:color w:val="002060"/>
        </w:rPr>
        <w:t xml:space="preserve">In base alle risultanze degli atti ufficiali sono state deliberate le seguenti sanzioni disciplinari. </w:t>
      </w:r>
    </w:p>
    <w:p w14:paraId="27F813E6" w14:textId="77777777" w:rsidR="00B33E76" w:rsidRPr="007A0B7B" w:rsidRDefault="00B33E76" w:rsidP="00B33E76">
      <w:pPr>
        <w:pStyle w:val="titolo30"/>
        <w:rPr>
          <w:color w:val="002060"/>
        </w:rPr>
      </w:pPr>
      <w:r w:rsidRPr="007A0B7B">
        <w:rPr>
          <w:color w:val="002060"/>
        </w:rPr>
        <w:t xml:space="preserve">DIRIGENTI </w:t>
      </w:r>
    </w:p>
    <w:p w14:paraId="73202595" w14:textId="77777777" w:rsidR="00B33E76" w:rsidRPr="007A0B7B" w:rsidRDefault="00B33E76" w:rsidP="00B33E76">
      <w:pPr>
        <w:pStyle w:val="titolo20"/>
        <w:rPr>
          <w:color w:val="002060"/>
        </w:rPr>
      </w:pPr>
      <w:r w:rsidRPr="007A0B7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1618DE7E" w14:textId="77777777" w:rsidTr="00E5719E">
        <w:tc>
          <w:tcPr>
            <w:tcW w:w="2200" w:type="dxa"/>
            <w:tcMar>
              <w:top w:w="20" w:type="dxa"/>
              <w:left w:w="20" w:type="dxa"/>
              <w:bottom w:w="20" w:type="dxa"/>
              <w:right w:w="20" w:type="dxa"/>
            </w:tcMar>
            <w:vAlign w:val="center"/>
            <w:hideMark/>
          </w:tcPr>
          <w:p w14:paraId="334ECCD3" w14:textId="77777777" w:rsidR="00B33E76" w:rsidRPr="007A0B7B" w:rsidRDefault="00B33E76" w:rsidP="00E5719E">
            <w:pPr>
              <w:pStyle w:val="movimento"/>
              <w:rPr>
                <w:color w:val="002060"/>
              </w:rPr>
            </w:pPr>
            <w:r w:rsidRPr="007A0B7B">
              <w:rPr>
                <w:color w:val="002060"/>
              </w:rPr>
              <w:t>MINNUCCI MATTIA</w:t>
            </w:r>
          </w:p>
        </w:tc>
        <w:tc>
          <w:tcPr>
            <w:tcW w:w="2200" w:type="dxa"/>
            <w:tcMar>
              <w:top w:w="20" w:type="dxa"/>
              <w:left w:w="20" w:type="dxa"/>
              <w:bottom w:w="20" w:type="dxa"/>
              <w:right w:w="20" w:type="dxa"/>
            </w:tcMar>
            <w:vAlign w:val="center"/>
            <w:hideMark/>
          </w:tcPr>
          <w:p w14:paraId="711492B1" w14:textId="77777777" w:rsidR="00B33E76" w:rsidRPr="007A0B7B" w:rsidRDefault="00B33E76" w:rsidP="00E5719E">
            <w:pPr>
              <w:pStyle w:val="movimento2"/>
              <w:rPr>
                <w:color w:val="002060"/>
              </w:rPr>
            </w:pPr>
            <w:r w:rsidRPr="007A0B7B">
              <w:rPr>
                <w:color w:val="002060"/>
              </w:rPr>
              <w:t xml:space="preserve">(BORGO ROSSELLI A.S.D.) </w:t>
            </w:r>
          </w:p>
        </w:tc>
        <w:tc>
          <w:tcPr>
            <w:tcW w:w="800" w:type="dxa"/>
            <w:tcMar>
              <w:top w:w="20" w:type="dxa"/>
              <w:left w:w="20" w:type="dxa"/>
              <w:bottom w:w="20" w:type="dxa"/>
              <w:right w:w="20" w:type="dxa"/>
            </w:tcMar>
            <w:vAlign w:val="center"/>
            <w:hideMark/>
          </w:tcPr>
          <w:p w14:paraId="3D4C7A8D"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3A063C94"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1C4ECCF0" w14:textId="77777777" w:rsidR="00B33E76" w:rsidRPr="007A0B7B" w:rsidRDefault="00B33E76" w:rsidP="00E5719E">
            <w:pPr>
              <w:pStyle w:val="movimento2"/>
              <w:rPr>
                <w:color w:val="002060"/>
              </w:rPr>
            </w:pPr>
            <w:r w:rsidRPr="007A0B7B">
              <w:rPr>
                <w:color w:val="002060"/>
              </w:rPr>
              <w:t> </w:t>
            </w:r>
          </w:p>
        </w:tc>
      </w:tr>
    </w:tbl>
    <w:p w14:paraId="531C504E" w14:textId="77777777" w:rsidR="00B33E76" w:rsidRPr="007A0B7B" w:rsidRDefault="00B33E76" w:rsidP="00B33E76">
      <w:pPr>
        <w:pStyle w:val="titolo30"/>
        <w:rPr>
          <w:rFonts w:eastAsiaTheme="minorEastAsia"/>
          <w:color w:val="002060"/>
        </w:rPr>
      </w:pPr>
      <w:r w:rsidRPr="007A0B7B">
        <w:rPr>
          <w:color w:val="002060"/>
        </w:rPr>
        <w:t xml:space="preserve">CALCIATORI NON ESPULSI </w:t>
      </w:r>
    </w:p>
    <w:p w14:paraId="00419396" w14:textId="77777777" w:rsidR="00B33E76" w:rsidRPr="007A0B7B" w:rsidRDefault="00B33E76" w:rsidP="00B33E76">
      <w:pPr>
        <w:pStyle w:val="titolo20"/>
        <w:rPr>
          <w:color w:val="002060"/>
        </w:rPr>
      </w:pPr>
      <w:r w:rsidRPr="007A0B7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A0B7B" w:rsidRPr="007A0B7B" w14:paraId="108D7A13" w14:textId="77777777" w:rsidTr="00E5719E">
        <w:tc>
          <w:tcPr>
            <w:tcW w:w="2200" w:type="dxa"/>
            <w:tcMar>
              <w:top w:w="20" w:type="dxa"/>
              <w:left w:w="20" w:type="dxa"/>
              <w:bottom w:w="20" w:type="dxa"/>
              <w:right w:w="20" w:type="dxa"/>
            </w:tcMar>
            <w:vAlign w:val="center"/>
            <w:hideMark/>
          </w:tcPr>
          <w:p w14:paraId="6EC78D66" w14:textId="77777777" w:rsidR="00B33E76" w:rsidRPr="007A0B7B" w:rsidRDefault="00B33E76" w:rsidP="00E5719E">
            <w:pPr>
              <w:pStyle w:val="movimento"/>
              <w:rPr>
                <w:color w:val="002060"/>
              </w:rPr>
            </w:pPr>
            <w:r w:rsidRPr="007A0B7B">
              <w:rPr>
                <w:color w:val="002060"/>
              </w:rPr>
              <w:t>SOLTANI ALISINA</w:t>
            </w:r>
          </w:p>
        </w:tc>
        <w:tc>
          <w:tcPr>
            <w:tcW w:w="2200" w:type="dxa"/>
            <w:tcMar>
              <w:top w:w="20" w:type="dxa"/>
              <w:left w:w="20" w:type="dxa"/>
              <w:bottom w:w="20" w:type="dxa"/>
              <w:right w:w="20" w:type="dxa"/>
            </w:tcMar>
            <w:vAlign w:val="center"/>
            <w:hideMark/>
          </w:tcPr>
          <w:p w14:paraId="78886CD3" w14:textId="77777777" w:rsidR="00B33E76" w:rsidRPr="007A0B7B" w:rsidRDefault="00B33E76" w:rsidP="00E5719E">
            <w:pPr>
              <w:pStyle w:val="movimento2"/>
              <w:rPr>
                <w:color w:val="002060"/>
              </w:rPr>
            </w:pPr>
            <w:r w:rsidRPr="007A0B7B">
              <w:rPr>
                <w:color w:val="002060"/>
              </w:rPr>
              <w:t xml:space="preserve">(BORGO ROSSELLI A.S.D.) </w:t>
            </w:r>
          </w:p>
        </w:tc>
        <w:tc>
          <w:tcPr>
            <w:tcW w:w="800" w:type="dxa"/>
            <w:tcMar>
              <w:top w:w="20" w:type="dxa"/>
              <w:left w:w="20" w:type="dxa"/>
              <w:bottom w:w="20" w:type="dxa"/>
              <w:right w:w="20" w:type="dxa"/>
            </w:tcMar>
            <w:vAlign w:val="center"/>
            <w:hideMark/>
          </w:tcPr>
          <w:p w14:paraId="24C3E319"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09EC0715" w14:textId="77777777" w:rsidR="00B33E76" w:rsidRPr="007A0B7B" w:rsidRDefault="00B33E76" w:rsidP="00E5719E">
            <w:pPr>
              <w:pStyle w:val="movimento"/>
              <w:rPr>
                <w:color w:val="002060"/>
              </w:rPr>
            </w:pPr>
            <w:r w:rsidRPr="007A0B7B">
              <w:rPr>
                <w:color w:val="002060"/>
              </w:rPr>
              <w:t>MARCHEGIANI FEDERICO</w:t>
            </w:r>
          </w:p>
        </w:tc>
        <w:tc>
          <w:tcPr>
            <w:tcW w:w="2200" w:type="dxa"/>
            <w:tcMar>
              <w:top w:w="20" w:type="dxa"/>
              <w:left w:w="20" w:type="dxa"/>
              <w:bottom w:w="20" w:type="dxa"/>
              <w:right w:w="20" w:type="dxa"/>
            </w:tcMar>
            <w:vAlign w:val="center"/>
            <w:hideMark/>
          </w:tcPr>
          <w:p w14:paraId="3ED871AB" w14:textId="77777777" w:rsidR="00B33E76" w:rsidRPr="007A0B7B" w:rsidRDefault="00B33E76" w:rsidP="00E5719E">
            <w:pPr>
              <w:pStyle w:val="movimento2"/>
              <w:rPr>
                <w:color w:val="002060"/>
              </w:rPr>
            </w:pPr>
            <w:r w:rsidRPr="007A0B7B">
              <w:rPr>
                <w:color w:val="002060"/>
              </w:rPr>
              <w:t xml:space="preserve">(ITALSERVICE C5 </w:t>
            </w:r>
            <w:proofErr w:type="gramStart"/>
            <w:r w:rsidRPr="007A0B7B">
              <w:rPr>
                <w:color w:val="002060"/>
              </w:rPr>
              <w:t>SQ.B</w:t>
            </w:r>
            <w:proofErr w:type="gramEnd"/>
            <w:r w:rsidRPr="007A0B7B">
              <w:rPr>
                <w:color w:val="002060"/>
              </w:rPr>
              <w:t xml:space="preserve">) </w:t>
            </w:r>
          </w:p>
        </w:tc>
      </w:tr>
      <w:tr w:rsidR="007A0B7B" w:rsidRPr="007A0B7B" w14:paraId="3B29FBB4" w14:textId="77777777" w:rsidTr="00E5719E">
        <w:tc>
          <w:tcPr>
            <w:tcW w:w="2200" w:type="dxa"/>
            <w:tcMar>
              <w:top w:w="20" w:type="dxa"/>
              <w:left w:w="20" w:type="dxa"/>
              <w:bottom w:w="20" w:type="dxa"/>
              <w:right w:w="20" w:type="dxa"/>
            </w:tcMar>
            <w:vAlign w:val="center"/>
            <w:hideMark/>
          </w:tcPr>
          <w:p w14:paraId="1E90F349" w14:textId="77777777" w:rsidR="00B33E76" w:rsidRPr="007A0B7B" w:rsidRDefault="00B33E76" w:rsidP="00E5719E">
            <w:pPr>
              <w:pStyle w:val="movimento"/>
              <w:rPr>
                <w:color w:val="002060"/>
              </w:rPr>
            </w:pPr>
            <w:r w:rsidRPr="007A0B7B">
              <w:rPr>
                <w:color w:val="002060"/>
              </w:rPr>
              <w:t>SERAFINI ANDREA</w:t>
            </w:r>
          </w:p>
        </w:tc>
        <w:tc>
          <w:tcPr>
            <w:tcW w:w="2200" w:type="dxa"/>
            <w:tcMar>
              <w:top w:w="20" w:type="dxa"/>
              <w:left w:w="20" w:type="dxa"/>
              <w:bottom w:w="20" w:type="dxa"/>
              <w:right w:w="20" w:type="dxa"/>
            </w:tcMar>
            <w:vAlign w:val="center"/>
            <w:hideMark/>
          </w:tcPr>
          <w:p w14:paraId="39D1FCD4" w14:textId="77777777" w:rsidR="00B33E76" w:rsidRPr="007A0B7B" w:rsidRDefault="00B33E76" w:rsidP="00E5719E">
            <w:pPr>
              <w:pStyle w:val="movimento2"/>
              <w:rPr>
                <w:color w:val="002060"/>
              </w:rPr>
            </w:pPr>
            <w:r w:rsidRPr="007A0B7B">
              <w:rPr>
                <w:color w:val="002060"/>
              </w:rPr>
              <w:t xml:space="preserve">(ITALSERVICE C5 </w:t>
            </w:r>
            <w:proofErr w:type="gramStart"/>
            <w:r w:rsidRPr="007A0B7B">
              <w:rPr>
                <w:color w:val="002060"/>
              </w:rPr>
              <w:t>SQ.B</w:t>
            </w:r>
            <w:proofErr w:type="gramEnd"/>
            <w:r w:rsidRPr="007A0B7B">
              <w:rPr>
                <w:color w:val="002060"/>
              </w:rPr>
              <w:t xml:space="preserve">) </w:t>
            </w:r>
          </w:p>
        </w:tc>
        <w:tc>
          <w:tcPr>
            <w:tcW w:w="800" w:type="dxa"/>
            <w:tcMar>
              <w:top w:w="20" w:type="dxa"/>
              <w:left w:w="20" w:type="dxa"/>
              <w:bottom w:w="20" w:type="dxa"/>
              <w:right w:w="20" w:type="dxa"/>
            </w:tcMar>
            <w:vAlign w:val="center"/>
            <w:hideMark/>
          </w:tcPr>
          <w:p w14:paraId="47DD2B87"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0ADBC412" w14:textId="77777777" w:rsidR="00B33E76" w:rsidRPr="007A0B7B" w:rsidRDefault="00B33E76" w:rsidP="00E5719E">
            <w:pPr>
              <w:pStyle w:val="movimento"/>
              <w:rPr>
                <w:color w:val="002060"/>
              </w:rPr>
            </w:pPr>
            <w:r w:rsidRPr="007A0B7B">
              <w:rPr>
                <w:color w:val="002060"/>
              </w:rPr>
              <w:t> </w:t>
            </w:r>
          </w:p>
        </w:tc>
        <w:tc>
          <w:tcPr>
            <w:tcW w:w="2200" w:type="dxa"/>
            <w:tcMar>
              <w:top w:w="20" w:type="dxa"/>
              <w:left w:w="20" w:type="dxa"/>
              <w:bottom w:w="20" w:type="dxa"/>
              <w:right w:w="20" w:type="dxa"/>
            </w:tcMar>
            <w:vAlign w:val="center"/>
            <w:hideMark/>
          </w:tcPr>
          <w:p w14:paraId="2BFD9AD7" w14:textId="77777777" w:rsidR="00B33E76" w:rsidRPr="007A0B7B" w:rsidRDefault="00B33E76" w:rsidP="00E5719E">
            <w:pPr>
              <w:pStyle w:val="movimento2"/>
              <w:rPr>
                <w:color w:val="002060"/>
              </w:rPr>
            </w:pPr>
            <w:r w:rsidRPr="007A0B7B">
              <w:rPr>
                <w:color w:val="002060"/>
              </w:rPr>
              <w:t> </w:t>
            </w:r>
          </w:p>
        </w:tc>
      </w:tr>
    </w:tbl>
    <w:p w14:paraId="54A9FAD0" w14:textId="77777777" w:rsidR="00B33E76" w:rsidRPr="007A0B7B" w:rsidRDefault="00B33E76" w:rsidP="00B33E76">
      <w:pPr>
        <w:pStyle w:val="breakline"/>
        <w:rPr>
          <w:rFonts w:eastAsiaTheme="minorEastAsia"/>
          <w:color w:val="002060"/>
        </w:rPr>
      </w:pPr>
    </w:p>
    <w:p w14:paraId="08B9626C" w14:textId="77777777" w:rsidR="001B77A0" w:rsidRPr="007A0B7B" w:rsidRDefault="001B77A0" w:rsidP="001B77A0">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4B018ED8" w14:textId="77777777" w:rsidR="001B77A0" w:rsidRPr="007A0B7B" w:rsidRDefault="001B77A0" w:rsidP="001B77A0">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249BD14E" w14:textId="77777777" w:rsidR="001B77A0" w:rsidRPr="007A0B7B" w:rsidRDefault="001B77A0" w:rsidP="00B33E76">
      <w:pPr>
        <w:pStyle w:val="breakline"/>
        <w:rPr>
          <w:rFonts w:eastAsiaTheme="minorEastAsia"/>
          <w:color w:val="002060"/>
        </w:rPr>
      </w:pPr>
    </w:p>
    <w:p w14:paraId="1807CFE9" w14:textId="77777777" w:rsidR="00B33E76" w:rsidRPr="007A0B7B" w:rsidRDefault="00B33E76" w:rsidP="00B33E76">
      <w:pPr>
        <w:pStyle w:val="titoloprinc0"/>
        <w:rPr>
          <w:color w:val="002060"/>
        </w:rPr>
      </w:pPr>
      <w:r w:rsidRPr="007A0B7B">
        <w:rPr>
          <w:color w:val="002060"/>
        </w:rPr>
        <w:t>CLASSIFICA</w:t>
      </w:r>
    </w:p>
    <w:p w14:paraId="7EBFE905" w14:textId="77777777" w:rsidR="00B33E76" w:rsidRPr="007A0B7B" w:rsidRDefault="00B33E76" w:rsidP="00B33E76">
      <w:pPr>
        <w:pStyle w:val="breakline"/>
        <w:rPr>
          <w:color w:val="002060"/>
        </w:rPr>
      </w:pPr>
    </w:p>
    <w:p w14:paraId="235B5AAE" w14:textId="77777777" w:rsidR="00B33E76" w:rsidRPr="007A0B7B" w:rsidRDefault="00B33E76" w:rsidP="00B33E76">
      <w:pPr>
        <w:pStyle w:val="breakline"/>
        <w:rPr>
          <w:color w:val="002060"/>
        </w:rPr>
      </w:pPr>
    </w:p>
    <w:p w14:paraId="02B2946A" w14:textId="77777777" w:rsidR="00B33E76" w:rsidRPr="007A0B7B" w:rsidRDefault="00B33E76" w:rsidP="00B33E76">
      <w:pPr>
        <w:pStyle w:val="sottotitolocampionato10"/>
        <w:rPr>
          <w:color w:val="002060"/>
        </w:rPr>
      </w:pPr>
      <w:r w:rsidRPr="007A0B7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A0B7B" w:rsidRPr="007A0B7B" w14:paraId="74B3F01C" w14:textId="77777777" w:rsidTr="00E5719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459C3" w14:textId="77777777" w:rsidR="00B33E76" w:rsidRPr="007A0B7B" w:rsidRDefault="00B33E76" w:rsidP="00E5719E">
            <w:pPr>
              <w:pStyle w:val="headertabella0"/>
              <w:rPr>
                <w:color w:val="002060"/>
              </w:rPr>
            </w:pPr>
            <w:r w:rsidRPr="007A0B7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44A9D" w14:textId="77777777" w:rsidR="00B33E76" w:rsidRPr="007A0B7B" w:rsidRDefault="00B33E76" w:rsidP="00E5719E">
            <w:pPr>
              <w:pStyle w:val="headertabella0"/>
              <w:rPr>
                <w:color w:val="002060"/>
              </w:rPr>
            </w:pPr>
            <w:r w:rsidRPr="007A0B7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F1910" w14:textId="77777777" w:rsidR="00B33E76" w:rsidRPr="007A0B7B" w:rsidRDefault="00B33E76" w:rsidP="00E5719E">
            <w:pPr>
              <w:pStyle w:val="headertabella0"/>
              <w:rPr>
                <w:color w:val="002060"/>
              </w:rPr>
            </w:pPr>
            <w:r w:rsidRPr="007A0B7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16536" w14:textId="77777777" w:rsidR="00B33E76" w:rsidRPr="007A0B7B" w:rsidRDefault="00B33E76" w:rsidP="00E5719E">
            <w:pPr>
              <w:pStyle w:val="headertabella0"/>
              <w:rPr>
                <w:color w:val="002060"/>
              </w:rPr>
            </w:pPr>
            <w:r w:rsidRPr="007A0B7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49FC3" w14:textId="77777777" w:rsidR="00B33E76" w:rsidRPr="007A0B7B" w:rsidRDefault="00B33E76" w:rsidP="00E5719E">
            <w:pPr>
              <w:pStyle w:val="headertabella0"/>
              <w:rPr>
                <w:color w:val="002060"/>
              </w:rPr>
            </w:pPr>
            <w:r w:rsidRPr="007A0B7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1B8D5" w14:textId="77777777" w:rsidR="00B33E76" w:rsidRPr="007A0B7B" w:rsidRDefault="00B33E76" w:rsidP="00E5719E">
            <w:pPr>
              <w:pStyle w:val="headertabella0"/>
              <w:rPr>
                <w:color w:val="002060"/>
              </w:rPr>
            </w:pPr>
            <w:r w:rsidRPr="007A0B7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C97AD" w14:textId="77777777" w:rsidR="00B33E76" w:rsidRPr="007A0B7B" w:rsidRDefault="00B33E76" w:rsidP="00E5719E">
            <w:pPr>
              <w:pStyle w:val="headertabella0"/>
              <w:rPr>
                <w:color w:val="002060"/>
              </w:rPr>
            </w:pPr>
            <w:r w:rsidRPr="007A0B7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8897" w14:textId="77777777" w:rsidR="00B33E76" w:rsidRPr="007A0B7B" w:rsidRDefault="00B33E76" w:rsidP="00E5719E">
            <w:pPr>
              <w:pStyle w:val="headertabella0"/>
              <w:rPr>
                <w:color w:val="002060"/>
              </w:rPr>
            </w:pPr>
            <w:r w:rsidRPr="007A0B7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B9EF" w14:textId="77777777" w:rsidR="00B33E76" w:rsidRPr="007A0B7B" w:rsidRDefault="00B33E76" w:rsidP="00E5719E">
            <w:pPr>
              <w:pStyle w:val="headertabella0"/>
              <w:rPr>
                <w:color w:val="002060"/>
              </w:rPr>
            </w:pPr>
            <w:r w:rsidRPr="007A0B7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8DEB1" w14:textId="77777777" w:rsidR="00B33E76" w:rsidRPr="007A0B7B" w:rsidRDefault="00B33E76" w:rsidP="00E5719E">
            <w:pPr>
              <w:pStyle w:val="headertabella0"/>
              <w:rPr>
                <w:color w:val="002060"/>
              </w:rPr>
            </w:pPr>
            <w:r w:rsidRPr="007A0B7B">
              <w:rPr>
                <w:color w:val="002060"/>
              </w:rPr>
              <w:t>PE</w:t>
            </w:r>
          </w:p>
        </w:tc>
      </w:tr>
      <w:tr w:rsidR="007A0B7B" w:rsidRPr="007A0B7B" w14:paraId="70253F46" w14:textId="77777777" w:rsidTr="00E5719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F4AC6" w14:textId="77777777" w:rsidR="00B33E76" w:rsidRPr="007A0B7B" w:rsidRDefault="00B33E76" w:rsidP="00E5719E">
            <w:pPr>
              <w:pStyle w:val="rowtabella0"/>
              <w:rPr>
                <w:color w:val="002060"/>
              </w:rPr>
            </w:pPr>
            <w:r w:rsidRPr="007A0B7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574A"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5EB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779A"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3DD7"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3459"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32F8" w14:textId="77777777" w:rsidR="00B33E76" w:rsidRPr="007A0B7B" w:rsidRDefault="00B33E76" w:rsidP="00E5719E">
            <w:pPr>
              <w:pStyle w:val="rowtabella0"/>
              <w:jc w:val="center"/>
              <w:rPr>
                <w:color w:val="002060"/>
              </w:rPr>
            </w:pPr>
            <w:r w:rsidRPr="007A0B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1881"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E07C"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5C3CB" w14:textId="77777777" w:rsidR="00B33E76" w:rsidRPr="007A0B7B" w:rsidRDefault="00B33E76" w:rsidP="00E5719E">
            <w:pPr>
              <w:pStyle w:val="rowtabella0"/>
              <w:jc w:val="center"/>
              <w:rPr>
                <w:color w:val="002060"/>
              </w:rPr>
            </w:pPr>
            <w:r w:rsidRPr="007A0B7B">
              <w:rPr>
                <w:color w:val="002060"/>
              </w:rPr>
              <w:t>0</w:t>
            </w:r>
          </w:p>
        </w:tc>
      </w:tr>
      <w:tr w:rsidR="007A0B7B" w:rsidRPr="007A0B7B" w14:paraId="0FB41B90"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95C6F" w14:textId="77777777" w:rsidR="00B33E76" w:rsidRPr="007A0B7B" w:rsidRDefault="00B33E76" w:rsidP="00E5719E">
            <w:pPr>
              <w:pStyle w:val="rowtabella0"/>
              <w:rPr>
                <w:color w:val="002060"/>
              </w:rPr>
            </w:pPr>
            <w:r w:rsidRPr="007A0B7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FFD6"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BC0F"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8D72"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544F"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4B51"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3C90"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4DDB"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B9D3"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C9D0" w14:textId="77777777" w:rsidR="00B33E76" w:rsidRPr="007A0B7B" w:rsidRDefault="00B33E76" w:rsidP="00E5719E">
            <w:pPr>
              <w:pStyle w:val="rowtabella0"/>
              <w:jc w:val="center"/>
              <w:rPr>
                <w:color w:val="002060"/>
              </w:rPr>
            </w:pPr>
            <w:r w:rsidRPr="007A0B7B">
              <w:rPr>
                <w:color w:val="002060"/>
              </w:rPr>
              <w:t>0</w:t>
            </w:r>
          </w:p>
        </w:tc>
      </w:tr>
      <w:tr w:rsidR="007A0B7B" w:rsidRPr="007A0B7B" w14:paraId="71FB22F5"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2257A" w14:textId="77777777" w:rsidR="00B33E76" w:rsidRPr="007A0B7B" w:rsidRDefault="00B33E76" w:rsidP="00E5719E">
            <w:pPr>
              <w:pStyle w:val="rowtabella0"/>
              <w:rPr>
                <w:color w:val="002060"/>
              </w:rPr>
            </w:pPr>
            <w:r w:rsidRPr="007A0B7B">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7BB6"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A60C"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E549"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1F70"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DBF0"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D4E45"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7CDD"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1548"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53AF" w14:textId="77777777" w:rsidR="00B33E76" w:rsidRPr="007A0B7B" w:rsidRDefault="00B33E76" w:rsidP="00E5719E">
            <w:pPr>
              <w:pStyle w:val="rowtabella0"/>
              <w:jc w:val="center"/>
              <w:rPr>
                <w:color w:val="002060"/>
              </w:rPr>
            </w:pPr>
            <w:r w:rsidRPr="007A0B7B">
              <w:rPr>
                <w:color w:val="002060"/>
              </w:rPr>
              <w:t>0</w:t>
            </w:r>
          </w:p>
        </w:tc>
      </w:tr>
      <w:tr w:rsidR="007A0B7B" w:rsidRPr="007A0B7B" w14:paraId="657BF19A"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90EA9" w14:textId="77777777" w:rsidR="00B33E76" w:rsidRPr="007A0B7B" w:rsidRDefault="00B33E76" w:rsidP="00E5719E">
            <w:pPr>
              <w:pStyle w:val="rowtabella0"/>
              <w:rPr>
                <w:color w:val="002060"/>
              </w:rPr>
            </w:pPr>
            <w:r w:rsidRPr="007A0B7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3466"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0013"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BCA3"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63B2"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A37E"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EE1E" w14:textId="77777777" w:rsidR="00B33E76" w:rsidRPr="007A0B7B" w:rsidRDefault="00B33E76" w:rsidP="00E5719E">
            <w:pPr>
              <w:pStyle w:val="rowtabella0"/>
              <w:jc w:val="center"/>
              <w:rPr>
                <w:color w:val="002060"/>
              </w:rPr>
            </w:pPr>
            <w:r w:rsidRPr="007A0B7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CA77"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21B4"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D494" w14:textId="77777777" w:rsidR="00B33E76" w:rsidRPr="007A0B7B" w:rsidRDefault="00B33E76" w:rsidP="00E5719E">
            <w:pPr>
              <w:pStyle w:val="rowtabella0"/>
              <w:jc w:val="center"/>
              <w:rPr>
                <w:color w:val="002060"/>
              </w:rPr>
            </w:pPr>
            <w:r w:rsidRPr="007A0B7B">
              <w:rPr>
                <w:color w:val="002060"/>
              </w:rPr>
              <w:t>0</w:t>
            </w:r>
          </w:p>
        </w:tc>
      </w:tr>
      <w:tr w:rsidR="007A0B7B" w:rsidRPr="007A0B7B" w14:paraId="11FD58D0"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097DB" w14:textId="77777777" w:rsidR="00B33E76" w:rsidRPr="007A0B7B" w:rsidRDefault="00B33E76" w:rsidP="00E5719E">
            <w:pPr>
              <w:pStyle w:val="rowtabella0"/>
              <w:rPr>
                <w:color w:val="002060"/>
              </w:rPr>
            </w:pPr>
            <w:r w:rsidRPr="007A0B7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9083"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D745"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3833"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D6F8"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4A4CA"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91CE"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5D0F"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DE63"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8948" w14:textId="77777777" w:rsidR="00B33E76" w:rsidRPr="007A0B7B" w:rsidRDefault="00B33E76" w:rsidP="00E5719E">
            <w:pPr>
              <w:pStyle w:val="rowtabella0"/>
              <w:jc w:val="center"/>
              <w:rPr>
                <w:color w:val="002060"/>
              </w:rPr>
            </w:pPr>
            <w:r w:rsidRPr="007A0B7B">
              <w:rPr>
                <w:color w:val="002060"/>
              </w:rPr>
              <w:t>0</w:t>
            </w:r>
          </w:p>
        </w:tc>
      </w:tr>
      <w:tr w:rsidR="007A0B7B" w:rsidRPr="007A0B7B" w14:paraId="51B160A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4EC3E" w14:textId="77777777" w:rsidR="00B33E76" w:rsidRPr="007A0B7B" w:rsidRDefault="00B33E76" w:rsidP="00E5719E">
            <w:pPr>
              <w:pStyle w:val="rowtabella0"/>
              <w:rPr>
                <w:color w:val="002060"/>
              </w:rPr>
            </w:pPr>
            <w:r w:rsidRPr="007A0B7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E7B4"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D4C8"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E82E"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F94A"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57C9"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93F0"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1076"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7A80"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4F19" w14:textId="77777777" w:rsidR="00B33E76" w:rsidRPr="007A0B7B" w:rsidRDefault="00B33E76" w:rsidP="00E5719E">
            <w:pPr>
              <w:pStyle w:val="rowtabella0"/>
              <w:jc w:val="center"/>
              <w:rPr>
                <w:color w:val="002060"/>
              </w:rPr>
            </w:pPr>
            <w:r w:rsidRPr="007A0B7B">
              <w:rPr>
                <w:color w:val="002060"/>
              </w:rPr>
              <w:t>0</w:t>
            </w:r>
          </w:p>
        </w:tc>
      </w:tr>
      <w:tr w:rsidR="007A0B7B" w:rsidRPr="007A0B7B" w14:paraId="7AE47A4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6AA96" w14:textId="77777777" w:rsidR="00B33E76" w:rsidRPr="007A0B7B" w:rsidRDefault="00B33E76" w:rsidP="00E5719E">
            <w:pPr>
              <w:pStyle w:val="rowtabella0"/>
              <w:rPr>
                <w:color w:val="002060"/>
                <w:lang w:val="en-US"/>
              </w:rPr>
            </w:pPr>
            <w:proofErr w:type="spellStart"/>
            <w:proofErr w:type="gramStart"/>
            <w:r w:rsidRPr="007A0B7B">
              <w:rPr>
                <w:color w:val="002060"/>
                <w:lang w:val="en-US"/>
              </w:rPr>
              <w:t>sq.B</w:t>
            </w:r>
            <w:proofErr w:type="spellEnd"/>
            <w:proofErr w:type="gramEnd"/>
            <w:r w:rsidRPr="007A0B7B">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F8E2"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DF6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47A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D372"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86F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A7AB"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2137"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0982"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817D" w14:textId="77777777" w:rsidR="00B33E76" w:rsidRPr="007A0B7B" w:rsidRDefault="00B33E76" w:rsidP="00E5719E">
            <w:pPr>
              <w:pStyle w:val="rowtabella0"/>
              <w:jc w:val="center"/>
              <w:rPr>
                <w:color w:val="002060"/>
              </w:rPr>
            </w:pPr>
            <w:r w:rsidRPr="007A0B7B">
              <w:rPr>
                <w:color w:val="002060"/>
              </w:rPr>
              <w:t>0</w:t>
            </w:r>
          </w:p>
        </w:tc>
      </w:tr>
      <w:tr w:rsidR="007A0B7B" w:rsidRPr="007A0B7B" w14:paraId="53E36FAC"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36516" w14:textId="77777777" w:rsidR="00B33E76" w:rsidRPr="007A0B7B" w:rsidRDefault="00B33E76" w:rsidP="00E5719E">
            <w:pPr>
              <w:pStyle w:val="rowtabella0"/>
              <w:rPr>
                <w:color w:val="002060"/>
              </w:rPr>
            </w:pPr>
            <w:r w:rsidRPr="007A0B7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C381"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DC6B"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C351"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0173"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588B"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9613"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3EFA"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E232"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8F3A" w14:textId="77777777" w:rsidR="00B33E76" w:rsidRPr="007A0B7B" w:rsidRDefault="00B33E76" w:rsidP="00E5719E">
            <w:pPr>
              <w:pStyle w:val="rowtabella0"/>
              <w:jc w:val="center"/>
              <w:rPr>
                <w:color w:val="002060"/>
              </w:rPr>
            </w:pPr>
            <w:r w:rsidRPr="007A0B7B">
              <w:rPr>
                <w:color w:val="002060"/>
              </w:rPr>
              <w:t>0</w:t>
            </w:r>
          </w:p>
        </w:tc>
      </w:tr>
      <w:tr w:rsidR="007A0B7B" w:rsidRPr="007A0B7B" w14:paraId="2C0D60FF"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FFDE3" w14:textId="77777777" w:rsidR="00B33E76" w:rsidRPr="007A0B7B" w:rsidRDefault="00B33E76" w:rsidP="00E5719E">
            <w:pPr>
              <w:pStyle w:val="rowtabella0"/>
              <w:rPr>
                <w:color w:val="002060"/>
              </w:rPr>
            </w:pPr>
            <w:r w:rsidRPr="007A0B7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D697"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329F"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00D0"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F991"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E685"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7B05"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4EA7" w14:textId="77777777" w:rsidR="00B33E76" w:rsidRPr="007A0B7B" w:rsidRDefault="00B33E76" w:rsidP="00E5719E">
            <w:pPr>
              <w:pStyle w:val="rowtabella0"/>
              <w:jc w:val="center"/>
              <w:rPr>
                <w:color w:val="002060"/>
              </w:rPr>
            </w:pPr>
            <w:r w:rsidRPr="007A0B7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1C6E"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97E8" w14:textId="77777777" w:rsidR="00B33E76" w:rsidRPr="007A0B7B" w:rsidRDefault="00B33E76" w:rsidP="00E5719E">
            <w:pPr>
              <w:pStyle w:val="rowtabella0"/>
              <w:jc w:val="center"/>
              <w:rPr>
                <w:color w:val="002060"/>
              </w:rPr>
            </w:pPr>
            <w:r w:rsidRPr="007A0B7B">
              <w:rPr>
                <w:color w:val="002060"/>
              </w:rPr>
              <w:t>0</w:t>
            </w:r>
          </w:p>
        </w:tc>
      </w:tr>
      <w:tr w:rsidR="007A0B7B" w:rsidRPr="007A0B7B" w14:paraId="48B5E9AC"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ED594" w14:textId="77777777" w:rsidR="00B33E76" w:rsidRPr="007A0B7B" w:rsidRDefault="00B33E76" w:rsidP="00E5719E">
            <w:pPr>
              <w:pStyle w:val="rowtabella0"/>
              <w:rPr>
                <w:color w:val="002060"/>
              </w:rPr>
            </w:pPr>
            <w:r w:rsidRPr="007A0B7B">
              <w:rPr>
                <w:color w:val="002060"/>
              </w:rPr>
              <w:lastRenderedPageBreak/>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586C"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EFEA"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C531"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B2D5"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5A8A"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2CB6" w14:textId="77777777" w:rsidR="00B33E76" w:rsidRPr="007A0B7B" w:rsidRDefault="00B33E76" w:rsidP="00E5719E">
            <w:pPr>
              <w:pStyle w:val="rowtabella0"/>
              <w:jc w:val="center"/>
              <w:rPr>
                <w:color w:val="002060"/>
              </w:rPr>
            </w:pPr>
            <w:r w:rsidRPr="007A0B7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0E05"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AFBC"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7192" w14:textId="77777777" w:rsidR="00B33E76" w:rsidRPr="007A0B7B" w:rsidRDefault="00B33E76" w:rsidP="00E5719E">
            <w:pPr>
              <w:pStyle w:val="rowtabella0"/>
              <w:jc w:val="center"/>
              <w:rPr>
                <w:color w:val="002060"/>
              </w:rPr>
            </w:pPr>
            <w:r w:rsidRPr="007A0B7B">
              <w:rPr>
                <w:color w:val="002060"/>
              </w:rPr>
              <w:t>0</w:t>
            </w:r>
          </w:p>
        </w:tc>
      </w:tr>
      <w:tr w:rsidR="007A0B7B" w:rsidRPr="007A0B7B" w14:paraId="7DF05B4C"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23A3D" w14:textId="77777777" w:rsidR="00B33E76" w:rsidRPr="007A0B7B" w:rsidRDefault="00B33E76" w:rsidP="00E5719E">
            <w:pPr>
              <w:pStyle w:val="rowtabella0"/>
              <w:rPr>
                <w:color w:val="002060"/>
              </w:rPr>
            </w:pPr>
            <w:r w:rsidRPr="007A0B7B">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E5F6"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0A39" w14:textId="77777777" w:rsidR="00B33E76" w:rsidRPr="007A0B7B" w:rsidRDefault="00B33E76" w:rsidP="00E5719E">
            <w:pPr>
              <w:pStyle w:val="rowtabella0"/>
              <w:jc w:val="center"/>
              <w:rPr>
                <w:color w:val="002060"/>
              </w:rPr>
            </w:pPr>
            <w:r w:rsidRPr="007A0B7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1049"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A9B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D294"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76B2"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591D"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8E31" w14:textId="77777777" w:rsidR="00B33E76" w:rsidRPr="007A0B7B" w:rsidRDefault="00B33E76" w:rsidP="00E5719E">
            <w:pPr>
              <w:pStyle w:val="rowtabella0"/>
              <w:jc w:val="center"/>
              <w:rPr>
                <w:color w:val="002060"/>
              </w:rPr>
            </w:pPr>
            <w:r w:rsidRPr="007A0B7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D3C7" w14:textId="77777777" w:rsidR="00B33E76" w:rsidRPr="007A0B7B" w:rsidRDefault="00B33E76" w:rsidP="00E5719E">
            <w:pPr>
              <w:pStyle w:val="rowtabella0"/>
              <w:jc w:val="center"/>
              <w:rPr>
                <w:color w:val="002060"/>
              </w:rPr>
            </w:pPr>
            <w:r w:rsidRPr="007A0B7B">
              <w:rPr>
                <w:color w:val="002060"/>
              </w:rPr>
              <w:t>0</w:t>
            </w:r>
          </w:p>
        </w:tc>
      </w:tr>
      <w:tr w:rsidR="007A0B7B" w:rsidRPr="007A0B7B" w14:paraId="15F410E6"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B62EE" w14:textId="77777777" w:rsidR="00B33E76" w:rsidRPr="007A0B7B" w:rsidRDefault="00B33E76" w:rsidP="00E5719E">
            <w:pPr>
              <w:pStyle w:val="rowtabella0"/>
              <w:rPr>
                <w:color w:val="002060"/>
              </w:rPr>
            </w:pPr>
            <w:r w:rsidRPr="007A0B7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02BA"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713D"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F892"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B07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6EC5"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60CC"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34DF" w14:textId="77777777" w:rsidR="00B33E76" w:rsidRPr="007A0B7B" w:rsidRDefault="00B33E76" w:rsidP="00E5719E">
            <w:pPr>
              <w:pStyle w:val="rowtabella0"/>
              <w:jc w:val="center"/>
              <w:rPr>
                <w:color w:val="002060"/>
              </w:rPr>
            </w:pPr>
            <w:r w:rsidRPr="007A0B7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22C8"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2F59" w14:textId="77777777" w:rsidR="00B33E76" w:rsidRPr="007A0B7B" w:rsidRDefault="00B33E76" w:rsidP="00E5719E">
            <w:pPr>
              <w:pStyle w:val="rowtabella0"/>
              <w:jc w:val="center"/>
              <w:rPr>
                <w:color w:val="002060"/>
              </w:rPr>
            </w:pPr>
            <w:r w:rsidRPr="007A0B7B">
              <w:rPr>
                <w:color w:val="002060"/>
              </w:rPr>
              <w:t>0</w:t>
            </w:r>
          </w:p>
        </w:tc>
      </w:tr>
      <w:tr w:rsidR="007A0B7B" w:rsidRPr="007A0B7B" w14:paraId="5C6A28D3"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8F76F" w14:textId="77777777" w:rsidR="00B33E76" w:rsidRPr="007A0B7B" w:rsidRDefault="00B33E76" w:rsidP="00E5719E">
            <w:pPr>
              <w:pStyle w:val="rowtabella0"/>
              <w:rPr>
                <w:color w:val="002060"/>
              </w:rPr>
            </w:pPr>
            <w:r w:rsidRPr="007A0B7B">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39C9"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B367"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5907"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1685"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AFE7"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049C" w14:textId="77777777" w:rsidR="00B33E76" w:rsidRPr="007A0B7B" w:rsidRDefault="00B33E76" w:rsidP="00E5719E">
            <w:pPr>
              <w:pStyle w:val="rowtabella0"/>
              <w:jc w:val="center"/>
              <w:rPr>
                <w:color w:val="002060"/>
              </w:rPr>
            </w:pPr>
            <w:r w:rsidRPr="007A0B7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D0C1" w14:textId="77777777" w:rsidR="00B33E76" w:rsidRPr="007A0B7B" w:rsidRDefault="00B33E76" w:rsidP="00E5719E">
            <w:pPr>
              <w:pStyle w:val="rowtabella0"/>
              <w:jc w:val="center"/>
              <w:rPr>
                <w:color w:val="002060"/>
              </w:rPr>
            </w:pPr>
            <w:r w:rsidRPr="007A0B7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4E2A"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50C3" w14:textId="77777777" w:rsidR="00B33E76" w:rsidRPr="007A0B7B" w:rsidRDefault="00B33E76" w:rsidP="00E5719E">
            <w:pPr>
              <w:pStyle w:val="rowtabella0"/>
              <w:jc w:val="center"/>
              <w:rPr>
                <w:color w:val="002060"/>
              </w:rPr>
            </w:pPr>
            <w:r w:rsidRPr="007A0B7B">
              <w:rPr>
                <w:color w:val="002060"/>
              </w:rPr>
              <w:t>0</w:t>
            </w:r>
          </w:p>
        </w:tc>
      </w:tr>
      <w:tr w:rsidR="007A0B7B" w:rsidRPr="007A0B7B" w14:paraId="136B723D"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CFFBD" w14:textId="77777777" w:rsidR="00B33E76" w:rsidRPr="007A0B7B" w:rsidRDefault="00B33E76" w:rsidP="00E5719E">
            <w:pPr>
              <w:pStyle w:val="rowtabella0"/>
              <w:rPr>
                <w:color w:val="002060"/>
              </w:rPr>
            </w:pPr>
            <w:r w:rsidRPr="007A0B7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F4BD"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D2E6"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8C08"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FDE0" w14:textId="77777777" w:rsidR="00B33E76" w:rsidRPr="007A0B7B" w:rsidRDefault="00B33E76" w:rsidP="00E5719E">
            <w:pPr>
              <w:pStyle w:val="rowtabella0"/>
              <w:jc w:val="center"/>
              <w:rPr>
                <w:color w:val="002060"/>
              </w:rPr>
            </w:pPr>
            <w:r w:rsidRPr="007A0B7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5497" w14:textId="77777777" w:rsidR="00B33E76" w:rsidRPr="007A0B7B" w:rsidRDefault="00B33E76" w:rsidP="00E5719E">
            <w:pPr>
              <w:pStyle w:val="rowtabella0"/>
              <w:jc w:val="center"/>
              <w:rPr>
                <w:color w:val="002060"/>
              </w:rPr>
            </w:pPr>
            <w:r w:rsidRPr="007A0B7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F30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5882" w14:textId="77777777" w:rsidR="00B33E76" w:rsidRPr="007A0B7B" w:rsidRDefault="00B33E76" w:rsidP="00E5719E">
            <w:pPr>
              <w:pStyle w:val="rowtabella0"/>
              <w:jc w:val="center"/>
              <w:rPr>
                <w:color w:val="002060"/>
              </w:rPr>
            </w:pPr>
            <w:r w:rsidRPr="007A0B7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69D7" w14:textId="77777777" w:rsidR="00B33E76" w:rsidRPr="007A0B7B" w:rsidRDefault="00B33E76" w:rsidP="00E5719E">
            <w:pPr>
              <w:pStyle w:val="rowtabella0"/>
              <w:jc w:val="center"/>
              <w:rPr>
                <w:color w:val="002060"/>
              </w:rPr>
            </w:pPr>
            <w:r w:rsidRPr="007A0B7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252F" w14:textId="77777777" w:rsidR="00B33E76" w:rsidRPr="007A0B7B" w:rsidRDefault="00B33E76" w:rsidP="00E5719E">
            <w:pPr>
              <w:pStyle w:val="rowtabella0"/>
              <w:jc w:val="center"/>
              <w:rPr>
                <w:color w:val="002060"/>
              </w:rPr>
            </w:pPr>
            <w:r w:rsidRPr="007A0B7B">
              <w:rPr>
                <w:color w:val="002060"/>
              </w:rPr>
              <w:t>0</w:t>
            </w:r>
          </w:p>
        </w:tc>
      </w:tr>
      <w:tr w:rsidR="007A0B7B" w:rsidRPr="007A0B7B" w14:paraId="4F0FE71B" w14:textId="77777777" w:rsidTr="00E5719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A52DF" w14:textId="77777777" w:rsidR="00B33E76" w:rsidRPr="007A0B7B" w:rsidRDefault="00B33E76" w:rsidP="00E5719E">
            <w:pPr>
              <w:pStyle w:val="rowtabella0"/>
              <w:rPr>
                <w:color w:val="002060"/>
              </w:rPr>
            </w:pPr>
            <w:r w:rsidRPr="007A0B7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FE24"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8FB5"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EA6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F8A4"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8963"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84B0" w14:textId="77777777" w:rsidR="00B33E76" w:rsidRPr="007A0B7B" w:rsidRDefault="00B33E76" w:rsidP="00E5719E">
            <w:pPr>
              <w:pStyle w:val="rowtabella0"/>
              <w:jc w:val="center"/>
              <w:rPr>
                <w:color w:val="002060"/>
              </w:rPr>
            </w:pPr>
            <w:r w:rsidRPr="007A0B7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3918" w14:textId="77777777" w:rsidR="00B33E76" w:rsidRPr="007A0B7B" w:rsidRDefault="00B33E76" w:rsidP="00E5719E">
            <w:pPr>
              <w:pStyle w:val="rowtabella0"/>
              <w:jc w:val="center"/>
              <w:rPr>
                <w:color w:val="002060"/>
              </w:rPr>
            </w:pPr>
            <w:r w:rsidRPr="007A0B7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0970" w14:textId="77777777" w:rsidR="00B33E76" w:rsidRPr="007A0B7B" w:rsidRDefault="00B33E76" w:rsidP="00E5719E">
            <w:pPr>
              <w:pStyle w:val="rowtabella0"/>
              <w:jc w:val="center"/>
              <w:rPr>
                <w:color w:val="002060"/>
              </w:rPr>
            </w:pPr>
            <w:r w:rsidRPr="007A0B7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DE9D" w14:textId="77777777" w:rsidR="00B33E76" w:rsidRPr="007A0B7B" w:rsidRDefault="00B33E76" w:rsidP="00E5719E">
            <w:pPr>
              <w:pStyle w:val="rowtabella0"/>
              <w:jc w:val="center"/>
              <w:rPr>
                <w:color w:val="002060"/>
              </w:rPr>
            </w:pPr>
            <w:r w:rsidRPr="007A0B7B">
              <w:rPr>
                <w:color w:val="002060"/>
              </w:rPr>
              <w:t>0</w:t>
            </w:r>
          </w:p>
        </w:tc>
      </w:tr>
      <w:tr w:rsidR="007A0B7B" w:rsidRPr="007A0B7B" w14:paraId="6D152062" w14:textId="77777777" w:rsidTr="00E5719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21C7E2" w14:textId="77777777" w:rsidR="00B33E76" w:rsidRPr="007A0B7B" w:rsidRDefault="00B33E76" w:rsidP="00E5719E">
            <w:pPr>
              <w:pStyle w:val="rowtabella0"/>
              <w:rPr>
                <w:color w:val="002060"/>
              </w:rPr>
            </w:pPr>
            <w:r w:rsidRPr="007A0B7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F11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8801"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571E"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020C" w14:textId="77777777" w:rsidR="00B33E76" w:rsidRPr="007A0B7B" w:rsidRDefault="00B33E76" w:rsidP="00E5719E">
            <w:pPr>
              <w:pStyle w:val="rowtabella0"/>
              <w:jc w:val="center"/>
              <w:rPr>
                <w:color w:val="002060"/>
              </w:rPr>
            </w:pPr>
            <w:r w:rsidRPr="007A0B7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72C8"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3634" w14:textId="77777777" w:rsidR="00B33E76" w:rsidRPr="007A0B7B" w:rsidRDefault="00B33E76" w:rsidP="00E5719E">
            <w:pPr>
              <w:pStyle w:val="rowtabella0"/>
              <w:jc w:val="center"/>
              <w:rPr>
                <w:color w:val="002060"/>
              </w:rPr>
            </w:pPr>
            <w:r w:rsidRPr="007A0B7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30AC" w14:textId="77777777" w:rsidR="00B33E76" w:rsidRPr="007A0B7B" w:rsidRDefault="00B33E76" w:rsidP="00E5719E">
            <w:pPr>
              <w:pStyle w:val="rowtabella0"/>
              <w:jc w:val="center"/>
              <w:rPr>
                <w:color w:val="002060"/>
              </w:rPr>
            </w:pPr>
            <w:r w:rsidRPr="007A0B7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10C6" w14:textId="77777777" w:rsidR="00B33E76" w:rsidRPr="007A0B7B" w:rsidRDefault="00B33E76" w:rsidP="00E5719E">
            <w:pPr>
              <w:pStyle w:val="rowtabella0"/>
              <w:jc w:val="center"/>
              <w:rPr>
                <w:color w:val="002060"/>
              </w:rPr>
            </w:pPr>
            <w:r w:rsidRPr="007A0B7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510C" w14:textId="77777777" w:rsidR="00B33E76" w:rsidRPr="007A0B7B" w:rsidRDefault="00B33E76" w:rsidP="00E5719E">
            <w:pPr>
              <w:pStyle w:val="rowtabella0"/>
              <w:jc w:val="center"/>
              <w:rPr>
                <w:color w:val="002060"/>
              </w:rPr>
            </w:pPr>
            <w:r w:rsidRPr="007A0B7B">
              <w:rPr>
                <w:color w:val="002060"/>
              </w:rPr>
              <w:t>0</w:t>
            </w:r>
          </w:p>
        </w:tc>
      </w:tr>
    </w:tbl>
    <w:p w14:paraId="23BCC781" w14:textId="77777777" w:rsidR="00B33E76" w:rsidRPr="007A0B7B" w:rsidRDefault="00B33E76" w:rsidP="005E447C">
      <w:pPr>
        <w:pStyle w:val="breakline"/>
        <w:rPr>
          <w:rFonts w:ascii="Arial" w:eastAsiaTheme="minorEastAsia" w:hAnsi="Arial" w:cs="Arial"/>
          <w:color w:val="002060"/>
          <w:sz w:val="22"/>
          <w:szCs w:val="22"/>
        </w:rPr>
      </w:pPr>
    </w:p>
    <w:p w14:paraId="521D3D45" w14:textId="77777777" w:rsidR="007A0B7B" w:rsidRPr="007A0B7B" w:rsidRDefault="007A0B7B" w:rsidP="007A0B7B">
      <w:pPr>
        <w:pStyle w:val="titoloprinc0"/>
        <w:rPr>
          <w:color w:val="002060"/>
        </w:rPr>
      </w:pPr>
      <w:r w:rsidRPr="007A0B7B">
        <w:rPr>
          <w:color w:val="002060"/>
        </w:rPr>
        <w:t>PROGRAMMA GARE</w:t>
      </w:r>
    </w:p>
    <w:p w14:paraId="3E836743" w14:textId="77777777" w:rsidR="007A0B7B" w:rsidRPr="007A0B7B" w:rsidRDefault="007A0B7B" w:rsidP="005E447C">
      <w:pPr>
        <w:pStyle w:val="breakline"/>
        <w:rPr>
          <w:rFonts w:ascii="Arial" w:eastAsiaTheme="minorEastAsia" w:hAnsi="Arial" w:cs="Arial"/>
          <w:color w:val="002060"/>
          <w:sz w:val="22"/>
          <w:szCs w:val="22"/>
        </w:rPr>
      </w:pPr>
    </w:p>
    <w:p w14:paraId="3EFBD61D" w14:textId="77777777" w:rsidR="007A0B7B" w:rsidRPr="007A0B7B" w:rsidRDefault="007A0B7B" w:rsidP="007A0B7B">
      <w:pPr>
        <w:pStyle w:val="sottotitolocampionato10"/>
        <w:rPr>
          <w:color w:val="002060"/>
        </w:rPr>
      </w:pPr>
      <w:r w:rsidRPr="007A0B7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7A0B7B" w:rsidRPr="007A0B7B" w14:paraId="70888997" w14:textId="77777777" w:rsidTr="00E5719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FEAF" w14:textId="77777777" w:rsidR="007A0B7B" w:rsidRPr="007A0B7B" w:rsidRDefault="007A0B7B" w:rsidP="00E5719E">
            <w:pPr>
              <w:pStyle w:val="headertabella0"/>
              <w:rPr>
                <w:color w:val="002060"/>
              </w:rPr>
            </w:pPr>
            <w:r w:rsidRPr="007A0B7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6BD9" w14:textId="77777777" w:rsidR="007A0B7B" w:rsidRPr="007A0B7B" w:rsidRDefault="007A0B7B" w:rsidP="00E5719E">
            <w:pPr>
              <w:pStyle w:val="headertabella0"/>
              <w:rPr>
                <w:color w:val="002060"/>
              </w:rPr>
            </w:pPr>
            <w:r w:rsidRPr="007A0B7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A295D" w14:textId="77777777" w:rsidR="007A0B7B" w:rsidRPr="007A0B7B" w:rsidRDefault="007A0B7B" w:rsidP="00E5719E">
            <w:pPr>
              <w:pStyle w:val="headertabella0"/>
              <w:rPr>
                <w:color w:val="002060"/>
              </w:rPr>
            </w:pPr>
            <w:r w:rsidRPr="007A0B7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C434" w14:textId="77777777" w:rsidR="007A0B7B" w:rsidRPr="007A0B7B" w:rsidRDefault="007A0B7B" w:rsidP="00E5719E">
            <w:pPr>
              <w:pStyle w:val="headertabella0"/>
              <w:rPr>
                <w:color w:val="002060"/>
              </w:rPr>
            </w:pPr>
            <w:r w:rsidRPr="007A0B7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0DC8D" w14:textId="77777777" w:rsidR="007A0B7B" w:rsidRPr="007A0B7B" w:rsidRDefault="007A0B7B" w:rsidP="00E5719E">
            <w:pPr>
              <w:pStyle w:val="headertabella0"/>
              <w:rPr>
                <w:color w:val="002060"/>
              </w:rPr>
            </w:pPr>
            <w:r w:rsidRPr="007A0B7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9E903" w14:textId="77777777" w:rsidR="007A0B7B" w:rsidRPr="007A0B7B" w:rsidRDefault="007A0B7B" w:rsidP="00E5719E">
            <w:pPr>
              <w:pStyle w:val="headertabella0"/>
              <w:rPr>
                <w:color w:val="002060"/>
              </w:rPr>
            </w:pPr>
            <w:proofErr w:type="spellStart"/>
            <w:r w:rsidRPr="007A0B7B">
              <w:rPr>
                <w:color w:val="002060"/>
              </w:rPr>
              <w:t>Localita'</w:t>
            </w:r>
            <w:proofErr w:type="spellEnd"/>
            <w:r w:rsidRPr="007A0B7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DF20" w14:textId="77777777" w:rsidR="007A0B7B" w:rsidRPr="007A0B7B" w:rsidRDefault="007A0B7B" w:rsidP="00E5719E">
            <w:pPr>
              <w:pStyle w:val="headertabella0"/>
              <w:rPr>
                <w:color w:val="002060"/>
              </w:rPr>
            </w:pPr>
            <w:r w:rsidRPr="007A0B7B">
              <w:rPr>
                <w:color w:val="002060"/>
              </w:rPr>
              <w:t>Indirizzo Impianto</w:t>
            </w:r>
          </w:p>
        </w:tc>
      </w:tr>
      <w:tr w:rsidR="007A0B7B" w:rsidRPr="007A0B7B" w14:paraId="40741B12" w14:textId="77777777" w:rsidTr="00E5719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3642F" w14:textId="77777777" w:rsidR="007A0B7B" w:rsidRPr="007A0B7B" w:rsidRDefault="007A0B7B" w:rsidP="00E5719E">
            <w:pPr>
              <w:pStyle w:val="rowtabella0"/>
              <w:rPr>
                <w:color w:val="002060"/>
              </w:rPr>
            </w:pPr>
            <w:r w:rsidRPr="007A0B7B">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74282" w14:textId="77777777" w:rsidR="007A0B7B" w:rsidRPr="007A0B7B" w:rsidRDefault="007A0B7B" w:rsidP="00E5719E">
            <w:pPr>
              <w:pStyle w:val="rowtabella0"/>
              <w:rPr>
                <w:color w:val="002060"/>
              </w:rPr>
            </w:pPr>
            <w:r w:rsidRPr="007A0B7B">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F2A20" w14:textId="77777777" w:rsidR="007A0B7B" w:rsidRPr="007A0B7B" w:rsidRDefault="007A0B7B" w:rsidP="00E5719E">
            <w:pPr>
              <w:pStyle w:val="rowtabella0"/>
              <w:jc w:val="center"/>
              <w:rPr>
                <w:color w:val="002060"/>
              </w:rPr>
            </w:pPr>
            <w:r w:rsidRPr="007A0B7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FF09C" w14:textId="77777777" w:rsidR="007A0B7B" w:rsidRPr="007A0B7B" w:rsidRDefault="007A0B7B" w:rsidP="00E5719E">
            <w:pPr>
              <w:pStyle w:val="rowtabella0"/>
              <w:rPr>
                <w:color w:val="002060"/>
              </w:rPr>
            </w:pPr>
            <w:r w:rsidRPr="007A0B7B">
              <w:rPr>
                <w:color w:val="002060"/>
              </w:rPr>
              <w:t>03/05/2024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E4234" w14:textId="77777777" w:rsidR="007A0B7B" w:rsidRPr="007A0B7B" w:rsidRDefault="007A0B7B" w:rsidP="00E5719E">
            <w:pPr>
              <w:pStyle w:val="rowtabella0"/>
              <w:rPr>
                <w:color w:val="002060"/>
              </w:rPr>
            </w:pPr>
            <w:r w:rsidRPr="007A0B7B">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E7AD8" w14:textId="77777777" w:rsidR="007A0B7B" w:rsidRPr="007A0B7B" w:rsidRDefault="007A0B7B" w:rsidP="00E5719E">
            <w:pPr>
              <w:pStyle w:val="rowtabella0"/>
              <w:rPr>
                <w:color w:val="002060"/>
              </w:rPr>
            </w:pPr>
            <w:r w:rsidRPr="007A0B7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B5B8E" w14:textId="77777777" w:rsidR="007A0B7B" w:rsidRPr="007A0B7B" w:rsidRDefault="007A0B7B" w:rsidP="00E5719E">
            <w:pPr>
              <w:pStyle w:val="rowtabella0"/>
              <w:rPr>
                <w:color w:val="002060"/>
              </w:rPr>
            </w:pPr>
            <w:r w:rsidRPr="007A0B7B">
              <w:rPr>
                <w:color w:val="002060"/>
              </w:rPr>
              <w:t>VIA GROTTE DI POSATORA 19/A</w:t>
            </w:r>
          </w:p>
        </w:tc>
      </w:tr>
      <w:tr w:rsidR="007A0B7B" w:rsidRPr="007A0B7B" w14:paraId="69725C97"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3F5C21" w14:textId="77777777" w:rsidR="007A0B7B" w:rsidRPr="007A0B7B" w:rsidRDefault="007A0B7B" w:rsidP="00E5719E">
            <w:pPr>
              <w:pStyle w:val="rowtabella0"/>
              <w:rPr>
                <w:color w:val="002060"/>
              </w:rPr>
            </w:pPr>
            <w:r w:rsidRPr="007A0B7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BE289E" w14:textId="77777777" w:rsidR="007A0B7B" w:rsidRPr="007A0B7B" w:rsidRDefault="007A0B7B" w:rsidP="00E5719E">
            <w:pPr>
              <w:pStyle w:val="rowtabella0"/>
              <w:rPr>
                <w:color w:val="002060"/>
              </w:rPr>
            </w:pPr>
            <w:r w:rsidRPr="007A0B7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90BF1"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BEE86" w14:textId="77777777" w:rsidR="007A0B7B" w:rsidRPr="007A0B7B" w:rsidRDefault="007A0B7B" w:rsidP="00E5719E">
            <w:pPr>
              <w:pStyle w:val="rowtabella0"/>
              <w:rPr>
                <w:color w:val="002060"/>
              </w:rPr>
            </w:pPr>
            <w:r w:rsidRPr="007A0B7B">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BA5994" w14:textId="77777777" w:rsidR="007A0B7B" w:rsidRPr="007A0B7B" w:rsidRDefault="007A0B7B" w:rsidP="00E5719E">
            <w:pPr>
              <w:pStyle w:val="rowtabella0"/>
              <w:rPr>
                <w:color w:val="002060"/>
              </w:rPr>
            </w:pPr>
            <w:r w:rsidRPr="007A0B7B">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B66DE" w14:textId="77777777" w:rsidR="007A0B7B" w:rsidRPr="007A0B7B" w:rsidRDefault="007A0B7B" w:rsidP="00E5719E">
            <w:pPr>
              <w:pStyle w:val="rowtabella0"/>
              <w:rPr>
                <w:color w:val="002060"/>
              </w:rPr>
            </w:pPr>
            <w:r w:rsidRPr="007A0B7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64644" w14:textId="77777777" w:rsidR="007A0B7B" w:rsidRPr="007A0B7B" w:rsidRDefault="007A0B7B" w:rsidP="00E5719E">
            <w:pPr>
              <w:pStyle w:val="rowtabella0"/>
              <w:rPr>
                <w:color w:val="002060"/>
              </w:rPr>
            </w:pPr>
            <w:r w:rsidRPr="007A0B7B">
              <w:rPr>
                <w:color w:val="002060"/>
              </w:rPr>
              <w:t>VIA BRAMANTE</w:t>
            </w:r>
          </w:p>
        </w:tc>
      </w:tr>
      <w:tr w:rsidR="007A0B7B" w:rsidRPr="007A0B7B" w14:paraId="00FC7326"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70E68" w14:textId="77777777" w:rsidR="007A0B7B" w:rsidRPr="007A0B7B" w:rsidRDefault="007A0B7B" w:rsidP="00E5719E">
            <w:pPr>
              <w:pStyle w:val="rowtabella0"/>
              <w:rPr>
                <w:color w:val="002060"/>
              </w:rPr>
            </w:pPr>
            <w:r w:rsidRPr="007A0B7B">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D087CC" w14:textId="77777777" w:rsidR="007A0B7B" w:rsidRPr="007A0B7B" w:rsidRDefault="007A0B7B" w:rsidP="00E5719E">
            <w:pPr>
              <w:pStyle w:val="rowtabella0"/>
              <w:rPr>
                <w:color w:val="002060"/>
              </w:rPr>
            </w:pPr>
            <w:r w:rsidRPr="007A0B7B">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F652AE"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CED88A" w14:textId="77777777" w:rsidR="007A0B7B" w:rsidRPr="007A0B7B" w:rsidRDefault="007A0B7B" w:rsidP="00E5719E">
            <w:pPr>
              <w:pStyle w:val="rowtabella0"/>
              <w:rPr>
                <w:color w:val="002060"/>
              </w:rPr>
            </w:pPr>
            <w:r w:rsidRPr="007A0B7B">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562596" w14:textId="77777777" w:rsidR="007A0B7B" w:rsidRPr="007A0B7B" w:rsidRDefault="007A0B7B" w:rsidP="00E5719E">
            <w:pPr>
              <w:pStyle w:val="rowtabella0"/>
              <w:rPr>
                <w:color w:val="002060"/>
              </w:rPr>
            </w:pPr>
            <w:r w:rsidRPr="007A0B7B">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CC449" w14:textId="77777777" w:rsidR="007A0B7B" w:rsidRPr="007A0B7B" w:rsidRDefault="007A0B7B" w:rsidP="00E5719E">
            <w:pPr>
              <w:pStyle w:val="rowtabella0"/>
              <w:rPr>
                <w:color w:val="002060"/>
              </w:rPr>
            </w:pPr>
            <w:r w:rsidRPr="007A0B7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2E15C" w14:textId="77777777" w:rsidR="007A0B7B" w:rsidRPr="007A0B7B" w:rsidRDefault="007A0B7B" w:rsidP="00E5719E">
            <w:pPr>
              <w:pStyle w:val="rowtabella0"/>
              <w:rPr>
                <w:color w:val="002060"/>
              </w:rPr>
            </w:pPr>
            <w:r w:rsidRPr="007A0B7B">
              <w:rPr>
                <w:color w:val="002060"/>
              </w:rPr>
              <w:t xml:space="preserve">VIA </w:t>
            </w:r>
            <w:proofErr w:type="gramStart"/>
            <w:r w:rsidRPr="007A0B7B">
              <w:rPr>
                <w:color w:val="002060"/>
              </w:rPr>
              <w:t>S.VITTORIA</w:t>
            </w:r>
            <w:proofErr w:type="gramEnd"/>
            <w:r w:rsidRPr="007A0B7B">
              <w:rPr>
                <w:color w:val="002060"/>
              </w:rPr>
              <w:t>, 5</w:t>
            </w:r>
          </w:p>
        </w:tc>
      </w:tr>
      <w:tr w:rsidR="007A0B7B" w:rsidRPr="007A0B7B" w14:paraId="54936205"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DA1B7E" w14:textId="77777777" w:rsidR="007A0B7B" w:rsidRPr="007A0B7B" w:rsidRDefault="007A0B7B" w:rsidP="00E5719E">
            <w:pPr>
              <w:pStyle w:val="rowtabella0"/>
              <w:rPr>
                <w:color w:val="002060"/>
              </w:rPr>
            </w:pPr>
            <w:r w:rsidRPr="007A0B7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5DB4CD" w14:textId="77777777" w:rsidR="007A0B7B" w:rsidRPr="007A0B7B" w:rsidRDefault="007A0B7B" w:rsidP="00E5719E">
            <w:pPr>
              <w:pStyle w:val="rowtabella0"/>
              <w:rPr>
                <w:color w:val="002060"/>
              </w:rPr>
            </w:pPr>
            <w:r w:rsidRPr="007A0B7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EDDD70"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54D7AB" w14:textId="77777777" w:rsidR="007A0B7B" w:rsidRPr="007A0B7B" w:rsidRDefault="007A0B7B" w:rsidP="00E5719E">
            <w:pPr>
              <w:pStyle w:val="rowtabella0"/>
              <w:rPr>
                <w:color w:val="002060"/>
              </w:rPr>
            </w:pPr>
            <w:r w:rsidRPr="007A0B7B">
              <w:rPr>
                <w:color w:val="002060"/>
              </w:rPr>
              <w:t>05/05/2024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2ADFD" w14:textId="77777777" w:rsidR="007A0B7B" w:rsidRPr="007A0B7B" w:rsidRDefault="007A0B7B" w:rsidP="00E5719E">
            <w:pPr>
              <w:pStyle w:val="rowtabella0"/>
              <w:rPr>
                <w:color w:val="002060"/>
              </w:rPr>
            </w:pPr>
            <w:r w:rsidRPr="007A0B7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987EC" w14:textId="77777777" w:rsidR="007A0B7B" w:rsidRPr="007A0B7B" w:rsidRDefault="007A0B7B" w:rsidP="00E5719E">
            <w:pPr>
              <w:pStyle w:val="rowtabella0"/>
              <w:rPr>
                <w:color w:val="002060"/>
              </w:rPr>
            </w:pPr>
            <w:r w:rsidRPr="007A0B7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202761" w14:textId="77777777" w:rsidR="007A0B7B" w:rsidRPr="007A0B7B" w:rsidRDefault="007A0B7B" w:rsidP="00E5719E">
            <w:pPr>
              <w:pStyle w:val="rowtabella0"/>
              <w:rPr>
                <w:color w:val="002060"/>
              </w:rPr>
            </w:pPr>
            <w:r w:rsidRPr="007A0B7B">
              <w:rPr>
                <w:color w:val="002060"/>
              </w:rPr>
              <w:t>VIA DELLA REPUBBLICA</w:t>
            </w:r>
          </w:p>
        </w:tc>
      </w:tr>
      <w:tr w:rsidR="007A0B7B" w:rsidRPr="007A0B7B" w14:paraId="56D901A9"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2432FB" w14:textId="77777777" w:rsidR="007A0B7B" w:rsidRPr="007A0B7B" w:rsidRDefault="007A0B7B" w:rsidP="00E5719E">
            <w:pPr>
              <w:pStyle w:val="rowtabella0"/>
              <w:rPr>
                <w:color w:val="002060"/>
              </w:rPr>
            </w:pPr>
            <w:r w:rsidRPr="007A0B7B">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C4A6DE" w14:textId="77777777" w:rsidR="007A0B7B" w:rsidRPr="007A0B7B" w:rsidRDefault="007A0B7B" w:rsidP="00E5719E">
            <w:pPr>
              <w:pStyle w:val="rowtabella0"/>
              <w:rPr>
                <w:color w:val="002060"/>
              </w:rPr>
            </w:pPr>
            <w:r w:rsidRPr="007A0B7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26AC4"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06AC0E" w14:textId="77777777" w:rsidR="007A0B7B" w:rsidRPr="007A0B7B" w:rsidRDefault="007A0B7B" w:rsidP="00E5719E">
            <w:pPr>
              <w:pStyle w:val="rowtabella0"/>
              <w:rPr>
                <w:color w:val="002060"/>
              </w:rPr>
            </w:pPr>
            <w:r w:rsidRPr="007A0B7B">
              <w:rPr>
                <w:color w:val="002060"/>
              </w:rPr>
              <w:t>05/05/2024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38088" w14:textId="77777777" w:rsidR="007A0B7B" w:rsidRPr="007A0B7B" w:rsidRDefault="007A0B7B" w:rsidP="00E5719E">
            <w:pPr>
              <w:pStyle w:val="rowtabella0"/>
              <w:rPr>
                <w:color w:val="002060"/>
              </w:rPr>
            </w:pPr>
            <w:r w:rsidRPr="007A0B7B">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66CD87" w14:textId="77777777" w:rsidR="007A0B7B" w:rsidRPr="007A0B7B" w:rsidRDefault="007A0B7B" w:rsidP="00E5719E">
            <w:pPr>
              <w:pStyle w:val="rowtabella0"/>
              <w:rPr>
                <w:color w:val="002060"/>
              </w:rPr>
            </w:pPr>
            <w:r w:rsidRPr="007A0B7B">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79201" w14:textId="77777777" w:rsidR="007A0B7B" w:rsidRPr="007A0B7B" w:rsidRDefault="007A0B7B" w:rsidP="00E5719E">
            <w:pPr>
              <w:pStyle w:val="rowtabella0"/>
              <w:rPr>
                <w:color w:val="002060"/>
              </w:rPr>
            </w:pPr>
            <w:r w:rsidRPr="007A0B7B">
              <w:rPr>
                <w:color w:val="002060"/>
              </w:rPr>
              <w:t>VIA DEI LECCI-TAVERNELLE</w:t>
            </w:r>
          </w:p>
        </w:tc>
      </w:tr>
      <w:tr w:rsidR="007A0B7B" w:rsidRPr="007A0B7B" w14:paraId="2F280A74" w14:textId="77777777" w:rsidTr="00E5719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218D4E" w14:textId="77777777" w:rsidR="007A0B7B" w:rsidRPr="007A0B7B" w:rsidRDefault="007A0B7B" w:rsidP="00E5719E">
            <w:pPr>
              <w:pStyle w:val="rowtabella0"/>
              <w:rPr>
                <w:color w:val="002060"/>
              </w:rPr>
            </w:pPr>
            <w:r w:rsidRPr="007A0B7B">
              <w:rPr>
                <w:color w:val="002060"/>
              </w:rPr>
              <w:t xml:space="preserve">ITALSERVICE C5 </w:t>
            </w:r>
            <w:proofErr w:type="gramStart"/>
            <w:r w:rsidRPr="007A0B7B">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6CC2B" w14:textId="77777777" w:rsidR="007A0B7B" w:rsidRPr="007A0B7B" w:rsidRDefault="007A0B7B" w:rsidP="00E5719E">
            <w:pPr>
              <w:pStyle w:val="rowtabella0"/>
              <w:rPr>
                <w:color w:val="002060"/>
              </w:rPr>
            </w:pPr>
            <w:r w:rsidRPr="007A0B7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43577F"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80A716" w14:textId="77777777" w:rsidR="007A0B7B" w:rsidRPr="007A0B7B" w:rsidRDefault="007A0B7B" w:rsidP="00E5719E">
            <w:pPr>
              <w:pStyle w:val="rowtabella0"/>
              <w:rPr>
                <w:color w:val="002060"/>
              </w:rPr>
            </w:pPr>
            <w:r w:rsidRPr="007A0B7B">
              <w:rPr>
                <w:color w:val="002060"/>
              </w:rPr>
              <w:t>06/05/2024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6CBE4" w14:textId="77777777" w:rsidR="007A0B7B" w:rsidRPr="007A0B7B" w:rsidRDefault="007A0B7B" w:rsidP="00E5719E">
            <w:pPr>
              <w:pStyle w:val="rowtabella0"/>
              <w:rPr>
                <w:color w:val="002060"/>
              </w:rPr>
            </w:pPr>
            <w:r w:rsidRPr="007A0B7B">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89595" w14:textId="77777777" w:rsidR="007A0B7B" w:rsidRPr="007A0B7B" w:rsidRDefault="007A0B7B" w:rsidP="00E5719E">
            <w:pPr>
              <w:pStyle w:val="rowtabella0"/>
              <w:rPr>
                <w:color w:val="002060"/>
              </w:rPr>
            </w:pPr>
            <w:r w:rsidRPr="007A0B7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F7854" w14:textId="77777777" w:rsidR="007A0B7B" w:rsidRPr="007A0B7B" w:rsidRDefault="007A0B7B" w:rsidP="00E5719E">
            <w:pPr>
              <w:pStyle w:val="rowtabella0"/>
              <w:rPr>
                <w:color w:val="002060"/>
              </w:rPr>
            </w:pPr>
            <w:r w:rsidRPr="007A0B7B">
              <w:rPr>
                <w:color w:val="002060"/>
              </w:rPr>
              <w:t>VIA DELLE ESPOSIZIONI, 33</w:t>
            </w:r>
          </w:p>
        </w:tc>
      </w:tr>
      <w:tr w:rsidR="007A0B7B" w:rsidRPr="007A0B7B" w14:paraId="7410EFFE" w14:textId="77777777" w:rsidTr="00E5719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25D91C" w14:textId="77777777" w:rsidR="007A0B7B" w:rsidRPr="007A0B7B" w:rsidRDefault="007A0B7B" w:rsidP="00E5719E">
            <w:pPr>
              <w:pStyle w:val="rowtabella0"/>
              <w:rPr>
                <w:color w:val="002060"/>
              </w:rPr>
            </w:pPr>
            <w:r w:rsidRPr="007A0B7B">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6E042" w14:textId="77777777" w:rsidR="007A0B7B" w:rsidRPr="007A0B7B" w:rsidRDefault="007A0B7B" w:rsidP="00E5719E">
            <w:pPr>
              <w:pStyle w:val="rowtabella0"/>
              <w:rPr>
                <w:color w:val="002060"/>
              </w:rPr>
            </w:pPr>
            <w:r w:rsidRPr="007A0B7B">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6430F" w14:textId="77777777" w:rsidR="007A0B7B" w:rsidRPr="007A0B7B" w:rsidRDefault="007A0B7B" w:rsidP="00E5719E">
            <w:pPr>
              <w:pStyle w:val="rowtabella0"/>
              <w:jc w:val="center"/>
              <w:rPr>
                <w:color w:val="002060"/>
              </w:rPr>
            </w:pPr>
            <w:r w:rsidRPr="007A0B7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74C53" w14:textId="77777777" w:rsidR="007A0B7B" w:rsidRPr="007A0B7B" w:rsidRDefault="007A0B7B" w:rsidP="00E5719E">
            <w:pPr>
              <w:pStyle w:val="rowtabella0"/>
              <w:rPr>
                <w:color w:val="002060"/>
              </w:rPr>
            </w:pPr>
            <w:r w:rsidRPr="007A0B7B">
              <w:rPr>
                <w:color w:val="002060"/>
              </w:rPr>
              <w:t>07/05/2024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7D6A2" w14:textId="77777777" w:rsidR="007A0B7B" w:rsidRPr="007A0B7B" w:rsidRDefault="007A0B7B" w:rsidP="00E5719E">
            <w:pPr>
              <w:pStyle w:val="rowtabella0"/>
              <w:rPr>
                <w:color w:val="002060"/>
              </w:rPr>
            </w:pPr>
            <w:r w:rsidRPr="007A0B7B">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1CD76" w14:textId="77777777" w:rsidR="007A0B7B" w:rsidRPr="007A0B7B" w:rsidRDefault="007A0B7B" w:rsidP="00E5719E">
            <w:pPr>
              <w:pStyle w:val="rowtabella0"/>
              <w:rPr>
                <w:color w:val="002060"/>
              </w:rPr>
            </w:pPr>
            <w:r w:rsidRPr="007A0B7B">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3DBB9" w14:textId="77777777" w:rsidR="007A0B7B" w:rsidRPr="007A0B7B" w:rsidRDefault="007A0B7B" w:rsidP="00E5719E">
            <w:pPr>
              <w:pStyle w:val="rowtabella0"/>
              <w:rPr>
                <w:color w:val="002060"/>
              </w:rPr>
            </w:pPr>
            <w:r w:rsidRPr="007A0B7B">
              <w:rPr>
                <w:color w:val="002060"/>
              </w:rPr>
              <w:t>VIA ALDO MORO</w:t>
            </w:r>
          </w:p>
        </w:tc>
      </w:tr>
    </w:tbl>
    <w:p w14:paraId="542C350B" w14:textId="77777777" w:rsidR="007A0B7B" w:rsidRPr="005E447C" w:rsidRDefault="007A0B7B"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152D786"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366A5">
        <w:rPr>
          <w:rFonts w:ascii="Arial" w:hAnsi="Arial" w:cs="Arial"/>
          <w:b/>
          <w:bCs/>
          <w:color w:val="002060"/>
        </w:rPr>
        <w:t>13</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BDEDDB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366A5">
        <w:rPr>
          <w:b/>
          <w:color w:val="002060"/>
          <w:u w:val="single"/>
        </w:rPr>
        <w:t>30</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9D15C4">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B9C6A" w14:textId="77777777" w:rsidR="009D15C4" w:rsidRDefault="009D15C4">
      <w:r>
        <w:separator/>
      </w:r>
    </w:p>
  </w:endnote>
  <w:endnote w:type="continuationSeparator" w:id="0">
    <w:p w14:paraId="7C811428" w14:textId="77777777" w:rsidR="009D15C4" w:rsidRDefault="009D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F6781D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5E6228">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48FCB" w14:textId="77777777" w:rsidR="009D15C4" w:rsidRDefault="009D15C4">
      <w:r>
        <w:separator/>
      </w:r>
    </w:p>
  </w:footnote>
  <w:footnote w:type="continuationSeparator" w:id="0">
    <w:p w14:paraId="1B64006B" w14:textId="77777777" w:rsidR="009D15C4" w:rsidRDefault="009D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5"/>
  </w:num>
  <w:num w:numId="4" w16cid:durableId="564266614">
    <w:abstractNumId w:val="17"/>
  </w:num>
  <w:num w:numId="5" w16cid:durableId="1296596829">
    <w:abstractNumId w:val="18"/>
  </w:num>
  <w:num w:numId="6" w16cid:durableId="1765223722">
    <w:abstractNumId w:val="19"/>
  </w:num>
  <w:num w:numId="7" w16cid:durableId="578828920">
    <w:abstractNumId w:val="15"/>
  </w:num>
  <w:num w:numId="8" w16cid:durableId="1349720069">
    <w:abstractNumId w:val="7"/>
  </w:num>
  <w:num w:numId="9" w16cid:durableId="1617785738">
    <w:abstractNumId w:val="10"/>
  </w:num>
  <w:num w:numId="10" w16cid:durableId="1197428540">
    <w:abstractNumId w:val="9"/>
  </w:num>
  <w:num w:numId="11" w16cid:durableId="745029327">
    <w:abstractNumId w:val="14"/>
  </w:num>
  <w:num w:numId="12" w16cid:durableId="815953687">
    <w:abstractNumId w:val="3"/>
  </w:num>
  <w:num w:numId="13" w16cid:durableId="797530386">
    <w:abstractNumId w:val="16"/>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3372</Words>
  <Characters>19221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22548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2024-04-30T22:05:00Z</cp:lastPrinted>
  <dcterms:created xsi:type="dcterms:W3CDTF">2024-04-30T22:05:00Z</dcterms:created>
  <dcterms:modified xsi:type="dcterms:W3CDTF">2024-04-30T22:05:00Z</dcterms:modified>
</cp:coreProperties>
</file>