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EAAF7B2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0A013A1B" w14:textId="284E881E" w:rsidR="00AA13B6" w:rsidRDefault="00AA13B6" w:rsidP="00B01F1E">
            <w:pPr>
              <w:pStyle w:val="Nessunaspaziatura"/>
              <w:jc w:val="center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0B5545">
              <w:rPr>
                <w:rFonts w:ascii="Arial" w:hAnsi="Arial" w:cs="Arial"/>
                <w:color w:val="002060"/>
                <w:sz w:val="40"/>
                <w:szCs w:val="40"/>
              </w:rPr>
              <w:t>127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9452A">
              <w:rPr>
                <w:rFonts w:ascii="Arial" w:hAnsi="Arial" w:cs="Arial"/>
                <w:color w:val="002060"/>
                <w:sz w:val="40"/>
                <w:szCs w:val="40"/>
              </w:rPr>
              <w:t>29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13FB6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</w:p>
          <w:p w14:paraId="17419721" w14:textId="59CA6684" w:rsidR="00F77B8E" w:rsidRPr="00CC2C0D" w:rsidRDefault="00F77B8E" w:rsidP="00B01F1E">
            <w:pPr>
              <w:pStyle w:val="Nessunaspaziatura"/>
              <w:jc w:val="center"/>
              <w:rPr>
                <w:rFonts w:ascii="Arial" w:hAnsi="Arial" w:cs="Arial"/>
                <w:i/>
                <w:iCs/>
                <w:noProof/>
                <w:color w:val="002060"/>
                <w:sz w:val="40"/>
                <w:szCs w:val="40"/>
                <w:lang w:eastAsia="it-IT"/>
              </w:rPr>
            </w:pPr>
            <w:r w:rsidRPr="00CC2C0D">
              <w:rPr>
                <w:rFonts w:ascii="Arial" w:hAnsi="Arial" w:cs="Arial"/>
                <w:i/>
                <w:iCs/>
                <w:noProof/>
                <w:color w:val="002060"/>
                <w:sz w:val="40"/>
                <w:szCs w:val="40"/>
              </w:rPr>
              <w:t>ULTIMO DELLA STAGIONE SPORTIVA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F67CDA7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A070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54070CE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A070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5CAB959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A070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6C7400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A070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69EF1F3A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DA0701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1F71298C" w14:textId="77777777" w:rsidR="00D03F97" w:rsidRDefault="00D03F97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B975B9D" w14:textId="77777777" w:rsidR="002846DD" w:rsidRDefault="002846DD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FCD3EA1" w14:textId="77777777" w:rsidR="002C4C2D" w:rsidRPr="002622E0" w:rsidRDefault="002C4C2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93883FA" w14:textId="268B8182" w:rsidR="00392EAD" w:rsidRPr="00AD41A0" w:rsidRDefault="00392EAD" w:rsidP="00392EAD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517941286"/>
      <w:bookmarkStart w:id="7" w:name="_Toc12618822"/>
      <w:r>
        <w:rPr>
          <w:color w:val="FFFFFF"/>
        </w:rPr>
        <w:t>CLASSIFICHE FINALI S.S. 2023/20</w:t>
      </w:r>
      <w:bookmarkEnd w:id="6"/>
      <w:bookmarkEnd w:id="7"/>
      <w:r>
        <w:rPr>
          <w:color w:val="FFFFFF"/>
        </w:rPr>
        <w:t>24</w:t>
      </w:r>
    </w:p>
    <w:p w14:paraId="182BD8FA" w14:textId="77777777" w:rsidR="00392EAD" w:rsidRPr="001B3335" w:rsidRDefault="00392EAD" w:rsidP="00392EAD">
      <w:pPr>
        <w:pStyle w:val="LndNormale1"/>
      </w:pPr>
    </w:p>
    <w:p w14:paraId="652FA96A" w14:textId="31C02595" w:rsidR="00392EAD" w:rsidRPr="000815DC" w:rsidRDefault="00392EAD" w:rsidP="00392EAD">
      <w:pPr>
        <w:pStyle w:val="LndNormale1"/>
        <w:rPr>
          <w:color w:val="002060"/>
        </w:rPr>
      </w:pPr>
      <w:r w:rsidRPr="000815DC">
        <w:rPr>
          <w:color w:val="002060"/>
        </w:rPr>
        <w:t>Si pubblicano, di seguito, le classifiche finali e le graduatorie del Premio Disciplina dei Campionati organizzati nell’ambito di questo Comitato Regionale, relative alla stagione sportiva 20</w:t>
      </w:r>
      <w:r>
        <w:rPr>
          <w:color w:val="002060"/>
        </w:rPr>
        <w:t>23/2024</w:t>
      </w:r>
      <w:r w:rsidRPr="000815DC">
        <w:rPr>
          <w:color w:val="002060"/>
        </w:rPr>
        <w:t>.</w:t>
      </w:r>
    </w:p>
    <w:p w14:paraId="708322FE" w14:textId="77777777" w:rsidR="00392EAD" w:rsidRPr="000815DC" w:rsidRDefault="00392EAD" w:rsidP="00392EAD">
      <w:pPr>
        <w:pStyle w:val="LndNormale1"/>
        <w:rPr>
          <w:color w:val="002060"/>
        </w:rPr>
      </w:pPr>
    </w:p>
    <w:p w14:paraId="71E26228" w14:textId="77777777" w:rsidR="00392EAD" w:rsidRDefault="00392EAD" w:rsidP="00392EAD">
      <w:pPr>
        <w:pStyle w:val="LndNormale1"/>
        <w:rPr>
          <w:color w:val="002060"/>
        </w:rPr>
      </w:pPr>
      <w:r w:rsidRPr="000815DC">
        <w:rPr>
          <w:color w:val="002060"/>
        </w:rPr>
        <w:t>Eventuali osservazioni, contestazioni o precisazioni in ordine alle classifiche ed alle relative graduatorie del Premio Disciplina dovranno essere redatte – in forma articolata e motivata – su carta intestata, sottoscritta dal Presidente, timbrata in originale e dovranno pervenire entro e non oltre il decimo giorno dalla pubblicazione all’albo del Comitato Regionale.</w:t>
      </w:r>
    </w:p>
    <w:p w14:paraId="3542C85D" w14:textId="77777777" w:rsidR="00392EAD" w:rsidRDefault="00392EAD" w:rsidP="00392EAD">
      <w:pPr>
        <w:pStyle w:val="LndNormale1"/>
        <w:rPr>
          <w:color w:val="002060"/>
        </w:rPr>
      </w:pPr>
    </w:p>
    <w:p w14:paraId="751BA038" w14:textId="77777777" w:rsidR="008D725E" w:rsidRDefault="008D725E" w:rsidP="00D4733A">
      <w:pPr>
        <w:pStyle w:val="LndNormale1"/>
        <w:rPr>
          <w:color w:val="002060"/>
          <w:sz w:val="8"/>
          <w:szCs w:val="8"/>
        </w:rPr>
      </w:pPr>
    </w:p>
    <w:p w14:paraId="0D7762E2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CINQUE SERIE C1</w:t>
      </w:r>
    </w:p>
    <w:p w14:paraId="6556C3C9" w14:textId="77777777" w:rsidR="00AA09DA" w:rsidRPr="006C0E71" w:rsidRDefault="00AA09DA" w:rsidP="00AA09DA">
      <w:pPr>
        <w:pStyle w:val="titoloprinc0"/>
        <w:rPr>
          <w:color w:val="002060"/>
        </w:rPr>
      </w:pPr>
      <w:r w:rsidRPr="006C0E71">
        <w:rPr>
          <w:color w:val="002060"/>
        </w:rPr>
        <w:t>CLASSIFICA</w:t>
      </w:r>
      <w:r>
        <w:rPr>
          <w:color w:val="002060"/>
        </w:rPr>
        <w:t xml:space="preserve"> REGULAR SEASON</w:t>
      </w:r>
    </w:p>
    <w:p w14:paraId="4CA1D2EE" w14:textId="77777777" w:rsidR="00AA09DA" w:rsidRPr="006C0E71" w:rsidRDefault="00AA09DA" w:rsidP="00AA09DA">
      <w:pPr>
        <w:pStyle w:val="breakline"/>
        <w:rPr>
          <w:color w:val="002060"/>
        </w:rPr>
      </w:pPr>
    </w:p>
    <w:p w14:paraId="7725D74A" w14:textId="77777777" w:rsidR="00AA09DA" w:rsidRPr="006C0E71" w:rsidRDefault="00AA09DA" w:rsidP="00AA09DA">
      <w:pPr>
        <w:pStyle w:val="breakline"/>
        <w:rPr>
          <w:color w:val="002060"/>
        </w:rPr>
      </w:pPr>
    </w:p>
    <w:p w14:paraId="01C12221" w14:textId="77777777" w:rsidR="00AA09DA" w:rsidRPr="006C0E71" w:rsidRDefault="00AA09DA" w:rsidP="00AA09DA">
      <w:pPr>
        <w:pStyle w:val="sottotitolocampionato10"/>
        <w:rPr>
          <w:color w:val="002060"/>
        </w:rPr>
      </w:pPr>
      <w:r w:rsidRPr="006C0E7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A09DA" w:rsidRPr="006C0E71" w14:paraId="5CBDAFE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035C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C32E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495A0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F3C4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07B7A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9F8E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F92F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3772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DF32B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A1E6" w14:textId="77777777" w:rsidR="00AA09DA" w:rsidRPr="006C0E71" w:rsidRDefault="00AA09DA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PE</w:t>
            </w:r>
          </w:p>
        </w:tc>
      </w:tr>
      <w:tr w:rsidR="00AA09DA" w:rsidRPr="006C0E71" w14:paraId="38164757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1DEFF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4D1A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CA93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3CACB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893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8CB8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559EE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7CF69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CC1B8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069C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39378CF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BA4DA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02DA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3BC6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99D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1E88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2B885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D9D9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349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C3F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5F57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6F14CC4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76F6" w14:textId="77777777" w:rsidR="00AA09DA" w:rsidRPr="006C0E71" w:rsidRDefault="00AA09DA" w:rsidP="000960AC">
            <w:pPr>
              <w:pStyle w:val="rowtabella0"/>
              <w:rPr>
                <w:color w:val="002060"/>
                <w:lang w:val="es-ES"/>
              </w:rPr>
            </w:pPr>
            <w:r w:rsidRPr="006C0E71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7AA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E51B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1673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A5D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7A157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7E4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9D39E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810DE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DE88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21E0E61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DBBE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3B38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C3CE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6BF7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AFA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A94F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405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179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57E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087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2727713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D0AE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724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4005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5C4D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B7A8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E7C2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EAF0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F477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B1BB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26AC9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67F4CF1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E4C47" w14:textId="77777777" w:rsidR="00AA09DA" w:rsidRPr="000B5545" w:rsidRDefault="00AA09DA" w:rsidP="000960AC">
            <w:pPr>
              <w:pStyle w:val="rowtabella0"/>
              <w:rPr>
                <w:color w:val="002060"/>
                <w:lang w:val="en-US"/>
              </w:rPr>
            </w:pPr>
            <w:r w:rsidRPr="000B5545">
              <w:rPr>
                <w:color w:val="002060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13B7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17B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199B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8BBE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7F3CE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10260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4DCD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E8C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3A95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0D3690D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86B0" w14:textId="77777777" w:rsidR="00AA09DA" w:rsidRPr="000B5545" w:rsidRDefault="00AA09DA" w:rsidP="000960AC">
            <w:pPr>
              <w:pStyle w:val="rowtabella0"/>
              <w:rPr>
                <w:color w:val="002060"/>
                <w:lang w:val="en-US"/>
              </w:rPr>
            </w:pPr>
            <w:r w:rsidRPr="000B5545">
              <w:rPr>
                <w:color w:val="002060"/>
                <w:lang w:val="en-US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0E5E8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B23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1BD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656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90F0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E239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96D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B6A8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8FFB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51D9F13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F933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C76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DAB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455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CC199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E910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90CE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46E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C7E49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67C0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5983342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6A05F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31F7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33D0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C82E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0D8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4CA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5A80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47AB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9372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7AD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52FADEF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42A90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195DB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A73C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76E0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2D3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D850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F0F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75E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718B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ABA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3893353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AE3F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99E7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05D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ACC0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BD4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338BB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4612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F314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B8D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5C49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73CE75C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1B0A" w14:textId="77777777" w:rsidR="00AA09DA" w:rsidRPr="006C0E71" w:rsidRDefault="00AA09DA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FF2B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785B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62C47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64E0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D158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136E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4378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2AA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731A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0AD6D85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A0CA4" w14:textId="77777777" w:rsidR="00AA09DA" w:rsidRPr="006C0E71" w:rsidRDefault="00AA09DA" w:rsidP="000960AC">
            <w:pPr>
              <w:pStyle w:val="rowtabella0"/>
              <w:rPr>
                <w:color w:val="002060"/>
                <w:lang w:val="es-ES"/>
              </w:rPr>
            </w:pPr>
            <w:r w:rsidRPr="006C0E71">
              <w:rPr>
                <w:color w:val="002060"/>
                <w:lang w:val="es-ES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E16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AB629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B0DE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1039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30221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A31F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D54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59F6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ABA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AA09DA" w:rsidRPr="006C0E71" w14:paraId="4C75C50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B9A0" w14:textId="77777777" w:rsidR="00AA09DA" w:rsidRPr="000B5545" w:rsidRDefault="00AA09DA" w:rsidP="000960AC">
            <w:pPr>
              <w:pStyle w:val="rowtabella0"/>
              <w:rPr>
                <w:color w:val="002060"/>
                <w:lang w:val="en-US"/>
              </w:rPr>
            </w:pPr>
            <w:r w:rsidRPr="000B5545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3387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7405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C393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7BD7D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2B24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CEFE6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3302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D8F4B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1999" w14:textId="77777777" w:rsidR="00AA09DA" w:rsidRPr="006C0E71" w:rsidRDefault="00AA09DA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</w:tbl>
    <w:p w14:paraId="0CDD4BCA" w14:textId="77777777" w:rsidR="00AA09DA" w:rsidRDefault="00AA09DA" w:rsidP="002F2817">
      <w:pPr>
        <w:pStyle w:val="titoloprinc0"/>
        <w:rPr>
          <w:color w:val="002060"/>
        </w:rPr>
      </w:pPr>
    </w:p>
    <w:p w14:paraId="478D65E6" w14:textId="5D151541" w:rsidR="002F2817" w:rsidRPr="007918F3" w:rsidRDefault="002F2817" w:rsidP="002F2817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168B03E5" w14:textId="77777777" w:rsidR="002F2817" w:rsidRDefault="002F2817" w:rsidP="002F2817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099944FE" w14:textId="77777777" w:rsidR="002F2817" w:rsidRDefault="002F2817" w:rsidP="00AA09DA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57F873B4" w14:textId="77777777" w:rsidR="002F2817" w:rsidRPr="00AA09DA" w:rsidRDefault="002F2817" w:rsidP="00AA09DA">
      <w:pPr>
        <w:rPr>
          <w:rFonts w:ascii="Arial" w:hAnsi="Arial" w:cs="Arial"/>
          <w:iCs/>
          <w:color w:val="002060"/>
          <w:sz w:val="22"/>
          <w:szCs w:val="22"/>
        </w:rPr>
      </w:pPr>
      <w:r w:rsidRPr="00AA09DA">
        <w:rPr>
          <w:rFonts w:ascii="Arial" w:hAnsi="Arial" w:cs="Arial"/>
          <w:iCs/>
          <w:color w:val="002060"/>
          <w:sz w:val="22"/>
          <w:szCs w:val="22"/>
        </w:rPr>
        <w:t>JESI QUALIFICATO ALLA FINALE PLAY-OFF PER EFFETTO DEL DISTACCO PARI O SUPERIORE AI 10 PUNTI DALLA QUINTA CLASSIFICATA</w:t>
      </w:r>
    </w:p>
    <w:p w14:paraId="717B9967" w14:textId="77777777" w:rsidR="002F2817" w:rsidRPr="00773028" w:rsidRDefault="002F2817" w:rsidP="00AA09DA">
      <w:pPr>
        <w:rPr>
          <w:rFonts w:ascii="Arial" w:hAnsi="Arial" w:cs="Arial"/>
          <w:color w:val="002060"/>
          <w:sz w:val="22"/>
          <w:szCs w:val="22"/>
        </w:rPr>
      </w:pPr>
    </w:p>
    <w:p w14:paraId="2DB8FC88" w14:textId="66CBB5AB" w:rsidR="002F2817" w:rsidRDefault="002F2817" w:rsidP="00AA09DA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Semifinale </w:t>
      </w:r>
      <w:r w:rsidR="00AA09DA">
        <w:rPr>
          <w:rFonts w:ascii="Arial" w:hAnsi="Arial" w:cs="Arial"/>
          <w:color w:val="002060"/>
          <w:sz w:val="22"/>
          <w:szCs w:val="22"/>
        </w:rPr>
        <w:t>3</w:t>
      </w:r>
      <w:r>
        <w:rPr>
          <w:rFonts w:ascii="Arial" w:hAnsi="Arial" w:cs="Arial"/>
          <w:color w:val="002060"/>
          <w:sz w:val="22"/>
          <w:szCs w:val="22"/>
        </w:rPr>
        <w:t xml:space="preserve">^ classificata – </w:t>
      </w:r>
      <w:r w:rsidR="00AA09DA">
        <w:rPr>
          <w:rFonts w:ascii="Arial" w:hAnsi="Arial" w:cs="Arial"/>
          <w:color w:val="002060"/>
          <w:sz w:val="22"/>
          <w:szCs w:val="22"/>
        </w:rPr>
        <w:t>4</w:t>
      </w:r>
      <w:r>
        <w:rPr>
          <w:rFonts w:ascii="Arial" w:hAnsi="Arial" w:cs="Arial"/>
          <w:color w:val="002060"/>
          <w:sz w:val="22"/>
          <w:szCs w:val="22"/>
        </w:rPr>
        <w:t>^ classificata regular season</w:t>
      </w:r>
    </w:p>
    <w:p w14:paraId="2CBCA77A" w14:textId="6DA1D678" w:rsidR="002F2817" w:rsidRPr="00AA09DA" w:rsidRDefault="002F2817" w:rsidP="00AA09DA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AA09DA">
        <w:rPr>
          <w:rFonts w:ascii="Arial" w:hAnsi="Arial" w:cs="Arial"/>
          <w:color w:val="002060"/>
          <w:sz w:val="22"/>
          <w:szCs w:val="22"/>
          <w:lang w:val="es-ES"/>
        </w:rPr>
        <w:t xml:space="preserve">ALMA JUVENTUS FANO – TRE TORRI A.S.D. </w:t>
      </w:r>
      <w:r w:rsidR="00AA09DA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AA09DA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AA09DA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Pr="00AA09DA">
        <w:rPr>
          <w:rFonts w:ascii="Arial" w:hAnsi="Arial" w:cs="Arial"/>
          <w:color w:val="002060"/>
          <w:sz w:val="22"/>
          <w:szCs w:val="22"/>
          <w:lang w:val="es-ES"/>
        </w:rPr>
        <w:t>1-2</w:t>
      </w:r>
    </w:p>
    <w:p w14:paraId="5C71C464" w14:textId="77777777" w:rsidR="002F2817" w:rsidRPr="00773028" w:rsidRDefault="002F2817" w:rsidP="00AA09DA">
      <w:pPr>
        <w:rPr>
          <w:rFonts w:ascii="Arial" w:hAnsi="Arial" w:cs="Arial"/>
          <w:color w:val="002060"/>
          <w:sz w:val="22"/>
          <w:szCs w:val="22"/>
          <w:lang w:val="es-ES"/>
        </w:rPr>
      </w:pPr>
    </w:p>
    <w:p w14:paraId="13881EB3" w14:textId="77777777" w:rsidR="002F2817" w:rsidRPr="00D77539" w:rsidRDefault="002F2817" w:rsidP="00AA09D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  <w:sz w:val="22"/>
          <w:szCs w:val="22"/>
        </w:rPr>
        <w:t>Finale</w:t>
      </w:r>
    </w:p>
    <w:p w14:paraId="680E81DB" w14:textId="3CAA5594" w:rsidR="002F2817" w:rsidRPr="00AA09DA" w:rsidRDefault="002F2817" w:rsidP="00AA09DA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  <w:r w:rsidRPr="00AA09DA">
        <w:rPr>
          <w:rFonts w:ascii="Arial" w:hAnsi="Arial" w:cs="Arial"/>
          <w:color w:val="002060"/>
          <w:sz w:val="22"/>
          <w:szCs w:val="22"/>
        </w:rPr>
        <w:t xml:space="preserve">JESI – TRE TORRI A.S.D. </w:t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Pr="00AA09DA">
        <w:rPr>
          <w:rFonts w:ascii="Arial" w:hAnsi="Arial" w:cs="Arial"/>
          <w:color w:val="002060"/>
          <w:sz w:val="22"/>
          <w:szCs w:val="22"/>
        </w:rPr>
        <w:t>5-4</w:t>
      </w:r>
      <w:r w:rsidRPr="00AA09DA">
        <w:rPr>
          <w:rFonts w:ascii="Arial" w:hAnsi="Arial" w:cs="Arial"/>
          <w:color w:val="002060"/>
          <w:sz w:val="22"/>
          <w:szCs w:val="22"/>
        </w:rPr>
        <w:tab/>
      </w:r>
      <w:r w:rsidRPr="00AA09DA">
        <w:rPr>
          <w:rFonts w:ascii="Arial" w:hAnsi="Arial" w:cs="Arial"/>
          <w:color w:val="002060"/>
          <w:sz w:val="22"/>
          <w:szCs w:val="22"/>
        </w:rPr>
        <w:tab/>
      </w:r>
      <w:r w:rsidRPr="00AA09DA">
        <w:rPr>
          <w:rFonts w:ascii="Arial" w:hAnsi="Arial" w:cs="Arial"/>
          <w:color w:val="002060"/>
          <w:sz w:val="22"/>
          <w:szCs w:val="22"/>
        </w:rPr>
        <w:tab/>
      </w:r>
      <w:r w:rsidRPr="00AA09DA">
        <w:rPr>
          <w:rFonts w:ascii="Arial" w:hAnsi="Arial" w:cs="Arial"/>
          <w:color w:val="002060"/>
          <w:sz w:val="22"/>
          <w:szCs w:val="22"/>
        </w:rPr>
        <w:tab/>
      </w:r>
    </w:p>
    <w:p w14:paraId="17D22CA4" w14:textId="77777777" w:rsidR="004972E2" w:rsidRDefault="004972E2" w:rsidP="002F2817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</w:p>
    <w:p w14:paraId="5FF91357" w14:textId="77777777" w:rsidR="004972E2" w:rsidRPr="007918F3" w:rsidRDefault="004972E2" w:rsidP="004972E2">
      <w:pPr>
        <w:pStyle w:val="titoloprinc0"/>
        <w:rPr>
          <w:color w:val="002060"/>
        </w:rPr>
      </w:pPr>
      <w:r>
        <w:rPr>
          <w:color w:val="002060"/>
        </w:rPr>
        <w:t>PLAY OUT</w:t>
      </w:r>
    </w:p>
    <w:p w14:paraId="7167E557" w14:textId="77777777" w:rsidR="004972E2" w:rsidRDefault="004972E2" w:rsidP="004972E2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775A987D" w14:textId="77777777" w:rsidR="004972E2" w:rsidRPr="00AA09DA" w:rsidRDefault="004972E2" w:rsidP="00AA09DA">
      <w:pPr>
        <w:rPr>
          <w:rFonts w:ascii="Arial" w:hAnsi="Arial" w:cs="Arial"/>
          <w:color w:val="002060"/>
          <w:sz w:val="22"/>
          <w:szCs w:val="22"/>
        </w:rPr>
      </w:pPr>
      <w:r w:rsidRPr="00AA09DA">
        <w:rPr>
          <w:rFonts w:ascii="Arial" w:hAnsi="Arial" w:cs="Arial"/>
          <w:color w:val="002060"/>
          <w:sz w:val="22"/>
          <w:szCs w:val="22"/>
        </w:rPr>
        <w:t>Semifinale 10^ classificata – 13^ classificata regular season</w:t>
      </w:r>
    </w:p>
    <w:p w14:paraId="6998E320" w14:textId="77777777" w:rsidR="004972E2" w:rsidRPr="00AA09DA" w:rsidRDefault="004972E2" w:rsidP="00AA09DA">
      <w:pPr>
        <w:rPr>
          <w:rFonts w:ascii="Arial" w:hAnsi="Arial" w:cs="Arial"/>
          <w:iCs/>
          <w:color w:val="002060"/>
          <w:sz w:val="22"/>
          <w:szCs w:val="22"/>
        </w:rPr>
      </w:pPr>
      <w:r w:rsidRPr="00AA09DA">
        <w:rPr>
          <w:rFonts w:ascii="Arial" w:hAnsi="Arial" w:cs="Arial"/>
          <w:iCs/>
          <w:color w:val="002060"/>
          <w:sz w:val="22"/>
          <w:szCs w:val="22"/>
        </w:rPr>
        <w:t>PIANACCIO QUALIFICATO ALLA FINALE PLAY-OUT PER EFFETTO DEL DISTACCO PARI O SUPERIORE AI 10 PUNTI DALLA TREDICESIMA CLASSIFICATA</w:t>
      </w:r>
    </w:p>
    <w:p w14:paraId="294E3C3C" w14:textId="77777777" w:rsidR="004972E2" w:rsidRPr="00AA09DA" w:rsidRDefault="004972E2" w:rsidP="00AA09DA">
      <w:pPr>
        <w:pStyle w:val="Paragrafoelenco"/>
        <w:ind w:left="0"/>
        <w:jc w:val="both"/>
        <w:rPr>
          <w:rFonts w:ascii="Arial" w:hAnsi="Arial" w:cs="Arial"/>
          <w:color w:val="002060"/>
          <w:sz w:val="22"/>
          <w:szCs w:val="22"/>
        </w:rPr>
      </w:pPr>
    </w:p>
    <w:p w14:paraId="39699C12" w14:textId="77777777" w:rsidR="004972E2" w:rsidRPr="00AA09DA" w:rsidRDefault="004972E2" w:rsidP="00AA09DA">
      <w:pPr>
        <w:pStyle w:val="Paragrafoelenco"/>
        <w:ind w:left="0"/>
        <w:rPr>
          <w:rFonts w:ascii="Arial" w:hAnsi="Arial" w:cs="Arial"/>
          <w:color w:val="002060"/>
          <w:sz w:val="22"/>
          <w:szCs w:val="22"/>
        </w:rPr>
      </w:pPr>
      <w:r w:rsidRPr="00AA09DA">
        <w:rPr>
          <w:rFonts w:ascii="Arial" w:hAnsi="Arial" w:cs="Arial"/>
          <w:color w:val="002060"/>
          <w:sz w:val="22"/>
          <w:szCs w:val="22"/>
        </w:rPr>
        <w:t>Semifinale 11^ classificata – 12^ classificata regular season</w:t>
      </w:r>
    </w:p>
    <w:p w14:paraId="239522F3" w14:textId="74ADB346" w:rsidR="004972E2" w:rsidRPr="00AA09DA" w:rsidRDefault="004972E2" w:rsidP="00AA09DA">
      <w:pPr>
        <w:rPr>
          <w:rFonts w:ascii="Arial" w:hAnsi="Arial" w:cs="Arial"/>
          <w:color w:val="002060"/>
          <w:sz w:val="22"/>
          <w:szCs w:val="22"/>
        </w:rPr>
      </w:pPr>
      <w:r w:rsidRPr="00AA09DA">
        <w:rPr>
          <w:rFonts w:ascii="Arial" w:hAnsi="Arial" w:cs="Arial"/>
          <w:color w:val="002060"/>
          <w:sz w:val="22"/>
          <w:szCs w:val="22"/>
        </w:rPr>
        <w:t xml:space="preserve">FUTSAL MONTEMARCIANO C5 – FUTSAL MONTURANO </w:t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Pr="00AA09DA">
        <w:rPr>
          <w:rFonts w:ascii="Arial" w:hAnsi="Arial" w:cs="Arial"/>
          <w:color w:val="002060"/>
          <w:sz w:val="22"/>
          <w:szCs w:val="22"/>
        </w:rPr>
        <w:t>2-6</w:t>
      </w:r>
    </w:p>
    <w:p w14:paraId="2B6A97E6" w14:textId="77777777" w:rsidR="004972E2" w:rsidRPr="00AA09DA" w:rsidRDefault="004972E2" w:rsidP="00AA09DA">
      <w:pPr>
        <w:ind w:firstLine="708"/>
        <w:rPr>
          <w:rFonts w:ascii="Arial" w:hAnsi="Arial" w:cs="Arial"/>
          <w:color w:val="002060"/>
          <w:sz w:val="22"/>
          <w:szCs w:val="22"/>
        </w:rPr>
      </w:pPr>
    </w:p>
    <w:p w14:paraId="3352214E" w14:textId="77777777" w:rsidR="004972E2" w:rsidRPr="00AA09DA" w:rsidRDefault="004972E2" w:rsidP="00AA09DA">
      <w:pPr>
        <w:rPr>
          <w:rFonts w:ascii="Arial" w:hAnsi="Arial" w:cs="Arial"/>
          <w:color w:val="002060"/>
          <w:sz w:val="22"/>
          <w:szCs w:val="22"/>
        </w:rPr>
      </w:pPr>
      <w:r w:rsidRPr="00AA09DA">
        <w:rPr>
          <w:rFonts w:ascii="Arial" w:hAnsi="Arial" w:cs="Arial"/>
          <w:color w:val="002060"/>
          <w:sz w:val="22"/>
          <w:szCs w:val="22"/>
        </w:rPr>
        <w:t xml:space="preserve">Finale Play out </w:t>
      </w:r>
    </w:p>
    <w:p w14:paraId="70D48380" w14:textId="35074B09" w:rsidR="004972E2" w:rsidRPr="00AA09DA" w:rsidRDefault="004972E2" w:rsidP="00AA09DA">
      <w:pPr>
        <w:pStyle w:val="Corpodeltesto2"/>
        <w:spacing w:after="0" w:line="240" w:lineRule="auto"/>
        <w:rPr>
          <w:rFonts w:ascii="Arial" w:hAnsi="Arial" w:cs="Arial"/>
          <w:color w:val="002060"/>
          <w:sz w:val="22"/>
          <w:szCs w:val="22"/>
        </w:rPr>
      </w:pPr>
      <w:r w:rsidRPr="00AA09DA">
        <w:rPr>
          <w:rFonts w:ascii="Arial" w:hAnsi="Arial" w:cs="Arial"/>
          <w:color w:val="002060"/>
          <w:sz w:val="22"/>
          <w:szCs w:val="22"/>
        </w:rPr>
        <w:t xml:space="preserve">PIANACCIO – FUTSAL MONTURANO </w:t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="00AA09DA">
        <w:rPr>
          <w:rFonts w:ascii="Arial" w:hAnsi="Arial" w:cs="Arial"/>
          <w:color w:val="002060"/>
          <w:sz w:val="22"/>
          <w:szCs w:val="22"/>
        </w:rPr>
        <w:tab/>
      </w:r>
      <w:r w:rsidRPr="00AA09DA">
        <w:rPr>
          <w:rFonts w:ascii="Arial" w:hAnsi="Arial" w:cs="Arial"/>
          <w:color w:val="002060"/>
          <w:sz w:val="22"/>
          <w:szCs w:val="22"/>
        </w:rPr>
        <w:t xml:space="preserve">4-4 </w:t>
      </w:r>
    </w:p>
    <w:p w14:paraId="5A8C81B8" w14:textId="77777777" w:rsidR="005F34BC" w:rsidRDefault="005F34BC" w:rsidP="00AA09DA">
      <w:pPr>
        <w:pStyle w:val="TITOLOPRINC"/>
        <w:spacing w:before="0" w:beforeAutospacing="0" w:after="0" w:afterAutospacing="0"/>
        <w:rPr>
          <w:color w:val="002060"/>
        </w:rPr>
      </w:pPr>
      <w:bookmarkStart w:id="8" w:name="_Toc12618832"/>
      <w:bookmarkStart w:id="9" w:name="_Toc517941293"/>
    </w:p>
    <w:bookmarkEnd w:id="8"/>
    <w:bookmarkEnd w:id="9"/>
    <w:p w14:paraId="22A8793A" w14:textId="77777777" w:rsidR="005F34BC" w:rsidRDefault="005F34BC" w:rsidP="005F34B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  <w:sectPr w:rsidR="005F34BC" w:rsidSect="005F34BC"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07" w:h="16840" w:code="9"/>
          <w:pgMar w:top="1418" w:right="992" w:bottom="1418" w:left="993" w:header="709" w:footer="567" w:gutter="0"/>
          <w:pgNumType w:start="1"/>
          <w:cols w:space="720"/>
        </w:sectPr>
      </w:pPr>
    </w:p>
    <w:p w14:paraId="634F1D8B" w14:textId="7A751CE8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Campione Regionale Calcio a Cinque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NUOVA JUVENTINA FFC</w:t>
      </w:r>
    </w:p>
    <w:p w14:paraId="6D2D3C47" w14:textId="77777777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7B6E6760" w14:textId="5CDDD048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0" w:name="_Toc517941306"/>
      <w:bookmarkStart w:id="11" w:name="_Toc12618844"/>
      <w:r>
        <w:rPr>
          <w:b w:val="0"/>
          <w:color w:val="002060"/>
          <w:sz w:val="22"/>
          <w:szCs w:val="22"/>
        </w:rPr>
        <w:t>Seconda classificata e qualificata agli spareggi nazionali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0"/>
      <w:bookmarkEnd w:id="11"/>
      <w:r>
        <w:rPr>
          <w:b w:val="0"/>
          <w:color w:val="002060"/>
          <w:sz w:val="22"/>
          <w:szCs w:val="22"/>
        </w:rPr>
        <w:t>JESI</w:t>
      </w:r>
    </w:p>
    <w:p w14:paraId="5580CA2E" w14:textId="77777777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48D92DBD" w14:textId="23D9867D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2" w:name="_Toc517941307"/>
      <w:bookmarkStart w:id="13" w:name="_Toc12618845"/>
      <w:r>
        <w:rPr>
          <w:b w:val="0"/>
          <w:color w:val="002060"/>
          <w:sz w:val="22"/>
          <w:szCs w:val="22"/>
        </w:rPr>
        <w:t>Retrocessa direttamente al Campionato di Serie C2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2"/>
      <w:bookmarkEnd w:id="13"/>
      <w:r>
        <w:rPr>
          <w:b w:val="0"/>
          <w:color w:val="002060"/>
          <w:sz w:val="22"/>
          <w:szCs w:val="22"/>
        </w:rPr>
        <w:t>REAL SAN GIORGIO</w:t>
      </w:r>
    </w:p>
    <w:p w14:paraId="4EBC7C22" w14:textId="77777777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2FF30157" w14:textId="436A1F5F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4" w:name="_Toc517941308"/>
      <w:bookmarkStart w:id="15" w:name="_Toc12618846"/>
      <w:r>
        <w:rPr>
          <w:b w:val="0"/>
          <w:color w:val="002060"/>
          <w:sz w:val="22"/>
          <w:szCs w:val="22"/>
        </w:rPr>
        <w:t>Retrocesse al Campionato di Serie C2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4"/>
      <w:bookmarkEnd w:id="15"/>
      <w:r>
        <w:rPr>
          <w:b w:val="0"/>
          <w:color w:val="002060"/>
          <w:sz w:val="22"/>
          <w:szCs w:val="22"/>
        </w:rPr>
        <w:t>FUTSAL MONTURANO</w:t>
      </w:r>
    </w:p>
    <w:p w14:paraId="18872A0B" w14:textId="69D11080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FUTSAL MONTEMARCIANO C5</w:t>
      </w:r>
    </w:p>
    <w:p w14:paraId="1464ADC2" w14:textId="45F08AEA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Start w:id="16" w:name="_Toc12618848"/>
      <w:r>
        <w:rPr>
          <w:b w:val="0"/>
          <w:color w:val="002060"/>
          <w:sz w:val="22"/>
          <w:szCs w:val="22"/>
        </w:rPr>
        <w:t>INVICTA FUTSAL MACERATA*</w:t>
      </w:r>
      <w:bookmarkEnd w:id="16"/>
    </w:p>
    <w:p w14:paraId="756AA312" w14:textId="77777777" w:rsidR="00794C2C" w:rsidRDefault="00794C2C" w:rsidP="00794C2C">
      <w:pPr>
        <w:pStyle w:val="TITOLOPRINC"/>
        <w:spacing w:before="0" w:beforeAutospacing="0" w:after="0" w:afterAutospacing="0"/>
        <w:jc w:val="both"/>
        <w:rPr>
          <w:b w:val="0"/>
          <w:i/>
          <w:color w:val="002060"/>
          <w:sz w:val="22"/>
          <w:szCs w:val="22"/>
        </w:rPr>
      </w:pPr>
    </w:p>
    <w:p w14:paraId="42BCE2A1" w14:textId="16FEE134" w:rsidR="00794C2C" w:rsidRDefault="00794C2C" w:rsidP="00794C2C">
      <w:pPr>
        <w:pStyle w:val="titoloprinc0"/>
        <w:rPr>
          <w:b w:val="0"/>
          <w:i/>
          <w:color w:val="002060"/>
          <w:sz w:val="22"/>
          <w:szCs w:val="22"/>
        </w:rPr>
      </w:pPr>
      <w:r>
        <w:rPr>
          <w:b w:val="0"/>
          <w:i/>
          <w:color w:val="002060"/>
          <w:sz w:val="22"/>
          <w:szCs w:val="22"/>
        </w:rPr>
        <w:t>* non ha disputato il</w:t>
      </w:r>
      <w:r w:rsidRPr="0017291D">
        <w:rPr>
          <w:b w:val="0"/>
          <w:i/>
          <w:color w:val="002060"/>
          <w:sz w:val="22"/>
          <w:szCs w:val="22"/>
        </w:rPr>
        <w:t xml:space="preserve"> play-out visto il distacco pari o superiore ai 10 punti </w:t>
      </w:r>
      <w:r>
        <w:rPr>
          <w:b w:val="0"/>
          <w:i/>
          <w:color w:val="002060"/>
          <w:sz w:val="22"/>
          <w:szCs w:val="22"/>
        </w:rPr>
        <w:t xml:space="preserve">dalla decima </w:t>
      </w:r>
      <w:r w:rsidRPr="0017291D">
        <w:rPr>
          <w:b w:val="0"/>
          <w:i/>
          <w:color w:val="002060"/>
          <w:sz w:val="22"/>
          <w:szCs w:val="22"/>
        </w:rPr>
        <w:t>classificata</w:t>
      </w:r>
    </w:p>
    <w:p w14:paraId="358DB6AE" w14:textId="77777777" w:rsidR="00794C2C" w:rsidRDefault="00794C2C" w:rsidP="00794C2C">
      <w:pPr>
        <w:pStyle w:val="titoloprinc0"/>
        <w:rPr>
          <w:color w:val="002060"/>
        </w:rPr>
      </w:pPr>
    </w:p>
    <w:p w14:paraId="4DED5C0D" w14:textId="3FCD9823" w:rsidR="005F34BC" w:rsidRPr="007918F3" w:rsidRDefault="005F34BC" w:rsidP="005F34BC">
      <w:pPr>
        <w:pStyle w:val="titoloprinc0"/>
        <w:rPr>
          <w:color w:val="002060"/>
        </w:rPr>
      </w:pPr>
      <w:r>
        <w:rPr>
          <w:color w:val="002060"/>
        </w:rPr>
        <w:t>CLASSIFICA FINALE</w:t>
      </w:r>
    </w:p>
    <w:p w14:paraId="25F12DB4" w14:textId="77777777" w:rsidR="005F34BC" w:rsidRDefault="005F34BC" w:rsidP="005F34B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07307BE" w14:textId="331A8912" w:rsidR="005F34BC" w:rsidRDefault="005F34BC" w:rsidP="005F34B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1^ </w:t>
      </w:r>
      <w:r>
        <w:rPr>
          <w:rFonts w:ascii="Arial" w:hAnsi="Arial" w:cs="Arial"/>
          <w:color w:val="002060"/>
          <w:sz w:val="22"/>
          <w:szCs w:val="22"/>
        </w:rPr>
        <w:tab/>
        <w:t>NUOVA JUVENTINA FFC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proofErr w:type="gramStart"/>
      <w:r w:rsidR="000957E4">
        <w:rPr>
          <w:rFonts w:ascii="Arial" w:hAnsi="Arial" w:cs="Arial"/>
          <w:color w:val="002060"/>
          <w:sz w:val="22"/>
          <w:szCs w:val="22"/>
        </w:rPr>
        <w:t>10^</w:t>
      </w:r>
      <w:proofErr w:type="gramEnd"/>
      <w:r w:rsidR="000957E4">
        <w:rPr>
          <w:rFonts w:ascii="Arial" w:hAnsi="Arial" w:cs="Arial"/>
          <w:color w:val="002060"/>
          <w:sz w:val="22"/>
          <w:szCs w:val="22"/>
        </w:rPr>
        <w:tab/>
        <w:t>PIANACCIO</w:t>
      </w:r>
    </w:p>
    <w:p w14:paraId="45400742" w14:textId="55772DC9" w:rsidR="005F34BC" w:rsidRDefault="005F34BC" w:rsidP="005F34B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2^</w:t>
      </w:r>
      <w:r>
        <w:rPr>
          <w:rFonts w:ascii="Arial" w:hAnsi="Arial" w:cs="Arial"/>
          <w:color w:val="002060"/>
          <w:sz w:val="22"/>
          <w:szCs w:val="22"/>
        </w:rPr>
        <w:tab/>
        <w:t>JESI</w:t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  <w:t>11^</w:t>
      </w:r>
      <w:r w:rsidR="000957E4">
        <w:rPr>
          <w:rFonts w:ascii="Arial" w:hAnsi="Arial" w:cs="Arial"/>
          <w:color w:val="002060"/>
          <w:sz w:val="22"/>
          <w:szCs w:val="22"/>
        </w:rPr>
        <w:tab/>
        <w:t>FUTSAL MONTURANO</w:t>
      </w:r>
    </w:p>
    <w:p w14:paraId="144966E1" w14:textId="279FACB3" w:rsidR="005F34BC" w:rsidRPr="000957E4" w:rsidRDefault="005F34BC" w:rsidP="005F34BC">
      <w:pPr>
        <w:rPr>
          <w:rFonts w:ascii="Arial" w:hAnsi="Arial" w:cs="Arial"/>
          <w:color w:val="002060"/>
          <w:sz w:val="22"/>
          <w:szCs w:val="22"/>
          <w:lang w:val="es-ES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TRE TORRI A.S.D.</w:t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>
        <w:rPr>
          <w:rFonts w:ascii="Arial" w:hAnsi="Arial" w:cs="Arial"/>
          <w:color w:val="002060"/>
          <w:sz w:val="22"/>
          <w:szCs w:val="22"/>
        </w:rPr>
        <w:tab/>
      </w:r>
      <w:r w:rsidR="000957E4" w:rsidRPr="000957E4">
        <w:rPr>
          <w:rFonts w:ascii="Arial" w:hAnsi="Arial" w:cs="Arial"/>
          <w:color w:val="002060"/>
          <w:sz w:val="22"/>
          <w:szCs w:val="22"/>
          <w:lang w:val="es-ES"/>
        </w:rPr>
        <w:t>12^</w:t>
      </w:r>
      <w:r w:rsidR="000957E4" w:rsidRPr="000957E4">
        <w:rPr>
          <w:rFonts w:ascii="Arial" w:hAnsi="Arial" w:cs="Arial"/>
          <w:color w:val="002060"/>
          <w:sz w:val="22"/>
          <w:szCs w:val="22"/>
          <w:lang w:val="es-ES"/>
        </w:rPr>
        <w:tab/>
        <w:t>FU</w:t>
      </w:r>
      <w:r w:rsidR="000957E4">
        <w:rPr>
          <w:rFonts w:ascii="Arial" w:hAnsi="Arial" w:cs="Arial"/>
          <w:color w:val="002060"/>
          <w:sz w:val="22"/>
          <w:szCs w:val="22"/>
          <w:lang w:val="es-ES"/>
        </w:rPr>
        <w:t>TSAL MONTERCIANO C5</w:t>
      </w:r>
    </w:p>
    <w:p w14:paraId="1F7F3D31" w14:textId="715039A2" w:rsidR="005F34BC" w:rsidRPr="000957E4" w:rsidRDefault="005F34BC" w:rsidP="005F34BC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0957E4">
        <w:rPr>
          <w:rFonts w:ascii="Arial" w:hAnsi="Arial" w:cs="Arial"/>
          <w:color w:val="002060"/>
          <w:sz w:val="22"/>
          <w:szCs w:val="22"/>
          <w:lang w:val="es-ES"/>
        </w:rPr>
        <w:t>4^</w:t>
      </w:r>
      <w:r w:rsidRPr="000957E4">
        <w:rPr>
          <w:rFonts w:ascii="Arial" w:hAnsi="Arial" w:cs="Arial"/>
          <w:color w:val="002060"/>
          <w:sz w:val="22"/>
          <w:szCs w:val="22"/>
          <w:lang w:val="es-ES"/>
        </w:rPr>
        <w:tab/>
        <w:t>ALMA JUVENTUS FANO</w:t>
      </w:r>
      <w:r w:rsidR="000957E4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0957E4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0957E4">
        <w:rPr>
          <w:rFonts w:ascii="Arial" w:hAnsi="Arial" w:cs="Arial"/>
          <w:color w:val="002060"/>
          <w:sz w:val="22"/>
          <w:szCs w:val="22"/>
          <w:lang w:val="es-ES"/>
        </w:rPr>
        <w:tab/>
      </w:r>
      <w:r w:rsidR="000957E4">
        <w:rPr>
          <w:rFonts w:ascii="Arial" w:hAnsi="Arial" w:cs="Arial"/>
          <w:color w:val="002060"/>
          <w:sz w:val="22"/>
          <w:szCs w:val="22"/>
          <w:lang w:val="es-ES"/>
        </w:rPr>
        <w:tab/>
        <w:t>13^</w:t>
      </w:r>
      <w:r w:rsidR="000957E4">
        <w:rPr>
          <w:rFonts w:ascii="Arial" w:hAnsi="Arial" w:cs="Arial"/>
          <w:color w:val="002060"/>
          <w:sz w:val="22"/>
          <w:szCs w:val="22"/>
          <w:lang w:val="es-ES"/>
        </w:rPr>
        <w:tab/>
        <w:t>INVICTA FUTSAL MACERATA</w:t>
      </w:r>
    </w:p>
    <w:p w14:paraId="57C1E723" w14:textId="4D2E7665" w:rsidR="005F34BC" w:rsidRPr="00835103" w:rsidRDefault="005F34BC" w:rsidP="005F34BC">
      <w:pPr>
        <w:rPr>
          <w:rFonts w:ascii="Arial" w:hAnsi="Arial" w:cs="Arial"/>
          <w:color w:val="002060"/>
          <w:sz w:val="22"/>
          <w:szCs w:val="22"/>
        </w:rPr>
      </w:pPr>
      <w:r w:rsidRPr="00835103">
        <w:rPr>
          <w:rFonts w:ascii="Arial" w:hAnsi="Arial" w:cs="Arial"/>
          <w:color w:val="002060"/>
          <w:sz w:val="22"/>
          <w:szCs w:val="22"/>
        </w:rPr>
        <w:t>5^</w:t>
      </w:r>
      <w:r w:rsidRPr="00835103">
        <w:rPr>
          <w:rFonts w:ascii="Arial" w:hAnsi="Arial" w:cs="Arial"/>
          <w:color w:val="002060"/>
          <w:sz w:val="22"/>
          <w:szCs w:val="22"/>
        </w:rPr>
        <w:tab/>
        <w:t>PIETRALACROCE 73</w:t>
      </w:r>
      <w:r w:rsidR="000957E4" w:rsidRPr="00835103">
        <w:rPr>
          <w:rFonts w:ascii="Arial" w:hAnsi="Arial" w:cs="Arial"/>
          <w:color w:val="002060"/>
          <w:sz w:val="22"/>
          <w:szCs w:val="22"/>
        </w:rPr>
        <w:tab/>
      </w:r>
      <w:r w:rsidR="000957E4" w:rsidRPr="00835103">
        <w:rPr>
          <w:rFonts w:ascii="Arial" w:hAnsi="Arial" w:cs="Arial"/>
          <w:color w:val="002060"/>
          <w:sz w:val="22"/>
          <w:szCs w:val="22"/>
        </w:rPr>
        <w:tab/>
      </w:r>
      <w:r w:rsidR="000957E4" w:rsidRPr="00835103">
        <w:rPr>
          <w:rFonts w:ascii="Arial" w:hAnsi="Arial" w:cs="Arial"/>
          <w:color w:val="002060"/>
          <w:sz w:val="22"/>
          <w:szCs w:val="22"/>
        </w:rPr>
        <w:tab/>
      </w:r>
      <w:r w:rsidR="000957E4" w:rsidRPr="00835103">
        <w:rPr>
          <w:rFonts w:ascii="Arial" w:hAnsi="Arial" w:cs="Arial"/>
          <w:color w:val="002060"/>
          <w:sz w:val="22"/>
          <w:szCs w:val="22"/>
        </w:rPr>
        <w:tab/>
        <w:t>14^</w:t>
      </w:r>
      <w:r w:rsidR="000957E4" w:rsidRPr="00835103">
        <w:rPr>
          <w:rFonts w:ascii="Arial" w:hAnsi="Arial" w:cs="Arial"/>
          <w:color w:val="002060"/>
          <w:sz w:val="22"/>
          <w:szCs w:val="22"/>
        </w:rPr>
        <w:tab/>
        <w:t>REAL SAN GIORGIO</w:t>
      </w:r>
    </w:p>
    <w:p w14:paraId="02D55A14" w14:textId="77777777" w:rsidR="005F34BC" w:rsidRPr="00835103" w:rsidRDefault="005F34BC" w:rsidP="00794C2C">
      <w:pPr>
        <w:pStyle w:val="titoloprinc0"/>
        <w:rPr>
          <w:color w:val="002060"/>
        </w:rPr>
      </w:pPr>
    </w:p>
    <w:p w14:paraId="38192C2D" w14:textId="089B23E6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38C09D67" w14:textId="77777777" w:rsidR="005E1C06" w:rsidRDefault="005E1C06" w:rsidP="005E1C06">
      <w:pPr>
        <w:pStyle w:val="LndNormale1"/>
        <w:rPr>
          <w:color w:val="002060"/>
        </w:rPr>
      </w:pPr>
    </w:p>
    <w:p w14:paraId="50635734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NUOVA JUVENTINA FFC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C1.</w:t>
      </w:r>
    </w:p>
    <w:p w14:paraId="0E15371E" w14:textId="77777777" w:rsidR="005E1C06" w:rsidRDefault="005E1C06" w:rsidP="005E1C06">
      <w:pPr>
        <w:pStyle w:val="LndNormale1"/>
        <w:rPr>
          <w:color w:val="002060"/>
        </w:rPr>
      </w:pPr>
    </w:p>
    <w:p w14:paraId="5EF0297A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3E741446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NUOVA JUVENTINA FFC        A     6,85              1,00     0,30      5,55</w:t>
      </w:r>
    </w:p>
    <w:p w14:paraId="063A8AF0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PIANACCIO                  A     8,85              2,00     1,15      5,70</w:t>
      </w:r>
    </w:p>
    <w:p w14:paraId="0EF0D3EF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4C0779">
        <w:rPr>
          <w:rFonts w:ascii="Courier New" w:hAnsi="Courier New" w:cs="Courier New"/>
          <w:color w:val="002060"/>
          <w:lang w:val="es-ES"/>
        </w:rPr>
        <w:t>BAYER CAPPUCCINI           A    12,15              1,00     2,30      8,85</w:t>
      </w:r>
    </w:p>
    <w:p w14:paraId="47FF3AE3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4C0779">
        <w:rPr>
          <w:rFonts w:ascii="Courier New" w:hAnsi="Courier New" w:cs="Courier New"/>
          <w:color w:val="002060"/>
          <w:lang w:val="es-ES"/>
        </w:rPr>
        <w:t>ALMA JUVENTUS FANO         A    16,20     3,00     3,00              10,20</w:t>
      </w:r>
    </w:p>
    <w:p w14:paraId="2582DFBF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REAL SAN GIORGIO           A    18,65     2,00     5,00     2,20      9,45</w:t>
      </w:r>
    </w:p>
    <w:p w14:paraId="28CE6E97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PIETRALACROCE 73           A    21,15     2,00              1,30     17,85</w:t>
      </w:r>
    </w:p>
    <w:p w14:paraId="12756648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MONTELUPONE CALCIO A 5     A    27,20             20,00     0,75      6,45</w:t>
      </w:r>
    </w:p>
    <w:p w14:paraId="3CE1A050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JESI                       A    27,85     7,00     5,00     4,15     11,70</w:t>
      </w:r>
    </w:p>
    <w:p w14:paraId="36CFF3D5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TRE TORRI A.S.D.           A    31,60     7,00    12,00     0,15     12,45</w:t>
      </w:r>
    </w:p>
    <w:p w14:paraId="62C9F2E4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POL.CAGLI SPORT ASSOCIATI  A    31,90     8,00    11,00              12,90</w:t>
      </w:r>
    </w:p>
    <w:p w14:paraId="7877FDBA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FUTSAL MONTEMARCIANO C5    A    39,20     2,00    22,00     2,45     12,75</w:t>
      </w:r>
    </w:p>
    <w:p w14:paraId="2E4DADCD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FUTSAL MONTURANO           A    47,70     4,00    31,00     1,90     10,80</w:t>
      </w:r>
    </w:p>
    <w:p w14:paraId="7511543B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INVICTA FUTSAL MACERATA    A    75,75     6,00    47,00     4,15     18,60</w:t>
      </w:r>
    </w:p>
    <w:p w14:paraId="34D95591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FUTSAL CASELLE             A    94,50    36,00    39,00              19,50</w:t>
      </w:r>
    </w:p>
    <w:p w14:paraId="10B47884" w14:textId="77777777" w:rsidR="005E1C06" w:rsidRDefault="005E1C06" w:rsidP="005E1C06">
      <w:pPr>
        <w:pStyle w:val="LndNormale1"/>
        <w:rPr>
          <w:color w:val="002060"/>
        </w:rPr>
      </w:pPr>
    </w:p>
    <w:p w14:paraId="76801573" w14:textId="77777777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PREMIO IMPIEGO GIOVANI</w:t>
      </w:r>
    </w:p>
    <w:p w14:paraId="2AC3D125" w14:textId="77777777" w:rsidR="005E1C06" w:rsidRDefault="005E1C06" w:rsidP="005E1C06">
      <w:pPr>
        <w:pStyle w:val="LndNormale1"/>
        <w:rPr>
          <w:color w:val="002060"/>
        </w:rPr>
      </w:pPr>
    </w:p>
    <w:p w14:paraId="353B2F5D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POL.CAGLI SPORT ASSOCIATI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C1.</w:t>
      </w:r>
    </w:p>
    <w:p w14:paraId="3A94E218" w14:textId="77777777" w:rsidR="005E1C06" w:rsidRDefault="005E1C06" w:rsidP="005E1C06">
      <w:pPr>
        <w:pStyle w:val="LndNormale1"/>
        <w:rPr>
          <w:color w:val="002060"/>
        </w:rPr>
      </w:pPr>
    </w:p>
    <w:p w14:paraId="7CB28E5A" w14:textId="77777777" w:rsidR="005E1C06" w:rsidRPr="00F20456" w:rsidRDefault="005E1C06" w:rsidP="005E1C06">
      <w:pPr>
        <w:pStyle w:val="LndNormale1"/>
        <w:rPr>
          <w:i/>
          <w:iCs/>
          <w:color w:val="002060"/>
        </w:rPr>
      </w:pPr>
      <w:r w:rsidRPr="00F20456">
        <w:rPr>
          <w:i/>
          <w:iCs/>
          <w:color w:val="002060"/>
        </w:rPr>
        <w:t>SOCIETA’</w:t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  <w:t xml:space="preserve">        PUNTI</w:t>
      </w:r>
    </w:p>
    <w:p w14:paraId="690C1884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POL.CAGLI SPORT ASSOCIATI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35</w:t>
      </w:r>
    </w:p>
    <w:p w14:paraId="101569AE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NUOVA JUVENTINA FFC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34</w:t>
      </w:r>
    </w:p>
    <w:p w14:paraId="2083F701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JESI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27</w:t>
      </w:r>
    </w:p>
    <w:p w14:paraId="01A79D16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PIETRALACROCE 73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24</w:t>
      </w:r>
    </w:p>
    <w:p w14:paraId="1641FF8E" w14:textId="77777777" w:rsidR="005E1C06" w:rsidRPr="005E1C06" w:rsidRDefault="005E1C06" w:rsidP="005E1C06">
      <w:pPr>
        <w:pStyle w:val="LndNormale1"/>
        <w:rPr>
          <w:color w:val="002060"/>
          <w:lang w:val="es-ES"/>
        </w:rPr>
      </w:pPr>
      <w:r w:rsidRPr="005E1C06">
        <w:rPr>
          <w:color w:val="002060"/>
          <w:lang w:val="es-ES"/>
        </w:rPr>
        <w:t>MONTELUPONE CALCIO A 5</w:t>
      </w:r>
      <w:r w:rsidRPr="005E1C06">
        <w:rPr>
          <w:color w:val="002060"/>
          <w:lang w:val="es-ES"/>
        </w:rPr>
        <w:tab/>
      </w:r>
      <w:r w:rsidRPr="005E1C06">
        <w:rPr>
          <w:color w:val="002060"/>
          <w:lang w:val="es-ES"/>
        </w:rPr>
        <w:tab/>
      </w:r>
      <w:r w:rsidRPr="005E1C06">
        <w:rPr>
          <w:color w:val="002060"/>
          <w:lang w:val="es-ES"/>
        </w:rPr>
        <w:tab/>
        <w:t>14</w:t>
      </w:r>
    </w:p>
    <w:p w14:paraId="7CF5A4A7" w14:textId="77777777" w:rsidR="005E1C06" w:rsidRPr="00672C36" w:rsidRDefault="005E1C06" w:rsidP="005E1C06">
      <w:pPr>
        <w:pStyle w:val="LndNormale1"/>
        <w:rPr>
          <w:color w:val="002060"/>
          <w:lang w:val="es-ES"/>
        </w:rPr>
      </w:pPr>
      <w:r w:rsidRPr="00672C36">
        <w:rPr>
          <w:color w:val="002060"/>
          <w:lang w:val="es-ES"/>
        </w:rPr>
        <w:t>ALMA JUVENTUS FANO</w:t>
      </w:r>
      <w:r w:rsidRPr="00672C36">
        <w:rPr>
          <w:color w:val="002060"/>
          <w:lang w:val="es-ES"/>
        </w:rPr>
        <w:tab/>
      </w:r>
      <w:r w:rsidRPr="00672C36">
        <w:rPr>
          <w:color w:val="002060"/>
          <w:lang w:val="es-ES"/>
        </w:rPr>
        <w:tab/>
      </w:r>
      <w:r w:rsidRPr="00672C36">
        <w:rPr>
          <w:color w:val="002060"/>
          <w:lang w:val="es-ES"/>
        </w:rPr>
        <w:tab/>
      </w:r>
      <w:r w:rsidRPr="00672C36">
        <w:rPr>
          <w:color w:val="002060"/>
          <w:lang w:val="es-ES"/>
        </w:rPr>
        <w:tab/>
        <w:t xml:space="preserve"> 0</w:t>
      </w:r>
    </w:p>
    <w:p w14:paraId="76BA9D9A" w14:textId="77777777" w:rsidR="005E1C06" w:rsidRPr="005E1C06" w:rsidRDefault="005E1C06" w:rsidP="005E1C06">
      <w:pPr>
        <w:pStyle w:val="LndNormale1"/>
        <w:rPr>
          <w:color w:val="002060"/>
        </w:rPr>
      </w:pPr>
      <w:r w:rsidRPr="005E1C06">
        <w:rPr>
          <w:color w:val="002060"/>
        </w:rPr>
        <w:t>REAL SAN GIORGIO</w:t>
      </w:r>
      <w:r w:rsidRPr="005E1C06">
        <w:rPr>
          <w:color w:val="002060"/>
        </w:rPr>
        <w:tab/>
      </w:r>
      <w:r w:rsidRPr="005E1C06">
        <w:rPr>
          <w:color w:val="002060"/>
        </w:rPr>
        <w:tab/>
      </w:r>
      <w:r w:rsidRPr="005E1C06">
        <w:rPr>
          <w:color w:val="002060"/>
        </w:rPr>
        <w:tab/>
      </w:r>
      <w:r w:rsidRPr="005E1C06">
        <w:rPr>
          <w:color w:val="002060"/>
        </w:rPr>
        <w:tab/>
      </w:r>
      <w:r w:rsidRPr="005E1C06">
        <w:rPr>
          <w:color w:val="002060"/>
        </w:rPr>
        <w:tab/>
        <w:t xml:space="preserve"> 0</w:t>
      </w:r>
    </w:p>
    <w:p w14:paraId="703D19FF" w14:textId="77777777" w:rsidR="005E1C06" w:rsidRDefault="005E1C06" w:rsidP="005E1C06">
      <w:pPr>
        <w:pStyle w:val="LndNormale1"/>
        <w:rPr>
          <w:color w:val="002060"/>
        </w:rPr>
      </w:pPr>
      <w:r w:rsidRPr="00672C36">
        <w:rPr>
          <w:color w:val="002060"/>
        </w:rPr>
        <w:t>TRE TORRI A.S.D</w:t>
      </w:r>
      <w:r>
        <w:rPr>
          <w:color w:val="002060"/>
        </w:rPr>
        <w:t>.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0</w:t>
      </w:r>
    </w:p>
    <w:p w14:paraId="731B51FB" w14:textId="77777777" w:rsidR="005E1C06" w:rsidRDefault="005E1C06" w:rsidP="005E1C06">
      <w:pPr>
        <w:pStyle w:val="LndNormale1"/>
        <w:rPr>
          <w:color w:val="002060"/>
        </w:rPr>
      </w:pPr>
    </w:p>
    <w:p w14:paraId="7A24FE3F" w14:textId="77777777" w:rsidR="005E1C06" w:rsidRPr="00672C36" w:rsidRDefault="005E1C06" w:rsidP="005E1C06">
      <w:pPr>
        <w:pStyle w:val="LndNormale1"/>
        <w:rPr>
          <w:i/>
          <w:iCs/>
          <w:color w:val="002060"/>
        </w:rPr>
      </w:pPr>
      <w:r w:rsidRPr="00672C36">
        <w:rPr>
          <w:i/>
          <w:iCs/>
          <w:color w:val="002060"/>
        </w:rPr>
        <w:t>La classifica è stata stilata mediante i criteri pubblicati nel Comunicato Ufficiale n° 27 del 16/10/2023.</w:t>
      </w:r>
    </w:p>
    <w:p w14:paraId="783A9EA9" w14:textId="77777777" w:rsidR="005E1C06" w:rsidRDefault="005E1C06" w:rsidP="005E1C06">
      <w:pPr>
        <w:pStyle w:val="LndNormale1"/>
        <w:rPr>
          <w:color w:val="002060"/>
        </w:rPr>
      </w:pPr>
    </w:p>
    <w:p w14:paraId="7BE5A942" w14:textId="77777777" w:rsidR="005E1C06" w:rsidRDefault="005E1C06" w:rsidP="005E1C06">
      <w:pPr>
        <w:pStyle w:val="LndNormale1"/>
        <w:rPr>
          <w:color w:val="002060"/>
        </w:rPr>
      </w:pPr>
    </w:p>
    <w:p w14:paraId="349B5086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CINQUE SERIE C2</w:t>
      </w:r>
    </w:p>
    <w:p w14:paraId="68EC38E7" w14:textId="59710ECD" w:rsidR="006711AE" w:rsidRPr="006C0E71" w:rsidRDefault="006711AE" w:rsidP="006711AE">
      <w:pPr>
        <w:pStyle w:val="titoloprinc0"/>
        <w:rPr>
          <w:color w:val="002060"/>
        </w:rPr>
      </w:pPr>
      <w:bookmarkStart w:id="17" w:name="_Hlk169003012"/>
      <w:r w:rsidRPr="006C0E71">
        <w:rPr>
          <w:color w:val="002060"/>
        </w:rPr>
        <w:t>CLASSIFICA</w:t>
      </w:r>
      <w:r>
        <w:rPr>
          <w:color w:val="002060"/>
        </w:rPr>
        <w:t xml:space="preserve"> REGULAR SEASON</w:t>
      </w:r>
    </w:p>
    <w:p w14:paraId="494FD3E1" w14:textId="77777777" w:rsidR="006711AE" w:rsidRPr="006C0E71" w:rsidRDefault="006711AE" w:rsidP="006711AE">
      <w:pPr>
        <w:pStyle w:val="breakline"/>
        <w:rPr>
          <w:color w:val="002060"/>
        </w:rPr>
      </w:pPr>
    </w:p>
    <w:p w14:paraId="1680300A" w14:textId="77777777" w:rsidR="006711AE" w:rsidRPr="006C0E71" w:rsidRDefault="006711AE" w:rsidP="006711AE">
      <w:pPr>
        <w:pStyle w:val="breakline"/>
        <w:rPr>
          <w:color w:val="002060"/>
        </w:rPr>
      </w:pPr>
    </w:p>
    <w:p w14:paraId="4EBFA62E" w14:textId="77777777" w:rsidR="006711AE" w:rsidRPr="006C0E71" w:rsidRDefault="006711AE" w:rsidP="006711AE">
      <w:pPr>
        <w:pStyle w:val="sottotitolocampionato10"/>
        <w:rPr>
          <w:color w:val="002060"/>
        </w:rPr>
      </w:pPr>
      <w:r w:rsidRPr="006C0E71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711AE" w:rsidRPr="006C0E71" w14:paraId="147D78B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158B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23F61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2375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3AB0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73D18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7C50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E48E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CC6BF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158D8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A1D94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PE</w:t>
            </w:r>
          </w:p>
        </w:tc>
      </w:tr>
      <w:tr w:rsidR="006711AE" w:rsidRPr="006C0E71" w14:paraId="1494353B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C653D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4927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335F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5B8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9495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A61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64C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E43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EE05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1DCE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0FAC82A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CB76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C3C1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307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5DF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7AD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060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B94D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616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6E5E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EF86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05138AA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DF8F8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51EE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6C5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87A2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076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EC9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6C99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0D8A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A7D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35E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12E709F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31E8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6EF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1EF5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A3A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858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23E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18C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B600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4B3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2E9F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39C67A6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2305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4BF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F6D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D9A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4691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DBE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0A4C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3B4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90C3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242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162BC58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D4FC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E872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11E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F94E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F139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E726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986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184D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28C8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7E5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71597C3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5157F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 xml:space="preserve">A.S.D. </w:t>
            </w:r>
            <w:proofErr w:type="gramStart"/>
            <w:r w:rsidRPr="006C0E71">
              <w:rPr>
                <w:color w:val="002060"/>
              </w:rPr>
              <w:t>CITTA</w:t>
            </w:r>
            <w:proofErr w:type="gramEnd"/>
            <w:r w:rsidRPr="006C0E71">
              <w:rPr>
                <w:color w:val="002060"/>
              </w:rPr>
              <w:t xml:space="preserve">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79F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2920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527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41F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2922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7C1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C9EC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5344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7F4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6840382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3761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3F3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AC3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8C3A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9E7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C8CF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102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A188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B0E7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B46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1DCB883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B8CA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BCC9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480F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478D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CCA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35EB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5294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AB3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0EF1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203E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1DE0E4A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3F4F" w14:textId="77777777" w:rsidR="006711AE" w:rsidRPr="006C0E71" w:rsidRDefault="006711AE" w:rsidP="000960AC">
            <w:pPr>
              <w:pStyle w:val="rowtabella0"/>
              <w:rPr>
                <w:color w:val="002060"/>
                <w:lang w:val="es-ES"/>
              </w:rPr>
            </w:pPr>
            <w:r w:rsidRPr="006C0E71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7C5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CEE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0C1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ACE6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7C1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C9E9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C947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820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D779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27E2484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6827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894A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CC25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9138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EB5D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237B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6BA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0A94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BB01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0FE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2E8B562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44C0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50B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B5E7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2F19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EDD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355F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4D6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83BF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609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0F24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</w:tbl>
    <w:p w14:paraId="3275C1A8" w14:textId="77777777" w:rsidR="006711AE" w:rsidRDefault="006711AE" w:rsidP="006711AE">
      <w:pPr>
        <w:pStyle w:val="breakline"/>
        <w:rPr>
          <w:rFonts w:eastAsiaTheme="minorEastAsia"/>
          <w:color w:val="002060"/>
        </w:rPr>
      </w:pPr>
    </w:p>
    <w:p w14:paraId="5CA7EB06" w14:textId="77777777" w:rsidR="006711AE" w:rsidRPr="006711AE" w:rsidRDefault="006711AE" w:rsidP="006711AE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b/>
          <w:color w:val="002060"/>
          <w:sz w:val="22"/>
          <w:szCs w:val="22"/>
        </w:rPr>
        <w:t>SPAREGGIO PER IL PRIMO POSTO GIRONE “A”</w:t>
      </w:r>
    </w:p>
    <w:p w14:paraId="0938B998" w14:textId="77777777" w:rsidR="006711AE" w:rsidRPr="006711AE" w:rsidRDefault="006711AE" w:rsidP="006711AE">
      <w:pPr>
        <w:pStyle w:val="breakline"/>
        <w:rPr>
          <w:rFonts w:ascii="Arial" w:hAnsi="Arial" w:cs="Arial"/>
          <w:bCs/>
          <w:color w:val="002060"/>
          <w:sz w:val="22"/>
          <w:szCs w:val="22"/>
        </w:rPr>
      </w:pPr>
      <w:r w:rsidRPr="006711AE">
        <w:rPr>
          <w:rFonts w:ascii="Arial" w:hAnsi="Arial" w:cs="Arial"/>
          <w:bCs/>
          <w:color w:val="002060"/>
          <w:sz w:val="22"/>
          <w:szCs w:val="22"/>
        </w:rPr>
        <w:t>AMICI DEL CENTROSOCIO SP. – CHIARAVALLE FUTSAL 2-3</w:t>
      </w:r>
    </w:p>
    <w:p w14:paraId="097B5CE8" w14:textId="77777777" w:rsidR="006711AE" w:rsidRPr="006C0E71" w:rsidRDefault="006711AE" w:rsidP="006711AE">
      <w:pPr>
        <w:pStyle w:val="breakline"/>
        <w:rPr>
          <w:rFonts w:eastAsiaTheme="minorEastAsia"/>
          <w:color w:val="002060"/>
        </w:rPr>
      </w:pPr>
    </w:p>
    <w:p w14:paraId="6A93248B" w14:textId="77777777" w:rsidR="006711AE" w:rsidRDefault="006711AE" w:rsidP="006711AE">
      <w:pPr>
        <w:pStyle w:val="breakline"/>
        <w:rPr>
          <w:color w:val="002060"/>
        </w:rPr>
      </w:pPr>
    </w:p>
    <w:p w14:paraId="006E475B" w14:textId="77777777" w:rsidR="006711AE" w:rsidRPr="006711AE" w:rsidRDefault="006711AE" w:rsidP="006711AE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b/>
          <w:color w:val="002060"/>
          <w:sz w:val="22"/>
          <w:szCs w:val="22"/>
        </w:rPr>
        <w:t>SPAREGGIO PER L’UNIDICESIMO POSTO GIRONE “A”</w:t>
      </w:r>
    </w:p>
    <w:p w14:paraId="16C662E4" w14:textId="77777777" w:rsidR="006711AE" w:rsidRPr="006711AE" w:rsidRDefault="006711AE" w:rsidP="006711AE">
      <w:pPr>
        <w:pStyle w:val="breakline"/>
        <w:rPr>
          <w:rFonts w:ascii="Arial" w:hAnsi="Arial" w:cs="Arial"/>
          <w:bCs/>
          <w:color w:val="002060"/>
          <w:sz w:val="22"/>
          <w:szCs w:val="22"/>
        </w:rPr>
      </w:pPr>
      <w:r w:rsidRPr="006711AE">
        <w:rPr>
          <w:rFonts w:ascii="Arial" w:hAnsi="Arial" w:cs="Arial"/>
          <w:bCs/>
          <w:color w:val="002060"/>
          <w:sz w:val="22"/>
          <w:szCs w:val="22"/>
        </w:rPr>
        <w:t>DINAMIS 1990 – CANDIA BARACCOLA ASPIO 3-2</w:t>
      </w:r>
    </w:p>
    <w:p w14:paraId="53CC71EF" w14:textId="77777777" w:rsidR="006711AE" w:rsidRPr="006711AE" w:rsidRDefault="006711AE" w:rsidP="006711AE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1AC7DCCC" w14:textId="77777777" w:rsidR="006711AE" w:rsidRPr="006C0E71" w:rsidRDefault="006711AE" w:rsidP="006711AE">
      <w:pPr>
        <w:pStyle w:val="breakline"/>
        <w:rPr>
          <w:color w:val="002060"/>
        </w:rPr>
      </w:pPr>
    </w:p>
    <w:p w14:paraId="29EDD285" w14:textId="77777777" w:rsidR="006711AE" w:rsidRPr="006C0E71" w:rsidRDefault="006711AE" w:rsidP="006711AE">
      <w:pPr>
        <w:pStyle w:val="sottotitolocampionato10"/>
        <w:rPr>
          <w:color w:val="002060"/>
        </w:rPr>
      </w:pPr>
      <w:r w:rsidRPr="006C0E71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711AE" w:rsidRPr="006C0E71" w14:paraId="26445FF2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12FB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F8C9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AE313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6489D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85E0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8D038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D91F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E5FDD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086D0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B81F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PE</w:t>
            </w:r>
          </w:p>
        </w:tc>
      </w:tr>
      <w:tr w:rsidR="006711AE" w:rsidRPr="006C0E71" w14:paraId="2F3EDD24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82EF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8D14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A0E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76A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5E8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33EA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A16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B55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400D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756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0F1F39D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67723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05310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361BE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84DC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C5FE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67D28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041B9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389E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EE748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F84FE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69ECE60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B1DB6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FADD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C684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8F92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4D9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80B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48B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6DA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58B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B60C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5E8CA6F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422AD5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720A5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047B9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05EF4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B8483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710E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10BDE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52C33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176BC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8E422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324A5A4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0310" w14:textId="77777777" w:rsidR="006711AE" w:rsidRPr="006C0E71" w:rsidRDefault="006711AE" w:rsidP="000960AC">
            <w:pPr>
              <w:pStyle w:val="rowtabella0"/>
              <w:rPr>
                <w:color w:val="002060"/>
                <w:lang w:val="es-ES"/>
              </w:rPr>
            </w:pPr>
            <w:r w:rsidRPr="006C0E71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5DC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B2A0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92CA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407F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93F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F5E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7549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540B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0326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4263539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47DD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C7D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B8C2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C701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5C80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67C1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90B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7601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B44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60F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6D21165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18CC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479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357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F17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651C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B30E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0EFC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C876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650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1CA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7A27C2D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5E0D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BED2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6594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C87C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E9D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B3B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A730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CAD3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CE0C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2F8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30F24E0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4F53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1D5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D361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671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F43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5B5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05A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AFF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0F68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FB7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3D4214D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A900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42A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292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B72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9480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C6EE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AA7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FA7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6640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397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1C54936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C722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2D1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4E4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D6D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159F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51A5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667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70D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616F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B99B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60F7BE5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269C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333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6D19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4985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59B9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E18F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946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D8F8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92DC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CFFA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</w:tbl>
    <w:p w14:paraId="1B4F1828" w14:textId="77777777" w:rsidR="006711AE" w:rsidRDefault="006711AE" w:rsidP="006711AE">
      <w:pPr>
        <w:pStyle w:val="breakline"/>
        <w:rPr>
          <w:rFonts w:eastAsiaTheme="minorEastAsia"/>
          <w:color w:val="002060"/>
        </w:rPr>
      </w:pPr>
    </w:p>
    <w:p w14:paraId="445E819C" w14:textId="77777777" w:rsidR="006711AE" w:rsidRPr="006711AE" w:rsidRDefault="006711AE" w:rsidP="006711AE">
      <w:pPr>
        <w:pStyle w:val="sottotitolocampionato10"/>
        <w:rPr>
          <w:i/>
          <w:iCs/>
          <w:color w:val="002060"/>
          <w:sz w:val="22"/>
          <w:szCs w:val="22"/>
        </w:rPr>
      </w:pPr>
      <w:r w:rsidRPr="006711AE">
        <w:rPr>
          <w:i/>
          <w:iCs/>
          <w:color w:val="002060"/>
          <w:sz w:val="22"/>
          <w:szCs w:val="22"/>
        </w:rPr>
        <w:t>STRALCIO CLASSIFICA AVULSA</w:t>
      </w:r>
    </w:p>
    <w:p w14:paraId="29EA45A9" w14:textId="77777777" w:rsidR="006711AE" w:rsidRPr="00FF7EE0" w:rsidRDefault="006711AE" w:rsidP="006711AE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*============================================================================</w:t>
      </w:r>
      <w:r>
        <w:rPr>
          <w:rFonts w:ascii="Courier" w:eastAsiaTheme="minorEastAsia" w:hAnsi="Courier"/>
          <w:color w:val="002060"/>
        </w:rPr>
        <w:t>======================================================</w:t>
      </w:r>
      <w:r w:rsidRPr="00FF7EE0">
        <w:rPr>
          <w:rFonts w:ascii="Courier" w:eastAsiaTheme="minorEastAsia" w:hAnsi="Courier"/>
          <w:color w:val="002060"/>
        </w:rPr>
        <w:t xml:space="preserve">= </w:t>
      </w:r>
    </w:p>
    <w:p w14:paraId="1B7F1DCB" w14:textId="77777777" w:rsidR="006711AE" w:rsidRPr="00FF7EE0" w:rsidRDefault="006711AE" w:rsidP="006711AE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</w:t>
      </w:r>
      <w:proofErr w:type="spellStart"/>
      <w:r w:rsidRPr="00FF7EE0">
        <w:rPr>
          <w:rFonts w:ascii="Courier" w:eastAsiaTheme="minorEastAsia" w:hAnsi="Courier"/>
          <w:color w:val="002060"/>
        </w:rPr>
        <w:t>Societa'</w:t>
      </w:r>
      <w:proofErr w:type="spellEnd"/>
      <w:r w:rsidRPr="00FF7EE0">
        <w:rPr>
          <w:rFonts w:ascii="Courier" w:eastAsiaTheme="minorEastAsia" w:hAnsi="Courier"/>
          <w:color w:val="002060"/>
        </w:rPr>
        <w:t xml:space="preserve">                        I PN | GC | VI | PE | NL | </w:t>
      </w:r>
      <w:proofErr w:type="gramStart"/>
      <w:r w:rsidRPr="00FF7EE0">
        <w:rPr>
          <w:rFonts w:ascii="Courier" w:eastAsiaTheme="minorEastAsia" w:hAnsi="Courier"/>
          <w:color w:val="002060"/>
        </w:rPr>
        <w:t>G.F</w:t>
      </w:r>
      <w:proofErr w:type="gramEnd"/>
      <w:r w:rsidRPr="00FF7EE0">
        <w:rPr>
          <w:rFonts w:ascii="Courier" w:eastAsiaTheme="minorEastAsia" w:hAnsi="Courier"/>
          <w:color w:val="002060"/>
        </w:rPr>
        <w:t>| G.S| DIF I PN | GI | VI | PE | NL | G.F| G.S|  DIF|          |</w:t>
      </w:r>
    </w:p>
    <w:p w14:paraId="76A6AD77" w14:textId="77777777" w:rsidR="006711AE" w:rsidRPr="00FF7EE0" w:rsidRDefault="006711AE" w:rsidP="006711AE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 xml:space="preserve">I                                     </w:t>
      </w:r>
      <w:proofErr w:type="spellStart"/>
      <w:r w:rsidRPr="00FF7EE0">
        <w:rPr>
          <w:rFonts w:ascii="Courier" w:eastAsiaTheme="minorEastAsia" w:hAnsi="Courier"/>
          <w:color w:val="002060"/>
        </w:rPr>
        <w:t>I</w:t>
      </w:r>
      <w:proofErr w:type="spellEnd"/>
      <w:r w:rsidRPr="00FF7EE0">
        <w:rPr>
          <w:rFonts w:ascii="Courier" w:eastAsiaTheme="minorEastAsia" w:hAnsi="Courier"/>
          <w:color w:val="002060"/>
        </w:rPr>
        <w:t xml:space="preserve">    |    |    |    |    |    |    |     I    |    |    |    |    |    |    |     |          </w:t>
      </w:r>
      <w:r>
        <w:rPr>
          <w:rFonts w:ascii="Courier" w:eastAsiaTheme="minorEastAsia" w:hAnsi="Courier"/>
          <w:color w:val="002060"/>
        </w:rPr>
        <w:t>|</w:t>
      </w:r>
    </w:p>
    <w:p w14:paraId="73599B53" w14:textId="77777777" w:rsidR="006711AE" w:rsidRPr="00FF7EE0" w:rsidRDefault="006711AE" w:rsidP="006711AE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0A5B8E02" w14:textId="5DC4B6E0" w:rsidR="006711AE" w:rsidRPr="001612B1" w:rsidRDefault="006711AE" w:rsidP="006711AE">
      <w:pPr>
        <w:pStyle w:val="breakline"/>
        <w:rPr>
          <w:rFonts w:ascii="Courier New" w:hAnsi="Courier New" w:cs="Courier New"/>
          <w:color w:val="002060"/>
        </w:rPr>
      </w:pPr>
      <w:r w:rsidRPr="001612B1">
        <w:rPr>
          <w:rFonts w:ascii="Courier New" w:hAnsi="Courier New" w:cs="Courier New"/>
          <w:color w:val="002060"/>
        </w:rPr>
        <w:t xml:space="preserve">!  </w:t>
      </w:r>
      <w:proofErr w:type="gramStart"/>
      <w:r w:rsidRPr="001612B1">
        <w:rPr>
          <w:rFonts w:ascii="Courier New" w:hAnsi="Courier New" w:cs="Courier New"/>
          <w:color w:val="002060"/>
        </w:rPr>
        <w:t>2  A</w:t>
      </w:r>
      <w:proofErr w:type="gramEnd"/>
      <w:r w:rsidRPr="001612B1">
        <w:rPr>
          <w:rFonts w:ascii="Courier New" w:hAnsi="Courier New" w:cs="Courier New"/>
          <w:color w:val="002060"/>
        </w:rPr>
        <w:t xml:space="preserve"> S D FUTSAL CASTELFIDARDO      I 43 ! </w:t>
      </w:r>
      <w:proofErr w:type="gramStart"/>
      <w:r w:rsidRPr="001612B1">
        <w:rPr>
          <w:rFonts w:ascii="Courier New" w:hAnsi="Courier New" w:cs="Courier New"/>
          <w:color w:val="002060"/>
        </w:rPr>
        <w:t>22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13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5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4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82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78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4  I</w:t>
      </w:r>
      <w:proofErr w:type="gramEnd"/>
      <w:r w:rsidRPr="001612B1">
        <w:rPr>
          <w:rFonts w:ascii="Courier New" w:hAnsi="Courier New" w:cs="Courier New"/>
          <w:color w:val="002060"/>
        </w:rPr>
        <w:t xml:space="preserve"> 10 !  </w:t>
      </w:r>
      <w:proofErr w:type="gramStart"/>
      <w:r w:rsidRPr="001612B1">
        <w:rPr>
          <w:rFonts w:ascii="Courier New" w:hAnsi="Courier New" w:cs="Courier New"/>
          <w:color w:val="002060"/>
        </w:rPr>
        <w:t>4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3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  !  </w:t>
      </w:r>
      <w:proofErr w:type="gramStart"/>
      <w:r w:rsidRPr="001612B1">
        <w:rPr>
          <w:rFonts w:ascii="Courier New" w:hAnsi="Courier New" w:cs="Courier New"/>
          <w:color w:val="002060"/>
        </w:rPr>
        <w:t>1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15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6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9 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        I</w:t>
      </w:r>
    </w:p>
    <w:p w14:paraId="75638D82" w14:textId="77777777" w:rsidR="006711AE" w:rsidRPr="001612B1" w:rsidRDefault="006711AE" w:rsidP="006711AE">
      <w:pPr>
        <w:pStyle w:val="breakline"/>
        <w:rPr>
          <w:rFonts w:ascii="Courier New" w:hAnsi="Courier New" w:cs="Courier New"/>
          <w:color w:val="002060"/>
        </w:rPr>
      </w:pPr>
      <w:r w:rsidRPr="001612B1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1612B1">
        <w:rPr>
          <w:rFonts w:ascii="Courier New" w:hAnsi="Courier New" w:cs="Courier New"/>
          <w:color w:val="002060"/>
        </w:rPr>
        <w:t>I</w:t>
      </w:r>
      <w:proofErr w:type="spell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 xml:space="preserve"> 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  !    !    !    !    !    !     I  </w:t>
      </w:r>
      <w:proofErr w:type="gramStart"/>
      <w:r w:rsidRPr="001612B1">
        <w:rPr>
          <w:rFonts w:ascii="Courier New" w:hAnsi="Courier New" w:cs="Courier New"/>
          <w:color w:val="002060"/>
        </w:rPr>
        <w:t xml:space="preserve"> 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  !    !    !    !    !    !     !          I</w:t>
      </w:r>
    </w:p>
    <w:p w14:paraId="0738A991" w14:textId="77777777" w:rsidR="006711AE" w:rsidRPr="001612B1" w:rsidRDefault="006711AE" w:rsidP="006711AE">
      <w:pPr>
        <w:pStyle w:val="breakline"/>
        <w:rPr>
          <w:rFonts w:ascii="Courier New" w:hAnsi="Courier New" w:cs="Courier New"/>
          <w:color w:val="002060"/>
        </w:rPr>
      </w:pPr>
      <w:r w:rsidRPr="001612B1">
        <w:rPr>
          <w:rFonts w:ascii="Courier New" w:hAnsi="Courier New" w:cs="Courier New"/>
          <w:color w:val="002060"/>
        </w:rPr>
        <w:t xml:space="preserve">!  </w:t>
      </w:r>
      <w:proofErr w:type="gramStart"/>
      <w:r w:rsidRPr="001612B1">
        <w:rPr>
          <w:rFonts w:ascii="Courier New" w:hAnsi="Courier New" w:cs="Courier New"/>
          <w:color w:val="002060"/>
        </w:rPr>
        <w:t>3  U</w:t>
      </w:r>
      <w:proofErr w:type="gramEnd"/>
      <w:r w:rsidRPr="001612B1">
        <w:rPr>
          <w:rFonts w:ascii="Courier New" w:hAnsi="Courier New" w:cs="Courier New"/>
          <w:color w:val="002060"/>
        </w:rPr>
        <w:t xml:space="preserve">.S.D.ACLI VILLA MUSONE         I 43 ! </w:t>
      </w:r>
      <w:proofErr w:type="gramStart"/>
      <w:r w:rsidRPr="001612B1">
        <w:rPr>
          <w:rFonts w:ascii="Courier New" w:hAnsi="Courier New" w:cs="Courier New"/>
          <w:color w:val="002060"/>
        </w:rPr>
        <w:t>22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13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5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4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87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70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17  I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4 !  </w:t>
      </w:r>
      <w:proofErr w:type="gramStart"/>
      <w:r w:rsidRPr="001612B1">
        <w:rPr>
          <w:rFonts w:ascii="Courier New" w:hAnsi="Courier New" w:cs="Courier New"/>
          <w:color w:val="002060"/>
        </w:rPr>
        <w:t>4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1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2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1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8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13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5- !          I</w:t>
      </w:r>
    </w:p>
    <w:p w14:paraId="23CDE489" w14:textId="77777777" w:rsidR="006711AE" w:rsidRPr="001612B1" w:rsidRDefault="006711AE" w:rsidP="006711AE">
      <w:pPr>
        <w:pStyle w:val="breakline"/>
        <w:rPr>
          <w:rFonts w:ascii="Courier New" w:hAnsi="Courier New" w:cs="Courier New"/>
          <w:color w:val="002060"/>
        </w:rPr>
      </w:pPr>
      <w:r w:rsidRPr="001612B1">
        <w:rPr>
          <w:rFonts w:ascii="Courier New" w:hAnsi="Courier New" w:cs="Courier New"/>
          <w:color w:val="002060"/>
        </w:rPr>
        <w:t xml:space="preserve">I                                     </w:t>
      </w:r>
      <w:proofErr w:type="spellStart"/>
      <w:r w:rsidRPr="001612B1">
        <w:rPr>
          <w:rFonts w:ascii="Courier New" w:hAnsi="Courier New" w:cs="Courier New"/>
          <w:color w:val="002060"/>
        </w:rPr>
        <w:t>I</w:t>
      </w:r>
      <w:proofErr w:type="spell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 xml:space="preserve"> 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  !    !    !    !    !    !     I  </w:t>
      </w:r>
      <w:proofErr w:type="gramStart"/>
      <w:r w:rsidRPr="001612B1">
        <w:rPr>
          <w:rFonts w:ascii="Courier New" w:hAnsi="Courier New" w:cs="Courier New"/>
          <w:color w:val="002060"/>
        </w:rPr>
        <w:t xml:space="preserve"> 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  !    !    !    !    !    !     !          I</w:t>
      </w:r>
    </w:p>
    <w:p w14:paraId="2CC532D6" w14:textId="77777777" w:rsidR="006711AE" w:rsidRPr="001612B1" w:rsidRDefault="006711AE" w:rsidP="006711AE">
      <w:pPr>
        <w:pStyle w:val="breakline"/>
        <w:jc w:val="both"/>
        <w:rPr>
          <w:rFonts w:ascii="Courier New" w:hAnsi="Courier New" w:cs="Courier New"/>
          <w:color w:val="002060"/>
        </w:rPr>
      </w:pPr>
      <w:r w:rsidRPr="001612B1">
        <w:rPr>
          <w:rFonts w:ascii="Courier New" w:hAnsi="Courier New" w:cs="Courier New"/>
          <w:color w:val="002060"/>
        </w:rPr>
        <w:t xml:space="preserve">!  </w:t>
      </w:r>
      <w:proofErr w:type="gramStart"/>
      <w:r w:rsidRPr="001612B1">
        <w:rPr>
          <w:rFonts w:ascii="Courier New" w:hAnsi="Courier New" w:cs="Courier New"/>
          <w:color w:val="002060"/>
        </w:rPr>
        <w:t>4  A</w:t>
      </w:r>
      <w:proofErr w:type="gramEnd"/>
      <w:r w:rsidRPr="001612B1">
        <w:rPr>
          <w:rFonts w:ascii="Courier New" w:hAnsi="Courier New" w:cs="Courier New"/>
          <w:color w:val="002060"/>
        </w:rPr>
        <w:t xml:space="preserve">.S.D.POLISPORTIVA VICTORIA     I 43 ! </w:t>
      </w:r>
      <w:proofErr w:type="gramStart"/>
      <w:r w:rsidRPr="001612B1">
        <w:rPr>
          <w:rFonts w:ascii="Courier New" w:hAnsi="Courier New" w:cs="Courier New"/>
          <w:color w:val="002060"/>
        </w:rPr>
        <w:t>22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14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7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1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85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61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24  I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3 !  </w:t>
      </w:r>
      <w:proofErr w:type="gramStart"/>
      <w:r w:rsidRPr="001612B1">
        <w:rPr>
          <w:rFonts w:ascii="Courier New" w:hAnsi="Courier New" w:cs="Courier New"/>
          <w:color w:val="002060"/>
        </w:rPr>
        <w:t>4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1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</w:t>
      </w:r>
      <w:proofErr w:type="gramStart"/>
      <w:r w:rsidRPr="001612B1">
        <w:rPr>
          <w:rFonts w:ascii="Courier New" w:hAnsi="Courier New" w:cs="Courier New"/>
          <w:color w:val="002060"/>
        </w:rPr>
        <w:t>3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  !  </w:t>
      </w:r>
      <w:proofErr w:type="gramStart"/>
      <w:r w:rsidRPr="001612B1">
        <w:rPr>
          <w:rFonts w:ascii="Courier New" w:hAnsi="Courier New" w:cs="Courier New"/>
          <w:color w:val="002060"/>
        </w:rPr>
        <w:t>7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</w:t>
      </w:r>
      <w:proofErr w:type="gramStart"/>
      <w:r w:rsidRPr="001612B1">
        <w:rPr>
          <w:rFonts w:ascii="Courier New" w:hAnsi="Courier New" w:cs="Courier New"/>
          <w:color w:val="002060"/>
        </w:rPr>
        <w:t>11 !</w:t>
      </w:r>
      <w:proofErr w:type="gramEnd"/>
      <w:r w:rsidRPr="001612B1">
        <w:rPr>
          <w:rFonts w:ascii="Courier New" w:hAnsi="Courier New" w:cs="Courier New"/>
          <w:color w:val="002060"/>
        </w:rPr>
        <w:t xml:space="preserve">  4- !          I</w:t>
      </w:r>
    </w:p>
    <w:p w14:paraId="32D29413" w14:textId="77777777" w:rsidR="006711AE" w:rsidRPr="00FF7EE0" w:rsidRDefault="006711AE" w:rsidP="006711AE">
      <w:pPr>
        <w:pStyle w:val="breakline"/>
        <w:rPr>
          <w:rFonts w:ascii="Courier" w:eastAsiaTheme="minorEastAsia" w:hAnsi="Courier"/>
          <w:color w:val="002060"/>
        </w:rPr>
      </w:pPr>
      <w:r w:rsidRPr="00FF7EE0">
        <w:rPr>
          <w:rFonts w:ascii="Courier" w:eastAsiaTheme="minorEastAsia" w:hAnsi="Courier"/>
          <w:color w:val="002060"/>
        </w:rPr>
        <w:t>*--------------------------------------------------------------------------</w:t>
      </w:r>
      <w:r>
        <w:rPr>
          <w:rFonts w:ascii="Courier" w:eastAsiaTheme="minorEastAsia" w:hAnsi="Courier"/>
          <w:color w:val="002060"/>
        </w:rPr>
        <w:t>------------------------------------------------------</w:t>
      </w:r>
      <w:r w:rsidRPr="00FF7EE0">
        <w:rPr>
          <w:rFonts w:ascii="Courier" w:eastAsiaTheme="minorEastAsia" w:hAnsi="Courier"/>
          <w:color w:val="002060"/>
        </w:rPr>
        <w:t>---</w:t>
      </w:r>
    </w:p>
    <w:p w14:paraId="243C1821" w14:textId="77777777" w:rsidR="006711AE" w:rsidRDefault="006711AE" w:rsidP="006711AE">
      <w:pPr>
        <w:pStyle w:val="breakline"/>
        <w:rPr>
          <w:color w:val="002060"/>
        </w:rPr>
      </w:pPr>
    </w:p>
    <w:p w14:paraId="30768268" w14:textId="77777777" w:rsidR="006711AE" w:rsidRDefault="006711AE" w:rsidP="006711AE">
      <w:pPr>
        <w:pStyle w:val="breakline"/>
        <w:rPr>
          <w:color w:val="002060"/>
        </w:rPr>
      </w:pPr>
    </w:p>
    <w:p w14:paraId="516BB26F" w14:textId="77777777" w:rsidR="006711AE" w:rsidRPr="006711AE" w:rsidRDefault="006711AE" w:rsidP="006711AE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b/>
          <w:color w:val="002060"/>
          <w:sz w:val="22"/>
          <w:szCs w:val="22"/>
        </w:rPr>
        <w:t>SPAREGGIO PER L’UNIDICESIMO POSTO GIRONE “B”</w:t>
      </w:r>
    </w:p>
    <w:p w14:paraId="2BA91B9A" w14:textId="77777777" w:rsidR="006711AE" w:rsidRPr="006711AE" w:rsidRDefault="006711AE" w:rsidP="006711AE">
      <w:pPr>
        <w:pStyle w:val="breakline"/>
        <w:rPr>
          <w:rFonts w:ascii="Arial" w:hAnsi="Arial" w:cs="Arial"/>
          <w:bCs/>
          <w:color w:val="002060"/>
          <w:sz w:val="22"/>
          <w:szCs w:val="22"/>
        </w:rPr>
      </w:pPr>
      <w:r w:rsidRPr="006711AE">
        <w:rPr>
          <w:rFonts w:ascii="Arial" w:hAnsi="Arial" w:cs="Arial"/>
          <w:bCs/>
          <w:color w:val="002060"/>
          <w:sz w:val="22"/>
          <w:szCs w:val="22"/>
        </w:rPr>
        <w:t>NUOVA OTTRANO 98 – POLISPORTIVA UROBORO 3-2</w:t>
      </w:r>
    </w:p>
    <w:p w14:paraId="2A1A6399" w14:textId="77777777" w:rsidR="006711AE" w:rsidRPr="006C0E71" w:rsidRDefault="006711AE" w:rsidP="006711AE">
      <w:pPr>
        <w:pStyle w:val="breakline"/>
        <w:rPr>
          <w:color w:val="002060"/>
        </w:rPr>
      </w:pPr>
    </w:p>
    <w:p w14:paraId="4D759025" w14:textId="77777777" w:rsidR="006711AE" w:rsidRPr="006C0E71" w:rsidRDefault="006711AE" w:rsidP="006711AE">
      <w:pPr>
        <w:pStyle w:val="sottotitolocampionato10"/>
        <w:rPr>
          <w:color w:val="002060"/>
        </w:rPr>
      </w:pPr>
      <w:r w:rsidRPr="006C0E71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711AE" w:rsidRPr="006C0E71" w14:paraId="0D630BD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B668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7AE4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03EC4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4B90C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E503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9442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7EAC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4607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6791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9E42B" w14:textId="77777777" w:rsidR="006711AE" w:rsidRPr="006C0E71" w:rsidRDefault="006711AE" w:rsidP="000960AC">
            <w:pPr>
              <w:pStyle w:val="headertabella0"/>
              <w:rPr>
                <w:color w:val="002060"/>
              </w:rPr>
            </w:pPr>
            <w:r w:rsidRPr="006C0E71">
              <w:rPr>
                <w:color w:val="002060"/>
              </w:rPr>
              <w:t>PE</w:t>
            </w:r>
          </w:p>
        </w:tc>
      </w:tr>
      <w:tr w:rsidR="006711AE" w:rsidRPr="006C0E71" w14:paraId="07956222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9A56D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FF2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8F3C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0D8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C038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F261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4D2A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9D5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028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9CE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100A53B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255A5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639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ABF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2D0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E4F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E05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968C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E3C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0D6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068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28E67BE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6CAC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4FBB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97C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E0F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379F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B37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4126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02E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5647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B937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492FA63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D18A1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ASCOLI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90A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6C4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ADBE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3AC3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F49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63C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AD1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6FD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C00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24B9E2E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90F88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lastRenderedPageBreak/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B60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6B1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E3F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86FE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A678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1B79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4C7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299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DD0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672815C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1B852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8C87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D97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77F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F34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8F69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703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6EA9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37F0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CC6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5223AE7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8B609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2DF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4D7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E92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C20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3A7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08C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5AB9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58BB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B19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6DC67C7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3B03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 xml:space="preserve">POL.D. </w:t>
            </w:r>
            <w:proofErr w:type="gramStart"/>
            <w:r w:rsidRPr="006C0E71">
              <w:rPr>
                <w:color w:val="002060"/>
              </w:rPr>
              <w:t>U.MANDOLESI</w:t>
            </w:r>
            <w:proofErr w:type="gramEnd"/>
            <w:r w:rsidRPr="006C0E71">
              <w:rPr>
                <w:color w:val="002060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9C0E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229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1D8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684A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048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8B7F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7005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4A92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02B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4C76887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0FF12" w14:textId="77777777" w:rsidR="006711AE" w:rsidRPr="006C0E71" w:rsidRDefault="006711AE" w:rsidP="000960AC">
            <w:pPr>
              <w:pStyle w:val="rowtabella0"/>
              <w:rPr>
                <w:color w:val="002060"/>
                <w:lang w:val="es-ES"/>
              </w:rPr>
            </w:pPr>
            <w:r w:rsidRPr="006C0E71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657D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4A82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99D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287E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9F6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E68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78E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2D233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A78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0537D3E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E2411" w14:textId="77777777" w:rsidR="006711AE" w:rsidRPr="006C0E71" w:rsidRDefault="006711AE" w:rsidP="000960AC">
            <w:pPr>
              <w:pStyle w:val="rowtabella0"/>
              <w:rPr>
                <w:color w:val="002060"/>
                <w:lang w:val="es-ES"/>
              </w:rPr>
            </w:pPr>
            <w:r w:rsidRPr="006C0E71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98D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2820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10ED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254CD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BED07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F3F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37EE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78B7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40B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4939E1D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9D63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ASR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7AF9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F86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1DC1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3ED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B563B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0228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819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3526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AF51A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tr w:rsidR="006711AE" w:rsidRPr="006C0E71" w14:paraId="3914703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4854" w14:textId="77777777" w:rsidR="006711AE" w:rsidRPr="006C0E71" w:rsidRDefault="006711AE" w:rsidP="000960AC">
            <w:pPr>
              <w:pStyle w:val="rowtabella0"/>
              <w:rPr>
                <w:color w:val="002060"/>
              </w:rPr>
            </w:pPr>
            <w:r w:rsidRPr="006C0E71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9A14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4C9C1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DECF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820C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A77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6D81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1CC2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2AF9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6CE5" w14:textId="77777777" w:rsidR="006711AE" w:rsidRPr="006C0E71" w:rsidRDefault="006711AE" w:rsidP="000960AC">
            <w:pPr>
              <w:pStyle w:val="rowtabella0"/>
              <w:jc w:val="center"/>
              <w:rPr>
                <w:color w:val="002060"/>
              </w:rPr>
            </w:pPr>
            <w:r w:rsidRPr="006C0E71">
              <w:rPr>
                <w:color w:val="002060"/>
              </w:rPr>
              <w:t>0</w:t>
            </w:r>
          </w:p>
        </w:tc>
      </w:tr>
      <w:bookmarkEnd w:id="17"/>
    </w:tbl>
    <w:p w14:paraId="17CF12EA" w14:textId="77777777" w:rsidR="006711AE" w:rsidRPr="006711AE" w:rsidRDefault="006711AE" w:rsidP="004972E2">
      <w:pPr>
        <w:pStyle w:val="titoloprinc0"/>
        <w:rPr>
          <w:color w:val="002060"/>
          <w:sz w:val="22"/>
          <w:szCs w:val="22"/>
        </w:rPr>
      </w:pPr>
    </w:p>
    <w:p w14:paraId="265D7A0D" w14:textId="6151BD11" w:rsidR="004972E2" w:rsidRPr="00046569" w:rsidRDefault="004972E2" w:rsidP="004972E2">
      <w:pPr>
        <w:pStyle w:val="titoloprinc0"/>
        <w:rPr>
          <w:color w:val="002060"/>
        </w:rPr>
      </w:pPr>
      <w:r>
        <w:rPr>
          <w:color w:val="002060"/>
        </w:rPr>
        <w:t>TITOLO REGIONALE</w:t>
      </w:r>
    </w:p>
    <w:p w14:paraId="2B43D126" w14:textId="77777777" w:rsidR="004972E2" w:rsidRDefault="004972E2" w:rsidP="004972E2">
      <w:pPr>
        <w:pStyle w:val="LndNormale1"/>
        <w:rPr>
          <w:color w:val="002060"/>
        </w:rPr>
      </w:pPr>
    </w:p>
    <w:p w14:paraId="63BB5ECB" w14:textId="7D0A4370" w:rsidR="004972E2" w:rsidRPr="006711AE" w:rsidRDefault="004972E2" w:rsidP="004972E2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FERMANA FUTSAL 2022 – GAGLIOLE F.C.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2-1</w:t>
      </w:r>
    </w:p>
    <w:p w14:paraId="793E68DD" w14:textId="0DCA2656" w:rsidR="004972E2" w:rsidRPr="006711AE" w:rsidRDefault="004972E2" w:rsidP="004972E2">
      <w:pPr>
        <w:pStyle w:val="LndNormale1"/>
        <w:rPr>
          <w:i/>
          <w:iCs/>
          <w:color w:val="002060"/>
        </w:rPr>
      </w:pPr>
      <w:r w:rsidRPr="006711AE">
        <w:rPr>
          <w:rFonts w:cs="Arial"/>
          <w:color w:val="002060"/>
          <w:szCs w:val="22"/>
        </w:rPr>
        <w:t>GAGLIOLE F.C. – CHIARAVALLE FUTSAL</w:t>
      </w:r>
      <w:r w:rsidRPr="006711AE">
        <w:rPr>
          <w:rFonts w:cs="Arial"/>
          <w:color w:val="002060"/>
          <w:szCs w:val="22"/>
        </w:rPr>
        <w:tab/>
      </w:r>
      <w:r w:rsidRPr="006711AE">
        <w:rPr>
          <w:rFonts w:cs="Arial"/>
          <w:color w:val="002060"/>
          <w:szCs w:val="22"/>
        </w:rPr>
        <w:tab/>
        <w:t>6-2</w:t>
      </w:r>
    </w:p>
    <w:p w14:paraId="05EFAAD1" w14:textId="1F2D7475" w:rsidR="004972E2" w:rsidRPr="006711AE" w:rsidRDefault="004972E2" w:rsidP="004972E2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CHIARAVALLE FUTSAL – FERMANA FUTSAL 2022</w:t>
      </w:r>
      <w:r w:rsidRPr="006711AE">
        <w:rPr>
          <w:rFonts w:ascii="Arial" w:hAnsi="Arial" w:cs="Arial"/>
          <w:color w:val="002060"/>
          <w:sz w:val="22"/>
          <w:szCs w:val="22"/>
        </w:rPr>
        <w:tab/>
        <w:t>2-6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</w:p>
    <w:p w14:paraId="7C03CEFF" w14:textId="77777777" w:rsidR="006711AE" w:rsidRPr="006711AE" w:rsidRDefault="006711AE" w:rsidP="006711AE">
      <w:pPr>
        <w:pStyle w:val="Titolo4"/>
        <w:spacing w:before="0" w:after="0"/>
        <w:rPr>
          <w:rFonts w:ascii="Arial" w:hAnsi="Arial" w:cs="Arial"/>
          <w:b w:val="0"/>
          <w:bCs w:val="0"/>
          <w:color w:val="002060"/>
          <w:sz w:val="22"/>
          <w:szCs w:val="22"/>
        </w:rPr>
      </w:pPr>
    </w:p>
    <w:p w14:paraId="18E078EA" w14:textId="4941CA89" w:rsidR="006711AE" w:rsidRPr="006711AE" w:rsidRDefault="006711AE" w:rsidP="006711AE">
      <w:pPr>
        <w:pStyle w:val="Titolo4"/>
        <w:spacing w:before="0" w:after="0"/>
        <w:rPr>
          <w:rFonts w:ascii="Arial" w:hAnsi="Arial" w:cs="Arial"/>
          <w:b w:val="0"/>
          <w:bCs w:val="0"/>
          <w:sz w:val="22"/>
          <w:szCs w:val="22"/>
        </w:rPr>
      </w:pP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La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Società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FERMANA</w:t>
      </w:r>
      <w:r w:rsidRPr="006711AE">
        <w:rPr>
          <w:rFonts w:ascii="Arial" w:hAnsi="Arial" w:cs="Arial"/>
          <w:b w:val="0"/>
          <w:bCs w:val="0"/>
          <w:color w:val="002060"/>
          <w:spacing w:val="11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FUTSAL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2022</w:t>
      </w:r>
      <w:r w:rsidRPr="006711AE">
        <w:rPr>
          <w:rFonts w:ascii="Arial" w:hAnsi="Arial" w:cs="Arial"/>
          <w:b w:val="0"/>
          <w:bCs w:val="0"/>
          <w:color w:val="002060"/>
          <w:spacing w:val="13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si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è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aggiudicata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il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Titolo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Regionale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Calcio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a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Cinque</w:t>
      </w:r>
      <w:r w:rsidRPr="006711AE">
        <w:rPr>
          <w:rFonts w:ascii="Arial" w:hAnsi="Arial" w:cs="Arial"/>
          <w:b w:val="0"/>
          <w:bCs w:val="0"/>
          <w:color w:val="002060"/>
          <w:spacing w:val="12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Serie</w:t>
      </w:r>
      <w:r w:rsidRPr="006711AE">
        <w:rPr>
          <w:rFonts w:ascii="Arial" w:hAnsi="Arial" w:cs="Arial"/>
          <w:b w:val="0"/>
          <w:bCs w:val="0"/>
          <w:color w:val="002060"/>
          <w:spacing w:val="-58"/>
          <w:sz w:val="22"/>
          <w:szCs w:val="22"/>
        </w:rPr>
        <w:t xml:space="preserve"> </w:t>
      </w:r>
      <w:r w:rsidRPr="006711AE">
        <w:rPr>
          <w:rFonts w:ascii="Arial" w:hAnsi="Arial" w:cs="Arial"/>
          <w:b w:val="0"/>
          <w:bCs w:val="0"/>
          <w:color w:val="002060"/>
          <w:sz w:val="22"/>
          <w:szCs w:val="22"/>
        </w:rPr>
        <w:t>C2.</w:t>
      </w:r>
    </w:p>
    <w:p w14:paraId="732BA170" w14:textId="0514E60A" w:rsidR="00FB1082" w:rsidRDefault="004972E2" w:rsidP="004972E2">
      <w:pPr>
        <w:pStyle w:val="breakline"/>
        <w:rPr>
          <w:rFonts w:ascii="Arial" w:hAnsi="Arial" w:cs="Arial"/>
          <w:b/>
          <w:color w:val="002060"/>
          <w:sz w:val="36"/>
          <w:szCs w:val="36"/>
        </w:rPr>
      </w:pP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</w:p>
    <w:p w14:paraId="5D79CE91" w14:textId="7E794F48" w:rsidR="005E1C06" w:rsidRPr="000C5A61" w:rsidRDefault="005E1C06" w:rsidP="005E1C06">
      <w:pPr>
        <w:jc w:val="center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PLAY OFF</w:t>
      </w:r>
    </w:p>
    <w:p w14:paraId="24F66AAB" w14:textId="77777777" w:rsidR="005E1C06" w:rsidRDefault="005E1C06" w:rsidP="005E1C06">
      <w:pPr>
        <w:rPr>
          <w:rFonts w:ascii="Arial" w:hAnsi="Arial" w:cs="Arial"/>
          <w:color w:val="002060"/>
        </w:rPr>
      </w:pPr>
    </w:p>
    <w:p w14:paraId="1C66DB5E" w14:textId="77777777" w:rsidR="005E1C06" w:rsidRPr="006711AE" w:rsidRDefault="005E1C06" w:rsidP="006711AE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6711AE">
        <w:rPr>
          <w:rFonts w:ascii="Arial" w:hAnsi="Arial" w:cs="Arial"/>
          <w:b/>
          <w:bCs/>
          <w:color w:val="002060"/>
          <w:sz w:val="22"/>
          <w:szCs w:val="22"/>
        </w:rPr>
        <w:t>Ottavi di Finale</w:t>
      </w:r>
    </w:p>
    <w:p w14:paraId="30FA764C" w14:textId="77777777" w:rsidR="005E1C06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quarta classificata – 3^ quarta classificata</w:t>
      </w:r>
      <w:r w:rsidRPr="00651AA2">
        <w:rPr>
          <w:rFonts w:ascii="Arial" w:hAnsi="Arial" w:cs="Arial"/>
          <w:color w:val="002060"/>
          <w:sz w:val="22"/>
          <w:szCs w:val="22"/>
        </w:rPr>
        <w:tab/>
        <w:t>= 1</w:t>
      </w:r>
    </w:p>
    <w:p w14:paraId="13991096" w14:textId="77777777" w:rsidR="005E1C06" w:rsidRPr="006711AE" w:rsidRDefault="005E1C06" w:rsidP="005E1C06">
      <w:pPr>
        <w:pStyle w:val="Paragrafoelenco"/>
        <w:ind w:left="2160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ASCOLI CALCIO A 5 – ACLI MANTOVANI CALCIO A 5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>1-2</w:t>
      </w:r>
    </w:p>
    <w:p w14:paraId="721E0F33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063A0706" w14:textId="77777777" w:rsidR="005E1C06" w:rsidRPr="006711AE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711AE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6711AE">
        <w:rPr>
          <w:rFonts w:ascii="Arial" w:hAnsi="Arial" w:cs="Arial"/>
          <w:color w:val="002060"/>
          <w:sz w:val="22"/>
          <w:szCs w:val="22"/>
        </w:rPr>
        <w:t xml:space="preserve"> terza classificata – 3^ quinta classificata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= 2</w:t>
      </w:r>
    </w:p>
    <w:p w14:paraId="7B2C2F71" w14:textId="36E266DA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ACLI VILLA MUSONE – REAL FABRIANO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>1-5</w:t>
      </w:r>
    </w:p>
    <w:p w14:paraId="69250014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4B80ED2F" w14:textId="77777777" w:rsidR="005E1C06" w:rsidRPr="006711AE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711AE">
        <w:rPr>
          <w:rFonts w:ascii="Arial" w:hAnsi="Arial" w:cs="Arial"/>
          <w:color w:val="002060"/>
          <w:sz w:val="22"/>
          <w:szCs w:val="22"/>
        </w:rPr>
        <w:t>3^</w:t>
      </w:r>
      <w:proofErr w:type="gramEnd"/>
      <w:r w:rsidRPr="006711AE">
        <w:rPr>
          <w:rFonts w:ascii="Arial" w:hAnsi="Arial" w:cs="Arial"/>
          <w:color w:val="002060"/>
          <w:sz w:val="22"/>
          <w:szCs w:val="22"/>
        </w:rPr>
        <w:t xml:space="preserve"> terza classificata – 2^ quinta classificata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= 3</w:t>
      </w:r>
    </w:p>
    <w:p w14:paraId="2C180FD3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CARISSIMI 2016 – LUCREZIA CALCIO A 5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>2-1</w:t>
      </w:r>
    </w:p>
    <w:p w14:paraId="3223CCC6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22738779" w14:textId="77777777" w:rsidR="005E1C06" w:rsidRPr="006711AE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711AE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6711AE">
        <w:rPr>
          <w:rFonts w:ascii="Arial" w:hAnsi="Arial" w:cs="Arial"/>
          <w:color w:val="002060"/>
          <w:sz w:val="22"/>
          <w:szCs w:val="22"/>
        </w:rPr>
        <w:t xml:space="preserve"> quarta classificata – 1^ quinta classificata</w:t>
      </w:r>
      <w:r w:rsidRPr="006711AE">
        <w:rPr>
          <w:rFonts w:ascii="Arial" w:hAnsi="Arial" w:cs="Arial"/>
          <w:color w:val="002060"/>
          <w:sz w:val="22"/>
          <w:szCs w:val="22"/>
        </w:rPr>
        <w:tab/>
        <w:t>= 4</w:t>
      </w:r>
    </w:p>
    <w:p w14:paraId="4520E1A2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POLISPORTIVA VICTORIA – FUTSAL CAMPIGLIONE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i/>
          <w:iCs/>
          <w:color w:val="002060"/>
          <w:sz w:val="21"/>
          <w:szCs w:val="21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>1-2</w:t>
      </w:r>
    </w:p>
    <w:p w14:paraId="197CD1EE" w14:textId="77777777" w:rsidR="005E1C06" w:rsidRPr="00651AA2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</w:p>
    <w:p w14:paraId="648E5546" w14:textId="77777777" w:rsidR="005E1C06" w:rsidRPr="006711AE" w:rsidRDefault="005E1C06" w:rsidP="006711AE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6711AE">
        <w:rPr>
          <w:rFonts w:ascii="Arial" w:hAnsi="Arial" w:cs="Arial"/>
          <w:b/>
          <w:bCs/>
          <w:color w:val="002060"/>
          <w:sz w:val="22"/>
          <w:szCs w:val="22"/>
        </w:rPr>
        <w:t>Quarti di Finale</w:t>
      </w:r>
    </w:p>
    <w:p w14:paraId="436A5903" w14:textId="77777777" w:rsidR="005E1C06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51AA2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651AA2">
        <w:rPr>
          <w:rFonts w:ascii="Arial" w:hAnsi="Arial" w:cs="Arial"/>
          <w:color w:val="002060"/>
          <w:sz w:val="22"/>
          <w:szCs w:val="22"/>
        </w:rPr>
        <w:t xml:space="preserve"> seconda classificata – vincente 1</w:t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</w:r>
      <w:r w:rsidRPr="00651AA2">
        <w:rPr>
          <w:rFonts w:ascii="Arial" w:hAnsi="Arial" w:cs="Arial"/>
          <w:color w:val="002060"/>
          <w:sz w:val="22"/>
          <w:szCs w:val="22"/>
        </w:rPr>
        <w:tab/>
        <w:t>= P</w:t>
      </w:r>
    </w:p>
    <w:p w14:paraId="61E5A839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AMICI DEL CENTROSOCIO SP. – ACLI MANTOVANI CALCIO A 5</w:t>
      </w:r>
      <w:r w:rsidRPr="006711AE">
        <w:rPr>
          <w:rFonts w:ascii="Arial" w:hAnsi="Arial" w:cs="Arial"/>
          <w:color w:val="002060"/>
          <w:sz w:val="22"/>
          <w:szCs w:val="22"/>
        </w:rPr>
        <w:tab/>
        <w:t>2-2</w:t>
      </w:r>
    </w:p>
    <w:p w14:paraId="42736E45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615A258E" w14:textId="77777777" w:rsidR="005E1C06" w:rsidRPr="006711AE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711AE"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 w:rsidRPr="006711AE">
        <w:rPr>
          <w:rFonts w:ascii="Arial" w:hAnsi="Arial" w:cs="Arial"/>
          <w:color w:val="002060"/>
          <w:sz w:val="22"/>
          <w:szCs w:val="22"/>
        </w:rPr>
        <w:t xml:space="preserve"> terza classificata – vincente 2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= Q</w:t>
      </w:r>
    </w:p>
    <w:p w14:paraId="5A5FA648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SAMBENEDETTESE CALCIO A 5 – REAL FABRIANO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2-1</w:t>
      </w:r>
    </w:p>
    <w:p w14:paraId="227AEF00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612F9A7B" w14:textId="77777777" w:rsidR="005E1C06" w:rsidRPr="006711AE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711AE">
        <w:rPr>
          <w:rFonts w:ascii="Arial" w:hAnsi="Arial" w:cs="Arial"/>
          <w:color w:val="002060"/>
          <w:sz w:val="22"/>
          <w:szCs w:val="22"/>
        </w:rPr>
        <w:t>3^</w:t>
      </w:r>
      <w:proofErr w:type="gramEnd"/>
      <w:r w:rsidRPr="006711AE">
        <w:rPr>
          <w:rFonts w:ascii="Arial" w:hAnsi="Arial" w:cs="Arial"/>
          <w:color w:val="002060"/>
          <w:sz w:val="22"/>
          <w:szCs w:val="22"/>
        </w:rPr>
        <w:t xml:space="preserve"> seconda classificata – vincente 3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= R</w:t>
      </w:r>
    </w:p>
    <w:p w14:paraId="7A464575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FUTSAL CASTELFIDARDO – CARISSIMI 2016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0-3</w:t>
      </w:r>
    </w:p>
    <w:p w14:paraId="74E3A578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5C4FD21F" w14:textId="77777777" w:rsidR="005E1C06" w:rsidRPr="006711AE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proofErr w:type="gramStart"/>
      <w:r w:rsidRPr="006711AE">
        <w:rPr>
          <w:rFonts w:ascii="Arial" w:hAnsi="Arial" w:cs="Arial"/>
          <w:color w:val="002060"/>
          <w:sz w:val="22"/>
          <w:szCs w:val="22"/>
        </w:rPr>
        <w:t>2^</w:t>
      </w:r>
      <w:proofErr w:type="gramEnd"/>
      <w:r w:rsidRPr="006711AE">
        <w:rPr>
          <w:rFonts w:ascii="Arial" w:hAnsi="Arial" w:cs="Arial"/>
          <w:color w:val="002060"/>
          <w:sz w:val="22"/>
          <w:szCs w:val="22"/>
        </w:rPr>
        <w:t xml:space="preserve"> seconda classificata – vincente 4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= S</w:t>
      </w:r>
    </w:p>
    <w:p w14:paraId="7D3CCDE5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CALCETTO CASTRUM LAURI – FUTSAL CAMPIGLIONE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3-5</w:t>
      </w:r>
    </w:p>
    <w:p w14:paraId="20B3B3D8" w14:textId="77777777" w:rsidR="005E1C06" w:rsidRDefault="005E1C06" w:rsidP="005E1C06">
      <w:pPr>
        <w:ind w:left="1800"/>
        <w:rPr>
          <w:rFonts w:ascii="Arial" w:hAnsi="Arial" w:cs="Arial"/>
          <w:color w:val="002060"/>
        </w:rPr>
      </w:pPr>
    </w:p>
    <w:p w14:paraId="29071D71" w14:textId="77777777" w:rsidR="005E1C06" w:rsidRPr="006711AE" w:rsidRDefault="005E1C06" w:rsidP="006711AE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6711AE">
        <w:rPr>
          <w:rFonts w:ascii="Arial" w:hAnsi="Arial" w:cs="Arial"/>
          <w:b/>
          <w:bCs/>
          <w:color w:val="002060"/>
          <w:sz w:val="22"/>
          <w:szCs w:val="22"/>
        </w:rPr>
        <w:t>Semifinali</w:t>
      </w:r>
    </w:p>
    <w:p w14:paraId="110145D4" w14:textId="77777777" w:rsidR="005E1C06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vincente P – vincente Q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= X</w:t>
      </w:r>
    </w:p>
    <w:p w14:paraId="78E09E51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AMICI DEL CENTROSOCIO SP. – SAMBENEDETTESE CALCIO A 5</w:t>
      </w:r>
      <w:r w:rsidRPr="006711AE">
        <w:rPr>
          <w:rFonts w:ascii="Arial" w:hAnsi="Arial" w:cs="Arial"/>
          <w:color w:val="002060"/>
          <w:sz w:val="22"/>
          <w:szCs w:val="22"/>
        </w:rPr>
        <w:tab/>
        <w:t>4-5</w:t>
      </w:r>
    </w:p>
    <w:p w14:paraId="5C26947E" w14:textId="77777777" w:rsidR="005E1C06" w:rsidRPr="000624F2" w:rsidRDefault="005E1C06" w:rsidP="005E1C06">
      <w:pPr>
        <w:pStyle w:val="Paragrafoelenco"/>
        <w:ind w:left="216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F1B8468" w14:textId="77777777" w:rsidR="005E1C06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vincente R – vincente S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0450C">
        <w:rPr>
          <w:rFonts w:ascii="Arial" w:hAnsi="Arial" w:cs="Arial"/>
          <w:color w:val="002060"/>
          <w:sz w:val="22"/>
          <w:szCs w:val="22"/>
        </w:rPr>
        <w:tab/>
      </w:r>
      <w:r w:rsidRPr="0030450C">
        <w:rPr>
          <w:rFonts w:ascii="Arial" w:hAnsi="Arial" w:cs="Arial"/>
          <w:color w:val="002060"/>
          <w:sz w:val="22"/>
          <w:szCs w:val="22"/>
        </w:rPr>
        <w:tab/>
        <w:t xml:space="preserve">= </w:t>
      </w:r>
      <w:r>
        <w:rPr>
          <w:rFonts w:ascii="Arial" w:hAnsi="Arial" w:cs="Arial"/>
          <w:color w:val="002060"/>
          <w:sz w:val="22"/>
          <w:szCs w:val="22"/>
        </w:rPr>
        <w:t>Y</w:t>
      </w:r>
    </w:p>
    <w:p w14:paraId="6DB3736D" w14:textId="77777777" w:rsidR="005E1C06" w:rsidRPr="006711AE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CARISSIMI 2016 – FUTSAL CAMPIGLIONE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4-2</w:t>
      </w:r>
    </w:p>
    <w:p w14:paraId="18602126" w14:textId="77777777" w:rsidR="005E1C06" w:rsidRPr="00C95E1D" w:rsidRDefault="005E1C06" w:rsidP="005E1C06">
      <w:pPr>
        <w:pStyle w:val="Paragrafoelenco"/>
        <w:ind w:left="2160"/>
        <w:jc w:val="both"/>
        <w:rPr>
          <w:rFonts w:ascii="Arial" w:hAnsi="Arial" w:cs="Arial"/>
          <w:color w:val="002060"/>
          <w:sz w:val="22"/>
          <w:szCs w:val="22"/>
        </w:rPr>
      </w:pPr>
    </w:p>
    <w:p w14:paraId="3AE46EB8" w14:textId="77777777" w:rsidR="005E1C06" w:rsidRDefault="005E1C06" w:rsidP="005E1C06">
      <w:pPr>
        <w:ind w:left="1800"/>
        <w:rPr>
          <w:rFonts w:ascii="Arial" w:hAnsi="Arial" w:cs="Arial"/>
          <w:color w:val="002060"/>
        </w:rPr>
      </w:pPr>
    </w:p>
    <w:p w14:paraId="6878605C" w14:textId="77777777" w:rsidR="005E1C06" w:rsidRPr="006711AE" w:rsidRDefault="005E1C06" w:rsidP="006711AE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6711AE">
        <w:rPr>
          <w:rFonts w:ascii="Arial" w:hAnsi="Arial" w:cs="Arial"/>
          <w:b/>
          <w:bCs/>
          <w:color w:val="002060"/>
          <w:sz w:val="22"/>
          <w:szCs w:val="22"/>
        </w:rPr>
        <w:t>Finale</w:t>
      </w:r>
    </w:p>
    <w:p w14:paraId="6D158941" w14:textId="77777777" w:rsidR="005E1C06" w:rsidRPr="006711AE" w:rsidRDefault="005E1C06" w:rsidP="005E1C06">
      <w:pPr>
        <w:pStyle w:val="Paragrafoelenco"/>
        <w:numPr>
          <w:ilvl w:val="2"/>
          <w:numId w:val="18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CARISSIMI 2016 – SAMBENEDETTESE CALCIO A 5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  <w:t>8-7</w:t>
      </w:r>
    </w:p>
    <w:p w14:paraId="6E3F68AA" w14:textId="77777777" w:rsidR="005E1C06" w:rsidRDefault="005E1C06" w:rsidP="005E1C06">
      <w:pPr>
        <w:pStyle w:val="Corpodeltesto2"/>
        <w:spacing w:after="0" w:line="240" w:lineRule="auto"/>
        <w:rPr>
          <w:rFonts w:ascii="Arial" w:hAnsi="Arial" w:cs="Arial"/>
          <w:color w:val="002060"/>
        </w:rPr>
      </w:pPr>
    </w:p>
    <w:p w14:paraId="223CF3F3" w14:textId="77777777" w:rsidR="005E1C06" w:rsidRPr="00546731" w:rsidRDefault="005E1C06" w:rsidP="005E1C06">
      <w:pPr>
        <w:pStyle w:val="Corpodeltesto2"/>
        <w:spacing w:after="0" w:line="240" w:lineRule="auto"/>
        <w:rPr>
          <w:rFonts w:ascii="Arial" w:hAnsi="Arial" w:cs="Arial"/>
          <w:color w:val="002060"/>
        </w:rPr>
      </w:pPr>
    </w:p>
    <w:tbl>
      <w:tblPr>
        <w:tblW w:w="11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0"/>
        <w:gridCol w:w="2780"/>
        <w:gridCol w:w="2260"/>
        <w:gridCol w:w="2180"/>
        <w:gridCol w:w="1780"/>
      </w:tblGrid>
      <w:tr w:rsidR="005E1C06" w:rsidRPr="00703006" w14:paraId="16AC0354" w14:textId="77777777" w:rsidTr="000960AC">
        <w:trPr>
          <w:trHeight w:val="255"/>
        </w:trPr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76E92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single" w:sz="8" w:space="0" w:color="FFFFFF"/>
              <w:left w:val="nil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7609A0D7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(1)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seconda classificata</w:t>
            </w:r>
          </w:p>
          <w:p w14:paraId="6A6C5515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AMICI DEL CENTROSOCIO SP.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05EE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56C9A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E94346C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2D2E8D0D" w14:textId="77777777" w:rsidTr="000960AC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7D2A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0B69152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C132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5CCC" w14:textId="77777777" w:rsidR="005E1C06" w:rsidRPr="00DB4D65" w:rsidRDefault="005E1C06" w:rsidP="000960AC">
            <w:pPr>
              <w:rPr>
                <w:rFonts w:ascii="Arial" w:hAnsi="Arial" w:cs="Arial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2E02D0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023E51B7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FAFF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2ADAE939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2B31E86E" w14:textId="77777777" w:rsidR="005E1C06" w:rsidRPr="000624F2" w:rsidRDefault="005E1C06" w:rsidP="000960AC">
            <w:pPr>
              <w:jc w:val="left"/>
              <w:rPr>
                <w:rFonts w:ascii="Arial" w:hAnsi="Arial" w:cs="Arial"/>
                <w:b/>
                <w:bCs/>
                <w:color w:val="002060"/>
                <w:sz w:val="14"/>
                <w:szCs w:val="14"/>
              </w:rPr>
            </w:pPr>
            <w:r w:rsidRPr="000624F2">
              <w:rPr>
                <w:rFonts w:ascii="Arial" w:hAnsi="Arial" w:cs="Arial"/>
                <w:b/>
                <w:bCs/>
                <w:color w:val="002060"/>
                <w:sz w:val="14"/>
                <w:szCs w:val="14"/>
              </w:rPr>
              <w:t>AMICI DEL CENTROSOCIO SP.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8AB2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70B9420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1693B2D4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2BD194E6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(9)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quarta classificata</w:t>
            </w:r>
          </w:p>
          <w:p w14:paraId="224A16F9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ACLI MANTOVANI C5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0F6009A7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FFFFFF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25F122C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91F44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4414227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116AC280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3B402EA1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2849B87F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ACLI MANTOVANI CALCIO A 5</w:t>
            </w: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2F37AA18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18EA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E197357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3D83E52B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7B45F92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(8)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quarta classificata</w:t>
            </w:r>
          </w:p>
          <w:p w14:paraId="6DC35148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ASCOLI CALCIO A 5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30E9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9EB614A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3D74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4288B9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03411F78" w14:textId="77777777" w:rsidTr="000960AC">
        <w:trPr>
          <w:trHeight w:val="24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72C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BD39" w14:textId="77777777" w:rsidR="005E1C06" w:rsidRPr="00DB4D65" w:rsidRDefault="005E1C06" w:rsidP="000960AC">
            <w:pPr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5DBB07A0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06FBF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66BDE6F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466266C7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FB95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7DCA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306861F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5C544800" w14:textId="77777777" w:rsidR="005E1C06" w:rsidRPr="001E1FA0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1E1FA0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SAMBENEDETTESE C5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85B01D7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2220286C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480DB9AF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(5)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terza classificata</w:t>
            </w:r>
          </w:p>
          <w:p w14:paraId="51993CC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ACLI VILLA MUSONE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5039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66188D0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56E7E664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97E6CC9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22C25818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6BB8310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229FCFC3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REAL FABRIANO</w:t>
            </w: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67F2223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F18530E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3371234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45AB5574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</w:tcPr>
          <w:p w14:paraId="14BA464C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(12)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quinta classificata</w:t>
            </w:r>
          </w:p>
          <w:p w14:paraId="49278037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REAL FABRIANO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0B6E9713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2CA66641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06ADA7DB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F0D20AC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41CA6BE8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1D5A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0E44FA36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073FAE68" w14:textId="77777777" w:rsidR="005E1C06" w:rsidRPr="00DB4D65" w:rsidRDefault="005E1C06" w:rsidP="000960AC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SAMBENEDETTESE C5</w:t>
            </w: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31127584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C332976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42D1CB37" w14:textId="77777777" w:rsidTr="000960AC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8D88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D34639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4344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32C7819D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2AC42BD1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095CC2EB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DD21A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6121F01B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(4)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terza classificata</w:t>
            </w:r>
          </w:p>
          <w:p w14:paraId="6E0532A4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SAMBENEDETTESE C5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C0ED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121A2DF9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1627630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2FD23119" w14:textId="77777777" w:rsidTr="000960AC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5CAE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589A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DA2C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59BB95B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C6C3FA4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4C6BF201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609A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C997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70EE" w14:textId="77777777" w:rsidR="005E1C06" w:rsidRPr="00DB4D65" w:rsidRDefault="005E1C06" w:rsidP="000960AC">
            <w:pPr>
              <w:rPr>
                <w:rFonts w:ascii="Arial" w:hAnsi="Arial" w:cs="Arial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1A35AD0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2DFBD3F" w14:textId="77777777" w:rsidR="005E1C06" w:rsidRPr="00703006" w:rsidRDefault="005E1C06" w:rsidP="000960AC">
            <w:pP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70300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5E1C06" w:rsidRPr="00703006" w14:paraId="5799086E" w14:textId="77777777" w:rsidTr="000960AC">
        <w:trPr>
          <w:trHeight w:val="255"/>
        </w:trPr>
        <w:tc>
          <w:tcPr>
            <w:tcW w:w="236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DB37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single" w:sz="8" w:space="0" w:color="FFFFFF"/>
              <w:left w:val="nil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1AF9B86E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(3)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seconda classificata</w:t>
            </w:r>
          </w:p>
          <w:p w14:paraId="79251991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FUTSAL CASTELFIDARDO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C611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shd w:val="clear" w:color="auto" w:fill="auto"/>
            <w:noWrap/>
            <w:vAlign w:val="bottom"/>
            <w:hideMark/>
          </w:tcPr>
          <w:p w14:paraId="45852D5A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2129B1DC" w14:textId="77777777" w:rsidR="005E1C06" w:rsidRPr="007030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9C12EE">
              <w:rPr>
                <w:rFonts w:ascii="Arial" w:hAnsi="Arial" w:cs="Arial"/>
                <w:b/>
                <w:bCs/>
                <w:color w:val="002060"/>
                <w:sz w:val="14"/>
                <w:szCs w:val="14"/>
              </w:rPr>
              <w:t>CARISSIMI 2016 </w:t>
            </w:r>
          </w:p>
        </w:tc>
      </w:tr>
      <w:tr w:rsidR="005E1C06" w:rsidRPr="00703006" w14:paraId="3BECCB43" w14:textId="77777777" w:rsidTr="000960AC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570E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0D496791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D0F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shd w:val="clear" w:color="auto" w:fill="auto"/>
            <w:noWrap/>
            <w:vAlign w:val="bottom"/>
            <w:hideMark/>
          </w:tcPr>
          <w:p w14:paraId="0A5C2CF1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C16B" w14:textId="77777777" w:rsidR="005E1C06" w:rsidRPr="007030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5E1C06" w:rsidRPr="00703006" w14:paraId="6A8F54C4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9552" w14:textId="77777777" w:rsidR="005E1C06" w:rsidRPr="00DB4D65" w:rsidRDefault="005E1C06" w:rsidP="000960AC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29F3254F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6FEB1C37" w14:textId="77777777" w:rsidR="005E1C06" w:rsidRPr="00DB4D65" w:rsidRDefault="005E1C06" w:rsidP="000960AC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CARISSIMI 2016</w:t>
            </w: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shd w:val="clear" w:color="auto" w:fill="auto"/>
            <w:noWrap/>
            <w:vAlign w:val="bottom"/>
            <w:hideMark/>
          </w:tcPr>
          <w:p w14:paraId="29A665FD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6610" w14:textId="77777777" w:rsidR="005E1C06" w:rsidRPr="007030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5E1C06" w:rsidRPr="00703006" w14:paraId="376F1150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17B3E535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(11)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quinta classificata</w:t>
            </w:r>
          </w:p>
          <w:p w14:paraId="6B6CDB59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LUCREZIA CALCIO A 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A27CEE8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FFFFFF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4397192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shd w:val="clear" w:color="auto" w:fill="auto"/>
            <w:noWrap/>
            <w:vAlign w:val="bottom"/>
            <w:hideMark/>
          </w:tcPr>
          <w:p w14:paraId="5AC6DF54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8BEF" w14:textId="77777777" w:rsidR="005E1C06" w:rsidRPr="007030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5E1C06" w:rsidRPr="00703006" w14:paraId="438247A6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3AF7FA76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565056E2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CARISSIMI 2016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63220A05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shd w:val="clear" w:color="auto" w:fill="auto"/>
            <w:noWrap/>
            <w:vAlign w:val="bottom"/>
            <w:hideMark/>
          </w:tcPr>
          <w:p w14:paraId="2BE74D91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ECB" w14:textId="77777777" w:rsidR="005E1C06" w:rsidRPr="007030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5E1C06" w:rsidRPr="00703006" w14:paraId="271FCA12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8038657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(6)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terza classificata</w:t>
            </w:r>
          </w:p>
          <w:p w14:paraId="3A45AC0B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CARISSIMI 2016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0654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1C8D8050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shd w:val="clear" w:color="auto" w:fill="auto"/>
            <w:noWrap/>
            <w:vAlign w:val="bottom"/>
            <w:hideMark/>
          </w:tcPr>
          <w:p w14:paraId="7B802E96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332A" w14:textId="77777777" w:rsidR="005E1C06" w:rsidRPr="007030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5E1C06" w:rsidRPr="00703006" w14:paraId="278EA761" w14:textId="77777777" w:rsidTr="000960AC">
        <w:trPr>
          <w:trHeight w:val="240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D91A" w14:textId="77777777" w:rsidR="005E1C06" w:rsidRPr="00DB4D65" w:rsidRDefault="005E1C06" w:rsidP="000960AC">
            <w:pPr>
              <w:rPr>
                <w:rFonts w:ascii="Arial" w:hAnsi="Arial" w:cs="Arial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075A4" w14:textId="77777777" w:rsidR="005E1C06" w:rsidRPr="00DB4D65" w:rsidRDefault="005E1C06" w:rsidP="000960AC">
            <w:pPr>
              <w:rPr>
                <w:rFonts w:ascii="Arial" w:hAnsi="Arial" w:cs="Arial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25DDB15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EAAAA"/>
            </w:tcBorders>
            <w:shd w:val="clear" w:color="auto" w:fill="auto"/>
            <w:noWrap/>
            <w:vAlign w:val="bottom"/>
            <w:hideMark/>
          </w:tcPr>
          <w:p w14:paraId="15AAB1E9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80618" w14:textId="77777777" w:rsidR="005E1C06" w:rsidRPr="007030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5E1C06" w:rsidRPr="00703006" w14:paraId="78269E4E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F3DB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D433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3F6398D8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6AEB7B18" w14:textId="77777777" w:rsidR="005E1C06" w:rsidRPr="00DB4D65" w:rsidRDefault="005E1C06" w:rsidP="000960AC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CARISSIMI 2016</w:t>
            </w: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45BF" w14:textId="77777777" w:rsidR="005E1C06" w:rsidRPr="00703006" w:rsidRDefault="005E1C06" w:rsidP="000960AC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5E1C06" w:rsidRPr="00703006" w14:paraId="2C97CEBD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7C940214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(7)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quarta classificata</w:t>
            </w:r>
          </w:p>
          <w:p w14:paraId="5520C142" w14:textId="77777777" w:rsidR="005E1C06" w:rsidRPr="008D27E1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8D27E1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POLISPORTIVA VICTORIA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F4E4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5A99A897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99E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D03F" w14:textId="77777777" w:rsidR="005E1C06" w:rsidRPr="00703006" w:rsidRDefault="005E1C06" w:rsidP="000960AC">
            <w:pPr>
              <w:rPr>
                <w:rFonts w:ascii="Times New Roman" w:hAnsi="Times New Roman"/>
              </w:rPr>
            </w:pPr>
          </w:p>
        </w:tc>
      </w:tr>
      <w:tr w:rsidR="005E1C06" w:rsidRPr="00703006" w14:paraId="56086BB2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56E2F7EF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single" w:sz="8" w:space="0" w:color="999999"/>
              <w:right w:val="nil"/>
            </w:tcBorders>
            <w:shd w:val="clear" w:color="auto" w:fill="auto"/>
            <w:noWrap/>
            <w:vAlign w:val="bottom"/>
            <w:hideMark/>
          </w:tcPr>
          <w:p w14:paraId="5C4E6C68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FUTSAL CAMPIGLIONE</w:t>
            </w: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47A1B0CA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1B83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43A2B" w14:textId="77777777" w:rsidR="005E1C06" w:rsidRPr="00703006" w:rsidRDefault="005E1C06" w:rsidP="000960AC">
            <w:pPr>
              <w:rPr>
                <w:rFonts w:ascii="Times New Roman" w:hAnsi="Times New Roman"/>
              </w:rPr>
            </w:pPr>
          </w:p>
        </w:tc>
      </w:tr>
      <w:tr w:rsidR="005E1C06" w:rsidRPr="00703006" w14:paraId="5AB239E1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1C1870F8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(10)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quinta classificata</w:t>
            </w:r>
          </w:p>
          <w:p w14:paraId="70B2A3BF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FUTSAL CAMPIGLIONE</w:t>
            </w:r>
          </w:p>
        </w:tc>
        <w:tc>
          <w:tcPr>
            <w:tcW w:w="278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1040C56F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1FE2EE4C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8B36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579E6" w14:textId="77777777" w:rsidR="005E1C06" w:rsidRPr="00703006" w:rsidRDefault="005E1C06" w:rsidP="000960AC">
            <w:pPr>
              <w:rPr>
                <w:rFonts w:ascii="Times New Roman" w:hAnsi="Times New Roman"/>
              </w:rPr>
            </w:pPr>
          </w:p>
        </w:tc>
      </w:tr>
      <w:tr w:rsidR="005E1C06" w:rsidRPr="00703006" w14:paraId="62D17A9E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57F7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38324F6F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D1E31B6" w14:textId="77777777" w:rsidR="005E1C06" w:rsidRPr="00DB4D65" w:rsidRDefault="005E1C06" w:rsidP="000960AC">
            <w:pPr>
              <w:jc w:val="left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FUTSAL CAMPIGLIONE</w:t>
            </w: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6028A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1F82" w14:textId="77777777" w:rsidR="005E1C06" w:rsidRPr="00703006" w:rsidRDefault="005E1C06" w:rsidP="000960AC">
            <w:pPr>
              <w:rPr>
                <w:rFonts w:ascii="Times New Roman" w:hAnsi="Times New Roman"/>
              </w:rPr>
            </w:pPr>
          </w:p>
        </w:tc>
      </w:tr>
      <w:tr w:rsidR="005E1C06" w:rsidRPr="00703006" w14:paraId="37D2B534" w14:textId="77777777" w:rsidTr="000960AC">
        <w:trPr>
          <w:trHeight w:val="240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E8AD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293FF031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5C3F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AB90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8283" w14:textId="77777777" w:rsidR="005E1C06" w:rsidRPr="00703006" w:rsidRDefault="005E1C06" w:rsidP="000960AC">
            <w:pPr>
              <w:rPr>
                <w:rFonts w:ascii="Times New Roman" w:hAnsi="Times New Roman"/>
              </w:rPr>
            </w:pPr>
          </w:p>
        </w:tc>
      </w:tr>
      <w:tr w:rsidR="005E1C06" w:rsidRPr="00703006" w14:paraId="6B534ADC" w14:textId="77777777" w:rsidTr="000960AC">
        <w:trPr>
          <w:trHeight w:val="255"/>
        </w:trPr>
        <w:tc>
          <w:tcPr>
            <w:tcW w:w="23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6F06" w14:textId="77777777" w:rsidR="005E1C06" w:rsidRPr="00DB4D65" w:rsidRDefault="005E1C06" w:rsidP="000960AC">
            <w:pPr>
              <w:jc w:val="center"/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auto"/>
            <w:noWrap/>
            <w:vAlign w:val="bottom"/>
            <w:hideMark/>
          </w:tcPr>
          <w:p w14:paraId="7275F891" w14:textId="77777777" w:rsidR="005E1C06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(2) </w:t>
            </w:r>
            <w:proofErr w:type="gramStart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</w:t>
            </w:r>
            <w:proofErr w:type="gramEnd"/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seconda classificata</w:t>
            </w:r>
          </w:p>
          <w:p w14:paraId="32CDC624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CALCETTO CASTRUM LAURI</w:t>
            </w:r>
          </w:p>
        </w:tc>
        <w:tc>
          <w:tcPr>
            <w:tcW w:w="2260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2979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  <w:r w:rsidRPr="00DB4D65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CAFE" w14:textId="77777777" w:rsidR="005E1C06" w:rsidRPr="00DB4D65" w:rsidRDefault="005E1C06" w:rsidP="000960AC">
            <w:pP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496A" w14:textId="77777777" w:rsidR="005E1C06" w:rsidRPr="00703006" w:rsidRDefault="005E1C06" w:rsidP="000960AC">
            <w:pPr>
              <w:rPr>
                <w:rFonts w:ascii="Times New Roman" w:hAnsi="Times New Roman"/>
              </w:rPr>
            </w:pPr>
          </w:p>
        </w:tc>
      </w:tr>
    </w:tbl>
    <w:p w14:paraId="34ABCB8F" w14:textId="77777777" w:rsidR="006711AE" w:rsidRPr="006711AE" w:rsidRDefault="006711AE" w:rsidP="006711AE">
      <w:pPr>
        <w:pStyle w:val="titoloprinc0"/>
        <w:jc w:val="both"/>
        <w:rPr>
          <w:b w:val="0"/>
          <w:bCs w:val="0"/>
          <w:color w:val="002060"/>
          <w:sz w:val="22"/>
          <w:szCs w:val="22"/>
        </w:rPr>
      </w:pPr>
    </w:p>
    <w:p w14:paraId="1CEBA88C" w14:textId="77777777" w:rsidR="005E1C06" w:rsidRPr="000B5545" w:rsidRDefault="005E1C06" w:rsidP="005E1C06">
      <w:pPr>
        <w:pStyle w:val="titoloprinc0"/>
        <w:rPr>
          <w:color w:val="002060"/>
          <w:lang w:val="en-US"/>
        </w:rPr>
      </w:pPr>
      <w:r w:rsidRPr="000B5545">
        <w:rPr>
          <w:color w:val="002060"/>
          <w:lang w:val="en-US"/>
        </w:rPr>
        <w:t>PLAY OUT</w:t>
      </w:r>
    </w:p>
    <w:p w14:paraId="17ADC480" w14:textId="77777777" w:rsidR="005E1C06" w:rsidRPr="000B5545" w:rsidRDefault="005E1C06" w:rsidP="005E1C06">
      <w:pPr>
        <w:pStyle w:val="LndNormale1"/>
        <w:textAlignment w:val="baseline"/>
        <w:rPr>
          <w:color w:val="002060"/>
          <w:lang w:val="en-US"/>
        </w:rPr>
      </w:pPr>
    </w:p>
    <w:p w14:paraId="00581A7A" w14:textId="77777777" w:rsidR="005E1C06" w:rsidRPr="000B5545" w:rsidRDefault="005E1C06" w:rsidP="006711AE">
      <w:pPr>
        <w:pStyle w:val="LndNormale1"/>
        <w:textAlignment w:val="baseline"/>
        <w:rPr>
          <w:color w:val="002060"/>
          <w:lang w:val="en-US"/>
        </w:rPr>
      </w:pPr>
      <w:r w:rsidRPr="000B5545">
        <w:rPr>
          <w:color w:val="002060"/>
          <w:lang w:val="en-US"/>
        </w:rPr>
        <w:t>TRIANGOLARE “1”</w:t>
      </w:r>
    </w:p>
    <w:p w14:paraId="433E319B" w14:textId="731D3556" w:rsidR="005E1C06" w:rsidRPr="000B5545" w:rsidRDefault="005E1C06" w:rsidP="006711AE">
      <w:pPr>
        <w:pStyle w:val="breakline"/>
        <w:jc w:val="both"/>
        <w:rPr>
          <w:rFonts w:ascii="Arial" w:hAnsi="Arial" w:cs="Arial"/>
          <w:color w:val="002060"/>
          <w:sz w:val="22"/>
          <w:szCs w:val="22"/>
          <w:lang w:val="en-US"/>
        </w:rPr>
      </w:pPr>
      <w:r w:rsidRPr="000B5545">
        <w:rPr>
          <w:rFonts w:ascii="Arial" w:hAnsi="Arial" w:cs="Arial"/>
          <w:color w:val="002060"/>
          <w:sz w:val="22"/>
          <w:szCs w:val="22"/>
          <w:lang w:val="en-US"/>
        </w:rPr>
        <w:t>DINAMIS 1990 – FIGHT BULLS CORRIDONIA</w:t>
      </w:r>
      <w:r w:rsidRPr="000B5545">
        <w:rPr>
          <w:rFonts w:ascii="Arial" w:hAnsi="Arial" w:cs="Arial"/>
          <w:color w:val="002060"/>
          <w:sz w:val="22"/>
          <w:szCs w:val="22"/>
          <w:lang w:val="en-US"/>
        </w:rPr>
        <w:tab/>
      </w:r>
      <w:r w:rsidRPr="000B5545">
        <w:rPr>
          <w:rFonts w:ascii="Arial" w:hAnsi="Arial" w:cs="Arial"/>
          <w:color w:val="002060"/>
          <w:sz w:val="22"/>
          <w:szCs w:val="22"/>
          <w:lang w:val="en-US"/>
        </w:rPr>
        <w:tab/>
      </w:r>
      <w:r w:rsidR="006711AE" w:rsidRPr="000B5545">
        <w:rPr>
          <w:rFonts w:ascii="Arial" w:hAnsi="Arial" w:cs="Arial"/>
          <w:color w:val="002060"/>
          <w:sz w:val="22"/>
          <w:szCs w:val="22"/>
          <w:lang w:val="en-US"/>
        </w:rPr>
        <w:tab/>
      </w:r>
      <w:r w:rsidRPr="000B5545">
        <w:rPr>
          <w:rFonts w:ascii="Arial" w:hAnsi="Arial" w:cs="Arial"/>
          <w:color w:val="002060"/>
          <w:sz w:val="22"/>
          <w:szCs w:val="22"/>
          <w:lang w:val="en-US"/>
        </w:rPr>
        <w:t>1-2</w:t>
      </w:r>
    </w:p>
    <w:p w14:paraId="3B437DDC" w14:textId="42942126" w:rsidR="005E1C06" w:rsidRPr="006711AE" w:rsidRDefault="005E1C06" w:rsidP="006711AE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AURORA TREIA – DINAMIS 1990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>3-1</w:t>
      </w:r>
    </w:p>
    <w:p w14:paraId="62C5F3D1" w14:textId="1C0E783B" w:rsidR="005E1C06" w:rsidRPr="006711AE" w:rsidRDefault="005E1C06" w:rsidP="006711AE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 xml:space="preserve">La gara della terza giornata FIGHT BULLS CORRIDONIA – AURORA TREIA essendo ininfluente ai fini del risultato finale non </w:t>
      </w:r>
      <w:r w:rsidR="006711AE">
        <w:rPr>
          <w:rFonts w:ascii="Arial" w:hAnsi="Arial" w:cs="Arial"/>
          <w:color w:val="002060"/>
          <w:sz w:val="22"/>
          <w:szCs w:val="22"/>
        </w:rPr>
        <w:t xml:space="preserve">è stata </w:t>
      </w:r>
      <w:r w:rsidRPr="006711AE">
        <w:rPr>
          <w:rFonts w:ascii="Arial" w:hAnsi="Arial" w:cs="Arial"/>
          <w:color w:val="002060"/>
          <w:sz w:val="22"/>
          <w:szCs w:val="22"/>
        </w:rPr>
        <w:t>disputata.</w:t>
      </w:r>
    </w:p>
    <w:p w14:paraId="5F277A2E" w14:textId="77777777" w:rsidR="005E1C06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4FF4FF1" w14:textId="708F296A" w:rsidR="005E1C06" w:rsidRPr="00717E03" w:rsidRDefault="005E1C06" w:rsidP="006711AE">
      <w:pPr>
        <w:pStyle w:val="LndNormale1"/>
        <w:textAlignment w:val="baseline"/>
        <w:rPr>
          <w:color w:val="002060"/>
        </w:rPr>
      </w:pPr>
      <w:r w:rsidRPr="00717E03">
        <w:rPr>
          <w:color w:val="002060"/>
        </w:rPr>
        <w:t>TRIANGOLARE “2”</w:t>
      </w:r>
    </w:p>
    <w:p w14:paraId="11AA9D81" w14:textId="47C880DA" w:rsidR="005E1C06" w:rsidRPr="006711AE" w:rsidRDefault="005E1C06" w:rsidP="006711A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NUOVA OTTRANO 98 – AVIS ARCEVIA 1964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>2-6</w:t>
      </w:r>
    </w:p>
    <w:p w14:paraId="1CC02FC1" w14:textId="7204010F" w:rsidR="005E1C06" w:rsidRPr="006711AE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t>REAL ANCARIA – NUOVA OTTRANO 98</w:t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ab/>
      </w:r>
      <w:r w:rsidR="006711AE">
        <w:rPr>
          <w:rFonts w:ascii="Arial" w:hAnsi="Arial" w:cs="Arial"/>
          <w:color w:val="002060"/>
          <w:sz w:val="22"/>
          <w:szCs w:val="22"/>
        </w:rPr>
        <w:tab/>
      </w:r>
      <w:r w:rsidRPr="006711AE">
        <w:rPr>
          <w:rFonts w:ascii="Arial" w:hAnsi="Arial" w:cs="Arial"/>
          <w:color w:val="002060"/>
          <w:sz w:val="22"/>
          <w:szCs w:val="22"/>
        </w:rPr>
        <w:t>8-3</w:t>
      </w:r>
      <w:r w:rsidRPr="006711AE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6711AE">
        <w:rPr>
          <w:rFonts w:ascii="Arial" w:hAnsi="Arial" w:cs="Arial"/>
          <w:i/>
          <w:iCs/>
          <w:color w:val="002060"/>
          <w:sz w:val="22"/>
          <w:szCs w:val="22"/>
        </w:rPr>
        <w:tab/>
      </w:r>
    </w:p>
    <w:p w14:paraId="13F4B151" w14:textId="24D04673" w:rsidR="005E1C06" w:rsidRPr="006711AE" w:rsidRDefault="005E1C06" w:rsidP="006711AE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6711AE">
        <w:rPr>
          <w:rFonts w:ascii="Arial" w:hAnsi="Arial" w:cs="Arial"/>
          <w:color w:val="002060"/>
          <w:sz w:val="22"/>
          <w:szCs w:val="22"/>
        </w:rPr>
        <w:lastRenderedPageBreak/>
        <w:t xml:space="preserve">La gara della terza giornata AVIS ARCEVIA 1964 – REAL ANCARIA essendo ininfluente ai fini del risultato finale </w:t>
      </w:r>
      <w:r w:rsidR="006711AE" w:rsidRPr="006711AE">
        <w:rPr>
          <w:rFonts w:ascii="Arial" w:hAnsi="Arial" w:cs="Arial"/>
          <w:color w:val="002060"/>
          <w:sz w:val="22"/>
          <w:szCs w:val="22"/>
        </w:rPr>
        <w:t xml:space="preserve">non </w:t>
      </w:r>
      <w:r w:rsidR="006711AE">
        <w:rPr>
          <w:rFonts w:ascii="Arial" w:hAnsi="Arial" w:cs="Arial"/>
          <w:color w:val="002060"/>
          <w:sz w:val="22"/>
          <w:szCs w:val="22"/>
        </w:rPr>
        <w:t xml:space="preserve">è stata </w:t>
      </w:r>
      <w:r w:rsidR="006711AE" w:rsidRPr="006711AE">
        <w:rPr>
          <w:rFonts w:ascii="Arial" w:hAnsi="Arial" w:cs="Arial"/>
          <w:color w:val="002060"/>
          <w:sz w:val="22"/>
          <w:szCs w:val="22"/>
        </w:rPr>
        <w:t>disputata</w:t>
      </w:r>
      <w:r w:rsidRPr="006711AE">
        <w:rPr>
          <w:rFonts w:ascii="Arial" w:hAnsi="Arial" w:cs="Arial"/>
          <w:color w:val="002060"/>
          <w:sz w:val="22"/>
          <w:szCs w:val="22"/>
        </w:rPr>
        <w:t>.</w:t>
      </w:r>
    </w:p>
    <w:p w14:paraId="07CA384B" w14:textId="77777777" w:rsidR="005E1C06" w:rsidRPr="00546731" w:rsidRDefault="005E1C06" w:rsidP="005E1C06">
      <w:pPr>
        <w:tabs>
          <w:tab w:val="num" w:pos="786"/>
        </w:tabs>
        <w:rPr>
          <w:rFonts w:ascii="Arial" w:hAnsi="Arial" w:cs="Arial"/>
          <w:color w:val="002060"/>
        </w:rPr>
      </w:pPr>
    </w:p>
    <w:p w14:paraId="73DE5D19" w14:textId="3891125A" w:rsidR="005E1C06" w:rsidRPr="00C55C56" w:rsidRDefault="005E1C06" w:rsidP="005E1C06">
      <w:pPr>
        <w:tabs>
          <w:tab w:val="num" w:pos="786"/>
        </w:tabs>
        <w:rPr>
          <w:rFonts w:ascii="Arial" w:hAnsi="Arial" w:cs="Arial"/>
          <w:b/>
          <w:bCs/>
          <w:color w:val="002060"/>
          <w:sz w:val="22"/>
          <w:szCs w:val="22"/>
        </w:rPr>
      </w:pPr>
      <w:r w:rsidRPr="00C55C56">
        <w:rPr>
          <w:rFonts w:ascii="Arial" w:hAnsi="Arial" w:cs="Arial"/>
          <w:b/>
          <w:bCs/>
          <w:color w:val="002060"/>
          <w:sz w:val="22"/>
          <w:szCs w:val="22"/>
        </w:rPr>
        <w:t>FINALE PLAY-OUT</w:t>
      </w:r>
    </w:p>
    <w:p w14:paraId="34A68FB4" w14:textId="1EA9A2CC" w:rsidR="005E1C06" w:rsidRPr="006711AE" w:rsidRDefault="005E1C06" w:rsidP="006711AE">
      <w:pPr>
        <w:pStyle w:val="Nessunaspaziatura"/>
        <w:rPr>
          <w:rFonts w:ascii="Arial" w:hAnsi="Arial" w:cs="Arial"/>
          <w:bCs/>
          <w:color w:val="002060"/>
        </w:rPr>
      </w:pPr>
      <w:r w:rsidRPr="006711AE">
        <w:rPr>
          <w:rFonts w:ascii="Arial" w:hAnsi="Arial" w:cs="Arial"/>
          <w:bCs/>
          <w:color w:val="002060"/>
        </w:rPr>
        <w:t>DINAMIS 1990 – NUOVA OTTRANO 98</w:t>
      </w:r>
      <w:r w:rsidRPr="006711AE">
        <w:rPr>
          <w:rFonts w:ascii="Arial" w:hAnsi="Arial" w:cs="Arial"/>
          <w:bCs/>
          <w:color w:val="002060"/>
        </w:rPr>
        <w:tab/>
      </w:r>
      <w:r w:rsidRPr="006711AE">
        <w:rPr>
          <w:rFonts w:ascii="Arial" w:hAnsi="Arial" w:cs="Arial"/>
          <w:bCs/>
          <w:color w:val="002060"/>
        </w:rPr>
        <w:tab/>
      </w:r>
      <w:r w:rsidRPr="006711AE">
        <w:rPr>
          <w:rFonts w:ascii="Arial" w:hAnsi="Arial" w:cs="Arial"/>
          <w:bCs/>
          <w:color w:val="002060"/>
        </w:rPr>
        <w:tab/>
      </w:r>
      <w:r w:rsidR="006711AE">
        <w:rPr>
          <w:rFonts w:ascii="Arial" w:hAnsi="Arial" w:cs="Arial"/>
          <w:bCs/>
          <w:color w:val="002060"/>
        </w:rPr>
        <w:tab/>
      </w:r>
      <w:r w:rsidRPr="006711AE">
        <w:rPr>
          <w:rFonts w:ascii="Arial" w:hAnsi="Arial" w:cs="Arial"/>
          <w:bCs/>
          <w:color w:val="002060"/>
        </w:rPr>
        <w:t>3-1</w:t>
      </w:r>
    </w:p>
    <w:p w14:paraId="19B3AC74" w14:textId="77777777" w:rsidR="005E1C06" w:rsidRDefault="005E1C06" w:rsidP="006711AE">
      <w:pPr>
        <w:pStyle w:val="titoloprinc0"/>
        <w:jc w:val="both"/>
        <w:rPr>
          <w:color w:val="002060"/>
        </w:rPr>
      </w:pPr>
    </w:p>
    <w:p w14:paraId="2AA1BBB3" w14:textId="78D0F479" w:rsidR="0074431A" w:rsidRPr="00F00F47" w:rsidRDefault="006711AE" w:rsidP="0074431A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  <w:r w:rsidRPr="00F00F47">
        <w:rPr>
          <w:color w:val="002060"/>
        </w:rPr>
        <w:t>CLASSIFICA FINAL</w:t>
      </w:r>
      <w:r w:rsidR="0074431A" w:rsidRPr="00F00F47">
        <w:rPr>
          <w:color w:val="002060"/>
        </w:rPr>
        <w:t>E</w:t>
      </w:r>
    </w:p>
    <w:p w14:paraId="1A2331BC" w14:textId="77777777" w:rsidR="005F34BC" w:rsidRDefault="005F34BC" w:rsidP="0074431A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  <w:highlight w:val="yellow"/>
        </w:rPr>
        <w:sectPr w:rsidR="005F34BC" w:rsidSect="00F00F47">
          <w:headerReference w:type="default" r:id="rId14"/>
          <w:footerReference w:type="even" r:id="rId15"/>
          <w:footerReference w:type="default" r:id="rId16"/>
          <w:headerReference w:type="first" r:id="rId17"/>
          <w:type w:val="continuous"/>
          <w:pgSz w:w="11907" w:h="16840" w:code="9"/>
          <w:pgMar w:top="1418" w:right="992" w:bottom="1418" w:left="993" w:header="709" w:footer="567" w:gutter="0"/>
          <w:cols w:space="720"/>
        </w:sectPr>
      </w:pPr>
    </w:p>
    <w:p w14:paraId="1D3A416E" w14:textId="77777777" w:rsidR="00F00F47" w:rsidRDefault="00F00F47" w:rsidP="0074431A">
      <w:pPr>
        <w:pStyle w:val="TITOLOPRINC"/>
        <w:spacing w:before="0" w:beforeAutospacing="0" w:after="0" w:afterAutospacing="0"/>
        <w:jc w:val="both"/>
        <w:rPr>
          <w:bCs/>
          <w:color w:val="002060"/>
          <w:sz w:val="22"/>
          <w:szCs w:val="22"/>
          <w:highlight w:val="yellow"/>
        </w:rPr>
      </w:pPr>
    </w:p>
    <w:p w14:paraId="763CD6FC" w14:textId="2A5A298D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18" w:name="_Toc517941385"/>
      <w:bookmarkStart w:id="19" w:name="_Toc12618924"/>
      <w:r>
        <w:rPr>
          <w:b w:val="0"/>
          <w:color w:val="002060"/>
          <w:sz w:val="22"/>
          <w:szCs w:val="22"/>
        </w:rPr>
        <w:t>Promosse al Campionato Regionale di Serie C1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18"/>
      <w:bookmarkEnd w:id="19"/>
      <w:r w:rsidR="00DF0EC7">
        <w:rPr>
          <w:b w:val="0"/>
          <w:color w:val="002060"/>
          <w:sz w:val="22"/>
          <w:szCs w:val="22"/>
        </w:rPr>
        <w:t>CHIARAVALLE FUTSAL</w:t>
      </w:r>
    </w:p>
    <w:p w14:paraId="17107D42" w14:textId="2AA9B8F7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 w:rsidR="00DF0EC7">
        <w:rPr>
          <w:b w:val="0"/>
          <w:color w:val="002060"/>
          <w:sz w:val="22"/>
          <w:szCs w:val="22"/>
        </w:rPr>
        <w:t>GAGLIOLE F.C.</w:t>
      </w:r>
    </w:p>
    <w:p w14:paraId="6EA1FC41" w14:textId="1777111E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 w:rsidR="00DF0EC7">
        <w:rPr>
          <w:b w:val="0"/>
          <w:color w:val="002060"/>
          <w:sz w:val="22"/>
          <w:szCs w:val="22"/>
        </w:rPr>
        <w:t>FERMANA FUTSAL 2022</w:t>
      </w:r>
    </w:p>
    <w:p w14:paraId="57573B0E" w14:textId="77777777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48816239" w14:textId="09E2BEE6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0" w:name="_Toc517941388"/>
      <w:bookmarkStart w:id="21" w:name="_Toc12618927"/>
      <w:r>
        <w:rPr>
          <w:b w:val="0"/>
          <w:color w:val="002060"/>
          <w:sz w:val="22"/>
          <w:szCs w:val="22"/>
        </w:rPr>
        <w:t>Promossa al Campionato Regionale di Serie C1 dopo i play-off</w:t>
      </w:r>
      <w:r>
        <w:rPr>
          <w:b w:val="0"/>
          <w:color w:val="002060"/>
          <w:sz w:val="22"/>
          <w:szCs w:val="22"/>
        </w:rPr>
        <w:tab/>
      </w:r>
      <w:bookmarkEnd w:id="20"/>
      <w:bookmarkEnd w:id="21"/>
      <w:r w:rsidR="00DF0EC7">
        <w:rPr>
          <w:b w:val="0"/>
          <w:color w:val="002060"/>
          <w:sz w:val="22"/>
          <w:szCs w:val="22"/>
        </w:rPr>
        <w:t>CARISSIMI 2016</w:t>
      </w:r>
    </w:p>
    <w:p w14:paraId="26A21241" w14:textId="77777777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32A31085" w14:textId="3BDF080F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2" w:name="_Toc517941389"/>
      <w:bookmarkStart w:id="23" w:name="_Toc12618928"/>
      <w:r>
        <w:rPr>
          <w:b w:val="0"/>
          <w:color w:val="002060"/>
          <w:sz w:val="22"/>
          <w:szCs w:val="22"/>
        </w:rPr>
        <w:t>Retrocesse direttamente al Campionato di Serie D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2"/>
      <w:bookmarkEnd w:id="23"/>
      <w:r w:rsidR="00DF0EC7">
        <w:rPr>
          <w:b w:val="0"/>
          <w:color w:val="002060"/>
          <w:sz w:val="22"/>
          <w:szCs w:val="22"/>
        </w:rPr>
        <w:t>CANDIA BARACCOLA ASPIO</w:t>
      </w:r>
    </w:p>
    <w:p w14:paraId="34BD8E0B" w14:textId="573B56F7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 w:rsidR="00DF0EC7">
        <w:rPr>
          <w:b w:val="0"/>
          <w:color w:val="002060"/>
          <w:sz w:val="22"/>
          <w:szCs w:val="22"/>
        </w:rPr>
        <w:t>POLISPORTIVA UROBORO</w:t>
      </w:r>
    </w:p>
    <w:p w14:paraId="66FEF9A9" w14:textId="4E557FA9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 w:rsidR="00DF0EC7">
        <w:rPr>
          <w:b w:val="0"/>
          <w:color w:val="002060"/>
          <w:sz w:val="22"/>
          <w:szCs w:val="22"/>
        </w:rPr>
        <w:t>ACLI AUDAX MONTECOSARO C5</w:t>
      </w:r>
    </w:p>
    <w:p w14:paraId="5EBCB50A" w14:textId="77777777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087A2903" w14:textId="0094001F" w:rsidR="006711AE" w:rsidRDefault="006711AE" w:rsidP="006711AE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bookmarkStart w:id="24" w:name="_Toc517941392"/>
      <w:bookmarkStart w:id="25" w:name="_Toc12618931"/>
      <w:r>
        <w:rPr>
          <w:b w:val="0"/>
          <w:color w:val="002060"/>
          <w:sz w:val="22"/>
          <w:szCs w:val="22"/>
        </w:rPr>
        <w:t>Retrocesse al Campionato di Serie D dopo i play-out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bookmarkEnd w:id="24"/>
      <w:bookmarkEnd w:id="25"/>
      <w:r w:rsidR="00DF0EC7">
        <w:rPr>
          <w:b w:val="0"/>
          <w:color w:val="002060"/>
          <w:sz w:val="22"/>
          <w:szCs w:val="22"/>
        </w:rPr>
        <w:t>NUOVA OTTRANO 98</w:t>
      </w:r>
    </w:p>
    <w:p w14:paraId="5B3F77E0" w14:textId="48D567F3" w:rsidR="006711AE" w:rsidRDefault="006711AE" w:rsidP="00DF0EC7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</w:p>
    <w:p w14:paraId="456CEEC9" w14:textId="1D644B88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7F116125" w14:textId="77777777" w:rsidR="005E1C06" w:rsidRDefault="005E1C06" w:rsidP="005E1C06">
      <w:pPr>
        <w:pStyle w:val="LndNormale1"/>
        <w:rPr>
          <w:color w:val="002060"/>
        </w:rPr>
      </w:pPr>
    </w:p>
    <w:p w14:paraId="58C8B742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CITTA’ DI OSTRA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C2.</w:t>
      </w:r>
    </w:p>
    <w:p w14:paraId="272B51B2" w14:textId="77777777" w:rsidR="005E1C06" w:rsidRDefault="005E1C06" w:rsidP="005E1C06">
      <w:pPr>
        <w:pStyle w:val="LndNormale1"/>
        <w:rPr>
          <w:color w:val="002060"/>
        </w:rPr>
      </w:pPr>
    </w:p>
    <w:p w14:paraId="43E9D0A9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7BF6C9AB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CITTA DI OSTRA             A     4,35                                 4,35</w:t>
      </w:r>
    </w:p>
    <w:p w14:paraId="45A3A300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CHIARAVALLE FUTSAL        </w:t>
      </w:r>
      <w:r>
        <w:rPr>
          <w:rFonts w:ascii="Courier New" w:hAnsi="Courier New" w:cs="Courier New"/>
          <w:color w:val="002060"/>
        </w:rPr>
        <w:t xml:space="preserve"> A</w:t>
      </w:r>
      <w:r w:rsidRPr="00574EEB">
        <w:rPr>
          <w:rFonts w:ascii="Courier New" w:hAnsi="Courier New" w:cs="Courier New"/>
          <w:color w:val="002060"/>
        </w:rPr>
        <w:t xml:space="preserve">     5,70                       0,15      5,55</w:t>
      </w:r>
    </w:p>
    <w:p w14:paraId="31B116D6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 xml:space="preserve">DINAMIS 1990              </w:t>
      </w:r>
      <w:r>
        <w:rPr>
          <w:rFonts w:ascii="Courier New" w:hAnsi="Courier New" w:cs="Courier New"/>
          <w:color w:val="002060"/>
          <w:lang w:val="es-ES"/>
        </w:rPr>
        <w:t xml:space="preserve"> A</w:t>
      </w:r>
      <w:r w:rsidRPr="00574EEB">
        <w:rPr>
          <w:rFonts w:ascii="Courier New" w:hAnsi="Courier New" w:cs="Courier New"/>
          <w:color w:val="002060"/>
          <w:lang w:val="es-ES"/>
        </w:rPr>
        <w:t xml:space="preserve">     5,70                       0,30      5,40</w:t>
      </w:r>
    </w:p>
    <w:p w14:paraId="71C5CF6E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FERMANA FUTSAL 2022        C     6,00                       3,30      2,70</w:t>
      </w:r>
    </w:p>
    <w:p w14:paraId="4CB397EF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GAGLIOLE F.C.              B     7,15              1,00     0,15      6,00</w:t>
      </w:r>
    </w:p>
    <w:p w14:paraId="20D89819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LUCREZIA CALCIO A 5        A     7,55              2,00     0,30      5,25</w:t>
      </w:r>
    </w:p>
    <w:p w14:paraId="304FBC9E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OSIMO FIVE                 B     7,85     2,00                        5,85</w:t>
      </w:r>
    </w:p>
    <w:p w14:paraId="7E03C273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BORGOROSSO TOLENTINO       B     8,20                       1,45      6,75</w:t>
      </w:r>
    </w:p>
    <w:p w14:paraId="7147B9CC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CANDIA BARACCOLA ASPIO    </w:t>
      </w:r>
      <w:r>
        <w:rPr>
          <w:rFonts w:ascii="Courier New" w:hAnsi="Courier New" w:cs="Courier New"/>
          <w:color w:val="002060"/>
        </w:rPr>
        <w:t xml:space="preserve"> A</w:t>
      </w:r>
      <w:r w:rsidRPr="00574EEB">
        <w:rPr>
          <w:rFonts w:ascii="Courier New" w:hAnsi="Courier New" w:cs="Courier New"/>
          <w:color w:val="002060"/>
        </w:rPr>
        <w:t xml:space="preserve">     8,65              4,00     0,15      4,50</w:t>
      </w:r>
    </w:p>
    <w:p w14:paraId="67AFC968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CSI STELLA A.S.D.          C     8,70                       0,15      8,55</w:t>
      </w:r>
    </w:p>
    <w:p w14:paraId="5DCE9630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CARISSIMI 2016             A     8,85                       3,00      5,85</w:t>
      </w:r>
    </w:p>
    <w:p w14:paraId="59648F7F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POLISPORTIVA VICTORIA      B     9,50     2,00                        7,50</w:t>
      </w:r>
    </w:p>
    <w:p w14:paraId="01E1CFBC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FUTSAL CASTELFIDARDO       B     9,85              4,00               5,85</w:t>
      </w:r>
    </w:p>
    <w:p w14:paraId="4EEB158B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VERBENA C5 ANCONA          A    10,35                       0,15     10,20</w:t>
      </w:r>
    </w:p>
    <w:p w14:paraId="2BA662D2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ACLI MANTOVANI CALCIO A 5  A    11,50                       2,05      9,45</w:t>
      </w:r>
    </w:p>
    <w:p w14:paraId="2929DD4B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FIGHT BULLS CORRIDONIA     C    12,95     1,00     7,00     0,15      4,80</w:t>
      </w:r>
    </w:p>
    <w:p w14:paraId="461B5944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U.MANDOLESI CALCIO         C    13,05              5,00     1,60      6,45</w:t>
      </w:r>
    </w:p>
    <w:p w14:paraId="223C696F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REAL ANCARIA               C    13,10     2,00              0,30     10,80</w:t>
      </w:r>
    </w:p>
    <w:p w14:paraId="02A5981A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REAL FABRIANO              B    13,60     2,00     2,00     0,45      9,15</w:t>
      </w:r>
    </w:p>
    <w:p w14:paraId="25C8C994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AMICI DEL CENTROSOCIO SP. </w:t>
      </w:r>
      <w:r>
        <w:rPr>
          <w:rFonts w:ascii="Courier New" w:hAnsi="Courier New" w:cs="Courier New"/>
          <w:color w:val="002060"/>
        </w:rPr>
        <w:t xml:space="preserve"> A</w:t>
      </w:r>
      <w:r w:rsidRPr="00574EEB">
        <w:rPr>
          <w:rFonts w:ascii="Courier New" w:hAnsi="Courier New" w:cs="Courier New"/>
          <w:color w:val="002060"/>
        </w:rPr>
        <w:t xml:space="preserve">    13,95              9,00               4,95</w:t>
      </w:r>
    </w:p>
    <w:p w14:paraId="22EA0C16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VILLA CECCOLINI CALCIO     A    14,00     3,00     5,00               6,00</w:t>
      </w:r>
    </w:p>
    <w:p w14:paraId="07DE5FE4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ROCCAFLUVIONE              C    14,15              5,00               9,15</w:t>
      </w:r>
    </w:p>
    <w:p w14:paraId="791174A2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FUTSAL CAMPIGLIONE         C    14,70              4,00     2,60      8,10</w:t>
      </w:r>
    </w:p>
    <w:p w14:paraId="2DB45DA5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ACLI AUDAX MONTECOSARO C5  C    15,25              6,00     1,15      8,10</w:t>
      </w:r>
    </w:p>
    <w:p w14:paraId="7B7940E7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AVIS ARCEVIA 1964          A    15,30              6,00               9,30</w:t>
      </w:r>
    </w:p>
    <w:p w14:paraId="75BBE66F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AURORA TREIA               B    15,90              9,00     0,30      6,60</w:t>
      </w:r>
    </w:p>
    <w:p w14:paraId="44842EBA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ACLI VILLA MUSONE          B    17,70              6,00     0,30     11,40</w:t>
      </w:r>
    </w:p>
    <w:p w14:paraId="1E017FE5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lastRenderedPageBreak/>
        <w:t>CALCETTO CASTRUM LAURI     C    18,45     3,00     6,00     0,15      9,30</w:t>
      </w:r>
    </w:p>
    <w:p w14:paraId="3A94445E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ASCOLI CALCIO A 5          C    20,05    10,00                       10,05</w:t>
      </w:r>
    </w:p>
    <w:p w14:paraId="650F8B42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NUOVA OTTRANO 98          </w:t>
      </w:r>
      <w:r>
        <w:rPr>
          <w:rFonts w:ascii="Courier New" w:hAnsi="Courier New" w:cs="Courier New"/>
          <w:color w:val="002060"/>
        </w:rPr>
        <w:t xml:space="preserve"> B</w:t>
      </w:r>
      <w:r w:rsidRPr="00574EEB">
        <w:rPr>
          <w:rFonts w:ascii="Courier New" w:hAnsi="Courier New" w:cs="Courier New"/>
          <w:color w:val="002060"/>
        </w:rPr>
        <w:t xml:space="preserve">    20,65              4,00              16,65</w:t>
      </w:r>
    </w:p>
    <w:p w14:paraId="205E5D43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PIEVE D ICO CALCIO A 5     A    20,85     6,00     6,00               8,85</w:t>
      </w:r>
    </w:p>
    <w:p w14:paraId="5F2C9799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POLISPORTIVA UROBORO      </w:t>
      </w:r>
      <w:r>
        <w:rPr>
          <w:rFonts w:ascii="Courier New" w:hAnsi="Courier New" w:cs="Courier New"/>
          <w:color w:val="002060"/>
        </w:rPr>
        <w:t xml:space="preserve"> B</w:t>
      </w:r>
      <w:r w:rsidRPr="00574EEB">
        <w:rPr>
          <w:rFonts w:ascii="Courier New" w:hAnsi="Courier New" w:cs="Courier New"/>
          <w:color w:val="002060"/>
        </w:rPr>
        <w:t xml:space="preserve">    21,25             10,00     1,05     10,20</w:t>
      </w:r>
    </w:p>
    <w:p w14:paraId="4CC0B4A1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CASTELBELLINO CALCIO A 5   B    24,50     2,00    15,00               7,50</w:t>
      </w:r>
    </w:p>
    <w:p w14:paraId="17DE5B7C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AVENALE                    B    28,60     1,00    21,00               6,60</w:t>
      </w:r>
    </w:p>
    <w:p w14:paraId="4868531A" w14:textId="77777777" w:rsidR="005E1C06" w:rsidRPr="00574EEB" w:rsidRDefault="005E1C06" w:rsidP="005E1C06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REAL EAGLES VIRTUS PAGLIA  C    33,30     8,00     6,00    10,75      8,55</w:t>
      </w:r>
    </w:p>
    <w:p w14:paraId="6548E8FB" w14:textId="77777777" w:rsidR="005E1C06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SAMBENEDETTESE CALCIO A 5  C    35,25    18,00     9,00               8,25</w:t>
      </w:r>
    </w:p>
    <w:p w14:paraId="391ECB89" w14:textId="77777777" w:rsidR="005E1C06" w:rsidRDefault="005E1C06" w:rsidP="005E1C06">
      <w:pPr>
        <w:pStyle w:val="LndNormale1"/>
        <w:rPr>
          <w:rFonts w:cs="Arial"/>
          <w:color w:val="002060"/>
          <w:szCs w:val="22"/>
        </w:rPr>
      </w:pPr>
    </w:p>
    <w:p w14:paraId="6D732540" w14:textId="77777777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PREMIO IMPIEGO GIOVANI</w:t>
      </w:r>
    </w:p>
    <w:p w14:paraId="75690A53" w14:textId="77777777" w:rsidR="005E1C06" w:rsidRDefault="005E1C06" w:rsidP="005E1C06">
      <w:pPr>
        <w:pStyle w:val="LndNormale1"/>
        <w:rPr>
          <w:color w:val="002060"/>
        </w:rPr>
      </w:pPr>
    </w:p>
    <w:p w14:paraId="59BDF894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DINAMIS 1990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C2.</w:t>
      </w:r>
    </w:p>
    <w:p w14:paraId="67F62B4B" w14:textId="77777777" w:rsidR="005E1C06" w:rsidRDefault="005E1C06" w:rsidP="005E1C06">
      <w:pPr>
        <w:pStyle w:val="LndNormale1"/>
        <w:rPr>
          <w:color w:val="002060"/>
        </w:rPr>
      </w:pPr>
    </w:p>
    <w:p w14:paraId="69E7BACE" w14:textId="77777777" w:rsidR="005E1C06" w:rsidRPr="00F20456" w:rsidRDefault="005E1C06" w:rsidP="005E1C06">
      <w:pPr>
        <w:pStyle w:val="LndNormale1"/>
        <w:rPr>
          <w:i/>
          <w:iCs/>
          <w:color w:val="002060"/>
        </w:rPr>
      </w:pPr>
      <w:r w:rsidRPr="00F20456">
        <w:rPr>
          <w:i/>
          <w:iCs/>
          <w:color w:val="002060"/>
        </w:rPr>
        <w:t>SOCIETA’</w:t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  <w:t xml:space="preserve">        PUNTI</w:t>
      </w:r>
    </w:p>
    <w:p w14:paraId="79F65383" w14:textId="77777777" w:rsidR="005E1C06" w:rsidRPr="00672C36" w:rsidRDefault="005E1C06" w:rsidP="005E1C06">
      <w:pPr>
        <w:pStyle w:val="LndNormale1"/>
        <w:rPr>
          <w:color w:val="002060"/>
        </w:rPr>
      </w:pPr>
      <w:r w:rsidRPr="00672C36">
        <w:rPr>
          <w:color w:val="002060"/>
        </w:rPr>
        <w:t>DINAMIS 1990</w:t>
      </w:r>
      <w:r w:rsidRPr="00672C36">
        <w:rPr>
          <w:color w:val="002060"/>
        </w:rPr>
        <w:tab/>
      </w:r>
      <w:r w:rsidRPr="00672C36">
        <w:rPr>
          <w:color w:val="002060"/>
        </w:rPr>
        <w:tab/>
      </w:r>
      <w:r w:rsidRPr="00672C36">
        <w:rPr>
          <w:color w:val="002060"/>
        </w:rPr>
        <w:tab/>
      </w:r>
      <w:r w:rsidRPr="00672C36">
        <w:rPr>
          <w:color w:val="002060"/>
        </w:rPr>
        <w:tab/>
      </w:r>
      <w:r w:rsidRPr="00672C36">
        <w:rPr>
          <w:color w:val="002060"/>
        </w:rPr>
        <w:tab/>
        <w:t xml:space="preserve">54 </w:t>
      </w:r>
    </w:p>
    <w:p w14:paraId="79EED141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ACLI MANTOVANI CALCIO A 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36</w:t>
      </w:r>
    </w:p>
    <w:p w14:paraId="59DEB6CE" w14:textId="77777777" w:rsidR="005E1C06" w:rsidRPr="00F20456" w:rsidRDefault="005E1C06" w:rsidP="005E1C06">
      <w:pPr>
        <w:pStyle w:val="LndNormale1"/>
        <w:rPr>
          <w:i/>
          <w:iCs/>
          <w:color w:val="002060"/>
        </w:rPr>
      </w:pPr>
      <w:r>
        <w:rPr>
          <w:color w:val="002060"/>
        </w:rPr>
        <w:t>AMICI DEL CENTROSOCIO SP.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32,4</w:t>
      </w:r>
      <w:r>
        <w:rPr>
          <w:color w:val="002060"/>
        </w:rPr>
        <w:tab/>
      </w:r>
      <w:r>
        <w:rPr>
          <w:color w:val="002060"/>
        </w:rPr>
        <w:tab/>
      </w:r>
      <w:r w:rsidRPr="00F20456">
        <w:rPr>
          <w:i/>
          <w:iCs/>
          <w:color w:val="002060"/>
        </w:rPr>
        <w:t>(27 punti + 5,4 bonus)</w:t>
      </w:r>
    </w:p>
    <w:p w14:paraId="5017D0FB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ACLI AUDAX MONTECOSARO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29</w:t>
      </w:r>
    </w:p>
    <w:p w14:paraId="3CB90659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ASCOLI CALCIO A 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21</w:t>
      </w:r>
    </w:p>
    <w:p w14:paraId="21356405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FIGHT BULLS CORRIDONIA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19</w:t>
      </w:r>
    </w:p>
    <w:p w14:paraId="184AC592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FERMANA FUTSAL 2022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13</w:t>
      </w:r>
    </w:p>
    <w:p w14:paraId="078A3CE5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BORGOROSSO TOLENTINO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11</w:t>
      </w:r>
    </w:p>
    <w:p w14:paraId="5D4EE246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CARISSIMI 2016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2</w:t>
      </w:r>
    </w:p>
    <w:p w14:paraId="364B8367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OSIMO FIVE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1</w:t>
      </w:r>
    </w:p>
    <w:p w14:paraId="09FCD672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REAL FABRIANO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0</w:t>
      </w:r>
    </w:p>
    <w:p w14:paraId="43BB8697" w14:textId="77777777" w:rsidR="005E1C06" w:rsidRPr="00F20456" w:rsidRDefault="005E1C06" w:rsidP="005E1C06">
      <w:pPr>
        <w:pStyle w:val="LndNormale1"/>
        <w:rPr>
          <w:color w:val="002060"/>
        </w:rPr>
      </w:pPr>
    </w:p>
    <w:p w14:paraId="0C272B05" w14:textId="77777777" w:rsidR="005E1C06" w:rsidRPr="00672C36" w:rsidRDefault="005E1C06" w:rsidP="005E1C06">
      <w:pPr>
        <w:pStyle w:val="LndNormale1"/>
        <w:rPr>
          <w:i/>
          <w:iCs/>
          <w:color w:val="002060"/>
        </w:rPr>
      </w:pPr>
      <w:r w:rsidRPr="00672C36">
        <w:rPr>
          <w:i/>
          <w:iCs/>
          <w:color w:val="002060"/>
        </w:rPr>
        <w:t>La classifica è stata stilata mediante i criteri pubblicati nel Comunicato Ufficiale n° 27 del 16/10/2023.</w:t>
      </w:r>
    </w:p>
    <w:p w14:paraId="55AA2253" w14:textId="77777777" w:rsidR="005E1C06" w:rsidRDefault="005E1C06" w:rsidP="005E1C06">
      <w:pPr>
        <w:pStyle w:val="LndNormale1"/>
        <w:rPr>
          <w:rFonts w:cs="Arial"/>
          <w:color w:val="002060"/>
          <w:szCs w:val="22"/>
        </w:rPr>
      </w:pPr>
    </w:p>
    <w:p w14:paraId="7AF3BD3D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CINQUE SERIE D</w:t>
      </w:r>
    </w:p>
    <w:p w14:paraId="4BBC44D0" w14:textId="77777777" w:rsidR="0019452A" w:rsidRPr="00D4733A" w:rsidRDefault="0019452A" w:rsidP="0019452A">
      <w:pPr>
        <w:pStyle w:val="titoloprinc0"/>
        <w:rPr>
          <w:color w:val="002060"/>
        </w:rPr>
      </w:pPr>
      <w:r w:rsidRPr="00D4733A">
        <w:rPr>
          <w:color w:val="002060"/>
        </w:rPr>
        <w:t>CLASSIFICA</w:t>
      </w:r>
      <w:r>
        <w:rPr>
          <w:color w:val="002060"/>
        </w:rPr>
        <w:t xml:space="preserve"> REGULAR SEASON</w:t>
      </w:r>
    </w:p>
    <w:p w14:paraId="10A8BA74" w14:textId="77777777" w:rsidR="0019452A" w:rsidRPr="00D4733A" w:rsidRDefault="0019452A" w:rsidP="0019452A">
      <w:pPr>
        <w:pStyle w:val="breakline"/>
        <w:rPr>
          <w:color w:val="002060"/>
        </w:rPr>
      </w:pPr>
    </w:p>
    <w:p w14:paraId="3405B448" w14:textId="77777777" w:rsidR="0019452A" w:rsidRPr="00D4733A" w:rsidRDefault="0019452A" w:rsidP="0019452A">
      <w:pPr>
        <w:pStyle w:val="breakline"/>
        <w:rPr>
          <w:color w:val="002060"/>
        </w:rPr>
      </w:pPr>
      <w:bookmarkStart w:id="26" w:name="_Hlk169011771"/>
    </w:p>
    <w:p w14:paraId="59E1F437" w14:textId="77777777" w:rsidR="0019452A" w:rsidRPr="00D4733A" w:rsidRDefault="0019452A" w:rsidP="0019452A">
      <w:pPr>
        <w:pStyle w:val="sottotitolocampionato10"/>
        <w:rPr>
          <w:color w:val="002060"/>
        </w:rPr>
      </w:pPr>
      <w:r w:rsidRPr="00D4733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52A" w:rsidRPr="00D4733A" w14:paraId="21F08BDE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B573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7E3F5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E60D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65579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B7C9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C4FAC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92F0F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F276B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80CF6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61215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PE</w:t>
            </w:r>
          </w:p>
        </w:tc>
      </w:tr>
      <w:tr w:rsidR="0019452A" w:rsidRPr="00D4733A" w14:paraId="39FD43D9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28E2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3509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7B16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EBD7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B61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F9E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19C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3326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2437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B54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6738AA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0AF6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GIOVANI SANT IPPOLITO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E40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C6E1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8D6E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A291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8812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058F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0D4D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0ED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C8F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6C74371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B7AFF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URBINO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A36F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A9F2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9E4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F521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E4AA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996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0D3F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8D5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1DA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38E2A8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0F07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4621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474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104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A1C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6204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19E4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237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A15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54BE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526D636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021A57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B9565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2468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8C41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16B95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D0E71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3D545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8528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E2301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B237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82BAC9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3CF6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E7B5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878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1440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C2E3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5D41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7381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EF9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6A1B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802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F516A9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CEBA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9B2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CC8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D9C2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C407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B76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3BD6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5B2A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32D7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34F9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72A030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CE32" w14:textId="77777777" w:rsidR="0019452A" w:rsidRPr="002F2817" w:rsidRDefault="0019452A" w:rsidP="000960AC">
            <w:pPr>
              <w:pStyle w:val="rowtabella0"/>
              <w:rPr>
                <w:color w:val="002060"/>
                <w:lang w:val="es-ES"/>
              </w:rPr>
            </w:pPr>
            <w:r w:rsidRPr="002F2817">
              <w:rPr>
                <w:color w:val="002060"/>
                <w:lang w:val="es-ES"/>
              </w:rPr>
              <w:t>VALMISA FUTSAL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A20B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6E4E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9320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75B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15C3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B057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7B0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B31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0A8D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AD2C38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29228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035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2EF4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6C5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3C42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BDC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1C80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1E8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9E8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2675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97BCF5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ECDA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26D1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FBF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2598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129E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1033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4AB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4FD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393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80D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482F23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E1ED6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1D69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2AA4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B924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8D0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1A3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6D3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005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CA8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4F3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010F99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1EE28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A62C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B410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BAB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329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57A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5D9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BE96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112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AF7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5B5F0B5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4DB45" w14:textId="77777777" w:rsidR="0019452A" w:rsidRPr="002F2817" w:rsidRDefault="0019452A" w:rsidP="000960AC">
            <w:pPr>
              <w:pStyle w:val="rowtabella0"/>
              <w:rPr>
                <w:color w:val="002060"/>
                <w:lang w:val="es-ES"/>
              </w:rPr>
            </w:pPr>
            <w:r w:rsidRPr="002F2817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CBAB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AF8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E200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FE53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4B8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1136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20C3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B83D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-22</w:t>
            </w:r>
            <w:r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354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</w:tr>
    </w:tbl>
    <w:p w14:paraId="68439A17" w14:textId="77777777" w:rsidR="0019452A" w:rsidRDefault="0019452A" w:rsidP="0019452A">
      <w:pPr>
        <w:pStyle w:val="breakline"/>
        <w:rPr>
          <w:rFonts w:eastAsiaTheme="minorEastAsia"/>
          <w:color w:val="002060"/>
        </w:rPr>
      </w:pPr>
    </w:p>
    <w:p w14:paraId="047B641D" w14:textId="77777777" w:rsidR="0019452A" w:rsidRPr="00D4733A" w:rsidRDefault="0019452A" w:rsidP="0019452A">
      <w:pPr>
        <w:pStyle w:val="sottotitolocampionato10"/>
        <w:rPr>
          <w:i/>
          <w:iCs/>
          <w:color w:val="002060"/>
          <w:sz w:val="20"/>
          <w:szCs w:val="20"/>
        </w:rPr>
      </w:pPr>
      <w:r w:rsidRPr="00D4733A">
        <w:rPr>
          <w:i/>
          <w:iCs/>
          <w:color w:val="002060"/>
          <w:sz w:val="20"/>
          <w:szCs w:val="20"/>
        </w:rPr>
        <w:t>STRALCIO CLASSIFICA AVULSA</w:t>
      </w:r>
    </w:p>
    <w:p w14:paraId="0CBC5467" w14:textId="77777777" w:rsidR="0019452A" w:rsidRDefault="0019452A" w:rsidP="0019452A">
      <w:pPr>
        <w:pStyle w:val="breakline"/>
        <w:rPr>
          <w:rFonts w:eastAsiaTheme="minorEastAsia"/>
          <w:color w:val="002060"/>
        </w:rPr>
      </w:pPr>
    </w:p>
    <w:p w14:paraId="2FFE98CF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!  3        URBINO CALCIO A 5         I 43 ! 24 ! 13 !  7 !  4 ! 95 ! 62 ! 33  I  3 !  2 !  1 !  1 !    !  9 !  6 !  3  !          I</w:t>
      </w:r>
    </w:p>
    <w:p w14:paraId="5539092D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I                                     I    !    !    !    !    !    !    !     I    !    !    !    !    !    !    !     !          I</w:t>
      </w:r>
    </w:p>
    <w:p w14:paraId="0821E43C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!  4  A.S.D.MONTECCHIO SPORT          I 43 ! 24 ! 14 !  9 !  1 !103 ! 75 ! 28  I  3 !  2 !  1 !  1 !    !  6 !  9 !  3- !          I</w:t>
      </w:r>
    </w:p>
    <w:p w14:paraId="173D7FF5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I                                     I    !    !    !    !    !    !    !     I    !    !    !    !    !    !    !     !          I</w:t>
      </w:r>
    </w:p>
    <w:p w14:paraId="2D628949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!  5  A.S.D.CIARNIN                   I 42 ! 24 ! 12 !  6 !  6 ! 92 ! 70 ! 22  I  4 !  2 !  1 !    !  1 !  6 !  4 !  2  !          I</w:t>
      </w:r>
    </w:p>
    <w:p w14:paraId="38398099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I                                     I    !    !    !    !    !    !    !     I    !    !    !    !    !    !    !     !          I</w:t>
      </w:r>
    </w:p>
    <w:p w14:paraId="11074793" w14:textId="77777777" w:rsidR="0019452A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!  6  A.S.D.URBANIA CALCIO            I 42 ! 24 ! 13 !  8 !  3 !106 ! 66 ! 40  I  1 !  2 !    !  1 !  1 !  4 !  6 !  2- !          I</w:t>
      </w:r>
    </w:p>
    <w:p w14:paraId="5F518BA5" w14:textId="77777777" w:rsidR="0019452A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</w:p>
    <w:p w14:paraId="56673073" w14:textId="77777777" w:rsidR="0019452A" w:rsidRPr="00D4733A" w:rsidRDefault="0019452A" w:rsidP="0019452A">
      <w:pPr>
        <w:pStyle w:val="breakline"/>
        <w:rPr>
          <w:rFonts w:eastAsiaTheme="minorEastAsia"/>
          <w:color w:val="002060"/>
        </w:rPr>
      </w:pPr>
    </w:p>
    <w:p w14:paraId="4FBAA11D" w14:textId="77777777" w:rsidR="0019452A" w:rsidRPr="00D4733A" w:rsidRDefault="0019452A" w:rsidP="0019452A">
      <w:pPr>
        <w:pStyle w:val="breakline"/>
        <w:rPr>
          <w:color w:val="002060"/>
        </w:rPr>
      </w:pPr>
    </w:p>
    <w:p w14:paraId="45C3C09C" w14:textId="77777777" w:rsidR="0019452A" w:rsidRPr="00D4733A" w:rsidRDefault="0019452A" w:rsidP="0019452A">
      <w:pPr>
        <w:pStyle w:val="sottotitolocampionato10"/>
        <w:rPr>
          <w:color w:val="002060"/>
        </w:rPr>
      </w:pPr>
      <w:r w:rsidRPr="00D4733A">
        <w:rPr>
          <w:color w:val="002060"/>
        </w:rPr>
        <w:lastRenderedPageBreak/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52A" w:rsidRPr="00D4733A" w14:paraId="036E3A98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E9CE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6421A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B71E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7B1F1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265A8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C894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BAD7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CB95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E82C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2C00B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PE</w:t>
            </w:r>
          </w:p>
        </w:tc>
      </w:tr>
      <w:tr w:rsidR="0019452A" w:rsidRPr="00D4733A" w14:paraId="1200AA72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A8F78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B58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7BC9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AA29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BEAA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6995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52B6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F840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10C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5956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F3988D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82B9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ECC9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D7C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EBF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2BBB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5D2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719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9DB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7D3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B91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C03320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5FA4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17F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9C65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960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A5AA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261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F20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073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329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74BC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B0811C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8EAE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912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4C32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FAE6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430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C0A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7A19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64D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D5CE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335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B276E5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E214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F5B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FBFF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3D64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F0A3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816A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9FED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BB1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DCBA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C57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436775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09184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B385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3A3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321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760C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9CC9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AFCE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CBF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07B7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91A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D10BA0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AC2D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6327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A92D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F28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5723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ACEB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A1C0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2EE1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4101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A1D3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D192AD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649A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3B6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38A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701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7CB2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9CA5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3A84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A477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54EA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6C75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721DB6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7D34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EF3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5A53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10A3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15B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5A2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A03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D0A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E170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D76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C1D918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C35CC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 xml:space="preserve">A.S.D. </w:t>
            </w:r>
            <w:proofErr w:type="gramStart"/>
            <w:r w:rsidRPr="00D4733A">
              <w:rPr>
                <w:color w:val="002060"/>
              </w:rPr>
              <w:t>CITTA</w:t>
            </w:r>
            <w:proofErr w:type="gramEnd"/>
            <w:r w:rsidRPr="00D4733A">
              <w:rPr>
                <w:color w:val="002060"/>
              </w:rPr>
              <w:t xml:space="preserve">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8B25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AEA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E86C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02F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BD8A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3573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6671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FCC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832B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57C1AF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EC18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4A0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E62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27C0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CD6C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99AD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FE0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3CE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06E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4242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2D7772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B9BF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S.S. VIRTUS AURORA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98E7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AEF9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5C8C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1CC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02D9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2085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7EA6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F6D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28C9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900D66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41E1E" w14:textId="77777777" w:rsidR="0019452A" w:rsidRPr="002F2817" w:rsidRDefault="0019452A" w:rsidP="000960AC">
            <w:pPr>
              <w:pStyle w:val="rowtabella0"/>
              <w:rPr>
                <w:color w:val="002060"/>
                <w:lang w:val="es-ES"/>
              </w:rPr>
            </w:pPr>
            <w:r w:rsidRPr="002F2817">
              <w:rPr>
                <w:color w:val="002060"/>
                <w:lang w:val="es-ES"/>
              </w:rPr>
              <w:t>A.S.D. FUTSAL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428C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703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264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51E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12E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428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8B3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8F3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04EE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00FE40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E147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29E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C69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D35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AE4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FC50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279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8C1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698A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75B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</w:tbl>
    <w:p w14:paraId="2CAB5515" w14:textId="77777777" w:rsidR="0019452A" w:rsidRDefault="0019452A" w:rsidP="0019452A">
      <w:pPr>
        <w:pStyle w:val="breakline"/>
        <w:rPr>
          <w:rFonts w:eastAsiaTheme="minorEastAsia"/>
          <w:color w:val="002060"/>
        </w:rPr>
      </w:pPr>
    </w:p>
    <w:p w14:paraId="43EBC232" w14:textId="77777777" w:rsidR="0019452A" w:rsidRPr="00D4733A" w:rsidRDefault="0019452A" w:rsidP="0019452A">
      <w:pPr>
        <w:pStyle w:val="sottotitolocampionato10"/>
        <w:rPr>
          <w:i/>
          <w:iCs/>
          <w:color w:val="002060"/>
          <w:sz w:val="20"/>
          <w:szCs w:val="20"/>
        </w:rPr>
      </w:pPr>
      <w:r w:rsidRPr="00D4733A">
        <w:rPr>
          <w:i/>
          <w:iCs/>
          <w:color w:val="002060"/>
          <w:sz w:val="20"/>
          <w:szCs w:val="20"/>
        </w:rPr>
        <w:t>STRALCIO CLASSIFICA AVULSA</w:t>
      </w:r>
    </w:p>
    <w:p w14:paraId="4685E183" w14:textId="77777777" w:rsidR="0019452A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</w:p>
    <w:p w14:paraId="19294744" w14:textId="77777777" w:rsidR="0019452A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</w:p>
    <w:p w14:paraId="5F9FCC06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!  5  A.S.D.GLS DORICA AN.UR          I 39 ! 26 ! 10 !  7 !  9 ! 90 ! 80 ! 10  I  4 !  2 !  1 !    !  1 !  6 !  5 !  1  !          I</w:t>
      </w:r>
    </w:p>
    <w:p w14:paraId="1062F798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I                                     I    !    !    !    !    !    !    !     I    !    !    !    !    !    !    !     !          I</w:t>
      </w:r>
    </w:p>
    <w:p w14:paraId="3FC14DE6" w14:textId="77777777" w:rsidR="0019452A" w:rsidRPr="002066F3" w:rsidRDefault="0019452A" w:rsidP="0019452A">
      <w:pPr>
        <w:pStyle w:val="LndNormale1"/>
        <w:rPr>
          <w:rFonts w:ascii="Courier New" w:hAnsi="Courier New" w:cs="Courier New"/>
          <w:color w:val="002060"/>
          <w:sz w:val="12"/>
          <w:szCs w:val="12"/>
        </w:rPr>
      </w:pPr>
      <w:r w:rsidRPr="002066F3">
        <w:rPr>
          <w:rFonts w:ascii="Courier New" w:hAnsi="Courier New" w:cs="Courier New"/>
          <w:color w:val="002060"/>
          <w:sz w:val="12"/>
          <w:szCs w:val="12"/>
        </w:rPr>
        <w:t>!  6  POL.  SANTA MARIA NUOVA A.S.D.  I 39 ! 26 ! 12 ! 11 !  3 ! 95 ! 92 !  3  I  1 !  2 !    !  1 !  1 !  5 !  6 !  1- !          I</w:t>
      </w:r>
    </w:p>
    <w:p w14:paraId="75D63590" w14:textId="77777777" w:rsidR="0019452A" w:rsidRPr="00D4733A" w:rsidRDefault="0019452A" w:rsidP="0019452A">
      <w:pPr>
        <w:pStyle w:val="breakline"/>
        <w:rPr>
          <w:rFonts w:eastAsiaTheme="minorEastAsia"/>
          <w:color w:val="002060"/>
        </w:rPr>
      </w:pPr>
    </w:p>
    <w:p w14:paraId="35D1BA51" w14:textId="77777777" w:rsidR="0019452A" w:rsidRPr="00D4733A" w:rsidRDefault="0019452A" w:rsidP="0019452A">
      <w:pPr>
        <w:pStyle w:val="breakline"/>
        <w:rPr>
          <w:color w:val="002060"/>
        </w:rPr>
      </w:pPr>
    </w:p>
    <w:p w14:paraId="49E58992" w14:textId="77777777" w:rsidR="0019452A" w:rsidRPr="00D4733A" w:rsidRDefault="0019452A" w:rsidP="0019452A">
      <w:pPr>
        <w:pStyle w:val="sottotitolocampionato10"/>
        <w:rPr>
          <w:color w:val="002060"/>
        </w:rPr>
      </w:pPr>
      <w:r w:rsidRPr="00D4733A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52A" w:rsidRPr="00D4733A" w14:paraId="67EE1868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B7F35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CD93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A5884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B12B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3AA13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03A25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93D4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B1CA1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4CFE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7375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PE</w:t>
            </w:r>
          </w:p>
        </w:tc>
      </w:tr>
      <w:tr w:rsidR="0019452A" w:rsidRPr="00D4733A" w14:paraId="2D9C1377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B43DF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77FA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FC7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8564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38A5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C2B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B16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BEC3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13F5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6B14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628D2D0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37CD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84DC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45D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A59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78E0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083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45BF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67C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D3F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FF1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12A67B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BE3C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FOLGORE CASTELRAIMONDO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E95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6F3B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6FC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DC76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8135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9E5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8354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008C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DCF6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77B174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252A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0609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AB1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E9C9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1DA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C5C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AC7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92D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9501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8A9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16C597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920A4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5F43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BEF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719A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EE99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1C5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420E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0420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29C4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1D0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DA2532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153F2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2E5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F87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C581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CAEB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8BF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D32A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D37E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6849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6F5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234ECD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99A7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46E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DE5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81F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4390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445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A6A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21B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32C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E552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43C868C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E43F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01F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C8E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D290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C971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00A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438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9BD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3C0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FD55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488FC1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BC5C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FABRIANO CALCIO A 5 2023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115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9945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BD37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9FF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102B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1433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BE1E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536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4D2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BB1625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7178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CD92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31E0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FE9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A86A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829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CB15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D421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FEC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591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6FAD902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61956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VIRTUS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FCD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979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EFA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2759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44F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2C8C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CBA6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F76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EDE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AB6D23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5B46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VISSO-ALTONERA CALCIO1970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7848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829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C5C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C1EC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4C14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BC7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964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C812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3A11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58EBBDB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BFF2B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8F77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E70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886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DAC5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4B2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926E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6949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EED1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AB12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</w:tbl>
    <w:p w14:paraId="66D95843" w14:textId="77777777" w:rsidR="0019452A" w:rsidRPr="00D4733A" w:rsidRDefault="0019452A" w:rsidP="0019452A">
      <w:pPr>
        <w:pStyle w:val="breakline"/>
        <w:rPr>
          <w:rFonts w:eastAsiaTheme="minorEastAsia"/>
          <w:color w:val="002060"/>
        </w:rPr>
      </w:pPr>
    </w:p>
    <w:p w14:paraId="3B1BF32F" w14:textId="77777777" w:rsidR="0019452A" w:rsidRPr="00D4733A" w:rsidRDefault="0019452A" w:rsidP="0019452A">
      <w:pPr>
        <w:pStyle w:val="breakline"/>
        <w:rPr>
          <w:color w:val="002060"/>
        </w:rPr>
      </w:pPr>
    </w:p>
    <w:p w14:paraId="3A4D1AAE" w14:textId="77777777" w:rsidR="0019452A" w:rsidRPr="00D4733A" w:rsidRDefault="0019452A" w:rsidP="0019452A">
      <w:pPr>
        <w:pStyle w:val="sottotitolocampionato10"/>
        <w:rPr>
          <w:color w:val="002060"/>
        </w:rPr>
      </w:pPr>
      <w:r w:rsidRPr="00D4733A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52A" w:rsidRPr="00D4733A" w14:paraId="24E0FB3A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5F6D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AA6BF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D888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CFDE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583B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AE71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0B2D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0AD4A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D7F6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DB761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PE</w:t>
            </w:r>
          </w:p>
        </w:tc>
      </w:tr>
      <w:tr w:rsidR="0019452A" w:rsidRPr="00D4733A" w14:paraId="403AA59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A4A1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960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310D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AEBA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EC7F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B5E2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8A45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555B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9C4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65C9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057F86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F1CB9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DA5A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88CD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1305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221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DE96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009D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5FC0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907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9BD8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40379AB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02DAE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258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DAA8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3A18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C9D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49C2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7EDA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AC7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9C6D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E365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AC2B2D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8F95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16B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CD7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DC9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B4A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CB1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088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AF99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C17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BC14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19D6C3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380C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2AC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8024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772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67FC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33F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08D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EA50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D035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CA4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4E1D71E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E62AF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CBD7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B19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5BA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C3D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4B4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76DA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7D2E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ADB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C9E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D0EA2E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22E6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C.F. MACERATESE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2C10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4CDF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3A9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7075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C08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294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6623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32D1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223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08E545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2268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POL. SPORT COMMUNICATION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A2E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8D4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645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4AC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B5AA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92C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BB04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6D22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43F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5277604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65FE0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 xml:space="preserve">A.S.D. CALCIO </w:t>
            </w:r>
            <w:proofErr w:type="gramStart"/>
            <w:r w:rsidRPr="00D4733A">
              <w:rPr>
                <w:color w:val="002060"/>
              </w:rPr>
              <w:t>S.ELPIDIO</w:t>
            </w:r>
            <w:proofErr w:type="gramEnd"/>
            <w:r w:rsidRPr="00D4733A">
              <w:rPr>
                <w:color w:val="002060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8FF2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1340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386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DA56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0055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8A92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EF86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BF46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B4EB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DEFE81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64F0E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PIEDIRIPA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97D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DF1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098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BB1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2F6D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7B0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AF5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DEF4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547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948C92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D2C3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D47D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34D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C9E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2E2A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1A5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A1D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9E1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5518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E0A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0BD0ED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AA102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A58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7FF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3C7E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DAB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0EA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5A9D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556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E74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515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41FEF98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0E79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VIS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AECA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4D0E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FF84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4900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A33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9D4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5388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78D4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3D9F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</w:tbl>
    <w:p w14:paraId="6DB8A855" w14:textId="77777777" w:rsidR="0019452A" w:rsidRPr="00D4733A" w:rsidRDefault="0019452A" w:rsidP="0019452A">
      <w:pPr>
        <w:pStyle w:val="breakline"/>
        <w:rPr>
          <w:rFonts w:eastAsiaTheme="minorEastAsia"/>
          <w:color w:val="002060"/>
        </w:rPr>
      </w:pPr>
    </w:p>
    <w:p w14:paraId="601EA65C" w14:textId="77777777" w:rsidR="0019452A" w:rsidRPr="00D4733A" w:rsidRDefault="0019452A" w:rsidP="0019452A">
      <w:pPr>
        <w:pStyle w:val="breakline"/>
        <w:rPr>
          <w:color w:val="002060"/>
        </w:rPr>
      </w:pPr>
    </w:p>
    <w:p w14:paraId="12E0FD67" w14:textId="77777777" w:rsidR="0019452A" w:rsidRPr="00D4733A" w:rsidRDefault="0019452A" w:rsidP="0019452A">
      <w:pPr>
        <w:pStyle w:val="sottotitolocampionato10"/>
        <w:rPr>
          <w:color w:val="002060"/>
        </w:rPr>
      </w:pPr>
      <w:r w:rsidRPr="00D4733A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52A" w:rsidRPr="00D4733A" w14:paraId="139D7BE6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6140F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73C4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0AC3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3852C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8DAE0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1A0CF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31272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72D0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C4F68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2B51" w14:textId="77777777" w:rsidR="0019452A" w:rsidRPr="00D4733A" w:rsidRDefault="0019452A" w:rsidP="000960AC">
            <w:pPr>
              <w:pStyle w:val="headertabella0"/>
              <w:rPr>
                <w:color w:val="002060"/>
              </w:rPr>
            </w:pPr>
            <w:r w:rsidRPr="00D4733A">
              <w:rPr>
                <w:color w:val="002060"/>
              </w:rPr>
              <w:t>PE</w:t>
            </w:r>
          </w:p>
        </w:tc>
      </w:tr>
      <w:tr w:rsidR="0019452A" w:rsidRPr="00D4733A" w14:paraId="25C06603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E63F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C17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115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CEC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A86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E482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32C3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A28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EF49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99BF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EF277D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456C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2334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4F11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080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8DA2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C91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C470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883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BFB7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C115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7CAE6C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C849F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717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F5A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A92F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918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F87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286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2C73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173F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265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DB7DE8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D80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8B8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D34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E95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72D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BA8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CB26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F01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E1BF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481E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2F88E48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743A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79BB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136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C02C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7A3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27B7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716A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D457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814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270A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671A4DA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02EE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424A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FCDD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9D9B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75C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C6E5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2CC4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F8F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090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0EBF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6AD2277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3075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CSI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C98F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6DA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BB9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B5E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25E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02D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77F2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792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5DF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71397B5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1DC0D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ACQUAVIVA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39917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F44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D0BD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CC14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954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1CD9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CD6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B0D8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253E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354FC2B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CA752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C6F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955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756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180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4F78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D39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D763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E98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7E02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6D5F8D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CB773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684A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E3C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0906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15E5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C3699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7580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8290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BE03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826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4DB420E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61BD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D542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EA0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FF9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E13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95E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745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4CA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C0CF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2BCD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DAA855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4E15" w14:textId="77777777" w:rsidR="0019452A" w:rsidRPr="00D4733A" w:rsidRDefault="0019452A" w:rsidP="000960AC">
            <w:pPr>
              <w:pStyle w:val="rowtabella0"/>
              <w:rPr>
                <w:color w:val="002060"/>
                <w:lang w:val="en-US"/>
              </w:rPr>
            </w:pPr>
            <w:r w:rsidRPr="00D4733A">
              <w:rPr>
                <w:color w:val="002060"/>
                <w:lang w:val="en-US"/>
              </w:rPr>
              <w:lastRenderedPageBreak/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416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50E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658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7058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BBA9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D614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A27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24BDB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4D2D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19C33FC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034A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ASR SAMBENEDETTESE BEACH SOCC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1FE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E8C1C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CCD0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1BB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2C7E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620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8B46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F49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125E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tr w:rsidR="0019452A" w:rsidRPr="00D4733A" w14:paraId="09386A9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3511" w14:textId="77777777" w:rsidR="0019452A" w:rsidRPr="00D4733A" w:rsidRDefault="0019452A" w:rsidP="000960AC">
            <w:pPr>
              <w:pStyle w:val="rowtabella0"/>
              <w:rPr>
                <w:color w:val="002060"/>
              </w:rPr>
            </w:pPr>
            <w:r w:rsidRPr="00D4733A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AC3FA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D142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BF1B1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EA2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A54ED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C68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7532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155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BE55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27B13" w14:textId="77777777" w:rsidR="0019452A" w:rsidRPr="00D4733A" w:rsidRDefault="0019452A" w:rsidP="000960AC">
            <w:pPr>
              <w:pStyle w:val="rowtabella0"/>
              <w:jc w:val="center"/>
              <w:rPr>
                <w:color w:val="002060"/>
              </w:rPr>
            </w:pPr>
            <w:r w:rsidRPr="00D4733A">
              <w:rPr>
                <w:color w:val="002060"/>
              </w:rPr>
              <w:t>0</w:t>
            </w:r>
          </w:p>
        </w:tc>
      </w:tr>
      <w:bookmarkEnd w:id="26"/>
    </w:tbl>
    <w:p w14:paraId="317AFBEB" w14:textId="77777777" w:rsidR="00F00F47" w:rsidRDefault="00F00F47" w:rsidP="005E1C06">
      <w:pPr>
        <w:pStyle w:val="titoloprinc0"/>
        <w:rPr>
          <w:color w:val="002060"/>
        </w:rPr>
      </w:pPr>
    </w:p>
    <w:p w14:paraId="3D00ADD9" w14:textId="16540CC7" w:rsidR="005E1C06" w:rsidRPr="007A0B7B" w:rsidRDefault="005E1C06" w:rsidP="005E1C06">
      <w:pPr>
        <w:pStyle w:val="titoloprinc0"/>
        <w:rPr>
          <w:color w:val="002060"/>
        </w:rPr>
      </w:pPr>
      <w:r w:rsidRPr="007A0B7B">
        <w:rPr>
          <w:color w:val="002060"/>
        </w:rPr>
        <w:t>TITOLO REGIONALE</w:t>
      </w:r>
    </w:p>
    <w:p w14:paraId="5E1A42C2" w14:textId="77777777" w:rsidR="005E1C06" w:rsidRPr="007A0B7B" w:rsidRDefault="005E1C06" w:rsidP="005E1C06">
      <w:pPr>
        <w:pStyle w:val="LndNormale1"/>
        <w:rPr>
          <w:color w:val="002060"/>
        </w:rPr>
      </w:pPr>
    </w:p>
    <w:p w14:paraId="73C7436E" w14:textId="77777777" w:rsidR="005E1C06" w:rsidRPr="00717E03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TRIANGOLARE</w:t>
      </w:r>
    </w:p>
    <w:p w14:paraId="3E72BE1C" w14:textId="2FD26774" w:rsidR="005E1C06" w:rsidRPr="00717E03" w:rsidRDefault="005E1C06" w:rsidP="005E1C06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SERRALTA – BOCASTRUM UNITED</w:t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="00717E03"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>3-7</w:t>
      </w:r>
    </w:p>
    <w:p w14:paraId="04CAF63A" w14:textId="35D7A3AF" w:rsidR="005E1C06" w:rsidRPr="00717E03" w:rsidRDefault="005E1C06" w:rsidP="005E1C06">
      <w:pPr>
        <w:pStyle w:val="LndNormale1"/>
        <w:rPr>
          <w:i/>
          <w:iCs/>
          <w:color w:val="002060"/>
        </w:rPr>
      </w:pPr>
      <w:r w:rsidRPr="00717E03">
        <w:rPr>
          <w:color w:val="002060"/>
        </w:rPr>
        <w:t>FUTSAL SAMBUCHETO – SERRALTA</w:t>
      </w:r>
      <w:r w:rsidRPr="00717E03">
        <w:rPr>
          <w:color w:val="002060"/>
        </w:rPr>
        <w:tab/>
      </w:r>
      <w:r w:rsidRPr="00717E03">
        <w:rPr>
          <w:color w:val="002060"/>
        </w:rPr>
        <w:tab/>
      </w:r>
      <w:r w:rsidRPr="00717E03">
        <w:rPr>
          <w:color w:val="002060"/>
        </w:rPr>
        <w:tab/>
      </w:r>
      <w:r w:rsidR="00717E03" w:rsidRPr="00717E03">
        <w:rPr>
          <w:color w:val="002060"/>
        </w:rPr>
        <w:tab/>
      </w:r>
      <w:r w:rsidRPr="00717E03">
        <w:rPr>
          <w:color w:val="002060"/>
        </w:rPr>
        <w:t>6-3</w:t>
      </w:r>
    </w:p>
    <w:p w14:paraId="22B9CBA6" w14:textId="2CAF428C" w:rsidR="005E1C06" w:rsidRPr="00717E03" w:rsidRDefault="005E1C06" w:rsidP="005E1C06">
      <w:pPr>
        <w:pStyle w:val="breakline"/>
        <w:ind w:left="3544" w:hanging="3544"/>
        <w:jc w:val="both"/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BOCASTRUM UNITED – FUTSAL SAMBUCHETO</w:t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="00717E03"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>4-2</w:t>
      </w:r>
    </w:p>
    <w:p w14:paraId="42BAFD18" w14:textId="77777777" w:rsidR="005E1C06" w:rsidRPr="00717E03" w:rsidRDefault="005E1C06" w:rsidP="00717E03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1A8C6B72" w14:textId="77777777" w:rsidR="005E1C06" w:rsidRPr="00717E03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ACCOPPIAMENTO</w:t>
      </w:r>
    </w:p>
    <w:p w14:paraId="1802B335" w14:textId="1ACD9A62" w:rsidR="005E1C06" w:rsidRPr="00717E03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ACQUALAGNA CALCIO C 5 – SAN BIAGIO</w:t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="00717E03"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>2-2</w:t>
      </w:r>
      <w:r w:rsidRPr="00717E03">
        <w:rPr>
          <w:rFonts w:ascii="Arial" w:hAnsi="Arial" w:cs="Arial"/>
          <w:color w:val="002060"/>
          <w:sz w:val="22"/>
          <w:szCs w:val="22"/>
        </w:rPr>
        <w:tab/>
      </w:r>
    </w:p>
    <w:p w14:paraId="68822861" w14:textId="5CA85F7E" w:rsidR="005E1C06" w:rsidRPr="00717E03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SAN BIAGIO – ACQUALAGNA CALCIO C 5</w:t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ab/>
      </w:r>
      <w:r w:rsidR="00717E03" w:rsidRPr="00717E03">
        <w:rPr>
          <w:rFonts w:ascii="Arial" w:hAnsi="Arial" w:cs="Arial"/>
          <w:color w:val="002060"/>
          <w:sz w:val="22"/>
          <w:szCs w:val="22"/>
        </w:rPr>
        <w:tab/>
      </w:r>
      <w:r w:rsidRPr="00717E03">
        <w:rPr>
          <w:rFonts w:ascii="Arial" w:hAnsi="Arial" w:cs="Arial"/>
          <w:color w:val="002060"/>
          <w:sz w:val="22"/>
          <w:szCs w:val="22"/>
        </w:rPr>
        <w:t>2-3</w:t>
      </w:r>
    </w:p>
    <w:p w14:paraId="036B2490" w14:textId="77777777" w:rsidR="005E1C06" w:rsidRPr="00717E03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406649F5" w14:textId="77777777" w:rsidR="005E1C06" w:rsidRPr="00717E03" w:rsidRDefault="005E1C06" w:rsidP="005E1C06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GARA DI FINALE</w:t>
      </w:r>
    </w:p>
    <w:p w14:paraId="60364E7F" w14:textId="77777777" w:rsidR="005E1C06" w:rsidRPr="00717E03" w:rsidRDefault="005E1C06" w:rsidP="005E1C06">
      <w:pPr>
        <w:pStyle w:val="LndNormale1"/>
        <w:rPr>
          <w:color w:val="002060"/>
        </w:rPr>
      </w:pPr>
      <w:r w:rsidRPr="00717E03">
        <w:rPr>
          <w:color w:val="002060"/>
        </w:rPr>
        <w:t>BOCASTRUM UNITED – ACQUALAGNA CALCIO C 5</w:t>
      </w:r>
      <w:r w:rsidRPr="00717E03">
        <w:rPr>
          <w:color w:val="002060"/>
        </w:rPr>
        <w:tab/>
      </w:r>
      <w:r w:rsidRPr="00717E03">
        <w:rPr>
          <w:color w:val="002060"/>
        </w:rPr>
        <w:tab/>
        <w:t>4-1</w:t>
      </w:r>
    </w:p>
    <w:p w14:paraId="1E6E464A" w14:textId="77777777" w:rsidR="005E1C06" w:rsidRPr="00717E03" w:rsidRDefault="005E1C06" w:rsidP="005E1C06">
      <w:pPr>
        <w:pStyle w:val="LndNormale1"/>
        <w:rPr>
          <w:color w:val="002060"/>
        </w:rPr>
      </w:pPr>
    </w:p>
    <w:p w14:paraId="078B4ACB" w14:textId="77777777" w:rsidR="005E1C06" w:rsidRPr="00717E03" w:rsidRDefault="005E1C06" w:rsidP="005E1C06">
      <w:pPr>
        <w:pStyle w:val="Corpodeltesto2"/>
        <w:spacing w:after="0" w:line="240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La Società BOCASTRUM UNITED si è aggiudicata il Titolo Regionale Calcio a Cinque Serie D S.S. 2023/2024.</w:t>
      </w:r>
    </w:p>
    <w:p w14:paraId="6062915C" w14:textId="77777777" w:rsidR="005E1C06" w:rsidRDefault="005E1C06" w:rsidP="005E1C06">
      <w:pPr>
        <w:pStyle w:val="titoloprinc0"/>
        <w:rPr>
          <w:color w:val="002060"/>
        </w:rPr>
      </w:pPr>
    </w:p>
    <w:p w14:paraId="197297D4" w14:textId="77777777" w:rsidR="00480B26" w:rsidRPr="00046569" w:rsidRDefault="00480B26" w:rsidP="00480B26">
      <w:pPr>
        <w:pStyle w:val="titoloprinc0"/>
        <w:rPr>
          <w:color w:val="002060"/>
        </w:rPr>
      </w:pPr>
      <w:r>
        <w:rPr>
          <w:color w:val="002060"/>
        </w:rPr>
        <w:t>PLAY OFF</w:t>
      </w:r>
    </w:p>
    <w:p w14:paraId="5C529DF5" w14:textId="77777777" w:rsidR="00480B26" w:rsidRDefault="00480B26" w:rsidP="0019430B">
      <w:pPr>
        <w:jc w:val="left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14:paraId="6882B903" w14:textId="77777777" w:rsidR="00480B26" w:rsidRPr="0019430B" w:rsidRDefault="00480B26" w:rsidP="00717E03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54979B8F" w14:textId="77777777" w:rsid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7A008F56" w14:textId="69AAF6BE" w:rsidR="00480B26" w:rsidRPr="00717E03" w:rsidRDefault="00480B26" w:rsidP="00717E03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GIOVANI SANT’IPPOLITO – CIARNIN 2-2</w:t>
      </w:r>
    </w:p>
    <w:p w14:paraId="0287E1FD" w14:textId="77777777" w:rsidR="00480B26" w:rsidRDefault="00480B26" w:rsidP="00480B26">
      <w:pPr>
        <w:rPr>
          <w:rFonts w:ascii="Arial" w:hAnsi="Arial" w:cs="Arial"/>
          <w:color w:val="002060"/>
          <w:sz w:val="22"/>
          <w:szCs w:val="22"/>
        </w:rPr>
      </w:pPr>
    </w:p>
    <w:p w14:paraId="594F8576" w14:textId="77777777" w:rsid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5ABFE4F2" w14:textId="77777777" w:rsidR="00717E03" w:rsidRP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URBINO CALCIO A 5 – MONTECCHIO SPORT 3-1</w:t>
      </w:r>
    </w:p>
    <w:p w14:paraId="1B2443F3" w14:textId="77777777" w:rsidR="00717E03" w:rsidRDefault="00717E03" w:rsidP="00480B26">
      <w:pPr>
        <w:rPr>
          <w:rFonts w:ascii="Arial" w:hAnsi="Arial" w:cs="Arial"/>
          <w:color w:val="002060"/>
          <w:sz w:val="22"/>
          <w:szCs w:val="22"/>
        </w:rPr>
      </w:pPr>
    </w:p>
    <w:p w14:paraId="332B579B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  <w:r w:rsidRPr="00BF249F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0CC9F91" w14:textId="77777777" w:rsidR="0019430B" w:rsidRPr="00717E03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GIOVANI SANT’IPPOLITO – URBINO CALCIO A 5 2-0</w:t>
      </w:r>
    </w:p>
    <w:p w14:paraId="63CC6429" w14:textId="77777777" w:rsidR="0019430B" w:rsidRPr="00717E03" w:rsidRDefault="0019430B" w:rsidP="00480B26">
      <w:pPr>
        <w:rPr>
          <w:rFonts w:ascii="Arial" w:hAnsi="Arial" w:cs="Arial"/>
          <w:color w:val="002060"/>
          <w:sz w:val="22"/>
          <w:szCs w:val="22"/>
        </w:rPr>
      </w:pPr>
    </w:p>
    <w:p w14:paraId="31F5513F" w14:textId="77777777" w:rsidR="00480B26" w:rsidRPr="0019430B" w:rsidRDefault="00480B26" w:rsidP="00717E03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“B”</w:t>
      </w:r>
    </w:p>
    <w:p w14:paraId="0C8EFED0" w14:textId="6FD4E06B" w:rsidR="00717E03" w:rsidRP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2B3AA96B" w14:textId="5737A3AD" w:rsidR="00480B26" w:rsidRPr="00717E03" w:rsidRDefault="00480B26" w:rsidP="00717E03">
      <w:pPr>
        <w:rPr>
          <w:rFonts w:ascii="Arial" w:hAnsi="Arial" w:cs="Arial"/>
          <w:iCs/>
          <w:color w:val="002060"/>
          <w:sz w:val="22"/>
          <w:szCs w:val="22"/>
        </w:rPr>
      </w:pPr>
      <w:r w:rsidRPr="00717E03">
        <w:rPr>
          <w:rFonts w:ascii="Arial" w:hAnsi="Arial" w:cs="Arial"/>
          <w:iCs/>
          <w:color w:val="002060"/>
          <w:sz w:val="22"/>
          <w:szCs w:val="22"/>
        </w:rPr>
        <w:t>ANKON NOVA MARMI QUALIFICATA ALLA FINALE PLAY-OFF PER EFFETTO DEL DISTACCO PARI O SUPERIORE AI 14 PUNTI DALLA QUINTA CLASSIFICATA</w:t>
      </w:r>
    </w:p>
    <w:p w14:paraId="04823BF3" w14:textId="77777777" w:rsidR="00480B26" w:rsidRDefault="00480B26" w:rsidP="00480B26">
      <w:pPr>
        <w:ind w:left="641"/>
        <w:rPr>
          <w:rFonts w:ascii="Arial" w:hAnsi="Arial" w:cs="Arial"/>
          <w:color w:val="002060"/>
          <w:sz w:val="22"/>
          <w:szCs w:val="22"/>
        </w:rPr>
      </w:pPr>
    </w:p>
    <w:p w14:paraId="5A8712D5" w14:textId="77777777" w:rsid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0AEA6434" w14:textId="77777777" w:rsidR="00717E03" w:rsidRPr="00717E03" w:rsidRDefault="00717E03" w:rsidP="00717E03">
      <w:pPr>
        <w:jc w:val="left"/>
        <w:rPr>
          <w:rFonts w:ascii="Arial" w:hAnsi="Arial" w:cs="Arial"/>
          <w:i/>
          <w:iCs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CIRCOLO COLLODI CALCIO 5 – ASPIO 2005 3-4</w:t>
      </w:r>
    </w:p>
    <w:p w14:paraId="66F899F8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</w:p>
    <w:p w14:paraId="610AC584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  <w:r w:rsidRPr="00BF249F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548455F" w14:textId="77777777" w:rsidR="0019430B" w:rsidRPr="00717E03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ANKON NOVA MARMI – ASPIO 2005 0-1</w:t>
      </w:r>
    </w:p>
    <w:p w14:paraId="7400E2D4" w14:textId="77777777" w:rsidR="0019430B" w:rsidRPr="00717E03" w:rsidRDefault="0019430B" w:rsidP="00480B26">
      <w:pPr>
        <w:ind w:left="641"/>
        <w:rPr>
          <w:rFonts w:ascii="Arial" w:hAnsi="Arial" w:cs="Arial"/>
          <w:color w:val="002060"/>
          <w:sz w:val="22"/>
          <w:szCs w:val="22"/>
        </w:rPr>
      </w:pPr>
    </w:p>
    <w:p w14:paraId="13429719" w14:textId="77777777" w:rsidR="00480B26" w:rsidRPr="0019430B" w:rsidRDefault="00480B26" w:rsidP="00717E03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“C”</w:t>
      </w:r>
    </w:p>
    <w:p w14:paraId="5BAADC68" w14:textId="77777777" w:rsid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7CAB47EF" w14:textId="54B26314" w:rsidR="00480B26" w:rsidRDefault="00480B26" w:rsidP="00717E03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CASTELERAIMONDO CALCIO A 5 – CANTINE RIUNITE CSI 5-5</w:t>
      </w:r>
    </w:p>
    <w:p w14:paraId="4623CC75" w14:textId="77777777" w:rsidR="0019430B" w:rsidRDefault="0019430B" w:rsidP="00717E03">
      <w:pPr>
        <w:rPr>
          <w:rFonts w:ascii="Arial" w:hAnsi="Arial" w:cs="Arial"/>
          <w:color w:val="002060"/>
          <w:sz w:val="22"/>
          <w:szCs w:val="22"/>
        </w:rPr>
      </w:pPr>
    </w:p>
    <w:p w14:paraId="058B7354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51D41962" w14:textId="77777777" w:rsidR="0019430B" w:rsidRPr="00717E03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FOLGORE CASTELRAIMONDO – CDC 2018 5-6</w:t>
      </w:r>
    </w:p>
    <w:p w14:paraId="2AD9EDFB" w14:textId="77777777" w:rsidR="0019430B" w:rsidRDefault="0019430B" w:rsidP="00717E03">
      <w:pPr>
        <w:rPr>
          <w:rFonts w:ascii="Arial" w:hAnsi="Arial" w:cs="Arial"/>
          <w:color w:val="002060"/>
          <w:sz w:val="22"/>
          <w:szCs w:val="22"/>
        </w:rPr>
      </w:pPr>
    </w:p>
    <w:p w14:paraId="1F69EA09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  <w:r w:rsidRPr="00BF249F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3D441364" w14:textId="77777777" w:rsidR="0019430B" w:rsidRPr="00717E03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CASTELRAIMONDO CALCIO A 5 – CDC 2018 3-0</w:t>
      </w:r>
    </w:p>
    <w:p w14:paraId="7BF5CA96" w14:textId="77777777" w:rsidR="0019430B" w:rsidRPr="00717E03" w:rsidRDefault="0019430B" w:rsidP="00717E03">
      <w:pPr>
        <w:rPr>
          <w:rFonts w:ascii="Arial" w:hAnsi="Arial" w:cs="Arial"/>
          <w:color w:val="002060"/>
          <w:sz w:val="22"/>
          <w:szCs w:val="22"/>
        </w:rPr>
      </w:pPr>
    </w:p>
    <w:p w14:paraId="51F3A252" w14:textId="77777777" w:rsidR="00480B26" w:rsidRPr="0019430B" w:rsidRDefault="00480B26" w:rsidP="00480B26">
      <w:pPr>
        <w:ind w:left="641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AA6FF6E" w14:textId="77777777" w:rsidR="00480B26" w:rsidRPr="0019430B" w:rsidRDefault="00480B26" w:rsidP="00717E03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“D”</w:t>
      </w:r>
    </w:p>
    <w:p w14:paraId="732BBEE4" w14:textId="7367F1B9" w:rsidR="00717E03" w:rsidRP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43A1D80E" w14:textId="44D67AA4" w:rsidR="00480B26" w:rsidRPr="00717E03" w:rsidRDefault="00480B26" w:rsidP="00717E03">
      <w:pPr>
        <w:rPr>
          <w:rFonts w:ascii="Arial" w:hAnsi="Arial" w:cs="Arial"/>
          <w:iCs/>
          <w:color w:val="002060"/>
          <w:sz w:val="22"/>
          <w:szCs w:val="22"/>
        </w:rPr>
      </w:pPr>
      <w:r w:rsidRPr="00717E03">
        <w:rPr>
          <w:rFonts w:ascii="Arial" w:hAnsi="Arial" w:cs="Arial"/>
          <w:iCs/>
          <w:color w:val="002060"/>
          <w:sz w:val="22"/>
          <w:szCs w:val="22"/>
        </w:rPr>
        <w:t>FUTSAL RECANATI QUALIFICATA ALLA FINALE PLAY-OFF PER EFFETTO DEL DISTACCO PARI O SUPERIORE AI 14 PUNTI DALLA QUINTA CLASSIFICATA</w:t>
      </w:r>
    </w:p>
    <w:p w14:paraId="32EA7AA9" w14:textId="77777777" w:rsidR="00480B26" w:rsidRDefault="00480B26" w:rsidP="00480B26">
      <w:pPr>
        <w:ind w:left="641"/>
        <w:rPr>
          <w:rFonts w:ascii="Arial" w:hAnsi="Arial" w:cs="Arial"/>
          <w:color w:val="002060"/>
          <w:sz w:val="22"/>
          <w:szCs w:val="22"/>
        </w:rPr>
      </w:pPr>
    </w:p>
    <w:p w14:paraId="128B7DC1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0C640239" w14:textId="77777777" w:rsidR="0019430B" w:rsidRPr="00717E03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CAPODARCO CASABIANCA C5 – AMATORI STESE 2007 SRL 2-3</w:t>
      </w:r>
    </w:p>
    <w:p w14:paraId="166A9965" w14:textId="77777777" w:rsidR="0019430B" w:rsidRDefault="0019430B" w:rsidP="00480B26">
      <w:pPr>
        <w:ind w:left="641"/>
        <w:rPr>
          <w:rFonts w:ascii="Arial" w:hAnsi="Arial" w:cs="Arial"/>
          <w:color w:val="002060"/>
          <w:sz w:val="22"/>
          <w:szCs w:val="22"/>
        </w:rPr>
      </w:pPr>
    </w:p>
    <w:p w14:paraId="0C0E7DEC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Finale play off</w:t>
      </w:r>
      <w:r w:rsidRPr="00BF249F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230182AE" w14:textId="77777777" w:rsidR="0019430B" w:rsidRPr="00717E03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FUTSAL RECANATI – AMATORI STESE 2007 SRL 8-1</w:t>
      </w:r>
    </w:p>
    <w:p w14:paraId="412A3A61" w14:textId="77777777" w:rsidR="0019430B" w:rsidRPr="00717E03" w:rsidRDefault="0019430B" w:rsidP="00480B26">
      <w:pPr>
        <w:ind w:left="641"/>
        <w:rPr>
          <w:rFonts w:ascii="Arial" w:hAnsi="Arial" w:cs="Arial"/>
          <w:color w:val="002060"/>
          <w:sz w:val="22"/>
          <w:szCs w:val="22"/>
        </w:rPr>
      </w:pPr>
    </w:p>
    <w:p w14:paraId="68707C9C" w14:textId="77777777" w:rsidR="00480B26" w:rsidRPr="0019430B" w:rsidRDefault="00480B26" w:rsidP="00717E03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“E”</w:t>
      </w:r>
    </w:p>
    <w:p w14:paraId="59F284C2" w14:textId="77777777" w:rsidR="00717E03" w:rsidRDefault="00717E03" w:rsidP="00717E03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2^ classificata – 5^ classificata regular season</w:t>
      </w:r>
    </w:p>
    <w:p w14:paraId="3E6956FF" w14:textId="75B13F37" w:rsidR="00480B26" w:rsidRPr="00717E03" w:rsidRDefault="00480B26" w:rsidP="00717E03">
      <w:pPr>
        <w:rPr>
          <w:rFonts w:ascii="Arial" w:hAnsi="Arial" w:cs="Arial"/>
          <w:iCs/>
          <w:color w:val="002060"/>
          <w:sz w:val="22"/>
          <w:szCs w:val="22"/>
        </w:rPr>
      </w:pPr>
      <w:r w:rsidRPr="00717E03">
        <w:rPr>
          <w:rFonts w:ascii="Arial" w:hAnsi="Arial" w:cs="Arial"/>
          <w:iCs/>
          <w:color w:val="002060"/>
          <w:sz w:val="22"/>
          <w:szCs w:val="22"/>
        </w:rPr>
        <w:t>FUTSAL VIRE GEOSISTEM ASD QUALIFICATA ALLA FINALE PLAY-OFF PER EFFETTO DEL DISTACCO PARI O SUPERIORE AI 14 PUNTI DALLA QUINTA CLASSIFICATA</w:t>
      </w:r>
    </w:p>
    <w:p w14:paraId="6A3B44CF" w14:textId="77777777" w:rsidR="00480B26" w:rsidRDefault="00480B26" w:rsidP="00480B26">
      <w:pPr>
        <w:ind w:left="641"/>
        <w:rPr>
          <w:rFonts w:ascii="Arial" w:hAnsi="Arial" w:cs="Arial"/>
          <w:color w:val="002060"/>
          <w:sz w:val="22"/>
          <w:szCs w:val="22"/>
        </w:rPr>
      </w:pPr>
    </w:p>
    <w:p w14:paraId="6FF495BF" w14:textId="7777777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Semifinale 3^ classificata – 4^ classificata regular season</w:t>
      </w:r>
    </w:p>
    <w:p w14:paraId="1521C1DE" w14:textId="77777777" w:rsidR="0019430B" w:rsidRPr="00717E03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717E03">
        <w:rPr>
          <w:rFonts w:ascii="Arial" w:hAnsi="Arial" w:cs="Arial"/>
          <w:color w:val="002060"/>
          <w:sz w:val="22"/>
          <w:szCs w:val="22"/>
        </w:rPr>
        <w:t>SPORTING GROTTAMMARE – PICENO UNITED MMX A R.L. 6-2</w:t>
      </w:r>
    </w:p>
    <w:p w14:paraId="506C909C" w14:textId="77777777" w:rsidR="0019430B" w:rsidRDefault="0019430B" w:rsidP="00480B26">
      <w:pPr>
        <w:ind w:left="641"/>
        <w:rPr>
          <w:rFonts w:ascii="Arial" w:hAnsi="Arial" w:cs="Arial"/>
          <w:color w:val="002060"/>
          <w:sz w:val="22"/>
          <w:szCs w:val="22"/>
        </w:rPr>
      </w:pPr>
    </w:p>
    <w:p w14:paraId="14970856" w14:textId="77777777" w:rsidR="0019430B" w:rsidRPr="000B5545" w:rsidRDefault="0019430B" w:rsidP="0019430B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0B5545">
        <w:rPr>
          <w:rFonts w:ascii="Arial" w:hAnsi="Arial" w:cs="Arial"/>
          <w:color w:val="002060"/>
          <w:sz w:val="22"/>
          <w:szCs w:val="22"/>
          <w:lang w:val="en-US"/>
        </w:rPr>
        <w:t xml:space="preserve">Finale </w:t>
      </w:r>
      <w:proofErr w:type="gramStart"/>
      <w:r w:rsidRPr="000B5545">
        <w:rPr>
          <w:rFonts w:ascii="Arial" w:hAnsi="Arial" w:cs="Arial"/>
          <w:color w:val="002060"/>
          <w:sz w:val="22"/>
          <w:szCs w:val="22"/>
          <w:lang w:val="en-US"/>
        </w:rPr>
        <w:t>play</w:t>
      </w:r>
      <w:proofErr w:type="gramEnd"/>
      <w:r w:rsidRPr="000B5545">
        <w:rPr>
          <w:rFonts w:ascii="Arial" w:hAnsi="Arial" w:cs="Arial"/>
          <w:color w:val="002060"/>
          <w:sz w:val="22"/>
          <w:szCs w:val="22"/>
          <w:lang w:val="en-US"/>
        </w:rPr>
        <w:t xml:space="preserve"> off </w:t>
      </w:r>
    </w:p>
    <w:p w14:paraId="01278492" w14:textId="77777777" w:rsidR="0019430B" w:rsidRPr="000B5545" w:rsidRDefault="0019430B" w:rsidP="0019430B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0B5545">
        <w:rPr>
          <w:rFonts w:ascii="Arial" w:hAnsi="Arial" w:cs="Arial"/>
          <w:color w:val="002060"/>
          <w:sz w:val="22"/>
          <w:szCs w:val="22"/>
          <w:lang w:val="en-US"/>
        </w:rPr>
        <w:t>FUTSAL VIRE GEOSISTEM ASD – SPORTING GROTTAMMARE 2-4</w:t>
      </w:r>
    </w:p>
    <w:p w14:paraId="01C24328" w14:textId="77777777" w:rsidR="0019430B" w:rsidRPr="000B5545" w:rsidRDefault="0019430B" w:rsidP="0019430B">
      <w:pPr>
        <w:rPr>
          <w:rFonts w:ascii="Arial" w:hAnsi="Arial" w:cs="Arial"/>
          <w:color w:val="002060"/>
          <w:sz w:val="22"/>
          <w:szCs w:val="22"/>
          <w:lang w:val="en-US"/>
        </w:rPr>
      </w:pPr>
    </w:p>
    <w:p w14:paraId="623B7B25" w14:textId="77777777" w:rsidR="0019430B" w:rsidRPr="007918F3" w:rsidRDefault="0019430B" w:rsidP="0019430B">
      <w:pPr>
        <w:pStyle w:val="titoloprinc0"/>
        <w:rPr>
          <w:color w:val="002060"/>
        </w:rPr>
      </w:pPr>
      <w:r>
        <w:rPr>
          <w:color w:val="002060"/>
        </w:rPr>
        <w:t>CLASSIFICA FINALE</w:t>
      </w:r>
    </w:p>
    <w:p w14:paraId="1EF037E0" w14:textId="77777777" w:rsidR="0019430B" w:rsidRDefault="0019430B" w:rsidP="0019430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A963D72" w14:textId="77777777" w:rsidR="0019430B" w:rsidRPr="0019430B" w:rsidRDefault="0019430B" w:rsidP="0019430B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“A”</w:t>
      </w:r>
    </w:p>
    <w:p w14:paraId="009C4267" w14:textId="0E6014EF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1^ </w:t>
      </w:r>
      <w:r>
        <w:rPr>
          <w:rFonts w:ascii="Arial" w:hAnsi="Arial" w:cs="Arial"/>
          <w:color w:val="002060"/>
          <w:sz w:val="22"/>
          <w:szCs w:val="22"/>
        </w:rPr>
        <w:tab/>
        <w:t>ACQUALAGNA CALCIO C 5</w:t>
      </w:r>
    </w:p>
    <w:p w14:paraId="05AC1B79" w14:textId="170FBAF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2^</w:t>
      </w:r>
      <w:r>
        <w:rPr>
          <w:rFonts w:ascii="Arial" w:hAnsi="Arial" w:cs="Arial"/>
          <w:color w:val="002060"/>
          <w:sz w:val="22"/>
          <w:szCs w:val="22"/>
        </w:rPr>
        <w:tab/>
        <w:t>GIOVANI SANT’IPPOLITO</w:t>
      </w:r>
    </w:p>
    <w:p w14:paraId="36A6B153" w14:textId="51845AAA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URBINO CALCIO A 5</w:t>
      </w:r>
    </w:p>
    <w:p w14:paraId="33ED7D40" w14:textId="5D9709CB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4^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MONTECCHIO SPORT</w:t>
      </w:r>
    </w:p>
    <w:p w14:paraId="281C56D2" w14:textId="065F8904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5^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CIARNIN</w:t>
      </w:r>
    </w:p>
    <w:p w14:paraId="76B64444" w14:textId="77777777" w:rsidR="002F2817" w:rsidRDefault="002F2817" w:rsidP="00480B26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1B338BC" w14:textId="5F65CCEF" w:rsidR="0019430B" w:rsidRPr="0019430B" w:rsidRDefault="0019430B" w:rsidP="0019430B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B</w:t>
      </w: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63946687" w14:textId="0C08B15F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1^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  <w:t>SAN BIAGIO</w:t>
      </w:r>
    </w:p>
    <w:p w14:paraId="4F2E27E7" w14:textId="726D47BD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2^</w:t>
      </w:r>
      <w:r>
        <w:rPr>
          <w:rFonts w:ascii="Arial" w:hAnsi="Arial" w:cs="Arial"/>
          <w:color w:val="002060"/>
          <w:sz w:val="22"/>
          <w:szCs w:val="22"/>
        </w:rPr>
        <w:tab/>
        <w:t>ASPIO 2005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38BDA11C" w14:textId="59B4BFE4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ANKON NOVA MARMI</w:t>
      </w:r>
    </w:p>
    <w:p w14:paraId="1DBF70E6" w14:textId="77777777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19430B">
        <w:rPr>
          <w:rFonts w:ascii="Arial" w:hAnsi="Arial" w:cs="Arial"/>
          <w:color w:val="002060"/>
          <w:sz w:val="22"/>
          <w:szCs w:val="22"/>
        </w:rPr>
        <w:t>4^</w:t>
      </w:r>
      <w:proofErr w:type="gramEnd"/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CIRCOLO COLLODI CALCIO 5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2293779A" w14:textId="3347F3EE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5^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GLS DORICA AN.UR</w:t>
      </w:r>
    </w:p>
    <w:p w14:paraId="6E9E8077" w14:textId="77777777" w:rsidR="0019430B" w:rsidRDefault="0019430B" w:rsidP="00480B26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B629937" w14:textId="13F55CBA" w:rsidR="0019430B" w:rsidRPr="0019430B" w:rsidRDefault="0019430B" w:rsidP="0019430B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C</w:t>
      </w: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409CB510" w14:textId="2C293051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1^ </w:t>
      </w:r>
      <w:r>
        <w:rPr>
          <w:rFonts w:ascii="Arial" w:hAnsi="Arial" w:cs="Arial"/>
          <w:color w:val="002060"/>
          <w:sz w:val="22"/>
          <w:szCs w:val="22"/>
        </w:rPr>
        <w:tab/>
        <w:t>SERRALTA</w:t>
      </w:r>
    </w:p>
    <w:p w14:paraId="56DAF7CF" w14:textId="14B54BE7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2^</w:t>
      </w:r>
      <w:r>
        <w:rPr>
          <w:rFonts w:ascii="Arial" w:hAnsi="Arial" w:cs="Arial"/>
          <w:color w:val="002060"/>
          <w:sz w:val="22"/>
          <w:szCs w:val="22"/>
        </w:rPr>
        <w:tab/>
        <w:t>CASTELRAIMONDO CALCIO A 5</w:t>
      </w:r>
    </w:p>
    <w:p w14:paraId="2961A79A" w14:textId="3626B745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CDC 2018</w:t>
      </w:r>
    </w:p>
    <w:p w14:paraId="22678BE6" w14:textId="13AD665A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4^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FOLGORE CASTELRAIMONDO</w:t>
      </w:r>
    </w:p>
    <w:p w14:paraId="796EBEEF" w14:textId="0B72ED96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5^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CANTINE RIUNITE CSI</w:t>
      </w:r>
    </w:p>
    <w:p w14:paraId="50872350" w14:textId="77777777" w:rsidR="0019430B" w:rsidRDefault="0019430B" w:rsidP="00480B26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71ADCFF3" w14:textId="6758FEFD" w:rsidR="0019430B" w:rsidRPr="0019430B" w:rsidRDefault="0019430B" w:rsidP="0019430B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D</w:t>
      </w: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340F8594" w14:textId="32221AD5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1^ </w:t>
      </w:r>
      <w:r>
        <w:rPr>
          <w:rFonts w:ascii="Arial" w:hAnsi="Arial" w:cs="Arial"/>
          <w:color w:val="002060"/>
          <w:sz w:val="22"/>
          <w:szCs w:val="22"/>
        </w:rPr>
        <w:tab/>
        <w:t>FUTSAL SAMBUCHETO</w:t>
      </w:r>
    </w:p>
    <w:p w14:paraId="5284529C" w14:textId="2DD11143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2^</w:t>
      </w:r>
      <w:r>
        <w:rPr>
          <w:rFonts w:ascii="Arial" w:hAnsi="Arial" w:cs="Arial"/>
          <w:color w:val="002060"/>
          <w:sz w:val="22"/>
          <w:szCs w:val="22"/>
        </w:rPr>
        <w:tab/>
        <w:t>FUTSAL RECANATI</w:t>
      </w:r>
    </w:p>
    <w:p w14:paraId="39620E54" w14:textId="189127EB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AMATORI STESE 2007 SRL</w:t>
      </w:r>
    </w:p>
    <w:p w14:paraId="01CC7653" w14:textId="126FA3CE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4^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CAPODARCO CASABIANCA C5</w:t>
      </w:r>
    </w:p>
    <w:p w14:paraId="1BE3FE69" w14:textId="71266AA6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5^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BOCA CIVITANOVA A.</w:t>
      </w:r>
    </w:p>
    <w:p w14:paraId="3A97EEB8" w14:textId="77777777" w:rsidR="0019430B" w:rsidRDefault="0019430B" w:rsidP="00480B26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22042D8C" w14:textId="63F82665" w:rsidR="0019430B" w:rsidRPr="0019430B" w:rsidRDefault="0019430B" w:rsidP="0019430B">
      <w:pPr>
        <w:jc w:val="left"/>
        <w:rPr>
          <w:rFonts w:ascii="Arial" w:hAnsi="Arial" w:cs="Arial"/>
          <w:b/>
          <w:bCs/>
          <w:color w:val="002060"/>
          <w:sz w:val="22"/>
          <w:szCs w:val="22"/>
        </w:rPr>
      </w:pP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GIRONE “</w:t>
      </w:r>
      <w:r>
        <w:rPr>
          <w:rFonts w:ascii="Arial" w:hAnsi="Arial" w:cs="Arial"/>
          <w:b/>
          <w:bCs/>
          <w:color w:val="002060"/>
          <w:sz w:val="22"/>
          <w:szCs w:val="22"/>
        </w:rPr>
        <w:t>E</w:t>
      </w:r>
      <w:r w:rsidRPr="0019430B">
        <w:rPr>
          <w:rFonts w:ascii="Arial" w:hAnsi="Arial" w:cs="Arial"/>
          <w:b/>
          <w:bCs/>
          <w:color w:val="002060"/>
          <w:sz w:val="22"/>
          <w:szCs w:val="22"/>
        </w:rPr>
        <w:t>”</w:t>
      </w:r>
    </w:p>
    <w:p w14:paraId="15542010" w14:textId="1E6DE991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 xml:space="preserve">1^ </w:t>
      </w:r>
      <w:r>
        <w:rPr>
          <w:rFonts w:ascii="Arial" w:hAnsi="Arial" w:cs="Arial"/>
          <w:color w:val="002060"/>
          <w:sz w:val="22"/>
          <w:szCs w:val="22"/>
        </w:rPr>
        <w:tab/>
        <w:t>BOCASTRUM UNITED</w:t>
      </w:r>
    </w:p>
    <w:p w14:paraId="575ED53C" w14:textId="4EA60BA5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2^</w:t>
      </w:r>
      <w:r>
        <w:rPr>
          <w:rFonts w:ascii="Arial" w:hAnsi="Arial" w:cs="Arial"/>
          <w:color w:val="002060"/>
          <w:sz w:val="22"/>
          <w:szCs w:val="22"/>
        </w:rPr>
        <w:tab/>
        <w:t>SPORTING GROTTAMMARE</w:t>
      </w:r>
    </w:p>
    <w:p w14:paraId="6C274D50" w14:textId="1A3271B3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3^</w:t>
      </w:r>
      <w:r>
        <w:rPr>
          <w:rFonts w:ascii="Arial" w:hAnsi="Arial" w:cs="Arial"/>
          <w:color w:val="002060"/>
          <w:sz w:val="22"/>
          <w:szCs w:val="22"/>
        </w:rPr>
        <w:tab/>
        <w:t>FUTSAL VIRE GEOSISTEM ASD</w:t>
      </w:r>
    </w:p>
    <w:p w14:paraId="3ACDF332" w14:textId="40028EFD" w:rsidR="0019430B" w:rsidRP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19430B">
        <w:rPr>
          <w:rFonts w:ascii="Arial" w:hAnsi="Arial" w:cs="Arial"/>
          <w:color w:val="002060"/>
          <w:sz w:val="22"/>
          <w:szCs w:val="22"/>
        </w:rPr>
        <w:t>4^</w:t>
      </w:r>
      <w:proofErr w:type="gramEnd"/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PICENO UNITED MMX A R.L.</w:t>
      </w:r>
    </w:p>
    <w:p w14:paraId="09F785D5" w14:textId="2DFE5459" w:rsidR="0019430B" w:rsidRDefault="0019430B" w:rsidP="0019430B">
      <w:pPr>
        <w:rPr>
          <w:rFonts w:ascii="Arial" w:hAnsi="Arial" w:cs="Arial"/>
          <w:color w:val="002060"/>
          <w:sz w:val="22"/>
          <w:szCs w:val="22"/>
        </w:rPr>
      </w:pPr>
      <w:proofErr w:type="gramStart"/>
      <w:r w:rsidRPr="0019430B">
        <w:rPr>
          <w:rFonts w:ascii="Arial" w:hAnsi="Arial" w:cs="Arial"/>
          <w:color w:val="002060"/>
          <w:sz w:val="22"/>
          <w:szCs w:val="22"/>
        </w:rPr>
        <w:t>5^</w:t>
      </w:r>
      <w:proofErr w:type="gramEnd"/>
      <w:r w:rsidRPr="0019430B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>ATLETICO ASCOLI 2000</w:t>
      </w:r>
    </w:p>
    <w:p w14:paraId="619BD19A" w14:textId="77777777" w:rsidR="002F2817" w:rsidRDefault="002F2817" w:rsidP="00480B26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FA31737" w14:textId="1551FC6C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Promosse al Campionato Regionale di Serie C2</w:t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ACQUALAGNA CALCIO C 5</w:t>
      </w:r>
    </w:p>
    <w:p w14:paraId="0EBE8422" w14:textId="04E16D29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SAN BIAGIO</w:t>
      </w:r>
    </w:p>
    <w:p w14:paraId="3DDFB616" w14:textId="78527A94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SERRALTA</w:t>
      </w:r>
    </w:p>
    <w:p w14:paraId="4A594A80" w14:textId="4932CEB6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FUTSAL SAMBUCHETO</w:t>
      </w:r>
    </w:p>
    <w:p w14:paraId="15A0006F" w14:textId="4B4A8D05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BOCASTRUM UNITED</w:t>
      </w:r>
    </w:p>
    <w:p w14:paraId="3864E062" w14:textId="77777777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</w:p>
    <w:p w14:paraId="688A426E" w14:textId="63E9F259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>Promosse al Campionato Regionale di Serie C2 dopo i play-off:</w:t>
      </w:r>
      <w:r>
        <w:rPr>
          <w:b w:val="0"/>
          <w:color w:val="002060"/>
          <w:sz w:val="22"/>
          <w:szCs w:val="22"/>
        </w:rPr>
        <w:tab/>
        <w:t>GIOVANI SANT’IPPOLITO</w:t>
      </w:r>
    </w:p>
    <w:p w14:paraId="1B236FDF" w14:textId="3BEA55C4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ASPIO 2005</w:t>
      </w:r>
    </w:p>
    <w:p w14:paraId="398785CB" w14:textId="0E9C5274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CASTELRAIMONDO CALCIO A 5</w:t>
      </w:r>
    </w:p>
    <w:p w14:paraId="1F249709" w14:textId="50382483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FUTSAL RECANATI</w:t>
      </w:r>
    </w:p>
    <w:p w14:paraId="595BBAC7" w14:textId="6C87E616" w:rsidR="0019430B" w:rsidRDefault="0019430B" w:rsidP="0019430B">
      <w:pPr>
        <w:pStyle w:val="TITOLOPRINC"/>
        <w:spacing w:before="0" w:beforeAutospacing="0" w:after="0" w:afterAutospacing="0"/>
        <w:jc w:val="both"/>
        <w:rPr>
          <w:b w:val="0"/>
          <w:color w:val="002060"/>
          <w:sz w:val="22"/>
          <w:szCs w:val="22"/>
        </w:rPr>
      </w:pP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</w:r>
      <w:r>
        <w:rPr>
          <w:b w:val="0"/>
          <w:color w:val="002060"/>
          <w:sz w:val="22"/>
          <w:szCs w:val="22"/>
        </w:rPr>
        <w:tab/>
        <w:t>SPORTING GROTTAMMARE</w:t>
      </w:r>
    </w:p>
    <w:p w14:paraId="1BD89A45" w14:textId="77777777" w:rsidR="0019430B" w:rsidRDefault="0019430B" w:rsidP="00480B26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73AFCD5C" w14:textId="683F5311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3A663A88" w14:textId="77777777" w:rsidR="005E1C06" w:rsidRDefault="005E1C06" w:rsidP="005E1C06">
      <w:pPr>
        <w:pStyle w:val="LndNormale1"/>
        <w:rPr>
          <w:color w:val="002060"/>
        </w:rPr>
      </w:pPr>
    </w:p>
    <w:p w14:paraId="7EE053D6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FUTSAL SAMBUCHETO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la Coppa Disciplina del Campionato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D.</w:t>
      </w:r>
    </w:p>
    <w:p w14:paraId="7EFD302D" w14:textId="77777777" w:rsidR="005E1C06" w:rsidRDefault="005E1C06" w:rsidP="005E1C06">
      <w:pPr>
        <w:pStyle w:val="LndNormale1"/>
        <w:rPr>
          <w:color w:val="002060"/>
        </w:rPr>
      </w:pPr>
    </w:p>
    <w:p w14:paraId="522E1CDE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4E16477D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SAMBUCHETO          D     1,65                                 1,65</w:t>
      </w:r>
    </w:p>
    <w:p w14:paraId="47C17441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C.U.S. CAMERINO A.S.D.     C     2,70                       0,15      2,55</w:t>
      </w:r>
    </w:p>
    <w:p w14:paraId="6395C664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BOCASTRUM UNITED           E     4,05                                 4,05</w:t>
      </w:r>
    </w:p>
    <w:p w14:paraId="03E8CFEF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RECANATI            D     5,40                       0,15      5,25</w:t>
      </w:r>
    </w:p>
    <w:p w14:paraId="157DC2FE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CALCETTO NUMANA            B     5,80              1,00               4,80</w:t>
      </w:r>
    </w:p>
    <w:p w14:paraId="14AE4279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BOCA CIVITANOVA A.         D     6,00                       0,30      5,70</w:t>
      </w:r>
    </w:p>
    <w:p w14:paraId="7C38D845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PICENO UNITED MMX A R.L.   E     6,00                       0,15      5,85</w:t>
      </w:r>
    </w:p>
    <w:p w14:paraId="2BCDD7BD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CSI MONTEFIORE             E     6,35              2,00     0,15      4,20</w:t>
      </w:r>
    </w:p>
    <w:p w14:paraId="12DA2D21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SANTA MARIA NUOVA A.S.D.   B     6,45                       0,15      6,30</w:t>
      </w:r>
    </w:p>
    <w:p w14:paraId="5701F8B2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ASPIO 2005                 B     6,60                       0,15      6,45</w:t>
      </w:r>
    </w:p>
    <w:p w14:paraId="01AE96DD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POLISPORTIVA FUTURA A.D.   B     6,60                                 6,60</w:t>
      </w:r>
    </w:p>
    <w:p w14:paraId="21DE59BB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VALLESINA                  B     6,85              1,00               5,85</w:t>
      </w:r>
    </w:p>
    <w:p w14:paraId="6A250C50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MONTECCHIO SPORT           A     6,90                                 6,90</w:t>
      </w:r>
    </w:p>
    <w:p w14:paraId="2A563E71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SAMBENEDETTESE BEACH SOCC  E     7,30     2,00     2,00               3,30</w:t>
      </w:r>
    </w:p>
    <w:p w14:paraId="49A645AC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SERRALTA                   C     7,75                       1,30      6,45</w:t>
      </w:r>
    </w:p>
    <w:p w14:paraId="0ACBC269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CITTA DI FALCONARA         B     7,80                                 7,80</w:t>
      </w:r>
    </w:p>
    <w:p w14:paraId="45EDF156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VIRE GEOSISTEM ASD  E     7,90              4,00     0,15      3,75</w:t>
      </w:r>
    </w:p>
    <w:p w14:paraId="54505D1D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3964BE">
        <w:rPr>
          <w:rFonts w:ascii="Courier New" w:hAnsi="Courier New" w:cs="Courier New"/>
          <w:color w:val="002060"/>
          <w:szCs w:val="22"/>
          <w:lang w:val="es-ES"/>
        </w:rPr>
        <w:t>FROG S CLUB SPORT          D     7,95                                 7,95</w:t>
      </w:r>
    </w:p>
    <w:p w14:paraId="2A10F874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CIARNIN                    A     8,85     3,00              0,15      5,70</w:t>
      </w:r>
    </w:p>
    <w:p w14:paraId="68184897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AMATORI STESE 2007 SRL     D     9,00                       3,30      5,70</w:t>
      </w:r>
    </w:p>
    <w:p w14:paraId="06A5A984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ANKON NOVA MARMI           B     9,05              1,00     1,45      6,60</w:t>
      </w:r>
    </w:p>
    <w:p w14:paraId="1C64EC92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FRASASSI C5                C     9,10              4,00               5,10</w:t>
      </w:r>
    </w:p>
    <w:p w14:paraId="66D458AE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TRIBALCIO PICENA           E     9,40     1,00              0,15      8,25</w:t>
      </w:r>
    </w:p>
    <w:p w14:paraId="7B5AFB86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CANTINE RIUNITE CSI        C     9,45                       0,15      9,30</w:t>
      </w:r>
    </w:p>
    <w:p w14:paraId="6C704E98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GLS DORICA AN.UR           B     9,45                       0,30      9,15</w:t>
      </w:r>
    </w:p>
    <w:p w14:paraId="2B84146E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VISSO-ALTONERA CALCIO1970  C     9,45                                 9,45</w:t>
      </w:r>
    </w:p>
    <w:p w14:paraId="05109981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CAPODARCO CASABIANCA C5    D    10,15     2,00     4,00     1,30      2,85</w:t>
      </w:r>
    </w:p>
    <w:p w14:paraId="68DD9FA9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GROTTACCIA 2005            C    10,30              4,00               6,30</w:t>
      </w:r>
    </w:p>
    <w:p w14:paraId="19430045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CALCIO S.ELPIDIO A MARE    D    10,40              2,00               8,40</w:t>
      </w:r>
    </w:p>
    <w:p w14:paraId="3A6E23CB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C.F. MACERATESE A.S.D.     D    10,45              4,00               6,45</w:t>
      </w:r>
    </w:p>
    <w:p w14:paraId="2E5FFC96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RIPABERARDA                E    10,50                       0,30     10,20</w:t>
      </w:r>
    </w:p>
    <w:p w14:paraId="3369D82A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lastRenderedPageBreak/>
        <w:t>SPECIAL ONE SPORTING CLUB  A    10,60                       1,75      8,85</w:t>
      </w:r>
    </w:p>
    <w:p w14:paraId="7E969CA5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SAN BIAGIO                 B    10,70     1,00     4,00               5,70</w:t>
      </w:r>
    </w:p>
    <w:p w14:paraId="73045A87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CASTELRAIMONDO CALCIO A 5  C    11,05              4,00     3,00      4,05</w:t>
      </w:r>
    </w:p>
    <w:p w14:paraId="0911DF2A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PIEDIRIPA C5               D    11,15                       2,30      8,85</w:t>
      </w:r>
    </w:p>
    <w:p w14:paraId="0DAAF3F3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FFJ CALCIO A 5             A    11,40     2,00     1,00     0,15      8,25</w:t>
      </w:r>
    </w:p>
    <w:p w14:paraId="725D72C3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VIRTUS ASD                 C    11,55     2,00     1,00               8,55</w:t>
      </w:r>
    </w:p>
    <w:p w14:paraId="0608999B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GIOVANI SANT IPPOLITO      A    11,60     2,00     2,00     1,60      6,00</w:t>
      </w:r>
    </w:p>
    <w:p w14:paraId="12F97F0A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L.C.                E    11,85                                11,85</w:t>
      </w:r>
    </w:p>
    <w:p w14:paraId="088B7129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CDC 2018                   C    12,05              8,00     0,15      3,90</w:t>
      </w:r>
    </w:p>
    <w:p w14:paraId="6880F328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CIRCOLO COLLODI CALCIO 5   B    12,75              8,00     1,30      3,45</w:t>
      </w:r>
    </w:p>
    <w:p w14:paraId="35FD2763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ACQUAVIVA CALCIO           E    12,85              4,00               8,85</w:t>
      </w:r>
    </w:p>
    <w:p w14:paraId="4BDCE358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TRUENTIN LAMA              E    13,00              4,00     0,15      8,85</w:t>
      </w:r>
    </w:p>
    <w:p w14:paraId="740A93C3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ANGELI                     C    13,15     2,00     5,00               6,15</w:t>
      </w:r>
    </w:p>
    <w:p w14:paraId="54D39627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CASENUOVE                  B    14,75     5,00                        9,75</w:t>
      </w:r>
    </w:p>
    <w:p w14:paraId="543428D0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FOLGORE CASTELRAIMONDO     C    14,75              8,00     0,75      6,00</w:t>
      </w:r>
    </w:p>
    <w:p w14:paraId="700E9AD0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AMICI 84                   E    15,15              8,00     1,15      6,00</w:t>
      </w:r>
    </w:p>
    <w:p w14:paraId="7B5602F0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FUTSAL ANCONA              B    15,50              5,00     0,15     10,35</w:t>
      </w:r>
    </w:p>
    <w:p w14:paraId="2DBBA840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ATLETICO ASCOLI 2000       E    15,95              5,00              10,95</w:t>
      </w:r>
    </w:p>
    <w:p w14:paraId="13326ADB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URBINO CALCIO A 5          A    16,00     6,00     4,00               6,00</w:t>
      </w:r>
    </w:p>
    <w:p w14:paraId="103A119A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MOGLIANESE                 D    16,30     4,00              0,15     12,15</w:t>
      </w:r>
    </w:p>
    <w:p w14:paraId="1EC203B5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SPORTING GROTTAMMARE       E    16,55     1,00     4,00     0,30     11,25</w:t>
      </w:r>
    </w:p>
    <w:p w14:paraId="14150A87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FIUMINATA                  C    16,60              4,00              12,60</w:t>
      </w:r>
    </w:p>
    <w:p w14:paraId="0641935F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VAL TENNA UNITED           D    16,90     4,00     5,00     1,15      6,75</w:t>
      </w:r>
    </w:p>
    <w:p w14:paraId="1CBF4B14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VIS CIVITANOVA             D    19,95    11,00     4,00     0,15      4,80</w:t>
      </w:r>
    </w:p>
    <w:p w14:paraId="71AFEE24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7415FA">
        <w:rPr>
          <w:rFonts w:ascii="Courier New" w:hAnsi="Courier New" w:cs="Courier New"/>
          <w:color w:val="002060"/>
          <w:szCs w:val="22"/>
        </w:rPr>
        <w:t xml:space="preserve">VALMISA FUTSAL A.S.D.      </w:t>
      </w:r>
      <w:r w:rsidRPr="007415FA">
        <w:rPr>
          <w:rFonts w:ascii="Courier New" w:hAnsi="Courier New" w:cs="Courier New"/>
          <w:color w:val="002060"/>
          <w:szCs w:val="22"/>
          <w:lang w:val="es-ES"/>
        </w:rPr>
        <w:t>A    21,80     4,00              4,30     13,50</w:t>
      </w:r>
    </w:p>
    <w:p w14:paraId="054FDDE8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7415FA">
        <w:rPr>
          <w:rFonts w:ascii="Courier New" w:hAnsi="Courier New" w:cs="Courier New"/>
          <w:color w:val="002060"/>
          <w:szCs w:val="22"/>
          <w:lang w:val="es-ES"/>
        </w:rPr>
        <w:t>VIRTUS AURORA C5           B    21,85              9,00     1,15     11,70</w:t>
      </w:r>
    </w:p>
    <w:p w14:paraId="6400C673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VADO C5                    A    22,95     4,00     8,00              10,95</w:t>
      </w:r>
    </w:p>
    <w:p w14:paraId="0CCA1A53" w14:textId="77777777" w:rsidR="005E1C06" w:rsidRPr="007415FA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AUDAX CALCIO PIOBBICO      A    23,00             11,00              12,00</w:t>
      </w:r>
    </w:p>
    <w:p w14:paraId="40608EE3" w14:textId="77777777" w:rsidR="005E1C06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POLVERIGI C5               B    23,15     2,00    12,00               9,15</w:t>
      </w:r>
    </w:p>
    <w:p w14:paraId="53565ECC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RIVIERA DELLE PALME        E    23,35              9,00     4,60      9,75</w:t>
      </w:r>
    </w:p>
    <w:p w14:paraId="337FAB20" w14:textId="77777777" w:rsidR="005E1C06" w:rsidRPr="000B5545" w:rsidRDefault="005E1C06" w:rsidP="005E1C06">
      <w:pPr>
        <w:pStyle w:val="LndNormale1"/>
        <w:rPr>
          <w:rFonts w:ascii="Courier New" w:hAnsi="Courier New" w:cs="Courier New"/>
          <w:color w:val="002060"/>
          <w:szCs w:val="22"/>
          <w:lang w:val="en-US"/>
        </w:rPr>
      </w:pPr>
      <w:r w:rsidRPr="000B5545">
        <w:rPr>
          <w:rFonts w:ascii="Courier New" w:hAnsi="Courier New" w:cs="Courier New"/>
          <w:color w:val="002060"/>
          <w:szCs w:val="22"/>
          <w:lang w:val="en-US"/>
        </w:rPr>
        <w:t>POL. SPORT COMMUNICATION   D    26,45     3,00     8,00              15,45</w:t>
      </w:r>
    </w:p>
    <w:p w14:paraId="43D4BD7F" w14:textId="77777777" w:rsidR="005E1C06" w:rsidRPr="000B5545" w:rsidRDefault="005E1C06" w:rsidP="005E1C06">
      <w:pPr>
        <w:pStyle w:val="LndNormale1"/>
        <w:rPr>
          <w:rFonts w:ascii="Courier New" w:hAnsi="Courier New" w:cs="Courier New"/>
          <w:color w:val="002060"/>
          <w:szCs w:val="22"/>
          <w:lang w:val="en-US"/>
        </w:rPr>
      </w:pPr>
      <w:r w:rsidRPr="000B5545">
        <w:rPr>
          <w:rFonts w:ascii="Courier New" w:hAnsi="Courier New" w:cs="Courier New"/>
          <w:color w:val="002060"/>
          <w:szCs w:val="22"/>
          <w:lang w:val="en-US"/>
        </w:rPr>
        <w:t>GNANO 04                   A    28,00     8,00    10,00     1,15      8,85</w:t>
      </w:r>
    </w:p>
    <w:p w14:paraId="537686EE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URBANIA CALCIO             A    29,85     6,00    15,00               8,85</w:t>
      </w:r>
    </w:p>
    <w:p w14:paraId="0523317B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ACQUALAGNA CALCIO C 5      A    37,90     6,00    18,00     4,60      9,30</w:t>
      </w:r>
    </w:p>
    <w:p w14:paraId="322DE711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3964BE">
        <w:rPr>
          <w:rFonts w:ascii="Courier New" w:hAnsi="Courier New" w:cs="Courier New"/>
          <w:color w:val="002060"/>
          <w:szCs w:val="22"/>
          <w:lang w:val="es-ES"/>
        </w:rPr>
        <w:t>FABRIANO CALCIO A 5 2023   C    38,40    21,00    12,00     0,15      5,25</w:t>
      </w:r>
    </w:p>
    <w:p w14:paraId="26065789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3964BE">
        <w:rPr>
          <w:rFonts w:ascii="Courier New" w:hAnsi="Courier New" w:cs="Courier New"/>
          <w:color w:val="002060"/>
          <w:szCs w:val="22"/>
          <w:lang w:val="es-ES"/>
        </w:rPr>
        <w:t>OLIMPIA JUVENTU FALCONARA  A    54,90    42,00     9,00               3,90</w:t>
      </w:r>
    </w:p>
    <w:p w14:paraId="5C58ECDF" w14:textId="77777777" w:rsidR="005E1C06" w:rsidRDefault="005E1C06" w:rsidP="005E1C06">
      <w:pPr>
        <w:pStyle w:val="LndNormale1"/>
        <w:rPr>
          <w:rFonts w:cs="Arial"/>
          <w:color w:val="002060"/>
          <w:szCs w:val="22"/>
          <w:lang w:val="es-ES"/>
        </w:rPr>
      </w:pPr>
    </w:p>
    <w:p w14:paraId="5A841980" w14:textId="77777777" w:rsidR="005E1C06" w:rsidRDefault="005E1C06" w:rsidP="005E1C06">
      <w:pPr>
        <w:pStyle w:val="LndNormale1"/>
        <w:rPr>
          <w:rFonts w:cs="Arial"/>
          <w:color w:val="002060"/>
          <w:szCs w:val="22"/>
          <w:lang w:val="es-ES"/>
        </w:rPr>
      </w:pPr>
    </w:p>
    <w:p w14:paraId="18D33252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REGIONALE CALCIO A 5 FEMMINILE</w:t>
      </w:r>
    </w:p>
    <w:p w14:paraId="7B515F7D" w14:textId="77777777" w:rsidR="0019430B" w:rsidRPr="003C3A56" w:rsidRDefault="0019430B" w:rsidP="0019430B">
      <w:pPr>
        <w:pStyle w:val="titoloprinc0"/>
        <w:rPr>
          <w:color w:val="002060"/>
        </w:rPr>
      </w:pPr>
      <w:r w:rsidRPr="003C3A56">
        <w:rPr>
          <w:color w:val="002060"/>
        </w:rPr>
        <w:t>CLASSIFICA</w:t>
      </w:r>
      <w:r>
        <w:rPr>
          <w:color w:val="002060"/>
        </w:rPr>
        <w:t xml:space="preserve"> REGULAR SEASON</w:t>
      </w:r>
    </w:p>
    <w:p w14:paraId="7BC92B34" w14:textId="77777777" w:rsidR="0019430B" w:rsidRPr="003C3A56" w:rsidRDefault="0019430B" w:rsidP="0019430B">
      <w:pPr>
        <w:pStyle w:val="breakline"/>
        <w:rPr>
          <w:color w:val="002060"/>
        </w:rPr>
      </w:pPr>
    </w:p>
    <w:p w14:paraId="6F8B6033" w14:textId="77777777" w:rsidR="0019430B" w:rsidRPr="003C3A56" w:rsidRDefault="0019430B" w:rsidP="0019430B">
      <w:pPr>
        <w:pStyle w:val="breakline"/>
        <w:rPr>
          <w:color w:val="002060"/>
        </w:rPr>
      </w:pPr>
    </w:p>
    <w:p w14:paraId="50F67D89" w14:textId="77777777" w:rsidR="0019430B" w:rsidRPr="003C3A56" w:rsidRDefault="0019430B" w:rsidP="0019430B">
      <w:pPr>
        <w:pStyle w:val="sottotitolocampionato10"/>
        <w:rPr>
          <w:color w:val="002060"/>
        </w:rPr>
      </w:pPr>
      <w:r w:rsidRPr="003C3A5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3C3A56" w14:paraId="09207869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AD819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0FD11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41AD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97524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FEA79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22A8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58D3B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7D033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FE1C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39E2" w14:textId="77777777" w:rsidR="0019430B" w:rsidRPr="003C3A56" w:rsidRDefault="0019430B" w:rsidP="000960AC">
            <w:pPr>
              <w:pStyle w:val="headertabella0"/>
              <w:rPr>
                <w:color w:val="002060"/>
              </w:rPr>
            </w:pPr>
            <w:r w:rsidRPr="003C3A56">
              <w:rPr>
                <w:color w:val="002060"/>
              </w:rPr>
              <w:t>PE</w:t>
            </w:r>
          </w:p>
        </w:tc>
      </w:tr>
      <w:tr w:rsidR="0019430B" w:rsidRPr="003C3A56" w14:paraId="786F3EB9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7F770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4C5E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935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EDE8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C8CE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536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5D56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F70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AD316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0EEA0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397E5D0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2DCD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EF35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A70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E127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15E7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2DF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DC59C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B9D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D0C8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96FAE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2CE7A74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47259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83C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2E252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683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6D1C8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A9F0C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94C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D900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6927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E180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21040DE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C023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DB06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6CFD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110C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CBD10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DFFCD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5862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5349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ED6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4CEF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4D296CF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37A7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ASD KAPPABI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1C84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1D2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920C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9107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19BF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A7966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303E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B3D5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ACF2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0914946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65E94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7309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5FC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563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BFBD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8E0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75C2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97290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CC50B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022D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5A3AA5D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D08A7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F072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20FF7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B6CAB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B25D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B7640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42E45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FEFAC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74D2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0863E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6291411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9848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ADD8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E6F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9BE7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BD110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02EC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50B9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B7BE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5889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7825E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5364F08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F8D2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GRADARA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93B6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9E0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8ED7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CA8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4C4E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30D5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9AC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82FD6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0E6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1DEE62F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B7CA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6B74B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9C3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363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556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9168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FF79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6A3BD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813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F23D5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65FE8F6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78D99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A.S.D. SANTANGIOLESE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007B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D45C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6BD12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01862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42DF7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FF58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7D007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46D18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-90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EF50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706BDE0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F425E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POL. KAIROS 3 MONTI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210F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1D69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048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C8DF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AE955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61EF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052E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727A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9981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0</w:t>
            </w:r>
          </w:p>
        </w:tc>
      </w:tr>
      <w:tr w:rsidR="0019430B" w:rsidRPr="003C3A56" w14:paraId="2490A39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A2AE" w14:textId="77777777" w:rsidR="0019430B" w:rsidRPr="003C3A56" w:rsidRDefault="0019430B" w:rsidP="000960AC">
            <w:pPr>
              <w:pStyle w:val="rowtabella0"/>
              <w:rPr>
                <w:color w:val="002060"/>
              </w:rPr>
            </w:pPr>
            <w:r w:rsidRPr="003C3A56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D0A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FEEB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540F4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CAB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0AD1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5F34D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C915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238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60AFD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5603" w14:textId="77777777" w:rsidR="0019430B" w:rsidRPr="003C3A56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3C3A56">
              <w:rPr>
                <w:color w:val="002060"/>
              </w:rPr>
              <w:t>1</w:t>
            </w:r>
          </w:p>
        </w:tc>
      </w:tr>
    </w:tbl>
    <w:p w14:paraId="793E4010" w14:textId="77777777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lastRenderedPageBreak/>
        <w:t>FASE FINALE</w:t>
      </w:r>
    </w:p>
    <w:p w14:paraId="642CA291" w14:textId="77777777" w:rsidR="005E1C06" w:rsidRDefault="005E1C06" w:rsidP="005E1C06">
      <w:pPr>
        <w:pStyle w:val="LndNormale1"/>
        <w:rPr>
          <w:color w:val="002060"/>
        </w:rPr>
      </w:pPr>
    </w:p>
    <w:p w14:paraId="1F657F27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CARISSIMI 2016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il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Titolo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Femminile.</w:t>
      </w:r>
    </w:p>
    <w:p w14:paraId="13CBB2EB" w14:textId="77777777" w:rsidR="005E1C06" w:rsidRPr="009965D8" w:rsidRDefault="005E1C06" w:rsidP="005E1C06">
      <w:pPr>
        <w:pStyle w:val="LndNormale1"/>
        <w:rPr>
          <w:rFonts w:cs="Arial"/>
          <w:color w:val="002060"/>
          <w:szCs w:val="22"/>
        </w:rPr>
      </w:pPr>
    </w:p>
    <w:p w14:paraId="089B9A3F" w14:textId="77777777" w:rsidR="005E1C06" w:rsidRPr="00E762DC" w:rsidRDefault="005E1C06" w:rsidP="005E1C06">
      <w:pPr>
        <w:pStyle w:val="LndNormale1"/>
        <w:rPr>
          <w:rFonts w:cs="Arial"/>
          <w:color w:val="002060"/>
        </w:rPr>
      </w:pPr>
      <w:r w:rsidRPr="00E762DC">
        <w:rPr>
          <w:b/>
          <w:i/>
          <w:color w:val="002060"/>
        </w:rPr>
        <w:t xml:space="preserve">Quarti di Finale </w:t>
      </w:r>
    </w:p>
    <w:p w14:paraId="54791131" w14:textId="77777777" w:rsidR="005E1C06" w:rsidRPr="00E762DC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6^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1</w:t>
      </w:r>
    </w:p>
    <w:p w14:paraId="43956861" w14:textId="16995FF8" w:rsidR="005E1C06" w:rsidRPr="0019430B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CARISSIMI 2016 – RIPABERARDA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="0013009C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>1-0</w:t>
      </w:r>
    </w:p>
    <w:p w14:paraId="55D23A70" w14:textId="77777777" w:rsidR="005E1C06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</w:p>
    <w:p w14:paraId="7D18B56C" w14:textId="77777777" w:rsidR="005E1C06" w:rsidRPr="00E762DC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- 4^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5^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2</w:t>
      </w:r>
    </w:p>
    <w:p w14:paraId="37F4EF2A" w14:textId="15037122" w:rsidR="005E1C06" w:rsidRPr="0019430B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PIANDIROSE – ASD KAPPABI POTENZAPICENA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="0013009C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>7-3</w:t>
      </w:r>
    </w:p>
    <w:p w14:paraId="4A87ECB5" w14:textId="77777777" w:rsidR="005E1C06" w:rsidRDefault="005E1C06" w:rsidP="005E1C06">
      <w:pPr>
        <w:pStyle w:val="Corpodeltesto21"/>
        <w:rPr>
          <w:color w:val="002060"/>
          <w:szCs w:val="22"/>
        </w:rPr>
      </w:pPr>
    </w:p>
    <w:p w14:paraId="5B90BC69" w14:textId="77777777" w:rsidR="005E1C06" w:rsidRPr="00E762DC" w:rsidRDefault="005E1C06" w:rsidP="005E1C06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  <w:r w:rsidRPr="00E762DC">
        <w:rPr>
          <w:b/>
          <w:i/>
          <w:color w:val="002060"/>
        </w:rPr>
        <w:t xml:space="preserve"> </w:t>
      </w:r>
    </w:p>
    <w:p w14:paraId="5A98EE1F" w14:textId="77777777" w:rsidR="005E1C06" w:rsidRPr="00E762DC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>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2</w:t>
      </w:r>
    </w:p>
    <w:p w14:paraId="37F3FD45" w14:textId="77777777" w:rsidR="005E1C06" w:rsidRPr="0019430B" w:rsidRDefault="005E1C06" w:rsidP="005E1C06">
      <w:pPr>
        <w:pStyle w:val="Corpodeltesto21"/>
        <w:rPr>
          <w:rFonts w:ascii="Arial" w:hAnsi="Arial" w:cs="Arial"/>
          <w:i/>
          <w:iCs/>
          <w:color w:val="002060"/>
          <w:sz w:val="21"/>
          <w:szCs w:val="21"/>
        </w:rPr>
      </w:pPr>
      <w:r w:rsidRPr="0019430B">
        <w:rPr>
          <w:rFonts w:ascii="Arial" w:hAnsi="Arial" w:cs="Arial"/>
          <w:color w:val="002060"/>
          <w:sz w:val="22"/>
          <w:szCs w:val="22"/>
        </w:rPr>
        <w:t>SANTA MARIA APPARENTE – PIANDIROSE</w:t>
      </w:r>
      <w:r w:rsidRPr="0019430B">
        <w:rPr>
          <w:rFonts w:ascii="Arial" w:hAnsi="Arial" w:cs="Arial"/>
          <w:color w:val="002060"/>
          <w:sz w:val="21"/>
          <w:szCs w:val="21"/>
        </w:rPr>
        <w:tab/>
      </w:r>
      <w:r w:rsidRPr="0019430B">
        <w:rPr>
          <w:rFonts w:ascii="Arial" w:hAnsi="Arial" w:cs="Arial"/>
          <w:color w:val="002060"/>
          <w:sz w:val="21"/>
          <w:szCs w:val="21"/>
        </w:rPr>
        <w:tab/>
      </w:r>
      <w:r w:rsidRPr="0019430B">
        <w:rPr>
          <w:rFonts w:ascii="Arial" w:hAnsi="Arial" w:cs="Arial"/>
          <w:color w:val="002060"/>
          <w:sz w:val="21"/>
          <w:szCs w:val="21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>1-0</w:t>
      </w:r>
    </w:p>
    <w:p w14:paraId="26480A06" w14:textId="77777777" w:rsidR="005E1C06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</w:p>
    <w:p w14:paraId="34B5465F" w14:textId="77777777" w:rsidR="005E1C06" w:rsidRPr="00E762DC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1</w:t>
      </w:r>
    </w:p>
    <w:p w14:paraId="29597B36" w14:textId="77777777" w:rsidR="005E1C06" w:rsidRPr="0019430B" w:rsidRDefault="005E1C06" w:rsidP="005E1C06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GLS DORICA AN.UR – CARISSIMI 2016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0-1</w:t>
      </w:r>
    </w:p>
    <w:p w14:paraId="576B72E0" w14:textId="77777777" w:rsidR="005E1C06" w:rsidRPr="00E762DC" w:rsidRDefault="005E1C06" w:rsidP="005E1C06">
      <w:pPr>
        <w:pStyle w:val="Corpodeltesto21"/>
        <w:rPr>
          <w:rFonts w:ascii="Arial" w:hAnsi="Arial" w:cs="Arial"/>
          <w:color w:val="002060"/>
          <w:sz w:val="22"/>
        </w:rPr>
      </w:pPr>
    </w:p>
    <w:p w14:paraId="5022E89F" w14:textId="77777777" w:rsidR="005E1C06" w:rsidRDefault="005E1C06" w:rsidP="005E1C06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</w:p>
    <w:p w14:paraId="6642EF28" w14:textId="77777777" w:rsidR="005E1C06" w:rsidRPr="0019430B" w:rsidRDefault="005E1C06" w:rsidP="005E1C0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SANTA MARIA APPARENTE – CARISSIMI 2016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  <w:t>2-3</w:t>
      </w:r>
    </w:p>
    <w:p w14:paraId="30DDB1BE" w14:textId="77777777" w:rsidR="005E1C06" w:rsidRDefault="005E1C06" w:rsidP="005E1C0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F48365E" w14:textId="1F6255E7" w:rsidR="005E1C06" w:rsidRPr="00046569" w:rsidRDefault="004972E2" w:rsidP="005E1C06">
      <w:pPr>
        <w:pStyle w:val="titoloprinc0"/>
        <w:rPr>
          <w:color w:val="002060"/>
        </w:rPr>
      </w:pPr>
      <w:r>
        <w:rPr>
          <w:color w:val="002060"/>
        </w:rPr>
        <w:t>G</w:t>
      </w:r>
      <w:r w:rsidR="005E1C06">
        <w:rPr>
          <w:color w:val="002060"/>
        </w:rPr>
        <w:t>RADUATORIA COPPA DISCIPLINA</w:t>
      </w:r>
    </w:p>
    <w:p w14:paraId="105AAC6A" w14:textId="77777777" w:rsidR="005E1C06" w:rsidRDefault="005E1C06" w:rsidP="005E1C06">
      <w:pPr>
        <w:pStyle w:val="LndNormale1"/>
        <w:rPr>
          <w:color w:val="002060"/>
        </w:rPr>
      </w:pPr>
    </w:p>
    <w:p w14:paraId="01950BB2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SANTA MARIA APPARENTE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 Calcio a Cinque Femminile.</w:t>
      </w:r>
    </w:p>
    <w:p w14:paraId="4DEE4D15" w14:textId="77777777" w:rsidR="005E1C06" w:rsidRDefault="005E1C06" w:rsidP="005E1C0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A0FF8EB" w14:textId="77777777" w:rsidR="005E1C06" w:rsidRPr="003964BE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61CD2FF4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SANTA MARIA APPARENTE     </w:t>
      </w:r>
      <w:r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0,60                                 0,60</w:t>
      </w:r>
    </w:p>
    <w:p w14:paraId="17B582A7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POTENZA PICENA             A     1,05                                 1,05</w:t>
      </w:r>
    </w:p>
    <w:p w14:paraId="2962006F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RIPABERARDA               </w:t>
      </w:r>
      <w:r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1,35                                 1,35</w:t>
      </w:r>
    </w:p>
    <w:p w14:paraId="2FB76BE8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ASD KAPPABI </w:t>
      </w:r>
      <w:proofErr w:type="gramStart"/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POTENZAPICENA </w:t>
      </w:r>
      <w:r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proofErr w:type="gramEnd"/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1,50                       0,30      1,20</w:t>
      </w:r>
    </w:p>
    <w:p w14:paraId="2AB364FF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CARISSIMI 2016            </w:t>
      </w:r>
      <w:r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1,80                                 1,80</w:t>
      </w:r>
    </w:p>
    <w:p w14:paraId="3F364994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POL. KAIROS 3 MONTI        A     2,25                                 2,25</w:t>
      </w:r>
    </w:p>
    <w:p w14:paraId="20B17C6C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POLISPORTIVA BOCA S.E.M.   A     2,25                                 2,25</w:t>
      </w:r>
    </w:p>
    <w:p w14:paraId="53FF03EA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CENTRO SPORTIVO SUASA      A     4,60              4,00     0,15      0,45</w:t>
      </w:r>
    </w:p>
    <w:p w14:paraId="79460930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GRADARA CALCIO             A     5,80              4,00               1,80</w:t>
      </w:r>
    </w:p>
    <w:p w14:paraId="0EDB66D5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SANTANGIOLESE              A     5,95              4,00               1,95</w:t>
      </w:r>
    </w:p>
    <w:p w14:paraId="1204BE8A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GLS DORICA AN.UR          </w:t>
      </w:r>
      <w:r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6,70              4,00     0,30      2,40</w:t>
      </w:r>
    </w:p>
    <w:p w14:paraId="5B0E80B5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PIANDIROSE                </w:t>
      </w:r>
      <w:r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7,20                                 7,20</w:t>
      </w:r>
    </w:p>
    <w:p w14:paraId="566C9205" w14:textId="77777777" w:rsidR="005E1C06" w:rsidRPr="003964BE" w:rsidRDefault="005E1C06" w:rsidP="005E1C06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GROTTESE A.S.D.            A    23,30    23,00                        0,30</w:t>
      </w:r>
    </w:p>
    <w:p w14:paraId="1E2AA3BC" w14:textId="77777777" w:rsidR="005E1C06" w:rsidRDefault="005E1C06" w:rsidP="005E1C06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64D81592" w14:textId="77777777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PREMIO IMPIEGO GIOVANI</w:t>
      </w:r>
    </w:p>
    <w:p w14:paraId="50C07DAC" w14:textId="77777777" w:rsidR="005E1C06" w:rsidRDefault="005E1C06" w:rsidP="005E1C06">
      <w:pPr>
        <w:pStyle w:val="LndNormale1"/>
        <w:rPr>
          <w:color w:val="002060"/>
        </w:rPr>
      </w:pPr>
    </w:p>
    <w:p w14:paraId="03A1FE17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CARISSIMI 2016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Femminile.</w:t>
      </w:r>
    </w:p>
    <w:p w14:paraId="789D5A38" w14:textId="77777777" w:rsidR="005E1C06" w:rsidRDefault="005E1C06" w:rsidP="005E1C06">
      <w:pPr>
        <w:pStyle w:val="LndNormale1"/>
        <w:rPr>
          <w:color w:val="002060"/>
        </w:rPr>
      </w:pPr>
    </w:p>
    <w:p w14:paraId="479B1A71" w14:textId="77777777" w:rsidR="005E1C06" w:rsidRPr="00F20456" w:rsidRDefault="005E1C06" w:rsidP="005E1C06">
      <w:pPr>
        <w:pStyle w:val="LndNormale1"/>
        <w:rPr>
          <w:i/>
          <w:iCs/>
          <w:color w:val="002060"/>
        </w:rPr>
      </w:pPr>
      <w:r w:rsidRPr="00F20456">
        <w:rPr>
          <w:i/>
          <w:iCs/>
          <w:color w:val="002060"/>
        </w:rPr>
        <w:t>SOCIETA’</w:t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  <w:t xml:space="preserve">        </w:t>
      </w:r>
      <w:r>
        <w:rPr>
          <w:i/>
          <w:iCs/>
          <w:color w:val="002060"/>
        </w:rPr>
        <w:t xml:space="preserve"> </w:t>
      </w:r>
      <w:r w:rsidRPr="00F20456">
        <w:rPr>
          <w:i/>
          <w:iCs/>
          <w:color w:val="002060"/>
        </w:rPr>
        <w:t>PUNTI</w:t>
      </w:r>
    </w:p>
    <w:p w14:paraId="245243E2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CARISSIMI 2016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313</w:t>
      </w:r>
    </w:p>
    <w:p w14:paraId="0302FEFC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SANTANGIOLESE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179</w:t>
      </w:r>
    </w:p>
    <w:p w14:paraId="24FCC0C5" w14:textId="77777777" w:rsidR="005E1C06" w:rsidRPr="00D54F98" w:rsidRDefault="005E1C06" w:rsidP="005E1C06">
      <w:pPr>
        <w:pStyle w:val="LndNormale1"/>
        <w:rPr>
          <w:i/>
          <w:iCs/>
          <w:color w:val="002060"/>
        </w:rPr>
      </w:pPr>
      <w:r>
        <w:rPr>
          <w:color w:val="002060"/>
        </w:rPr>
        <w:t>POLISPORTIVA BOCA S.E.M.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175,20</w:t>
      </w:r>
      <w:r>
        <w:rPr>
          <w:color w:val="002060"/>
        </w:rPr>
        <w:tab/>
      </w:r>
      <w:r>
        <w:rPr>
          <w:color w:val="002060"/>
        </w:rPr>
        <w:tab/>
      </w:r>
      <w:r w:rsidRPr="00D54F98">
        <w:rPr>
          <w:i/>
          <w:iCs/>
          <w:color w:val="002060"/>
        </w:rPr>
        <w:t>(146 punti + 29,20 bonus)</w:t>
      </w:r>
    </w:p>
    <w:p w14:paraId="0F7C1A64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GROTTESE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150</w:t>
      </w:r>
    </w:p>
    <w:p w14:paraId="270D2A1F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CENTRO SPORTIVO SUASA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122</w:t>
      </w:r>
    </w:p>
    <w:p w14:paraId="3F15BF27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RIPABERARDA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93</w:t>
      </w:r>
    </w:p>
    <w:p w14:paraId="4053177B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PIANDIROSE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84</w:t>
      </w:r>
    </w:p>
    <w:p w14:paraId="4EB89B21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lastRenderedPageBreak/>
        <w:t>GRADARA CALCIO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75</w:t>
      </w:r>
    </w:p>
    <w:p w14:paraId="1B242BD7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GLS DORICA AN.UR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70</w:t>
      </w:r>
    </w:p>
    <w:p w14:paraId="55B28B54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POTENZA PICENA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69</w:t>
      </w:r>
    </w:p>
    <w:p w14:paraId="3D980682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ASD KAPPABI POTENZAPICENA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62</w:t>
      </w:r>
    </w:p>
    <w:p w14:paraId="0C3E7FC6" w14:textId="77777777" w:rsidR="005E1C06" w:rsidRDefault="005E1C06" w:rsidP="005E1C06">
      <w:pPr>
        <w:pStyle w:val="LndNormale1"/>
        <w:rPr>
          <w:color w:val="002060"/>
        </w:rPr>
      </w:pPr>
      <w:r>
        <w:rPr>
          <w:color w:val="002060"/>
        </w:rPr>
        <w:t>POL. KAIROS 3 MONTI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31</w:t>
      </w:r>
    </w:p>
    <w:p w14:paraId="54B87A89" w14:textId="77777777" w:rsidR="005E1C06" w:rsidRPr="00F20456" w:rsidRDefault="005E1C06" w:rsidP="005E1C06">
      <w:pPr>
        <w:pStyle w:val="LndNormale1"/>
        <w:rPr>
          <w:i/>
          <w:iCs/>
          <w:color w:val="002060"/>
        </w:rPr>
      </w:pPr>
      <w:r>
        <w:rPr>
          <w:color w:val="002060"/>
        </w:rPr>
        <w:t>SANTA MARIA APPARENTE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 10</w:t>
      </w:r>
    </w:p>
    <w:p w14:paraId="4441CF08" w14:textId="77777777" w:rsidR="005E1C06" w:rsidRDefault="005E1C06" w:rsidP="005E1C06">
      <w:pPr>
        <w:pStyle w:val="LndNormale1"/>
        <w:rPr>
          <w:color w:val="002060"/>
        </w:rPr>
      </w:pPr>
    </w:p>
    <w:p w14:paraId="2BB04A03" w14:textId="77777777" w:rsidR="005E1C06" w:rsidRDefault="005E1C06" w:rsidP="005E1C06">
      <w:pPr>
        <w:pStyle w:val="LndNormale1"/>
        <w:rPr>
          <w:color w:val="002060"/>
        </w:rPr>
      </w:pPr>
    </w:p>
    <w:p w14:paraId="25142258" w14:textId="77777777" w:rsidR="005E1C06" w:rsidRPr="00672C36" w:rsidRDefault="005E1C06" w:rsidP="005E1C06">
      <w:pPr>
        <w:pStyle w:val="LndNormale1"/>
        <w:rPr>
          <w:i/>
          <w:iCs/>
          <w:color w:val="002060"/>
        </w:rPr>
      </w:pPr>
      <w:r w:rsidRPr="00672C36">
        <w:rPr>
          <w:i/>
          <w:iCs/>
          <w:color w:val="002060"/>
        </w:rPr>
        <w:t>La classifica è stata stilata mediante i criteri pubblicati nel Comunicato Ufficiale n° 27 del 16/10/2023.</w:t>
      </w:r>
    </w:p>
    <w:p w14:paraId="24AF9E1D" w14:textId="77777777" w:rsidR="005E1C06" w:rsidRDefault="005E1C06" w:rsidP="005E1C06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</w:p>
    <w:p w14:paraId="00517430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21 CALCIO A 5 REGIONALE</w:t>
      </w:r>
    </w:p>
    <w:p w14:paraId="34F307D3" w14:textId="77777777" w:rsidR="0019430B" w:rsidRPr="001B77AD" w:rsidRDefault="0019430B" w:rsidP="0019430B">
      <w:pPr>
        <w:pStyle w:val="titoloprinc0"/>
        <w:rPr>
          <w:color w:val="002060"/>
        </w:rPr>
      </w:pPr>
      <w:r w:rsidRPr="001B77AD">
        <w:rPr>
          <w:color w:val="002060"/>
        </w:rPr>
        <w:t>CLASSIFICA</w:t>
      </w:r>
      <w:r>
        <w:rPr>
          <w:color w:val="002060"/>
        </w:rPr>
        <w:t xml:space="preserve"> REGULAR SEASON</w:t>
      </w:r>
    </w:p>
    <w:p w14:paraId="6A800271" w14:textId="77777777" w:rsidR="0019430B" w:rsidRPr="001B77AD" w:rsidRDefault="0019430B" w:rsidP="0019430B">
      <w:pPr>
        <w:pStyle w:val="breakline"/>
        <w:rPr>
          <w:color w:val="002060"/>
        </w:rPr>
      </w:pPr>
    </w:p>
    <w:p w14:paraId="4BEA8C41" w14:textId="77777777" w:rsidR="0019430B" w:rsidRPr="001B77AD" w:rsidRDefault="0019430B" w:rsidP="0019430B">
      <w:pPr>
        <w:pStyle w:val="breakline"/>
        <w:rPr>
          <w:color w:val="002060"/>
        </w:rPr>
      </w:pPr>
    </w:p>
    <w:p w14:paraId="00138657" w14:textId="77777777" w:rsidR="0019430B" w:rsidRPr="001B77AD" w:rsidRDefault="0019430B" w:rsidP="0019430B">
      <w:pPr>
        <w:pStyle w:val="sottotitolocampionato10"/>
        <w:rPr>
          <w:color w:val="002060"/>
        </w:rPr>
      </w:pPr>
      <w:r w:rsidRPr="001B77A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1B77AD" w14:paraId="5B54976E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5A3A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31367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C1D9E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91DCD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90E6C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B33FA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5E9A4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211B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CB33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31475" w14:textId="77777777" w:rsidR="0019430B" w:rsidRPr="001B77AD" w:rsidRDefault="0019430B" w:rsidP="000960AC">
            <w:pPr>
              <w:pStyle w:val="headertabella0"/>
              <w:rPr>
                <w:color w:val="002060"/>
              </w:rPr>
            </w:pPr>
            <w:r w:rsidRPr="001B77AD">
              <w:rPr>
                <w:color w:val="002060"/>
              </w:rPr>
              <w:t>PE</w:t>
            </w:r>
          </w:p>
        </w:tc>
      </w:tr>
      <w:tr w:rsidR="0019430B" w:rsidRPr="001B77AD" w14:paraId="399DEFEF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4960" w14:textId="77777777" w:rsidR="0019430B" w:rsidRPr="001B77AD" w:rsidRDefault="0019430B" w:rsidP="000960AC">
            <w:pPr>
              <w:pStyle w:val="rowtabella0"/>
              <w:rPr>
                <w:color w:val="002060"/>
              </w:rPr>
            </w:pPr>
            <w:r w:rsidRPr="001B77AD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5CFBA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E2F7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1A1C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9218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681A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78EED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30000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3DB0A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6DCB5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0</w:t>
            </w:r>
          </w:p>
        </w:tc>
      </w:tr>
      <w:tr w:rsidR="0019430B" w:rsidRPr="001B77AD" w14:paraId="7186CC7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B0A780A" w14:textId="77777777" w:rsidR="0019430B" w:rsidRPr="00D64462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D64462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AC1E21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0CB39F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53E096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DB9DDA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439959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5EE46A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6DA4BB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5554D5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A41A03" w14:textId="77777777" w:rsidR="0019430B" w:rsidRPr="00D64462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D64462">
              <w:rPr>
                <w:color w:val="002060"/>
              </w:rPr>
              <w:t>0</w:t>
            </w:r>
          </w:p>
        </w:tc>
      </w:tr>
      <w:tr w:rsidR="0019430B" w:rsidRPr="001B77AD" w14:paraId="5E30C0A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CAB9" w14:textId="77777777" w:rsidR="0019430B" w:rsidRPr="00D64462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D64462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0A08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7AD2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6A0AE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1D9C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C0D1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CEEB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E1AA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1DDC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E585E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0</w:t>
            </w:r>
          </w:p>
        </w:tc>
      </w:tr>
      <w:tr w:rsidR="0019430B" w:rsidRPr="001B77AD" w14:paraId="58CB4E5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B8A7B" w14:textId="77777777" w:rsidR="0019430B" w:rsidRPr="001B77AD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1B77AD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52EC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5F117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D286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F5058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2EDD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A788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DEAD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A7D9E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21062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0</w:t>
            </w:r>
          </w:p>
        </w:tc>
      </w:tr>
      <w:tr w:rsidR="0019430B" w:rsidRPr="001B77AD" w14:paraId="3D6510B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9A8DE" w14:textId="77777777" w:rsidR="0019430B" w:rsidRPr="001B77AD" w:rsidRDefault="0019430B" w:rsidP="000960AC">
            <w:pPr>
              <w:pStyle w:val="rowtabella0"/>
              <w:rPr>
                <w:color w:val="002060"/>
              </w:rPr>
            </w:pPr>
            <w:r w:rsidRPr="001B77AD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FBC7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E4CD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84858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1078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7D6B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6A0E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9826A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CE27E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C847" w14:textId="77777777" w:rsidR="0019430B" w:rsidRPr="001B77AD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1B77AD">
              <w:rPr>
                <w:color w:val="002060"/>
              </w:rPr>
              <w:t>0</w:t>
            </w:r>
          </w:p>
        </w:tc>
      </w:tr>
    </w:tbl>
    <w:p w14:paraId="693F8D9A" w14:textId="77777777" w:rsidR="0019430B" w:rsidRDefault="0019430B" w:rsidP="0019430B">
      <w:pPr>
        <w:pStyle w:val="breakline"/>
        <w:rPr>
          <w:rFonts w:eastAsiaTheme="minorEastAsia"/>
          <w:color w:val="002060"/>
        </w:rPr>
      </w:pPr>
    </w:p>
    <w:p w14:paraId="46284B93" w14:textId="77777777" w:rsidR="0019430B" w:rsidRPr="00983464" w:rsidRDefault="0019430B" w:rsidP="0019430B">
      <w:pPr>
        <w:pStyle w:val="breakline"/>
        <w:rPr>
          <w:rFonts w:ascii="Arial" w:eastAsiaTheme="minorEastAsia" w:hAnsi="Arial" w:cs="Arial"/>
          <w:b/>
          <w:bCs/>
          <w:i/>
          <w:iCs/>
          <w:color w:val="002060"/>
          <w:sz w:val="20"/>
          <w:szCs w:val="20"/>
        </w:rPr>
      </w:pPr>
      <w:r w:rsidRPr="00983464">
        <w:rPr>
          <w:rFonts w:ascii="Arial" w:eastAsiaTheme="minorEastAsia" w:hAnsi="Arial" w:cs="Arial"/>
          <w:b/>
          <w:bCs/>
          <w:i/>
          <w:iCs/>
          <w:color w:val="002060"/>
          <w:sz w:val="20"/>
          <w:szCs w:val="20"/>
        </w:rPr>
        <w:t>STRALCIO CLASSIFICA AVULS</w:t>
      </w:r>
      <w:r>
        <w:rPr>
          <w:rFonts w:ascii="Arial" w:eastAsiaTheme="minorEastAsia" w:hAnsi="Arial" w:cs="Arial"/>
          <w:b/>
          <w:bCs/>
          <w:i/>
          <w:iCs/>
          <w:color w:val="002060"/>
          <w:sz w:val="20"/>
          <w:szCs w:val="20"/>
        </w:rPr>
        <w:t>A</w:t>
      </w:r>
    </w:p>
    <w:p w14:paraId="12E81F32" w14:textId="77777777" w:rsidR="0019430B" w:rsidRDefault="0019430B" w:rsidP="0019430B">
      <w:pPr>
        <w:pStyle w:val="breakline"/>
        <w:rPr>
          <w:rFonts w:eastAsiaTheme="minorEastAsia"/>
          <w:color w:val="002060"/>
        </w:rPr>
      </w:pPr>
    </w:p>
    <w:p w14:paraId="6E017E01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4A4BD915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*                                     I    CLASSIFICA   GENERALE               I    C L A S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S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I F I C A   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A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V U L S A             I</w:t>
      </w:r>
    </w:p>
    <w:p w14:paraId="5AD3EA0C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0EC6AC06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I    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Societa'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                       I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PN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GC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VI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PE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NL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G.F! G.S! DIF I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PN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GI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VI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PE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NL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G.F! G.S!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DIF!   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   !</w:t>
      </w:r>
    </w:p>
    <w:p w14:paraId="76C2179A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I                                    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I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I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!          I</w:t>
      </w:r>
    </w:p>
    <w:p w14:paraId="0F105C58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>*----------------------------------------------------------------------------------------------------------------------------------*</w:t>
      </w:r>
    </w:p>
    <w:p w14:paraId="01B356F1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I                                    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I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I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!          I</w:t>
      </w:r>
    </w:p>
    <w:p w14:paraId="581B0D27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  A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.S.D.REAL FABRIANO             I 13 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8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4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38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7  I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7 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4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16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5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      I</w:t>
      </w:r>
    </w:p>
    <w:p w14:paraId="20D47474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I                                    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I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I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!          I</w:t>
      </w:r>
    </w:p>
    <w:p w14:paraId="1184441C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  G.S.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AUDAX 1970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S.ANGELO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   I 13 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8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4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42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29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13  I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6 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4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18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3- !          I</w:t>
      </w:r>
    </w:p>
    <w:p w14:paraId="1A35A1F8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I                                    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I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I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!          I</w:t>
      </w:r>
    </w:p>
    <w:p w14:paraId="169358A0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0B5545">
        <w:rPr>
          <w:rFonts w:ascii="Courier New" w:eastAsiaTheme="minorEastAsia" w:hAnsi="Courier New" w:cs="Courier New"/>
          <w:color w:val="002060"/>
          <w:lang w:val="en-US"/>
        </w:rPr>
        <w:t xml:space="preserve">!  </w:t>
      </w:r>
      <w:proofErr w:type="gramStart"/>
      <w:r w:rsidRPr="000B5545">
        <w:rPr>
          <w:rFonts w:ascii="Courier New" w:eastAsiaTheme="minorEastAsia" w:hAnsi="Courier New" w:cs="Courier New"/>
          <w:color w:val="002060"/>
          <w:lang w:val="en-US"/>
        </w:rPr>
        <w:t>4  A</w:t>
      </w:r>
      <w:proofErr w:type="gramEnd"/>
      <w:r w:rsidRPr="000B5545">
        <w:rPr>
          <w:rFonts w:ascii="Courier New" w:eastAsiaTheme="minorEastAsia" w:hAnsi="Courier New" w:cs="Courier New"/>
          <w:color w:val="002060"/>
          <w:lang w:val="en-US"/>
        </w:rPr>
        <w:t xml:space="preserve">.S.D.SPECIAL ONE SPORTING CLUB I 13 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8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4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32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35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3-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I  4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!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4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2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17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>19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2- !          I</w:t>
      </w:r>
    </w:p>
    <w:p w14:paraId="2DBBA813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 xml:space="preserve">I                                     </w:t>
      </w:r>
      <w:proofErr w:type="spellStart"/>
      <w:r w:rsidRPr="00D64462">
        <w:rPr>
          <w:rFonts w:ascii="Courier New" w:eastAsiaTheme="minorEastAsia" w:hAnsi="Courier New" w:cs="Courier New"/>
          <w:color w:val="002060"/>
        </w:rPr>
        <w:t>I</w:t>
      </w:r>
      <w:proofErr w:type="spellEnd"/>
      <w:r w:rsidRPr="00D64462">
        <w:rPr>
          <w:rFonts w:ascii="Courier New" w:eastAsiaTheme="minorEastAsia" w:hAnsi="Courier New" w:cs="Courier New"/>
          <w:color w:val="002060"/>
        </w:rPr>
        <w:t xml:space="preserve">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I  </w:t>
      </w:r>
      <w:proofErr w:type="gramStart"/>
      <w:r w:rsidRPr="00D64462">
        <w:rPr>
          <w:rFonts w:ascii="Courier New" w:eastAsiaTheme="minorEastAsia" w:hAnsi="Courier New" w:cs="Courier New"/>
          <w:color w:val="002060"/>
        </w:rPr>
        <w:t xml:space="preserve">  !</w:t>
      </w:r>
      <w:proofErr w:type="gramEnd"/>
      <w:r w:rsidRPr="00D64462">
        <w:rPr>
          <w:rFonts w:ascii="Courier New" w:eastAsiaTheme="minorEastAsia" w:hAnsi="Courier New" w:cs="Courier New"/>
          <w:color w:val="002060"/>
        </w:rPr>
        <w:t xml:space="preserve">    !    !    !    !    !    !     !          I</w:t>
      </w:r>
    </w:p>
    <w:p w14:paraId="132BB25A" w14:textId="77777777" w:rsidR="0019430B" w:rsidRPr="00D64462" w:rsidRDefault="0019430B" w:rsidP="0019430B">
      <w:pPr>
        <w:pStyle w:val="breakline"/>
        <w:rPr>
          <w:rFonts w:ascii="Courier New" w:eastAsiaTheme="minorEastAsia" w:hAnsi="Courier New" w:cs="Courier New"/>
          <w:color w:val="002060"/>
        </w:rPr>
      </w:pPr>
      <w:r w:rsidRPr="00D64462">
        <w:rPr>
          <w:rFonts w:ascii="Courier New" w:eastAsiaTheme="minorEastAsia" w:hAnsi="Courier New" w:cs="Courier New"/>
          <w:color w:val="002060"/>
        </w:rPr>
        <w:t>*==================================================================================================================================*</w:t>
      </w:r>
    </w:p>
    <w:p w14:paraId="76FC1E4C" w14:textId="77777777" w:rsidR="0019430B" w:rsidRPr="0019430B" w:rsidRDefault="0019430B" w:rsidP="002F2817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</w:p>
    <w:p w14:paraId="08C72824" w14:textId="0E65EB2F" w:rsidR="002F2817" w:rsidRPr="00A578EF" w:rsidRDefault="002F2817" w:rsidP="002F2817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5B5BAA85" w14:textId="77777777" w:rsidR="002F2817" w:rsidRDefault="002F2817" w:rsidP="002F2817">
      <w:pPr>
        <w:pStyle w:val="LndNormale1"/>
        <w:rPr>
          <w:b/>
          <w:i/>
          <w:color w:val="002060"/>
        </w:rPr>
      </w:pPr>
    </w:p>
    <w:p w14:paraId="66A9880E" w14:textId="77777777" w:rsidR="002F2817" w:rsidRDefault="002F2817" w:rsidP="002F2817">
      <w:pPr>
        <w:pStyle w:val="LndNormale1"/>
        <w:rPr>
          <w:b/>
          <w:iCs/>
          <w:color w:val="002060"/>
        </w:rPr>
      </w:pPr>
      <w:r>
        <w:rPr>
          <w:b/>
          <w:iCs/>
          <w:color w:val="002060"/>
        </w:rPr>
        <w:t>La Società ITALSERVICE C5 ha conquistato il Titolo Regionale Campionato Calcio a Cinque Under 21.</w:t>
      </w:r>
    </w:p>
    <w:p w14:paraId="10D575D4" w14:textId="77777777" w:rsidR="002F2817" w:rsidRPr="00404F58" w:rsidRDefault="002F2817" w:rsidP="002F2817">
      <w:pPr>
        <w:pStyle w:val="LndNormale1"/>
        <w:rPr>
          <w:b/>
          <w:iCs/>
          <w:color w:val="002060"/>
        </w:rPr>
      </w:pPr>
    </w:p>
    <w:p w14:paraId="6815F957" w14:textId="77777777" w:rsidR="002F2817" w:rsidRPr="00E762DC" w:rsidRDefault="002F2817" w:rsidP="002F2817">
      <w:pPr>
        <w:pStyle w:val="LndNormale1"/>
        <w:rPr>
          <w:rFonts w:cs="Arial"/>
          <w:color w:val="002060"/>
        </w:rPr>
      </w:pPr>
      <w:r>
        <w:rPr>
          <w:b/>
          <w:i/>
          <w:color w:val="002060"/>
        </w:rPr>
        <w:t>Semifinali</w:t>
      </w:r>
      <w:r w:rsidRPr="00E762DC">
        <w:rPr>
          <w:b/>
          <w:i/>
          <w:color w:val="002060"/>
        </w:rPr>
        <w:t xml:space="preserve"> </w:t>
      </w:r>
    </w:p>
    <w:p w14:paraId="2E0B68B5" w14:textId="77777777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>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4^ classificata</w:t>
      </w:r>
    </w:p>
    <w:p w14:paraId="06BCA307" w14:textId="77777777" w:rsidR="002F2817" w:rsidRPr="000B5545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0B5545">
        <w:rPr>
          <w:rFonts w:ascii="Arial" w:hAnsi="Arial" w:cs="Arial"/>
          <w:color w:val="002060"/>
          <w:sz w:val="22"/>
        </w:rPr>
        <w:t>ITALSERVICE C5 – SPECIAL ONE SPORTING CLUB</w:t>
      </w:r>
      <w:r w:rsidRPr="000B5545">
        <w:rPr>
          <w:rFonts w:ascii="Arial" w:hAnsi="Arial" w:cs="Arial"/>
          <w:color w:val="002060"/>
          <w:sz w:val="22"/>
        </w:rPr>
        <w:tab/>
      </w:r>
      <w:r w:rsidRPr="000B5545">
        <w:rPr>
          <w:rFonts w:ascii="Arial" w:hAnsi="Arial" w:cs="Arial"/>
          <w:color w:val="002060"/>
          <w:sz w:val="22"/>
        </w:rPr>
        <w:tab/>
      </w:r>
      <w:r w:rsidRPr="000B5545">
        <w:rPr>
          <w:rFonts w:ascii="Arial" w:hAnsi="Arial" w:cs="Arial"/>
          <w:color w:val="002060"/>
          <w:sz w:val="22"/>
        </w:rPr>
        <w:tab/>
        <w:t>7-2</w:t>
      </w:r>
    </w:p>
    <w:p w14:paraId="0DC6EAA9" w14:textId="77777777" w:rsidR="002F2817" w:rsidRPr="000B5545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232501D4" w14:textId="77777777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3^ classificata</w:t>
      </w:r>
    </w:p>
    <w:p w14:paraId="5DC3F0D7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 xml:space="preserve">REAL FABRIANO – AUDAX 1970 </w:t>
      </w:r>
      <w:proofErr w:type="gramStart"/>
      <w:r w:rsidRPr="0019430B">
        <w:rPr>
          <w:rFonts w:ascii="Arial" w:hAnsi="Arial" w:cs="Arial"/>
          <w:color w:val="002060"/>
          <w:sz w:val="22"/>
        </w:rPr>
        <w:t>S.ANGELO</w:t>
      </w:r>
      <w:proofErr w:type="gramEnd"/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5-1</w:t>
      </w:r>
    </w:p>
    <w:p w14:paraId="40FB453E" w14:textId="77777777" w:rsidR="002F2817" w:rsidRP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029C2CE6" w14:textId="77777777" w:rsidR="002F2817" w:rsidRPr="009B360D" w:rsidRDefault="002F2817" w:rsidP="002F2817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</w:p>
    <w:p w14:paraId="6C1B3955" w14:textId="5D693A30" w:rsidR="002F2817" w:rsidRPr="0019430B" w:rsidRDefault="002F2817" w:rsidP="0019430B">
      <w:pPr>
        <w:pStyle w:val="breakline"/>
        <w:jc w:val="both"/>
        <w:rPr>
          <w:rFonts w:ascii="Arial" w:hAnsi="Arial" w:cs="Arial"/>
          <w:i/>
          <w:iCs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ITALSERVICE C5 – REAL FABRIANO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  <w:t>8-0</w:t>
      </w:r>
    </w:p>
    <w:p w14:paraId="356C2D0E" w14:textId="77777777" w:rsidR="004972E2" w:rsidRDefault="004972E2" w:rsidP="005E1C06">
      <w:pPr>
        <w:pStyle w:val="titoloprinc0"/>
        <w:rPr>
          <w:color w:val="002060"/>
        </w:rPr>
      </w:pPr>
    </w:p>
    <w:p w14:paraId="4FE30B03" w14:textId="416573E0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542A470F" w14:textId="77777777" w:rsidR="005E1C06" w:rsidRDefault="005E1C06" w:rsidP="005E1C06">
      <w:pPr>
        <w:pStyle w:val="LndNormale1"/>
        <w:rPr>
          <w:color w:val="002060"/>
        </w:rPr>
      </w:pPr>
    </w:p>
    <w:p w14:paraId="74F4F1EC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AUDAX 1970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S.ANGELO</w:t>
      </w:r>
      <w:proofErr w:type="gramEnd"/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21.</w:t>
      </w:r>
    </w:p>
    <w:p w14:paraId="73F1E504" w14:textId="77777777" w:rsidR="005E1C06" w:rsidRDefault="005E1C06" w:rsidP="005E1C06">
      <w:pPr>
        <w:pStyle w:val="LndNormale1"/>
        <w:rPr>
          <w:color w:val="002060"/>
        </w:rPr>
      </w:pPr>
    </w:p>
    <w:p w14:paraId="21EBB514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6A8E8606" w14:textId="77777777" w:rsidR="005E1C06" w:rsidRPr="007415F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AUDAX 1970 </w:t>
      </w:r>
      <w:proofErr w:type="gramStart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S.ANGELO</w:t>
      </w:r>
      <w:proofErr w:type="gramEnd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  </w:t>
      </w:r>
      <w:r>
        <w:rPr>
          <w:rFonts w:ascii="Courier New" w:hAnsi="Courier New" w:cs="Courier New"/>
          <w:bCs/>
          <w:color w:val="002060"/>
          <w:sz w:val="22"/>
          <w:szCs w:val="22"/>
        </w:rPr>
        <w:t xml:space="preserve"> A</w:t>
      </w: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0,90                       0,15      0,75</w:t>
      </w:r>
    </w:p>
    <w:p w14:paraId="78B87223" w14:textId="77777777" w:rsidR="005E1C06" w:rsidRPr="007415F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lastRenderedPageBreak/>
        <w:t xml:space="preserve">ITALSERVICE C5            </w:t>
      </w:r>
      <w:r>
        <w:rPr>
          <w:rFonts w:ascii="Courier New" w:hAnsi="Courier New" w:cs="Courier New"/>
          <w:bCs/>
          <w:color w:val="002060"/>
          <w:sz w:val="22"/>
          <w:szCs w:val="22"/>
        </w:rPr>
        <w:t xml:space="preserve"> A</w:t>
      </w: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1,05                                 1,05</w:t>
      </w:r>
    </w:p>
    <w:p w14:paraId="56FFA060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 xml:space="preserve">SPECIAL ONE SPORTING </w:t>
      </w:r>
      <w:proofErr w:type="gramStart"/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CLUB  A</w:t>
      </w:r>
      <w:proofErr w:type="gramEnd"/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 xml:space="preserve">     2,25                       0,15      2,10</w:t>
      </w:r>
    </w:p>
    <w:p w14:paraId="27B85FDD" w14:textId="77777777" w:rsidR="005E1C06" w:rsidRPr="007415F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CSI STELLA A.S.D.          A     2,55                                 2,55</w:t>
      </w:r>
    </w:p>
    <w:p w14:paraId="674264B8" w14:textId="77777777" w:rsidR="005E1C06" w:rsidRPr="007415F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REAL FABRIANO             </w:t>
      </w:r>
      <w:r>
        <w:rPr>
          <w:rFonts w:ascii="Courier New" w:hAnsi="Courier New" w:cs="Courier New"/>
          <w:bCs/>
          <w:color w:val="002060"/>
          <w:sz w:val="22"/>
          <w:szCs w:val="22"/>
        </w:rPr>
        <w:t xml:space="preserve"> A</w:t>
      </w: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2,55                                 2,55</w:t>
      </w:r>
    </w:p>
    <w:p w14:paraId="791ED2F6" w14:textId="77777777" w:rsidR="005E1C06" w:rsidRDefault="005E1C06" w:rsidP="005E1C0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2E902BB1" w14:textId="77777777" w:rsidR="005E1C06" w:rsidRDefault="005E1C06" w:rsidP="005E1C0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6BE8F6BF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19 CALCIO A 5 REGIONALE</w:t>
      </w:r>
    </w:p>
    <w:p w14:paraId="157585FD" w14:textId="3AE915D9" w:rsidR="004972E2" w:rsidRPr="0077735C" w:rsidRDefault="004972E2" w:rsidP="004972E2">
      <w:pPr>
        <w:pStyle w:val="titoloprinc0"/>
        <w:rPr>
          <w:color w:val="002060"/>
        </w:rPr>
      </w:pPr>
      <w:r w:rsidRPr="0077735C">
        <w:rPr>
          <w:color w:val="002060"/>
        </w:rPr>
        <w:t>CLASSIFICA</w:t>
      </w:r>
      <w:r w:rsidR="0019430B">
        <w:rPr>
          <w:color w:val="002060"/>
        </w:rPr>
        <w:t xml:space="preserve"> GENERALE</w:t>
      </w:r>
    </w:p>
    <w:p w14:paraId="58A1F0B5" w14:textId="77777777" w:rsidR="004972E2" w:rsidRPr="0077735C" w:rsidRDefault="004972E2" w:rsidP="004972E2">
      <w:pPr>
        <w:pStyle w:val="breakline"/>
        <w:rPr>
          <w:color w:val="002060"/>
        </w:rPr>
      </w:pPr>
    </w:p>
    <w:p w14:paraId="579C39A0" w14:textId="77777777" w:rsidR="004972E2" w:rsidRPr="0077735C" w:rsidRDefault="004972E2" w:rsidP="004972E2">
      <w:pPr>
        <w:pStyle w:val="breakline"/>
        <w:rPr>
          <w:color w:val="002060"/>
        </w:rPr>
      </w:pPr>
    </w:p>
    <w:p w14:paraId="1F5BA238" w14:textId="77777777" w:rsidR="004972E2" w:rsidRPr="0077735C" w:rsidRDefault="004972E2" w:rsidP="004972E2">
      <w:pPr>
        <w:pStyle w:val="sottotitolocampionato10"/>
        <w:rPr>
          <w:color w:val="002060"/>
        </w:rPr>
      </w:pPr>
      <w:r w:rsidRPr="0077735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72E2" w:rsidRPr="0077735C" w14:paraId="7FBDAFD6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F1D2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D6F6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74C2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04B5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F3925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00C6C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45C2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5D1A1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097F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184B" w14:textId="77777777" w:rsidR="004972E2" w:rsidRPr="0077735C" w:rsidRDefault="004972E2" w:rsidP="000960AC">
            <w:pPr>
              <w:pStyle w:val="headertabella0"/>
              <w:rPr>
                <w:color w:val="002060"/>
              </w:rPr>
            </w:pPr>
            <w:r w:rsidRPr="0077735C">
              <w:rPr>
                <w:color w:val="002060"/>
              </w:rPr>
              <w:t>PE</w:t>
            </w:r>
          </w:p>
        </w:tc>
      </w:tr>
      <w:tr w:rsidR="004972E2" w:rsidRPr="0077735C" w14:paraId="57EB8999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A698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E6D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1B25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D2A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28A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D83B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F43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0FA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C83F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EA6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6A27213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A890E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882B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BEC9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0579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039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7EA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CE61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3E70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20BB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837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26A1B3D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36B9D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5E4C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2519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1E33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7173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749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28AC4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246B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089B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0F2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6709669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12C2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25E6B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CDC5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E4C5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3E28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1F1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9AD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F4E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E6695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2BDB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1224BA3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CC2C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5ABB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95DF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778A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CAD8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095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1FF8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F5B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2A01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073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79F6B04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9B564" w14:textId="77777777" w:rsidR="004972E2" w:rsidRPr="0077735C" w:rsidRDefault="004972E2" w:rsidP="000960AC">
            <w:pPr>
              <w:pStyle w:val="rowtabella0"/>
              <w:rPr>
                <w:color w:val="002060"/>
                <w:lang w:val="es-ES"/>
              </w:rPr>
            </w:pPr>
            <w:r w:rsidRPr="0077735C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0812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045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D60C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ABD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AF5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4A565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9EDE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AB6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5861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63E3F38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52794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C0A7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97B4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C022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C63F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30E7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E8CA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969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C1A5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B3C45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686156F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2D21F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3B2B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B42C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F70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BAC5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D1A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24F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08C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9DD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371F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5A288D4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1E5C5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9E9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7FF02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EE3D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883F5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B0C5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6A9B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7F9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C86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FD9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08779E2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1F3BA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133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E0D5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336DF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E88C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20D1E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EB9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4332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78EC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AC51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0A77985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2599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B451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230C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B7D3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EA82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C00C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5FE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40F1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2B31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C19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1DA1D2B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1215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E664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58F0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AB7A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6BA5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6A6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42D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C002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EA2CB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842A7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26772BB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D8C59" w14:textId="77777777" w:rsidR="004972E2" w:rsidRPr="0077735C" w:rsidRDefault="004972E2" w:rsidP="000960AC">
            <w:pPr>
              <w:pStyle w:val="rowtabella0"/>
              <w:rPr>
                <w:color w:val="002060"/>
              </w:rPr>
            </w:pPr>
            <w:r w:rsidRPr="0077735C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E125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7B0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827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8916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EEE1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0674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F6C6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D8FB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F4E9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0</w:t>
            </w:r>
          </w:p>
        </w:tc>
      </w:tr>
      <w:tr w:rsidR="004972E2" w:rsidRPr="0077735C" w14:paraId="309B43D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59134" w14:textId="77777777" w:rsidR="004972E2" w:rsidRPr="0077735C" w:rsidRDefault="004972E2" w:rsidP="000960AC">
            <w:pPr>
              <w:pStyle w:val="rowtabella0"/>
              <w:rPr>
                <w:color w:val="002060"/>
                <w:lang w:val="es-ES"/>
              </w:rPr>
            </w:pPr>
            <w:r w:rsidRPr="0077735C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063C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10570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7758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6D44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C509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8C35D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7924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214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30FF3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7CE1F" w14:textId="77777777" w:rsidR="004972E2" w:rsidRPr="0077735C" w:rsidRDefault="004972E2" w:rsidP="000960AC">
            <w:pPr>
              <w:pStyle w:val="rowtabella0"/>
              <w:jc w:val="center"/>
              <w:rPr>
                <w:color w:val="002060"/>
              </w:rPr>
            </w:pPr>
            <w:r w:rsidRPr="0077735C">
              <w:rPr>
                <w:color w:val="002060"/>
              </w:rPr>
              <w:t>1</w:t>
            </w:r>
          </w:p>
        </w:tc>
      </w:tr>
    </w:tbl>
    <w:p w14:paraId="4F8775DD" w14:textId="77777777" w:rsidR="004972E2" w:rsidRDefault="004972E2" w:rsidP="004972E2">
      <w:pPr>
        <w:pStyle w:val="breakline"/>
        <w:rPr>
          <w:rFonts w:eastAsiaTheme="minorEastAsia"/>
          <w:color w:val="002060"/>
        </w:rPr>
      </w:pPr>
    </w:p>
    <w:p w14:paraId="1AC16D70" w14:textId="1650145A" w:rsidR="004972E2" w:rsidRDefault="004972E2" w:rsidP="004972E2">
      <w:pPr>
        <w:pStyle w:val="LndNormale1"/>
        <w:rPr>
          <w:b/>
          <w:iCs/>
          <w:color w:val="002060"/>
        </w:rPr>
      </w:pPr>
      <w:r>
        <w:rPr>
          <w:b/>
          <w:iCs/>
          <w:color w:val="002060"/>
        </w:rPr>
        <w:t xml:space="preserve">La Società ACLI MANTOVANI CALCIO A 5 </w:t>
      </w:r>
      <w:r w:rsidR="0019430B">
        <w:rPr>
          <w:b/>
          <w:iCs/>
          <w:color w:val="002060"/>
        </w:rPr>
        <w:t>si è aggiudicata</w:t>
      </w:r>
      <w:r>
        <w:rPr>
          <w:b/>
          <w:iCs/>
          <w:color w:val="002060"/>
        </w:rPr>
        <w:t xml:space="preserve"> il Titolo Regionale Campionato Calcio a Cinque Under 19.</w:t>
      </w:r>
    </w:p>
    <w:p w14:paraId="5DF18483" w14:textId="77777777" w:rsidR="004972E2" w:rsidRDefault="004972E2" w:rsidP="005E1C06">
      <w:pPr>
        <w:pStyle w:val="titoloprinc0"/>
        <w:rPr>
          <w:color w:val="002060"/>
        </w:rPr>
      </w:pPr>
    </w:p>
    <w:p w14:paraId="634EE83C" w14:textId="0285B15A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65302088" w14:textId="77777777" w:rsidR="005E1C06" w:rsidRDefault="005E1C06" w:rsidP="005E1C06">
      <w:pPr>
        <w:pStyle w:val="LndNormale1"/>
        <w:rPr>
          <w:color w:val="002060"/>
        </w:rPr>
      </w:pPr>
    </w:p>
    <w:p w14:paraId="025D0057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DINAMIS 1990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19.</w:t>
      </w:r>
    </w:p>
    <w:p w14:paraId="44E2B18B" w14:textId="77777777" w:rsidR="005E1C06" w:rsidRDefault="005E1C06" w:rsidP="005E1C06">
      <w:pPr>
        <w:pStyle w:val="LndNormale1"/>
        <w:rPr>
          <w:color w:val="002060"/>
        </w:rPr>
      </w:pPr>
    </w:p>
    <w:p w14:paraId="47C1F438" w14:textId="77777777" w:rsidR="005E1C06" w:rsidRPr="004C0779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76C2E733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DINAMIS 1990               A     1,95                                 1,95</w:t>
      </w:r>
    </w:p>
    <w:p w14:paraId="2E2C8E15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JESI                       A     3,45                                 3,45</w:t>
      </w:r>
    </w:p>
    <w:p w14:paraId="7E538D86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ACLI MANTOVANI CALCIO A </w:t>
      </w:r>
      <w:proofErr w:type="gramStart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5  A</w:t>
      </w:r>
      <w:proofErr w:type="gramEnd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3,60                                 3,60</w:t>
      </w:r>
    </w:p>
    <w:p w14:paraId="66693BF9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NUOVA JUVENTINA FFC        A     4,95                                 4,95</w:t>
      </w:r>
    </w:p>
    <w:p w14:paraId="6E2EA7AE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CANTINE RIUNITE CSI        A     5,55                                 5,55</w:t>
      </w:r>
    </w:p>
    <w:p w14:paraId="0EE3B174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OSIMO FIVE                 A     6,60                       0,45      6,15</w:t>
      </w:r>
    </w:p>
    <w:p w14:paraId="501B70B4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BORGOROSSO TOLENTINO       A     8,30     2,00              0,15      6,15</w:t>
      </w:r>
    </w:p>
    <w:p w14:paraId="47BF80C2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ACLI AUDAX MONTECOSARO C</w:t>
      </w:r>
      <w:proofErr w:type="gramStart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5  A</w:t>
      </w:r>
      <w:proofErr w:type="gramEnd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8,40              6,00               2,40</w:t>
      </w:r>
    </w:p>
    <w:p w14:paraId="18BB6460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CARISSIMI 2016             A    10,45     7,00              0,30      3,15</w:t>
      </w:r>
    </w:p>
    <w:p w14:paraId="68067ECE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PIETRALACROCE 73           A    11,45     1,00              1,15      9,30</w:t>
      </w:r>
    </w:p>
    <w:p w14:paraId="5C3B8D0F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MONTELUPONE CALCIO A 5     A    12,55     3,00     4,00     0,15      5,40</w:t>
      </w:r>
    </w:p>
    <w:p w14:paraId="739F6BB0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  <w:lang w:val="es-ES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  <w:lang w:val="es-ES"/>
        </w:rPr>
        <w:t>FERMANA FUTSAL 2022        A    24,25     2,00     5,00     0,15     17,10</w:t>
      </w:r>
    </w:p>
    <w:p w14:paraId="45F326B7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  <w:lang w:val="es-ES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  <w:lang w:val="es-ES"/>
        </w:rPr>
        <w:t>ALMA JUVENTUS FANO         A    29,95    24,00     1,00               4,95</w:t>
      </w:r>
    </w:p>
    <w:p w14:paraId="1C2103FD" w14:textId="77777777" w:rsidR="005E1C06" w:rsidRPr="007415F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REAL FABRIANO              A    31,20    10,00    14,00     0,45      6,75</w:t>
      </w:r>
    </w:p>
    <w:p w14:paraId="39A2BBA8" w14:textId="77777777" w:rsidR="005E1C06" w:rsidRDefault="005E1C06" w:rsidP="005E1C06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3305DF18" w14:textId="77777777" w:rsidR="005E1C06" w:rsidRDefault="005E1C06" w:rsidP="005E1C0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034C6501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17 C5 REGIONALI MASCHILI</w:t>
      </w:r>
    </w:p>
    <w:p w14:paraId="60137003" w14:textId="77777777" w:rsidR="0019430B" w:rsidRPr="00C254A7" w:rsidRDefault="0019430B" w:rsidP="0019430B">
      <w:pPr>
        <w:pStyle w:val="titoloprinc0"/>
        <w:rPr>
          <w:color w:val="002060"/>
        </w:rPr>
      </w:pPr>
      <w:r w:rsidRPr="00C254A7">
        <w:rPr>
          <w:color w:val="002060"/>
        </w:rPr>
        <w:t>CLASSIFICA</w:t>
      </w:r>
      <w:r>
        <w:rPr>
          <w:color w:val="002060"/>
        </w:rPr>
        <w:t xml:space="preserve"> PRIMA FASE</w:t>
      </w:r>
    </w:p>
    <w:p w14:paraId="64BD1295" w14:textId="77777777" w:rsidR="0019430B" w:rsidRPr="00C254A7" w:rsidRDefault="0019430B" w:rsidP="0019430B">
      <w:pPr>
        <w:pStyle w:val="breakline"/>
        <w:rPr>
          <w:color w:val="002060"/>
        </w:rPr>
      </w:pPr>
    </w:p>
    <w:p w14:paraId="447EC2C2" w14:textId="77777777" w:rsidR="0019430B" w:rsidRPr="00C254A7" w:rsidRDefault="0019430B" w:rsidP="0019430B">
      <w:pPr>
        <w:pStyle w:val="breakline"/>
        <w:rPr>
          <w:color w:val="002060"/>
        </w:rPr>
      </w:pPr>
    </w:p>
    <w:p w14:paraId="4E026424" w14:textId="77777777" w:rsidR="0019430B" w:rsidRPr="00C254A7" w:rsidRDefault="0019430B" w:rsidP="0019430B">
      <w:pPr>
        <w:pStyle w:val="sottotitolocampionato10"/>
        <w:rPr>
          <w:color w:val="002060"/>
        </w:rPr>
      </w:pPr>
      <w:r w:rsidRPr="00C254A7">
        <w:rPr>
          <w:color w:val="002060"/>
        </w:rPr>
        <w:lastRenderedPageBreak/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C254A7" w14:paraId="19FB5443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8A6D9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B0A4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66D4C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0821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95DB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1D16A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BCE0F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D0DB6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3C71F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DF74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PE</w:t>
            </w:r>
          </w:p>
        </w:tc>
      </w:tr>
      <w:tr w:rsidR="0019430B" w:rsidRPr="00C254A7" w14:paraId="7FEFD4E2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C5020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C7E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881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A36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D0E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72A7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0D0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671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CB9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617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6F550A3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6E215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BFC6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947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1A68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EC5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D65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CAB4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4303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B85C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6FEA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3397C9D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5B1E1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5CCB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843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9211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A43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57B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5804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75FF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57D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EFB9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15871A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31F2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0B1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87E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0C2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2F0F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30CA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9ED5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2E7B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F36E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A58A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4E5D2C9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3CA2" w14:textId="77777777" w:rsidR="0019430B" w:rsidRPr="00C254A7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C254A7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DD5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6CE7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C454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E97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4B9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7D3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D59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917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D9F1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153AE01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39023" w14:textId="77777777" w:rsidR="0019430B" w:rsidRPr="00C254A7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C254A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D8A4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670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49D2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31B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408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A0E4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B3D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61D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89A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4B98B6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18C5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6F07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05B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E9E6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F073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3CAB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18F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813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B0A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249E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1DB6C85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553D1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C254A7">
              <w:rPr>
                <w:color w:val="002060"/>
              </w:rPr>
              <w:t>sq.B</w:t>
            </w:r>
            <w:proofErr w:type="spellEnd"/>
            <w:proofErr w:type="gramEnd"/>
            <w:r w:rsidRPr="00C254A7">
              <w:rPr>
                <w:color w:val="002060"/>
              </w:rPr>
              <w:t xml:space="preserve"> AMICI DEL </w:t>
            </w:r>
            <w:proofErr w:type="spellStart"/>
            <w:r w:rsidRPr="00C254A7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669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B89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4D9C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3FF2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0AD8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CC6A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465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C741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F121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</w:tbl>
    <w:p w14:paraId="08316BDC" w14:textId="77777777" w:rsidR="0019430B" w:rsidRPr="00C254A7" w:rsidRDefault="0019430B" w:rsidP="0019430B">
      <w:pPr>
        <w:pStyle w:val="breakline"/>
        <w:rPr>
          <w:color w:val="002060"/>
        </w:rPr>
      </w:pPr>
    </w:p>
    <w:p w14:paraId="6B0382C1" w14:textId="77777777" w:rsidR="0019430B" w:rsidRPr="00C254A7" w:rsidRDefault="0019430B" w:rsidP="0019430B">
      <w:pPr>
        <w:pStyle w:val="breakline"/>
        <w:rPr>
          <w:color w:val="002060"/>
        </w:rPr>
      </w:pPr>
    </w:p>
    <w:p w14:paraId="00BC09EC" w14:textId="77777777" w:rsidR="0019430B" w:rsidRPr="00C254A7" w:rsidRDefault="0019430B" w:rsidP="0019430B">
      <w:pPr>
        <w:pStyle w:val="sottotitolocampionato10"/>
        <w:rPr>
          <w:color w:val="002060"/>
        </w:rPr>
      </w:pPr>
      <w:r w:rsidRPr="00C254A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C254A7" w14:paraId="3B39CDA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5541D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8AAE9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191CC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2131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D25BA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D0AA4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E06A6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FCAC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741C1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58EA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PE</w:t>
            </w:r>
          </w:p>
        </w:tc>
      </w:tr>
      <w:tr w:rsidR="0019430B" w:rsidRPr="00C254A7" w14:paraId="51B531AA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F51B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CF3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6887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BB6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5D6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13B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971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3DD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B9D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8C8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3F9D7FB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29D0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3EF5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1FA8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EF8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2F4F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DA42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EDA4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065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2FA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6A60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17404F9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96966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D205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322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AA8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9DFC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C49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51D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77AC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A81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28AB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0EACA77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4E37" w14:textId="77777777" w:rsidR="0019430B" w:rsidRPr="00C254A7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C254A7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5F3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5C2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9282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390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6D21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31D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3DB0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888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BB1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710317BC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03DDF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40B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A3B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BCD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16C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83FB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029E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D95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572F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916F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2209861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279DD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9E2C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082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B461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CA15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8CC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6546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1F6C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5D1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556A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2E58EAF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79F2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255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627B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E584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13B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C8A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9485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A239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4A28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489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15FF22A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B1572" w14:textId="77777777" w:rsidR="0019430B" w:rsidRPr="00C254A7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C254A7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78B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47E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8EB3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753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E10E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B2CA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C1DF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78C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416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</w:tbl>
    <w:p w14:paraId="77E24181" w14:textId="77777777" w:rsidR="0019430B" w:rsidRPr="00C254A7" w:rsidRDefault="0019430B" w:rsidP="0019430B">
      <w:pPr>
        <w:pStyle w:val="breakline"/>
        <w:rPr>
          <w:color w:val="002060"/>
        </w:rPr>
      </w:pPr>
    </w:p>
    <w:p w14:paraId="3DF7D8F7" w14:textId="77777777" w:rsidR="0019430B" w:rsidRPr="00C254A7" w:rsidRDefault="0019430B" w:rsidP="0019430B">
      <w:pPr>
        <w:pStyle w:val="breakline"/>
        <w:rPr>
          <w:color w:val="002060"/>
        </w:rPr>
      </w:pPr>
    </w:p>
    <w:p w14:paraId="684B532B" w14:textId="77777777" w:rsidR="0019430B" w:rsidRPr="00C254A7" w:rsidRDefault="0019430B" w:rsidP="0019430B">
      <w:pPr>
        <w:pStyle w:val="sottotitolocampionato10"/>
        <w:rPr>
          <w:color w:val="002060"/>
        </w:rPr>
      </w:pPr>
      <w:r w:rsidRPr="00C254A7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C254A7" w14:paraId="0D30D494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97DA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4A01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F0F7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7FD15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0829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FEB5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62A8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BF71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27FF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2239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PE</w:t>
            </w:r>
          </w:p>
        </w:tc>
      </w:tr>
      <w:tr w:rsidR="0019430B" w:rsidRPr="00C254A7" w14:paraId="5F647A2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EC96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008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CD9D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DD9A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DA7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6B3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4D2B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54C6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66D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A0D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47E3721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EBFD3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ASR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C81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C3F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C72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D08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4DF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FFE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F6F8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1DA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A10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68F2CEB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BDEEC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016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245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A3E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924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CB4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CEB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F286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38B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3500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7195F25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08A0F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D43E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2E8A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54D6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3B5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D3B8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3EC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443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C8EA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8B8C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749207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F3FCA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EDAC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1A6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ACE2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3040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8A2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366F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BE9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5A58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189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E2D0D9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6DFD" w14:textId="77777777" w:rsidR="0019430B" w:rsidRPr="00392EAD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392EAD">
              <w:rPr>
                <w:color w:val="002060"/>
                <w:lang w:val="en-US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E3BB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55C7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B5D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4E1E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C45C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E70E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D7CC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8765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F39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111ACE6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5250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88A5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568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F7A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0B31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135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AB3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758C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337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66A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262E493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D5428" w14:textId="77777777" w:rsidR="0019430B" w:rsidRPr="00392EAD" w:rsidRDefault="0019430B" w:rsidP="000960AC">
            <w:pPr>
              <w:pStyle w:val="rowtabella0"/>
              <w:rPr>
                <w:color w:val="002060"/>
                <w:lang w:val="en-US"/>
              </w:rPr>
            </w:pPr>
            <w:proofErr w:type="spellStart"/>
            <w:proofErr w:type="gramStart"/>
            <w:r w:rsidRPr="00392EAD">
              <w:rPr>
                <w:color w:val="002060"/>
                <w:lang w:val="en-US"/>
              </w:rPr>
              <w:t>sq.B</w:t>
            </w:r>
            <w:proofErr w:type="spellEnd"/>
            <w:proofErr w:type="gramEnd"/>
            <w:r w:rsidRPr="00392EAD">
              <w:rPr>
                <w:color w:val="002060"/>
                <w:lang w:val="en-US"/>
              </w:rPr>
              <w:t xml:space="preserve"> FIGHT BULLS </w:t>
            </w:r>
            <w:proofErr w:type="spellStart"/>
            <w:r w:rsidRPr="00392EAD">
              <w:rPr>
                <w:color w:val="002060"/>
                <w:lang w:val="en-US"/>
              </w:rPr>
              <w:t>CORRIDONIsq.B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25D5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3D88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970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541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E10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4A2B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FF9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BA1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199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</w:tbl>
    <w:p w14:paraId="58BA8B08" w14:textId="77777777" w:rsidR="0019430B" w:rsidRPr="0019430B" w:rsidRDefault="0019430B" w:rsidP="0019430B">
      <w:pPr>
        <w:pStyle w:val="titoloprinc0"/>
        <w:rPr>
          <w:color w:val="002060"/>
          <w:sz w:val="22"/>
          <w:szCs w:val="22"/>
        </w:rPr>
      </w:pPr>
    </w:p>
    <w:p w14:paraId="07748E85" w14:textId="77777777" w:rsidR="0019430B" w:rsidRPr="007178EC" w:rsidRDefault="0019430B" w:rsidP="0019430B">
      <w:pPr>
        <w:pStyle w:val="titoloprinc0"/>
        <w:rPr>
          <w:color w:val="002060"/>
        </w:rPr>
      </w:pPr>
      <w:r w:rsidRPr="007178EC">
        <w:rPr>
          <w:color w:val="002060"/>
        </w:rPr>
        <w:t>CLASSIFICA</w:t>
      </w:r>
      <w:r>
        <w:rPr>
          <w:color w:val="002060"/>
        </w:rPr>
        <w:t xml:space="preserve"> SECONDA FASE</w:t>
      </w:r>
    </w:p>
    <w:p w14:paraId="2A3096CB" w14:textId="77777777" w:rsidR="0019430B" w:rsidRPr="007178EC" w:rsidRDefault="0019430B" w:rsidP="0019430B">
      <w:pPr>
        <w:pStyle w:val="breakline"/>
        <w:rPr>
          <w:color w:val="002060"/>
        </w:rPr>
      </w:pPr>
    </w:p>
    <w:p w14:paraId="2515C5D6" w14:textId="77777777" w:rsidR="0019430B" w:rsidRPr="007178EC" w:rsidRDefault="0019430B" w:rsidP="0019430B">
      <w:pPr>
        <w:pStyle w:val="sottotitolocampionato10"/>
        <w:rPr>
          <w:color w:val="002060"/>
        </w:rPr>
      </w:pPr>
      <w:r w:rsidRPr="007178EC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7178EC" w14:paraId="412DE18C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5F49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445E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A39D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3933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0611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8688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C668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43B2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DB2E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C538C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PE</w:t>
            </w:r>
          </w:p>
        </w:tc>
      </w:tr>
      <w:tr w:rsidR="0019430B" w:rsidRPr="007178EC" w14:paraId="6DEB2DED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2A0D6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F79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6A75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350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6375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16D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351E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D08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FD82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4916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C80A5E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D38E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F58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D417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458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51A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8F0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ABAF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34AC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A53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D83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58D1E23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10B8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3241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D01A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B92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608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F518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EDB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F2A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99F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828C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08A362F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419A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ASR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4759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F974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BDAA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F502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71D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E2C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9C37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5CA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F538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0B00C43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752B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3F1D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FC2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35AB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930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3E26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B2F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FCF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ED0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6EA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D361B6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AA74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C05A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8AA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476C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3E4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7552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7CD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8657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097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C79B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A169C2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018E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674D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FDD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579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7818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0853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4385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36BB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8A8E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297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52B1CC3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09428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060C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810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AB0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7FC3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37BF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745C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28E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AD2D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6FAD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</w:tbl>
    <w:p w14:paraId="09F35596" w14:textId="77777777" w:rsidR="0019430B" w:rsidRPr="007178EC" w:rsidRDefault="0019430B" w:rsidP="0019430B">
      <w:pPr>
        <w:pStyle w:val="breakline"/>
        <w:rPr>
          <w:rFonts w:eastAsiaTheme="minorEastAsia"/>
          <w:color w:val="002060"/>
        </w:rPr>
      </w:pPr>
    </w:p>
    <w:p w14:paraId="5727108A" w14:textId="77777777" w:rsidR="0019430B" w:rsidRPr="007178EC" w:rsidRDefault="0019430B" w:rsidP="0019430B">
      <w:pPr>
        <w:pStyle w:val="breakline"/>
        <w:rPr>
          <w:color w:val="002060"/>
        </w:rPr>
      </w:pPr>
    </w:p>
    <w:p w14:paraId="10B26F0E" w14:textId="77777777" w:rsidR="0019430B" w:rsidRPr="007178EC" w:rsidRDefault="0019430B" w:rsidP="0019430B">
      <w:pPr>
        <w:pStyle w:val="sottotitolocampionato10"/>
        <w:rPr>
          <w:color w:val="002060"/>
        </w:rPr>
      </w:pPr>
      <w:r w:rsidRPr="007178EC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7178EC" w14:paraId="0A4794D3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B154C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CDAB4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EF9E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6DA2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8C1B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C1F22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3482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3A9C0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423C3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B0CD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PE</w:t>
            </w:r>
          </w:p>
        </w:tc>
      </w:tr>
      <w:tr w:rsidR="0019430B" w:rsidRPr="007178EC" w14:paraId="6B0B1E7B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508CA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18A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A93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3AE2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E6F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283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465F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F0E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9F0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F80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AFB49D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3604" w14:textId="77777777" w:rsidR="0019430B" w:rsidRPr="002229D0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2229D0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E0F7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3F0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926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FA53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1691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8C5A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4B33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6E9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7CC7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41F714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BC273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826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B88D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292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1561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FEF9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5CA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6A3B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AC4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AD4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3B43155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AA87B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6D4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3C4C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069F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35F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9541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AFC5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0AD7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953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BAF5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4D3767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792CA" w14:textId="77777777" w:rsidR="0019430B" w:rsidRPr="00D428DB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D428DB">
              <w:rPr>
                <w:color w:val="002060"/>
                <w:lang w:val="en-US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713F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4E61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C86A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982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3F87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EC15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C32F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B4FE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5DAB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9AA3BC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909E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FD4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74F3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951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A8B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E422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CA05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3A0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59B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914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A45ACE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9CE9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4591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B3F1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5C5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8EC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F8CC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99CF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942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8EB9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2117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7AE44F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A7C7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7178EC">
              <w:rPr>
                <w:color w:val="002060"/>
              </w:rPr>
              <w:t>sq.B</w:t>
            </w:r>
            <w:proofErr w:type="spellEnd"/>
            <w:proofErr w:type="gramEnd"/>
            <w:r w:rsidRPr="007178EC">
              <w:rPr>
                <w:color w:val="002060"/>
              </w:rPr>
              <w:t xml:space="preserve">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6E5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9CE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4AA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B9E1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EBF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35C4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88E1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041A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3909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</w:tbl>
    <w:p w14:paraId="2397E72F" w14:textId="77777777" w:rsidR="0019430B" w:rsidRPr="007178EC" w:rsidRDefault="0019430B" w:rsidP="0019430B">
      <w:pPr>
        <w:pStyle w:val="breakline"/>
        <w:rPr>
          <w:rFonts w:eastAsiaTheme="minorEastAsia"/>
          <w:color w:val="002060"/>
        </w:rPr>
      </w:pPr>
    </w:p>
    <w:p w14:paraId="158CC5CD" w14:textId="77777777" w:rsidR="0019430B" w:rsidRPr="007178EC" w:rsidRDefault="0019430B" w:rsidP="0019430B">
      <w:pPr>
        <w:pStyle w:val="breakline"/>
        <w:rPr>
          <w:color w:val="002060"/>
        </w:rPr>
      </w:pPr>
    </w:p>
    <w:p w14:paraId="548D0723" w14:textId="77777777" w:rsidR="0019430B" w:rsidRPr="007178EC" w:rsidRDefault="0019430B" w:rsidP="0019430B">
      <w:pPr>
        <w:pStyle w:val="sottotitolocampionato10"/>
        <w:rPr>
          <w:color w:val="002060"/>
        </w:rPr>
      </w:pPr>
      <w:r w:rsidRPr="007178EC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7178EC" w14:paraId="677D6E9E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7B65C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CFCC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F9FEC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7004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2213F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40F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C7E2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F5C0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BFF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FC58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PE</w:t>
            </w:r>
          </w:p>
        </w:tc>
      </w:tr>
      <w:tr w:rsidR="0019430B" w:rsidRPr="007178EC" w14:paraId="58A90656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9B82" w14:textId="77777777" w:rsidR="0019430B" w:rsidRPr="00D428DB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D428DB">
              <w:rPr>
                <w:color w:val="002060"/>
                <w:lang w:val="en-U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AA9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069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9E7B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F99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548A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119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A2B5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A61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638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42252F8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F857" w14:textId="77777777" w:rsidR="0019430B" w:rsidRPr="00D428DB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D428DB">
              <w:rPr>
                <w:color w:val="002060"/>
                <w:lang w:val="en-US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81F6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D80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0AEE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2962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45E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E8A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808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36D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F61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2F0250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85B2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B8D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966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5D0E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163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102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2E9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34E9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9B4B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B87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D31FFF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8FE99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D5A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1A2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42B0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3402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C9C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96DD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7EB2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48C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4EB4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BD2114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A164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D3A2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557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8882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C480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380F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86B5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AA2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E4E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F96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435AD69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DAC5B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lastRenderedPageBreak/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F7B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634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295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849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C6A5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8BBE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DC2D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B33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FD0D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5690318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3194" w14:textId="77777777" w:rsidR="0019430B" w:rsidRPr="004972E2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4972E2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C29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2F0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0A3D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49F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55A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E30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8762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BF7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022B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C17B4D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7DABB" w14:textId="77777777" w:rsidR="0019430B" w:rsidRPr="00D428DB" w:rsidRDefault="0019430B" w:rsidP="000960AC">
            <w:pPr>
              <w:pStyle w:val="rowtabella0"/>
              <w:rPr>
                <w:color w:val="002060"/>
                <w:lang w:val="en-US"/>
              </w:rPr>
            </w:pPr>
            <w:proofErr w:type="spellStart"/>
            <w:proofErr w:type="gramStart"/>
            <w:r w:rsidRPr="00D428DB">
              <w:rPr>
                <w:color w:val="002060"/>
                <w:lang w:val="en-US"/>
              </w:rPr>
              <w:t>sq.B</w:t>
            </w:r>
            <w:proofErr w:type="spellEnd"/>
            <w:proofErr w:type="gramEnd"/>
            <w:r w:rsidRPr="00D428DB">
              <w:rPr>
                <w:color w:val="002060"/>
                <w:lang w:val="en-US"/>
              </w:rPr>
              <w:t xml:space="preserve"> FIGHT BULLS CORRIDONISQ.B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F32F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117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1ACA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8E23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B8BF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1B6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84F3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28A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78A0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</w:tbl>
    <w:p w14:paraId="0D64AC21" w14:textId="77777777" w:rsidR="0019430B" w:rsidRPr="0019430B" w:rsidRDefault="0019430B" w:rsidP="002F2817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</w:p>
    <w:p w14:paraId="178D22A4" w14:textId="34827F91" w:rsidR="002F2817" w:rsidRPr="00A578EF" w:rsidRDefault="002F2817" w:rsidP="002F2817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1C76B18A" w14:textId="77777777" w:rsidR="002F2817" w:rsidRDefault="002F2817" w:rsidP="002F2817">
      <w:pPr>
        <w:pStyle w:val="LndNormale1"/>
        <w:rPr>
          <w:color w:val="002060"/>
        </w:rPr>
      </w:pPr>
    </w:p>
    <w:p w14:paraId="1085CB4F" w14:textId="77777777" w:rsidR="002F2817" w:rsidRDefault="002F2817" w:rsidP="002F2817">
      <w:pPr>
        <w:pStyle w:val="LndNormale1"/>
        <w:rPr>
          <w:b/>
          <w:iCs/>
          <w:color w:val="002060"/>
        </w:rPr>
      </w:pPr>
      <w:r>
        <w:rPr>
          <w:b/>
          <w:iCs/>
          <w:color w:val="002060"/>
        </w:rPr>
        <w:t>La Società AMICI DEL CENTROSOCIO SP. ha conquistato il Titolo Regionale Campionato Calcio a Cinque Under 17.</w:t>
      </w:r>
    </w:p>
    <w:p w14:paraId="77D556CF" w14:textId="77777777" w:rsidR="002F2817" w:rsidRDefault="002F2817" w:rsidP="002F2817">
      <w:pPr>
        <w:pStyle w:val="LndNormale1"/>
        <w:rPr>
          <w:color w:val="002060"/>
        </w:rPr>
      </w:pPr>
    </w:p>
    <w:p w14:paraId="4E703D7B" w14:textId="77777777" w:rsidR="002F2817" w:rsidRPr="00E762DC" w:rsidRDefault="002F2817" w:rsidP="002F2817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Ottavi</w:t>
      </w:r>
      <w:r w:rsidRPr="00E762DC">
        <w:rPr>
          <w:b/>
          <w:i/>
          <w:color w:val="002060"/>
        </w:rPr>
        <w:t xml:space="preserve"> di Finale</w:t>
      </w:r>
    </w:p>
    <w:p w14:paraId="42F3824F" w14:textId="2467A964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5</w:t>
      </w:r>
      <w:r w:rsidRPr="00E762DC">
        <w:rPr>
          <w:rFonts w:ascii="Arial" w:hAnsi="Arial" w:cs="Arial"/>
          <w:color w:val="002060"/>
          <w:sz w:val="22"/>
        </w:rPr>
        <w:t>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>^ classificata girone Silver “B”</w:t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1</w:t>
      </w:r>
    </w:p>
    <w:p w14:paraId="12DAD663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C.U.S. MACERATA CALCIO A5 – FUTSAL VIRE GEOSISTEM ASD</w:t>
      </w:r>
      <w:r w:rsidRPr="0019430B">
        <w:rPr>
          <w:rFonts w:ascii="Arial" w:hAnsi="Arial" w:cs="Arial"/>
          <w:color w:val="002060"/>
          <w:sz w:val="22"/>
        </w:rPr>
        <w:tab/>
        <w:t>4-6</w:t>
      </w:r>
    </w:p>
    <w:p w14:paraId="705F4497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11D750A4" w14:textId="37DA28CF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6</w:t>
      </w:r>
      <w:r w:rsidRPr="00E762DC">
        <w:rPr>
          <w:rFonts w:ascii="Arial" w:hAnsi="Arial" w:cs="Arial"/>
          <w:color w:val="002060"/>
          <w:sz w:val="22"/>
        </w:rPr>
        <w:t>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>^ classificata girone Silver “A”</w:t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2</w:t>
      </w:r>
    </w:p>
    <w:p w14:paraId="0C3D59C1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 xml:space="preserve">C.U.S. ANCONA – AUDAX 1970 </w:t>
      </w:r>
      <w:proofErr w:type="gramStart"/>
      <w:r w:rsidRPr="0019430B">
        <w:rPr>
          <w:rFonts w:ascii="Arial" w:hAnsi="Arial" w:cs="Arial"/>
          <w:color w:val="002060"/>
          <w:sz w:val="22"/>
        </w:rPr>
        <w:t>S.ANGELO</w:t>
      </w:r>
      <w:proofErr w:type="gramEnd"/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2-1</w:t>
      </w:r>
    </w:p>
    <w:p w14:paraId="28A9011B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769C20ED" w14:textId="475C71FA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7</w:t>
      </w:r>
      <w:r w:rsidRPr="00E762DC">
        <w:rPr>
          <w:rFonts w:ascii="Arial" w:hAnsi="Arial" w:cs="Arial"/>
          <w:color w:val="002060"/>
          <w:sz w:val="22"/>
        </w:rPr>
        <w:t>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 xml:space="preserve">^ classificata girone </w:t>
      </w:r>
      <w:r>
        <w:rPr>
          <w:rFonts w:ascii="Arial" w:hAnsi="Arial" w:cs="Arial"/>
          <w:color w:val="002060"/>
          <w:sz w:val="22"/>
        </w:rPr>
        <w:t>Silver “B”</w:t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3</w:t>
      </w:r>
    </w:p>
    <w:p w14:paraId="5EA8262C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JESI – REAL FABRIANO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6-4</w:t>
      </w:r>
    </w:p>
    <w:p w14:paraId="73CD4C69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25F93D99" w14:textId="408D696C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8</w:t>
      </w:r>
      <w:r w:rsidRPr="00E762DC">
        <w:rPr>
          <w:rFonts w:ascii="Arial" w:hAnsi="Arial" w:cs="Arial"/>
          <w:color w:val="002060"/>
          <w:sz w:val="22"/>
        </w:rPr>
        <w:t>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>^ classificata girone</w:t>
      </w:r>
      <w:r>
        <w:rPr>
          <w:rFonts w:ascii="Arial" w:hAnsi="Arial" w:cs="Arial"/>
          <w:color w:val="002060"/>
          <w:sz w:val="22"/>
        </w:rPr>
        <w:t xml:space="preserve"> Silver “A”</w:t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= </w:t>
      </w:r>
      <w:r>
        <w:rPr>
          <w:rFonts w:ascii="Arial" w:hAnsi="Arial" w:cs="Arial"/>
          <w:color w:val="002060"/>
          <w:sz w:val="22"/>
        </w:rPr>
        <w:t>4</w:t>
      </w:r>
    </w:p>
    <w:p w14:paraId="65BCEE52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TRE TORRI A.S.D. – BULDOG T.N.T. LUCREZIA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3-3</w:t>
      </w:r>
    </w:p>
    <w:p w14:paraId="1C0FB488" w14:textId="77777777" w:rsidR="002F2817" w:rsidRPr="00E762DC" w:rsidRDefault="002F2817" w:rsidP="002F2817">
      <w:pPr>
        <w:pStyle w:val="LndNormale1"/>
        <w:rPr>
          <w:color w:val="002060"/>
        </w:rPr>
      </w:pPr>
    </w:p>
    <w:p w14:paraId="218D78BC" w14:textId="77777777" w:rsidR="002F2817" w:rsidRPr="00E762DC" w:rsidRDefault="002F2817" w:rsidP="002F2817">
      <w:pPr>
        <w:pStyle w:val="LndNormale1"/>
        <w:rPr>
          <w:rFonts w:cs="Arial"/>
          <w:color w:val="002060"/>
        </w:rPr>
      </w:pPr>
      <w:r w:rsidRPr="00E762DC">
        <w:rPr>
          <w:b/>
          <w:i/>
          <w:color w:val="002060"/>
        </w:rPr>
        <w:t>Quarti di Finale</w:t>
      </w:r>
    </w:p>
    <w:p w14:paraId="4B5D8808" w14:textId="0C1239C4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4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>= A</w:t>
      </w:r>
    </w:p>
    <w:p w14:paraId="5E387C89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AMICI DEL CENTROSOCIO SP – TRE TORRI A.S.D.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14-2</w:t>
      </w:r>
    </w:p>
    <w:p w14:paraId="380E879C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20753E78" w14:textId="323ECC67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3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>= B</w:t>
      </w:r>
    </w:p>
    <w:p w14:paraId="4CEA506B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ITALSERVICE C5 – JESI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6-2</w:t>
      </w:r>
    </w:p>
    <w:p w14:paraId="541BF602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4FB97C19" w14:textId="2E3447BD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2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>= C</w:t>
      </w:r>
    </w:p>
    <w:p w14:paraId="19DAAEF7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ACLI MANTOVANI CALCIO A 5 – C.U.S. ANCONA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5-5</w:t>
      </w:r>
    </w:p>
    <w:p w14:paraId="7576F213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6F31B384" w14:textId="26B0D99B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1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>= D</w:t>
      </w:r>
    </w:p>
    <w:p w14:paraId="60C0CF74" w14:textId="77777777" w:rsidR="002F2817" w:rsidRPr="0019430B" w:rsidRDefault="002F2817" w:rsidP="002F2817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FIGHT BULLS CORRIDONIA – FUTSAL VIRE GEOSISTEM ASD</w:t>
      </w:r>
      <w:r w:rsidRPr="0019430B">
        <w:rPr>
          <w:rFonts w:ascii="Arial" w:hAnsi="Arial" w:cs="Arial"/>
          <w:color w:val="002060"/>
          <w:sz w:val="22"/>
        </w:rPr>
        <w:tab/>
        <w:t>6-3</w:t>
      </w:r>
    </w:p>
    <w:p w14:paraId="5FE382C2" w14:textId="77777777" w:rsidR="002F2817" w:rsidRPr="00B46E19" w:rsidRDefault="002F2817" w:rsidP="002F2817">
      <w:pPr>
        <w:pStyle w:val="Corpodeltesto21"/>
        <w:rPr>
          <w:color w:val="002060"/>
          <w:szCs w:val="22"/>
        </w:rPr>
      </w:pPr>
    </w:p>
    <w:p w14:paraId="361C42B7" w14:textId="77777777" w:rsidR="002F2817" w:rsidRPr="00E762DC" w:rsidRDefault="002F2817" w:rsidP="002F2817">
      <w:pPr>
        <w:pStyle w:val="LndNormale1"/>
        <w:rPr>
          <w:rFonts w:cs="Arial"/>
          <w:color w:val="002060"/>
        </w:rPr>
      </w:pPr>
      <w:r>
        <w:rPr>
          <w:b/>
          <w:i/>
          <w:color w:val="002060"/>
        </w:rPr>
        <w:t xml:space="preserve">Semifinali </w:t>
      </w:r>
    </w:p>
    <w:p w14:paraId="75383215" w14:textId="77777777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07E63409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AMICI DEL CENTROSOCIO SP. – FIGHT BULLS CORRIDONIA</w:t>
      </w:r>
      <w:r w:rsidRPr="0019430B">
        <w:rPr>
          <w:rFonts w:ascii="Arial" w:hAnsi="Arial" w:cs="Arial"/>
          <w:i/>
          <w:iCs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>10-0</w:t>
      </w:r>
    </w:p>
    <w:p w14:paraId="25670008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7B7906AC" w14:textId="77777777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6D01F788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ITALSERVICE C5 – ACLI MANTOVANI CALCIO A 5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3-0</w:t>
      </w:r>
    </w:p>
    <w:p w14:paraId="7F8210C4" w14:textId="77777777" w:rsidR="002F2817" w:rsidRPr="00E762DC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3BCA32DA" w14:textId="77777777" w:rsidR="002F2817" w:rsidRPr="009B360D" w:rsidRDefault="002F2817" w:rsidP="002F2817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</w:p>
    <w:p w14:paraId="570DB494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AMICI DEL CENTROSOCIO SP. – ITALSERVICE C5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>3-2</w:t>
      </w:r>
    </w:p>
    <w:p w14:paraId="4F2FAE25" w14:textId="77777777" w:rsidR="004972E2" w:rsidRPr="0019430B" w:rsidRDefault="004972E2" w:rsidP="0019430B">
      <w:pPr>
        <w:pStyle w:val="titoloprinc0"/>
        <w:jc w:val="both"/>
        <w:rPr>
          <w:color w:val="002060"/>
          <w:sz w:val="22"/>
          <w:szCs w:val="22"/>
        </w:rPr>
      </w:pPr>
    </w:p>
    <w:p w14:paraId="24CB7D34" w14:textId="62F2B6B1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2D8F0352" w14:textId="77777777" w:rsidR="005E1C06" w:rsidRDefault="005E1C06" w:rsidP="005E1C06">
      <w:pPr>
        <w:pStyle w:val="LndNormale1"/>
        <w:rPr>
          <w:color w:val="002060"/>
        </w:rPr>
      </w:pPr>
    </w:p>
    <w:p w14:paraId="627F1995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AMICI DEL CENTROSOCIO SP.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17.</w:t>
      </w:r>
    </w:p>
    <w:p w14:paraId="41055D31" w14:textId="77777777" w:rsidR="005E1C06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05D50881" w14:textId="77777777" w:rsidR="005E1C06" w:rsidRPr="002564DA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58B3FF53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AMICI DEL CENTROSOCIO SP. FF     2,50                                 2,50</w:t>
      </w:r>
    </w:p>
    <w:p w14:paraId="0C56F16A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MONTELUPONE CALCIO A 5    SB     3,50                                 3,50</w:t>
      </w:r>
    </w:p>
    <w:p w14:paraId="7E783650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OSIMO FIVE                SA     3,50                                 3,50</w:t>
      </w:r>
    </w:p>
    <w:p w14:paraId="64C88DDA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CALCIO A 5 CORINALDO      SA     6,00                                 6,00</w:t>
      </w:r>
    </w:p>
    <w:p w14:paraId="7CF6C885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lastRenderedPageBreak/>
        <w:t>VIRTUS FORTITUDO 1950 SSD SB     6,20              0,70               5,50</w:t>
      </w:r>
    </w:p>
    <w:p w14:paraId="22779ED7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JESI                      QF     7,00                                 7,00</w:t>
      </w:r>
    </w:p>
    <w:p w14:paraId="62154FC8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AMICI DEL CENTROSOCIOSQ.B SA     7,50                                 7,50</w:t>
      </w:r>
    </w:p>
    <w:p w14:paraId="66A295E7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FIGHT BULLS CORRIDONISQ.B SB     7,50     3,00                        4,50</w:t>
      </w:r>
    </w:p>
    <w:p w14:paraId="065DAE7D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AUDAX 1970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S.ANGELO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       OF     9,00                                 9,00</w:t>
      </w:r>
    </w:p>
    <w:p w14:paraId="52FBB6A5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C.U.S. ANCONA             QF     9,00                                 9,00</w:t>
      </w:r>
    </w:p>
    <w:p w14:paraId="1D9AAB7D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CSI GAUDIO                SA     9,00     3,00              2,00      4,00</w:t>
      </w:r>
    </w:p>
    <w:p w14:paraId="51B1A231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ACLI MANTOVANI CALCIO A 5 SF     9,20              0,70               8,50</w:t>
      </w:r>
    </w:p>
    <w:p w14:paraId="26A80C17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REAL FABRIANO             OF     9,90              1,40               8,50</w:t>
      </w:r>
    </w:p>
    <w:p w14:paraId="17E4A37A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C.U.S. MACERATA CALCIO A5 OF    12,20              0,70              11,50</w:t>
      </w:r>
    </w:p>
    <w:p w14:paraId="39603FFC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FUTSAL VIRE GEOSISTEM ASD QF    13,00                                13,00</w:t>
      </w:r>
    </w:p>
    <w:p w14:paraId="3C837705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ACLI AUDAX MONTECOSARO C5 SB    14,00                                14,00</w:t>
      </w:r>
    </w:p>
    <w:p w14:paraId="1A79D7CE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ITALSERVICE C5            FF    14,00     3,00                       11,00</w:t>
      </w:r>
    </w:p>
    <w:p w14:paraId="4F58BD45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TRE TORRI A.S.D.          </w:t>
      </w: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QF    14,50     1,50              2,00     11,00</w:t>
      </w:r>
    </w:p>
    <w:p w14:paraId="1A61EC31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SPECIAL ONE SPORTING CLUB SA    15,50     3,00              5,00      7,50</w:t>
      </w:r>
    </w:p>
    <w:p w14:paraId="39AECB66" w14:textId="77777777" w:rsidR="005E1C06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SANGIORGIO                SB    18,00                       1,00     17,00</w:t>
      </w:r>
    </w:p>
    <w:p w14:paraId="01BDD95B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CARISSIMI 2016            SA    20,50     3,00                       17,50</w:t>
      </w:r>
    </w:p>
    <w:p w14:paraId="6B482E9B" w14:textId="77777777" w:rsidR="005E1C06" w:rsidRPr="002564DA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FIGHT BULLS CORRIDONIA    SF    21,20     4,50     0,70     1,00     15,00</w:t>
      </w:r>
    </w:p>
    <w:p w14:paraId="4B30D324" w14:textId="77777777" w:rsidR="005E1C06" w:rsidRPr="000B5545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BULDOG T.N.T. LUCREZIA    OF    22,50     3,00              5,00     14,50</w:t>
      </w:r>
    </w:p>
    <w:p w14:paraId="2B20ECF6" w14:textId="77777777" w:rsidR="005E1C06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NUOVA JUVENTINA FFC       SB    34,50    10,00              8,00     16,50</w:t>
      </w:r>
    </w:p>
    <w:p w14:paraId="292F6DE3" w14:textId="77777777" w:rsidR="005E1C06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1B97731C" w14:textId="77777777" w:rsidR="005E1C06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1C27C441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15 C5 REGIONALI MASCHILI</w:t>
      </w:r>
    </w:p>
    <w:p w14:paraId="5ACE96A6" w14:textId="77777777" w:rsidR="0019430B" w:rsidRPr="00C254A7" w:rsidRDefault="0019430B" w:rsidP="0019430B">
      <w:pPr>
        <w:pStyle w:val="titoloprinc0"/>
        <w:rPr>
          <w:color w:val="002060"/>
        </w:rPr>
      </w:pPr>
      <w:r>
        <w:rPr>
          <w:color w:val="002060"/>
        </w:rPr>
        <w:t>C</w:t>
      </w:r>
      <w:r w:rsidRPr="00C254A7">
        <w:rPr>
          <w:color w:val="002060"/>
        </w:rPr>
        <w:t>LASSIFICA</w:t>
      </w:r>
      <w:r>
        <w:rPr>
          <w:color w:val="002060"/>
        </w:rPr>
        <w:t xml:space="preserve"> PRIMA FASE</w:t>
      </w:r>
    </w:p>
    <w:p w14:paraId="42763AFE" w14:textId="77777777" w:rsidR="0019430B" w:rsidRPr="00C254A7" w:rsidRDefault="0019430B" w:rsidP="0019430B">
      <w:pPr>
        <w:pStyle w:val="breakline"/>
        <w:rPr>
          <w:color w:val="002060"/>
        </w:rPr>
      </w:pPr>
    </w:p>
    <w:p w14:paraId="4CC1F033" w14:textId="77777777" w:rsidR="0019430B" w:rsidRPr="00C254A7" w:rsidRDefault="0019430B" w:rsidP="0019430B">
      <w:pPr>
        <w:pStyle w:val="breakline"/>
        <w:rPr>
          <w:color w:val="002060"/>
        </w:rPr>
      </w:pPr>
    </w:p>
    <w:p w14:paraId="4728AAC5" w14:textId="77777777" w:rsidR="0019430B" w:rsidRPr="00C254A7" w:rsidRDefault="0019430B" w:rsidP="0019430B">
      <w:pPr>
        <w:pStyle w:val="sottotitolocampionato10"/>
        <w:rPr>
          <w:color w:val="002060"/>
        </w:rPr>
      </w:pPr>
      <w:r w:rsidRPr="00C254A7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C254A7" w14:paraId="5BEADE51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2406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EFFEC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D09C8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F9AD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32847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D221C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23860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9C185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1F4E4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CA60B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PE</w:t>
            </w:r>
          </w:p>
        </w:tc>
      </w:tr>
      <w:tr w:rsidR="0019430B" w:rsidRPr="00C254A7" w14:paraId="3A08F71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5FBFF6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5427D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95D6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0899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3B2B8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02242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30B50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9E438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919EC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8456F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748956D9" w14:textId="77777777" w:rsidTr="000960AC">
        <w:tc>
          <w:tcPr>
            <w:tcW w:w="5640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FBA0B2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508BC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0E42B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1DA3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C6BB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7DCE5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6268B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578D9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DFCFA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2DB51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3B7FFE05" w14:textId="77777777" w:rsidTr="000960AC">
        <w:tc>
          <w:tcPr>
            <w:tcW w:w="5640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D5A9B6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DC7C1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24BF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78032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1D447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D8285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8FE09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A855B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ED9BF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5DD1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002CC29C" w14:textId="77777777" w:rsidTr="000960AC">
        <w:tc>
          <w:tcPr>
            <w:tcW w:w="5640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0DBE9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482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814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D2FB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6E6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693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503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947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4798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801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4A00AB8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7C64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D82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23D0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597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AE4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AC4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B6C3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2A7C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99E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B1C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2FC9CBD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18B1A" w14:textId="77777777" w:rsidR="0019430B" w:rsidRPr="00C254A7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C254A7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2203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B9C0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E7B0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D9B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72C5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6D1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26F7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F23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936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</w:tr>
      <w:tr w:rsidR="0019430B" w:rsidRPr="00C254A7" w14:paraId="13D6ADE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D760E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F97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FFC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E56C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4F61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1D8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A49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B35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91F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F47E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B66DB3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6537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9B0D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1B5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FE6B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3F6D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8A1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755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C137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40CF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D52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4C31E26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53F87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D06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8EE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50AF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882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40D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8D6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B5D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496A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217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17BF57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70273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C254A7">
              <w:rPr>
                <w:color w:val="002060"/>
              </w:rPr>
              <w:t>sq.B</w:t>
            </w:r>
            <w:proofErr w:type="spellEnd"/>
            <w:proofErr w:type="gramEnd"/>
            <w:r w:rsidRPr="00C254A7">
              <w:rPr>
                <w:color w:val="002060"/>
              </w:rPr>
              <w:t xml:space="preserve"> AMICI DEL </w:t>
            </w:r>
            <w:proofErr w:type="spellStart"/>
            <w:r w:rsidRPr="00C254A7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D3B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8CAF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F5E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CF4D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9A5F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1924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5B6E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6F21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165D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1DFCB43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5B233" w14:textId="77777777" w:rsidR="0019430B" w:rsidRPr="00392EAD" w:rsidRDefault="0019430B" w:rsidP="000960AC">
            <w:pPr>
              <w:pStyle w:val="rowtabella0"/>
              <w:rPr>
                <w:color w:val="002060"/>
                <w:lang w:val="en-US"/>
              </w:rPr>
            </w:pPr>
            <w:proofErr w:type="spellStart"/>
            <w:proofErr w:type="gramStart"/>
            <w:r w:rsidRPr="00392EAD">
              <w:rPr>
                <w:color w:val="002060"/>
                <w:lang w:val="en-US"/>
              </w:rPr>
              <w:t>sq.B</w:t>
            </w:r>
            <w:proofErr w:type="spellEnd"/>
            <w:proofErr w:type="gramEnd"/>
            <w:r w:rsidRPr="00392EAD">
              <w:rPr>
                <w:color w:val="002060"/>
                <w:lang w:val="en-US"/>
              </w:rPr>
              <w:t xml:space="preserve"> ITALSERVICE C5 </w:t>
            </w:r>
            <w:proofErr w:type="spellStart"/>
            <w:r w:rsidRPr="00392EAD">
              <w:rPr>
                <w:color w:val="002060"/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216A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0E5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06A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7455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5E2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74E8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BE3B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9B1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91F9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</w:tbl>
    <w:p w14:paraId="029ADFEB" w14:textId="77777777" w:rsidR="0019430B" w:rsidRPr="00C254A7" w:rsidRDefault="0019430B" w:rsidP="0019430B">
      <w:pPr>
        <w:pStyle w:val="breakline"/>
        <w:rPr>
          <w:color w:val="002060"/>
        </w:rPr>
      </w:pPr>
    </w:p>
    <w:p w14:paraId="0A8CF036" w14:textId="77777777" w:rsidR="0019430B" w:rsidRPr="00C254A7" w:rsidRDefault="0019430B" w:rsidP="0019430B">
      <w:pPr>
        <w:pStyle w:val="breakline"/>
        <w:rPr>
          <w:color w:val="002060"/>
        </w:rPr>
      </w:pPr>
    </w:p>
    <w:p w14:paraId="5BE7FB6E" w14:textId="77777777" w:rsidR="0019430B" w:rsidRPr="00C254A7" w:rsidRDefault="0019430B" w:rsidP="0019430B">
      <w:pPr>
        <w:pStyle w:val="sottotitolocampionato10"/>
        <w:rPr>
          <w:color w:val="002060"/>
        </w:rPr>
      </w:pPr>
      <w:r w:rsidRPr="00C254A7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C254A7" w14:paraId="420D082D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9FCD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638D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7D73C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90FC8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5695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94D65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0F87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A75B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40475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D167" w14:textId="77777777" w:rsidR="0019430B" w:rsidRPr="00C254A7" w:rsidRDefault="0019430B" w:rsidP="000960AC">
            <w:pPr>
              <w:pStyle w:val="headertabella0"/>
              <w:rPr>
                <w:color w:val="002060"/>
              </w:rPr>
            </w:pPr>
            <w:r w:rsidRPr="00C254A7">
              <w:rPr>
                <w:color w:val="002060"/>
              </w:rPr>
              <w:t>PE</w:t>
            </w:r>
          </w:p>
        </w:tc>
      </w:tr>
      <w:tr w:rsidR="0019430B" w:rsidRPr="00C254A7" w14:paraId="31361574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FF8330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87DF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42E3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CC4A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A0ECA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A355B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1B934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ED461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A67E2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43699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023509E0" w14:textId="77777777" w:rsidTr="000960AC"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E1CFF2" w14:textId="77777777" w:rsidR="0019430B" w:rsidRPr="00392EAD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392EAD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3315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B963F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3D383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A2CAB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47601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3E372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5BF7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1FD15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AFA40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451CB1D3" w14:textId="77777777" w:rsidTr="000960AC">
        <w:tc>
          <w:tcPr>
            <w:tcW w:w="5640" w:type="dxa"/>
            <w:tcBorders>
              <w:left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C8929E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AD92B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E3374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B5CF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9DA2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2D80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56071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5ADDF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011F3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16A74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264F4AF" w14:textId="77777777" w:rsidTr="000960AC">
        <w:tc>
          <w:tcPr>
            <w:tcW w:w="5640" w:type="dxa"/>
            <w:tcBorders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D3B9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6BE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3A0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F0D9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914A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AFAE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74EE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A9A2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D64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3558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5D0B73D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B2D9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ASCOLI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D712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95C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1844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D60B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A8F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07E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08E9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6CD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C92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278206D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5380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13E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DD9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D8F3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7629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EC8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6ED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BAF2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B59F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80B2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2226610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CDD7D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9E28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3E78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E0E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E6E6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74F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A9BE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C854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2A94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4B52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7697AC5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50483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ASR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ED8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843D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0690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E38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6B2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42D6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DD8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235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57A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0D5A97A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6DE0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0B1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F7C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850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1B68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266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B53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A801B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15B1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1535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3304237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7BB40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r w:rsidRPr="00C254A7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763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E1DE0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CFFC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C5FD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47A1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A1CC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7C6A1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BFF2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-71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968BD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  <w:tr w:rsidR="0019430B" w:rsidRPr="00C254A7" w14:paraId="756288B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1F33C" w14:textId="77777777" w:rsidR="0019430B" w:rsidRPr="00C254A7" w:rsidRDefault="0019430B" w:rsidP="000960AC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C254A7">
              <w:rPr>
                <w:color w:val="002060"/>
              </w:rPr>
              <w:t>sq.B</w:t>
            </w:r>
            <w:proofErr w:type="spellEnd"/>
            <w:proofErr w:type="gramEnd"/>
            <w:r w:rsidRPr="00C254A7">
              <w:rPr>
                <w:color w:val="002060"/>
              </w:rPr>
              <w:t xml:space="preserve"> RECANATI CALCIO A 5 </w:t>
            </w:r>
            <w:proofErr w:type="spellStart"/>
            <w:r w:rsidRPr="00C254A7">
              <w:rPr>
                <w:color w:val="002060"/>
              </w:rPr>
              <w:t>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1E8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4504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87F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DC96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0F7A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A2DF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01FE7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4A10E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8283" w14:textId="77777777" w:rsidR="0019430B" w:rsidRPr="00C254A7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C254A7">
              <w:rPr>
                <w:color w:val="002060"/>
              </w:rPr>
              <w:t>0</w:t>
            </w:r>
          </w:p>
        </w:tc>
      </w:tr>
    </w:tbl>
    <w:p w14:paraId="6022FBD7" w14:textId="77777777" w:rsidR="0019430B" w:rsidRPr="0019430B" w:rsidRDefault="0019430B" w:rsidP="0019430B">
      <w:pPr>
        <w:pStyle w:val="titoloprinc0"/>
        <w:rPr>
          <w:color w:val="002060"/>
          <w:sz w:val="22"/>
          <w:szCs w:val="22"/>
        </w:rPr>
      </w:pPr>
    </w:p>
    <w:p w14:paraId="39244597" w14:textId="77777777" w:rsidR="0019430B" w:rsidRPr="007178EC" w:rsidRDefault="0019430B" w:rsidP="0019430B">
      <w:pPr>
        <w:pStyle w:val="titoloprinc0"/>
        <w:rPr>
          <w:color w:val="002060"/>
        </w:rPr>
      </w:pPr>
      <w:r w:rsidRPr="007178EC">
        <w:rPr>
          <w:color w:val="002060"/>
        </w:rPr>
        <w:t>CLASSIFICA</w:t>
      </w:r>
      <w:r>
        <w:rPr>
          <w:color w:val="002060"/>
        </w:rPr>
        <w:t xml:space="preserve"> SECONDA FASE</w:t>
      </w:r>
    </w:p>
    <w:p w14:paraId="3F8E8D91" w14:textId="77777777" w:rsidR="0019430B" w:rsidRPr="007178EC" w:rsidRDefault="0019430B" w:rsidP="0019430B">
      <w:pPr>
        <w:pStyle w:val="breakline"/>
        <w:rPr>
          <w:color w:val="002060"/>
        </w:rPr>
      </w:pPr>
    </w:p>
    <w:p w14:paraId="5AD9DA1A" w14:textId="77777777" w:rsidR="0019430B" w:rsidRPr="007178EC" w:rsidRDefault="0019430B" w:rsidP="0019430B">
      <w:pPr>
        <w:pStyle w:val="breakline"/>
        <w:rPr>
          <w:color w:val="002060"/>
        </w:rPr>
      </w:pPr>
    </w:p>
    <w:p w14:paraId="7290FCE5" w14:textId="77777777" w:rsidR="0019430B" w:rsidRPr="007178EC" w:rsidRDefault="0019430B" w:rsidP="0019430B">
      <w:pPr>
        <w:pStyle w:val="sottotitolocampionato10"/>
        <w:rPr>
          <w:color w:val="002060"/>
        </w:rPr>
      </w:pPr>
      <w:r w:rsidRPr="007178EC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7178EC" w14:paraId="13E8C5FA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2DB2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0152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6954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7A63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DB4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8FF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71D1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12C67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3E37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92CF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PE</w:t>
            </w:r>
          </w:p>
        </w:tc>
      </w:tr>
      <w:tr w:rsidR="0019430B" w:rsidRPr="007178EC" w14:paraId="6166CEAF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B2D4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52E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4F9E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DD2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8BB0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A1E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D414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E8A3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8A9F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CF74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D169B2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E777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lastRenderedPageBreak/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9C8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51F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9756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A4A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189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16F9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791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A95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791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3424877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0B6D" w14:textId="77777777" w:rsidR="0019430B" w:rsidRPr="00D428DB" w:rsidRDefault="0019430B" w:rsidP="000960AC">
            <w:pPr>
              <w:pStyle w:val="rowtabella0"/>
              <w:rPr>
                <w:color w:val="002060"/>
                <w:lang w:val="en-US"/>
              </w:rPr>
            </w:pPr>
            <w:r w:rsidRPr="00D428DB">
              <w:rPr>
                <w:color w:val="002060"/>
                <w:lang w:val="en-US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099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0FF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0309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800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5E9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9CB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453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366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D45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1F36F30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97E6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513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C510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CD13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3A8E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E2B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E3C4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7FC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263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008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26822D4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AE3B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D5B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985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7066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E209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54C6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BAB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BE9E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85B7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8DDC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57FD00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01053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32F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2BE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38E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811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DEF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94F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E57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A0A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D57D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</w:tbl>
    <w:p w14:paraId="435BD523" w14:textId="77777777" w:rsidR="0019430B" w:rsidRPr="007178EC" w:rsidRDefault="0019430B" w:rsidP="0019430B">
      <w:pPr>
        <w:pStyle w:val="breakline"/>
        <w:rPr>
          <w:rFonts w:eastAsiaTheme="minorEastAsia"/>
          <w:color w:val="002060"/>
        </w:rPr>
      </w:pPr>
    </w:p>
    <w:p w14:paraId="350C75A9" w14:textId="77777777" w:rsidR="0019430B" w:rsidRPr="007178EC" w:rsidRDefault="0019430B" w:rsidP="0019430B">
      <w:pPr>
        <w:pStyle w:val="breakline"/>
        <w:rPr>
          <w:color w:val="002060"/>
        </w:rPr>
      </w:pPr>
    </w:p>
    <w:p w14:paraId="3A0A94FC" w14:textId="77777777" w:rsidR="0019430B" w:rsidRPr="007178EC" w:rsidRDefault="0019430B" w:rsidP="0019430B">
      <w:pPr>
        <w:pStyle w:val="sottotitolocampionato10"/>
        <w:rPr>
          <w:color w:val="002060"/>
        </w:rPr>
      </w:pPr>
      <w:r w:rsidRPr="007178EC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7178EC" w14:paraId="511C6A1A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510D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C40D4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EE70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2E5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3F1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9D80D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2593E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764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DBC3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F8A61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PE</w:t>
            </w:r>
          </w:p>
        </w:tc>
      </w:tr>
      <w:tr w:rsidR="0019430B" w:rsidRPr="007178EC" w14:paraId="64C63AC9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507F" w14:textId="77777777" w:rsidR="0019430B" w:rsidRPr="002229D0" w:rsidRDefault="0019430B" w:rsidP="000960AC">
            <w:pPr>
              <w:pStyle w:val="rowtabella0"/>
              <w:rPr>
                <w:color w:val="002060"/>
                <w:lang w:val="es-ES"/>
              </w:rPr>
            </w:pPr>
            <w:r w:rsidRPr="002229D0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E4F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EABF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233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7C23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0F9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D17B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2EC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3A45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91C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7E4E35C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A1367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1CD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AA72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090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985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35E0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A695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7F6B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F8DB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504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C29008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AF52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8DD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568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DC9C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2267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9866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16F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B59F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618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8058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0039A3C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32CE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065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1B0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038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5B8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7C8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0EDC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E80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8FEC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2F9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0EC7C5F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F768" w14:textId="77777777" w:rsidR="0019430B" w:rsidRPr="00D428DB" w:rsidRDefault="0019430B" w:rsidP="000960AC">
            <w:pPr>
              <w:pStyle w:val="rowtabella0"/>
              <w:rPr>
                <w:color w:val="002060"/>
                <w:lang w:val="en-US"/>
              </w:rPr>
            </w:pPr>
            <w:proofErr w:type="spellStart"/>
            <w:proofErr w:type="gramStart"/>
            <w:r w:rsidRPr="00D428DB">
              <w:rPr>
                <w:color w:val="002060"/>
                <w:lang w:val="en-US"/>
              </w:rPr>
              <w:t>sq.B</w:t>
            </w:r>
            <w:proofErr w:type="spellEnd"/>
            <w:proofErr w:type="gramEnd"/>
            <w:r w:rsidRPr="00D428DB">
              <w:rPr>
                <w:color w:val="002060"/>
                <w:lang w:val="en-US"/>
              </w:rPr>
              <w:t xml:space="preserve"> ITALSERVICE C5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F37E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BEE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C848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527C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E27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7CB4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0B8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E193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D3B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</w:tbl>
    <w:p w14:paraId="2101F244" w14:textId="77777777" w:rsidR="0019430B" w:rsidRPr="007178EC" w:rsidRDefault="0019430B" w:rsidP="0019430B">
      <w:pPr>
        <w:pStyle w:val="breakline"/>
        <w:rPr>
          <w:rFonts w:eastAsiaTheme="minorEastAsia"/>
          <w:color w:val="002060"/>
        </w:rPr>
      </w:pPr>
    </w:p>
    <w:p w14:paraId="62B7DF43" w14:textId="77777777" w:rsidR="0019430B" w:rsidRPr="007178EC" w:rsidRDefault="0019430B" w:rsidP="0019430B">
      <w:pPr>
        <w:pStyle w:val="breakline"/>
        <w:rPr>
          <w:color w:val="002060"/>
        </w:rPr>
      </w:pPr>
    </w:p>
    <w:p w14:paraId="42FCEEE6" w14:textId="77777777" w:rsidR="0019430B" w:rsidRPr="007178EC" w:rsidRDefault="0019430B" w:rsidP="0019430B">
      <w:pPr>
        <w:pStyle w:val="sottotitolocampionato10"/>
        <w:rPr>
          <w:color w:val="002060"/>
        </w:rPr>
      </w:pPr>
      <w:r w:rsidRPr="007178EC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7178EC" w14:paraId="172B8EE2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B40F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9A0BA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F462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3443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ADF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A4BA5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4E943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6D9B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AAAFA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E003A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PE</w:t>
            </w:r>
          </w:p>
        </w:tc>
      </w:tr>
      <w:tr w:rsidR="0019430B" w:rsidRPr="007178EC" w14:paraId="32018370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53775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8F0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950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CC3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588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519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0F52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D20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955F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369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4D06F67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C3806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E444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F1D3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4EF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3773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2B2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524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693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1A9A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693F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3A334EDE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B2D8C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F0B4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1990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9B99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2B0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97C7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8C1A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67D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E1E6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84C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56ADDDE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5C6F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FA9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5851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98F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8A64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0B3C2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D06E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D7A5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59E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6094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1AADA29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5BD5A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7178EC">
              <w:rPr>
                <w:color w:val="002060"/>
              </w:rPr>
              <w:t>sq.B</w:t>
            </w:r>
            <w:proofErr w:type="spellEnd"/>
            <w:proofErr w:type="gramEnd"/>
            <w:r w:rsidRPr="007178EC">
              <w:rPr>
                <w:color w:val="002060"/>
              </w:rPr>
              <w:t xml:space="preserve">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23E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1DB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F16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339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A129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C46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A14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CBF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413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</w:tbl>
    <w:p w14:paraId="1243074C" w14:textId="77777777" w:rsidR="0019430B" w:rsidRPr="007178EC" w:rsidRDefault="0019430B" w:rsidP="0019430B">
      <w:pPr>
        <w:pStyle w:val="breakline"/>
        <w:rPr>
          <w:rFonts w:eastAsiaTheme="minorEastAsia"/>
          <w:color w:val="002060"/>
        </w:rPr>
      </w:pPr>
    </w:p>
    <w:p w14:paraId="307BA7EE" w14:textId="77777777" w:rsidR="0019430B" w:rsidRPr="007178EC" w:rsidRDefault="0019430B" w:rsidP="0019430B">
      <w:pPr>
        <w:pStyle w:val="breakline"/>
        <w:rPr>
          <w:color w:val="002060"/>
        </w:rPr>
      </w:pPr>
    </w:p>
    <w:p w14:paraId="12E62D94" w14:textId="77777777" w:rsidR="0019430B" w:rsidRPr="007178EC" w:rsidRDefault="0019430B" w:rsidP="0019430B">
      <w:pPr>
        <w:pStyle w:val="sottotitolocampionato10"/>
        <w:rPr>
          <w:color w:val="002060"/>
        </w:rPr>
      </w:pPr>
      <w:r w:rsidRPr="007178EC">
        <w:rPr>
          <w:color w:val="002060"/>
        </w:rPr>
        <w:t>GIRONE SC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7178EC" w14:paraId="3CEEFA4C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F519F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B05DA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C1B70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58E13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53E9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7BF6C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91C4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C5AD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F3D89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99BE" w14:textId="77777777" w:rsidR="0019430B" w:rsidRPr="007178EC" w:rsidRDefault="0019430B" w:rsidP="000960AC">
            <w:pPr>
              <w:pStyle w:val="headertabella0"/>
              <w:rPr>
                <w:color w:val="002060"/>
              </w:rPr>
            </w:pPr>
            <w:r w:rsidRPr="007178EC">
              <w:rPr>
                <w:color w:val="002060"/>
              </w:rPr>
              <w:t>PE</w:t>
            </w:r>
          </w:p>
        </w:tc>
      </w:tr>
      <w:tr w:rsidR="0019430B" w:rsidRPr="007178EC" w14:paraId="75B75C2F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4FB25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ASR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837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7CC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79E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93397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CE2D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690A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6EF0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D6FB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838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657E892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87E79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ASCOLI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8A42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D33F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0855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8545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53F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819C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2C83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760F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F90B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194E8AA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6A00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55F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BE2DD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B203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F8F0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00B6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C61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DE4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869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604A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01E8C66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9599E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EA6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02964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AF1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671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2A83C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D0ACB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F779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9BD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BB05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31E1E090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64AA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r w:rsidRPr="007178EC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2A24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86A71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331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C7A0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624A8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9319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FA77F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9DD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8E765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  <w:tr w:rsidR="0019430B" w:rsidRPr="007178EC" w14:paraId="2776EB4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CA1B" w14:textId="77777777" w:rsidR="0019430B" w:rsidRPr="007178EC" w:rsidRDefault="0019430B" w:rsidP="000960AC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7178EC">
              <w:rPr>
                <w:color w:val="002060"/>
              </w:rPr>
              <w:t>sq.B</w:t>
            </w:r>
            <w:proofErr w:type="spellEnd"/>
            <w:proofErr w:type="gramEnd"/>
            <w:r w:rsidRPr="007178EC">
              <w:rPr>
                <w:color w:val="002060"/>
              </w:rPr>
              <w:t xml:space="preserve"> RECANATI CALCIO A 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646D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7DE6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BCF6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0DF9E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F562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51B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0A5C3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3DA06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C3CA" w14:textId="77777777" w:rsidR="0019430B" w:rsidRPr="007178EC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7178EC">
              <w:rPr>
                <w:color w:val="002060"/>
              </w:rPr>
              <w:t>0</w:t>
            </w:r>
          </w:p>
        </w:tc>
      </w:tr>
    </w:tbl>
    <w:p w14:paraId="13629098" w14:textId="77777777" w:rsidR="0019430B" w:rsidRPr="0019430B" w:rsidRDefault="0019430B" w:rsidP="002F2817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</w:p>
    <w:p w14:paraId="2C828C7C" w14:textId="182D0D43" w:rsidR="002F2817" w:rsidRPr="00A578EF" w:rsidRDefault="002F2817" w:rsidP="002F2817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FASE FINALE</w:t>
      </w:r>
    </w:p>
    <w:p w14:paraId="2754293F" w14:textId="77777777" w:rsidR="002F2817" w:rsidRDefault="002F2817" w:rsidP="002F2817">
      <w:pPr>
        <w:pStyle w:val="LndNormale1"/>
        <w:rPr>
          <w:color w:val="002060"/>
        </w:rPr>
      </w:pPr>
    </w:p>
    <w:p w14:paraId="62BF1234" w14:textId="77777777" w:rsidR="002F2817" w:rsidRDefault="002F2817" w:rsidP="002F2817">
      <w:pPr>
        <w:pStyle w:val="LndNormale1"/>
        <w:rPr>
          <w:b/>
          <w:iCs/>
          <w:color w:val="002060"/>
        </w:rPr>
      </w:pPr>
      <w:r>
        <w:rPr>
          <w:b/>
          <w:iCs/>
          <w:color w:val="002060"/>
        </w:rPr>
        <w:t>La Società AMICI DEL CENTROSOCIO SP. ha conquistato il Titolo Regionale Campionato Calcio a Cinque Under 15.</w:t>
      </w:r>
    </w:p>
    <w:p w14:paraId="572A3732" w14:textId="77777777" w:rsidR="002F2817" w:rsidRPr="00A578EF" w:rsidRDefault="002F2817" w:rsidP="002F2817">
      <w:pPr>
        <w:pStyle w:val="LndNormale1"/>
        <w:rPr>
          <w:color w:val="002060"/>
        </w:rPr>
      </w:pPr>
    </w:p>
    <w:p w14:paraId="09945EFF" w14:textId="77777777" w:rsidR="002F2817" w:rsidRPr="00A578EF" w:rsidRDefault="002F2817" w:rsidP="002F2817">
      <w:pPr>
        <w:pStyle w:val="LndNormale1"/>
        <w:rPr>
          <w:rFonts w:cs="Arial"/>
          <w:color w:val="002060"/>
        </w:rPr>
      </w:pPr>
      <w:r w:rsidRPr="00A578EF">
        <w:rPr>
          <w:b/>
          <w:i/>
          <w:color w:val="002060"/>
        </w:rPr>
        <w:t xml:space="preserve">Ottavi di Finale </w:t>
      </w:r>
    </w:p>
    <w:p w14:paraId="1C0D0A58" w14:textId="77777777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- 5^ classificata girone Gold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 xml:space="preserve">- </w:t>
      </w:r>
      <w:r w:rsidRPr="00A578EF">
        <w:rPr>
          <w:rFonts w:ascii="Arial" w:hAnsi="Arial" w:cs="Arial"/>
          <w:color w:val="002060"/>
          <w:sz w:val="22"/>
        </w:rPr>
        <w:tab/>
        <w:t>terza miglior seconda classificata Silver</w:t>
      </w:r>
      <w:r w:rsidRPr="00A578EF">
        <w:rPr>
          <w:rFonts w:ascii="Arial" w:hAnsi="Arial" w:cs="Arial"/>
          <w:color w:val="002060"/>
          <w:sz w:val="22"/>
        </w:rPr>
        <w:tab/>
        <w:t>= 1</w:t>
      </w:r>
    </w:p>
    <w:p w14:paraId="3B52A42A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CALCIO A 5 CORINALDO – ASCOLI CALCIO A 5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3-0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</w:p>
    <w:p w14:paraId="6C70C30F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3CF8148E" w14:textId="77777777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- 6^ classificata girone Gold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 xml:space="preserve">- </w:t>
      </w:r>
      <w:r w:rsidRPr="00A578EF">
        <w:rPr>
          <w:rFonts w:ascii="Arial" w:hAnsi="Arial" w:cs="Arial"/>
          <w:color w:val="002060"/>
          <w:sz w:val="22"/>
        </w:rPr>
        <w:tab/>
        <w:t>seconda miglior seconda classificata Silver</w:t>
      </w:r>
      <w:r w:rsidRPr="00A578EF">
        <w:rPr>
          <w:rFonts w:ascii="Arial" w:hAnsi="Arial" w:cs="Arial"/>
          <w:color w:val="002060"/>
          <w:sz w:val="22"/>
        </w:rPr>
        <w:tab/>
        <w:t>= 2</w:t>
      </w:r>
    </w:p>
    <w:p w14:paraId="14395A0A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CANTINE RIUNITE CSI – RECANATI CALCIO A 5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3-1</w:t>
      </w:r>
    </w:p>
    <w:p w14:paraId="773FEBED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6A4AC913" w14:textId="77777777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miglior prima classificata Silver</w:t>
      </w:r>
      <w:r w:rsidRPr="00A578EF">
        <w:rPr>
          <w:rFonts w:ascii="Arial" w:hAnsi="Arial" w:cs="Arial"/>
          <w:color w:val="002060"/>
          <w:sz w:val="22"/>
        </w:rPr>
        <w:tab/>
        <w:t xml:space="preserve"> </w:t>
      </w:r>
      <w:r w:rsidRPr="00A578EF">
        <w:rPr>
          <w:rFonts w:ascii="Arial" w:hAnsi="Arial" w:cs="Arial"/>
          <w:color w:val="002060"/>
          <w:sz w:val="22"/>
        </w:rPr>
        <w:tab/>
        <w:t xml:space="preserve">- </w:t>
      </w:r>
      <w:r w:rsidRPr="00A578EF">
        <w:rPr>
          <w:rFonts w:ascii="Arial" w:hAnsi="Arial" w:cs="Arial"/>
          <w:color w:val="002060"/>
          <w:sz w:val="22"/>
        </w:rPr>
        <w:tab/>
        <w:t>miglior seconda classificata Silver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>= 3</w:t>
      </w:r>
    </w:p>
    <w:p w14:paraId="5210BFFC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 xml:space="preserve">AUDAX 1970 </w:t>
      </w:r>
      <w:proofErr w:type="gramStart"/>
      <w:r w:rsidRPr="0019430B">
        <w:rPr>
          <w:rFonts w:ascii="Arial" w:hAnsi="Arial" w:cs="Arial"/>
          <w:color w:val="002060"/>
          <w:sz w:val="22"/>
        </w:rPr>
        <w:t>S.ANGELO</w:t>
      </w:r>
      <w:proofErr w:type="gramEnd"/>
      <w:r w:rsidRPr="0019430B">
        <w:rPr>
          <w:rFonts w:ascii="Arial" w:hAnsi="Arial" w:cs="Arial"/>
          <w:color w:val="002060"/>
          <w:sz w:val="22"/>
        </w:rPr>
        <w:t xml:space="preserve"> – BULDOG T.N.T. LUCREZIA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6-4</w:t>
      </w:r>
    </w:p>
    <w:p w14:paraId="67A1F778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4B9F9707" w14:textId="77777777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seconda miglior prima classificata Silver</w:t>
      </w:r>
      <w:r w:rsidRPr="00A578EF">
        <w:rPr>
          <w:rFonts w:ascii="Arial" w:hAnsi="Arial" w:cs="Arial"/>
          <w:color w:val="002060"/>
          <w:sz w:val="22"/>
        </w:rPr>
        <w:tab/>
        <w:t xml:space="preserve">- </w:t>
      </w:r>
      <w:r w:rsidRPr="00A578EF">
        <w:rPr>
          <w:rFonts w:ascii="Arial" w:hAnsi="Arial" w:cs="Arial"/>
          <w:color w:val="002060"/>
          <w:sz w:val="22"/>
        </w:rPr>
        <w:tab/>
        <w:t>terza miglior prima classificata Silver</w:t>
      </w:r>
      <w:r w:rsidRPr="00A578EF">
        <w:rPr>
          <w:rFonts w:ascii="Arial" w:hAnsi="Arial" w:cs="Arial"/>
          <w:color w:val="002060"/>
          <w:sz w:val="22"/>
        </w:rPr>
        <w:tab/>
        <w:t>= 4</w:t>
      </w:r>
    </w:p>
    <w:p w14:paraId="4471B89E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C.U.S. ANCONA – FIGHT BULLS CORRIDONIA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5-1</w:t>
      </w:r>
    </w:p>
    <w:p w14:paraId="59C44D67" w14:textId="77777777" w:rsidR="002F2817" w:rsidRPr="00A578EF" w:rsidRDefault="002F2817" w:rsidP="002F2817">
      <w:pPr>
        <w:pStyle w:val="LndNormale1"/>
        <w:rPr>
          <w:color w:val="002060"/>
        </w:rPr>
      </w:pPr>
    </w:p>
    <w:p w14:paraId="5ADA579C" w14:textId="77777777" w:rsidR="002F2817" w:rsidRPr="00A578EF" w:rsidRDefault="002F2817" w:rsidP="002F2817">
      <w:pPr>
        <w:pStyle w:val="LndNormale1"/>
        <w:rPr>
          <w:rFonts w:cs="Arial"/>
          <w:color w:val="002060"/>
        </w:rPr>
      </w:pPr>
      <w:r w:rsidRPr="00A578EF">
        <w:rPr>
          <w:b/>
          <w:i/>
          <w:color w:val="002060"/>
        </w:rPr>
        <w:t xml:space="preserve">Quarti di Finale </w:t>
      </w:r>
    </w:p>
    <w:p w14:paraId="055FEACB" w14:textId="3A5AF95D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- 1^ classificata girone Gold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 xml:space="preserve"> - </w:t>
      </w:r>
      <w:r w:rsidRPr="00A578EF">
        <w:rPr>
          <w:rFonts w:ascii="Arial" w:hAnsi="Arial" w:cs="Arial"/>
          <w:color w:val="002060"/>
          <w:sz w:val="22"/>
        </w:rPr>
        <w:tab/>
        <w:t>vincente 4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>= A</w:t>
      </w:r>
    </w:p>
    <w:p w14:paraId="4BBF2F88" w14:textId="77777777" w:rsidR="002F2817" w:rsidRPr="0019430B" w:rsidRDefault="002F2817" w:rsidP="002F2817">
      <w:pPr>
        <w:pStyle w:val="Corpodeltesto21"/>
        <w:rPr>
          <w:rFonts w:ascii="Arial" w:hAnsi="Arial" w:cs="Arial"/>
          <w:i/>
          <w:iCs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AMICI DEL CENTROSOCIO SP. – C.U.S. ANCONA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8-2</w:t>
      </w:r>
    </w:p>
    <w:p w14:paraId="008F60AF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177CB8BF" w14:textId="4F1D4059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- 2^ classificata girone Gold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 xml:space="preserve"> - </w:t>
      </w:r>
      <w:r w:rsidRPr="00A578EF">
        <w:rPr>
          <w:rFonts w:ascii="Arial" w:hAnsi="Arial" w:cs="Arial"/>
          <w:color w:val="002060"/>
          <w:sz w:val="22"/>
        </w:rPr>
        <w:tab/>
        <w:t>vincente 3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>= B</w:t>
      </w:r>
    </w:p>
    <w:p w14:paraId="26C84072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 xml:space="preserve">ITALSERVICE C5 – AUDAX 1970 </w:t>
      </w:r>
      <w:proofErr w:type="gramStart"/>
      <w:r w:rsidRPr="0019430B">
        <w:rPr>
          <w:rFonts w:ascii="Arial" w:hAnsi="Arial" w:cs="Arial"/>
          <w:color w:val="002060"/>
          <w:sz w:val="22"/>
        </w:rPr>
        <w:t>S.ANGELO</w:t>
      </w:r>
      <w:proofErr w:type="gramEnd"/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0-1</w:t>
      </w:r>
    </w:p>
    <w:p w14:paraId="6B5D1836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6D76BA0D" w14:textId="303A6ED3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- 3^ classificata girone Gold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 xml:space="preserve"> - </w:t>
      </w:r>
      <w:r w:rsidRPr="00A578EF">
        <w:rPr>
          <w:rFonts w:ascii="Arial" w:hAnsi="Arial" w:cs="Arial"/>
          <w:color w:val="002060"/>
          <w:sz w:val="22"/>
        </w:rPr>
        <w:tab/>
        <w:t>vincente 2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>= C</w:t>
      </w:r>
    </w:p>
    <w:p w14:paraId="7ECC72A4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REAL SAN GIORGIO – CANTINE RIUNITE CSI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7-6</w:t>
      </w:r>
    </w:p>
    <w:p w14:paraId="0456E967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1544D695" w14:textId="4CBA5BFC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- 4^ classificata girone Gold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 xml:space="preserve"> - </w:t>
      </w:r>
      <w:r w:rsidRPr="00A578EF">
        <w:rPr>
          <w:rFonts w:ascii="Arial" w:hAnsi="Arial" w:cs="Arial"/>
          <w:color w:val="002060"/>
          <w:sz w:val="22"/>
        </w:rPr>
        <w:tab/>
        <w:t>vincente 1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="004C2F60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>= D</w:t>
      </w:r>
    </w:p>
    <w:p w14:paraId="0CE8D485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C.U.S. MACERATA CALCIO A5 – CALCIO A 5 CORINALDO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3-5</w:t>
      </w:r>
    </w:p>
    <w:p w14:paraId="5B2DA33E" w14:textId="77777777" w:rsidR="002F2817" w:rsidRPr="00A578EF" w:rsidRDefault="002F2817" w:rsidP="002F2817">
      <w:pPr>
        <w:pStyle w:val="Corpodeltesto21"/>
        <w:rPr>
          <w:color w:val="002060"/>
          <w:szCs w:val="22"/>
        </w:rPr>
      </w:pPr>
    </w:p>
    <w:p w14:paraId="00DC72D2" w14:textId="77777777" w:rsidR="002F2817" w:rsidRPr="00A578EF" w:rsidRDefault="002F2817" w:rsidP="002F2817">
      <w:pPr>
        <w:pStyle w:val="LndNormale1"/>
        <w:rPr>
          <w:rFonts w:cs="Arial"/>
          <w:color w:val="002060"/>
        </w:rPr>
      </w:pPr>
      <w:r w:rsidRPr="00A578EF">
        <w:rPr>
          <w:b/>
          <w:i/>
          <w:color w:val="002060"/>
        </w:rPr>
        <w:t xml:space="preserve">Semifinali </w:t>
      </w:r>
    </w:p>
    <w:p w14:paraId="242D87FB" w14:textId="77777777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 xml:space="preserve">- vincente A 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 xml:space="preserve">- </w:t>
      </w:r>
      <w:r w:rsidRPr="00A578EF">
        <w:rPr>
          <w:rFonts w:ascii="Arial" w:hAnsi="Arial" w:cs="Arial"/>
          <w:color w:val="002060"/>
          <w:sz w:val="22"/>
        </w:rPr>
        <w:tab/>
        <w:t>vincente D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</w:r>
    </w:p>
    <w:p w14:paraId="01C669AD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>AMICI DEL CENTROSOCIO SP. – CALCIO A 5 CORINALDO</w:t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2-1</w:t>
      </w:r>
    </w:p>
    <w:p w14:paraId="33D0C763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6B7DDF45" w14:textId="77777777" w:rsidR="002F2817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A578EF">
        <w:rPr>
          <w:rFonts w:ascii="Arial" w:hAnsi="Arial" w:cs="Arial"/>
          <w:color w:val="002060"/>
          <w:sz w:val="22"/>
        </w:rPr>
        <w:t>- vincente B</w:t>
      </w:r>
      <w:r w:rsidRPr="00A578EF">
        <w:rPr>
          <w:rFonts w:ascii="Arial" w:hAnsi="Arial" w:cs="Arial"/>
          <w:color w:val="002060"/>
          <w:sz w:val="22"/>
        </w:rPr>
        <w:tab/>
      </w:r>
      <w:r w:rsidRPr="00A578EF">
        <w:rPr>
          <w:rFonts w:ascii="Arial" w:hAnsi="Arial" w:cs="Arial"/>
          <w:color w:val="002060"/>
          <w:sz w:val="22"/>
        </w:rPr>
        <w:tab/>
        <w:t>-</w:t>
      </w:r>
      <w:r w:rsidRPr="00A578EF">
        <w:rPr>
          <w:rFonts w:ascii="Arial" w:hAnsi="Arial" w:cs="Arial"/>
          <w:color w:val="002060"/>
          <w:sz w:val="22"/>
        </w:rPr>
        <w:tab/>
        <w:t>vincente C</w:t>
      </w:r>
    </w:p>
    <w:p w14:paraId="56EB3909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  <w:r w:rsidRPr="0019430B">
        <w:rPr>
          <w:rFonts w:ascii="Arial" w:hAnsi="Arial" w:cs="Arial"/>
          <w:color w:val="002060"/>
          <w:sz w:val="22"/>
        </w:rPr>
        <w:t xml:space="preserve">REAL SAN GIORGIO – AUDAX 1970 </w:t>
      </w:r>
      <w:proofErr w:type="gramStart"/>
      <w:r w:rsidRPr="0019430B">
        <w:rPr>
          <w:rFonts w:ascii="Arial" w:hAnsi="Arial" w:cs="Arial"/>
          <w:color w:val="002060"/>
          <w:sz w:val="22"/>
        </w:rPr>
        <w:t>S.ANGELO</w:t>
      </w:r>
      <w:proofErr w:type="gramEnd"/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</w:r>
      <w:r w:rsidRPr="0019430B">
        <w:rPr>
          <w:rFonts w:ascii="Arial" w:hAnsi="Arial" w:cs="Arial"/>
          <w:color w:val="002060"/>
          <w:sz w:val="22"/>
        </w:rPr>
        <w:tab/>
        <w:t>6-4</w:t>
      </w:r>
    </w:p>
    <w:p w14:paraId="18F80422" w14:textId="77777777" w:rsidR="002F2817" w:rsidRPr="00A578EF" w:rsidRDefault="002F2817" w:rsidP="002F2817">
      <w:pPr>
        <w:pStyle w:val="Corpodeltesto21"/>
        <w:rPr>
          <w:rFonts w:ascii="Arial" w:hAnsi="Arial" w:cs="Arial"/>
          <w:color w:val="002060"/>
          <w:sz w:val="22"/>
        </w:rPr>
      </w:pPr>
    </w:p>
    <w:p w14:paraId="7DC35B79" w14:textId="77777777" w:rsidR="002F2817" w:rsidRPr="00A578EF" w:rsidRDefault="002F2817" w:rsidP="002F2817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A578EF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Finale </w:t>
      </w:r>
    </w:p>
    <w:p w14:paraId="4A9929F7" w14:textId="77777777" w:rsidR="002F2817" w:rsidRPr="0019430B" w:rsidRDefault="002F2817" w:rsidP="002F281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19430B">
        <w:rPr>
          <w:rFonts w:ascii="Arial" w:hAnsi="Arial" w:cs="Arial"/>
          <w:color w:val="002060"/>
          <w:sz w:val="22"/>
          <w:szCs w:val="22"/>
        </w:rPr>
        <w:t>AMICI DEL CENTROSOCIO SP. – REAL SAN GIORGIO</w:t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ab/>
      </w:r>
      <w:r w:rsidRPr="0019430B">
        <w:rPr>
          <w:rFonts w:ascii="Arial" w:hAnsi="Arial" w:cs="Arial"/>
          <w:i/>
          <w:iCs/>
          <w:color w:val="002060"/>
          <w:sz w:val="22"/>
          <w:szCs w:val="22"/>
        </w:rPr>
        <w:tab/>
      </w:r>
      <w:r w:rsidRPr="0019430B">
        <w:rPr>
          <w:rFonts w:ascii="Arial" w:hAnsi="Arial" w:cs="Arial"/>
          <w:color w:val="002060"/>
          <w:sz w:val="22"/>
          <w:szCs w:val="22"/>
        </w:rPr>
        <w:t>5-0</w:t>
      </w:r>
    </w:p>
    <w:p w14:paraId="485AEE06" w14:textId="77777777" w:rsidR="004972E2" w:rsidRPr="0019430B" w:rsidRDefault="004972E2" w:rsidP="0019430B">
      <w:pPr>
        <w:pStyle w:val="titoloprinc0"/>
        <w:jc w:val="both"/>
        <w:rPr>
          <w:color w:val="002060"/>
          <w:sz w:val="22"/>
          <w:szCs w:val="22"/>
        </w:rPr>
      </w:pPr>
    </w:p>
    <w:p w14:paraId="3CA0A53D" w14:textId="275A9787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79EFF4C4" w14:textId="77777777" w:rsidR="005E1C06" w:rsidRDefault="005E1C06" w:rsidP="005E1C06">
      <w:pPr>
        <w:pStyle w:val="LndNormale1"/>
        <w:rPr>
          <w:color w:val="002060"/>
        </w:rPr>
      </w:pPr>
    </w:p>
    <w:p w14:paraId="058DFAB8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AMICI DEL CENTROSOCIO SP. e POL.CAGLI SPORT ASSOCIATI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sono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15.</w:t>
      </w:r>
    </w:p>
    <w:p w14:paraId="32D80D88" w14:textId="77777777" w:rsidR="005E1C06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258BE616" w14:textId="77777777" w:rsidR="005E1C06" w:rsidRPr="002564DA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03069F01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AMICI DEL CENTROSOCIO SP. FF                                              </w:t>
      </w:r>
    </w:p>
    <w:p w14:paraId="300EA801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POL.CAGLI SPORT ASSOCIATI SA                                              </w:t>
      </w:r>
    </w:p>
    <w:p w14:paraId="3D500283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TAVERNELLE                SA     0,50                                 0,50</w:t>
      </w:r>
    </w:p>
    <w:p w14:paraId="417D2565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AMICI DEL CENTROSOCIOSQ.B SB     1,00                                 1,00</w:t>
      </w:r>
    </w:p>
    <w:p w14:paraId="79106A4E" w14:textId="77777777" w:rsidR="005E1C06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C.U.S. ANCONA             QF     1,00                       1,00          </w:t>
      </w:r>
    </w:p>
    <w:p w14:paraId="05CB31A5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RECANATI CALCIO A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5  SQ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.B SC     1,00                                 1,00</w:t>
      </w:r>
    </w:p>
    <w:p w14:paraId="5F3C2B6E" w14:textId="77777777" w:rsidR="005E1C06" w:rsidRPr="000B5545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CERRETO D ESI C5 A.S.D.   </w:t>
      </w: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SB     1,50                                 1,50</w:t>
      </w:r>
    </w:p>
    <w:p w14:paraId="225B0669" w14:textId="77777777" w:rsidR="005E1C06" w:rsidRPr="000B5545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  <w:lang w:val="en-US"/>
        </w:rPr>
      </w:pPr>
      <w:r w:rsidRPr="000B5545">
        <w:rPr>
          <w:rFonts w:ascii="Courier New" w:hAnsi="Courier New" w:cs="Courier New"/>
          <w:bCs/>
          <w:color w:val="002060"/>
          <w:sz w:val="22"/>
          <w:szCs w:val="22"/>
          <w:lang w:val="en-US"/>
        </w:rPr>
        <w:t>BULDOG T.N.T. LUCREZIA    OF     2,00                                 2,00</w:t>
      </w:r>
    </w:p>
    <w:p w14:paraId="1911AFC1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CANTINE RIUNITE CSI       QF     2,50                                 2,50</w:t>
      </w:r>
    </w:p>
    <w:p w14:paraId="56904F23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RECANATI CALCIO A 5       OF     2,50                       1,00      1,50</w:t>
      </w:r>
    </w:p>
    <w:p w14:paraId="7938CB40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GROTTACCIA 2005           SB     3,50     1,50                        2,00</w:t>
      </w:r>
    </w:p>
    <w:p w14:paraId="12DA58C7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SANGIORGIO                SC     3,50                                 3,50</w:t>
      </w:r>
    </w:p>
    <w:p w14:paraId="5D8C8DF4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FIGHT BULLS CORRIDONIA    OF     6,00                                 6,00</w:t>
      </w:r>
    </w:p>
    <w:p w14:paraId="742EA44D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ITALSERVICE C5            QF     6,50                                 6,50</w:t>
      </w:r>
    </w:p>
    <w:p w14:paraId="3C6215EF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ITALSERVICE C5      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SQ.B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 SA     6,50                       3,00      3,50</w:t>
      </w:r>
    </w:p>
    <w:p w14:paraId="19F04453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ASCOLI CALCIO A 5         OF     6,70              0,70               6,00</w:t>
      </w:r>
    </w:p>
    <w:p w14:paraId="3179D71B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BORGOROSSO TOLENTINO      SC     7,00                       1,00      6,00</w:t>
      </w:r>
    </w:p>
    <w:p w14:paraId="2A3DEE11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C.U.S. MACERATA CALCIO A5 QF     7,50              5,50               2,00</w:t>
      </w:r>
    </w:p>
    <w:p w14:paraId="24E2D20D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REAL SAN GIORGIO          FF     8,00                       1,00      7,00</w:t>
      </w:r>
    </w:p>
    <w:p w14:paraId="2CA10854" w14:textId="77777777" w:rsidR="005E1C06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BORGO ROSSELLI A.S.D.     SC    17,00    10,00     5,50               1,50</w:t>
      </w:r>
    </w:p>
    <w:p w14:paraId="38C93C8F" w14:textId="77777777" w:rsidR="005E1C06" w:rsidRPr="002564DA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CALCIO A 5 CORINALDO      SF    21,50    13,00     5,50     1,00      2,00</w:t>
      </w:r>
    </w:p>
    <w:p w14:paraId="1B24FCB7" w14:textId="77777777" w:rsidR="005E1C06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AUDAX 1970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S.ANGELO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       SF    32,50    30,00                        2,50</w:t>
      </w:r>
    </w:p>
    <w:p w14:paraId="74FFA5E2" w14:textId="77777777" w:rsidR="005E1C06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0E8BD228" w14:textId="77777777" w:rsidR="005E1C06" w:rsidRDefault="005E1C06" w:rsidP="005E1C06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2509F02C" w14:textId="77777777" w:rsidR="005E1C06" w:rsidRPr="004A38F6" w:rsidRDefault="005E1C06" w:rsidP="005E1C06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5 UNDER 15 FEM. REG.</w:t>
      </w:r>
    </w:p>
    <w:p w14:paraId="64CE2FFE" w14:textId="77777777" w:rsidR="0019430B" w:rsidRPr="00426066" w:rsidRDefault="0019430B" w:rsidP="0019430B">
      <w:pPr>
        <w:pStyle w:val="titoloprinc0"/>
        <w:rPr>
          <w:color w:val="002060"/>
        </w:rPr>
      </w:pPr>
      <w:r w:rsidRPr="00426066">
        <w:rPr>
          <w:color w:val="002060"/>
        </w:rPr>
        <w:t>CLASSIFICA</w:t>
      </w:r>
      <w:r>
        <w:rPr>
          <w:color w:val="002060"/>
        </w:rPr>
        <w:t xml:space="preserve"> REGULAR SEASON</w:t>
      </w:r>
    </w:p>
    <w:p w14:paraId="55140069" w14:textId="77777777" w:rsidR="0019430B" w:rsidRDefault="0019430B" w:rsidP="0019430B">
      <w:pPr>
        <w:pStyle w:val="breakline"/>
        <w:rPr>
          <w:rFonts w:eastAsiaTheme="minorEastAsia"/>
          <w:color w:val="002060"/>
        </w:rPr>
      </w:pPr>
    </w:p>
    <w:p w14:paraId="7B608D83" w14:textId="77777777" w:rsidR="0019430B" w:rsidRPr="00581B3A" w:rsidRDefault="0019430B" w:rsidP="0019430B">
      <w:pPr>
        <w:pStyle w:val="sottotitolocampionato10"/>
        <w:rPr>
          <w:color w:val="002060"/>
        </w:rPr>
      </w:pPr>
      <w:r w:rsidRPr="00581B3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430B" w:rsidRPr="00581B3A" w14:paraId="5419F3C4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E4D5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49E2A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4827B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7EA1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A713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273C6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2DC0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7E8C7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05D1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EF81" w14:textId="77777777" w:rsidR="0019430B" w:rsidRPr="00581B3A" w:rsidRDefault="0019430B" w:rsidP="000960AC">
            <w:pPr>
              <w:pStyle w:val="headertabella0"/>
              <w:rPr>
                <w:color w:val="002060"/>
              </w:rPr>
            </w:pPr>
            <w:r w:rsidRPr="00581B3A">
              <w:rPr>
                <w:color w:val="002060"/>
              </w:rPr>
              <w:t>PE</w:t>
            </w:r>
          </w:p>
        </w:tc>
      </w:tr>
      <w:tr w:rsidR="0019430B" w:rsidRPr="00581B3A" w14:paraId="673AF8BF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A9801F" w14:textId="77777777" w:rsidR="0019430B" w:rsidRPr="0098603A" w:rsidRDefault="0019430B" w:rsidP="000960AC">
            <w:pPr>
              <w:pStyle w:val="rowtabella0"/>
              <w:rPr>
                <w:color w:val="002060"/>
              </w:rPr>
            </w:pPr>
            <w:proofErr w:type="gramStart"/>
            <w:r w:rsidRPr="0098603A">
              <w:rPr>
                <w:color w:val="002060"/>
              </w:rPr>
              <w:t>CITTA</w:t>
            </w:r>
            <w:proofErr w:type="gramEnd"/>
            <w:r w:rsidRPr="0098603A">
              <w:rPr>
                <w:color w:val="002060"/>
              </w:rPr>
              <w:t xml:space="preserve"> DI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A4D78A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ED9E67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E2BB05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2D9459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0D288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B967B9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CD0683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7FB56A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5F9DF1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0</w:t>
            </w:r>
          </w:p>
        </w:tc>
      </w:tr>
      <w:tr w:rsidR="0019430B" w:rsidRPr="00581B3A" w14:paraId="3943277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659B31" w14:textId="77777777" w:rsidR="0019430B" w:rsidRPr="0098603A" w:rsidRDefault="0019430B" w:rsidP="000960AC">
            <w:pPr>
              <w:pStyle w:val="rowtabella0"/>
              <w:rPr>
                <w:color w:val="002060"/>
              </w:rPr>
            </w:pPr>
            <w:r w:rsidRPr="0098603A">
              <w:rPr>
                <w:color w:val="002060"/>
              </w:rPr>
              <w:t>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FF7E8B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A668E0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120CB4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7E1921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96C243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A72B74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3AD3F0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E16D03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1FE93A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0</w:t>
            </w:r>
          </w:p>
        </w:tc>
      </w:tr>
      <w:tr w:rsidR="0019430B" w:rsidRPr="00581B3A" w14:paraId="148229F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4CFDEE" w14:textId="77777777" w:rsidR="0019430B" w:rsidRPr="0098603A" w:rsidRDefault="0019430B" w:rsidP="000960AC">
            <w:pPr>
              <w:pStyle w:val="rowtabella0"/>
              <w:rPr>
                <w:color w:val="002060"/>
              </w:rPr>
            </w:pPr>
            <w:r w:rsidRPr="0098603A">
              <w:rPr>
                <w:color w:val="002060"/>
              </w:rPr>
              <w:t>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B6722D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46CC3C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161A39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F8E348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34348C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0AE35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B80ECE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1CCFE0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5F9273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0</w:t>
            </w:r>
          </w:p>
        </w:tc>
      </w:tr>
      <w:tr w:rsidR="0019430B" w:rsidRPr="00581B3A" w14:paraId="7BF494F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907039" w14:textId="77777777" w:rsidR="0019430B" w:rsidRPr="0098603A" w:rsidRDefault="0019430B" w:rsidP="000960AC">
            <w:pPr>
              <w:pStyle w:val="rowtabella0"/>
              <w:rPr>
                <w:color w:val="002060"/>
              </w:rPr>
            </w:pPr>
            <w:r w:rsidRPr="0098603A">
              <w:rPr>
                <w:color w:val="002060"/>
              </w:rPr>
              <w:t>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2E1AD8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C885AB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BCC99C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8F535F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7E13FE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D1BEC1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8FD6E4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33CE6F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83377E" w14:textId="77777777" w:rsidR="0019430B" w:rsidRPr="0098603A" w:rsidRDefault="0019430B" w:rsidP="000960AC">
            <w:pPr>
              <w:pStyle w:val="rowtabella0"/>
              <w:jc w:val="center"/>
              <w:rPr>
                <w:color w:val="002060"/>
              </w:rPr>
            </w:pPr>
            <w:r w:rsidRPr="0098603A">
              <w:rPr>
                <w:color w:val="002060"/>
              </w:rPr>
              <w:t>0</w:t>
            </w:r>
          </w:p>
        </w:tc>
      </w:tr>
    </w:tbl>
    <w:p w14:paraId="3A6D1E50" w14:textId="77777777" w:rsidR="0019430B" w:rsidRPr="0019430B" w:rsidRDefault="0019430B" w:rsidP="002F2817">
      <w:pPr>
        <w:widowControl w:val="0"/>
        <w:tabs>
          <w:tab w:val="left" w:pos="2184"/>
          <w:tab w:val="left" w:pos="10103"/>
        </w:tabs>
        <w:autoSpaceDE w:val="0"/>
        <w:autoSpaceDN w:val="0"/>
        <w:spacing w:before="88" w:line="261" w:lineRule="auto"/>
        <w:ind w:left="124" w:right="102"/>
        <w:jc w:val="center"/>
        <w:rPr>
          <w:rFonts w:ascii="Arial" w:eastAsia="Arial MT" w:hAnsi="Arial MT" w:cs="Arial MT"/>
          <w:b/>
          <w:color w:val="002060"/>
          <w:sz w:val="22"/>
          <w:szCs w:val="22"/>
          <w:lang w:eastAsia="en-US"/>
        </w:rPr>
      </w:pPr>
    </w:p>
    <w:p w14:paraId="4EB3636D" w14:textId="7103D0C6" w:rsidR="002F2817" w:rsidRPr="002F2817" w:rsidRDefault="002F2817" w:rsidP="002F2817">
      <w:pPr>
        <w:widowControl w:val="0"/>
        <w:tabs>
          <w:tab w:val="left" w:pos="2184"/>
          <w:tab w:val="left" w:pos="10103"/>
        </w:tabs>
        <w:autoSpaceDE w:val="0"/>
        <w:autoSpaceDN w:val="0"/>
        <w:spacing w:before="88" w:line="261" w:lineRule="auto"/>
        <w:ind w:left="124" w:right="102"/>
        <w:jc w:val="center"/>
        <w:rPr>
          <w:rFonts w:ascii="Arial" w:eastAsia="Arial MT" w:hAnsi="Arial MT" w:cs="Arial MT"/>
          <w:b/>
          <w:sz w:val="36"/>
          <w:szCs w:val="22"/>
          <w:lang w:eastAsia="en-US"/>
        </w:rPr>
      </w:pPr>
      <w:r w:rsidRPr="002F2817">
        <w:rPr>
          <w:rFonts w:ascii="Arial" w:eastAsia="Arial MT" w:hAnsi="Arial MT" w:cs="Arial MT"/>
          <w:b/>
          <w:color w:val="002060"/>
          <w:sz w:val="36"/>
          <w:szCs w:val="22"/>
          <w:lang w:eastAsia="en-US"/>
        </w:rPr>
        <w:lastRenderedPageBreak/>
        <w:t>FASE</w:t>
      </w:r>
      <w:r w:rsidRPr="002F2817">
        <w:rPr>
          <w:rFonts w:ascii="Arial" w:eastAsia="Arial MT" w:hAnsi="Arial MT" w:cs="Arial MT"/>
          <w:b/>
          <w:color w:val="002060"/>
          <w:spacing w:val="-1"/>
          <w:sz w:val="36"/>
          <w:szCs w:val="22"/>
          <w:lang w:eastAsia="en-US"/>
        </w:rPr>
        <w:t xml:space="preserve"> </w:t>
      </w:r>
      <w:r w:rsidRPr="002F2817">
        <w:rPr>
          <w:rFonts w:ascii="Arial" w:eastAsia="Arial MT" w:hAnsi="Arial MT" w:cs="Arial MT"/>
          <w:b/>
          <w:color w:val="002060"/>
          <w:sz w:val="36"/>
          <w:szCs w:val="22"/>
          <w:lang w:eastAsia="en-US"/>
        </w:rPr>
        <w:t>FINALE</w:t>
      </w:r>
    </w:p>
    <w:p w14:paraId="23DD0FC7" w14:textId="77777777" w:rsidR="002F2817" w:rsidRDefault="002F2817" w:rsidP="002F2817">
      <w:pPr>
        <w:widowControl w:val="0"/>
        <w:autoSpaceDE w:val="0"/>
        <w:autoSpaceDN w:val="0"/>
        <w:spacing w:line="237" w:lineRule="auto"/>
        <w:jc w:val="left"/>
        <w:outlineLvl w:val="3"/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</w:pPr>
    </w:p>
    <w:p w14:paraId="52FA1B0C" w14:textId="294A564A" w:rsidR="002F2817" w:rsidRPr="002F2817" w:rsidRDefault="002F2817" w:rsidP="002F2817">
      <w:pPr>
        <w:widowControl w:val="0"/>
        <w:autoSpaceDE w:val="0"/>
        <w:autoSpaceDN w:val="0"/>
        <w:spacing w:line="237" w:lineRule="auto"/>
        <w:jc w:val="left"/>
        <w:outlineLvl w:val="3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La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Società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CITTA’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DI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FALCONARA</w:t>
      </w:r>
      <w:r w:rsidRPr="002F2817">
        <w:rPr>
          <w:rFonts w:ascii="Arial" w:eastAsia="Arial" w:hAnsi="Arial" w:cs="Arial"/>
          <w:b/>
          <w:bCs/>
          <w:color w:val="002060"/>
          <w:spacing w:val="-6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si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è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aggiudicata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il</w:t>
      </w:r>
      <w:r w:rsidRPr="002F2817">
        <w:rPr>
          <w:rFonts w:ascii="Arial" w:eastAsia="Arial" w:hAnsi="Arial" w:cs="Arial"/>
          <w:b/>
          <w:bCs/>
          <w:color w:val="002060"/>
          <w:spacing w:val="-6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Titolo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Regionale</w:t>
      </w:r>
      <w:r w:rsidRPr="002F2817">
        <w:rPr>
          <w:rFonts w:ascii="Arial" w:eastAsia="Arial" w:hAnsi="Arial" w:cs="Arial"/>
          <w:b/>
          <w:bCs/>
          <w:color w:val="002060"/>
          <w:spacing w:val="-8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Calcio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a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Cinque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Under</w:t>
      </w:r>
      <w:r w:rsidRPr="002F2817">
        <w:rPr>
          <w:rFonts w:ascii="Arial" w:eastAsia="Arial" w:hAnsi="Arial" w:cs="Arial"/>
          <w:b/>
          <w:bCs/>
          <w:color w:val="002060"/>
          <w:spacing w:val="-7"/>
          <w:sz w:val="22"/>
          <w:szCs w:val="22"/>
          <w:lang w:eastAsia="en-US"/>
        </w:rPr>
        <w:t xml:space="preserve"> </w:t>
      </w:r>
      <w:proofErr w:type="gramStart"/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15</w:t>
      </w:r>
      <w:r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pacing w:val="-58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Femminile</w:t>
      </w:r>
      <w:proofErr w:type="gramEnd"/>
      <w:r w:rsidRPr="002F2817">
        <w:rPr>
          <w:rFonts w:ascii="Arial" w:eastAsia="Arial" w:hAnsi="Arial" w:cs="Arial"/>
          <w:b/>
          <w:bCs/>
          <w:color w:val="002060"/>
          <w:sz w:val="22"/>
          <w:szCs w:val="22"/>
          <w:lang w:eastAsia="en-US"/>
        </w:rPr>
        <w:t>.</w:t>
      </w:r>
    </w:p>
    <w:p w14:paraId="5FEC7C04" w14:textId="77777777" w:rsidR="002F2817" w:rsidRPr="002F2817" w:rsidRDefault="002F2817" w:rsidP="002F2817">
      <w:pPr>
        <w:widowControl w:val="0"/>
        <w:autoSpaceDE w:val="0"/>
        <w:autoSpaceDN w:val="0"/>
        <w:jc w:val="left"/>
        <w:rPr>
          <w:rFonts w:ascii="Arial" w:eastAsia="Arial MT" w:hAnsi="Arial MT" w:cs="Arial MT"/>
          <w:b/>
          <w:sz w:val="22"/>
          <w:szCs w:val="22"/>
          <w:lang w:eastAsia="en-US"/>
        </w:rPr>
      </w:pPr>
    </w:p>
    <w:p w14:paraId="0E5E8B6F" w14:textId="77777777" w:rsidR="002F2817" w:rsidRPr="002F2817" w:rsidRDefault="002F2817" w:rsidP="002F2817">
      <w:pPr>
        <w:widowControl w:val="0"/>
        <w:autoSpaceDE w:val="0"/>
        <w:autoSpaceDN w:val="0"/>
        <w:spacing w:line="251" w:lineRule="exact"/>
        <w:jc w:val="left"/>
        <w:outlineLvl w:val="4"/>
        <w:rPr>
          <w:rFonts w:ascii="Arial" w:eastAsia="Arial" w:hAnsi="Arial" w:cs="Arial"/>
          <w:b/>
          <w:bCs/>
          <w:i/>
          <w:iCs/>
          <w:sz w:val="22"/>
          <w:szCs w:val="22"/>
          <w:lang w:eastAsia="en-US"/>
        </w:rPr>
      </w:pPr>
      <w:r w:rsidRPr="002F2817">
        <w:rPr>
          <w:rFonts w:ascii="Arial" w:eastAsia="Arial" w:hAnsi="Arial" w:cs="Arial"/>
          <w:b/>
          <w:bCs/>
          <w:i/>
          <w:iCs/>
          <w:color w:val="002060"/>
          <w:sz w:val="22"/>
          <w:szCs w:val="22"/>
          <w:lang w:eastAsia="en-US"/>
        </w:rPr>
        <w:t>Semifinali</w:t>
      </w:r>
    </w:p>
    <w:p w14:paraId="5C17DCF7" w14:textId="77777777" w:rsidR="002F2817" w:rsidRPr="002F2817" w:rsidRDefault="002F2817" w:rsidP="00837A0A">
      <w:pPr>
        <w:widowControl w:val="0"/>
        <w:numPr>
          <w:ilvl w:val="0"/>
          <w:numId w:val="27"/>
        </w:numPr>
        <w:tabs>
          <w:tab w:val="left" w:pos="288"/>
          <w:tab w:val="left" w:pos="2277"/>
          <w:tab w:val="left" w:pos="2985"/>
        </w:tabs>
        <w:autoSpaceDE w:val="0"/>
        <w:autoSpaceDN w:val="0"/>
        <w:spacing w:line="251" w:lineRule="exact"/>
        <w:ind w:left="0" w:firstLine="0"/>
        <w:jc w:val="left"/>
        <w:rPr>
          <w:rFonts w:ascii="Arial MT" w:eastAsia="Arial MT" w:hAnsi="Arial MT" w:cs="Arial MT"/>
          <w:sz w:val="22"/>
          <w:szCs w:val="22"/>
          <w:lang w:eastAsia="en-US"/>
        </w:rPr>
      </w:pP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>1^</w:t>
      </w:r>
      <w:r w:rsidRPr="002F2817">
        <w:rPr>
          <w:rFonts w:ascii="Arial MT" w:eastAsia="Arial MT" w:hAnsi="Arial MT" w:cs="Arial MT"/>
          <w:color w:val="002060"/>
          <w:spacing w:val="-4"/>
          <w:sz w:val="22"/>
          <w:szCs w:val="22"/>
          <w:lang w:eastAsia="en-US"/>
        </w:rPr>
        <w:t xml:space="preserve"> 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>classificata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ab/>
        <w:t>-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ab/>
        <w:t>4^</w:t>
      </w:r>
      <w:r w:rsidRPr="002F2817">
        <w:rPr>
          <w:rFonts w:ascii="Arial MT" w:eastAsia="Arial MT" w:hAnsi="Arial MT" w:cs="Arial MT"/>
          <w:color w:val="002060"/>
          <w:spacing w:val="-4"/>
          <w:sz w:val="22"/>
          <w:szCs w:val="22"/>
          <w:lang w:eastAsia="en-US"/>
        </w:rPr>
        <w:t xml:space="preserve"> 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>classificata</w:t>
      </w:r>
    </w:p>
    <w:p w14:paraId="1A84E00D" w14:textId="77777777" w:rsidR="002F2817" w:rsidRPr="002F2817" w:rsidRDefault="002F2817" w:rsidP="002F2817">
      <w:pPr>
        <w:widowControl w:val="0"/>
        <w:tabs>
          <w:tab w:val="left" w:pos="7233"/>
        </w:tabs>
        <w:autoSpaceDE w:val="0"/>
        <w:autoSpaceDN w:val="0"/>
        <w:jc w:val="left"/>
        <w:outlineLvl w:val="3"/>
        <w:rPr>
          <w:rFonts w:ascii="Arial" w:eastAsia="Arial" w:hAnsi="Arial" w:cs="Arial"/>
          <w:sz w:val="22"/>
          <w:szCs w:val="22"/>
          <w:lang w:eastAsia="en-US"/>
        </w:rPr>
      </w:pPr>
      <w:r w:rsidRPr="002F2817">
        <w:rPr>
          <w:rFonts w:ascii="Arial" w:eastAsia="Arial" w:hAnsi="Arial" w:cs="Arial"/>
          <w:color w:val="002060"/>
          <w:spacing w:val="-2"/>
          <w:sz w:val="22"/>
          <w:szCs w:val="22"/>
          <w:lang w:eastAsia="en-US"/>
        </w:rPr>
        <w:t>CITTA’</w:t>
      </w:r>
      <w:r w:rsidRPr="002F2817">
        <w:rPr>
          <w:rFonts w:ascii="Arial" w:eastAsia="Arial" w:hAnsi="Arial" w:cs="Arial"/>
          <w:color w:val="002060"/>
          <w:spacing w:val="-14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pacing w:val="-2"/>
          <w:sz w:val="22"/>
          <w:szCs w:val="22"/>
          <w:lang w:eastAsia="en-US"/>
        </w:rPr>
        <w:t>DI</w:t>
      </w:r>
      <w:r w:rsidRPr="002F2817">
        <w:rPr>
          <w:rFonts w:ascii="Arial" w:eastAsia="Arial" w:hAnsi="Arial" w:cs="Arial"/>
          <w:color w:val="002060"/>
          <w:spacing w:val="-1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pacing w:val="-2"/>
          <w:sz w:val="22"/>
          <w:szCs w:val="22"/>
          <w:lang w:eastAsia="en-US"/>
        </w:rPr>
        <w:t>FALCONARA</w:t>
      </w:r>
      <w:r w:rsidRPr="002F2817">
        <w:rPr>
          <w:rFonts w:ascii="Arial" w:eastAsia="Arial" w:hAnsi="Arial" w:cs="Arial"/>
          <w:color w:val="002060"/>
          <w:spacing w:val="-9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pacing w:val="-2"/>
          <w:sz w:val="22"/>
          <w:szCs w:val="22"/>
          <w:lang w:eastAsia="en-US"/>
        </w:rPr>
        <w:t>– GROTTACCIA</w:t>
      </w:r>
      <w:r w:rsidRPr="002F2817">
        <w:rPr>
          <w:rFonts w:ascii="Arial" w:eastAsia="Arial" w:hAnsi="Arial" w:cs="Arial"/>
          <w:color w:val="002060"/>
          <w:spacing w:val="-9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pacing w:val="-2"/>
          <w:sz w:val="22"/>
          <w:szCs w:val="22"/>
          <w:lang w:eastAsia="en-US"/>
        </w:rPr>
        <w:t>2005</w:t>
      </w:r>
      <w:r w:rsidRPr="002F2817">
        <w:rPr>
          <w:rFonts w:ascii="Times New Roman" w:eastAsia="Arial" w:hAnsi="Times New Roman" w:cs="Arial"/>
          <w:color w:val="002060"/>
          <w:spacing w:val="-2"/>
          <w:sz w:val="22"/>
          <w:szCs w:val="22"/>
          <w:lang w:eastAsia="en-US"/>
        </w:rPr>
        <w:tab/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8-0</w:t>
      </w:r>
    </w:p>
    <w:p w14:paraId="769410E9" w14:textId="77777777" w:rsidR="002F2817" w:rsidRPr="002F2817" w:rsidRDefault="002F2817" w:rsidP="002F2817">
      <w:pPr>
        <w:widowControl w:val="0"/>
        <w:autoSpaceDE w:val="0"/>
        <w:autoSpaceDN w:val="0"/>
        <w:jc w:val="left"/>
        <w:rPr>
          <w:rFonts w:ascii="Arial" w:eastAsia="Arial MT" w:hAnsi="Arial MT" w:cs="Arial MT"/>
          <w:b/>
          <w:sz w:val="22"/>
          <w:szCs w:val="22"/>
          <w:lang w:eastAsia="en-US"/>
        </w:rPr>
      </w:pPr>
    </w:p>
    <w:p w14:paraId="2959B1B5" w14:textId="77777777" w:rsidR="002F2817" w:rsidRPr="002F2817" w:rsidRDefault="002F2817" w:rsidP="00837A0A">
      <w:pPr>
        <w:widowControl w:val="0"/>
        <w:numPr>
          <w:ilvl w:val="0"/>
          <w:numId w:val="27"/>
        </w:numPr>
        <w:tabs>
          <w:tab w:val="left" w:pos="288"/>
          <w:tab w:val="left" w:pos="2277"/>
          <w:tab w:val="left" w:pos="2985"/>
        </w:tabs>
        <w:autoSpaceDE w:val="0"/>
        <w:autoSpaceDN w:val="0"/>
        <w:spacing w:line="251" w:lineRule="exact"/>
        <w:ind w:left="0" w:firstLine="0"/>
        <w:jc w:val="left"/>
        <w:rPr>
          <w:rFonts w:ascii="Arial MT" w:eastAsia="Arial MT" w:hAnsi="Arial MT" w:cs="Arial MT"/>
          <w:sz w:val="22"/>
          <w:szCs w:val="22"/>
          <w:lang w:eastAsia="en-US"/>
        </w:rPr>
      </w:pP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>2^</w:t>
      </w:r>
      <w:r w:rsidRPr="002F2817">
        <w:rPr>
          <w:rFonts w:ascii="Arial MT" w:eastAsia="Arial MT" w:hAnsi="Arial MT" w:cs="Arial MT"/>
          <w:color w:val="002060"/>
          <w:spacing w:val="-4"/>
          <w:sz w:val="22"/>
          <w:szCs w:val="22"/>
          <w:lang w:eastAsia="en-US"/>
        </w:rPr>
        <w:t xml:space="preserve"> 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>classificata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ab/>
        <w:t>-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ab/>
        <w:t>3^</w:t>
      </w:r>
      <w:r w:rsidRPr="002F2817">
        <w:rPr>
          <w:rFonts w:ascii="Arial MT" w:eastAsia="Arial MT" w:hAnsi="Arial MT" w:cs="Arial MT"/>
          <w:color w:val="002060"/>
          <w:spacing w:val="-4"/>
          <w:sz w:val="22"/>
          <w:szCs w:val="22"/>
          <w:lang w:eastAsia="en-US"/>
        </w:rPr>
        <w:t xml:space="preserve"> </w:t>
      </w:r>
      <w:r w:rsidRPr="002F2817">
        <w:rPr>
          <w:rFonts w:ascii="Arial MT" w:eastAsia="Arial MT" w:hAnsi="Arial MT" w:cs="Arial MT"/>
          <w:color w:val="002060"/>
          <w:sz w:val="22"/>
          <w:szCs w:val="22"/>
          <w:lang w:eastAsia="en-US"/>
        </w:rPr>
        <w:t>classificata</w:t>
      </w:r>
    </w:p>
    <w:p w14:paraId="7103385B" w14:textId="77777777" w:rsidR="002F2817" w:rsidRPr="002F2817" w:rsidRDefault="002F2817" w:rsidP="002F2817">
      <w:pPr>
        <w:widowControl w:val="0"/>
        <w:tabs>
          <w:tab w:val="right" w:pos="7551"/>
        </w:tabs>
        <w:autoSpaceDE w:val="0"/>
        <w:autoSpaceDN w:val="0"/>
        <w:spacing w:line="251" w:lineRule="exact"/>
        <w:jc w:val="left"/>
        <w:outlineLvl w:val="3"/>
        <w:rPr>
          <w:rFonts w:ascii="Arial" w:eastAsia="Arial" w:hAnsi="Arial" w:cs="Arial"/>
          <w:sz w:val="22"/>
          <w:szCs w:val="22"/>
          <w:lang w:eastAsia="en-US"/>
        </w:rPr>
      </w:pP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CALDAROLA</w:t>
      </w:r>
      <w:r w:rsidRPr="002F2817">
        <w:rPr>
          <w:rFonts w:ascii="Arial" w:eastAsia="Arial" w:hAnsi="Arial" w:cs="Arial"/>
          <w:color w:val="002060"/>
          <w:spacing w:val="-10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G.N.C.</w:t>
      </w:r>
      <w:r w:rsidRPr="002F2817">
        <w:rPr>
          <w:rFonts w:ascii="Arial" w:eastAsia="Arial" w:hAnsi="Arial" w:cs="Arial"/>
          <w:color w:val="002060"/>
          <w:spacing w:val="-1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–</w:t>
      </w:r>
      <w:r w:rsidRPr="002F2817">
        <w:rPr>
          <w:rFonts w:ascii="Arial" w:eastAsia="Arial" w:hAnsi="Arial" w:cs="Arial"/>
          <w:color w:val="002060"/>
          <w:spacing w:val="-2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POLISPORTIVA</w:t>
      </w:r>
      <w:r w:rsidRPr="002F2817">
        <w:rPr>
          <w:rFonts w:ascii="Arial" w:eastAsia="Arial" w:hAnsi="Arial" w:cs="Arial"/>
          <w:color w:val="002060"/>
          <w:spacing w:val="-10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BOCA</w:t>
      </w:r>
      <w:r w:rsidRPr="002F2817">
        <w:rPr>
          <w:rFonts w:ascii="Arial" w:eastAsia="Arial" w:hAnsi="Arial" w:cs="Arial"/>
          <w:color w:val="002060"/>
          <w:spacing w:val="-10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S.E.M.</w:t>
      </w:r>
      <w:r w:rsidRPr="002F2817">
        <w:rPr>
          <w:rFonts w:ascii="Times New Roman" w:eastAsia="Arial" w:hAnsi="Times New Roman" w:cs="Arial"/>
          <w:color w:val="002060"/>
          <w:sz w:val="22"/>
          <w:szCs w:val="22"/>
          <w:lang w:eastAsia="en-US"/>
        </w:rPr>
        <w:tab/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5-1</w:t>
      </w:r>
    </w:p>
    <w:p w14:paraId="6904B34B" w14:textId="77777777" w:rsidR="00837A0A" w:rsidRDefault="00837A0A" w:rsidP="002F2817">
      <w:pPr>
        <w:widowControl w:val="0"/>
        <w:autoSpaceDE w:val="0"/>
        <w:autoSpaceDN w:val="0"/>
        <w:jc w:val="left"/>
        <w:outlineLvl w:val="4"/>
        <w:rPr>
          <w:rFonts w:ascii="Arial" w:eastAsia="Arial" w:hAnsi="Arial" w:cs="Arial"/>
          <w:b/>
          <w:bCs/>
          <w:i/>
          <w:iCs/>
          <w:color w:val="002060"/>
          <w:sz w:val="22"/>
          <w:szCs w:val="22"/>
          <w:lang w:eastAsia="en-US"/>
        </w:rPr>
      </w:pPr>
    </w:p>
    <w:p w14:paraId="2395DF77" w14:textId="31DC3C5E" w:rsidR="002F2817" w:rsidRPr="002F2817" w:rsidRDefault="002F2817" w:rsidP="002F2817">
      <w:pPr>
        <w:widowControl w:val="0"/>
        <w:autoSpaceDE w:val="0"/>
        <w:autoSpaceDN w:val="0"/>
        <w:jc w:val="left"/>
        <w:outlineLvl w:val="4"/>
        <w:rPr>
          <w:rFonts w:ascii="Arial" w:eastAsia="Arial" w:hAnsi="Arial" w:cs="Arial"/>
          <w:b/>
          <w:bCs/>
          <w:i/>
          <w:iCs/>
          <w:sz w:val="22"/>
          <w:szCs w:val="22"/>
          <w:lang w:eastAsia="en-US"/>
        </w:rPr>
      </w:pPr>
      <w:r w:rsidRPr="002F2817">
        <w:rPr>
          <w:rFonts w:ascii="Arial" w:eastAsia="Arial" w:hAnsi="Arial" w:cs="Arial"/>
          <w:b/>
          <w:bCs/>
          <w:i/>
          <w:iCs/>
          <w:color w:val="002060"/>
          <w:sz w:val="22"/>
          <w:szCs w:val="22"/>
          <w:lang w:eastAsia="en-US"/>
        </w:rPr>
        <w:t>Finale</w:t>
      </w:r>
    </w:p>
    <w:p w14:paraId="47AA9AFE" w14:textId="77777777" w:rsidR="002F2817" w:rsidRPr="002F2817" w:rsidRDefault="002F2817" w:rsidP="002F2817">
      <w:pPr>
        <w:widowControl w:val="0"/>
        <w:tabs>
          <w:tab w:val="right" w:pos="7551"/>
        </w:tabs>
        <w:autoSpaceDE w:val="0"/>
        <w:autoSpaceDN w:val="0"/>
        <w:jc w:val="left"/>
        <w:outlineLvl w:val="3"/>
        <w:rPr>
          <w:rFonts w:ascii="Arial" w:eastAsia="Arial" w:hAnsi="Arial" w:cs="Arial"/>
          <w:sz w:val="22"/>
          <w:szCs w:val="22"/>
          <w:lang w:eastAsia="en-US"/>
        </w:rPr>
      </w:pP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CITTA’</w:t>
      </w:r>
      <w:r w:rsidRPr="002F2817">
        <w:rPr>
          <w:rFonts w:ascii="Arial" w:eastAsia="Arial" w:hAnsi="Arial" w:cs="Arial"/>
          <w:color w:val="002060"/>
          <w:spacing w:val="-14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DI</w:t>
      </w:r>
      <w:r w:rsidRPr="002F2817">
        <w:rPr>
          <w:rFonts w:ascii="Arial" w:eastAsia="Arial" w:hAnsi="Arial" w:cs="Arial"/>
          <w:color w:val="002060"/>
          <w:spacing w:val="-3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FALCONARA</w:t>
      </w:r>
      <w:r w:rsidRPr="002F2817">
        <w:rPr>
          <w:rFonts w:ascii="Arial" w:eastAsia="Arial" w:hAnsi="Arial" w:cs="Arial"/>
          <w:color w:val="002060"/>
          <w:spacing w:val="-10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–</w:t>
      </w:r>
      <w:r w:rsidRPr="002F2817">
        <w:rPr>
          <w:rFonts w:ascii="Arial" w:eastAsia="Arial" w:hAnsi="Arial" w:cs="Arial"/>
          <w:color w:val="002060"/>
          <w:spacing w:val="-2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CALDAROLA</w:t>
      </w:r>
      <w:r w:rsidRPr="002F2817">
        <w:rPr>
          <w:rFonts w:ascii="Arial" w:eastAsia="Arial" w:hAnsi="Arial" w:cs="Arial"/>
          <w:color w:val="002060"/>
          <w:spacing w:val="-10"/>
          <w:sz w:val="22"/>
          <w:szCs w:val="22"/>
          <w:lang w:eastAsia="en-US"/>
        </w:rPr>
        <w:t xml:space="preserve"> </w:t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G.N.C.</w:t>
      </w:r>
      <w:r w:rsidRPr="002F2817">
        <w:rPr>
          <w:rFonts w:ascii="Times New Roman" w:eastAsia="Arial" w:hAnsi="Times New Roman" w:cs="Arial"/>
          <w:color w:val="002060"/>
          <w:sz w:val="22"/>
          <w:szCs w:val="22"/>
          <w:lang w:eastAsia="en-US"/>
        </w:rPr>
        <w:tab/>
      </w:r>
      <w:r w:rsidRPr="002F2817">
        <w:rPr>
          <w:rFonts w:ascii="Arial" w:eastAsia="Arial" w:hAnsi="Arial" w:cs="Arial"/>
          <w:color w:val="002060"/>
          <w:sz w:val="22"/>
          <w:szCs w:val="22"/>
          <w:lang w:eastAsia="en-US"/>
        </w:rPr>
        <w:t>6-1</w:t>
      </w:r>
    </w:p>
    <w:p w14:paraId="2BABE582" w14:textId="77777777" w:rsidR="002F2817" w:rsidRDefault="002F2817" w:rsidP="005E1C06">
      <w:pPr>
        <w:pStyle w:val="titoloprinc0"/>
        <w:rPr>
          <w:color w:val="002060"/>
        </w:rPr>
      </w:pPr>
    </w:p>
    <w:p w14:paraId="094F7ED6" w14:textId="29BF51A5" w:rsidR="005E1C06" w:rsidRPr="00046569" w:rsidRDefault="005E1C06" w:rsidP="005E1C06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49C189B8" w14:textId="77777777" w:rsidR="005E1C06" w:rsidRDefault="005E1C06" w:rsidP="005E1C06">
      <w:pPr>
        <w:pStyle w:val="LndNormale1"/>
        <w:rPr>
          <w:color w:val="002060"/>
        </w:rPr>
      </w:pPr>
    </w:p>
    <w:p w14:paraId="20CD379B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</w:t>
      </w:r>
      <w:r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CALDAROLA G.N.C.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</w:t>
      </w:r>
      <w:r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15 Femminile.</w:t>
      </w:r>
    </w:p>
    <w:p w14:paraId="7BDAEE07" w14:textId="77777777" w:rsidR="005E1C06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18EA6FA4" w14:textId="77777777" w:rsidR="005E1C06" w:rsidRPr="00F77B3F" w:rsidRDefault="005E1C06" w:rsidP="005E1C06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74C9AC09" w14:textId="77777777" w:rsidR="005E1C06" w:rsidRPr="00F77B3F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CALDAROLA G.N.C.          FF                                              </w:t>
      </w:r>
    </w:p>
    <w:p w14:paraId="77D9BDB7" w14:textId="77777777" w:rsidR="005E1C06" w:rsidRPr="00F77B3F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GROTTACCIA 2005           SF     1,50     1,50                            </w:t>
      </w:r>
    </w:p>
    <w:p w14:paraId="77501DC6" w14:textId="77777777" w:rsidR="005E1C06" w:rsidRPr="00F77B3F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POLISPORTIVA BOCA S.E.M.  SF     1,50     1,50                            </w:t>
      </w:r>
    </w:p>
    <w:p w14:paraId="57931E5A" w14:textId="77777777" w:rsidR="005E1C06" w:rsidRDefault="005E1C06" w:rsidP="005E1C06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proofErr w:type="gramStart"/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>CITTA</w:t>
      </w:r>
      <w:proofErr w:type="gramEnd"/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 DI FALCONARA        FF     2,00                                 2,00</w:t>
      </w:r>
    </w:p>
    <w:p w14:paraId="73E403EC" w14:textId="77777777" w:rsidR="005E1C06" w:rsidRDefault="005E1C06" w:rsidP="00392EAD">
      <w:pPr>
        <w:pStyle w:val="breakline"/>
        <w:rPr>
          <w:color w:val="002060"/>
        </w:rPr>
      </w:pPr>
    </w:p>
    <w:p w14:paraId="1132CA0F" w14:textId="77777777" w:rsidR="0019430B" w:rsidRPr="00C254A7" w:rsidRDefault="0019430B" w:rsidP="00392EAD">
      <w:pPr>
        <w:pStyle w:val="breakline"/>
        <w:rPr>
          <w:color w:val="002060"/>
        </w:rPr>
      </w:pPr>
    </w:p>
    <w:p w14:paraId="523E431B" w14:textId="77777777" w:rsidR="00392EAD" w:rsidRPr="00C069D5" w:rsidRDefault="00392EAD" w:rsidP="00D4733A">
      <w:pPr>
        <w:pStyle w:val="LndNormale1"/>
        <w:rPr>
          <w:color w:val="002060"/>
          <w:sz w:val="8"/>
          <w:szCs w:val="8"/>
        </w:rPr>
      </w:pPr>
    </w:p>
    <w:p w14:paraId="42025753" w14:textId="77777777" w:rsidR="007D65D7" w:rsidRPr="00334035" w:rsidRDefault="007D65D7" w:rsidP="007D65D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34035">
        <w:rPr>
          <w:color w:val="002060"/>
        </w:rPr>
        <w:t>TORNEO PRIMAVERILE UNDER 17 CALCIO A 5</w:t>
      </w:r>
    </w:p>
    <w:p w14:paraId="6EDCD70D" w14:textId="77777777" w:rsidR="007D65D7" w:rsidRPr="00E762DC" w:rsidRDefault="007D65D7" w:rsidP="007D65D7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FINALI</w:t>
      </w:r>
    </w:p>
    <w:p w14:paraId="26ACEEA4" w14:textId="77777777" w:rsidR="007D65D7" w:rsidRPr="00D72FAE" w:rsidRDefault="007D65D7" w:rsidP="007D65D7">
      <w:pPr>
        <w:pStyle w:val="LndNormale1"/>
        <w:rPr>
          <w:color w:val="002060"/>
        </w:rPr>
      </w:pPr>
    </w:p>
    <w:p w14:paraId="6C562852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1° posto</w:t>
      </w:r>
      <w:r>
        <w:rPr>
          <w:color w:val="002060"/>
        </w:rPr>
        <w:tab/>
        <w:t xml:space="preserve">1^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2^ classificata prima fase</w:t>
      </w:r>
    </w:p>
    <w:p w14:paraId="4055B48B" w14:textId="59518CFB" w:rsidR="007D65D7" w:rsidRPr="00D72FAE" w:rsidRDefault="007D65D7" w:rsidP="007D65D7">
      <w:pPr>
        <w:pStyle w:val="LndNormale1"/>
        <w:rPr>
          <w:b/>
          <w:bCs/>
          <w:i/>
          <w:iCs/>
          <w:color w:val="002060"/>
        </w:rPr>
      </w:pPr>
      <w:r w:rsidRPr="00D72FAE">
        <w:rPr>
          <w:b/>
          <w:bCs/>
          <w:color w:val="002060"/>
        </w:rPr>
        <w:t>JESI – TRE TORRI A.S.D.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>6-2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</w:p>
    <w:p w14:paraId="32FC21EC" w14:textId="77777777" w:rsidR="007D65D7" w:rsidRDefault="007D65D7" w:rsidP="007D65D7">
      <w:pPr>
        <w:pStyle w:val="LndNormale1"/>
        <w:rPr>
          <w:color w:val="002060"/>
        </w:rPr>
      </w:pPr>
    </w:p>
    <w:p w14:paraId="5E40FDE7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JESI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il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Torneo Primaverile Calcio a Cinque Under 17.</w:t>
      </w:r>
    </w:p>
    <w:p w14:paraId="23A724F1" w14:textId="77777777" w:rsidR="005E1C06" w:rsidRDefault="005E1C06" w:rsidP="007D65D7">
      <w:pPr>
        <w:pStyle w:val="LndNormale1"/>
        <w:rPr>
          <w:color w:val="002060"/>
        </w:rPr>
      </w:pPr>
    </w:p>
    <w:p w14:paraId="0DAE2405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3° posto</w:t>
      </w:r>
      <w:r>
        <w:rPr>
          <w:color w:val="002060"/>
        </w:rPr>
        <w:tab/>
        <w:t xml:space="preserve">3^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4^ classificata prima fase</w:t>
      </w:r>
    </w:p>
    <w:p w14:paraId="6CA879A7" w14:textId="6EA5DD0E" w:rsidR="007D65D7" w:rsidRPr="00991E4F" w:rsidRDefault="007D65D7" w:rsidP="007D65D7">
      <w:pPr>
        <w:pStyle w:val="LndNormale1"/>
        <w:rPr>
          <w:b/>
          <w:bCs/>
          <w:color w:val="002060"/>
        </w:rPr>
      </w:pPr>
      <w:r w:rsidRPr="00991E4F">
        <w:rPr>
          <w:b/>
          <w:bCs/>
          <w:color w:val="002060"/>
        </w:rPr>
        <w:t>AUDAX 1970 S.ANGELO – BULDOG T.N.T. LUCREZIA</w:t>
      </w:r>
      <w:r>
        <w:rPr>
          <w:color w:val="002060"/>
        </w:rPr>
        <w:tab/>
      </w:r>
      <w:r>
        <w:rPr>
          <w:color w:val="002060"/>
        </w:rPr>
        <w:tab/>
      </w:r>
      <w:r w:rsidRPr="007D65D7">
        <w:rPr>
          <w:b/>
          <w:bCs/>
          <w:color w:val="002060"/>
        </w:rPr>
        <w:t>4-8</w:t>
      </w:r>
      <w:r>
        <w:rPr>
          <w:color w:val="002060"/>
        </w:rPr>
        <w:tab/>
      </w:r>
    </w:p>
    <w:p w14:paraId="164FF175" w14:textId="77777777" w:rsidR="007D65D7" w:rsidRDefault="007D65D7" w:rsidP="007D65D7">
      <w:pPr>
        <w:pStyle w:val="LndNormale1"/>
        <w:rPr>
          <w:color w:val="002060"/>
        </w:rPr>
      </w:pPr>
    </w:p>
    <w:p w14:paraId="13EEDDAA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5° posto</w:t>
      </w:r>
      <w:r>
        <w:rPr>
          <w:color w:val="002060"/>
        </w:rPr>
        <w:tab/>
        <w:t xml:space="preserve">5^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6^ classificata prima fase</w:t>
      </w:r>
    </w:p>
    <w:p w14:paraId="4DBA7329" w14:textId="6BDC48CB" w:rsidR="007D65D7" w:rsidRPr="00991E4F" w:rsidRDefault="007D65D7" w:rsidP="007D65D7">
      <w:pPr>
        <w:pStyle w:val="LndNormale1"/>
        <w:rPr>
          <w:b/>
          <w:bCs/>
          <w:i/>
          <w:iCs/>
          <w:color w:val="002060"/>
        </w:rPr>
      </w:pPr>
      <w:r w:rsidRPr="00991E4F">
        <w:rPr>
          <w:b/>
          <w:bCs/>
          <w:color w:val="002060"/>
        </w:rPr>
        <w:t>ACLI AUDAX MONTECOSARO C5 – ITALSERVICE C5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>5-4</w:t>
      </w:r>
      <w:r w:rsidRPr="00991E4F">
        <w:rPr>
          <w:b/>
          <w:bCs/>
          <w:color w:val="002060"/>
        </w:rPr>
        <w:tab/>
      </w:r>
      <w:r w:rsidRPr="00991E4F">
        <w:rPr>
          <w:b/>
          <w:bCs/>
          <w:color w:val="002060"/>
        </w:rPr>
        <w:tab/>
      </w:r>
    </w:p>
    <w:p w14:paraId="04E0D2C6" w14:textId="77777777" w:rsidR="007D65D7" w:rsidRDefault="007D65D7" w:rsidP="007D65D7">
      <w:pPr>
        <w:pStyle w:val="LndNormale1"/>
        <w:rPr>
          <w:color w:val="002060"/>
        </w:rPr>
      </w:pPr>
    </w:p>
    <w:p w14:paraId="4002B877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7° posto</w:t>
      </w:r>
      <w:r>
        <w:rPr>
          <w:color w:val="002060"/>
        </w:rPr>
        <w:tab/>
        <w:t xml:space="preserve">7^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8^ classificata prima fase</w:t>
      </w:r>
    </w:p>
    <w:p w14:paraId="436B9275" w14:textId="00EA29DA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CARISSIMI 2016 – FUTSAL VIRE GEOSISTEM ASD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>8-2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10DE7B8E" w14:textId="77777777" w:rsidR="007D65D7" w:rsidRPr="004318E3" w:rsidRDefault="007D65D7" w:rsidP="007D65D7">
      <w:pPr>
        <w:pStyle w:val="LndNormale1"/>
        <w:rPr>
          <w:color w:val="002060"/>
        </w:rPr>
      </w:pPr>
    </w:p>
    <w:p w14:paraId="4236C363" w14:textId="77777777" w:rsidR="007D65D7" w:rsidRPr="004318E3" w:rsidRDefault="007D65D7" w:rsidP="007D65D7">
      <w:pPr>
        <w:pStyle w:val="LndNormale1"/>
        <w:rPr>
          <w:color w:val="002060"/>
        </w:rPr>
      </w:pPr>
      <w:r w:rsidRPr="004318E3">
        <w:rPr>
          <w:b/>
          <w:bCs/>
          <w:color w:val="002060"/>
        </w:rPr>
        <w:t>Finale 9° posto</w:t>
      </w:r>
      <w:r w:rsidRPr="004318E3">
        <w:rPr>
          <w:color w:val="002060"/>
        </w:rPr>
        <w:tab/>
        <w:t xml:space="preserve">9^ classificata prima fase </w:t>
      </w:r>
      <w:r w:rsidRPr="004318E3">
        <w:rPr>
          <w:color w:val="002060"/>
        </w:rPr>
        <w:tab/>
        <w:t xml:space="preserve">– </w:t>
      </w:r>
      <w:r w:rsidRPr="004318E3">
        <w:rPr>
          <w:color w:val="002060"/>
        </w:rPr>
        <w:tab/>
        <w:t>10^ classificata prima fase</w:t>
      </w:r>
    </w:p>
    <w:p w14:paraId="49F28DC6" w14:textId="2415D449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NUOVA JUVENTINA FFC – AMICI DEL CENTROSOCIO SP.</w:t>
      </w:r>
      <w:r>
        <w:rPr>
          <w:b/>
          <w:bCs/>
          <w:color w:val="002060"/>
        </w:rPr>
        <w:tab/>
        <w:t>7-4</w:t>
      </w:r>
      <w:r w:rsidRPr="004318E3">
        <w:rPr>
          <w:b/>
          <w:bCs/>
          <w:color w:val="002060"/>
        </w:rPr>
        <w:tab/>
      </w:r>
    </w:p>
    <w:p w14:paraId="7935B27A" w14:textId="77777777" w:rsidR="007D65D7" w:rsidRPr="004318E3" w:rsidRDefault="007D65D7" w:rsidP="007D65D7">
      <w:pPr>
        <w:pStyle w:val="LndNormale1"/>
        <w:rPr>
          <w:color w:val="002060"/>
        </w:rPr>
      </w:pPr>
    </w:p>
    <w:p w14:paraId="1C0CF273" w14:textId="77777777" w:rsidR="007D65D7" w:rsidRPr="004318E3" w:rsidRDefault="007D65D7" w:rsidP="007D65D7">
      <w:pPr>
        <w:pStyle w:val="LndNormale1"/>
        <w:rPr>
          <w:color w:val="002060"/>
        </w:rPr>
      </w:pPr>
      <w:r w:rsidRPr="004318E3">
        <w:rPr>
          <w:b/>
          <w:bCs/>
          <w:color w:val="002060"/>
        </w:rPr>
        <w:t>Finale 11° posto</w:t>
      </w:r>
      <w:r w:rsidRPr="004318E3">
        <w:rPr>
          <w:color w:val="002060"/>
        </w:rPr>
        <w:tab/>
        <w:t xml:space="preserve">11^ classificata prima fase </w:t>
      </w:r>
      <w:r w:rsidRPr="004318E3">
        <w:rPr>
          <w:color w:val="002060"/>
        </w:rPr>
        <w:tab/>
        <w:t xml:space="preserve">– </w:t>
      </w:r>
      <w:r w:rsidRPr="004318E3">
        <w:rPr>
          <w:color w:val="002060"/>
        </w:rPr>
        <w:tab/>
        <w:t>12^ classificata prima fase</w:t>
      </w:r>
    </w:p>
    <w:p w14:paraId="37BDF0A2" w14:textId="7A0B7EA3" w:rsidR="007D65D7" w:rsidRPr="00F77B8E" w:rsidRDefault="007D65D7" w:rsidP="007D65D7">
      <w:pPr>
        <w:pStyle w:val="LndNormale1"/>
        <w:rPr>
          <w:b/>
          <w:bCs/>
          <w:color w:val="002060"/>
          <w:lang w:val="en-US"/>
        </w:rPr>
      </w:pPr>
      <w:r w:rsidRPr="00F77B8E">
        <w:rPr>
          <w:b/>
          <w:bCs/>
          <w:color w:val="002060"/>
          <w:lang w:val="en-US"/>
        </w:rPr>
        <w:t>REAL FABRIANO – FIGHT BULLS CORRIDONIA</w:t>
      </w:r>
      <w:r w:rsidRPr="00F77B8E">
        <w:rPr>
          <w:b/>
          <w:bCs/>
          <w:color w:val="002060"/>
          <w:lang w:val="en-US"/>
        </w:rPr>
        <w:tab/>
      </w:r>
      <w:r w:rsidRPr="00F77B8E">
        <w:rPr>
          <w:b/>
          <w:bCs/>
          <w:color w:val="002060"/>
          <w:lang w:val="en-US"/>
        </w:rPr>
        <w:tab/>
        <w:t>4-1</w:t>
      </w:r>
      <w:r w:rsidRPr="00F77B8E">
        <w:rPr>
          <w:b/>
          <w:bCs/>
          <w:color w:val="002060"/>
          <w:lang w:val="en-US"/>
        </w:rPr>
        <w:tab/>
      </w:r>
    </w:p>
    <w:p w14:paraId="0CC53BF0" w14:textId="77777777" w:rsidR="007D65D7" w:rsidRPr="00F77B8E" w:rsidRDefault="007D65D7" w:rsidP="007D65D7">
      <w:pPr>
        <w:pStyle w:val="LndNormale1"/>
        <w:rPr>
          <w:b/>
          <w:bCs/>
          <w:color w:val="002060"/>
          <w:lang w:val="en-US"/>
        </w:rPr>
      </w:pPr>
    </w:p>
    <w:p w14:paraId="05992BCD" w14:textId="77777777" w:rsidR="007D65D7" w:rsidRPr="004318E3" w:rsidRDefault="007D65D7" w:rsidP="007D65D7">
      <w:pPr>
        <w:pStyle w:val="LndNormale1"/>
        <w:rPr>
          <w:color w:val="002060"/>
        </w:rPr>
      </w:pPr>
      <w:r w:rsidRPr="004318E3">
        <w:rPr>
          <w:b/>
          <w:bCs/>
          <w:color w:val="002060"/>
        </w:rPr>
        <w:t>Finale 13° posto</w:t>
      </w:r>
      <w:r w:rsidRPr="004318E3">
        <w:rPr>
          <w:color w:val="002060"/>
        </w:rPr>
        <w:tab/>
        <w:t xml:space="preserve">13^ classificata prima fase </w:t>
      </w:r>
      <w:r w:rsidRPr="004318E3">
        <w:rPr>
          <w:color w:val="002060"/>
        </w:rPr>
        <w:tab/>
        <w:t xml:space="preserve">– </w:t>
      </w:r>
      <w:r w:rsidRPr="004318E3">
        <w:rPr>
          <w:color w:val="002060"/>
        </w:rPr>
        <w:tab/>
        <w:t>14^ classificata prima fase</w:t>
      </w:r>
    </w:p>
    <w:p w14:paraId="60320122" w14:textId="473B233D" w:rsidR="007D65D7" w:rsidRPr="004318E3" w:rsidRDefault="007D65D7" w:rsidP="007D65D7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4318E3">
        <w:rPr>
          <w:rFonts w:ascii="Arial" w:hAnsi="Arial" w:cs="Arial"/>
          <w:b/>
          <w:bCs/>
          <w:color w:val="002060"/>
          <w:sz w:val="22"/>
        </w:rPr>
        <w:t xml:space="preserve">C.U.S. ANCONA – OSIMO FIVE </w:t>
      </w:r>
      <w:r w:rsidRPr="004318E3">
        <w:rPr>
          <w:rFonts w:ascii="Arial" w:hAnsi="Arial" w:cs="Arial"/>
          <w:b/>
          <w:bCs/>
          <w:color w:val="002060"/>
          <w:sz w:val="22"/>
        </w:rPr>
        <w:tab/>
      </w:r>
      <w:r w:rsidRPr="004318E3">
        <w:rPr>
          <w:rFonts w:ascii="Arial" w:hAnsi="Arial" w:cs="Arial"/>
          <w:b/>
          <w:bCs/>
          <w:color w:val="002060"/>
          <w:sz w:val="22"/>
        </w:rPr>
        <w:tab/>
      </w:r>
      <w:r w:rsidRPr="004318E3">
        <w:rPr>
          <w:rFonts w:ascii="Arial" w:hAnsi="Arial" w:cs="Arial"/>
          <w:b/>
          <w:bCs/>
          <w:color w:val="002060"/>
          <w:sz w:val="22"/>
        </w:rPr>
        <w:tab/>
      </w:r>
      <w:r w:rsidRPr="004318E3"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12-13</w:t>
      </w:r>
      <w:r w:rsidRPr="004318E3">
        <w:rPr>
          <w:rFonts w:ascii="Arial" w:hAnsi="Arial" w:cs="Arial"/>
          <w:b/>
          <w:bCs/>
          <w:color w:val="002060"/>
          <w:sz w:val="22"/>
        </w:rPr>
        <w:tab/>
      </w:r>
    </w:p>
    <w:p w14:paraId="79624EE3" w14:textId="77777777" w:rsidR="007D65D7" w:rsidRPr="00D72FAE" w:rsidRDefault="007D65D7" w:rsidP="007D65D7">
      <w:pPr>
        <w:pStyle w:val="Corpodeltesto21"/>
        <w:rPr>
          <w:rFonts w:ascii="Arial" w:hAnsi="Arial" w:cs="Arial"/>
          <w:color w:val="002060"/>
          <w:sz w:val="22"/>
        </w:rPr>
      </w:pPr>
    </w:p>
    <w:p w14:paraId="4B795CFD" w14:textId="77777777" w:rsidR="007D65D7" w:rsidRPr="000354FA" w:rsidRDefault="007D65D7" w:rsidP="007D65D7">
      <w:pPr>
        <w:pStyle w:val="breakline"/>
        <w:rPr>
          <w:rFonts w:eastAsiaTheme="minorEastAsia"/>
          <w:color w:val="002060"/>
        </w:rPr>
      </w:pPr>
    </w:p>
    <w:p w14:paraId="09F13FF0" w14:textId="607E5808" w:rsidR="007D65D7" w:rsidRPr="000354FA" w:rsidRDefault="007D65D7" w:rsidP="007D65D7">
      <w:pPr>
        <w:pStyle w:val="titoloprinc0"/>
        <w:rPr>
          <w:color w:val="002060"/>
        </w:rPr>
      </w:pPr>
      <w:r w:rsidRPr="000354FA">
        <w:rPr>
          <w:color w:val="002060"/>
        </w:rPr>
        <w:t>CLASSIFICA</w:t>
      </w:r>
      <w:r>
        <w:rPr>
          <w:color w:val="002060"/>
        </w:rPr>
        <w:t xml:space="preserve"> GENERALE</w:t>
      </w:r>
    </w:p>
    <w:p w14:paraId="072E8E7E" w14:textId="77777777" w:rsidR="007D65D7" w:rsidRPr="000354FA" w:rsidRDefault="007D65D7" w:rsidP="007D65D7">
      <w:pPr>
        <w:pStyle w:val="breakline"/>
        <w:rPr>
          <w:color w:val="002060"/>
        </w:rPr>
      </w:pPr>
    </w:p>
    <w:p w14:paraId="201D2302" w14:textId="77777777" w:rsidR="007D65D7" w:rsidRDefault="007D65D7" w:rsidP="007D65D7">
      <w:pPr>
        <w:pStyle w:val="breakline"/>
        <w:rPr>
          <w:color w:val="002060"/>
        </w:rPr>
      </w:pPr>
    </w:p>
    <w:p w14:paraId="38284227" w14:textId="6A041A79" w:rsidR="007D65D7" w:rsidRPr="00D72FAE" w:rsidRDefault="007D65D7" w:rsidP="007D65D7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JESI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</w:p>
    <w:p w14:paraId="7B7E9D8B" w14:textId="3A787F8E" w:rsidR="007D65D7" w:rsidRPr="00D72FAE" w:rsidRDefault="007D65D7" w:rsidP="007D65D7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TRE TORRI A.S.D.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</w:p>
    <w:p w14:paraId="2D1900A4" w14:textId="5F3639EA" w:rsidR="007D65D7" w:rsidRDefault="007D65D7" w:rsidP="007D65D7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BULDOG T.N.T. LUCREZIA</w:t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</w:p>
    <w:p w14:paraId="436ED35C" w14:textId="3E58AFCF" w:rsidR="007D65D7" w:rsidRPr="00D72FAE" w:rsidRDefault="007D65D7" w:rsidP="007D65D7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AUDAX 1970 S.ANGELO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</w:p>
    <w:p w14:paraId="17289061" w14:textId="6B5D5DF5" w:rsid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ACLI AUDAX MONTECOSARO C5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</w:p>
    <w:p w14:paraId="0A379602" w14:textId="77EA5DF6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ITALSERVICE C5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11828A1E" w14:textId="75239E2D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CARISSIMI 2016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57F96E00" w14:textId="72780F45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FUTSAL VIRE GEOSISTEM ASD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16FDCC52" w14:textId="02EEABB4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NUOVA JUVENTINA FFC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219422DC" w14:textId="193DBF95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AMICI DEL CENTROSOCIO SP.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4B0A06D2" w14:textId="70EB6A88" w:rsidR="007D65D7" w:rsidRPr="00F77B8E" w:rsidRDefault="007D65D7" w:rsidP="007D65D7">
      <w:pPr>
        <w:pStyle w:val="LndNormale1"/>
        <w:rPr>
          <w:b/>
          <w:bCs/>
          <w:color w:val="002060"/>
          <w:lang w:val="en-US"/>
        </w:rPr>
      </w:pPr>
      <w:r w:rsidRPr="00F77B8E">
        <w:rPr>
          <w:b/>
          <w:bCs/>
          <w:color w:val="002060"/>
          <w:lang w:val="en-US"/>
        </w:rPr>
        <w:t>REAL FABRIANO</w:t>
      </w:r>
      <w:r w:rsidRPr="00F77B8E">
        <w:rPr>
          <w:b/>
          <w:bCs/>
          <w:color w:val="002060"/>
          <w:lang w:val="en-US"/>
        </w:rPr>
        <w:tab/>
      </w:r>
      <w:r w:rsidRPr="00F77B8E">
        <w:rPr>
          <w:b/>
          <w:bCs/>
          <w:color w:val="002060"/>
          <w:lang w:val="en-US"/>
        </w:rPr>
        <w:tab/>
      </w:r>
      <w:r w:rsidRPr="00F77B8E">
        <w:rPr>
          <w:b/>
          <w:bCs/>
          <w:color w:val="002060"/>
          <w:lang w:val="en-US"/>
        </w:rPr>
        <w:tab/>
      </w:r>
      <w:r w:rsidRPr="00F77B8E">
        <w:rPr>
          <w:b/>
          <w:bCs/>
          <w:color w:val="002060"/>
          <w:lang w:val="en-US"/>
        </w:rPr>
        <w:tab/>
      </w:r>
    </w:p>
    <w:p w14:paraId="5AB48945" w14:textId="1262C51E" w:rsidR="007D65D7" w:rsidRPr="00F77B8E" w:rsidRDefault="007D65D7" w:rsidP="007D65D7">
      <w:pPr>
        <w:pStyle w:val="LndNormale1"/>
        <w:rPr>
          <w:b/>
          <w:bCs/>
          <w:color w:val="002060"/>
          <w:lang w:val="en-US"/>
        </w:rPr>
      </w:pPr>
      <w:r w:rsidRPr="00F77B8E">
        <w:rPr>
          <w:b/>
          <w:bCs/>
          <w:color w:val="002060"/>
          <w:lang w:val="en-US"/>
        </w:rPr>
        <w:t>FIGHT BULLS CORRIDONIA</w:t>
      </w:r>
      <w:r w:rsidRPr="00F77B8E">
        <w:rPr>
          <w:b/>
          <w:bCs/>
          <w:color w:val="002060"/>
          <w:lang w:val="en-US"/>
        </w:rPr>
        <w:tab/>
      </w:r>
      <w:r w:rsidRPr="00F77B8E">
        <w:rPr>
          <w:b/>
          <w:bCs/>
          <w:color w:val="002060"/>
          <w:lang w:val="en-US"/>
        </w:rPr>
        <w:tab/>
      </w:r>
    </w:p>
    <w:p w14:paraId="39112406" w14:textId="489EB7A1" w:rsidR="007D65D7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OSIMO FIVE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5B02F3E2" w14:textId="140FB14A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C.U.S. ANCONA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57A8398D" w14:textId="7E596446" w:rsidR="007D65D7" w:rsidRPr="005E1C06" w:rsidRDefault="007D65D7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MONTELUPONE CALCIO A 5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7493B67C" w14:textId="77777777" w:rsidR="007D65D7" w:rsidRDefault="007D65D7" w:rsidP="007D65D7">
      <w:pPr>
        <w:pStyle w:val="titoloprinc0"/>
        <w:rPr>
          <w:color w:val="002060"/>
          <w:sz w:val="22"/>
          <w:szCs w:val="22"/>
        </w:rPr>
      </w:pPr>
    </w:p>
    <w:p w14:paraId="47297647" w14:textId="77777777" w:rsidR="005E1C06" w:rsidRPr="005E1C06" w:rsidRDefault="005E1C06" w:rsidP="005E1C06">
      <w:pPr>
        <w:pStyle w:val="titoloprinc0"/>
        <w:rPr>
          <w:color w:val="002060"/>
          <w:sz w:val="28"/>
          <w:szCs w:val="28"/>
        </w:rPr>
      </w:pPr>
      <w:r w:rsidRPr="005E1C06">
        <w:rPr>
          <w:color w:val="002060"/>
          <w:sz w:val="28"/>
          <w:szCs w:val="28"/>
        </w:rPr>
        <w:t>CLASSIFICA AL TERMINE DELLA PRIMA FASE</w:t>
      </w:r>
    </w:p>
    <w:p w14:paraId="397C346C" w14:textId="77777777" w:rsidR="005E1C06" w:rsidRPr="000354FA" w:rsidRDefault="005E1C06" w:rsidP="005E1C06">
      <w:pPr>
        <w:pStyle w:val="breakline"/>
        <w:rPr>
          <w:color w:val="002060"/>
        </w:rPr>
      </w:pPr>
    </w:p>
    <w:p w14:paraId="6CF3EC8C" w14:textId="77777777" w:rsidR="005E1C06" w:rsidRDefault="005E1C06" w:rsidP="005E1C06">
      <w:pPr>
        <w:pStyle w:val="breakline"/>
        <w:rPr>
          <w:color w:val="002060"/>
        </w:rPr>
      </w:pPr>
    </w:p>
    <w:p w14:paraId="64C6A47A" w14:textId="77777777" w:rsidR="005E1C06" w:rsidRPr="00D72FAE" w:rsidRDefault="005E1C06" w:rsidP="005E1C06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CLASSIFICA</w:t>
      </w:r>
      <w:r>
        <w:rPr>
          <w:b/>
          <w:bCs/>
          <w:color w:val="002060"/>
        </w:rPr>
        <w:t xml:space="preserve"> (rapporto punti/gare disputate)</w:t>
      </w:r>
    </w:p>
    <w:p w14:paraId="33A0D2A2" w14:textId="77777777" w:rsidR="005E1C06" w:rsidRPr="00D72FAE" w:rsidRDefault="005E1C06" w:rsidP="005E1C06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JESI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>3,00</w:t>
      </w:r>
    </w:p>
    <w:p w14:paraId="3BBD636C" w14:textId="77777777" w:rsidR="005E1C06" w:rsidRPr="00D72FAE" w:rsidRDefault="005E1C06" w:rsidP="005E1C06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TRE TORRI A.S.D.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>2,67</w:t>
      </w:r>
    </w:p>
    <w:p w14:paraId="6B9C0684" w14:textId="77777777" w:rsidR="005E1C06" w:rsidRPr="00D72FAE" w:rsidRDefault="005E1C06" w:rsidP="005E1C06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AUDAX 1970 S.ANGELO</w:t>
      </w:r>
      <w:r w:rsidRPr="00D72FAE"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D72FAE">
        <w:rPr>
          <w:b/>
          <w:bCs/>
          <w:color w:val="002060"/>
        </w:rPr>
        <w:t>2,17</w:t>
      </w:r>
    </w:p>
    <w:p w14:paraId="5BB2DF73" w14:textId="77777777" w:rsidR="005E1C06" w:rsidRDefault="005E1C06" w:rsidP="005E1C06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BULDOG T.N.T. LUCREZIA</w:t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>2,00</w:t>
      </w:r>
      <w:r>
        <w:rPr>
          <w:b/>
          <w:bCs/>
          <w:color w:val="002060"/>
        </w:rPr>
        <w:tab/>
      </w:r>
      <w:r w:rsidRPr="004D1747">
        <w:rPr>
          <w:b/>
          <w:bCs/>
          <w:i/>
          <w:iCs/>
          <w:color w:val="002060"/>
        </w:rPr>
        <w:t>(differenza reti +13)</w:t>
      </w:r>
    </w:p>
    <w:p w14:paraId="78333563" w14:textId="77777777" w:rsidR="005E1C06" w:rsidRDefault="005E1C06" w:rsidP="005E1C06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ACLI AUDAX MONTECOSARO C5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>2,00</w:t>
      </w:r>
      <w:r>
        <w:rPr>
          <w:b/>
          <w:bCs/>
          <w:color w:val="002060"/>
        </w:rPr>
        <w:tab/>
      </w:r>
      <w:r w:rsidRPr="004D1747">
        <w:rPr>
          <w:b/>
          <w:bCs/>
          <w:i/>
          <w:iCs/>
          <w:color w:val="002060"/>
        </w:rPr>
        <w:t>(differenza reti +7)</w:t>
      </w:r>
    </w:p>
    <w:p w14:paraId="5F940568" w14:textId="77777777" w:rsidR="005E1C06" w:rsidRPr="004318E3" w:rsidRDefault="005E1C06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ITALSERVICE C5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  <w:t>2,00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i/>
          <w:iCs/>
          <w:color w:val="002060"/>
        </w:rPr>
        <w:t>(differenza reti +5)</w:t>
      </w:r>
    </w:p>
    <w:p w14:paraId="4CA05D18" w14:textId="77777777" w:rsidR="005E1C06" w:rsidRPr="004318E3" w:rsidRDefault="005E1C06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CARISSIMI 2016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  <w:t>1,80</w:t>
      </w:r>
      <w:r w:rsidRPr="004318E3">
        <w:rPr>
          <w:b/>
          <w:bCs/>
          <w:color w:val="002060"/>
        </w:rPr>
        <w:tab/>
      </w:r>
    </w:p>
    <w:p w14:paraId="3F20344A" w14:textId="77777777" w:rsidR="005E1C06" w:rsidRPr="004318E3" w:rsidRDefault="005E1C06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FUTSAL VIRE GEOSISTEM ASD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  <w:t>1,60</w:t>
      </w:r>
    </w:p>
    <w:p w14:paraId="5182DB2A" w14:textId="77777777" w:rsidR="005E1C06" w:rsidRPr="004318E3" w:rsidRDefault="005E1C06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NUOVA JUVENTINA FFC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  <w:t>1,20</w:t>
      </w:r>
    </w:p>
    <w:p w14:paraId="241EC3C2" w14:textId="77777777" w:rsidR="005E1C06" w:rsidRPr="000B5545" w:rsidRDefault="005E1C06" w:rsidP="005E1C06">
      <w:pPr>
        <w:pStyle w:val="LndNormale1"/>
        <w:rPr>
          <w:b/>
          <w:bCs/>
          <w:color w:val="002060"/>
          <w:lang w:val="en-US"/>
        </w:rPr>
      </w:pPr>
      <w:r w:rsidRPr="004318E3">
        <w:rPr>
          <w:b/>
          <w:bCs/>
          <w:color w:val="002060"/>
        </w:rPr>
        <w:t>AMICI DEL CENTROSOCIO SP.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0B5545">
        <w:rPr>
          <w:b/>
          <w:bCs/>
          <w:color w:val="002060"/>
          <w:lang w:val="en-US"/>
        </w:rPr>
        <w:t>1,17</w:t>
      </w:r>
    </w:p>
    <w:p w14:paraId="4B48B9B9" w14:textId="77777777" w:rsidR="005E1C06" w:rsidRPr="000B5545" w:rsidRDefault="005E1C06" w:rsidP="005E1C06">
      <w:pPr>
        <w:pStyle w:val="LndNormale1"/>
        <w:rPr>
          <w:b/>
          <w:bCs/>
          <w:color w:val="002060"/>
          <w:lang w:val="en-US"/>
        </w:rPr>
      </w:pPr>
      <w:r w:rsidRPr="000B5545">
        <w:rPr>
          <w:b/>
          <w:bCs/>
          <w:color w:val="002060"/>
          <w:lang w:val="en-US"/>
        </w:rPr>
        <w:t>REAL FABRIANO</w:t>
      </w:r>
      <w:r w:rsidRPr="000B5545">
        <w:rPr>
          <w:b/>
          <w:bCs/>
          <w:color w:val="002060"/>
          <w:lang w:val="en-US"/>
        </w:rPr>
        <w:tab/>
      </w:r>
      <w:r w:rsidRPr="000B5545">
        <w:rPr>
          <w:b/>
          <w:bCs/>
          <w:color w:val="002060"/>
          <w:lang w:val="en-US"/>
        </w:rPr>
        <w:tab/>
      </w:r>
      <w:r w:rsidRPr="000B5545">
        <w:rPr>
          <w:b/>
          <w:bCs/>
          <w:color w:val="002060"/>
          <w:lang w:val="en-US"/>
        </w:rPr>
        <w:tab/>
      </w:r>
      <w:r w:rsidRPr="000B5545">
        <w:rPr>
          <w:b/>
          <w:bCs/>
          <w:color w:val="002060"/>
          <w:lang w:val="en-US"/>
        </w:rPr>
        <w:tab/>
        <w:t>1,00</w:t>
      </w:r>
    </w:p>
    <w:p w14:paraId="4009DCA7" w14:textId="77777777" w:rsidR="005E1C06" w:rsidRPr="000B5545" w:rsidRDefault="005E1C06" w:rsidP="005E1C06">
      <w:pPr>
        <w:pStyle w:val="LndNormale1"/>
        <w:rPr>
          <w:b/>
          <w:bCs/>
          <w:color w:val="002060"/>
          <w:lang w:val="en-US"/>
        </w:rPr>
      </w:pPr>
      <w:r w:rsidRPr="000B5545">
        <w:rPr>
          <w:b/>
          <w:bCs/>
          <w:color w:val="002060"/>
          <w:lang w:val="en-US"/>
        </w:rPr>
        <w:t>FIGHT BULLS CORRIDONIA</w:t>
      </w:r>
      <w:r w:rsidRPr="000B5545">
        <w:rPr>
          <w:b/>
          <w:bCs/>
          <w:color w:val="002060"/>
          <w:lang w:val="en-US"/>
        </w:rPr>
        <w:tab/>
      </w:r>
      <w:r w:rsidRPr="000B5545">
        <w:rPr>
          <w:b/>
          <w:bCs/>
          <w:color w:val="002060"/>
          <w:lang w:val="en-US"/>
        </w:rPr>
        <w:tab/>
        <w:t>0,60</w:t>
      </w:r>
    </w:p>
    <w:p w14:paraId="5562C277" w14:textId="77777777" w:rsidR="005E1C06" w:rsidRPr="004318E3" w:rsidRDefault="005E1C06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C.U.S. ANCONA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  <w:t>0,50</w:t>
      </w:r>
    </w:p>
    <w:p w14:paraId="48CB3A3A" w14:textId="77777777" w:rsidR="005E1C06" w:rsidRPr="004318E3" w:rsidRDefault="005E1C06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OSIMO FIVE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  <w:t>0,17</w:t>
      </w:r>
    </w:p>
    <w:p w14:paraId="3785AB99" w14:textId="77777777" w:rsidR="005E1C06" w:rsidRPr="00D72FAE" w:rsidRDefault="005E1C06" w:rsidP="005E1C06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MONTELUPONE CALCIO A 5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  <w:t>0,00</w:t>
      </w:r>
    </w:p>
    <w:p w14:paraId="1E14CEF9" w14:textId="77777777" w:rsidR="005E1C06" w:rsidRPr="000354FA" w:rsidRDefault="005E1C06" w:rsidP="005E1C06">
      <w:pPr>
        <w:pStyle w:val="breakline"/>
        <w:rPr>
          <w:color w:val="002060"/>
        </w:rPr>
      </w:pPr>
    </w:p>
    <w:p w14:paraId="1F54D763" w14:textId="77777777" w:rsidR="005E1C06" w:rsidRPr="000354FA" w:rsidRDefault="005E1C06" w:rsidP="005E1C06">
      <w:pPr>
        <w:pStyle w:val="sottotitolocampionato10"/>
        <w:rPr>
          <w:color w:val="002060"/>
        </w:rPr>
      </w:pPr>
      <w:r w:rsidRPr="000354F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E1C06" w:rsidRPr="000354FA" w14:paraId="5A221C60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BBE5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00C3F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8E60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CC947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25872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FB57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1D7A0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9F69C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89AD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C84DE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PE</w:t>
            </w:r>
          </w:p>
        </w:tc>
      </w:tr>
      <w:tr w:rsidR="005E1C06" w:rsidRPr="000354FA" w14:paraId="7E6B9B88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78602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F39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99AD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BE7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5E6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07AD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56E9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03A3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6C5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BC3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79148B5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ABAA7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7511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B09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FF2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19E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92B8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7CE1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AC98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1690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7F5F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2C50B213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2EE7D" w14:textId="77777777" w:rsidR="005E1C06" w:rsidRPr="000354FA" w:rsidRDefault="005E1C06" w:rsidP="000960AC">
            <w:pPr>
              <w:pStyle w:val="rowtabella0"/>
              <w:rPr>
                <w:color w:val="002060"/>
                <w:lang w:val="es-ES"/>
              </w:rPr>
            </w:pPr>
            <w:r w:rsidRPr="000354FA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3EF6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180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C2C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E86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48A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4260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4E80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924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EAE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0699D3F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51CE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209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DB84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BA4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B920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D2A8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26D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519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8E6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037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F1FABC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6074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250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0E3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E0B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6C80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EF4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BD00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9867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A9B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C2D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153C170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D1788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7F2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7686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A10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9E46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B337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D22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B4D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9E54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CF05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85644F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BA1EF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0354FA">
              <w:rPr>
                <w:color w:val="002060"/>
              </w:rPr>
              <w:t>sq</w:t>
            </w:r>
            <w:proofErr w:type="spellEnd"/>
            <w:r w:rsidRPr="000354FA">
              <w:rPr>
                <w:color w:val="002060"/>
              </w:rPr>
              <w:t>..</w:t>
            </w:r>
            <w:proofErr w:type="gramEnd"/>
            <w:r w:rsidRPr="000354FA">
              <w:rPr>
                <w:color w:val="002060"/>
              </w:rPr>
              <w:t xml:space="preserve"> CARISSIMI 2016 </w:t>
            </w:r>
            <w:proofErr w:type="spellStart"/>
            <w:proofErr w:type="gramStart"/>
            <w:r w:rsidRPr="000354FA">
              <w:rPr>
                <w:color w:val="002060"/>
              </w:rPr>
              <w:t>sq</w:t>
            </w:r>
            <w:proofErr w:type="spellEnd"/>
            <w:r w:rsidRPr="000354FA">
              <w:rPr>
                <w:color w:val="002060"/>
              </w:rPr>
              <w:t>..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0317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7057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A630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5DC7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4BD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C22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5C1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6614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BDD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4CF0220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7971" w14:textId="77777777" w:rsidR="005E1C06" w:rsidRPr="000B5545" w:rsidRDefault="005E1C06" w:rsidP="000960AC">
            <w:pPr>
              <w:pStyle w:val="rowtabella0"/>
              <w:rPr>
                <w:color w:val="002060"/>
                <w:lang w:val="en-US"/>
              </w:rPr>
            </w:pPr>
            <w:r w:rsidRPr="000B5545">
              <w:rPr>
                <w:color w:val="002060"/>
                <w:lang w:val="en-US"/>
              </w:rPr>
              <w:t>A.S.D. FUTSAL VIRE GEOSISTEM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C95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C71B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3422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003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890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5018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4B8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251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6DB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11AD30C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2524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967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0480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7889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BE4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5711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0896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2F1A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E76D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7BF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DE42EF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4D49" w14:textId="77777777" w:rsidR="005E1C06" w:rsidRPr="000354FA" w:rsidRDefault="005E1C06" w:rsidP="000960AC">
            <w:pPr>
              <w:pStyle w:val="rowtabella0"/>
              <w:rPr>
                <w:color w:val="002060"/>
                <w:lang w:val="es-ES"/>
              </w:rPr>
            </w:pPr>
            <w:r w:rsidRPr="000354FA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C12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15D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DD4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9D68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6B1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CCE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517C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D012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392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ECF8028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6A22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816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36B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C14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ABF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C66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224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FAF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63CC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8BD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</w:tr>
      <w:tr w:rsidR="005E1C06" w:rsidRPr="000354FA" w14:paraId="45C6B46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482A2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3D5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3CA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149D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395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9B5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13F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025B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3F8E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C57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14A67637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B546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ASR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E20C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921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938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9DD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C929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F2F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8DE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A15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689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4219F87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CB42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F946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A6D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258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A38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A4D8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520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D795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3B05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05E2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51ECA9D4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647E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1F8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F305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F48D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068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9E36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4D4C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2EC1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92C5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6DF9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</w:tbl>
    <w:p w14:paraId="774F1897" w14:textId="77777777" w:rsidR="005E1C06" w:rsidRPr="007D65D7" w:rsidRDefault="005E1C06" w:rsidP="007D65D7">
      <w:pPr>
        <w:pStyle w:val="titoloprinc0"/>
        <w:rPr>
          <w:color w:val="002060"/>
          <w:sz w:val="22"/>
          <w:szCs w:val="22"/>
        </w:rPr>
      </w:pPr>
    </w:p>
    <w:p w14:paraId="2B5F746A" w14:textId="77777777" w:rsidR="007D65D7" w:rsidRDefault="007D65D7" w:rsidP="007D65D7">
      <w:pPr>
        <w:pStyle w:val="breakline"/>
        <w:rPr>
          <w:rFonts w:eastAsiaTheme="minorEastAsia"/>
          <w:color w:val="002060"/>
        </w:rPr>
      </w:pPr>
    </w:p>
    <w:p w14:paraId="64AA4BFB" w14:textId="77777777" w:rsidR="007D65D7" w:rsidRDefault="007D65D7" w:rsidP="007D65D7">
      <w:pPr>
        <w:pStyle w:val="breakline"/>
        <w:rPr>
          <w:rFonts w:eastAsiaTheme="minorEastAsia"/>
          <w:color w:val="002060"/>
        </w:rPr>
      </w:pPr>
    </w:p>
    <w:p w14:paraId="34F53543" w14:textId="77777777" w:rsidR="007D65D7" w:rsidRPr="00780EFE" w:rsidRDefault="007D65D7" w:rsidP="007D65D7">
      <w:pPr>
        <w:pStyle w:val="breakline"/>
        <w:rPr>
          <w:rFonts w:eastAsiaTheme="minorEastAsia"/>
          <w:color w:val="002060"/>
        </w:rPr>
      </w:pPr>
    </w:p>
    <w:p w14:paraId="6341DD27" w14:textId="77777777" w:rsidR="007D65D7" w:rsidRPr="00334035" w:rsidRDefault="007D65D7" w:rsidP="007D65D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34035">
        <w:rPr>
          <w:color w:val="002060"/>
        </w:rPr>
        <w:lastRenderedPageBreak/>
        <w:t>TORNEO PRIMAVERILE UNDER 1</w:t>
      </w:r>
      <w:r>
        <w:rPr>
          <w:color w:val="002060"/>
        </w:rPr>
        <w:t>5</w:t>
      </w:r>
      <w:r w:rsidRPr="00334035">
        <w:rPr>
          <w:color w:val="002060"/>
        </w:rPr>
        <w:t xml:space="preserve"> CALCIO A 5</w:t>
      </w:r>
    </w:p>
    <w:p w14:paraId="70CE00EC" w14:textId="77777777" w:rsidR="007D65D7" w:rsidRPr="00E762DC" w:rsidRDefault="007D65D7" w:rsidP="007D65D7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FINALI</w:t>
      </w:r>
    </w:p>
    <w:p w14:paraId="2A06632F" w14:textId="77777777" w:rsidR="007D65D7" w:rsidRDefault="007D65D7" w:rsidP="007D65D7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</w:p>
    <w:p w14:paraId="0899C3BF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1° posto</w:t>
      </w:r>
      <w:r>
        <w:rPr>
          <w:color w:val="002060"/>
        </w:rPr>
        <w:tab/>
        <w:t xml:space="preserve">1^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2^ classificata prima fase</w:t>
      </w:r>
    </w:p>
    <w:p w14:paraId="0DF72EE3" w14:textId="133F1572" w:rsidR="007D65D7" w:rsidRPr="007D65D7" w:rsidRDefault="007D65D7" w:rsidP="007D65D7">
      <w:pPr>
        <w:pStyle w:val="LndNormale1"/>
        <w:rPr>
          <w:b/>
          <w:bCs/>
          <w:color w:val="002060"/>
        </w:rPr>
      </w:pPr>
      <w:r w:rsidRPr="00DE0DA8">
        <w:rPr>
          <w:b/>
          <w:bCs/>
          <w:color w:val="002060"/>
        </w:rPr>
        <w:t>ITALSERVICE C5 – C.U.S. ANCONA</w:t>
      </w:r>
      <w:r w:rsidRPr="00DE0DA8">
        <w:rPr>
          <w:b/>
          <w:bCs/>
          <w:color w:val="002060"/>
        </w:rPr>
        <w:tab/>
      </w:r>
      <w:r w:rsidRPr="00DE0DA8">
        <w:rPr>
          <w:b/>
          <w:bCs/>
          <w:color w:val="002060"/>
        </w:rPr>
        <w:tab/>
      </w:r>
      <w:r w:rsidRPr="00DE0DA8">
        <w:rPr>
          <w:b/>
          <w:bCs/>
          <w:color w:val="002060"/>
        </w:rPr>
        <w:tab/>
      </w:r>
      <w:r w:rsidRPr="00DE0DA8">
        <w:rPr>
          <w:b/>
          <w:bCs/>
          <w:color w:val="002060"/>
        </w:rPr>
        <w:tab/>
      </w:r>
      <w:r w:rsidRPr="007D65D7">
        <w:rPr>
          <w:b/>
          <w:bCs/>
          <w:color w:val="002060"/>
        </w:rPr>
        <w:t>3-2</w:t>
      </w:r>
    </w:p>
    <w:p w14:paraId="5ECE6C4A" w14:textId="77777777" w:rsidR="007D65D7" w:rsidRDefault="007D65D7" w:rsidP="007D65D7">
      <w:pPr>
        <w:pStyle w:val="LndNormale1"/>
        <w:rPr>
          <w:color w:val="002060"/>
        </w:rPr>
      </w:pPr>
    </w:p>
    <w:p w14:paraId="00284EA1" w14:textId="77777777" w:rsidR="005E1C06" w:rsidRPr="009965D8" w:rsidRDefault="005E1C06" w:rsidP="005E1C0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ITALSERVICE C5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il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Torneo Primaverile Calcio a Cinque Under 15.</w:t>
      </w:r>
    </w:p>
    <w:p w14:paraId="3438BFF1" w14:textId="77777777" w:rsidR="005E1C06" w:rsidRPr="00DE0DA8" w:rsidRDefault="005E1C06" w:rsidP="007D65D7">
      <w:pPr>
        <w:pStyle w:val="LndNormale1"/>
        <w:rPr>
          <w:color w:val="002060"/>
        </w:rPr>
      </w:pPr>
    </w:p>
    <w:p w14:paraId="301D4B12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3° posto</w:t>
      </w:r>
      <w:r>
        <w:rPr>
          <w:color w:val="002060"/>
        </w:rPr>
        <w:tab/>
        <w:t xml:space="preserve">3^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4^ classificata prima fase</w:t>
      </w:r>
    </w:p>
    <w:p w14:paraId="6ED5B280" w14:textId="2DD36E20" w:rsidR="007D65D7" w:rsidRPr="00DE0DA8" w:rsidRDefault="007D65D7" w:rsidP="007D65D7">
      <w:pPr>
        <w:pStyle w:val="LndNormale1"/>
        <w:rPr>
          <w:b/>
          <w:bCs/>
          <w:color w:val="002060"/>
        </w:rPr>
      </w:pPr>
      <w:r w:rsidRPr="00DE0DA8">
        <w:rPr>
          <w:b/>
          <w:bCs/>
          <w:color w:val="002060"/>
        </w:rPr>
        <w:t>RECANATI CALCIO A 5 – VIRTUS FORTITUDO 1950 SSD</w:t>
      </w:r>
      <w:r w:rsidRPr="00DE0DA8">
        <w:rPr>
          <w:b/>
          <w:bCs/>
          <w:color w:val="002060"/>
        </w:rPr>
        <w:tab/>
      </w:r>
      <w:r w:rsidRPr="007D65D7">
        <w:rPr>
          <w:b/>
          <w:bCs/>
          <w:color w:val="002060"/>
        </w:rPr>
        <w:t>4-3</w:t>
      </w:r>
    </w:p>
    <w:p w14:paraId="172DC4D9" w14:textId="77777777" w:rsidR="007D65D7" w:rsidRDefault="007D65D7" w:rsidP="007D65D7">
      <w:pPr>
        <w:pStyle w:val="LndNormale1"/>
        <w:rPr>
          <w:color w:val="002060"/>
        </w:rPr>
      </w:pPr>
    </w:p>
    <w:p w14:paraId="51E5857C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5° posto</w:t>
      </w:r>
      <w:r>
        <w:rPr>
          <w:color w:val="002060"/>
        </w:rPr>
        <w:tab/>
        <w:t xml:space="preserve">5^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6^ classificata prima fase</w:t>
      </w:r>
    </w:p>
    <w:p w14:paraId="6D3EB8EA" w14:textId="3CB22CA1" w:rsidR="007D65D7" w:rsidRPr="00DE0DA8" w:rsidRDefault="007D65D7" w:rsidP="007D65D7">
      <w:pPr>
        <w:pStyle w:val="LndNormale1"/>
        <w:rPr>
          <w:b/>
          <w:bCs/>
          <w:i/>
          <w:iCs/>
          <w:color w:val="002060"/>
        </w:rPr>
      </w:pPr>
      <w:r w:rsidRPr="00DE0DA8">
        <w:rPr>
          <w:b/>
          <w:bCs/>
          <w:color w:val="002060"/>
        </w:rPr>
        <w:t>BULDOG T.N.T. LUCREZIA – CANTINE RIUNITE CSI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b/>
          <w:bCs/>
          <w:color w:val="002060"/>
        </w:rPr>
        <w:t>2-4</w:t>
      </w:r>
    </w:p>
    <w:p w14:paraId="1A48E52B" w14:textId="77777777" w:rsidR="007D65D7" w:rsidRPr="008F1B1B" w:rsidRDefault="007D65D7" w:rsidP="007D65D7">
      <w:pPr>
        <w:pStyle w:val="LndNormale1"/>
        <w:rPr>
          <w:color w:val="002060"/>
        </w:rPr>
      </w:pPr>
    </w:p>
    <w:p w14:paraId="798C5558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7° posto</w:t>
      </w:r>
      <w:r>
        <w:rPr>
          <w:color w:val="002060"/>
        </w:rPr>
        <w:tab/>
        <w:t xml:space="preserve">7^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8^ classificata prima fase</w:t>
      </w:r>
    </w:p>
    <w:p w14:paraId="17B3100D" w14:textId="277B29B2" w:rsidR="007D65D7" w:rsidRPr="00DE0DA8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ITALSERVICE C5 sq.B – AMICI DEL CENTROSOCIO SP.</w:t>
      </w:r>
      <w:r w:rsidRPr="004318E3">
        <w:rPr>
          <w:b/>
          <w:bCs/>
          <w:color w:val="002060"/>
        </w:rPr>
        <w:tab/>
      </w:r>
      <w:r>
        <w:rPr>
          <w:b/>
          <w:bCs/>
          <w:color w:val="002060"/>
        </w:rPr>
        <w:t>4-3</w:t>
      </w:r>
    </w:p>
    <w:p w14:paraId="4B7B7899" w14:textId="77777777" w:rsidR="007D65D7" w:rsidRDefault="007D65D7" w:rsidP="007D65D7">
      <w:pPr>
        <w:pStyle w:val="LndNormale1"/>
        <w:rPr>
          <w:color w:val="002060"/>
        </w:rPr>
      </w:pPr>
    </w:p>
    <w:p w14:paraId="5ACE500F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9° posto</w:t>
      </w:r>
      <w:r>
        <w:rPr>
          <w:color w:val="002060"/>
        </w:rPr>
        <w:tab/>
        <w:t xml:space="preserve">9^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10^ classificata prima fase</w:t>
      </w:r>
    </w:p>
    <w:p w14:paraId="7D816915" w14:textId="1689BE49" w:rsidR="007D65D7" w:rsidRDefault="007D65D7" w:rsidP="007D65D7">
      <w:pPr>
        <w:pStyle w:val="LndNormale1"/>
        <w:rPr>
          <w:b/>
          <w:bCs/>
          <w:color w:val="002060"/>
        </w:rPr>
      </w:pPr>
      <w:r w:rsidRPr="00DE0DA8">
        <w:rPr>
          <w:b/>
          <w:bCs/>
          <w:color w:val="002060"/>
        </w:rPr>
        <w:t>POL. CAGLI SPORT ASSOCIATI – GROTTACCIA 2005</w:t>
      </w:r>
      <w:r w:rsidRPr="00DE0DA8">
        <w:rPr>
          <w:b/>
          <w:bCs/>
          <w:color w:val="002060"/>
        </w:rPr>
        <w:tab/>
      </w:r>
      <w:r>
        <w:rPr>
          <w:color w:val="002060"/>
        </w:rPr>
        <w:tab/>
      </w:r>
      <w:r>
        <w:rPr>
          <w:b/>
          <w:bCs/>
          <w:color w:val="002060"/>
        </w:rPr>
        <w:t>7-4</w:t>
      </w:r>
    </w:p>
    <w:p w14:paraId="197BB7EA" w14:textId="77777777" w:rsidR="007D65D7" w:rsidRPr="007D65D7" w:rsidRDefault="007D65D7" w:rsidP="007D65D7">
      <w:pPr>
        <w:pStyle w:val="LndNormale1"/>
        <w:rPr>
          <w:color w:val="002060"/>
        </w:rPr>
      </w:pPr>
    </w:p>
    <w:p w14:paraId="68A93F24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11° posto</w:t>
      </w:r>
      <w:r>
        <w:rPr>
          <w:color w:val="002060"/>
        </w:rPr>
        <w:tab/>
        <w:t xml:space="preserve">11^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12^ classificata prima fase</w:t>
      </w:r>
    </w:p>
    <w:p w14:paraId="3FE8334D" w14:textId="28122BD4" w:rsidR="007D65D7" w:rsidRPr="007D65D7" w:rsidRDefault="007D65D7" w:rsidP="007D65D7">
      <w:pPr>
        <w:pStyle w:val="LndNormale1"/>
        <w:rPr>
          <w:b/>
          <w:bCs/>
          <w:color w:val="002060"/>
        </w:rPr>
      </w:pPr>
      <w:r w:rsidRPr="00DE0DA8">
        <w:rPr>
          <w:b/>
          <w:bCs/>
          <w:color w:val="002060"/>
        </w:rPr>
        <w:t>BORGOROSSO TOLENTINO – SANGIORGIO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7D65D7">
        <w:rPr>
          <w:b/>
          <w:bCs/>
          <w:color w:val="002060"/>
        </w:rPr>
        <w:t>6-0</w:t>
      </w:r>
    </w:p>
    <w:p w14:paraId="4A04E80A" w14:textId="77777777" w:rsidR="007D65D7" w:rsidRDefault="007D65D7" w:rsidP="007D65D7">
      <w:pPr>
        <w:pStyle w:val="LndNormale1"/>
        <w:rPr>
          <w:color w:val="002060"/>
        </w:rPr>
      </w:pPr>
    </w:p>
    <w:p w14:paraId="3946A405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13° posto</w:t>
      </w:r>
      <w:r>
        <w:rPr>
          <w:color w:val="002060"/>
        </w:rPr>
        <w:tab/>
        <w:t xml:space="preserve">13^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14^ classificata prima fase</w:t>
      </w:r>
    </w:p>
    <w:p w14:paraId="660F2C3B" w14:textId="1C501693" w:rsidR="007D65D7" w:rsidRDefault="007D65D7" w:rsidP="007D65D7">
      <w:pPr>
        <w:pStyle w:val="LndNormale1"/>
        <w:rPr>
          <w:color w:val="002060"/>
        </w:rPr>
      </w:pPr>
      <w:r w:rsidRPr="00DE0DA8">
        <w:rPr>
          <w:b/>
          <w:bCs/>
          <w:color w:val="002060"/>
        </w:rPr>
        <w:t>FIGHT BULLS CORRIDONIA – BORGO ROSSELLI A.S.D.</w:t>
      </w:r>
      <w:r>
        <w:rPr>
          <w:color w:val="002060"/>
        </w:rPr>
        <w:tab/>
      </w:r>
      <w:r w:rsidRPr="007D65D7">
        <w:rPr>
          <w:b/>
          <w:bCs/>
          <w:color w:val="002060"/>
        </w:rPr>
        <w:t>9-0</w:t>
      </w:r>
    </w:p>
    <w:p w14:paraId="6F20BA28" w14:textId="77777777" w:rsidR="007D65D7" w:rsidRDefault="007D65D7" w:rsidP="007D65D7">
      <w:pPr>
        <w:pStyle w:val="LndNormale1"/>
        <w:rPr>
          <w:color w:val="002060"/>
        </w:rPr>
      </w:pPr>
    </w:p>
    <w:p w14:paraId="559291DB" w14:textId="77777777" w:rsidR="007D65D7" w:rsidRDefault="007D65D7" w:rsidP="007D65D7">
      <w:pPr>
        <w:pStyle w:val="LndNormale1"/>
        <w:rPr>
          <w:color w:val="002060"/>
        </w:rPr>
      </w:pPr>
      <w:r w:rsidRPr="00D72FAE">
        <w:rPr>
          <w:b/>
          <w:bCs/>
          <w:color w:val="002060"/>
        </w:rPr>
        <w:t>Finale 15° posto</w:t>
      </w:r>
      <w:r>
        <w:rPr>
          <w:color w:val="002060"/>
        </w:rPr>
        <w:tab/>
        <w:t xml:space="preserve">15^ classificata prima fase </w:t>
      </w:r>
      <w:r>
        <w:rPr>
          <w:color w:val="002060"/>
        </w:rPr>
        <w:tab/>
        <w:t xml:space="preserve">– </w:t>
      </w:r>
      <w:r>
        <w:rPr>
          <w:color w:val="002060"/>
        </w:rPr>
        <w:tab/>
        <w:t>16^ classificata prima fase</w:t>
      </w:r>
    </w:p>
    <w:p w14:paraId="72F26C2D" w14:textId="771A43B7" w:rsidR="007D65D7" w:rsidRPr="007D65D7" w:rsidRDefault="007D65D7" w:rsidP="007D65D7">
      <w:pPr>
        <w:pStyle w:val="LndNormale1"/>
        <w:rPr>
          <w:b/>
          <w:bCs/>
          <w:color w:val="002060"/>
        </w:rPr>
      </w:pPr>
      <w:r w:rsidRPr="00DE0DA8">
        <w:rPr>
          <w:rFonts w:cs="Arial"/>
          <w:b/>
          <w:bCs/>
          <w:color w:val="002060"/>
        </w:rPr>
        <w:t>TAVERNELLE – CERRETO D ESI C5 A.S.D.</w:t>
      </w:r>
      <w:r>
        <w:rPr>
          <w:rFonts w:cs="Arial"/>
          <w:color w:val="002060"/>
        </w:rPr>
        <w:tab/>
      </w:r>
      <w:r>
        <w:rPr>
          <w:rFonts w:cs="Arial"/>
          <w:color w:val="002060"/>
        </w:rPr>
        <w:tab/>
      </w:r>
      <w:r>
        <w:rPr>
          <w:rFonts w:cs="Arial"/>
          <w:color w:val="002060"/>
        </w:rPr>
        <w:tab/>
      </w:r>
      <w:r w:rsidRPr="007D65D7">
        <w:rPr>
          <w:b/>
          <w:bCs/>
          <w:color w:val="002060"/>
        </w:rPr>
        <w:t>0-3</w:t>
      </w:r>
    </w:p>
    <w:p w14:paraId="4E6E1B19" w14:textId="77777777" w:rsidR="007D65D7" w:rsidRDefault="007D65D7" w:rsidP="007D65D7">
      <w:pPr>
        <w:pStyle w:val="LndNormale1"/>
        <w:rPr>
          <w:color w:val="002060"/>
        </w:rPr>
      </w:pPr>
    </w:p>
    <w:p w14:paraId="3EE66F35" w14:textId="77777777" w:rsidR="007D65D7" w:rsidRPr="000354FA" w:rsidRDefault="007D65D7" w:rsidP="007D65D7">
      <w:pPr>
        <w:pStyle w:val="titoloprinc0"/>
        <w:rPr>
          <w:color w:val="002060"/>
        </w:rPr>
      </w:pPr>
      <w:r w:rsidRPr="000354FA">
        <w:rPr>
          <w:color w:val="002060"/>
        </w:rPr>
        <w:t>CLASSIFICA</w:t>
      </w:r>
      <w:r>
        <w:rPr>
          <w:color w:val="002060"/>
        </w:rPr>
        <w:t xml:space="preserve"> GENERALE</w:t>
      </w:r>
    </w:p>
    <w:p w14:paraId="2945224A" w14:textId="77777777" w:rsidR="007D65D7" w:rsidRPr="000354FA" w:rsidRDefault="007D65D7" w:rsidP="007D65D7">
      <w:pPr>
        <w:pStyle w:val="breakline"/>
        <w:rPr>
          <w:color w:val="002060"/>
        </w:rPr>
      </w:pPr>
    </w:p>
    <w:p w14:paraId="5C414926" w14:textId="77777777" w:rsidR="007D65D7" w:rsidRDefault="007D65D7" w:rsidP="007D65D7">
      <w:pPr>
        <w:pStyle w:val="breakline"/>
        <w:rPr>
          <w:color w:val="002060"/>
        </w:rPr>
      </w:pPr>
    </w:p>
    <w:p w14:paraId="4FA00F98" w14:textId="06B46D97" w:rsidR="007D65D7" w:rsidRPr="00D72FAE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ITALSERVICE C5</w:t>
      </w:r>
    </w:p>
    <w:p w14:paraId="48BDD8DC" w14:textId="77777777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C.U.S. ANCONA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460BAB77" w14:textId="607AF1C2" w:rsid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RECANATI CALCIO A 5</w:t>
      </w:r>
    </w:p>
    <w:p w14:paraId="064B848A" w14:textId="06F2F68B" w:rsid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VIRTUS FORTITUDO 1950 SSD</w:t>
      </w:r>
    </w:p>
    <w:p w14:paraId="50C25C7F" w14:textId="0D9654BA" w:rsid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CANTINE RIUNITE CSI</w:t>
      </w:r>
    </w:p>
    <w:p w14:paraId="1E14F278" w14:textId="77777777" w:rsidR="007D65D7" w:rsidRDefault="007D65D7" w:rsidP="007D65D7">
      <w:pPr>
        <w:pStyle w:val="LndNormale1"/>
        <w:rPr>
          <w:b/>
          <w:bCs/>
          <w:color w:val="002060"/>
        </w:rPr>
      </w:pPr>
      <w:r w:rsidRPr="00D72FAE">
        <w:rPr>
          <w:b/>
          <w:bCs/>
          <w:color w:val="002060"/>
        </w:rPr>
        <w:t>BULDOG T.N.T. LUCREZIA</w:t>
      </w:r>
      <w:r w:rsidRPr="00D72FAE"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</w:p>
    <w:p w14:paraId="27A129D3" w14:textId="553211F2" w:rsidR="007D65D7" w:rsidRPr="007D65D7" w:rsidRDefault="007D65D7" w:rsidP="007D65D7">
      <w:pPr>
        <w:pStyle w:val="LndNormale1"/>
        <w:rPr>
          <w:b/>
          <w:bCs/>
          <w:color w:val="002060"/>
        </w:rPr>
      </w:pPr>
      <w:r w:rsidRPr="007D65D7">
        <w:rPr>
          <w:b/>
          <w:bCs/>
          <w:color w:val="002060"/>
        </w:rPr>
        <w:t>ITALSERVICE C5 sq.B</w:t>
      </w:r>
      <w:r w:rsidRPr="007D65D7">
        <w:rPr>
          <w:b/>
          <w:bCs/>
          <w:color w:val="002060"/>
        </w:rPr>
        <w:tab/>
      </w:r>
      <w:r w:rsidRPr="007D65D7">
        <w:rPr>
          <w:b/>
          <w:bCs/>
          <w:color w:val="002060"/>
        </w:rPr>
        <w:tab/>
      </w:r>
      <w:r w:rsidRPr="007D65D7">
        <w:rPr>
          <w:b/>
          <w:bCs/>
          <w:color w:val="002060"/>
        </w:rPr>
        <w:tab/>
      </w:r>
    </w:p>
    <w:p w14:paraId="4FEC62A1" w14:textId="77777777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AMICI DEL CENTROSOCIO SP.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50FAA0EB" w14:textId="4EA4D71C" w:rsid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POL.CAGLI SPORT ASSOCIATI</w:t>
      </w:r>
    </w:p>
    <w:p w14:paraId="51BBA072" w14:textId="4AFAB0CD" w:rsid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GROTTACCIA 2005</w:t>
      </w:r>
    </w:p>
    <w:p w14:paraId="3360141E" w14:textId="2924091F" w:rsid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BORGOROSSO TOLENTINO</w:t>
      </w:r>
    </w:p>
    <w:p w14:paraId="25926983" w14:textId="0DD8C07A" w:rsidR="007D65D7" w:rsidRPr="007D65D7" w:rsidRDefault="007D65D7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SANGIORGIO</w:t>
      </w:r>
    </w:p>
    <w:p w14:paraId="34E5040A" w14:textId="77777777" w:rsidR="007D65D7" w:rsidRPr="004318E3" w:rsidRDefault="007D65D7" w:rsidP="007D65D7">
      <w:pPr>
        <w:pStyle w:val="LndNormale1"/>
        <w:rPr>
          <w:b/>
          <w:bCs/>
          <w:color w:val="002060"/>
        </w:rPr>
      </w:pPr>
      <w:r w:rsidRPr="004318E3">
        <w:rPr>
          <w:b/>
          <w:bCs/>
          <w:color w:val="002060"/>
        </w:rPr>
        <w:t>FIGHT BULLS CORRIDONIA</w:t>
      </w:r>
      <w:r w:rsidRPr="004318E3">
        <w:rPr>
          <w:b/>
          <w:bCs/>
          <w:color w:val="002060"/>
        </w:rPr>
        <w:tab/>
      </w:r>
      <w:r w:rsidRPr="004318E3">
        <w:rPr>
          <w:b/>
          <w:bCs/>
          <w:color w:val="002060"/>
        </w:rPr>
        <w:tab/>
      </w:r>
    </w:p>
    <w:p w14:paraId="3CCA14F3" w14:textId="0BF5D02A" w:rsidR="007D65D7" w:rsidRDefault="006252CE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BORGO ROSSELLI A.S.D.</w:t>
      </w:r>
    </w:p>
    <w:p w14:paraId="4FC405F2" w14:textId="4D9575BC" w:rsidR="006252CE" w:rsidRDefault="006252CE" w:rsidP="007D65D7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CERRETO D’ESI C5 A.S.D.</w:t>
      </w:r>
    </w:p>
    <w:p w14:paraId="373A4A65" w14:textId="255D344E" w:rsidR="007D65D7" w:rsidRPr="005E1C06" w:rsidRDefault="006252CE" w:rsidP="005E1C06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>TAVERNELLE</w:t>
      </w:r>
    </w:p>
    <w:p w14:paraId="6DAA720E" w14:textId="77777777" w:rsidR="007D65D7" w:rsidRDefault="007D65D7" w:rsidP="007D65D7">
      <w:pPr>
        <w:pStyle w:val="LndNormale1"/>
        <w:rPr>
          <w:color w:val="002060"/>
        </w:rPr>
      </w:pPr>
    </w:p>
    <w:p w14:paraId="5AF732C6" w14:textId="0D53CA30" w:rsidR="005E1C06" w:rsidRPr="005E1C06" w:rsidRDefault="005E1C06" w:rsidP="005E1C06">
      <w:pPr>
        <w:pStyle w:val="titoloprinc0"/>
        <w:rPr>
          <w:color w:val="002060"/>
          <w:sz w:val="28"/>
          <w:szCs w:val="28"/>
        </w:rPr>
      </w:pPr>
      <w:r w:rsidRPr="005E1C06">
        <w:rPr>
          <w:color w:val="002060"/>
          <w:sz w:val="28"/>
          <w:szCs w:val="28"/>
        </w:rPr>
        <w:t>CLASSIFICA AL TERMINE DELLA PRIMA FASE</w:t>
      </w:r>
    </w:p>
    <w:p w14:paraId="5863BD1B" w14:textId="77777777" w:rsidR="005E1C06" w:rsidRPr="000354FA" w:rsidRDefault="005E1C06" w:rsidP="005E1C06">
      <w:pPr>
        <w:pStyle w:val="breakline"/>
        <w:rPr>
          <w:color w:val="002060"/>
        </w:rPr>
      </w:pPr>
    </w:p>
    <w:p w14:paraId="055A9339" w14:textId="77777777" w:rsidR="005E1C06" w:rsidRPr="000354FA" w:rsidRDefault="005E1C06" w:rsidP="005E1C06">
      <w:pPr>
        <w:pStyle w:val="breakline"/>
        <w:rPr>
          <w:color w:val="002060"/>
        </w:rPr>
      </w:pPr>
    </w:p>
    <w:p w14:paraId="7ECEA016" w14:textId="77777777" w:rsidR="005E1C06" w:rsidRPr="000354FA" w:rsidRDefault="005E1C06" w:rsidP="005E1C06">
      <w:pPr>
        <w:pStyle w:val="sottotitolocampionato10"/>
        <w:rPr>
          <w:color w:val="002060"/>
        </w:rPr>
      </w:pPr>
      <w:r w:rsidRPr="000354FA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E1C06" w:rsidRPr="000354FA" w14:paraId="70D33F85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568A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4D15C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09F79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B1C3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404A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FE13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FD24E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3C50B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AEE25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CF4A" w14:textId="77777777" w:rsidR="005E1C06" w:rsidRPr="000354FA" w:rsidRDefault="005E1C06" w:rsidP="000960AC">
            <w:pPr>
              <w:pStyle w:val="headertabella0"/>
              <w:rPr>
                <w:color w:val="002060"/>
              </w:rPr>
            </w:pPr>
            <w:r w:rsidRPr="000354FA">
              <w:rPr>
                <w:color w:val="002060"/>
              </w:rPr>
              <w:t>PE</w:t>
            </w:r>
          </w:p>
        </w:tc>
      </w:tr>
      <w:tr w:rsidR="005E1C06" w:rsidRPr="000354FA" w14:paraId="3C3127BB" w14:textId="77777777" w:rsidTr="000960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B20C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636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652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DEFC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426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0FC1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3478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219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7B4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C8D3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575550AD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DFABD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lastRenderedPageBreak/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8FB4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ABB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161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CBB6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685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8548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9C2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7621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AA3A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5C82608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4E538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RECANATI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968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D4BD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3B47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E79D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513A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0EDA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DC2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D1AB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AD3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55626EA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D330C" w14:textId="77777777" w:rsidR="005E1C06" w:rsidRPr="000354FA" w:rsidRDefault="005E1C06" w:rsidP="000960AC">
            <w:pPr>
              <w:pStyle w:val="rowtabella0"/>
              <w:rPr>
                <w:color w:val="002060"/>
                <w:lang w:val="es-ES"/>
              </w:rPr>
            </w:pPr>
            <w:r w:rsidRPr="000354FA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C025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992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177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C1A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6632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2CA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ADA1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16F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082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7F17E171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750E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793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F339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AE94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C57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734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F320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EC9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4753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707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E193B8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A62F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35E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5078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D43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924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FAC7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63F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073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ADF4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DB9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16FEF572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D4D55" w14:textId="77777777" w:rsidR="005E1C06" w:rsidRPr="000B5545" w:rsidRDefault="005E1C06" w:rsidP="000960AC">
            <w:pPr>
              <w:pStyle w:val="rowtabella0"/>
              <w:rPr>
                <w:color w:val="002060"/>
                <w:lang w:val="en-US"/>
              </w:rPr>
            </w:pPr>
            <w:proofErr w:type="spellStart"/>
            <w:proofErr w:type="gramStart"/>
            <w:r w:rsidRPr="000B5545">
              <w:rPr>
                <w:color w:val="002060"/>
                <w:lang w:val="en-US"/>
              </w:rPr>
              <w:t>sq.B</w:t>
            </w:r>
            <w:proofErr w:type="spellEnd"/>
            <w:proofErr w:type="gramEnd"/>
            <w:r w:rsidRPr="000B5545">
              <w:rPr>
                <w:color w:val="002060"/>
                <w:lang w:val="en-US"/>
              </w:rPr>
              <w:t xml:space="preserve"> ITALSERVICE C5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CA4F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2B2C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1B57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839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4C7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45F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425E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F430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BF04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40777B1F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ADBDF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E27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9AAA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7DC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AA64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9708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74D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EDE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391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0B7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72793A5B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1DA7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D797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B65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578A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2965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DF16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3C56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D6E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6B39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36C2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4C6B7D7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B09E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651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902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1B3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E66C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A7B2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32EE1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51E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789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18F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30DF046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6372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8FA1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DB0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EFF0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E889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B618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1D6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3D8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3205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4BB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D0F072A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89132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72AB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DA82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066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866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969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578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3B29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E43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C7C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0AC250F6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2C958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ASR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3352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BAAB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A84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0F5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3BBD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9561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93C7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0DE2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8020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0337335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AA5C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C5FB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0D69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E992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5EE7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AE18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D90F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D05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C2C9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8E85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</w:tr>
      <w:tr w:rsidR="005E1C06" w:rsidRPr="000354FA" w14:paraId="5806694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B1DD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3D8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95B5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2AC0B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F0B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6A58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A0E1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AF8C6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67FCD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93F9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  <w:tr w:rsidR="005E1C06" w:rsidRPr="000354FA" w14:paraId="64CC97E9" w14:textId="77777777" w:rsidTr="000960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1E758" w14:textId="77777777" w:rsidR="005E1C06" w:rsidRPr="000354FA" w:rsidRDefault="005E1C06" w:rsidP="000960AC">
            <w:pPr>
              <w:pStyle w:val="rowtabella0"/>
              <w:rPr>
                <w:color w:val="002060"/>
              </w:rPr>
            </w:pPr>
            <w:r w:rsidRPr="000354FA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4DBE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25C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542B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B853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262F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DD7B4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8ED2E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E0EA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5DBC" w14:textId="77777777" w:rsidR="005E1C06" w:rsidRPr="000354FA" w:rsidRDefault="005E1C06" w:rsidP="000960AC">
            <w:pPr>
              <w:pStyle w:val="rowtabella0"/>
              <w:jc w:val="center"/>
              <w:rPr>
                <w:color w:val="002060"/>
              </w:rPr>
            </w:pPr>
            <w:r w:rsidRPr="000354FA">
              <w:rPr>
                <w:color w:val="002060"/>
              </w:rPr>
              <w:t>0</w:t>
            </w:r>
          </w:p>
        </w:tc>
      </w:tr>
    </w:tbl>
    <w:p w14:paraId="0D218BA7" w14:textId="77777777" w:rsidR="005E1C06" w:rsidRPr="007D65D7" w:rsidRDefault="005E1C06" w:rsidP="007D65D7">
      <w:pPr>
        <w:pStyle w:val="LndNormale1"/>
        <w:rPr>
          <w:color w:val="002060"/>
        </w:rPr>
      </w:pPr>
    </w:p>
    <w:p w14:paraId="4E031FB1" w14:textId="390E1209" w:rsidR="00342C2E" w:rsidRPr="00AD41A0" w:rsidRDefault="00342C2E" w:rsidP="00342C2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7" w:name="_Toc517941449"/>
      <w:bookmarkStart w:id="28" w:name="_Toc12618974"/>
      <w:r>
        <w:rPr>
          <w:color w:val="FFFFFF"/>
        </w:rPr>
        <w:t>COPPE REGIONALI CALCIO A CINQUE S.S. 2023/20</w:t>
      </w:r>
      <w:bookmarkEnd w:id="27"/>
      <w:bookmarkEnd w:id="28"/>
      <w:r>
        <w:rPr>
          <w:color w:val="FFFFFF"/>
        </w:rPr>
        <w:t>24</w:t>
      </w:r>
    </w:p>
    <w:p w14:paraId="68E3A828" w14:textId="77777777" w:rsidR="00342C2E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00B70517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ITALIA SERIE C CALCIO A CINQUE</w:t>
      </w:r>
    </w:p>
    <w:p w14:paraId="084AEED1" w14:textId="58ADB59C" w:rsidR="00342C2E" w:rsidRPr="003355C3" w:rsidRDefault="00342C2E" w:rsidP="00342C2E">
      <w:pPr>
        <w:pStyle w:val="LndNormale1"/>
        <w:rPr>
          <w:rFonts w:cs="Arial"/>
          <w:color w:val="002060"/>
          <w:szCs w:val="22"/>
        </w:rPr>
      </w:pPr>
      <w:r w:rsidRPr="003355C3">
        <w:rPr>
          <w:rFonts w:cs="Arial"/>
          <w:color w:val="002060"/>
          <w:szCs w:val="22"/>
        </w:rPr>
        <w:t xml:space="preserve">Squadra vincitrice 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="001029A8" w:rsidRPr="003355C3">
        <w:rPr>
          <w:rFonts w:cs="Arial"/>
          <w:b/>
          <w:color w:val="002060"/>
          <w:szCs w:val="22"/>
        </w:rPr>
        <w:t>GAGLIOLE F.C.</w:t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</w:p>
    <w:p w14:paraId="3DB888E4" w14:textId="77777777" w:rsidR="00342C2E" w:rsidRPr="003355C3" w:rsidRDefault="00342C2E" w:rsidP="00342C2E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6B68644F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ITALIA CALCIO A CINQUE FEMMINILE</w:t>
      </w:r>
    </w:p>
    <w:p w14:paraId="1EDD2C2D" w14:textId="62CE41C8" w:rsidR="00342C2E" w:rsidRPr="003355C3" w:rsidRDefault="00342C2E" w:rsidP="00342C2E">
      <w:pPr>
        <w:pStyle w:val="LndNormale1"/>
        <w:rPr>
          <w:rFonts w:cs="Arial"/>
          <w:color w:val="002060"/>
          <w:szCs w:val="22"/>
        </w:rPr>
      </w:pPr>
      <w:r w:rsidRPr="003355C3">
        <w:rPr>
          <w:rFonts w:cs="Arial"/>
          <w:color w:val="002060"/>
          <w:szCs w:val="22"/>
        </w:rPr>
        <w:t>Squadra vincitrice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="003355C3" w:rsidRPr="003355C3">
        <w:rPr>
          <w:rFonts w:cs="Arial"/>
          <w:b/>
          <w:color w:val="002060"/>
          <w:szCs w:val="22"/>
        </w:rPr>
        <w:t>SANTA MARIA APPARENTE</w:t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</w:p>
    <w:p w14:paraId="25F48F65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322DCF63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MARCHE SERIE D CALCIO A CINQUE</w:t>
      </w:r>
    </w:p>
    <w:p w14:paraId="2279DD90" w14:textId="640D69E0" w:rsidR="00342C2E" w:rsidRPr="003355C3" w:rsidRDefault="00342C2E" w:rsidP="00342C2E">
      <w:pPr>
        <w:pStyle w:val="LndNormale1"/>
        <w:rPr>
          <w:b/>
          <w:color w:val="002060"/>
          <w:sz w:val="28"/>
          <w:szCs w:val="28"/>
          <w:u w:val="single"/>
        </w:rPr>
      </w:pPr>
      <w:r w:rsidRPr="003355C3">
        <w:rPr>
          <w:rFonts w:cs="Arial"/>
          <w:color w:val="002060"/>
          <w:szCs w:val="22"/>
        </w:rPr>
        <w:t xml:space="preserve">Squadra vincitrice 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="003355C3" w:rsidRPr="003355C3">
        <w:rPr>
          <w:rFonts w:cs="Arial"/>
          <w:b/>
          <w:color w:val="002060"/>
          <w:szCs w:val="22"/>
        </w:rPr>
        <w:t>SAN BIAGIO</w:t>
      </w:r>
    </w:p>
    <w:p w14:paraId="38359390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</w:p>
    <w:p w14:paraId="7A6AC244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MARCHE UNDER 21 CALCIO A CINQUE</w:t>
      </w:r>
    </w:p>
    <w:p w14:paraId="6CABAB6D" w14:textId="6E1F1E6A" w:rsidR="00342C2E" w:rsidRPr="003355C3" w:rsidRDefault="00342C2E" w:rsidP="00342C2E">
      <w:pPr>
        <w:pStyle w:val="LndNormale1"/>
        <w:rPr>
          <w:rFonts w:cs="Arial"/>
          <w:color w:val="002060"/>
          <w:szCs w:val="22"/>
        </w:rPr>
      </w:pPr>
      <w:r w:rsidRPr="003355C3">
        <w:rPr>
          <w:rFonts w:cs="Arial"/>
          <w:color w:val="002060"/>
          <w:szCs w:val="22"/>
        </w:rPr>
        <w:t xml:space="preserve">Squadra vincitrice 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="003355C3" w:rsidRPr="003355C3">
        <w:rPr>
          <w:rFonts w:cs="Arial"/>
          <w:b/>
          <w:color w:val="002060"/>
          <w:szCs w:val="22"/>
        </w:rPr>
        <w:t>ITALSERVICE C5</w:t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</w:p>
    <w:p w14:paraId="10DC7733" w14:textId="77777777" w:rsidR="00342C2E" w:rsidRPr="003355C3" w:rsidRDefault="00342C2E" w:rsidP="00342C2E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74D5AA14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MARCHE UNDER 19 CALCIO A CINQUE</w:t>
      </w:r>
    </w:p>
    <w:p w14:paraId="43EAB734" w14:textId="77777777" w:rsidR="00342C2E" w:rsidRPr="003355C3" w:rsidRDefault="00342C2E" w:rsidP="00342C2E">
      <w:pPr>
        <w:pStyle w:val="LndNormale1"/>
        <w:rPr>
          <w:rFonts w:cs="Arial"/>
          <w:color w:val="002060"/>
          <w:szCs w:val="22"/>
        </w:rPr>
      </w:pPr>
      <w:r w:rsidRPr="003355C3">
        <w:rPr>
          <w:rFonts w:cs="Arial"/>
          <w:color w:val="002060"/>
          <w:szCs w:val="22"/>
        </w:rPr>
        <w:t xml:space="preserve">Squadra vincitrice 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b/>
          <w:color w:val="002060"/>
          <w:szCs w:val="22"/>
        </w:rPr>
        <w:t>AMICI DEL CENTROSOCIO SP.</w:t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</w:p>
    <w:p w14:paraId="1E831C23" w14:textId="77777777" w:rsidR="00342C2E" w:rsidRPr="003355C3" w:rsidRDefault="00342C2E" w:rsidP="00342C2E">
      <w:pPr>
        <w:pStyle w:val="LndNormale1"/>
        <w:jc w:val="left"/>
        <w:rPr>
          <w:rFonts w:cs="Arial"/>
          <w:color w:val="002060"/>
          <w:sz w:val="26"/>
          <w:szCs w:val="26"/>
        </w:rPr>
      </w:pPr>
    </w:p>
    <w:p w14:paraId="26DB20D1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MARCHE UNDER 17 CALCIO A CINQUE</w:t>
      </w:r>
    </w:p>
    <w:p w14:paraId="3F86AAF2" w14:textId="4CDE75E0" w:rsidR="00342C2E" w:rsidRPr="003355C3" w:rsidRDefault="00342C2E" w:rsidP="00342C2E">
      <w:pPr>
        <w:pStyle w:val="LndNormale1"/>
        <w:jc w:val="left"/>
        <w:rPr>
          <w:rFonts w:cs="Arial"/>
          <w:color w:val="002060"/>
          <w:sz w:val="26"/>
          <w:szCs w:val="26"/>
        </w:rPr>
      </w:pPr>
      <w:r w:rsidRPr="003355C3">
        <w:rPr>
          <w:rFonts w:cs="Arial"/>
          <w:color w:val="002060"/>
          <w:szCs w:val="22"/>
        </w:rPr>
        <w:t xml:space="preserve">Squadra vincitrice 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="003355C3" w:rsidRPr="003355C3">
        <w:rPr>
          <w:rFonts w:cs="Arial"/>
          <w:b/>
          <w:color w:val="002060"/>
          <w:szCs w:val="22"/>
        </w:rPr>
        <w:t>AMICI DEL CENTROSOCIO SP.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  <w:r w:rsidRPr="003355C3">
        <w:rPr>
          <w:rFonts w:cs="Arial"/>
          <w:i/>
          <w:color w:val="002060"/>
          <w:szCs w:val="22"/>
        </w:rPr>
        <w:tab/>
      </w:r>
    </w:p>
    <w:p w14:paraId="2C58E885" w14:textId="77777777" w:rsidR="00342C2E" w:rsidRPr="003355C3" w:rsidRDefault="00342C2E" w:rsidP="00342C2E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MARCHE UNDER 15 CALCIO A CINQUE</w:t>
      </w:r>
    </w:p>
    <w:p w14:paraId="475C17FE" w14:textId="69DD11A7" w:rsidR="00EA4615" w:rsidRPr="003355C3" w:rsidRDefault="00342C2E" w:rsidP="00342C2E">
      <w:pPr>
        <w:pStyle w:val="LndNormale1"/>
        <w:rPr>
          <w:color w:val="002060"/>
        </w:rPr>
      </w:pPr>
      <w:r w:rsidRPr="003355C3">
        <w:rPr>
          <w:rFonts w:cs="Arial"/>
          <w:color w:val="002060"/>
          <w:szCs w:val="22"/>
        </w:rPr>
        <w:t xml:space="preserve">Squadra vincitrice 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b/>
          <w:color w:val="002060"/>
          <w:szCs w:val="22"/>
        </w:rPr>
        <w:t>AMICI DEL CENTROSOCIO SP.</w:t>
      </w:r>
    </w:p>
    <w:p w14:paraId="02A7FBA7" w14:textId="77777777" w:rsidR="00342C2E" w:rsidRPr="003355C3" w:rsidRDefault="00342C2E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6110D095" w14:textId="40DF0B51" w:rsidR="00837A0A" w:rsidRPr="003355C3" w:rsidRDefault="00837A0A" w:rsidP="00837A0A">
      <w:pPr>
        <w:pStyle w:val="LndNormale1"/>
        <w:rPr>
          <w:rFonts w:cs="Arial"/>
          <w:b/>
          <w:color w:val="002060"/>
          <w:sz w:val="26"/>
          <w:szCs w:val="26"/>
        </w:rPr>
      </w:pPr>
      <w:r w:rsidRPr="003355C3">
        <w:rPr>
          <w:rFonts w:cs="Arial"/>
          <w:b/>
          <w:color w:val="002060"/>
          <w:sz w:val="26"/>
          <w:szCs w:val="26"/>
        </w:rPr>
        <w:t>COPPA MARCHE UNDER 15 CALCIO A CINQUE FEMMINILE</w:t>
      </w:r>
    </w:p>
    <w:p w14:paraId="5D1EDE1C" w14:textId="2D828DCB" w:rsidR="00837A0A" w:rsidRDefault="00837A0A" w:rsidP="00837A0A">
      <w:pPr>
        <w:pStyle w:val="LndNormale1"/>
        <w:rPr>
          <w:color w:val="002060"/>
        </w:rPr>
      </w:pPr>
      <w:r w:rsidRPr="003355C3">
        <w:rPr>
          <w:rFonts w:cs="Arial"/>
          <w:color w:val="002060"/>
          <w:szCs w:val="22"/>
        </w:rPr>
        <w:t xml:space="preserve">Squadra vincitrice </w:t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Pr="003355C3">
        <w:rPr>
          <w:rFonts w:cs="Arial"/>
          <w:color w:val="002060"/>
          <w:szCs w:val="22"/>
        </w:rPr>
        <w:tab/>
      </w:r>
      <w:r w:rsidR="003355C3" w:rsidRPr="003355C3">
        <w:rPr>
          <w:rFonts w:cs="Arial"/>
          <w:b/>
          <w:color w:val="002060"/>
          <w:szCs w:val="22"/>
        </w:rPr>
        <w:t>CITTA’ DI FALCONARA</w:t>
      </w:r>
    </w:p>
    <w:p w14:paraId="46DE813D" w14:textId="77777777" w:rsidR="00837A0A" w:rsidRDefault="00837A0A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6E7DC566" w14:textId="77777777" w:rsidR="00F97BCD" w:rsidRPr="00DE1EF7" w:rsidRDefault="00F97BCD" w:rsidP="00F97BCD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FCD5867" w14:textId="77777777" w:rsidR="000B5545" w:rsidRDefault="000B5545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6E5FDA8" w14:textId="77777777" w:rsidR="000B5545" w:rsidRPr="000B5545" w:rsidRDefault="000B5545" w:rsidP="000B5545">
      <w:pPr>
        <w:pStyle w:val="LndNormale1"/>
        <w:rPr>
          <w:rFonts w:ascii="Courier New" w:hAnsi="Courier New" w:cs="Courier New"/>
          <w:color w:val="002060"/>
          <w:sz w:val="10"/>
          <w:szCs w:val="10"/>
        </w:rPr>
      </w:pPr>
      <w:r w:rsidRPr="000B5545">
        <w:rPr>
          <w:b/>
          <w:bCs/>
          <w:color w:val="002060"/>
          <w:sz w:val="28"/>
        </w:rPr>
        <w:t>RINGRAZIAMENTO</w:t>
      </w:r>
    </w:p>
    <w:p w14:paraId="5040F5B7" w14:textId="77777777" w:rsidR="000B5545" w:rsidRPr="000B5545" w:rsidRDefault="000B5545" w:rsidP="000B5545">
      <w:pPr>
        <w:pStyle w:val="LndNormale1"/>
        <w:rPr>
          <w:b/>
          <w:bCs/>
          <w:color w:val="002060"/>
          <w:sz w:val="28"/>
          <w:u w:val="single"/>
        </w:rPr>
      </w:pPr>
    </w:p>
    <w:p w14:paraId="671F4598" w14:textId="77777777" w:rsidR="000B5545" w:rsidRPr="000B5545" w:rsidRDefault="000B5545" w:rsidP="000B5545">
      <w:pPr>
        <w:pStyle w:val="LndNormale1"/>
        <w:rPr>
          <w:color w:val="002060"/>
        </w:rPr>
      </w:pPr>
      <w:r w:rsidRPr="000B5545">
        <w:rPr>
          <w:color w:val="002060"/>
        </w:rPr>
        <w:t>A chiusura dell’attività sportiva 2023/2024 il Comitato Regionale Marche sente il dovere di ringraziare le Forze dell’Ordine per la preziosa opera di prevenzione, svolta con impegno, abnegazione e sensibilità, con efficace corrispondenza alle esigenze organizzative del Comitato.</w:t>
      </w:r>
    </w:p>
    <w:p w14:paraId="35BDC970" w14:textId="77777777" w:rsidR="000B5545" w:rsidRPr="000B5545" w:rsidRDefault="000B5545" w:rsidP="000B5545">
      <w:pPr>
        <w:pStyle w:val="LndNormale1"/>
        <w:rPr>
          <w:color w:val="002060"/>
        </w:rPr>
      </w:pPr>
      <w:r w:rsidRPr="000B5545">
        <w:rPr>
          <w:color w:val="002060"/>
        </w:rPr>
        <w:t>Ringrazia, altresì, gli Arbitri ed i Dirigenti Arbitrali, gli Organi di Giustizia Sportiva, il Collegio dei Revisori dei Conti, le Delegazioni Provinciali, le componenti tutte, per l’appassionata collaborazione.</w:t>
      </w:r>
    </w:p>
    <w:p w14:paraId="4CE592C5" w14:textId="77777777" w:rsidR="000B5545" w:rsidRPr="000B5545" w:rsidRDefault="000B5545" w:rsidP="000B5545">
      <w:pPr>
        <w:pStyle w:val="LndNormale1"/>
        <w:rPr>
          <w:color w:val="002060"/>
        </w:rPr>
      </w:pPr>
      <w:r w:rsidRPr="000B5545">
        <w:rPr>
          <w:color w:val="002060"/>
        </w:rPr>
        <w:t>Ringrazia in particolar modo le Società, con i loro Dirigenti, Tecnici, Collaboratori ed Atleti, per la sempre crescente maturità sportiva dimostrata, pur in presenza di qualche episodio di segno contrario.</w:t>
      </w:r>
    </w:p>
    <w:p w14:paraId="280EB296" w14:textId="77777777" w:rsidR="000B5545" w:rsidRDefault="000B5545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57F17A9F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19452A">
        <w:rPr>
          <w:b/>
          <w:color w:val="002060"/>
          <w:u w:val="single"/>
        </w:rPr>
        <w:t>29</w:t>
      </w:r>
      <w:r w:rsidR="004646D7">
        <w:rPr>
          <w:b/>
          <w:color w:val="002060"/>
          <w:u w:val="single"/>
        </w:rPr>
        <w:t>/</w:t>
      </w:r>
      <w:r w:rsidR="00972DD8">
        <w:rPr>
          <w:b/>
          <w:color w:val="002060"/>
          <w:u w:val="single"/>
        </w:rPr>
        <w:t>0</w:t>
      </w:r>
      <w:r w:rsidR="007B5F08">
        <w:rPr>
          <w:b/>
          <w:color w:val="002060"/>
          <w:u w:val="single"/>
        </w:rPr>
        <w:t>6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972DD8">
        <w:rPr>
          <w:b/>
          <w:color w:val="002060"/>
          <w:u w:val="single"/>
        </w:rPr>
        <w:t>4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513949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F00F47">
      <w:type w:val="continuous"/>
      <w:pgSz w:w="11907" w:h="16840" w:code="9"/>
      <w:pgMar w:top="992" w:right="992" w:bottom="1418" w:left="993" w:header="709" w:footer="567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AB3FA" w14:textId="77777777" w:rsidR="002B46C3" w:rsidRDefault="002B46C3">
      <w:r>
        <w:separator/>
      </w:r>
    </w:p>
  </w:endnote>
  <w:endnote w:type="continuationSeparator" w:id="0">
    <w:p w14:paraId="011A8E69" w14:textId="77777777" w:rsidR="002B46C3" w:rsidRDefault="002B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BF4C3" w14:textId="77777777" w:rsidR="005F34BC" w:rsidRDefault="005F34BC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919C417" w14:textId="77777777" w:rsidR="005F34BC" w:rsidRDefault="005F34BC">
    <w:pPr>
      <w:pStyle w:val="Pidipagina"/>
    </w:pPr>
  </w:p>
  <w:p w14:paraId="7C848BE1" w14:textId="77777777" w:rsidR="005F34BC" w:rsidRDefault="005F34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88BBA" w14:textId="77777777" w:rsidR="000957E4" w:rsidRDefault="000957E4" w:rsidP="000957E4">
    <w:pPr>
      <w:pStyle w:val="Pidipagina"/>
      <w:framePr w:wrap="around" w:vAnchor="text" w:hAnchor="page" w:x="991" w:y="-177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Comunicato Ufficiale n° 28</w:t>
    </w:r>
  </w:p>
  <w:p w14:paraId="3EB8A53A" w14:textId="77777777" w:rsidR="005F34BC" w:rsidRDefault="005F34BC" w:rsidP="000957E4">
    <w:pPr>
      <w:pStyle w:val="Pidipagina"/>
      <w:framePr w:wrap="around" w:vAnchor="text" w:hAnchor="page" w:x="991" w:y="-177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A959B" w14:textId="77777777" w:rsidR="006711AE" w:rsidRDefault="006711AE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6DA3885" w14:textId="77777777" w:rsidR="006711AE" w:rsidRDefault="006711AE">
    <w:pPr>
      <w:pStyle w:val="Pidipagina"/>
    </w:pPr>
  </w:p>
  <w:p w14:paraId="6CB71EA8" w14:textId="77777777" w:rsidR="006711AE" w:rsidRDefault="006711A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BDCCB" w14:textId="62E91285" w:rsidR="00F00F47" w:rsidRDefault="00F00F47" w:rsidP="00F00F47">
    <w:pPr>
      <w:pStyle w:val="Pidipagina"/>
      <w:framePr w:wrap="around" w:vAnchor="text" w:hAnchor="page" w:x="1126" w:y="-267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 xml:space="preserve">Comunicato Ufficiale n° </w:t>
    </w:r>
    <w:r w:rsidR="000B5545">
      <w:rPr>
        <w:rStyle w:val="Numeropagina"/>
        <w:rFonts w:ascii="Arial" w:hAnsi="Arial" w:cs="Arial"/>
        <w:color w:val="002060"/>
      </w:rPr>
      <w:t>127</w:t>
    </w:r>
  </w:p>
  <w:p w14:paraId="0CB20E9F" w14:textId="6286F76B" w:rsidR="006711AE" w:rsidRDefault="006711AE" w:rsidP="00F00F47">
    <w:pPr>
      <w:pStyle w:val="Pidipagina"/>
      <w:framePr w:wrap="around" w:vAnchor="text" w:hAnchor="page" w:x="1126" w:y="-2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67BDB" w14:textId="77777777" w:rsidR="002B46C3" w:rsidRDefault="002B46C3">
      <w:r>
        <w:separator/>
      </w:r>
    </w:p>
  </w:footnote>
  <w:footnote w:type="continuationSeparator" w:id="0">
    <w:p w14:paraId="51D34B3B" w14:textId="77777777" w:rsidR="002B46C3" w:rsidRDefault="002B4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7CE66" w14:textId="77777777" w:rsidR="005F34BC" w:rsidRDefault="005F34BC" w:rsidP="001F4353">
    <w:pPr>
      <w:pStyle w:val="Intestazione"/>
      <w:tabs>
        <w:tab w:val="clear" w:pos="4819"/>
      </w:tabs>
    </w:pPr>
  </w:p>
  <w:p w14:paraId="6FC5EE8D" w14:textId="77777777" w:rsidR="005F34BC" w:rsidRDefault="005F34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5F34BC" w14:paraId="7CCCF3F5" w14:textId="77777777">
      <w:tc>
        <w:tcPr>
          <w:tcW w:w="2050" w:type="dxa"/>
        </w:tcPr>
        <w:p w14:paraId="4DE526DD" w14:textId="77777777" w:rsidR="005F34BC" w:rsidRDefault="005F34BC">
          <w:pPr>
            <w:pStyle w:val="Intestazione"/>
          </w:pPr>
          <w:r>
            <w:rPr>
              <w:noProof/>
            </w:rPr>
            <w:drawing>
              <wp:inline distT="0" distB="0" distL="0" distR="0" wp14:anchorId="0394FE57" wp14:editId="05EDFA3E">
                <wp:extent cx="1181100" cy="342900"/>
                <wp:effectExtent l="19050" t="0" r="0" b="0"/>
                <wp:docPr id="1587166061" name="Immagine 158716606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B10C11A" w14:textId="77777777" w:rsidR="005F34BC" w:rsidRDefault="005F34BC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5DB80566" w14:textId="77777777" w:rsidR="005F34BC" w:rsidRDefault="005F34BC">
    <w:pPr>
      <w:pStyle w:val="Intestazione"/>
      <w:pBdr>
        <w:top w:val="single" w:sz="4" w:space="1" w:color="auto"/>
      </w:pBdr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6C4DC" w14:textId="77777777" w:rsidR="006711AE" w:rsidRDefault="006711AE" w:rsidP="001F4353">
    <w:pPr>
      <w:pStyle w:val="Intestazione"/>
      <w:tabs>
        <w:tab w:val="clear" w:pos="4819"/>
      </w:tabs>
    </w:pPr>
  </w:p>
  <w:p w14:paraId="2C1B08C2" w14:textId="77777777" w:rsidR="006711AE" w:rsidRDefault="006711A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6711AE" w14:paraId="184057CE" w14:textId="77777777">
      <w:tc>
        <w:tcPr>
          <w:tcW w:w="2050" w:type="dxa"/>
        </w:tcPr>
        <w:p w14:paraId="40C1A7C1" w14:textId="77777777" w:rsidR="006711AE" w:rsidRDefault="006711AE">
          <w:pPr>
            <w:pStyle w:val="Intestazione"/>
          </w:pPr>
          <w:r>
            <w:rPr>
              <w:noProof/>
            </w:rPr>
            <w:drawing>
              <wp:inline distT="0" distB="0" distL="0" distR="0" wp14:anchorId="2F4C289F" wp14:editId="17BF2A97">
                <wp:extent cx="1181100" cy="342900"/>
                <wp:effectExtent l="19050" t="0" r="0" b="0"/>
                <wp:docPr id="2144343522" name="Immagine 214434352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04D8050" w14:textId="77777777" w:rsidR="006711AE" w:rsidRDefault="006711AE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7752C09" w14:textId="77777777" w:rsidR="006711AE" w:rsidRDefault="006711AE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3" w15:restartNumberingAfterBreak="0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E263F51"/>
    <w:multiLevelType w:val="hybridMultilevel"/>
    <w:tmpl w:val="D976FDFE"/>
    <w:lvl w:ilvl="0" w:tplc="FAC61936">
      <w:start w:val="3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061912"/>
    <w:multiLevelType w:val="hybridMultilevel"/>
    <w:tmpl w:val="D4685868"/>
    <w:lvl w:ilvl="0" w:tplc="F9B681BA">
      <w:numFmt w:val="bullet"/>
      <w:lvlText w:val="-"/>
      <w:lvlJc w:val="left"/>
      <w:pPr>
        <w:ind w:left="349" w:hanging="196"/>
      </w:pPr>
      <w:rPr>
        <w:rFonts w:ascii="Arial MT" w:eastAsia="Arial MT" w:hAnsi="Arial MT" w:cs="Arial MT" w:hint="default"/>
        <w:color w:val="002060"/>
        <w:w w:val="100"/>
        <w:sz w:val="22"/>
        <w:szCs w:val="22"/>
        <w:lang w:val="it-IT" w:eastAsia="en-US" w:bidi="ar-SA"/>
      </w:rPr>
    </w:lvl>
    <w:lvl w:ilvl="1" w:tplc="494EB2B2">
      <w:numFmt w:val="bullet"/>
      <w:lvlText w:val="•"/>
      <w:lvlJc w:val="left"/>
      <w:pPr>
        <w:ind w:left="1326" w:hanging="196"/>
      </w:pPr>
      <w:rPr>
        <w:rFonts w:hint="default"/>
        <w:lang w:val="it-IT" w:eastAsia="en-US" w:bidi="ar-SA"/>
      </w:rPr>
    </w:lvl>
    <w:lvl w:ilvl="2" w:tplc="D578F658">
      <w:numFmt w:val="bullet"/>
      <w:lvlText w:val="•"/>
      <w:lvlJc w:val="left"/>
      <w:pPr>
        <w:ind w:left="2313" w:hanging="196"/>
      </w:pPr>
      <w:rPr>
        <w:rFonts w:hint="default"/>
        <w:lang w:val="it-IT" w:eastAsia="en-US" w:bidi="ar-SA"/>
      </w:rPr>
    </w:lvl>
    <w:lvl w:ilvl="3" w:tplc="37D09B18">
      <w:numFmt w:val="bullet"/>
      <w:lvlText w:val="•"/>
      <w:lvlJc w:val="left"/>
      <w:pPr>
        <w:ind w:left="3300" w:hanging="196"/>
      </w:pPr>
      <w:rPr>
        <w:rFonts w:hint="default"/>
        <w:lang w:val="it-IT" w:eastAsia="en-US" w:bidi="ar-SA"/>
      </w:rPr>
    </w:lvl>
    <w:lvl w:ilvl="4" w:tplc="97A639CC">
      <w:numFmt w:val="bullet"/>
      <w:lvlText w:val="•"/>
      <w:lvlJc w:val="left"/>
      <w:pPr>
        <w:ind w:left="4287" w:hanging="196"/>
      </w:pPr>
      <w:rPr>
        <w:rFonts w:hint="default"/>
        <w:lang w:val="it-IT" w:eastAsia="en-US" w:bidi="ar-SA"/>
      </w:rPr>
    </w:lvl>
    <w:lvl w:ilvl="5" w:tplc="C5329F16">
      <w:numFmt w:val="bullet"/>
      <w:lvlText w:val="•"/>
      <w:lvlJc w:val="left"/>
      <w:pPr>
        <w:ind w:left="5274" w:hanging="196"/>
      </w:pPr>
      <w:rPr>
        <w:rFonts w:hint="default"/>
        <w:lang w:val="it-IT" w:eastAsia="en-US" w:bidi="ar-SA"/>
      </w:rPr>
    </w:lvl>
    <w:lvl w:ilvl="6" w:tplc="9D0A0132">
      <w:numFmt w:val="bullet"/>
      <w:lvlText w:val="•"/>
      <w:lvlJc w:val="left"/>
      <w:pPr>
        <w:ind w:left="6261" w:hanging="196"/>
      </w:pPr>
      <w:rPr>
        <w:rFonts w:hint="default"/>
        <w:lang w:val="it-IT" w:eastAsia="en-US" w:bidi="ar-SA"/>
      </w:rPr>
    </w:lvl>
    <w:lvl w:ilvl="7" w:tplc="21A40FBC">
      <w:numFmt w:val="bullet"/>
      <w:lvlText w:val="•"/>
      <w:lvlJc w:val="left"/>
      <w:pPr>
        <w:ind w:left="7248" w:hanging="196"/>
      </w:pPr>
      <w:rPr>
        <w:rFonts w:hint="default"/>
        <w:lang w:val="it-IT" w:eastAsia="en-US" w:bidi="ar-SA"/>
      </w:rPr>
    </w:lvl>
    <w:lvl w:ilvl="8" w:tplc="07E64B08">
      <w:numFmt w:val="bullet"/>
      <w:lvlText w:val="•"/>
      <w:lvlJc w:val="left"/>
      <w:pPr>
        <w:ind w:left="8235" w:hanging="196"/>
      </w:pPr>
      <w:rPr>
        <w:rFonts w:hint="default"/>
        <w:lang w:val="it-IT" w:eastAsia="en-US" w:bidi="ar-SA"/>
      </w:rPr>
    </w:lvl>
  </w:abstractNum>
  <w:abstractNum w:abstractNumId="12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C1BA5"/>
    <w:multiLevelType w:val="hybridMultilevel"/>
    <w:tmpl w:val="8F3EBD8A"/>
    <w:lvl w:ilvl="0" w:tplc="098E0CDA">
      <w:start w:val="4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5F863E6"/>
    <w:multiLevelType w:val="hybridMultilevel"/>
    <w:tmpl w:val="6714CDB8"/>
    <w:lvl w:ilvl="0" w:tplc="0410000F">
      <w:start w:val="1"/>
      <w:numFmt w:val="decimal"/>
      <w:lvlText w:val="%1."/>
      <w:lvlJc w:val="left"/>
      <w:pPr>
        <w:ind w:left="2148" w:hanging="360"/>
      </w:p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6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4A0277"/>
    <w:multiLevelType w:val="hybridMultilevel"/>
    <w:tmpl w:val="98602D10"/>
    <w:lvl w:ilvl="0" w:tplc="423E938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A422A0B"/>
    <w:multiLevelType w:val="hybridMultilevel"/>
    <w:tmpl w:val="A34E83C6"/>
    <w:lvl w:ilvl="0" w:tplc="AAAE5D9C">
      <w:start w:val="8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77AC4251"/>
    <w:multiLevelType w:val="hybridMultilevel"/>
    <w:tmpl w:val="C19CF99C"/>
    <w:lvl w:ilvl="0" w:tplc="E2FC82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2"/>
  </w:num>
  <w:num w:numId="2" w16cid:durableId="1429622785">
    <w:abstractNumId w:val="26"/>
  </w:num>
  <w:num w:numId="3" w16cid:durableId="57946484">
    <w:abstractNumId w:val="5"/>
  </w:num>
  <w:num w:numId="4" w16cid:durableId="564266614">
    <w:abstractNumId w:val="23"/>
  </w:num>
  <w:num w:numId="5" w16cid:durableId="1296596829">
    <w:abstractNumId w:val="24"/>
  </w:num>
  <w:num w:numId="6" w16cid:durableId="1765223722">
    <w:abstractNumId w:val="25"/>
  </w:num>
  <w:num w:numId="7" w16cid:durableId="578828920">
    <w:abstractNumId w:val="20"/>
  </w:num>
  <w:num w:numId="8" w16cid:durableId="1349720069">
    <w:abstractNumId w:val="9"/>
  </w:num>
  <w:num w:numId="9" w16cid:durableId="1617785738">
    <w:abstractNumId w:val="13"/>
  </w:num>
  <w:num w:numId="10" w16cid:durableId="1197428540">
    <w:abstractNumId w:val="12"/>
  </w:num>
  <w:num w:numId="11" w16cid:durableId="745029327">
    <w:abstractNumId w:val="19"/>
  </w:num>
  <w:num w:numId="12" w16cid:durableId="815953687">
    <w:abstractNumId w:val="3"/>
  </w:num>
  <w:num w:numId="13" w16cid:durableId="797530386">
    <w:abstractNumId w:val="21"/>
  </w:num>
  <w:num w:numId="14" w16cid:durableId="1651130942">
    <w:abstractNumId w:val="10"/>
  </w:num>
  <w:num w:numId="15" w16cid:durableId="1125348853">
    <w:abstractNumId w:val="8"/>
  </w:num>
  <w:num w:numId="16" w16cid:durableId="1052272926">
    <w:abstractNumId w:val="16"/>
  </w:num>
  <w:num w:numId="17" w16cid:durableId="1674992774">
    <w:abstractNumId w:val="4"/>
  </w:num>
  <w:num w:numId="18" w16cid:durableId="497775291">
    <w:abstractNumId w:val="0"/>
  </w:num>
  <w:num w:numId="19" w16cid:durableId="372845332">
    <w:abstractNumId w:val="14"/>
  </w:num>
  <w:num w:numId="20" w16cid:durableId="156044630">
    <w:abstractNumId w:val="15"/>
  </w:num>
  <w:num w:numId="21" w16cid:durableId="1617522025">
    <w:abstractNumId w:val="1"/>
  </w:num>
  <w:num w:numId="22" w16cid:durableId="568853433">
    <w:abstractNumId w:val="22"/>
  </w:num>
  <w:num w:numId="23" w16cid:durableId="1295060317">
    <w:abstractNumId w:val="17"/>
  </w:num>
  <w:num w:numId="24" w16cid:durableId="913512189">
    <w:abstractNumId w:val="7"/>
  </w:num>
  <w:num w:numId="25" w16cid:durableId="1249315646">
    <w:abstractNumId w:val="18"/>
  </w:num>
  <w:num w:numId="26" w16cid:durableId="1378894206">
    <w:abstractNumId w:val="6"/>
  </w:num>
  <w:num w:numId="27" w16cid:durableId="1724451628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3BC"/>
    <w:rsid w:val="00004AF9"/>
    <w:rsid w:val="00004B3E"/>
    <w:rsid w:val="00005189"/>
    <w:rsid w:val="00005731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2A93"/>
    <w:rsid w:val="00013231"/>
    <w:rsid w:val="00013FB6"/>
    <w:rsid w:val="000147A2"/>
    <w:rsid w:val="000148DB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3E67"/>
    <w:rsid w:val="00024134"/>
    <w:rsid w:val="00025CCB"/>
    <w:rsid w:val="000260E9"/>
    <w:rsid w:val="00026891"/>
    <w:rsid w:val="00026B03"/>
    <w:rsid w:val="000270F1"/>
    <w:rsid w:val="00027382"/>
    <w:rsid w:val="000274B6"/>
    <w:rsid w:val="00027E7A"/>
    <w:rsid w:val="00031779"/>
    <w:rsid w:val="00031B58"/>
    <w:rsid w:val="00031C77"/>
    <w:rsid w:val="00031D32"/>
    <w:rsid w:val="00032228"/>
    <w:rsid w:val="0003269E"/>
    <w:rsid w:val="00032DF6"/>
    <w:rsid w:val="000334EC"/>
    <w:rsid w:val="0003464F"/>
    <w:rsid w:val="000346F7"/>
    <w:rsid w:val="00035EB7"/>
    <w:rsid w:val="00036089"/>
    <w:rsid w:val="00036943"/>
    <w:rsid w:val="00037CDF"/>
    <w:rsid w:val="00040500"/>
    <w:rsid w:val="00040934"/>
    <w:rsid w:val="00041167"/>
    <w:rsid w:val="00041708"/>
    <w:rsid w:val="000418E9"/>
    <w:rsid w:val="00041918"/>
    <w:rsid w:val="00042204"/>
    <w:rsid w:val="00042E43"/>
    <w:rsid w:val="000443EF"/>
    <w:rsid w:val="00044BFA"/>
    <w:rsid w:val="00044DFA"/>
    <w:rsid w:val="00045DDA"/>
    <w:rsid w:val="00045E1D"/>
    <w:rsid w:val="000512AD"/>
    <w:rsid w:val="0005158A"/>
    <w:rsid w:val="000515B6"/>
    <w:rsid w:val="00052107"/>
    <w:rsid w:val="00052314"/>
    <w:rsid w:val="000523B0"/>
    <w:rsid w:val="00052499"/>
    <w:rsid w:val="00053728"/>
    <w:rsid w:val="00053AF2"/>
    <w:rsid w:val="00056C7C"/>
    <w:rsid w:val="000600C2"/>
    <w:rsid w:val="00060308"/>
    <w:rsid w:val="00060F12"/>
    <w:rsid w:val="000617D6"/>
    <w:rsid w:val="00061B3E"/>
    <w:rsid w:val="00061D99"/>
    <w:rsid w:val="000624F2"/>
    <w:rsid w:val="00062542"/>
    <w:rsid w:val="00063671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4A17"/>
    <w:rsid w:val="00075920"/>
    <w:rsid w:val="00075B1B"/>
    <w:rsid w:val="0007635E"/>
    <w:rsid w:val="00076533"/>
    <w:rsid w:val="00076847"/>
    <w:rsid w:val="00076856"/>
    <w:rsid w:val="00076A07"/>
    <w:rsid w:val="000776A2"/>
    <w:rsid w:val="00077E3F"/>
    <w:rsid w:val="00077E71"/>
    <w:rsid w:val="00080103"/>
    <w:rsid w:val="00080782"/>
    <w:rsid w:val="00080826"/>
    <w:rsid w:val="00080D94"/>
    <w:rsid w:val="00081A73"/>
    <w:rsid w:val="00081AEE"/>
    <w:rsid w:val="00082180"/>
    <w:rsid w:val="000822F3"/>
    <w:rsid w:val="00082AF0"/>
    <w:rsid w:val="000833CC"/>
    <w:rsid w:val="0008457F"/>
    <w:rsid w:val="000855DA"/>
    <w:rsid w:val="000856B0"/>
    <w:rsid w:val="00085C39"/>
    <w:rsid w:val="00086237"/>
    <w:rsid w:val="000864DF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7E4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591A"/>
    <w:rsid w:val="000A65A3"/>
    <w:rsid w:val="000A6BD1"/>
    <w:rsid w:val="000A716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79E"/>
    <w:rsid w:val="000B3C91"/>
    <w:rsid w:val="000B3CFC"/>
    <w:rsid w:val="000B4152"/>
    <w:rsid w:val="000B42C5"/>
    <w:rsid w:val="000B46E8"/>
    <w:rsid w:val="000B49BE"/>
    <w:rsid w:val="000B4D28"/>
    <w:rsid w:val="000B5545"/>
    <w:rsid w:val="000B6171"/>
    <w:rsid w:val="000B664E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775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C32"/>
    <w:rsid w:val="000E1D81"/>
    <w:rsid w:val="000E2C64"/>
    <w:rsid w:val="000E2EBB"/>
    <w:rsid w:val="000E30F1"/>
    <w:rsid w:val="000E3E01"/>
    <w:rsid w:val="000E4A63"/>
    <w:rsid w:val="000E57B8"/>
    <w:rsid w:val="000E59C2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2EB2"/>
    <w:rsid w:val="000F36B6"/>
    <w:rsid w:val="000F40DD"/>
    <w:rsid w:val="000F45DB"/>
    <w:rsid w:val="000F4F31"/>
    <w:rsid w:val="000F4F60"/>
    <w:rsid w:val="000F4F79"/>
    <w:rsid w:val="000F5179"/>
    <w:rsid w:val="000F5B68"/>
    <w:rsid w:val="000F5BEF"/>
    <w:rsid w:val="000F5D34"/>
    <w:rsid w:val="000F654A"/>
    <w:rsid w:val="000F67E0"/>
    <w:rsid w:val="000F7A14"/>
    <w:rsid w:val="000F7C58"/>
    <w:rsid w:val="00100F7E"/>
    <w:rsid w:val="0010125C"/>
    <w:rsid w:val="00101DBD"/>
    <w:rsid w:val="00102631"/>
    <w:rsid w:val="001029A8"/>
    <w:rsid w:val="00102D1B"/>
    <w:rsid w:val="00103746"/>
    <w:rsid w:val="00104D60"/>
    <w:rsid w:val="00106118"/>
    <w:rsid w:val="00106825"/>
    <w:rsid w:val="0010750C"/>
    <w:rsid w:val="00107E03"/>
    <w:rsid w:val="00111202"/>
    <w:rsid w:val="001113D0"/>
    <w:rsid w:val="00111595"/>
    <w:rsid w:val="001118F4"/>
    <w:rsid w:val="00111A25"/>
    <w:rsid w:val="00112AB2"/>
    <w:rsid w:val="00113BDF"/>
    <w:rsid w:val="00113FE6"/>
    <w:rsid w:val="001147EE"/>
    <w:rsid w:val="0011508D"/>
    <w:rsid w:val="00115366"/>
    <w:rsid w:val="00115AA0"/>
    <w:rsid w:val="00115D04"/>
    <w:rsid w:val="00115F11"/>
    <w:rsid w:val="0011616A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09C"/>
    <w:rsid w:val="001303D4"/>
    <w:rsid w:val="0013048F"/>
    <w:rsid w:val="00130C77"/>
    <w:rsid w:val="00130DB1"/>
    <w:rsid w:val="00131FF2"/>
    <w:rsid w:val="00132459"/>
    <w:rsid w:val="00132FDD"/>
    <w:rsid w:val="001344F0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09AA"/>
    <w:rsid w:val="001516D8"/>
    <w:rsid w:val="00151819"/>
    <w:rsid w:val="0015207F"/>
    <w:rsid w:val="0015253A"/>
    <w:rsid w:val="00152877"/>
    <w:rsid w:val="001530ED"/>
    <w:rsid w:val="00153184"/>
    <w:rsid w:val="00153235"/>
    <w:rsid w:val="00153DD6"/>
    <w:rsid w:val="00153E60"/>
    <w:rsid w:val="00153FF8"/>
    <w:rsid w:val="00154121"/>
    <w:rsid w:val="001569FA"/>
    <w:rsid w:val="00157388"/>
    <w:rsid w:val="00157870"/>
    <w:rsid w:val="0016034C"/>
    <w:rsid w:val="001612B1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4B9"/>
    <w:rsid w:val="001665F9"/>
    <w:rsid w:val="00166D2B"/>
    <w:rsid w:val="00167D8D"/>
    <w:rsid w:val="00167F50"/>
    <w:rsid w:val="00171B14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228E"/>
    <w:rsid w:val="00184689"/>
    <w:rsid w:val="00185090"/>
    <w:rsid w:val="00185451"/>
    <w:rsid w:val="00186502"/>
    <w:rsid w:val="00186657"/>
    <w:rsid w:val="0018777B"/>
    <w:rsid w:val="0019069F"/>
    <w:rsid w:val="0019095B"/>
    <w:rsid w:val="00190ECF"/>
    <w:rsid w:val="00191B35"/>
    <w:rsid w:val="00191C94"/>
    <w:rsid w:val="00192510"/>
    <w:rsid w:val="00192626"/>
    <w:rsid w:val="00192717"/>
    <w:rsid w:val="00193BE4"/>
    <w:rsid w:val="0019430B"/>
    <w:rsid w:val="0019452A"/>
    <w:rsid w:val="00194542"/>
    <w:rsid w:val="001947BD"/>
    <w:rsid w:val="0019541B"/>
    <w:rsid w:val="0019568B"/>
    <w:rsid w:val="00195D7C"/>
    <w:rsid w:val="001965CF"/>
    <w:rsid w:val="0019673C"/>
    <w:rsid w:val="00196DEF"/>
    <w:rsid w:val="00196EB3"/>
    <w:rsid w:val="00197177"/>
    <w:rsid w:val="00197779"/>
    <w:rsid w:val="001A0A5E"/>
    <w:rsid w:val="001A1126"/>
    <w:rsid w:val="001A19F1"/>
    <w:rsid w:val="001A26BF"/>
    <w:rsid w:val="001A2994"/>
    <w:rsid w:val="001A3E33"/>
    <w:rsid w:val="001A46DD"/>
    <w:rsid w:val="001A5B5A"/>
    <w:rsid w:val="001A60F8"/>
    <w:rsid w:val="001A63E4"/>
    <w:rsid w:val="001A7484"/>
    <w:rsid w:val="001A77D1"/>
    <w:rsid w:val="001A7C6B"/>
    <w:rsid w:val="001B0E29"/>
    <w:rsid w:val="001B120A"/>
    <w:rsid w:val="001B12CA"/>
    <w:rsid w:val="001B197F"/>
    <w:rsid w:val="001B2F7C"/>
    <w:rsid w:val="001B3286"/>
    <w:rsid w:val="001B3335"/>
    <w:rsid w:val="001B34A1"/>
    <w:rsid w:val="001B3670"/>
    <w:rsid w:val="001B384A"/>
    <w:rsid w:val="001B3FD0"/>
    <w:rsid w:val="001B55E1"/>
    <w:rsid w:val="001B57D6"/>
    <w:rsid w:val="001B5DD6"/>
    <w:rsid w:val="001B6006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1F73"/>
    <w:rsid w:val="001C24CB"/>
    <w:rsid w:val="001C2825"/>
    <w:rsid w:val="001C3D30"/>
    <w:rsid w:val="001C41B1"/>
    <w:rsid w:val="001C4D08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088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755"/>
    <w:rsid w:val="001F3EF6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474D"/>
    <w:rsid w:val="00204766"/>
    <w:rsid w:val="0020499B"/>
    <w:rsid w:val="00204B05"/>
    <w:rsid w:val="00205CD0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5AA"/>
    <w:rsid w:val="00217A46"/>
    <w:rsid w:val="00217C7D"/>
    <w:rsid w:val="00220064"/>
    <w:rsid w:val="00220194"/>
    <w:rsid w:val="0022051B"/>
    <w:rsid w:val="002216B2"/>
    <w:rsid w:val="00222539"/>
    <w:rsid w:val="00222EED"/>
    <w:rsid w:val="00223385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5EEF"/>
    <w:rsid w:val="0023643E"/>
    <w:rsid w:val="00236443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864"/>
    <w:rsid w:val="00243C54"/>
    <w:rsid w:val="00244639"/>
    <w:rsid w:val="00244C1F"/>
    <w:rsid w:val="00244D0E"/>
    <w:rsid w:val="00244D45"/>
    <w:rsid w:val="00245B84"/>
    <w:rsid w:val="00246746"/>
    <w:rsid w:val="002476A9"/>
    <w:rsid w:val="0025019A"/>
    <w:rsid w:val="0025046A"/>
    <w:rsid w:val="00251197"/>
    <w:rsid w:val="00251656"/>
    <w:rsid w:val="00251A7A"/>
    <w:rsid w:val="002522CE"/>
    <w:rsid w:val="00252716"/>
    <w:rsid w:val="002532DB"/>
    <w:rsid w:val="002536DA"/>
    <w:rsid w:val="0025428F"/>
    <w:rsid w:val="002544A2"/>
    <w:rsid w:val="0025498D"/>
    <w:rsid w:val="00254E50"/>
    <w:rsid w:val="00255689"/>
    <w:rsid w:val="002559E3"/>
    <w:rsid w:val="00255F3A"/>
    <w:rsid w:val="002564DA"/>
    <w:rsid w:val="002566D8"/>
    <w:rsid w:val="002568E5"/>
    <w:rsid w:val="00256A7C"/>
    <w:rsid w:val="00257F36"/>
    <w:rsid w:val="00257F5E"/>
    <w:rsid w:val="002608FD"/>
    <w:rsid w:val="00260A9B"/>
    <w:rsid w:val="002622E0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8E5"/>
    <w:rsid w:val="00283D21"/>
    <w:rsid w:val="00283E4A"/>
    <w:rsid w:val="00283E77"/>
    <w:rsid w:val="0028402F"/>
    <w:rsid w:val="002846DD"/>
    <w:rsid w:val="0028477F"/>
    <w:rsid w:val="0028513D"/>
    <w:rsid w:val="00285909"/>
    <w:rsid w:val="002863BE"/>
    <w:rsid w:val="00286F50"/>
    <w:rsid w:val="0028726A"/>
    <w:rsid w:val="002903FF"/>
    <w:rsid w:val="002912BB"/>
    <w:rsid w:val="00291A2B"/>
    <w:rsid w:val="00291FCF"/>
    <w:rsid w:val="002921C2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5675"/>
    <w:rsid w:val="002964ED"/>
    <w:rsid w:val="0029656A"/>
    <w:rsid w:val="00296A47"/>
    <w:rsid w:val="00296A50"/>
    <w:rsid w:val="00297444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5F8E"/>
    <w:rsid w:val="002A7F4E"/>
    <w:rsid w:val="002B032F"/>
    <w:rsid w:val="002B0641"/>
    <w:rsid w:val="002B17AE"/>
    <w:rsid w:val="002B22F5"/>
    <w:rsid w:val="002B26CC"/>
    <w:rsid w:val="002B2A42"/>
    <w:rsid w:val="002B2BF9"/>
    <w:rsid w:val="002B3396"/>
    <w:rsid w:val="002B3B30"/>
    <w:rsid w:val="002B3C65"/>
    <w:rsid w:val="002B46C3"/>
    <w:rsid w:val="002B5008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3C1D"/>
    <w:rsid w:val="002C4987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494F"/>
    <w:rsid w:val="002D51E6"/>
    <w:rsid w:val="002D5C48"/>
    <w:rsid w:val="002D6EAC"/>
    <w:rsid w:val="002D77C9"/>
    <w:rsid w:val="002D7DFA"/>
    <w:rsid w:val="002E116E"/>
    <w:rsid w:val="002E16E7"/>
    <w:rsid w:val="002E2FBF"/>
    <w:rsid w:val="002E337C"/>
    <w:rsid w:val="002E3BFF"/>
    <w:rsid w:val="002E41ED"/>
    <w:rsid w:val="002E4C50"/>
    <w:rsid w:val="002E4D58"/>
    <w:rsid w:val="002E50FF"/>
    <w:rsid w:val="002E553E"/>
    <w:rsid w:val="002E667A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817"/>
    <w:rsid w:val="002F286D"/>
    <w:rsid w:val="002F2A09"/>
    <w:rsid w:val="002F2B0C"/>
    <w:rsid w:val="002F3133"/>
    <w:rsid w:val="002F3219"/>
    <w:rsid w:val="002F3D55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5EF"/>
    <w:rsid w:val="00302A2D"/>
    <w:rsid w:val="00302F63"/>
    <w:rsid w:val="00305179"/>
    <w:rsid w:val="00305742"/>
    <w:rsid w:val="00305B88"/>
    <w:rsid w:val="00305BB5"/>
    <w:rsid w:val="00306101"/>
    <w:rsid w:val="0030644C"/>
    <w:rsid w:val="00306653"/>
    <w:rsid w:val="0030683A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6328"/>
    <w:rsid w:val="00317D9F"/>
    <w:rsid w:val="00317F19"/>
    <w:rsid w:val="00317F3B"/>
    <w:rsid w:val="00320D4D"/>
    <w:rsid w:val="00321B87"/>
    <w:rsid w:val="003229AE"/>
    <w:rsid w:val="00323BD6"/>
    <w:rsid w:val="00325736"/>
    <w:rsid w:val="003261F3"/>
    <w:rsid w:val="00326561"/>
    <w:rsid w:val="00326607"/>
    <w:rsid w:val="0032785D"/>
    <w:rsid w:val="0033077A"/>
    <w:rsid w:val="00330993"/>
    <w:rsid w:val="00330B73"/>
    <w:rsid w:val="00331AD6"/>
    <w:rsid w:val="00332A77"/>
    <w:rsid w:val="00333047"/>
    <w:rsid w:val="00333187"/>
    <w:rsid w:val="003331FB"/>
    <w:rsid w:val="00333449"/>
    <w:rsid w:val="0033348E"/>
    <w:rsid w:val="003340C4"/>
    <w:rsid w:val="003355C3"/>
    <w:rsid w:val="003357BF"/>
    <w:rsid w:val="00335B8D"/>
    <w:rsid w:val="00335DC8"/>
    <w:rsid w:val="00336587"/>
    <w:rsid w:val="00336BC3"/>
    <w:rsid w:val="00337322"/>
    <w:rsid w:val="00340611"/>
    <w:rsid w:val="00342C2E"/>
    <w:rsid w:val="00342E13"/>
    <w:rsid w:val="00343A01"/>
    <w:rsid w:val="003449B4"/>
    <w:rsid w:val="0034532F"/>
    <w:rsid w:val="00345867"/>
    <w:rsid w:val="00345DAC"/>
    <w:rsid w:val="003465F8"/>
    <w:rsid w:val="00346EF9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2B3"/>
    <w:rsid w:val="00354324"/>
    <w:rsid w:val="0035466D"/>
    <w:rsid w:val="0035480B"/>
    <w:rsid w:val="003554A0"/>
    <w:rsid w:val="00355536"/>
    <w:rsid w:val="00356D33"/>
    <w:rsid w:val="003571E4"/>
    <w:rsid w:val="00360BB3"/>
    <w:rsid w:val="0036144B"/>
    <w:rsid w:val="00362894"/>
    <w:rsid w:val="00362AD9"/>
    <w:rsid w:val="003632B1"/>
    <w:rsid w:val="00363C70"/>
    <w:rsid w:val="00363CE2"/>
    <w:rsid w:val="003641B5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AC6"/>
    <w:rsid w:val="00370F55"/>
    <w:rsid w:val="00371715"/>
    <w:rsid w:val="00371DEC"/>
    <w:rsid w:val="00372410"/>
    <w:rsid w:val="003733E5"/>
    <w:rsid w:val="00375102"/>
    <w:rsid w:val="00375165"/>
    <w:rsid w:val="0037517C"/>
    <w:rsid w:val="00375415"/>
    <w:rsid w:val="00375585"/>
    <w:rsid w:val="00375B61"/>
    <w:rsid w:val="0037615A"/>
    <w:rsid w:val="0037625C"/>
    <w:rsid w:val="00376CB4"/>
    <w:rsid w:val="00376E37"/>
    <w:rsid w:val="0037740D"/>
    <w:rsid w:val="0037758B"/>
    <w:rsid w:val="0038034B"/>
    <w:rsid w:val="003806CA"/>
    <w:rsid w:val="00380A49"/>
    <w:rsid w:val="003815EE"/>
    <w:rsid w:val="00381B50"/>
    <w:rsid w:val="003832A3"/>
    <w:rsid w:val="0038357D"/>
    <w:rsid w:val="00383734"/>
    <w:rsid w:val="003838B6"/>
    <w:rsid w:val="00383BC5"/>
    <w:rsid w:val="003849FA"/>
    <w:rsid w:val="00384F02"/>
    <w:rsid w:val="0038508C"/>
    <w:rsid w:val="0038522B"/>
    <w:rsid w:val="00385B24"/>
    <w:rsid w:val="00386A24"/>
    <w:rsid w:val="00386D62"/>
    <w:rsid w:val="00387366"/>
    <w:rsid w:val="00390C07"/>
    <w:rsid w:val="003912CF"/>
    <w:rsid w:val="00391407"/>
    <w:rsid w:val="0039149E"/>
    <w:rsid w:val="00391691"/>
    <w:rsid w:val="003929EF"/>
    <w:rsid w:val="00392EAD"/>
    <w:rsid w:val="00393F47"/>
    <w:rsid w:val="00394622"/>
    <w:rsid w:val="00394F5A"/>
    <w:rsid w:val="003964BE"/>
    <w:rsid w:val="00396AD1"/>
    <w:rsid w:val="00397434"/>
    <w:rsid w:val="00397AB1"/>
    <w:rsid w:val="00397C10"/>
    <w:rsid w:val="003A00EA"/>
    <w:rsid w:val="003A08FD"/>
    <w:rsid w:val="003A192C"/>
    <w:rsid w:val="003A2C0B"/>
    <w:rsid w:val="003A33B8"/>
    <w:rsid w:val="003A4139"/>
    <w:rsid w:val="003A4647"/>
    <w:rsid w:val="003A584D"/>
    <w:rsid w:val="003A5E44"/>
    <w:rsid w:val="003A6D84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313B"/>
    <w:rsid w:val="003B59E9"/>
    <w:rsid w:val="003B5A50"/>
    <w:rsid w:val="003B76C6"/>
    <w:rsid w:val="003B78AA"/>
    <w:rsid w:val="003B7E52"/>
    <w:rsid w:val="003C0137"/>
    <w:rsid w:val="003C08C1"/>
    <w:rsid w:val="003C08F2"/>
    <w:rsid w:val="003C09F8"/>
    <w:rsid w:val="003C0DA0"/>
    <w:rsid w:val="003C15C5"/>
    <w:rsid w:val="003C180B"/>
    <w:rsid w:val="003C1828"/>
    <w:rsid w:val="003C25B7"/>
    <w:rsid w:val="003C3713"/>
    <w:rsid w:val="003C3740"/>
    <w:rsid w:val="003C39B1"/>
    <w:rsid w:val="003C3F5A"/>
    <w:rsid w:val="003C51AF"/>
    <w:rsid w:val="003C591D"/>
    <w:rsid w:val="003C5D01"/>
    <w:rsid w:val="003C6AB0"/>
    <w:rsid w:val="003C730F"/>
    <w:rsid w:val="003C7783"/>
    <w:rsid w:val="003C78BA"/>
    <w:rsid w:val="003C7CCE"/>
    <w:rsid w:val="003C7E8A"/>
    <w:rsid w:val="003D05D5"/>
    <w:rsid w:val="003D097F"/>
    <w:rsid w:val="003D10E8"/>
    <w:rsid w:val="003D1E6B"/>
    <w:rsid w:val="003D2C6C"/>
    <w:rsid w:val="003D3151"/>
    <w:rsid w:val="003D382A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6331"/>
    <w:rsid w:val="003D6892"/>
    <w:rsid w:val="003D69EA"/>
    <w:rsid w:val="003D7070"/>
    <w:rsid w:val="003D7206"/>
    <w:rsid w:val="003D729A"/>
    <w:rsid w:val="003D77AB"/>
    <w:rsid w:val="003E09B8"/>
    <w:rsid w:val="003E20F7"/>
    <w:rsid w:val="003E2A21"/>
    <w:rsid w:val="003E3240"/>
    <w:rsid w:val="003E4440"/>
    <w:rsid w:val="003E66D3"/>
    <w:rsid w:val="003E69C6"/>
    <w:rsid w:val="003E7852"/>
    <w:rsid w:val="003F141D"/>
    <w:rsid w:val="003F25EA"/>
    <w:rsid w:val="003F2C9C"/>
    <w:rsid w:val="003F32A1"/>
    <w:rsid w:val="003F5A0C"/>
    <w:rsid w:val="003F764F"/>
    <w:rsid w:val="003F79AC"/>
    <w:rsid w:val="003F7BDF"/>
    <w:rsid w:val="004000EB"/>
    <w:rsid w:val="004007F4"/>
    <w:rsid w:val="00401882"/>
    <w:rsid w:val="00401931"/>
    <w:rsid w:val="00401B15"/>
    <w:rsid w:val="00401C85"/>
    <w:rsid w:val="00401F40"/>
    <w:rsid w:val="0040361B"/>
    <w:rsid w:val="00404893"/>
    <w:rsid w:val="00404967"/>
    <w:rsid w:val="0040522D"/>
    <w:rsid w:val="0040524D"/>
    <w:rsid w:val="0040539E"/>
    <w:rsid w:val="00406090"/>
    <w:rsid w:val="00406A10"/>
    <w:rsid w:val="0040753D"/>
    <w:rsid w:val="00410265"/>
    <w:rsid w:val="0041047C"/>
    <w:rsid w:val="00411BD4"/>
    <w:rsid w:val="004125DB"/>
    <w:rsid w:val="0041299D"/>
    <w:rsid w:val="00414B88"/>
    <w:rsid w:val="00415C80"/>
    <w:rsid w:val="00416370"/>
    <w:rsid w:val="00416AFA"/>
    <w:rsid w:val="00416BF0"/>
    <w:rsid w:val="00417ADC"/>
    <w:rsid w:val="00417BFD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A1A"/>
    <w:rsid w:val="00425BDD"/>
    <w:rsid w:val="00426066"/>
    <w:rsid w:val="0042662E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8E3"/>
    <w:rsid w:val="00431C76"/>
    <w:rsid w:val="0043204A"/>
    <w:rsid w:val="00432F2B"/>
    <w:rsid w:val="0043326E"/>
    <w:rsid w:val="004338EF"/>
    <w:rsid w:val="00433ACD"/>
    <w:rsid w:val="00433B70"/>
    <w:rsid w:val="00433FB5"/>
    <w:rsid w:val="0043401B"/>
    <w:rsid w:val="004341ED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019"/>
    <w:rsid w:val="00437111"/>
    <w:rsid w:val="00437A92"/>
    <w:rsid w:val="0044012C"/>
    <w:rsid w:val="004404CD"/>
    <w:rsid w:val="004405B1"/>
    <w:rsid w:val="0044067C"/>
    <w:rsid w:val="00441427"/>
    <w:rsid w:val="00441691"/>
    <w:rsid w:val="00441CC9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50B81"/>
    <w:rsid w:val="004511E3"/>
    <w:rsid w:val="004515CB"/>
    <w:rsid w:val="004525DF"/>
    <w:rsid w:val="004527FC"/>
    <w:rsid w:val="00452DF4"/>
    <w:rsid w:val="0045384B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470"/>
    <w:rsid w:val="0046073B"/>
    <w:rsid w:val="00460790"/>
    <w:rsid w:val="00462B23"/>
    <w:rsid w:val="0046428F"/>
    <w:rsid w:val="004646D7"/>
    <w:rsid w:val="004648A7"/>
    <w:rsid w:val="00464A0A"/>
    <w:rsid w:val="00464E9F"/>
    <w:rsid w:val="00465BCD"/>
    <w:rsid w:val="00465D20"/>
    <w:rsid w:val="004669EA"/>
    <w:rsid w:val="00466DC1"/>
    <w:rsid w:val="00466EB6"/>
    <w:rsid w:val="00467028"/>
    <w:rsid w:val="0046717D"/>
    <w:rsid w:val="0046756B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A0E"/>
    <w:rsid w:val="00471E8F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934"/>
    <w:rsid w:val="00476B85"/>
    <w:rsid w:val="00477707"/>
    <w:rsid w:val="004779AC"/>
    <w:rsid w:val="00477B8D"/>
    <w:rsid w:val="004809E4"/>
    <w:rsid w:val="00480B26"/>
    <w:rsid w:val="00480E87"/>
    <w:rsid w:val="00480FB5"/>
    <w:rsid w:val="00481B2E"/>
    <w:rsid w:val="0048215F"/>
    <w:rsid w:val="00482495"/>
    <w:rsid w:val="00482D70"/>
    <w:rsid w:val="00483044"/>
    <w:rsid w:val="00483A3E"/>
    <w:rsid w:val="004847B2"/>
    <w:rsid w:val="00484F75"/>
    <w:rsid w:val="00485007"/>
    <w:rsid w:val="0048559D"/>
    <w:rsid w:val="00486013"/>
    <w:rsid w:val="00486565"/>
    <w:rsid w:val="004866C8"/>
    <w:rsid w:val="0049007B"/>
    <w:rsid w:val="004901B7"/>
    <w:rsid w:val="00490CA9"/>
    <w:rsid w:val="00491AE9"/>
    <w:rsid w:val="00491DF8"/>
    <w:rsid w:val="004920F8"/>
    <w:rsid w:val="004926F5"/>
    <w:rsid w:val="00492DBE"/>
    <w:rsid w:val="00495007"/>
    <w:rsid w:val="0049522F"/>
    <w:rsid w:val="00495DDA"/>
    <w:rsid w:val="0049668C"/>
    <w:rsid w:val="0049680A"/>
    <w:rsid w:val="00496849"/>
    <w:rsid w:val="00496960"/>
    <w:rsid w:val="00496DF3"/>
    <w:rsid w:val="00496EC9"/>
    <w:rsid w:val="004972E2"/>
    <w:rsid w:val="0049732F"/>
    <w:rsid w:val="004A023E"/>
    <w:rsid w:val="004A051C"/>
    <w:rsid w:val="004A0699"/>
    <w:rsid w:val="004A0E7C"/>
    <w:rsid w:val="004A0FF1"/>
    <w:rsid w:val="004A19C2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4F0B"/>
    <w:rsid w:val="004B5BB8"/>
    <w:rsid w:val="004B6963"/>
    <w:rsid w:val="004B6CB0"/>
    <w:rsid w:val="004B6CCD"/>
    <w:rsid w:val="004B71C3"/>
    <w:rsid w:val="004B7E08"/>
    <w:rsid w:val="004B7E5B"/>
    <w:rsid w:val="004B7F4C"/>
    <w:rsid w:val="004C0577"/>
    <w:rsid w:val="004C0779"/>
    <w:rsid w:val="004C0932"/>
    <w:rsid w:val="004C1592"/>
    <w:rsid w:val="004C2064"/>
    <w:rsid w:val="004C2F60"/>
    <w:rsid w:val="004C2FE5"/>
    <w:rsid w:val="004C3751"/>
    <w:rsid w:val="004C39CB"/>
    <w:rsid w:val="004C3C85"/>
    <w:rsid w:val="004C42F3"/>
    <w:rsid w:val="004C447C"/>
    <w:rsid w:val="004C4520"/>
    <w:rsid w:val="004C47E4"/>
    <w:rsid w:val="004C489E"/>
    <w:rsid w:val="004C580B"/>
    <w:rsid w:val="004C62F0"/>
    <w:rsid w:val="004C7310"/>
    <w:rsid w:val="004C737C"/>
    <w:rsid w:val="004C7B3E"/>
    <w:rsid w:val="004C7C45"/>
    <w:rsid w:val="004D03E5"/>
    <w:rsid w:val="004D0469"/>
    <w:rsid w:val="004D0C74"/>
    <w:rsid w:val="004D0D4B"/>
    <w:rsid w:val="004D12DE"/>
    <w:rsid w:val="004D1747"/>
    <w:rsid w:val="004D1ABE"/>
    <w:rsid w:val="004D1B2A"/>
    <w:rsid w:val="004D2A0A"/>
    <w:rsid w:val="004D2BC6"/>
    <w:rsid w:val="004D2DED"/>
    <w:rsid w:val="004D2E1C"/>
    <w:rsid w:val="004D3B80"/>
    <w:rsid w:val="004D412F"/>
    <w:rsid w:val="004D4716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84C"/>
    <w:rsid w:val="004E111D"/>
    <w:rsid w:val="004E1F88"/>
    <w:rsid w:val="004E2C24"/>
    <w:rsid w:val="004E4F48"/>
    <w:rsid w:val="004E71CA"/>
    <w:rsid w:val="004F0E37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510C"/>
    <w:rsid w:val="004F534C"/>
    <w:rsid w:val="004F5AC7"/>
    <w:rsid w:val="004F6914"/>
    <w:rsid w:val="004F7010"/>
    <w:rsid w:val="004F70E2"/>
    <w:rsid w:val="004F7885"/>
    <w:rsid w:val="00500457"/>
    <w:rsid w:val="00500D15"/>
    <w:rsid w:val="00501261"/>
    <w:rsid w:val="0050229F"/>
    <w:rsid w:val="00502520"/>
    <w:rsid w:val="00502C14"/>
    <w:rsid w:val="00502E4C"/>
    <w:rsid w:val="0050343C"/>
    <w:rsid w:val="00503E06"/>
    <w:rsid w:val="00504A2A"/>
    <w:rsid w:val="0050710E"/>
    <w:rsid w:val="00510FD7"/>
    <w:rsid w:val="005111E7"/>
    <w:rsid w:val="0051150E"/>
    <w:rsid w:val="00511572"/>
    <w:rsid w:val="0051239E"/>
    <w:rsid w:val="005129EB"/>
    <w:rsid w:val="00512B86"/>
    <w:rsid w:val="00513949"/>
    <w:rsid w:val="00513D88"/>
    <w:rsid w:val="00514A5F"/>
    <w:rsid w:val="00514A7F"/>
    <w:rsid w:val="00514C7B"/>
    <w:rsid w:val="00515EE0"/>
    <w:rsid w:val="0051626C"/>
    <w:rsid w:val="005173BE"/>
    <w:rsid w:val="0051745B"/>
    <w:rsid w:val="00517B3F"/>
    <w:rsid w:val="00520176"/>
    <w:rsid w:val="005220E9"/>
    <w:rsid w:val="00526208"/>
    <w:rsid w:val="0052638A"/>
    <w:rsid w:val="0053055E"/>
    <w:rsid w:val="0053069C"/>
    <w:rsid w:val="0053298C"/>
    <w:rsid w:val="00532C2D"/>
    <w:rsid w:val="00533790"/>
    <w:rsid w:val="00535245"/>
    <w:rsid w:val="00535BBD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5565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2DBF"/>
    <w:rsid w:val="00553521"/>
    <w:rsid w:val="0055433A"/>
    <w:rsid w:val="0055470C"/>
    <w:rsid w:val="00554E37"/>
    <w:rsid w:val="00555424"/>
    <w:rsid w:val="005572C6"/>
    <w:rsid w:val="005572DB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603E"/>
    <w:rsid w:val="0056626B"/>
    <w:rsid w:val="005662BB"/>
    <w:rsid w:val="00570452"/>
    <w:rsid w:val="005708D5"/>
    <w:rsid w:val="00570B9A"/>
    <w:rsid w:val="00571821"/>
    <w:rsid w:val="00571D25"/>
    <w:rsid w:val="0057285B"/>
    <w:rsid w:val="00572AAE"/>
    <w:rsid w:val="00572BA1"/>
    <w:rsid w:val="00573ADA"/>
    <w:rsid w:val="00574777"/>
    <w:rsid w:val="0057485B"/>
    <w:rsid w:val="00574EEB"/>
    <w:rsid w:val="005758E7"/>
    <w:rsid w:val="0057627A"/>
    <w:rsid w:val="005765EC"/>
    <w:rsid w:val="005800B1"/>
    <w:rsid w:val="00580B4F"/>
    <w:rsid w:val="00580CB3"/>
    <w:rsid w:val="00581499"/>
    <w:rsid w:val="00581522"/>
    <w:rsid w:val="005815E9"/>
    <w:rsid w:val="00582224"/>
    <w:rsid w:val="00582616"/>
    <w:rsid w:val="005828D4"/>
    <w:rsid w:val="00583405"/>
    <w:rsid w:val="00583441"/>
    <w:rsid w:val="0058410E"/>
    <w:rsid w:val="00584214"/>
    <w:rsid w:val="00584732"/>
    <w:rsid w:val="0058477D"/>
    <w:rsid w:val="005857AF"/>
    <w:rsid w:val="00585A87"/>
    <w:rsid w:val="00585C45"/>
    <w:rsid w:val="00585D3A"/>
    <w:rsid w:val="00585F25"/>
    <w:rsid w:val="005864E4"/>
    <w:rsid w:val="00586675"/>
    <w:rsid w:val="005866BF"/>
    <w:rsid w:val="00590641"/>
    <w:rsid w:val="005907F8"/>
    <w:rsid w:val="005922CC"/>
    <w:rsid w:val="0059245C"/>
    <w:rsid w:val="005926F4"/>
    <w:rsid w:val="00593EFF"/>
    <w:rsid w:val="00594020"/>
    <w:rsid w:val="0059439B"/>
    <w:rsid w:val="005947FD"/>
    <w:rsid w:val="005949C4"/>
    <w:rsid w:val="0059628A"/>
    <w:rsid w:val="005965F9"/>
    <w:rsid w:val="00596B9E"/>
    <w:rsid w:val="0059764C"/>
    <w:rsid w:val="00597D0C"/>
    <w:rsid w:val="005A060C"/>
    <w:rsid w:val="005A150A"/>
    <w:rsid w:val="005A1AB4"/>
    <w:rsid w:val="005A2024"/>
    <w:rsid w:val="005A2204"/>
    <w:rsid w:val="005A25AA"/>
    <w:rsid w:val="005A34EF"/>
    <w:rsid w:val="005A3974"/>
    <w:rsid w:val="005A3D9E"/>
    <w:rsid w:val="005A40E2"/>
    <w:rsid w:val="005A4286"/>
    <w:rsid w:val="005A4D8A"/>
    <w:rsid w:val="005A5510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3435"/>
    <w:rsid w:val="005B3CC7"/>
    <w:rsid w:val="005B42F0"/>
    <w:rsid w:val="005B4F85"/>
    <w:rsid w:val="005B5388"/>
    <w:rsid w:val="005B5CE3"/>
    <w:rsid w:val="005B701D"/>
    <w:rsid w:val="005B7064"/>
    <w:rsid w:val="005B7180"/>
    <w:rsid w:val="005B72DF"/>
    <w:rsid w:val="005B7D8A"/>
    <w:rsid w:val="005C05A3"/>
    <w:rsid w:val="005C0C16"/>
    <w:rsid w:val="005C0FD1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A16"/>
    <w:rsid w:val="005D1FEE"/>
    <w:rsid w:val="005D28E0"/>
    <w:rsid w:val="005D346D"/>
    <w:rsid w:val="005D3C53"/>
    <w:rsid w:val="005D4267"/>
    <w:rsid w:val="005D433D"/>
    <w:rsid w:val="005D4DB2"/>
    <w:rsid w:val="005D5466"/>
    <w:rsid w:val="005D55B2"/>
    <w:rsid w:val="005D55FC"/>
    <w:rsid w:val="005D5A10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9A1"/>
    <w:rsid w:val="005E0DF4"/>
    <w:rsid w:val="005E17F8"/>
    <w:rsid w:val="005E1C06"/>
    <w:rsid w:val="005E1D85"/>
    <w:rsid w:val="005E23DD"/>
    <w:rsid w:val="005E2833"/>
    <w:rsid w:val="005E2BA2"/>
    <w:rsid w:val="005E314A"/>
    <w:rsid w:val="005E32EC"/>
    <w:rsid w:val="005E3376"/>
    <w:rsid w:val="005E447C"/>
    <w:rsid w:val="005E4833"/>
    <w:rsid w:val="005E4D3C"/>
    <w:rsid w:val="005E4E13"/>
    <w:rsid w:val="005E5503"/>
    <w:rsid w:val="005E566B"/>
    <w:rsid w:val="005E579E"/>
    <w:rsid w:val="005E5A14"/>
    <w:rsid w:val="005E6228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34BC"/>
    <w:rsid w:val="005F4082"/>
    <w:rsid w:val="005F44BD"/>
    <w:rsid w:val="005F47AA"/>
    <w:rsid w:val="005F6A88"/>
    <w:rsid w:val="005F6F92"/>
    <w:rsid w:val="005F735A"/>
    <w:rsid w:val="005F74B5"/>
    <w:rsid w:val="0060017A"/>
    <w:rsid w:val="00601458"/>
    <w:rsid w:val="006015F9"/>
    <w:rsid w:val="006017E8"/>
    <w:rsid w:val="00603F1C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3B5"/>
    <w:rsid w:val="0060759D"/>
    <w:rsid w:val="006078F8"/>
    <w:rsid w:val="00607CBB"/>
    <w:rsid w:val="006100F5"/>
    <w:rsid w:val="0061039A"/>
    <w:rsid w:val="006103FB"/>
    <w:rsid w:val="00610CC0"/>
    <w:rsid w:val="006120F4"/>
    <w:rsid w:val="00612143"/>
    <w:rsid w:val="00612318"/>
    <w:rsid w:val="0061297B"/>
    <w:rsid w:val="0061326A"/>
    <w:rsid w:val="006136AB"/>
    <w:rsid w:val="0061378D"/>
    <w:rsid w:val="00614796"/>
    <w:rsid w:val="00614B7D"/>
    <w:rsid w:val="00614C35"/>
    <w:rsid w:val="006153A0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4CC"/>
    <w:rsid w:val="00624B3A"/>
    <w:rsid w:val="006252CE"/>
    <w:rsid w:val="00625714"/>
    <w:rsid w:val="006266EB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2F90"/>
    <w:rsid w:val="00633106"/>
    <w:rsid w:val="006347E0"/>
    <w:rsid w:val="006348B8"/>
    <w:rsid w:val="00634B78"/>
    <w:rsid w:val="00635643"/>
    <w:rsid w:val="0063569C"/>
    <w:rsid w:val="00635E54"/>
    <w:rsid w:val="00635F72"/>
    <w:rsid w:val="0063677B"/>
    <w:rsid w:val="00637469"/>
    <w:rsid w:val="006402AB"/>
    <w:rsid w:val="00641101"/>
    <w:rsid w:val="00641F4C"/>
    <w:rsid w:val="00643DDD"/>
    <w:rsid w:val="00643E04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260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20B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67F53"/>
    <w:rsid w:val="00670978"/>
    <w:rsid w:val="006711AE"/>
    <w:rsid w:val="00671648"/>
    <w:rsid w:val="00672B79"/>
    <w:rsid w:val="00672C36"/>
    <w:rsid w:val="00673408"/>
    <w:rsid w:val="00673513"/>
    <w:rsid w:val="0067374C"/>
    <w:rsid w:val="00674877"/>
    <w:rsid w:val="00674B26"/>
    <w:rsid w:val="00675144"/>
    <w:rsid w:val="006756EF"/>
    <w:rsid w:val="00675862"/>
    <w:rsid w:val="00675E27"/>
    <w:rsid w:val="00676A13"/>
    <w:rsid w:val="00677AA4"/>
    <w:rsid w:val="006801A5"/>
    <w:rsid w:val="0068028C"/>
    <w:rsid w:val="00680405"/>
    <w:rsid w:val="00681376"/>
    <w:rsid w:val="006814C9"/>
    <w:rsid w:val="006817DB"/>
    <w:rsid w:val="006826C2"/>
    <w:rsid w:val="0068292B"/>
    <w:rsid w:val="00682CE3"/>
    <w:rsid w:val="00682EDC"/>
    <w:rsid w:val="0068457B"/>
    <w:rsid w:val="00684DB0"/>
    <w:rsid w:val="00685F46"/>
    <w:rsid w:val="00685F84"/>
    <w:rsid w:val="00686445"/>
    <w:rsid w:val="00686D3A"/>
    <w:rsid w:val="00686FCA"/>
    <w:rsid w:val="00687708"/>
    <w:rsid w:val="00687C6B"/>
    <w:rsid w:val="00690DD6"/>
    <w:rsid w:val="006910BF"/>
    <w:rsid w:val="00691907"/>
    <w:rsid w:val="00691C37"/>
    <w:rsid w:val="00692330"/>
    <w:rsid w:val="0069247B"/>
    <w:rsid w:val="0069466F"/>
    <w:rsid w:val="0069524B"/>
    <w:rsid w:val="00695B79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7C7"/>
    <w:rsid w:val="006B5818"/>
    <w:rsid w:val="006B5827"/>
    <w:rsid w:val="006B5AEE"/>
    <w:rsid w:val="006B6690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0590"/>
    <w:rsid w:val="006D145E"/>
    <w:rsid w:val="006D1E9B"/>
    <w:rsid w:val="006D232F"/>
    <w:rsid w:val="006D23E3"/>
    <w:rsid w:val="006D4DC4"/>
    <w:rsid w:val="006D5453"/>
    <w:rsid w:val="006D54F8"/>
    <w:rsid w:val="006D5C95"/>
    <w:rsid w:val="006D7048"/>
    <w:rsid w:val="006D72BF"/>
    <w:rsid w:val="006E0EC1"/>
    <w:rsid w:val="006E182A"/>
    <w:rsid w:val="006E1B19"/>
    <w:rsid w:val="006E2813"/>
    <w:rsid w:val="006E3148"/>
    <w:rsid w:val="006E34A3"/>
    <w:rsid w:val="006E5758"/>
    <w:rsid w:val="006E5D49"/>
    <w:rsid w:val="006E6D3F"/>
    <w:rsid w:val="006F0737"/>
    <w:rsid w:val="006F1065"/>
    <w:rsid w:val="006F14DA"/>
    <w:rsid w:val="006F18AD"/>
    <w:rsid w:val="006F206C"/>
    <w:rsid w:val="006F2BF8"/>
    <w:rsid w:val="006F31B2"/>
    <w:rsid w:val="006F38B0"/>
    <w:rsid w:val="006F3B62"/>
    <w:rsid w:val="006F3E4B"/>
    <w:rsid w:val="006F66CC"/>
    <w:rsid w:val="006F69D2"/>
    <w:rsid w:val="006F7160"/>
    <w:rsid w:val="00700398"/>
    <w:rsid w:val="007003BF"/>
    <w:rsid w:val="007029D6"/>
    <w:rsid w:val="00703B20"/>
    <w:rsid w:val="00704185"/>
    <w:rsid w:val="007049EE"/>
    <w:rsid w:val="00704E64"/>
    <w:rsid w:val="00705849"/>
    <w:rsid w:val="007059F0"/>
    <w:rsid w:val="00705F6F"/>
    <w:rsid w:val="0070634A"/>
    <w:rsid w:val="007077D5"/>
    <w:rsid w:val="0071081C"/>
    <w:rsid w:val="007109D4"/>
    <w:rsid w:val="00712A38"/>
    <w:rsid w:val="0071302C"/>
    <w:rsid w:val="00713CB2"/>
    <w:rsid w:val="00714434"/>
    <w:rsid w:val="00714DE7"/>
    <w:rsid w:val="0071504B"/>
    <w:rsid w:val="007162E8"/>
    <w:rsid w:val="00716A7E"/>
    <w:rsid w:val="00717007"/>
    <w:rsid w:val="0071759A"/>
    <w:rsid w:val="007178EC"/>
    <w:rsid w:val="00717D38"/>
    <w:rsid w:val="00717E03"/>
    <w:rsid w:val="00720F0D"/>
    <w:rsid w:val="007216F5"/>
    <w:rsid w:val="00721E5A"/>
    <w:rsid w:val="00722DE5"/>
    <w:rsid w:val="00723CA3"/>
    <w:rsid w:val="00723CEF"/>
    <w:rsid w:val="00724892"/>
    <w:rsid w:val="00724C16"/>
    <w:rsid w:val="007255A6"/>
    <w:rsid w:val="007257CE"/>
    <w:rsid w:val="00725BAF"/>
    <w:rsid w:val="0072608D"/>
    <w:rsid w:val="007272B8"/>
    <w:rsid w:val="00730B73"/>
    <w:rsid w:val="00730D1D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37FAB"/>
    <w:rsid w:val="00740168"/>
    <w:rsid w:val="007401B7"/>
    <w:rsid w:val="00740A81"/>
    <w:rsid w:val="007415FA"/>
    <w:rsid w:val="00741DA8"/>
    <w:rsid w:val="00741F18"/>
    <w:rsid w:val="00742E96"/>
    <w:rsid w:val="0074431A"/>
    <w:rsid w:val="00744819"/>
    <w:rsid w:val="007466C1"/>
    <w:rsid w:val="007466FE"/>
    <w:rsid w:val="00747228"/>
    <w:rsid w:val="0074748C"/>
    <w:rsid w:val="00747572"/>
    <w:rsid w:val="00747AF1"/>
    <w:rsid w:val="00747B62"/>
    <w:rsid w:val="00747D3F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5D33"/>
    <w:rsid w:val="0075612D"/>
    <w:rsid w:val="00756487"/>
    <w:rsid w:val="00760249"/>
    <w:rsid w:val="00760E70"/>
    <w:rsid w:val="0076150B"/>
    <w:rsid w:val="00763328"/>
    <w:rsid w:val="00765B10"/>
    <w:rsid w:val="00765E53"/>
    <w:rsid w:val="007662DB"/>
    <w:rsid w:val="00767996"/>
    <w:rsid w:val="00770E76"/>
    <w:rsid w:val="00771D3A"/>
    <w:rsid w:val="007721F7"/>
    <w:rsid w:val="00772BEB"/>
    <w:rsid w:val="00773028"/>
    <w:rsid w:val="00773550"/>
    <w:rsid w:val="00773A03"/>
    <w:rsid w:val="007743BE"/>
    <w:rsid w:val="00774F93"/>
    <w:rsid w:val="007750F7"/>
    <w:rsid w:val="007752CD"/>
    <w:rsid w:val="00775692"/>
    <w:rsid w:val="007769D2"/>
    <w:rsid w:val="00776BD7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E46"/>
    <w:rsid w:val="00785F97"/>
    <w:rsid w:val="007864E2"/>
    <w:rsid w:val="00786617"/>
    <w:rsid w:val="00786C45"/>
    <w:rsid w:val="00790156"/>
    <w:rsid w:val="007901BC"/>
    <w:rsid w:val="00790EFC"/>
    <w:rsid w:val="00791209"/>
    <w:rsid w:val="007916CE"/>
    <w:rsid w:val="00791876"/>
    <w:rsid w:val="00793010"/>
    <w:rsid w:val="007944A7"/>
    <w:rsid w:val="00794581"/>
    <w:rsid w:val="00794C2C"/>
    <w:rsid w:val="00794F12"/>
    <w:rsid w:val="007954F9"/>
    <w:rsid w:val="00795696"/>
    <w:rsid w:val="00795B2D"/>
    <w:rsid w:val="00797A36"/>
    <w:rsid w:val="00797F28"/>
    <w:rsid w:val="007A0B7B"/>
    <w:rsid w:val="007A14C7"/>
    <w:rsid w:val="007A1F7F"/>
    <w:rsid w:val="007A1FCE"/>
    <w:rsid w:val="007A228F"/>
    <w:rsid w:val="007A2994"/>
    <w:rsid w:val="007A301E"/>
    <w:rsid w:val="007A326C"/>
    <w:rsid w:val="007A333F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08"/>
    <w:rsid w:val="007B5F7E"/>
    <w:rsid w:val="007B6736"/>
    <w:rsid w:val="007B76DC"/>
    <w:rsid w:val="007C0254"/>
    <w:rsid w:val="007C048D"/>
    <w:rsid w:val="007C07C5"/>
    <w:rsid w:val="007C07FA"/>
    <w:rsid w:val="007C1195"/>
    <w:rsid w:val="007C170D"/>
    <w:rsid w:val="007C247B"/>
    <w:rsid w:val="007C2DC9"/>
    <w:rsid w:val="007C2F9B"/>
    <w:rsid w:val="007C3CE9"/>
    <w:rsid w:val="007C3D2B"/>
    <w:rsid w:val="007C3E8E"/>
    <w:rsid w:val="007C415E"/>
    <w:rsid w:val="007C41D5"/>
    <w:rsid w:val="007C49C0"/>
    <w:rsid w:val="007C5151"/>
    <w:rsid w:val="007C54D7"/>
    <w:rsid w:val="007C5835"/>
    <w:rsid w:val="007C6023"/>
    <w:rsid w:val="007C60E2"/>
    <w:rsid w:val="007C6A41"/>
    <w:rsid w:val="007C6C8F"/>
    <w:rsid w:val="007C6E14"/>
    <w:rsid w:val="007C6F21"/>
    <w:rsid w:val="007D02BB"/>
    <w:rsid w:val="007D25C0"/>
    <w:rsid w:val="007D2FCD"/>
    <w:rsid w:val="007D34B7"/>
    <w:rsid w:val="007D40F6"/>
    <w:rsid w:val="007D4406"/>
    <w:rsid w:val="007D45C3"/>
    <w:rsid w:val="007D52A2"/>
    <w:rsid w:val="007D5AB5"/>
    <w:rsid w:val="007D60A8"/>
    <w:rsid w:val="007D65D7"/>
    <w:rsid w:val="007D69C3"/>
    <w:rsid w:val="007D6BC2"/>
    <w:rsid w:val="007D7481"/>
    <w:rsid w:val="007E0090"/>
    <w:rsid w:val="007E02DA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459"/>
    <w:rsid w:val="007E6E16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1627"/>
    <w:rsid w:val="00801EF4"/>
    <w:rsid w:val="00801F18"/>
    <w:rsid w:val="008024B5"/>
    <w:rsid w:val="008028C7"/>
    <w:rsid w:val="00802A41"/>
    <w:rsid w:val="00803612"/>
    <w:rsid w:val="0080471F"/>
    <w:rsid w:val="00805140"/>
    <w:rsid w:val="008051D1"/>
    <w:rsid w:val="008052F6"/>
    <w:rsid w:val="00805826"/>
    <w:rsid w:val="0080625D"/>
    <w:rsid w:val="00807500"/>
    <w:rsid w:val="00810281"/>
    <w:rsid w:val="0081050A"/>
    <w:rsid w:val="00811AEB"/>
    <w:rsid w:val="00812874"/>
    <w:rsid w:val="00812D8F"/>
    <w:rsid w:val="008137F4"/>
    <w:rsid w:val="00813EC5"/>
    <w:rsid w:val="0081413B"/>
    <w:rsid w:val="0081440D"/>
    <w:rsid w:val="008147A2"/>
    <w:rsid w:val="008151D2"/>
    <w:rsid w:val="00815686"/>
    <w:rsid w:val="00815E6E"/>
    <w:rsid w:val="00817083"/>
    <w:rsid w:val="0082030F"/>
    <w:rsid w:val="00820E2E"/>
    <w:rsid w:val="00821040"/>
    <w:rsid w:val="00821C93"/>
    <w:rsid w:val="00821CDA"/>
    <w:rsid w:val="00821E4C"/>
    <w:rsid w:val="008223B3"/>
    <w:rsid w:val="00822464"/>
    <w:rsid w:val="00822CD8"/>
    <w:rsid w:val="0082302C"/>
    <w:rsid w:val="00823267"/>
    <w:rsid w:val="00823F8C"/>
    <w:rsid w:val="00824180"/>
    <w:rsid w:val="00824900"/>
    <w:rsid w:val="00824992"/>
    <w:rsid w:val="008250F4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26B"/>
    <w:rsid w:val="00833798"/>
    <w:rsid w:val="00835103"/>
    <w:rsid w:val="00835D41"/>
    <w:rsid w:val="00835F1D"/>
    <w:rsid w:val="00835F26"/>
    <w:rsid w:val="0083641D"/>
    <w:rsid w:val="00836A3B"/>
    <w:rsid w:val="00836F77"/>
    <w:rsid w:val="00837531"/>
    <w:rsid w:val="008378F2"/>
    <w:rsid w:val="00837A0A"/>
    <w:rsid w:val="00840071"/>
    <w:rsid w:val="0084011B"/>
    <w:rsid w:val="00840214"/>
    <w:rsid w:val="00841188"/>
    <w:rsid w:val="00841AB1"/>
    <w:rsid w:val="00841D79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0AFD"/>
    <w:rsid w:val="00851124"/>
    <w:rsid w:val="008516B0"/>
    <w:rsid w:val="00852025"/>
    <w:rsid w:val="00852726"/>
    <w:rsid w:val="0085373F"/>
    <w:rsid w:val="00853B7E"/>
    <w:rsid w:val="00854C16"/>
    <w:rsid w:val="00854ECD"/>
    <w:rsid w:val="00854FBD"/>
    <w:rsid w:val="00855B2A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4972"/>
    <w:rsid w:val="00865A07"/>
    <w:rsid w:val="00865A6D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2A99"/>
    <w:rsid w:val="00883263"/>
    <w:rsid w:val="0088543E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A0044"/>
    <w:rsid w:val="008A0752"/>
    <w:rsid w:val="008A2087"/>
    <w:rsid w:val="008A259D"/>
    <w:rsid w:val="008A2604"/>
    <w:rsid w:val="008A2986"/>
    <w:rsid w:val="008A3457"/>
    <w:rsid w:val="008A4057"/>
    <w:rsid w:val="008A493B"/>
    <w:rsid w:val="008A4AB0"/>
    <w:rsid w:val="008A50FB"/>
    <w:rsid w:val="008A51F1"/>
    <w:rsid w:val="008A55A3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B6D7A"/>
    <w:rsid w:val="008B74F6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2452"/>
    <w:rsid w:val="008D27E1"/>
    <w:rsid w:val="008D3125"/>
    <w:rsid w:val="008D3FA7"/>
    <w:rsid w:val="008D4057"/>
    <w:rsid w:val="008D571F"/>
    <w:rsid w:val="008D61FC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2F78"/>
    <w:rsid w:val="008E2FCE"/>
    <w:rsid w:val="008E3612"/>
    <w:rsid w:val="008E3853"/>
    <w:rsid w:val="008E4CAF"/>
    <w:rsid w:val="008E5315"/>
    <w:rsid w:val="008E55A9"/>
    <w:rsid w:val="008E5E8B"/>
    <w:rsid w:val="008E6137"/>
    <w:rsid w:val="008E6B80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B1B"/>
    <w:rsid w:val="008F1CDE"/>
    <w:rsid w:val="008F1FBA"/>
    <w:rsid w:val="008F210B"/>
    <w:rsid w:val="008F23E5"/>
    <w:rsid w:val="008F276E"/>
    <w:rsid w:val="008F278D"/>
    <w:rsid w:val="008F3FD2"/>
    <w:rsid w:val="008F4149"/>
    <w:rsid w:val="008F4582"/>
    <w:rsid w:val="008F4853"/>
    <w:rsid w:val="008F4C6E"/>
    <w:rsid w:val="008F4DE2"/>
    <w:rsid w:val="008F5209"/>
    <w:rsid w:val="008F5303"/>
    <w:rsid w:val="008F5C38"/>
    <w:rsid w:val="008F6E4D"/>
    <w:rsid w:val="008F6E77"/>
    <w:rsid w:val="008F709B"/>
    <w:rsid w:val="008F70EF"/>
    <w:rsid w:val="008F7A56"/>
    <w:rsid w:val="008F7D65"/>
    <w:rsid w:val="009002AA"/>
    <w:rsid w:val="009016C4"/>
    <w:rsid w:val="00901A5E"/>
    <w:rsid w:val="00901D73"/>
    <w:rsid w:val="00902068"/>
    <w:rsid w:val="009022A2"/>
    <w:rsid w:val="0090354D"/>
    <w:rsid w:val="0090361B"/>
    <w:rsid w:val="009049C3"/>
    <w:rsid w:val="00904DCE"/>
    <w:rsid w:val="00904F56"/>
    <w:rsid w:val="00905731"/>
    <w:rsid w:val="00905FE2"/>
    <w:rsid w:val="00906000"/>
    <w:rsid w:val="009063BC"/>
    <w:rsid w:val="00906527"/>
    <w:rsid w:val="00906749"/>
    <w:rsid w:val="00906811"/>
    <w:rsid w:val="0090774A"/>
    <w:rsid w:val="0091197D"/>
    <w:rsid w:val="00912384"/>
    <w:rsid w:val="0091287F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EC1"/>
    <w:rsid w:val="00924573"/>
    <w:rsid w:val="00924736"/>
    <w:rsid w:val="0092546C"/>
    <w:rsid w:val="009268FC"/>
    <w:rsid w:val="00926AC5"/>
    <w:rsid w:val="00926E00"/>
    <w:rsid w:val="00930022"/>
    <w:rsid w:val="009306FF"/>
    <w:rsid w:val="0093079F"/>
    <w:rsid w:val="009309D3"/>
    <w:rsid w:val="00933BD1"/>
    <w:rsid w:val="009349AB"/>
    <w:rsid w:val="00934C12"/>
    <w:rsid w:val="00935095"/>
    <w:rsid w:val="009362EA"/>
    <w:rsid w:val="009368CA"/>
    <w:rsid w:val="00936E24"/>
    <w:rsid w:val="009376E4"/>
    <w:rsid w:val="00937D94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6DB"/>
    <w:rsid w:val="009458D4"/>
    <w:rsid w:val="009459E4"/>
    <w:rsid w:val="00945A3E"/>
    <w:rsid w:val="00945D8D"/>
    <w:rsid w:val="009470DA"/>
    <w:rsid w:val="0094762A"/>
    <w:rsid w:val="009508DC"/>
    <w:rsid w:val="009509E3"/>
    <w:rsid w:val="00951364"/>
    <w:rsid w:val="00951E3F"/>
    <w:rsid w:val="00952551"/>
    <w:rsid w:val="009529DD"/>
    <w:rsid w:val="00952CAF"/>
    <w:rsid w:val="00952F7D"/>
    <w:rsid w:val="00953EE0"/>
    <w:rsid w:val="00953F50"/>
    <w:rsid w:val="00953FF3"/>
    <w:rsid w:val="009540D1"/>
    <w:rsid w:val="00954C53"/>
    <w:rsid w:val="00955CA7"/>
    <w:rsid w:val="00957F0A"/>
    <w:rsid w:val="00960044"/>
    <w:rsid w:val="00960130"/>
    <w:rsid w:val="009604FF"/>
    <w:rsid w:val="009608AD"/>
    <w:rsid w:val="00960B94"/>
    <w:rsid w:val="00960C3F"/>
    <w:rsid w:val="00961611"/>
    <w:rsid w:val="009616A7"/>
    <w:rsid w:val="0096179C"/>
    <w:rsid w:val="00961809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1609"/>
    <w:rsid w:val="00971DED"/>
    <w:rsid w:val="00971FA4"/>
    <w:rsid w:val="00972427"/>
    <w:rsid w:val="00972DD8"/>
    <w:rsid w:val="00972FCE"/>
    <w:rsid w:val="00973727"/>
    <w:rsid w:val="00973B9D"/>
    <w:rsid w:val="0097423D"/>
    <w:rsid w:val="00974974"/>
    <w:rsid w:val="0098019B"/>
    <w:rsid w:val="00980260"/>
    <w:rsid w:val="00980286"/>
    <w:rsid w:val="009806F2"/>
    <w:rsid w:val="00980B1E"/>
    <w:rsid w:val="009817A3"/>
    <w:rsid w:val="009817D2"/>
    <w:rsid w:val="00981824"/>
    <w:rsid w:val="00981C59"/>
    <w:rsid w:val="00982075"/>
    <w:rsid w:val="00982242"/>
    <w:rsid w:val="009822F0"/>
    <w:rsid w:val="00983464"/>
    <w:rsid w:val="009836BA"/>
    <w:rsid w:val="00983895"/>
    <w:rsid w:val="00983A93"/>
    <w:rsid w:val="009845C8"/>
    <w:rsid w:val="00984B60"/>
    <w:rsid w:val="00984CE1"/>
    <w:rsid w:val="00984F8C"/>
    <w:rsid w:val="00985600"/>
    <w:rsid w:val="009859AA"/>
    <w:rsid w:val="00985E41"/>
    <w:rsid w:val="00985F61"/>
    <w:rsid w:val="009869F4"/>
    <w:rsid w:val="00986F4D"/>
    <w:rsid w:val="009901D6"/>
    <w:rsid w:val="00990BE6"/>
    <w:rsid w:val="009913F0"/>
    <w:rsid w:val="00991CB0"/>
    <w:rsid w:val="00991E4F"/>
    <w:rsid w:val="009925DE"/>
    <w:rsid w:val="00993DDD"/>
    <w:rsid w:val="00994D68"/>
    <w:rsid w:val="00994F0A"/>
    <w:rsid w:val="00994F1A"/>
    <w:rsid w:val="00995037"/>
    <w:rsid w:val="00995267"/>
    <w:rsid w:val="00995C70"/>
    <w:rsid w:val="009965D8"/>
    <w:rsid w:val="00997683"/>
    <w:rsid w:val="009978A2"/>
    <w:rsid w:val="009A0AB6"/>
    <w:rsid w:val="009A135D"/>
    <w:rsid w:val="009A16EB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71C6"/>
    <w:rsid w:val="009A782A"/>
    <w:rsid w:val="009A7986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5977"/>
    <w:rsid w:val="009B6A05"/>
    <w:rsid w:val="009B6F3C"/>
    <w:rsid w:val="009C0933"/>
    <w:rsid w:val="009C0BE5"/>
    <w:rsid w:val="009C0E1C"/>
    <w:rsid w:val="009C0E82"/>
    <w:rsid w:val="009C10F5"/>
    <w:rsid w:val="009C12EE"/>
    <w:rsid w:val="009C1320"/>
    <w:rsid w:val="009C29E0"/>
    <w:rsid w:val="009C2E0D"/>
    <w:rsid w:val="009C36B9"/>
    <w:rsid w:val="009C3AA0"/>
    <w:rsid w:val="009C3BFA"/>
    <w:rsid w:val="009C4811"/>
    <w:rsid w:val="009C4907"/>
    <w:rsid w:val="009C587D"/>
    <w:rsid w:val="009C5ABB"/>
    <w:rsid w:val="009C5F62"/>
    <w:rsid w:val="009C60D1"/>
    <w:rsid w:val="009C6471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923"/>
    <w:rsid w:val="009D3321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E003A"/>
    <w:rsid w:val="009E01DC"/>
    <w:rsid w:val="009E0B73"/>
    <w:rsid w:val="009E1092"/>
    <w:rsid w:val="009E2708"/>
    <w:rsid w:val="009E28F8"/>
    <w:rsid w:val="009E29D2"/>
    <w:rsid w:val="009E2B20"/>
    <w:rsid w:val="009E2DCE"/>
    <w:rsid w:val="009E3090"/>
    <w:rsid w:val="009E3490"/>
    <w:rsid w:val="009E368F"/>
    <w:rsid w:val="009E3FBE"/>
    <w:rsid w:val="009E41D8"/>
    <w:rsid w:val="009E532D"/>
    <w:rsid w:val="009E535A"/>
    <w:rsid w:val="009E60CC"/>
    <w:rsid w:val="009E6756"/>
    <w:rsid w:val="009E67A0"/>
    <w:rsid w:val="009E69CD"/>
    <w:rsid w:val="009E6A59"/>
    <w:rsid w:val="009E6CF5"/>
    <w:rsid w:val="009E7163"/>
    <w:rsid w:val="009F001F"/>
    <w:rsid w:val="009F008F"/>
    <w:rsid w:val="009F0F93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1442"/>
    <w:rsid w:val="00A018FE"/>
    <w:rsid w:val="00A0200B"/>
    <w:rsid w:val="00A02F8E"/>
    <w:rsid w:val="00A030F6"/>
    <w:rsid w:val="00A03304"/>
    <w:rsid w:val="00A03321"/>
    <w:rsid w:val="00A03B9D"/>
    <w:rsid w:val="00A04810"/>
    <w:rsid w:val="00A04F43"/>
    <w:rsid w:val="00A05395"/>
    <w:rsid w:val="00A05599"/>
    <w:rsid w:val="00A058A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2AFD"/>
    <w:rsid w:val="00A13AA2"/>
    <w:rsid w:val="00A14001"/>
    <w:rsid w:val="00A14272"/>
    <w:rsid w:val="00A15749"/>
    <w:rsid w:val="00A16111"/>
    <w:rsid w:val="00A16A44"/>
    <w:rsid w:val="00A1796C"/>
    <w:rsid w:val="00A206D1"/>
    <w:rsid w:val="00A21581"/>
    <w:rsid w:val="00A22111"/>
    <w:rsid w:val="00A23016"/>
    <w:rsid w:val="00A23EC7"/>
    <w:rsid w:val="00A240F5"/>
    <w:rsid w:val="00A2443F"/>
    <w:rsid w:val="00A250A8"/>
    <w:rsid w:val="00A25DCA"/>
    <w:rsid w:val="00A2681F"/>
    <w:rsid w:val="00A274D4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384"/>
    <w:rsid w:val="00A336C4"/>
    <w:rsid w:val="00A34892"/>
    <w:rsid w:val="00A34CE1"/>
    <w:rsid w:val="00A35050"/>
    <w:rsid w:val="00A357DD"/>
    <w:rsid w:val="00A357E6"/>
    <w:rsid w:val="00A35CC7"/>
    <w:rsid w:val="00A3649B"/>
    <w:rsid w:val="00A3682B"/>
    <w:rsid w:val="00A36AE6"/>
    <w:rsid w:val="00A36BBC"/>
    <w:rsid w:val="00A36D62"/>
    <w:rsid w:val="00A36FB8"/>
    <w:rsid w:val="00A376DF"/>
    <w:rsid w:val="00A3770E"/>
    <w:rsid w:val="00A37790"/>
    <w:rsid w:val="00A379CE"/>
    <w:rsid w:val="00A4094A"/>
    <w:rsid w:val="00A40E36"/>
    <w:rsid w:val="00A41098"/>
    <w:rsid w:val="00A41612"/>
    <w:rsid w:val="00A41CF2"/>
    <w:rsid w:val="00A42015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46C20"/>
    <w:rsid w:val="00A47D8A"/>
    <w:rsid w:val="00A5142C"/>
    <w:rsid w:val="00A51979"/>
    <w:rsid w:val="00A52ADE"/>
    <w:rsid w:val="00A52C11"/>
    <w:rsid w:val="00A53D29"/>
    <w:rsid w:val="00A54BA1"/>
    <w:rsid w:val="00A55400"/>
    <w:rsid w:val="00A558A6"/>
    <w:rsid w:val="00A5680A"/>
    <w:rsid w:val="00A5680F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67964"/>
    <w:rsid w:val="00A702C8"/>
    <w:rsid w:val="00A70395"/>
    <w:rsid w:val="00A7129E"/>
    <w:rsid w:val="00A71BC1"/>
    <w:rsid w:val="00A72887"/>
    <w:rsid w:val="00A72991"/>
    <w:rsid w:val="00A731F2"/>
    <w:rsid w:val="00A73446"/>
    <w:rsid w:val="00A734F4"/>
    <w:rsid w:val="00A73B36"/>
    <w:rsid w:val="00A740BE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B17"/>
    <w:rsid w:val="00A81727"/>
    <w:rsid w:val="00A81911"/>
    <w:rsid w:val="00A8271B"/>
    <w:rsid w:val="00A83FEA"/>
    <w:rsid w:val="00A840F9"/>
    <w:rsid w:val="00A84320"/>
    <w:rsid w:val="00A847AA"/>
    <w:rsid w:val="00A852D7"/>
    <w:rsid w:val="00A861DB"/>
    <w:rsid w:val="00A86878"/>
    <w:rsid w:val="00A86CD6"/>
    <w:rsid w:val="00A870D9"/>
    <w:rsid w:val="00A91ADC"/>
    <w:rsid w:val="00A923BC"/>
    <w:rsid w:val="00A931EB"/>
    <w:rsid w:val="00A9371C"/>
    <w:rsid w:val="00A93808"/>
    <w:rsid w:val="00A94555"/>
    <w:rsid w:val="00A949AA"/>
    <w:rsid w:val="00A94FA9"/>
    <w:rsid w:val="00A95B01"/>
    <w:rsid w:val="00A962F1"/>
    <w:rsid w:val="00A96440"/>
    <w:rsid w:val="00A965C1"/>
    <w:rsid w:val="00A96CB1"/>
    <w:rsid w:val="00A97291"/>
    <w:rsid w:val="00A9774D"/>
    <w:rsid w:val="00A97E4E"/>
    <w:rsid w:val="00A97E91"/>
    <w:rsid w:val="00A97F1C"/>
    <w:rsid w:val="00AA028B"/>
    <w:rsid w:val="00AA09DA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75B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6D9"/>
    <w:rsid w:val="00AC19D9"/>
    <w:rsid w:val="00AC2BBF"/>
    <w:rsid w:val="00AC32F8"/>
    <w:rsid w:val="00AC48FC"/>
    <w:rsid w:val="00AC5D91"/>
    <w:rsid w:val="00AC610A"/>
    <w:rsid w:val="00AC689E"/>
    <w:rsid w:val="00AC70CE"/>
    <w:rsid w:val="00AD0722"/>
    <w:rsid w:val="00AD0A12"/>
    <w:rsid w:val="00AD126A"/>
    <w:rsid w:val="00AD3759"/>
    <w:rsid w:val="00AD3DF7"/>
    <w:rsid w:val="00AD41A0"/>
    <w:rsid w:val="00AD5C09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E7629"/>
    <w:rsid w:val="00AF00AD"/>
    <w:rsid w:val="00AF2714"/>
    <w:rsid w:val="00AF2AF6"/>
    <w:rsid w:val="00AF2DD8"/>
    <w:rsid w:val="00AF40A4"/>
    <w:rsid w:val="00AF422C"/>
    <w:rsid w:val="00AF4F82"/>
    <w:rsid w:val="00AF5ACD"/>
    <w:rsid w:val="00AF5DB3"/>
    <w:rsid w:val="00AF68E4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4205"/>
    <w:rsid w:val="00B0459B"/>
    <w:rsid w:val="00B071A6"/>
    <w:rsid w:val="00B07B8B"/>
    <w:rsid w:val="00B10974"/>
    <w:rsid w:val="00B11B32"/>
    <w:rsid w:val="00B122DC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27F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6DEC"/>
    <w:rsid w:val="00B27099"/>
    <w:rsid w:val="00B3000D"/>
    <w:rsid w:val="00B30ADF"/>
    <w:rsid w:val="00B31009"/>
    <w:rsid w:val="00B31225"/>
    <w:rsid w:val="00B3186C"/>
    <w:rsid w:val="00B31A96"/>
    <w:rsid w:val="00B32690"/>
    <w:rsid w:val="00B32715"/>
    <w:rsid w:val="00B33E76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D92"/>
    <w:rsid w:val="00B36E20"/>
    <w:rsid w:val="00B36ED2"/>
    <w:rsid w:val="00B37983"/>
    <w:rsid w:val="00B401EA"/>
    <w:rsid w:val="00B40254"/>
    <w:rsid w:val="00B40721"/>
    <w:rsid w:val="00B414D4"/>
    <w:rsid w:val="00B416D6"/>
    <w:rsid w:val="00B41876"/>
    <w:rsid w:val="00B424DE"/>
    <w:rsid w:val="00B42624"/>
    <w:rsid w:val="00B43113"/>
    <w:rsid w:val="00B44091"/>
    <w:rsid w:val="00B4480A"/>
    <w:rsid w:val="00B44A70"/>
    <w:rsid w:val="00B44AED"/>
    <w:rsid w:val="00B454A4"/>
    <w:rsid w:val="00B4588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50562"/>
    <w:rsid w:val="00B5087C"/>
    <w:rsid w:val="00B515C8"/>
    <w:rsid w:val="00B51BDC"/>
    <w:rsid w:val="00B51EDC"/>
    <w:rsid w:val="00B520DA"/>
    <w:rsid w:val="00B521A1"/>
    <w:rsid w:val="00B52F3C"/>
    <w:rsid w:val="00B5303A"/>
    <w:rsid w:val="00B544B6"/>
    <w:rsid w:val="00B547F2"/>
    <w:rsid w:val="00B556E6"/>
    <w:rsid w:val="00B55C26"/>
    <w:rsid w:val="00B55EF6"/>
    <w:rsid w:val="00B60201"/>
    <w:rsid w:val="00B60840"/>
    <w:rsid w:val="00B6086E"/>
    <w:rsid w:val="00B61016"/>
    <w:rsid w:val="00B613E7"/>
    <w:rsid w:val="00B621E5"/>
    <w:rsid w:val="00B623C7"/>
    <w:rsid w:val="00B63C4F"/>
    <w:rsid w:val="00B63CF7"/>
    <w:rsid w:val="00B6408A"/>
    <w:rsid w:val="00B646C3"/>
    <w:rsid w:val="00B64BB0"/>
    <w:rsid w:val="00B651F2"/>
    <w:rsid w:val="00B6533F"/>
    <w:rsid w:val="00B6587E"/>
    <w:rsid w:val="00B65F87"/>
    <w:rsid w:val="00B664F4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3F70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DFB"/>
    <w:rsid w:val="00B81E48"/>
    <w:rsid w:val="00B82051"/>
    <w:rsid w:val="00B82F39"/>
    <w:rsid w:val="00B83D2B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906B9"/>
    <w:rsid w:val="00B90D6C"/>
    <w:rsid w:val="00B91431"/>
    <w:rsid w:val="00B9171E"/>
    <w:rsid w:val="00B91BFF"/>
    <w:rsid w:val="00B91C2A"/>
    <w:rsid w:val="00B94129"/>
    <w:rsid w:val="00B9439B"/>
    <w:rsid w:val="00B94EC4"/>
    <w:rsid w:val="00B95351"/>
    <w:rsid w:val="00B962A2"/>
    <w:rsid w:val="00B969B1"/>
    <w:rsid w:val="00B972EC"/>
    <w:rsid w:val="00B97302"/>
    <w:rsid w:val="00BA0269"/>
    <w:rsid w:val="00BA028E"/>
    <w:rsid w:val="00BA09B2"/>
    <w:rsid w:val="00BA0A88"/>
    <w:rsid w:val="00BA11E6"/>
    <w:rsid w:val="00BA13EC"/>
    <w:rsid w:val="00BA1665"/>
    <w:rsid w:val="00BA16B2"/>
    <w:rsid w:val="00BA1A40"/>
    <w:rsid w:val="00BA1D60"/>
    <w:rsid w:val="00BA2378"/>
    <w:rsid w:val="00BA280F"/>
    <w:rsid w:val="00BA2B63"/>
    <w:rsid w:val="00BA4302"/>
    <w:rsid w:val="00BA5219"/>
    <w:rsid w:val="00BA6EDB"/>
    <w:rsid w:val="00BA7E62"/>
    <w:rsid w:val="00BB0682"/>
    <w:rsid w:val="00BB0C10"/>
    <w:rsid w:val="00BB1165"/>
    <w:rsid w:val="00BB1BEC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B22"/>
    <w:rsid w:val="00BB6C5E"/>
    <w:rsid w:val="00BB6F87"/>
    <w:rsid w:val="00BB70E8"/>
    <w:rsid w:val="00BB72FB"/>
    <w:rsid w:val="00BB7775"/>
    <w:rsid w:val="00BB7A1D"/>
    <w:rsid w:val="00BC09D4"/>
    <w:rsid w:val="00BC0A85"/>
    <w:rsid w:val="00BC1D75"/>
    <w:rsid w:val="00BC22D3"/>
    <w:rsid w:val="00BC3253"/>
    <w:rsid w:val="00BC3ACD"/>
    <w:rsid w:val="00BC4AAD"/>
    <w:rsid w:val="00BC4C89"/>
    <w:rsid w:val="00BC5937"/>
    <w:rsid w:val="00BC60AF"/>
    <w:rsid w:val="00BC60E9"/>
    <w:rsid w:val="00BD081C"/>
    <w:rsid w:val="00BD1A6B"/>
    <w:rsid w:val="00BD1F7A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2396"/>
    <w:rsid w:val="00BE4935"/>
    <w:rsid w:val="00BE4A41"/>
    <w:rsid w:val="00BE4AB5"/>
    <w:rsid w:val="00BE4B50"/>
    <w:rsid w:val="00BE55DB"/>
    <w:rsid w:val="00BE5DB6"/>
    <w:rsid w:val="00BE6506"/>
    <w:rsid w:val="00BE6970"/>
    <w:rsid w:val="00BE6C3D"/>
    <w:rsid w:val="00BE7744"/>
    <w:rsid w:val="00BE7A1F"/>
    <w:rsid w:val="00BF0D03"/>
    <w:rsid w:val="00BF0D95"/>
    <w:rsid w:val="00BF1309"/>
    <w:rsid w:val="00BF147C"/>
    <w:rsid w:val="00BF1899"/>
    <w:rsid w:val="00BF21C3"/>
    <w:rsid w:val="00BF249F"/>
    <w:rsid w:val="00BF37AD"/>
    <w:rsid w:val="00BF4F2F"/>
    <w:rsid w:val="00BF6097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3979"/>
    <w:rsid w:val="00C04035"/>
    <w:rsid w:val="00C042DF"/>
    <w:rsid w:val="00C05464"/>
    <w:rsid w:val="00C059D5"/>
    <w:rsid w:val="00C05C17"/>
    <w:rsid w:val="00C069D5"/>
    <w:rsid w:val="00C06E35"/>
    <w:rsid w:val="00C0798F"/>
    <w:rsid w:val="00C07A57"/>
    <w:rsid w:val="00C1014F"/>
    <w:rsid w:val="00C10629"/>
    <w:rsid w:val="00C10C99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367"/>
    <w:rsid w:val="00C176FB"/>
    <w:rsid w:val="00C203B9"/>
    <w:rsid w:val="00C209EC"/>
    <w:rsid w:val="00C20CAC"/>
    <w:rsid w:val="00C20D77"/>
    <w:rsid w:val="00C22773"/>
    <w:rsid w:val="00C2356E"/>
    <w:rsid w:val="00C23D37"/>
    <w:rsid w:val="00C23FE2"/>
    <w:rsid w:val="00C24148"/>
    <w:rsid w:val="00C24382"/>
    <w:rsid w:val="00C24FE7"/>
    <w:rsid w:val="00C25710"/>
    <w:rsid w:val="00C2582B"/>
    <w:rsid w:val="00C25960"/>
    <w:rsid w:val="00C25C00"/>
    <w:rsid w:val="00C262D9"/>
    <w:rsid w:val="00C26B86"/>
    <w:rsid w:val="00C26C3C"/>
    <w:rsid w:val="00C27B4A"/>
    <w:rsid w:val="00C27D44"/>
    <w:rsid w:val="00C27F3F"/>
    <w:rsid w:val="00C30A14"/>
    <w:rsid w:val="00C30B4E"/>
    <w:rsid w:val="00C3135E"/>
    <w:rsid w:val="00C316D0"/>
    <w:rsid w:val="00C31AB2"/>
    <w:rsid w:val="00C31C0A"/>
    <w:rsid w:val="00C32520"/>
    <w:rsid w:val="00C33899"/>
    <w:rsid w:val="00C34BB3"/>
    <w:rsid w:val="00C35643"/>
    <w:rsid w:val="00C35DD4"/>
    <w:rsid w:val="00C35F9E"/>
    <w:rsid w:val="00C366A5"/>
    <w:rsid w:val="00C36925"/>
    <w:rsid w:val="00C36F94"/>
    <w:rsid w:val="00C3748E"/>
    <w:rsid w:val="00C37CF5"/>
    <w:rsid w:val="00C40075"/>
    <w:rsid w:val="00C400CB"/>
    <w:rsid w:val="00C400E3"/>
    <w:rsid w:val="00C40EB9"/>
    <w:rsid w:val="00C417DA"/>
    <w:rsid w:val="00C4251F"/>
    <w:rsid w:val="00C426AE"/>
    <w:rsid w:val="00C42752"/>
    <w:rsid w:val="00C42DF8"/>
    <w:rsid w:val="00C42E98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1EA"/>
    <w:rsid w:val="00C511F7"/>
    <w:rsid w:val="00C517A2"/>
    <w:rsid w:val="00C518EF"/>
    <w:rsid w:val="00C51FFC"/>
    <w:rsid w:val="00C526A0"/>
    <w:rsid w:val="00C53625"/>
    <w:rsid w:val="00C544F8"/>
    <w:rsid w:val="00C545D8"/>
    <w:rsid w:val="00C549C8"/>
    <w:rsid w:val="00C55C56"/>
    <w:rsid w:val="00C55F87"/>
    <w:rsid w:val="00C57DBE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4A5"/>
    <w:rsid w:val="00C66907"/>
    <w:rsid w:val="00C66DFD"/>
    <w:rsid w:val="00C67A10"/>
    <w:rsid w:val="00C67C29"/>
    <w:rsid w:val="00C71C0C"/>
    <w:rsid w:val="00C71EB7"/>
    <w:rsid w:val="00C72433"/>
    <w:rsid w:val="00C72570"/>
    <w:rsid w:val="00C72612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7293"/>
    <w:rsid w:val="00C77ABA"/>
    <w:rsid w:val="00C80213"/>
    <w:rsid w:val="00C806DA"/>
    <w:rsid w:val="00C80833"/>
    <w:rsid w:val="00C80BDC"/>
    <w:rsid w:val="00C8166A"/>
    <w:rsid w:val="00C819FF"/>
    <w:rsid w:val="00C8279D"/>
    <w:rsid w:val="00C835C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78D"/>
    <w:rsid w:val="00C91A3E"/>
    <w:rsid w:val="00C92649"/>
    <w:rsid w:val="00C92E25"/>
    <w:rsid w:val="00C9350C"/>
    <w:rsid w:val="00C93CB3"/>
    <w:rsid w:val="00C96071"/>
    <w:rsid w:val="00C967AF"/>
    <w:rsid w:val="00C96DCA"/>
    <w:rsid w:val="00C96E2B"/>
    <w:rsid w:val="00CA03E5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4AA7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5EA"/>
    <w:rsid w:val="00CB37E5"/>
    <w:rsid w:val="00CB3E10"/>
    <w:rsid w:val="00CB417A"/>
    <w:rsid w:val="00CB43FB"/>
    <w:rsid w:val="00CB4EC5"/>
    <w:rsid w:val="00CB4FC4"/>
    <w:rsid w:val="00CB5EBD"/>
    <w:rsid w:val="00CB7DBC"/>
    <w:rsid w:val="00CC020D"/>
    <w:rsid w:val="00CC10F9"/>
    <w:rsid w:val="00CC27C1"/>
    <w:rsid w:val="00CC2C0D"/>
    <w:rsid w:val="00CC3659"/>
    <w:rsid w:val="00CC4541"/>
    <w:rsid w:val="00CC505A"/>
    <w:rsid w:val="00CC510E"/>
    <w:rsid w:val="00CC544C"/>
    <w:rsid w:val="00CC655A"/>
    <w:rsid w:val="00CC6A38"/>
    <w:rsid w:val="00CC6F18"/>
    <w:rsid w:val="00CD05DD"/>
    <w:rsid w:val="00CD0FD3"/>
    <w:rsid w:val="00CD2598"/>
    <w:rsid w:val="00CD3AC4"/>
    <w:rsid w:val="00CD4387"/>
    <w:rsid w:val="00CD4784"/>
    <w:rsid w:val="00CD49F6"/>
    <w:rsid w:val="00CD5180"/>
    <w:rsid w:val="00CD56AF"/>
    <w:rsid w:val="00CD58F5"/>
    <w:rsid w:val="00CD5E88"/>
    <w:rsid w:val="00CD6259"/>
    <w:rsid w:val="00CD63CA"/>
    <w:rsid w:val="00CD67A9"/>
    <w:rsid w:val="00CD753D"/>
    <w:rsid w:val="00CD7746"/>
    <w:rsid w:val="00CE15FD"/>
    <w:rsid w:val="00CE189C"/>
    <w:rsid w:val="00CE199C"/>
    <w:rsid w:val="00CE1E1B"/>
    <w:rsid w:val="00CE291A"/>
    <w:rsid w:val="00CE29B4"/>
    <w:rsid w:val="00CE32E1"/>
    <w:rsid w:val="00CE381E"/>
    <w:rsid w:val="00CE4467"/>
    <w:rsid w:val="00CE47C1"/>
    <w:rsid w:val="00CE609D"/>
    <w:rsid w:val="00CE60DF"/>
    <w:rsid w:val="00CE6339"/>
    <w:rsid w:val="00CE6D1D"/>
    <w:rsid w:val="00CE7797"/>
    <w:rsid w:val="00CE785D"/>
    <w:rsid w:val="00CE78D0"/>
    <w:rsid w:val="00CE799E"/>
    <w:rsid w:val="00CE7CF2"/>
    <w:rsid w:val="00CE7DB8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3CAF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3F97"/>
    <w:rsid w:val="00D04718"/>
    <w:rsid w:val="00D04C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856"/>
    <w:rsid w:val="00D15B1B"/>
    <w:rsid w:val="00D15B60"/>
    <w:rsid w:val="00D16BF6"/>
    <w:rsid w:val="00D16C0F"/>
    <w:rsid w:val="00D17484"/>
    <w:rsid w:val="00D20672"/>
    <w:rsid w:val="00D20AFA"/>
    <w:rsid w:val="00D216BA"/>
    <w:rsid w:val="00D21F62"/>
    <w:rsid w:val="00D22337"/>
    <w:rsid w:val="00D22C2C"/>
    <w:rsid w:val="00D23180"/>
    <w:rsid w:val="00D2328E"/>
    <w:rsid w:val="00D23DA6"/>
    <w:rsid w:val="00D23E30"/>
    <w:rsid w:val="00D249C8"/>
    <w:rsid w:val="00D24D07"/>
    <w:rsid w:val="00D24E2E"/>
    <w:rsid w:val="00D2510E"/>
    <w:rsid w:val="00D26B1F"/>
    <w:rsid w:val="00D26C04"/>
    <w:rsid w:val="00D26EE8"/>
    <w:rsid w:val="00D275CD"/>
    <w:rsid w:val="00D30217"/>
    <w:rsid w:val="00D31490"/>
    <w:rsid w:val="00D31557"/>
    <w:rsid w:val="00D31AB5"/>
    <w:rsid w:val="00D31C20"/>
    <w:rsid w:val="00D31CC2"/>
    <w:rsid w:val="00D32875"/>
    <w:rsid w:val="00D33729"/>
    <w:rsid w:val="00D337EA"/>
    <w:rsid w:val="00D33A31"/>
    <w:rsid w:val="00D34617"/>
    <w:rsid w:val="00D34730"/>
    <w:rsid w:val="00D35E0B"/>
    <w:rsid w:val="00D36135"/>
    <w:rsid w:val="00D36C6D"/>
    <w:rsid w:val="00D36F30"/>
    <w:rsid w:val="00D36F4A"/>
    <w:rsid w:val="00D37ECB"/>
    <w:rsid w:val="00D4191A"/>
    <w:rsid w:val="00D41999"/>
    <w:rsid w:val="00D41BEA"/>
    <w:rsid w:val="00D428DB"/>
    <w:rsid w:val="00D43867"/>
    <w:rsid w:val="00D43C30"/>
    <w:rsid w:val="00D43DB9"/>
    <w:rsid w:val="00D44462"/>
    <w:rsid w:val="00D44718"/>
    <w:rsid w:val="00D44808"/>
    <w:rsid w:val="00D44B56"/>
    <w:rsid w:val="00D44D95"/>
    <w:rsid w:val="00D44EDE"/>
    <w:rsid w:val="00D45869"/>
    <w:rsid w:val="00D458E8"/>
    <w:rsid w:val="00D46629"/>
    <w:rsid w:val="00D46AC5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4F98"/>
    <w:rsid w:val="00D551E3"/>
    <w:rsid w:val="00D55638"/>
    <w:rsid w:val="00D557D7"/>
    <w:rsid w:val="00D558E4"/>
    <w:rsid w:val="00D55B80"/>
    <w:rsid w:val="00D55BD4"/>
    <w:rsid w:val="00D55D75"/>
    <w:rsid w:val="00D573AC"/>
    <w:rsid w:val="00D6123E"/>
    <w:rsid w:val="00D61356"/>
    <w:rsid w:val="00D61E23"/>
    <w:rsid w:val="00D61FC7"/>
    <w:rsid w:val="00D62B5B"/>
    <w:rsid w:val="00D62E82"/>
    <w:rsid w:val="00D62F20"/>
    <w:rsid w:val="00D634A4"/>
    <w:rsid w:val="00D63918"/>
    <w:rsid w:val="00D63D89"/>
    <w:rsid w:val="00D64462"/>
    <w:rsid w:val="00D66128"/>
    <w:rsid w:val="00D67410"/>
    <w:rsid w:val="00D67529"/>
    <w:rsid w:val="00D67AA8"/>
    <w:rsid w:val="00D67C6E"/>
    <w:rsid w:val="00D67CD6"/>
    <w:rsid w:val="00D67E1B"/>
    <w:rsid w:val="00D70A16"/>
    <w:rsid w:val="00D70F3C"/>
    <w:rsid w:val="00D719F9"/>
    <w:rsid w:val="00D71E1C"/>
    <w:rsid w:val="00D723B6"/>
    <w:rsid w:val="00D72FAE"/>
    <w:rsid w:val="00D7312C"/>
    <w:rsid w:val="00D732D9"/>
    <w:rsid w:val="00D73A0F"/>
    <w:rsid w:val="00D73D53"/>
    <w:rsid w:val="00D74378"/>
    <w:rsid w:val="00D748C6"/>
    <w:rsid w:val="00D7555D"/>
    <w:rsid w:val="00D768FE"/>
    <w:rsid w:val="00D76C22"/>
    <w:rsid w:val="00D77539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0ADE"/>
    <w:rsid w:val="00D91110"/>
    <w:rsid w:val="00D91620"/>
    <w:rsid w:val="00D92A55"/>
    <w:rsid w:val="00D92CF3"/>
    <w:rsid w:val="00D931FA"/>
    <w:rsid w:val="00D939AF"/>
    <w:rsid w:val="00D93E01"/>
    <w:rsid w:val="00D9456F"/>
    <w:rsid w:val="00D94C0D"/>
    <w:rsid w:val="00D95CC4"/>
    <w:rsid w:val="00D95D59"/>
    <w:rsid w:val="00D95F4B"/>
    <w:rsid w:val="00D96C90"/>
    <w:rsid w:val="00D96EB7"/>
    <w:rsid w:val="00D97834"/>
    <w:rsid w:val="00DA0701"/>
    <w:rsid w:val="00DA0BD0"/>
    <w:rsid w:val="00DA2052"/>
    <w:rsid w:val="00DA24A0"/>
    <w:rsid w:val="00DA259D"/>
    <w:rsid w:val="00DA378F"/>
    <w:rsid w:val="00DA4CF8"/>
    <w:rsid w:val="00DA4FF1"/>
    <w:rsid w:val="00DA68EE"/>
    <w:rsid w:val="00DA72DD"/>
    <w:rsid w:val="00DA7864"/>
    <w:rsid w:val="00DB05A5"/>
    <w:rsid w:val="00DB085B"/>
    <w:rsid w:val="00DB0F4E"/>
    <w:rsid w:val="00DB16D0"/>
    <w:rsid w:val="00DB19FC"/>
    <w:rsid w:val="00DB27C8"/>
    <w:rsid w:val="00DB2EFF"/>
    <w:rsid w:val="00DB38B7"/>
    <w:rsid w:val="00DB3FBF"/>
    <w:rsid w:val="00DB446B"/>
    <w:rsid w:val="00DB48D1"/>
    <w:rsid w:val="00DB4D65"/>
    <w:rsid w:val="00DB5372"/>
    <w:rsid w:val="00DB564B"/>
    <w:rsid w:val="00DB566F"/>
    <w:rsid w:val="00DB7364"/>
    <w:rsid w:val="00DB762B"/>
    <w:rsid w:val="00DB7A48"/>
    <w:rsid w:val="00DC0F71"/>
    <w:rsid w:val="00DC1126"/>
    <w:rsid w:val="00DC1663"/>
    <w:rsid w:val="00DC2663"/>
    <w:rsid w:val="00DC33D3"/>
    <w:rsid w:val="00DC3FD4"/>
    <w:rsid w:val="00DC415E"/>
    <w:rsid w:val="00DC527E"/>
    <w:rsid w:val="00DC53C2"/>
    <w:rsid w:val="00DC6353"/>
    <w:rsid w:val="00DC6B7B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64A"/>
    <w:rsid w:val="00DE096C"/>
    <w:rsid w:val="00DE0DA8"/>
    <w:rsid w:val="00DE17C7"/>
    <w:rsid w:val="00DE1BC4"/>
    <w:rsid w:val="00DE1EF7"/>
    <w:rsid w:val="00DE2112"/>
    <w:rsid w:val="00DE3D4F"/>
    <w:rsid w:val="00DE405D"/>
    <w:rsid w:val="00DE419A"/>
    <w:rsid w:val="00DE4340"/>
    <w:rsid w:val="00DE4C05"/>
    <w:rsid w:val="00DE4C2F"/>
    <w:rsid w:val="00DE54C0"/>
    <w:rsid w:val="00DE579F"/>
    <w:rsid w:val="00DE5B4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0EC7"/>
    <w:rsid w:val="00DF1C23"/>
    <w:rsid w:val="00DF2455"/>
    <w:rsid w:val="00DF2E84"/>
    <w:rsid w:val="00DF38A7"/>
    <w:rsid w:val="00DF3A9D"/>
    <w:rsid w:val="00DF4E2E"/>
    <w:rsid w:val="00DF54A7"/>
    <w:rsid w:val="00DF5814"/>
    <w:rsid w:val="00DF5947"/>
    <w:rsid w:val="00DF623F"/>
    <w:rsid w:val="00DF6277"/>
    <w:rsid w:val="00DF66E4"/>
    <w:rsid w:val="00DF6CE7"/>
    <w:rsid w:val="00E00F41"/>
    <w:rsid w:val="00E0229E"/>
    <w:rsid w:val="00E0255E"/>
    <w:rsid w:val="00E0306C"/>
    <w:rsid w:val="00E032BF"/>
    <w:rsid w:val="00E0342C"/>
    <w:rsid w:val="00E03458"/>
    <w:rsid w:val="00E05CDB"/>
    <w:rsid w:val="00E05CFC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269"/>
    <w:rsid w:val="00E14E17"/>
    <w:rsid w:val="00E14F97"/>
    <w:rsid w:val="00E1558C"/>
    <w:rsid w:val="00E15AD5"/>
    <w:rsid w:val="00E15BE0"/>
    <w:rsid w:val="00E15DA7"/>
    <w:rsid w:val="00E16CD3"/>
    <w:rsid w:val="00E1702C"/>
    <w:rsid w:val="00E1753C"/>
    <w:rsid w:val="00E17756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68D8"/>
    <w:rsid w:val="00E27064"/>
    <w:rsid w:val="00E27630"/>
    <w:rsid w:val="00E276CB"/>
    <w:rsid w:val="00E278CF"/>
    <w:rsid w:val="00E31B66"/>
    <w:rsid w:val="00E32582"/>
    <w:rsid w:val="00E32FC3"/>
    <w:rsid w:val="00E33D66"/>
    <w:rsid w:val="00E347D4"/>
    <w:rsid w:val="00E34AC1"/>
    <w:rsid w:val="00E34D15"/>
    <w:rsid w:val="00E36E88"/>
    <w:rsid w:val="00E3711B"/>
    <w:rsid w:val="00E40179"/>
    <w:rsid w:val="00E40214"/>
    <w:rsid w:val="00E40B24"/>
    <w:rsid w:val="00E40C48"/>
    <w:rsid w:val="00E425B7"/>
    <w:rsid w:val="00E427A5"/>
    <w:rsid w:val="00E428D9"/>
    <w:rsid w:val="00E43B1F"/>
    <w:rsid w:val="00E43C48"/>
    <w:rsid w:val="00E446E5"/>
    <w:rsid w:val="00E44CE0"/>
    <w:rsid w:val="00E44CF3"/>
    <w:rsid w:val="00E4524E"/>
    <w:rsid w:val="00E462D6"/>
    <w:rsid w:val="00E4702C"/>
    <w:rsid w:val="00E471E8"/>
    <w:rsid w:val="00E50DF9"/>
    <w:rsid w:val="00E51213"/>
    <w:rsid w:val="00E512B9"/>
    <w:rsid w:val="00E514BE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6AE0"/>
    <w:rsid w:val="00E57322"/>
    <w:rsid w:val="00E575B1"/>
    <w:rsid w:val="00E57B21"/>
    <w:rsid w:val="00E57B2D"/>
    <w:rsid w:val="00E57F68"/>
    <w:rsid w:val="00E6063E"/>
    <w:rsid w:val="00E612B9"/>
    <w:rsid w:val="00E61342"/>
    <w:rsid w:val="00E613A6"/>
    <w:rsid w:val="00E6183D"/>
    <w:rsid w:val="00E62711"/>
    <w:rsid w:val="00E6465E"/>
    <w:rsid w:val="00E64F9B"/>
    <w:rsid w:val="00E65C16"/>
    <w:rsid w:val="00E67FAF"/>
    <w:rsid w:val="00E7058C"/>
    <w:rsid w:val="00E7262D"/>
    <w:rsid w:val="00E727CA"/>
    <w:rsid w:val="00E728AC"/>
    <w:rsid w:val="00E7303D"/>
    <w:rsid w:val="00E7329F"/>
    <w:rsid w:val="00E734AB"/>
    <w:rsid w:val="00E737D3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77E93"/>
    <w:rsid w:val="00E81DD1"/>
    <w:rsid w:val="00E81E1E"/>
    <w:rsid w:val="00E821D2"/>
    <w:rsid w:val="00E8276B"/>
    <w:rsid w:val="00E8299B"/>
    <w:rsid w:val="00E82A5F"/>
    <w:rsid w:val="00E82C4B"/>
    <w:rsid w:val="00E8393F"/>
    <w:rsid w:val="00E83EDD"/>
    <w:rsid w:val="00E8439A"/>
    <w:rsid w:val="00E84E44"/>
    <w:rsid w:val="00E8516E"/>
    <w:rsid w:val="00E85541"/>
    <w:rsid w:val="00E85828"/>
    <w:rsid w:val="00E869CB"/>
    <w:rsid w:val="00E86A20"/>
    <w:rsid w:val="00E8727D"/>
    <w:rsid w:val="00E8746D"/>
    <w:rsid w:val="00E8796E"/>
    <w:rsid w:val="00E9051F"/>
    <w:rsid w:val="00E90C17"/>
    <w:rsid w:val="00E92A1F"/>
    <w:rsid w:val="00E92BB5"/>
    <w:rsid w:val="00E941E3"/>
    <w:rsid w:val="00E9488E"/>
    <w:rsid w:val="00E94C4D"/>
    <w:rsid w:val="00E94E31"/>
    <w:rsid w:val="00E94FE0"/>
    <w:rsid w:val="00E95150"/>
    <w:rsid w:val="00E95289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90C"/>
    <w:rsid w:val="00EA368E"/>
    <w:rsid w:val="00EA4615"/>
    <w:rsid w:val="00EA49AC"/>
    <w:rsid w:val="00EA4A09"/>
    <w:rsid w:val="00EA4E12"/>
    <w:rsid w:val="00EA55E6"/>
    <w:rsid w:val="00EA5A90"/>
    <w:rsid w:val="00EA6431"/>
    <w:rsid w:val="00EA6FCA"/>
    <w:rsid w:val="00EA7FA2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B737D"/>
    <w:rsid w:val="00EC14AD"/>
    <w:rsid w:val="00EC1E66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602"/>
    <w:rsid w:val="00EC67C1"/>
    <w:rsid w:val="00EC6C3C"/>
    <w:rsid w:val="00EC6EFE"/>
    <w:rsid w:val="00EC7B29"/>
    <w:rsid w:val="00ED05C4"/>
    <w:rsid w:val="00ED0E5B"/>
    <w:rsid w:val="00ED115B"/>
    <w:rsid w:val="00ED1A44"/>
    <w:rsid w:val="00ED2463"/>
    <w:rsid w:val="00ED3128"/>
    <w:rsid w:val="00ED3B5C"/>
    <w:rsid w:val="00ED42AF"/>
    <w:rsid w:val="00ED45D0"/>
    <w:rsid w:val="00ED4617"/>
    <w:rsid w:val="00ED4AE4"/>
    <w:rsid w:val="00ED58B4"/>
    <w:rsid w:val="00ED5A09"/>
    <w:rsid w:val="00EE1EAB"/>
    <w:rsid w:val="00EE2261"/>
    <w:rsid w:val="00EE270A"/>
    <w:rsid w:val="00EE342A"/>
    <w:rsid w:val="00EE39C3"/>
    <w:rsid w:val="00EE480A"/>
    <w:rsid w:val="00EE48C6"/>
    <w:rsid w:val="00EE5524"/>
    <w:rsid w:val="00EE687E"/>
    <w:rsid w:val="00EE6C23"/>
    <w:rsid w:val="00EE6D2E"/>
    <w:rsid w:val="00EE7552"/>
    <w:rsid w:val="00EE7CC5"/>
    <w:rsid w:val="00EE7F4B"/>
    <w:rsid w:val="00EF05C3"/>
    <w:rsid w:val="00EF082A"/>
    <w:rsid w:val="00EF0853"/>
    <w:rsid w:val="00EF0C7A"/>
    <w:rsid w:val="00EF0D6C"/>
    <w:rsid w:val="00EF2964"/>
    <w:rsid w:val="00EF2F7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0F47"/>
    <w:rsid w:val="00F023DA"/>
    <w:rsid w:val="00F02463"/>
    <w:rsid w:val="00F024FC"/>
    <w:rsid w:val="00F02D77"/>
    <w:rsid w:val="00F03159"/>
    <w:rsid w:val="00F0369E"/>
    <w:rsid w:val="00F03BC9"/>
    <w:rsid w:val="00F0434B"/>
    <w:rsid w:val="00F048E6"/>
    <w:rsid w:val="00F04BBE"/>
    <w:rsid w:val="00F04E27"/>
    <w:rsid w:val="00F050E8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2D48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0456"/>
    <w:rsid w:val="00F21ACE"/>
    <w:rsid w:val="00F21C89"/>
    <w:rsid w:val="00F21D2D"/>
    <w:rsid w:val="00F22854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3C5"/>
    <w:rsid w:val="00F37B66"/>
    <w:rsid w:val="00F37B91"/>
    <w:rsid w:val="00F40A39"/>
    <w:rsid w:val="00F40B3A"/>
    <w:rsid w:val="00F40C20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479"/>
    <w:rsid w:val="00F44E9B"/>
    <w:rsid w:val="00F452F6"/>
    <w:rsid w:val="00F45669"/>
    <w:rsid w:val="00F4580B"/>
    <w:rsid w:val="00F45C43"/>
    <w:rsid w:val="00F4657A"/>
    <w:rsid w:val="00F46792"/>
    <w:rsid w:val="00F47322"/>
    <w:rsid w:val="00F51116"/>
    <w:rsid w:val="00F5122E"/>
    <w:rsid w:val="00F51392"/>
    <w:rsid w:val="00F51C19"/>
    <w:rsid w:val="00F51EAC"/>
    <w:rsid w:val="00F52360"/>
    <w:rsid w:val="00F5259E"/>
    <w:rsid w:val="00F52E4D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08E4"/>
    <w:rsid w:val="00F61161"/>
    <w:rsid w:val="00F61637"/>
    <w:rsid w:val="00F622D9"/>
    <w:rsid w:val="00F62CB6"/>
    <w:rsid w:val="00F62F26"/>
    <w:rsid w:val="00F6406A"/>
    <w:rsid w:val="00F65288"/>
    <w:rsid w:val="00F66A68"/>
    <w:rsid w:val="00F66F0B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2572"/>
    <w:rsid w:val="00F72CA2"/>
    <w:rsid w:val="00F72ECB"/>
    <w:rsid w:val="00F73086"/>
    <w:rsid w:val="00F7383B"/>
    <w:rsid w:val="00F73C88"/>
    <w:rsid w:val="00F75934"/>
    <w:rsid w:val="00F76839"/>
    <w:rsid w:val="00F76A4F"/>
    <w:rsid w:val="00F76B63"/>
    <w:rsid w:val="00F77B3F"/>
    <w:rsid w:val="00F77B8E"/>
    <w:rsid w:val="00F77E48"/>
    <w:rsid w:val="00F8015D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4E61"/>
    <w:rsid w:val="00F8508E"/>
    <w:rsid w:val="00F861CB"/>
    <w:rsid w:val="00F8664F"/>
    <w:rsid w:val="00F86736"/>
    <w:rsid w:val="00F86E77"/>
    <w:rsid w:val="00F879D2"/>
    <w:rsid w:val="00F87A23"/>
    <w:rsid w:val="00F87B6E"/>
    <w:rsid w:val="00F90981"/>
    <w:rsid w:val="00F90DB0"/>
    <w:rsid w:val="00F91028"/>
    <w:rsid w:val="00F917A4"/>
    <w:rsid w:val="00F91F46"/>
    <w:rsid w:val="00F9256B"/>
    <w:rsid w:val="00F94024"/>
    <w:rsid w:val="00F94091"/>
    <w:rsid w:val="00F942C8"/>
    <w:rsid w:val="00F94472"/>
    <w:rsid w:val="00F94CA4"/>
    <w:rsid w:val="00F95107"/>
    <w:rsid w:val="00F952C6"/>
    <w:rsid w:val="00F9563B"/>
    <w:rsid w:val="00F95775"/>
    <w:rsid w:val="00F972E5"/>
    <w:rsid w:val="00F97923"/>
    <w:rsid w:val="00F97BCD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1082"/>
    <w:rsid w:val="00FB3B92"/>
    <w:rsid w:val="00FB3CEB"/>
    <w:rsid w:val="00FB3ED9"/>
    <w:rsid w:val="00FB45A2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08EE"/>
    <w:rsid w:val="00FC1B7D"/>
    <w:rsid w:val="00FC2A62"/>
    <w:rsid w:val="00FC2C5D"/>
    <w:rsid w:val="00FC3735"/>
    <w:rsid w:val="00FC3F04"/>
    <w:rsid w:val="00FC41C2"/>
    <w:rsid w:val="00FC49A6"/>
    <w:rsid w:val="00FC530D"/>
    <w:rsid w:val="00FC5E26"/>
    <w:rsid w:val="00FC6291"/>
    <w:rsid w:val="00FC699B"/>
    <w:rsid w:val="00FC6B74"/>
    <w:rsid w:val="00FC6D72"/>
    <w:rsid w:val="00FC6FB9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67"/>
    <w:rsid w:val="00FD76F8"/>
    <w:rsid w:val="00FD792E"/>
    <w:rsid w:val="00FD7EB1"/>
    <w:rsid w:val="00FE037D"/>
    <w:rsid w:val="00FE0563"/>
    <w:rsid w:val="00FE0982"/>
    <w:rsid w:val="00FE0DBF"/>
    <w:rsid w:val="00FE1CE7"/>
    <w:rsid w:val="00FE287A"/>
    <w:rsid w:val="00FE3283"/>
    <w:rsid w:val="00FE3729"/>
    <w:rsid w:val="00FE4671"/>
    <w:rsid w:val="00FE4B89"/>
    <w:rsid w:val="00FE4D03"/>
    <w:rsid w:val="00FE4F4A"/>
    <w:rsid w:val="00FE72FF"/>
    <w:rsid w:val="00FE73F0"/>
    <w:rsid w:val="00FE7E62"/>
    <w:rsid w:val="00FE7FF7"/>
    <w:rsid w:val="00FF0497"/>
    <w:rsid w:val="00FF07DF"/>
    <w:rsid w:val="00FF143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26</Pages>
  <Words>8279</Words>
  <Characters>49514</Characters>
  <Application>Microsoft Office Word</Application>
  <DocSecurity>0</DocSecurity>
  <Lines>6189</Lines>
  <Paragraphs>2889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54904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2024-06-29T13:02:00Z</cp:lastPrinted>
  <dcterms:created xsi:type="dcterms:W3CDTF">2024-06-29T13:02:00Z</dcterms:created>
  <dcterms:modified xsi:type="dcterms:W3CDTF">2024-06-29T13:03:00Z</dcterms:modified>
</cp:coreProperties>
</file>