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3ED1ACB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D7096">
              <w:rPr>
                <w:rFonts w:ascii="Arial" w:hAnsi="Arial" w:cs="Arial"/>
                <w:color w:val="002060"/>
                <w:sz w:val="40"/>
                <w:szCs w:val="40"/>
              </w:rPr>
              <w:t>1</w:t>
            </w:r>
            <w:r w:rsidR="00156D64">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56D64">
              <w:rPr>
                <w:rFonts w:ascii="Arial" w:hAnsi="Arial" w:cs="Arial"/>
                <w:color w:val="002060"/>
                <w:sz w:val="40"/>
                <w:szCs w:val="40"/>
              </w:rPr>
              <w:t>24</w:t>
            </w:r>
            <w:r w:rsidR="00CF4C7D" w:rsidRPr="00DE1EF7">
              <w:rPr>
                <w:rFonts w:ascii="Arial" w:hAnsi="Arial" w:cs="Arial"/>
                <w:color w:val="002060"/>
                <w:sz w:val="40"/>
                <w:szCs w:val="40"/>
              </w:rPr>
              <w:t>/</w:t>
            </w:r>
            <w:r w:rsidR="00370AC6">
              <w:rPr>
                <w:rFonts w:ascii="Arial" w:hAnsi="Arial" w:cs="Arial"/>
                <w:color w:val="002060"/>
                <w:sz w:val="40"/>
                <w:szCs w:val="40"/>
              </w:rPr>
              <w:t>0</w:t>
            </w:r>
            <w:r w:rsidR="003C0FBE">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29BC937"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C868F5">
          <w:rPr>
            <w:noProof/>
            <w:webHidden/>
          </w:rPr>
          <w:t>1</w:t>
        </w:r>
        <w:r w:rsidR="00AC19D9" w:rsidRPr="00DE1EF7">
          <w:rPr>
            <w:noProof/>
            <w:webHidden/>
          </w:rPr>
          <w:fldChar w:fldCharType="end"/>
        </w:r>
      </w:hyperlink>
    </w:p>
    <w:p w14:paraId="112EDB38" w14:textId="226243F1" w:rsidR="00AC19D9" w:rsidRPr="00DE1EF7" w:rsidRDefault="00000000" w:rsidP="00274C55">
      <w:pPr>
        <w:pStyle w:val="Sommario2"/>
        <w:rPr>
          <w:rFonts w:asciiTheme="minorHAnsi" w:eastAsiaTheme="minorEastAsia" w:hAnsiTheme="minorHAnsi" w:cstheme="minorBidi"/>
          <w:noProof/>
          <w:sz w:val="24"/>
          <w:szCs w:val="24"/>
        </w:rPr>
      </w:pPr>
      <w:hyperlink w:anchor="_Toc66891191" w:history="1">
        <w:r w:rsidR="00AC19D9" w:rsidRPr="00DE1EF7">
          <w:rPr>
            <w:rStyle w:val="Collegamentoipertestuale"/>
            <w:noProof/>
            <w:color w:val="002060"/>
          </w:rPr>
          <w:t>COMUNICAZIONI DELLA F.I.G.C.</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_Toc66891191 \h </w:instrText>
        </w:r>
        <w:r w:rsidR="00AC19D9" w:rsidRPr="00DE1EF7">
          <w:rPr>
            <w:noProof/>
            <w:webHidden/>
          </w:rPr>
        </w:r>
        <w:r w:rsidR="00AC19D9" w:rsidRPr="00DE1EF7">
          <w:rPr>
            <w:noProof/>
            <w:webHidden/>
          </w:rPr>
          <w:fldChar w:fldCharType="separate"/>
        </w:r>
        <w:r w:rsidR="00C868F5">
          <w:rPr>
            <w:noProof/>
            <w:webHidden/>
          </w:rPr>
          <w:t>1</w:t>
        </w:r>
        <w:r w:rsidR="00AC19D9" w:rsidRPr="00DE1EF7">
          <w:rPr>
            <w:noProof/>
            <w:webHidden/>
          </w:rPr>
          <w:fldChar w:fldCharType="end"/>
        </w:r>
      </w:hyperlink>
    </w:p>
    <w:p w14:paraId="4D9CAD43" w14:textId="46333AC3" w:rsidR="00AC19D9" w:rsidRPr="00DE1EF7" w:rsidRDefault="00000000" w:rsidP="00274C55">
      <w:pPr>
        <w:pStyle w:val="Sommario2"/>
        <w:rPr>
          <w:rFonts w:asciiTheme="minorHAnsi" w:eastAsiaTheme="minorEastAsia" w:hAnsiTheme="minorHAnsi" w:cstheme="minorBidi"/>
          <w:noProof/>
          <w:sz w:val="24"/>
          <w:szCs w:val="24"/>
        </w:rPr>
      </w:pPr>
      <w:hyperlink w:anchor="_Toc66891192" w:history="1">
        <w:r w:rsidR="00AC19D9" w:rsidRPr="00DE1EF7">
          <w:rPr>
            <w:rStyle w:val="Collegamentoipertestuale"/>
            <w:noProof/>
            <w:color w:val="002060"/>
          </w:rPr>
          <w:t>COMUNICAZIONI DELLA L.N.D.</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_Toc66891192 \h </w:instrText>
        </w:r>
        <w:r w:rsidR="00AC19D9" w:rsidRPr="00DE1EF7">
          <w:rPr>
            <w:noProof/>
            <w:webHidden/>
          </w:rPr>
        </w:r>
        <w:r w:rsidR="00AC19D9" w:rsidRPr="00DE1EF7">
          <w:rPr>
            <w:noProof/>
            <w:webHidden/>
          </w:rPr>
          <w:fldChar w:fldCharType="separate"/>
        </w:r>
        <w:r w:rsidR="00C868F5">
          <w:rPr>
            <w:noProof/>
            <w:webHidden/>
          </w:rPr>
          <w:t>1</w:t>
        </w:r>
        <w:r w:rsidR="00AC19D9" w:rsidRPr="00DE1EF7">
          <w:rPr>
            <w:noProof/>
            <w:webHidden/>
          </w:rPr>
          <w:fldChar w:fldCharType="end"/>
        </w:r>
      </w:hyperlink>
    </w:p>
    <w:p w14:paraId="0EAFCCD8" w14:textId="6D8ABFDD" w:rsidR="00AC19D9" w:rsidRPr="00DE1EF7" w:rsidRDefault="00000000" w:rsidP="00274C55">
      <w:pPr>
        <w:pStyle w:val="Sommario2"/>
        <w:rPr>
          <w:rFonts w:asciiTheme="minorHAnsi" w:eastAsiaTheme="minorEastAsia" w:hAnsiTheme="minorHAnsi" w:cstheme="minorBidi"/>
          <w:noProof/>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_Toc66891193 \h </w:instrText>
        </w:r>
        <w:r w:rsidR="00AC19D9" w:rsidRPr="00DE1EF7">
          <w:rPr>
            <w:noProof/>
            <w:webHidden/>
          </w:rPr>
        </w:r>
        <w:r w:rsidR="00AC19D9" w:rsidRPr="00DE1EF7">
          <w:rPr>
            <w:noProof/>
            <w:webHidden/>
          </w:rPr>
          <w:fldChar w:fldCharType="separate"/>
        </w:r>
        <w:r w:rsidR="00C868F5">
          <w:rPr>
            <w:noProof/>
            <w:webHidden/>
          </w:rPr>
          <w:t>1</w:t>
        </w:r>
        <w:r w:rsidR="00AC19D9" w:rsidRPr="00DE1EF7">
          <w:rPr>
            <w:noProof/>
            <w:webHidden/>
          </w:rPr>
          <w:fldChar w:fldCharType="end"/>
        </w:r>
      </w:hyperlink>
    </w:p>
    <w:p w14:paraId="0952245B" w14:textId="4410F820" w:rsidR="00AC19D9" w:rsidRPr="00DE1EF7" w:rsidRDefault="00000000" w:rsidP="00274C55">
      <w:pPr>
        <w:pStyle w:val="Sommario2"/>
        <w:rPr>
          <w:rFonts w:asciiTheme="minorHAnsi" w:eastAsiaTheme="minorEastAsia" w:hAnsiTheme="minorHAnsi" w:cstheme="minorBidi"/>
          <w:noProof/>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_Toc66891194 \h </w:instrText>
        </w:r>
        <w:r w:rsidR="00AC19D9" w:rsidRPr="00DE1EF7">
          <w:rPr>
            <w:noProof/>
            <w:webHidden/>
          </w:rPr>
        </w:r>
        <w:r w:rsidR="00AC19D9" w:rsidRPr="00DE1EF7">
          <w:rPr>
            <w:noProof/>
            <w:webHidden/>
          </w:rPr>
          <w:fldChar w:fldCharType="separate"/>
        </w:r>
        <w:r w:rsidR="00C868F5">
          <w:rPr>
            <w:noProof/>
            <w:webHidden/>
          </w:rPr>
          <w:t>1</w:t>
        </w:r>
        <w:r w:rsidR="00AC19D9"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4D8619B" w14:textId="77777777" w:rsidR="00BB7880" w:rsidRPr="00721E7D" w:rsidRDefault="00BB788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lastRenderedPageBreak/>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000000" w:rsidP="00725C8E">
      <w:pPr>
        <w:pStyle w:val="LndNormale1"/>
        <w:rPr>
          <w:color w:val="002060"/>
          <w:szCs w:val="22"/>
        </w:rPr>
      </w:pPr>
      <w:hyperlink r:id="rId11" w:history="1">
        <w:r w:rsidR="00D74930"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00D74930"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E88229E" w14:textId="77777777" w:rsidR="008463E9" w:rsidRDefault="008463E9" w:rsidP="0047674B">
      <w:pPr>
        <w:pStyle w:val="LndNormale1"/>
        <w:rPr>
          <w:color w:val="002060"/>
        </w:rPr>
      </w:pPr>
    </w:p>
    <w:p w14:paraId="305E853B" w14:textId="77777777" w:rsidR="00CF21D6" w:rsidRDefault="00CF21D6" w:rsidP="0047674B">
      <w:pPr>
        <w:pStyle w:val="LndNormale1"/>
        <w:rPr>
          <w:color w:val="002060"/>
        </w:rPr>
      </w:pPr>
    </w:p>
    <w:p w14:paraId="552DE178" w14:textId="77777777" w:rsidR="00D634DB" w:rsidRPr="00F83FD5" w:rsidRDefault="00D634DB" w:rsidP="00D634DB">
      <w:pPr>
        <w:pStyle w:val="Default"/>
        <w:rPr>
          <w:rFonts w:ascii="Arial" w:hAnsi="Arial" w:cs="Arial"/>
          <w:b/>
          <w:color w:val="002060"/>
          <w:sz w:val="28"/>
          <w:szCs w:val="28"/>
        </w:rPr>
      </w:pPr>
      <w:bookmarkStart w:id="6" w:name="_Hlk113435821"/>
      <w:r w:rsidRPr="00F83FD5">
        <w:rPr>
          <w:rFonts w:ascii="Arial" w:hAnsi="Arial" w:cs="Arial"/>
          <w:b/>
          <w:bCs/>
          <w:color w:val="002060"/>
          <w:sz w:val="28"/>
          <w:szCs w:val="28"/>
        </w:rPr>
        <w:t>TORNEI AUTUNNALI ATTIVITA’ DI BASE CALCIO A CINQUE</w:t>
      </w:r>
    </w:p>
    <w:p w14:paraId="5C2F9F8B" w14:textId="77777777" w:rsidR="00D634DB" w:rsidRPr="006C6F07" w:rsidRDefault="00D634DB" w:rsidP="00D634DB">
      <w:pPr>
        <w:rPr>
          <w:rFonts w:ascii="Arial" w:hAnsi="Arial" w:cs="Arial"/>
          <w:color w:val="002060"/>
          <w:sz w:val="22"/>
          <w:szCs w:val="22"/>
        </w:rPr>
      </w:pPr>
    </w:p>
    <w:p w14:paraId="2A08875E" w14:textId="7D2FE46E" w:rsidR="00D634DB" w:rsidRPr="006C6F07" w:rsidRDefault="00974853" w:rsidP="00D634DB">
      <w:pPr>
        <w:pStyle w:val="A121"/>
        <w:ind w:left="0"/>
        <w:rPr>
          <w:rFonts w:cs="Arial"/>
          <w:color w:val="002060"/>
          <w:sz w:val="22"/>
          <w:szCs w:val="22"/>
        </w:rPr>
      </w:pPr>
      <w:r>
        <w:rPr>
          <w:rFonts w:cs="Arial"/>
          <w:color w:val="002060"/>
          <w:sz w:val="22"/>
          <w:szCs w:val="22"/>
        </w:rPr>
        <w:t xml:space="preserve">Le domande di iscrizione ai Tornei in epigrafe, </w:t>
      </w:r>
      <w:r w:rsidR="00D634DB" w:rsidRPr="006C6F07">
        <w:rPr>
          <w:rFonts w:cs="Arial"/>
          <w:color w:val="002060"/>
          <w:sz w:val="22"/>
          <w:szCs w:val="22"/>
          <w:u w:val="single"/>
        </w:rPr>
        <w:t>DA EFFETTUARSI ESCLUSIVAMENTE CON MODALITÀ ON LINE</w:t>
      </w:r>
      <w:r w:rsidR="00D634DB">
        <w:rPr>
          <w:rFonts w:cs="Arial"/>
          <w:color w:val="002060"/>
          <w:sz w:val="22"/>
          <w:szCs w:val="22"/>
          <w:u w:val="single"/>
        </w:rPr>
        <w:t xml:space="preserve"> </w:t>
      </w:r>
      <w:r w:rsidR="00D634DB" w:rsidRPr="006C6F07">
        <w:rPr>
          <w:rFonts w:cs="Arial"/>
          <w:color w:val="002060"/>
          <w:sz w:val="22"/>
          <w:szCs w:val="22"/>
          <w:lang w:eastAsia="it-IT"/>
        </w:rPr>
        <w:t>attraverso l’</w:t>
      </w:r>
      <w:r w:rsidR="00D634DB" w:rsidRPr="006C6F07">
        <w:rPr>
          <w:rFonts w:cs="Arial"/>
          <w:b/>
          <w:i/>
          <w:color w:val="002060"/>
          <w:sz w:val="22"/>
          <w:szCs w:val="22"/>
          <w:lang w:eastAsia="it-IT"/>
        </w:rPr>
        <w:t>”Area Società”</w:t>
      </w:r>
      <w:r w:rsidR="00D634DB" w:rsidRPr="006C6F07">
        <w:rPr>
          <w:rFonts w:cs="Arial"/>
          <w:color w:val="002060"/>
          <w:sz w:val="22"/>
          <w:szCs w:val="22"/>
          <w:lang w:eastAsia="it-IT"/>
        </w:rPr>
        <w:t xml:space="preserve"> presente nel sito ufficiale della LND (</w:t>
      </w:r>
      <w:hyperlink r:id="rId13" w:history="1">
        <w:r w:rsidR="00D634DB" w:rsidRPr="006C6F07">
          <w:rPr>
            <w:rStyle w:val="Collegamentoipertestuale"/>
            <w:rFonts w:cs="Arial"/>
            <w:color w:val="002060"/>
            <w:sz w:val="22"/>
            <w:szCs w:val="22"/>
          </w:rPr>
          <w:t>www.lnd.it</w:t>
        </w:r>
      </w:hyperlink>
      <w:r w:rsidR="00D634DB" w:rsidRPr="006C6F07">
        <w:rPr>
          <w:rFonts w:cs="Arial"/>
          <w:color w:val="002060"/>
          <w:sz w:val="22"/>
          <w:szCs w:val="22"/>
          <w:lang w:eastAsia="it-IT"/>
        </w:rPr>
        <w:t>)</w:t>
      </w:r>
      <w:r w:rsidR="00D634DB" w:rsidRPr="006C6F07">
        <w:rPr>
          <w:rFonts w:cs="Arial"/>
          <w:color w:val="002060"/>
          <w:sz w:val="22"/>
          <w:szCs w:val="22"/>
        </w:rPr>
        <w:t xml:space="preserve">, </w:t>
      </w:r>
      <w:r>
        <w:rPr>
          <w:rFonts w:cs="Arial"/>
          <w:color w:val="002060"/>
          <w:sz w:val="22"/>
          <w:szCs w:val="22"/>
        </w:rPr>
        <w:t xml:space="preserve">sono </w:t>
      </w:r>
      <w:r w:rsidRPr="00974853">
        <w:rPr>
          <w:rFonts w:cs="Arial"/>
          <w:b/>
          <w:bCs/>
          <w:color w:val="002060"/>
          <w:sz w:val="22"/>
          <w:szCs w:val="22"/>
          <w:u w:val="single"/>
        </w:rPr>
        <w:t>prorogate</w:t>
      </w:r>
      <w:r>
        <w:rPr>
          <w:rFonts w:cs="Arial"/>
          <w:color w:val="002060"/>
          <w:sz w:val="22"/>
          <w:szCs w:val="22"/>
        </w:rPr>
        <w:t xml:space="preserve"> fino al giorno:</w:t>
      </w:r>
    </w:p>
    <w:p w14:paraId="243DDBE5" w14:textId="77777777" w:rsidR="00D634DB" w:rsidRPr="006C6F07" w:rsidRDefault="00D634DB" w:rsidP="00D634DB">
      <w:pPr>
        <w:pStyle w:val="A121"/>
        <w:ind w:left="0"/>
        <w:rPr>
          <w:rFonts w:cs="Arial"/>
          <w:color w:val="002060"/>
          <w:sz w:val="22"/>
          <w:szCs w:val="22"/>
        </w:rPr>
      </w:pPr>
    </w:p>
    <w:p w14:paraId="7429A340" w14:textId="78571D4B" w:rsidR="00D634DB" w:rsidRPr="006C6F07" w:rsidRDefault="00974853" w:rsidP="00D634DB">
      <w:pPr>
        <w:pStyle w:val="A121"/>
        <w:ind w:left="0"/>
        <w:jc w:val="center"/>
        <w:rPr>
          <w:rFonts w:cs="Arial"/>
          <w:b/>
          <w:color w:val="002060"/>
          <w:sz w:val="22"/>
          <w:szCs w:val="22"/>
        </w:rPr>
      </w:pPr>
      <w:r>
        <w:rPr>
          <w:rFonts w:cs="Arial"/>
          <w:b/>
          <w:color w:val="002060"/>
          <w:sz w:val="22"/>
          <w:szCs w:val="22"/>
        </w:rPr>
        <w:t>VENERDI’ 27</w:t>
      </w:r>
      <w:r w:rsidR="00D634DB" w:rsidRPr="00FE248A">
        <w:rPr>
          <w:rFonts w:cs="Arial"/>
          <w:b/>
          <w:color w:val="002060"/>
          <w:sz w:val="22"/>
          <w:szCs w:val="22"/>
        </w:rPr>
        <w:t xml:space="preserve"> SETTEMBRE 2024, ORE 19:00</w:t>
      </w:r>
    </w:p>
    <w:p w14:paraId="7C68BDE4" w14:textId="77777777" w:rsidR="00D634DB" w:rsidRPr="006C6F07" w:rsidRDefault="00D634DB" w:rsidP="00D634DB">
      <w:pPr>
        <w:rPr>
          <w:rFonts w:ascii="Arial" w:hAnsi="Arial" w:cs="Arial"/>
          <w:color w:val="002060"/>
          <w:sz w:val="22"/>
          <w:szCs w:val="22"/>
          <w:shd w:val="clear" w:color="auto" w:fill="FFFFFF"/>
        </w:rPr>
      </w:pPr>
    </w:p>
    <w:p w14:paraId="5949C68B"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E529FEE"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42CE5AB5" w14:textId="77777777" w:rsidR="00D634DB" w:rsidRPr="00AE6479" w:rsidRDefault="00D634DB" w:rsidP="00D634DB">
      <w:pPr>
        <w:rPr>
          <w:rFonts w:ascii="Arial" w:hAnsi="Arial" w:cs="Arial"/>
          <w:color w:val="002060"/>
          <w:sz w:val="22"/>
          <w:szCs w:val="22"/>
          <w:highlight w:val="yellow"/>
        </w:rPr>
      </w:pPr>
    </w:p>
    <w:p w14:paraId="017AA54E" w14:textId="77777777" w:rsidR="00D634DB" w:rsidRPr="00CC3901" w:rsidRDefault="00D634DB" w:rsidP="00D634DB">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92442C1" w14:textId="77777777" w:rsidR="00D634DB" w:rsidRPr="006C6F07" w:rsidRDefault="00D634DB" w:rsidP="00D634DB">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0F3A9334" w14:textId="77777777" w:rsidR="00D634DB" w:rsidRDefault="00D634DB" w:rsidP="0047674B">
      <w:pPr>
        <w:pStyle w:val="LndNormale1"/>
        <w:rPr>
          <w:color w:val="002060"/>
        </w:rPr>
      </w:pPr>
    </w:p>
    <w:p w14:paraId="257AF3F5" w14:textId="77777777" w:rsidR="00ED6982" w:rsidRDefault="00ED6982"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69151AFB" w14:textId="77777777" w:rsidR="00832BF9" w:rsidRDefault="00832BF9" w:rsidP="009D5FDD">
      <w:pPr>
        <w:pStyle w:val="Nessunaspaziatura"/>
        <w:jc w:val="both"/>
        <w:rPr>
          <w:rFonts w:ascii="Arial" w:hAnsi="Arial" w:cs="Arial"/>
          <w:b/>
          <w:color w:val="002060"/>
          <w:sz w:val="8"/>
          <w:szCs w:val="8"/>
        </w:rPr>
      </w:pPr>
    </w:p>
    <w:p w14:paraId="4C416FB8" w14:textId="77777777" w:rsidR="007328C0" w:rsidRPr="00D7273F" w:rsidRDefault="007328C0" w:rsidP="007328C0">
      <w:pPr>
        <w:pStyle w:val="breakline"/>
        <w:rPr>
          <w:rFonts w:eastAsiaTheme="minorEastAsia"/>
          <w:color w:val="002060"/>
        </w:rPr>
      </w:pPr>
    </w:p>
    <w:p w14:paraId="0567BDD5" w14:textId="77777777" w:rsidR="007328C0" w:rsidRPr="00D7273F" w:rsidRDefault="007328C0" w:rsidP="007328C0">
      <w:pPr>
        <w:pStyle w:val="breakline"/>
        <w:rPr>
          <w:color w:val="002060"/>
        </w:rPr>
      </w:pPr>
    </w:p>
    <w:p w14:paraId="77EA496D" w14:textId="77777777" w:rsidR="007328C0" w:rsidRPr="00D7273F" w:rsidRDefault="007328C0" w:rsidP="007328C0">
      <w:pPr>
        <w:pStyle w:val="titolocampionato0"/>
        <w:shd w:val="clear" w:color="auto" w:fill="CCCCCC"/>
        <w:spacing w:before="80" w:after="40"/>
        <w:rPr>
          <w:color w:val="002060"/>
        </w:rPr>
      </w:pPr>
      <w:r w:rsidRPr="00D7273F">
        <w:rPr>
          <w:color w:val="002060"/>
        </w:rPr>
        <w:t>CALCIO A CINQUE SERIE C1</w:t>
      </w:r>
    </w:p>
    <w:p w14:paraId="720FCB83" w14:textId="77777777" w:rsidR="007328C0" w:rsidRPr="00D7273F" w:rsidRDefault="007328C0" w:rsidP="007328C0">
      <w:pPr>
        <w:pStyle w:val="titoloprinc0"/>
        <w:rPr>
          <w:color w:val="002060"/>
        </w:rPr>
      </w:pPr>
      <w:r w:rsidRPr="00D7273F">
        <w:rPr>
          <w:color w:val="002060"/>
        </w:rPr>
        <w:t>PROGRAMMA GARE</w:t>
      </w:r>
    </w:p>
    <w:p w14:paraId="62FF569A" w14:textId="77777777" w:rsidR="007328C0" w:rsidRDefault="007328C0" w:rsidP="007328C0">
      <w:pPr>
        <w:pStyle w:val="breakline"/>
        <w:rPr>
          <w:color w:val="002060"/>
        </w:rPr>
      </w:pPr>
    </w:p>
    <w:p w14:paraId="165F4708" w14:textId="77777777" w:rsidR="00021EB5" w:rsidRPr="006D055B" w:rsidRDefault="00021EB5" w:rsidP="00021EB5">
      <w:pPr>
        <w:pStyle w:val="sottotitolocampionato10"/>
        <w:rPr>
          <w:color w:val="002060"/>
        </w:rPr>
      </w:pPr>
      <w:r w:rsidRPr="006D055B">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4"/>
        <w:gridCol w:w="385"/>
        <w:gridCol w:w="898"/>
        <w:gridCol w:w="1198"/>
        <w:gridCol w:w="1548"/>
        <w:gridCol w:w="1540"/>
      </w:tblGrid>
      <w:tr w:rsidR="00021EB5" w:rsidRPr="006D055B" w14:paraId="2FAD173A"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4CBE8"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F607D"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59A1E"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62A4B"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15E55"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CA99D"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3B17E"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714A3030"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60C77E" w14:textId="77777777" w:rsidR="00021EB5" w:rsidRPr="006D055B" w:rsidRDefault="00021EB5" w:rsidP="001528CF">
            <w:pPr>
              <w:pStyle w:val="rowtabella0"/>
              <w:rPr>
                <w:color w:val="002060"/>
              </w:rPr>
            </w:pPr>
            <w:r w:rsidRPr="006D055B">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1E1D4" w14:textId="77777777" w:rsidR="00021EB5" w:rsidRPr="006D055B" w:rsidRDefault="00021EB5" w:rsidP="001528CF">
            <w:pPr>
              <w:pStyle w:val="rowtabella0"/>
              <w:rPr>
                <w:color w:val="002060"/>
              </w:rPr>
            </w:pPr>
            <w:r w:rsidRPr="006D055B">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12634"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B38ED4" w14:textId="77777777" w:rsidR="00021EB5" w:rsidRPr="006D055B" w:rsidRDefault="00021EB5" w:rsidP="001528CF">
            <w:pPr>
              <w:pStyle w:val="rowtabella0"/>
              <w:rPr>
                <w:color w:val="002060"/>
              </w:rPr>
            </w:pPr>
            <w:r w:rsidRPr="006D055B">
              <w:rPr>
                <w:color w:val="002060"/>
              </w:rPr>
              <w:t>27/09/2024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7B482F" w14:textId="77777777" w:rsidR="00021EB5" w:rsidRPr="006D055B" w:rsidRDefault="00021EB5" w:rsidP="001528CF">
            <w:pPr>
              <w:pStyle w:val="rowtabella0"/>
              <w:rPr>
                <w:color w:val="002060"/>
              </w:rPr>
            </w:pPr>
            <w:r w:rsidRPr="006D055B">
              <w:rPr>
                <w:color w:val="002060"/>
              </w:rPr>
              <w:t xml:space="preserve">5286 PALESTRA </w:t>
            </w:r>
            <w:proofErr w:type="gramStart"/>
            <w:r w:rsidRPr="006D055B">
              <w:rPr>
                <w:color w:val="002060"/>
              </w:rPr>
              <w:t>C.SPORTIVO</w:t>
            </w:r>
            <w:proofErr w:type="gramEnd"/>
            <w:r w:rsidRPr="006D055B">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D25DD" w14:textId="77777777" w:rsidR="00021EB5" w:rsidRPr="006D055B" w:rsidRDefault="00021EB5" w:rsidP="001528CF">
            <w:pPr>
              <w:pStyle w:val="rowtabella0"/>
              <w:rPr>
                <w:color w:val="002060"/>
              </w:rPr>
            </w:pPr>
            <w:r w:rsidRPr="006D055B">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2739C" w14:textId="77777777" w:rsidR="00021EB5" w:rsidRPr="006D055B" w:rsidRDefault="00021EB5" w:rsidP="001528CF">
            <w:pPr>
              <w:pStyle w:val="rowtabella0"/>
              <w:rPr>
                <w:color w:val="002060"/>
              </w:rPr>
            </w:pPr>
            <w:r w:rsidRPr="006D055B">
              <w:rPr>
                <w:color w:val="002060"/>
              </w:rPr>
              <w:t>VIA ALFIERI SNC</w:t>
            </w:r>
          </w:p>
        </w:tc>
      </w:tr>
      <w:tr w:rsidR="00021EB5" w:rsidRPr="006D055B" w14:paraId="6AF04498"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279FD7" w14:textId="77777777" w:rsidR="00021EB5" w:rsidRPr="006D055B" w:rsidRDefault="00021EB5" w:rsidP="001528CF">
            <w:pPr>
              <w:pStyle w:val="rowtabella0"/>
              <w:rPr>
                <w:color w:val="002060"/>
              </w:rPr>
            </w:pPr>
            <w:r w:rsidRPr="006D055B">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2BE56D" w14:textId="77777777" w:rsidR="00021EB5" w:rsidRPr="006D055B" w:rsidRDefault="00021EB5" w:rsidP="001528CF">
            <w:pPr>
              <w:pStyle w:val="rowtabella0"/>
              <w:rPr>
                <w:color w:val="002060"/>
              </w:rPr>
            </w:pPr>
            <w:r w:rsidRPr="006D055B">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0D7D23"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8668FA"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7620AE" w14:textId="77777777" w:rsidR="00021EB5" w:rsidRPr="006D055B" w:rsidRDefault="00021EB5" w:rsidP="001528CF">
            <w:pPr>
              <w:pStyle w:val="rowtabella0"/>
              <w:rPr>
                <w:color w:val="002060"/>
              </w:rPr>
            </w:pPr>
            <w:r w:rsidRPr="006D055B">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D06F3B" w14:textId="77777777" w:rsidR="00021EB5" w:rsidRPr="006D055B" w:rsidRDefault="00021EB5" w:rsidP="001528CF">
            <w:pPr>
              <w:pStyle w:val="rowtabella0"/>
              <w:rPr>
                <w:color w:val="002060"/>
              </w:rPr>
            </w:pPr>
            <w:r w:rsidRPr="006D055B">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47F0DE" w14:textId="77777777" w:rsidR="00021EB5" w:rsidRPr="006D055B" w:rsidRDefault="00021EB5" w:rsidP="001528CF">
            <w:pPr>
              <w:pStyle w:val="rowtabella0"/>
              <w:rPr>
                <w:color w:val="002060"/>
              </w:rPr>
            </w:pPr>
            <w:r w:rsidRPr="006D055B">
              <w:rPr>
                <w:color w:val="002060"/>
              </w:rPr>
              <w:t>LOCALITA' LE CALVIE</w:t>
            </w:r>
          </w:p>
        </w:tc>
      </w:tr>
      <w:tr w:rsidR="00021EB5" w:rsidRPr="006D055B" w14:paraId="441D9C08"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847428" w14:textId="77777777" w:rsidR="00021EB5" w:rsidRPr="006D055B" w:rsidRDefault="00021EB5" w:rsidP="001528CF">
            <w:pPr>
              <w:pStyle w:val="rowtabella0"/>
              <w:rPr>
                <w:color w:val="002060"/>
              </w:rPr>
            </w:pPr>
            <w:r w:rsidRPr="006D055B">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68DC99" w14:textId="77777777" w:rsidR="00021EB5" w:rsidRPr="006D055B" w:rsidRDefault="00021EB5" w:rsidP="001528CF">
            <w:pPr>
              <w:pStyle w:val="rowtabella0"/>
              <w:rPr>
                <w:color w:val="002060"/>
              </w:rPr>
            </w:pPr>
            <w:r w:rsidRPr="006D055B">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E3D106"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D674D2"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4C8B7C" w14:textId="77777777" w:rsidR="00021EB5" w:rsidRPr="006D055B" w:rsidRDefault="00021EB5" w:rsidP="001528CF">
            <w:pPr>
              <w:pStyle w:val="rowtabella0"/>
              <w:rPr>
                <w:color w:val="002060"/>
              </w:rPr>
            </w:pPr>
            <w:r w:rsidRPr="006D055B">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8FDCCD" w14:textId="77777777" w:rsidR="00021EB5" w:rsidRPr="006D055B" w:rsidRDefault="00021EB5" w:rsidP="001528CF">
            <w:pPr>
              <w:pStyle w:val="rowtabella0"/>
              <w:rPr>
                <w:color w:val="002060"/>
              </w:rPr>
            </w:pPr>
            <w:r w:rsidRPr="006D055B">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168C9F" w14:textId="77777777" w:rsidR="00021EB5" w:rsidRPr="006D055B" w:rsidRDefault="00021EB5" w:rsidP="001528CF">
            <w:pPr>
              <w:pStyle w:val="rowtabella0"/>
              <w:rPr>
                <w:color w:val="002060"/>
              </w:rPr>
            </w:pPr>
            <w:r w:rsidRPr="006D055B">
              <w:rPr>
                <w:color w:val="002060"/>
              </w:rPr>
              <w:t>VIA ALESSANDRO MANZONI</w:t>
            </w:r>
          </w:p>
        </w:tc>
      </w:tr>
      <w:tr w:rsidR="00021EB5" w:rsidRPr="006D055B" w14:paraId="1687108B"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F7CACE" w14:textId="77777777" w:rsidR="00021EB5" w:rsidRPr="006D055B" w:rsidRDefault="00021EB5" w:rsidP="001528CF">
            <w:pPr>
              <w:pStyle w:val="rowtabella0"/>
              <w:rPr>
                <w:color w:val="002060"/>
              </w:rPr>
            </w:pPr>
            <w:r w:rsidRPr="006D055B">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2C09E4" w14:textId="77777777" w:rsidR="00021EB5" w:rsidRPr="006D055B" w:rsidRDefault="00021EB5" w:rsidP="001528CF">
            <w:pPr>
              <w:pStyle w:val="rowtabella0"/>
              <w:rPr>
                <w:color w:val="002060"/>
              </w:rPr>
            </w:pPr>
            <w:r w:rsidRPr="006D055B">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844D7E"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9D9032" w14:textId="77777777" w:rsidR="00021EB5" w:rsidRPr="006D055B" w:rsidRDefault="00021EB5" w:rsidP="001528CF">
            <w:pPr>
              <w:pStyle w:val="rowtabella0"/>
              <w:rPr>
                <w:color w:val="002060"/>
              </w:rPr>
            </w:pPr>
            <w:r w:rsidRPr="006D055B">
              <w:rPr>
                <w:color w:val="002060"/>
              </w:rPr>
              <w:t>27/09/2024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B1BB8F" w14:textId="77777777" w:rsidR="00021EB5" w:rsidRPr="006D055B" w:rsidRDefault="00021EB5" w:rsidP="001528CF">
            <w:pPr>
              <w:pStyle w:val="rowtabella0"/>
              <w:rPr>
                <w:color w:val="002060"/>
              </w:rPr>
            </w:pPr>
            <w:r w:rsidRPr="006D055B">
              <w:rPr>
                <w:color w:val="002060"/>
              </w:rPr>
              <w:t xml:space="preserve">5429 PAL.COM. </w:t>
            </w:r>
            <w:proofErr w:type="gramStart"/>
            <w:r w:rsidRPr="006D055B">
              <w:rPr>
                <w:color w:val="002060"/>
              </w:rPr>
              <w:t>S.MICHELE</w:t>
            </w:r>
            <w:proofErr w:type="gramEnd"/>
            <w:r w:rsidRPr="006D055B">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753E48" w14:textId="77777777" w:rsidR="00021EB5" w:rsidRPr="006D055B" w:rsidRDefault="00021EB5" w:rsidP="001528CF">
            <w:pPr>
              <w:pStyle w:val="rowtabella0"/>
              <w:rPr>
                <w:color w:val="002060"/>
              </w:rPr>
            </w:pPr>
            <w:r w:rsidRPr="006D055B">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E32820" w14:textId="77777777" w:rsidR="00021EB5" w:rsidRPr="006D055B" w:rsidRDefault="00021EB5" w:rsidP="001528CF">
            <w:pPr>
              <w:pStyle w:val="rowtabella0"/>
              <w:rPr>
                <w:color w:val="002060"/>
              </w:rPr>
            </w:pPr>
            <w:r w:rsidRPr="006D055B">
              <w:rPr>
                <w:color w:val="002060"/>
              </w:rPr>
              <w:t>VIA LORETO</w:t>
            </w:r>
          </w:p>
        </w:tc>
      </w:tr>
      <w:tr w:rsidR="00021EB5" w:rsidRPr="006D055B" w14:paraId="144CE045"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9271D2" w14:textId="77777777" w:rsidR="00021EB5" w:rsidRPr="006D055B" w:rsidRDefault="00021EB5" w:rsidP="001528CF">
            <w:pPr>
              <w:pStyle w:val="rowtabella0"/>
              <w:rPr>
                <w:color w:val="002060"/>
              </w:rPr>
            </w:pPr>
            <w:r w:rsidRPr="006D055B">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257083" w14:textId="77777777" w:rsidR="00021EB5" w:rsidRPr="006D055B" w:rsidRDefault="00021EB5" w:rsidP="001528CF">
            <w:pPr>
              <w:pStyle w:val="rowtabella0"/>
              <w:rPr>
                <w:color w:val="002060"/>
              </w:rPr>
            </w:pPr>
            <w:r w:rsidRPr="006D055B">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5A28A7"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D6916A"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958E5C" w14:textId="77777777" w:rsidR="00021EB5" w:rsidRPr="006D055B" w:rsidRDefault="00021EB5" w:rsidP="001528CF">
            <w:pPr>
              <w:pStyle w:val="rowtabella0"/>
              <w:rPr>
                <w:color w:val="002060"/>
              </w:rPr>
            </w:pPr>
            <w:r w:rsidRPr="006D055B">
              <w:rPr>
                <w:color w:val="002060"/>
              </w:rPr>
              <w:t xml:space="preserve">5454 </w:t>
            </w:r>
            <w:proofErr w:type="gramStart"/>
            <w:r w:rsidRPr="006D055B">
              <w:rPr>
                <w:color w:val="002060"/>
              </w:rPr>
              <w:t>C.COPERTO</w:t>
            </w:r>
            <w:proofErr w:type="gramEnd"/>
            <w:r w:rsidRPr="006D055B">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834D32" w14:textId="77777777" w:rsidR="00021EB5" w:rsidRPr="006D055B" w:rsidRDefault="00021EB5" w:rsidP="001528CF">
            <w:pPr>
              <w:pStyle w:val="rowtabella0"/>
              <w:rPr>
                <w:color w:val="002060"/>
              </w:rPr>
            </w:pPr>
            <w:r w:rsidRPr="006D055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352EAF" w14:textId="77777777" w:rsidR="00021EB5" w:rsidRPr="006D055B" w:rsidRDefault="00021EB5" w:rsidP="001528CF">
            <w:pPr>
              <w:pStyle w:val="rowtabella0"/>
              <w:rPr>
                <w:color w:val="002060"/>
              </w:rPr>
            </w:pPr>
            <w:r w:rsidRPr="006D055B">
              <w:rPr>
                <w:color w:val="002060"/>
              </w:rPr>
              <w:t>VIA VILLA TOMBARI</w:t>
            </w:r>
          </w:p>
        </w:tc>
      </w:tr>
      <w:tr w:rsidR="00021EB5" w:rsidRPr="006D055B" w14:paraId="5ECEA86D"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4471BC" w14:textId="77777777" w:rsidR="00021EB5" w:rsidRPr="006D055B" w:rsidRDefault="00021EB5" w:rsidP="001528CF">
            <w:pPr>
              <w:pStyle w:val="rowtabella0"/>
              <w:rPr>
                <w:color w:val="002060"/>
              </w:rPr>
            </w:pPr>
            <w:r w:rsidRPr="006D055B">
              <w:rPr>
                <w:color w:val="002060"/>
              </w:rPr>
              <w:lastRenderedPageBreak/>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CC1BC1" w14:textId="77777777" w:rsidR="00021EB5" w:rsidRPr="006D055B" w:rsidRDefault="00021EB5" w:rsidP="001528CF">
            <w:pPr>
              <w:pStyle w:val="rowtabella0"/>
              <w:rPr>
                <w:color w:val="002060"/>
              </w:rPr>
            </w:pPr>
            <w:r w:rsidRPr="006D055B">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518884"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EEFBC8" w14:textId="77777777" w:rsidR="00021EB5" w:rsidRPr="006D055B" w:rsidRDefault="00021EB5" w:rsidP="001528CF">
            <w:pPr>
              <w:pStyle w:val="rowtabella0"/>
              <w:rPr>
                <w:color w:val="002060"/>
              </w:rPr>
            </w:pPr>
            <w:r w:rsidRPr="006D055B">
              <w:rPr>
                <w:color w:val="002060"/>
              </w:rPr>
              <w:t>28/09/2024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3DFA9B" w14:textId="77777777" w:rsidR="00021EB5" w:rsidRPr="006D055B" w:rsidRDefault="00021EB5" w:rsidP="001528CF">
            <w:pPr>
              <w:pStyle w:val="rowtabella0"/>
              <w:rPr>
                <w:color w:val="002060"/>
              </w:rPr>
            </w:pPr>
            <w:r w:rsidRPr="006D055B">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C3C2B5" w14:textId="77777777" w:rsidR="00021EB5" w:rsidRPr="006D055B" w:rsidRDefault="00021EB5" w:rsidP="001528CF">
            <w:pPr>
              <w:pStyle w:val="rowtabella0"/>
              <w:rPr>
                <w:color w:val="002060"/>
              </w:rPr>
            </w:pPr>
            <w:r w:rsidRPr="006D055B">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16EA6" w14:textId="77777777" w:rsidR="00021EB5" w:rsidRPr="006D055B" w:rsidRDefault="00021EB5" w:rsidP="001528CF">
            <w:pPr>
              <w:pStyle w:val="rowtabella0"/>
              <w:rPr>
                <w:color w:val="002060"/>
              </w:rPr>
            </w:pPr>
            <w:r w:rsidRPr="006D055B">
              <w:rPr>
                <w:color w:val="002060"/>
              </w:rPr>
              <w:t>VIA VERDI</w:t>
            </w:r>
          </w:p>
        </w:tc>
      </w:tr>
      <w:tr w:rsidR="00021EB5" w:rsidRPr="006D055B" w14:paraId="5D234E84"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203A6F" w14:textId="77777777" w:rsidR="00021EB5" w:rsidRPr="006D055B" w:rsidRDefault="00021EB5" w:rsidP="001528CF">
            <w:pPr>
              <w:pStyle w:val="rowtabella0"/>
              <w:rPr>
                <w:color w:val="002060"/>
              </w:rPr>
            </w:pPr>
            <w:r w:rsidRPr="006D055B">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6E9030" w14:textId="77777777" w:rsidR="00021EB5" w:rsidRPr="006D055B" w:rsidRDefault="00021EB5" w:rsidP="001528CF">
            <w:pPr>
              <w:pStyle w:val="rowtabella0"/>
              <w:rPr>
                <w:color w:val="002060"/>
              </w:rPr>
            </w:pPr>
            <w:r w:rsidRPr="006D055B">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E4F70"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A58E7" w14:textId="77777777" w:rsidR="00021EB5" w:rsidRPr="006D055B" w:rsidRDefault="00021EB5" w:rsidP="001528CF">
            <w:pPr>
              <w:pStyle w:val="rowtabella0"/>
              <w:rPr>
                <w:color w:val="002060"/>
              </w:rPr>
            </w:pPr>
            <w:r w:rsidRPr="006D055B">
              <w:rPr>
                <w:color w:val="002060"/>
              </w:rPr>
              <w:t>28/09/2024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147E5" w14:textId="77777777" w:rsidR="00021EB5" w:rsidRPr="006D055B" w:rsidRDefault="00021EB5" w:rsidP="001528CF">
            <w:pPr>
              <w:pStyle w:val="rowtabella0"/>
              <w:rPr>
                <w:color w:val="002060"/>
              </w:rPr>
            </w:pPr>
            <w:r w:rsidRPr="006D055B">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FFBF3" w14:textId="77777777" w:rsidR="00021EB5" w:rsidRPr="006D055B" w:rsidRDefault="00021EB5" w:rsidP="001528CF">
            <w:pPr>
              <w:pStyle w:val="rowtabella0"/>
              <w:rPr>
                <w:color w:val="002060"/>
              </w:rPr>
            </w:pPr>
            <w:r w:rsidRPr="006D055B">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1785D" w14:textId="77777777" w:rsidR="00021EB5" w:rsidRPr="006D055B" w:rsidRDefault="00021EB5" w:rsidP="001528CF">
            <w:pPr>
              <w:pStyle w:val="rowtabella0"/>
              <w:rPr>
                <w:color w:val="002060"/>
              </w:rPr>
            </w:pPr>
            <w:r w:rsidRPr="006D055B">
              <w:rPr>
                <w:color w:val="002060"/>
              </w:rPr>
              <w:t>VIA FALCONARA</w:t>
            </w:r>
          </w:p>
        </w:tc>
      </w:tr>
    </w:tbl>
    <w:p w14:paraId="4E2FAF27" w14:textId="77777777" w:rsidR="00021EB5" w:rsidRPr="00D7273F" w:rsidRDefault="00021EB5" w:rsidP="007328C0">
      <w:pPr>
        <w:pStyle w:val="breakline"/>
        <w:rPr>
          <w:color w:val="002060"/>
        </w:rPr>
      </w:pPr>
    </w:p>
    <w:p w14:paraId="33DD0A01" w14:textId="77777777" w:rsidR="007328C0" w:rsidRPr="00D7273F" w:rsidRDefault="007328C0" w:rsidP="007328C0">
      <w:pPr>
        <w:pStyle w:val="breakline"/>
        <w:rPr>
          <w:rFonts w:eastAsiaTheme="minorEastAsia"/>
          <w:color w:val="002060"/>
        </w:rPr>
      </w:pPr>
    </w:p>
    <w:p w14:paraId="41D58608" w14:textId="77777777" w:rsidR="007328C0" w:rsidRPr="00D7273F" w:rsidRDefault="007328C0" w:rsidP="007328C0">
      <w:pPr>
        <w:pStyle w:val="breakline"/>
        <w:rPr>
          <w:color w:val="002060"/>
        </w:rPr>
      </w:pPr>
    </w:p>
    <w:p w14:paraId="3783A731" w14:textId="77777777" w:rsidR="007328C0" w:rsidRPr="00D7273F" w:rsidRDefault="007328C0" w:rsidP="007328C0">
      <w:pPr>
        <w:pStyle w:val="titolocampionato0"/>
        <w:shd w:val="clear" w:color="auto" w:fill="CCCCCC"/>
        <w:spacing w:before="80" w:after="40"/>
        <w:rPr>
          <w:color w:val="002060"/>
        </w:rPr>
      </w:pPr>
      <w:r w:rsidRPr="00D7273F">
        <w:rPr>
          <w:color w:val="002060"/>
        </w:rPr>
        <w:t>CALCIO A CINQUE SERIE C2</w:t>
      </w:r>
    </w:p>
    <w:p w14:paraId="50B1C4D0" w14:textId="77777777" w:rsidR="007328C0" w:rsidRPr="00D7273F" w:rsidRDefault="007328C0" w:rsidP="007328C0">
      <w:pPr>
        <w:pStyle w:val="titoloprinc0"/>
        <w:rPr>
          <w:color w:val="002060"/>
        </w:rPr>
      </w:pPr>
      <w:r w:rsidRPr="00D7273F">
        <w:rPr>
          <w:color w:val="002060"/>
        </w:rPr>
        <w:t>ANAGRAFICA/INDIRIZZARIO/VARIAZIONI CALENDARIO</w:t>
      </w:r>
    </w:p>
    <w:p w14:paraId="4ED83A60" w14:textId="77777777" w:rsidR="007328C0" w:rsidRPr="00D7273F" w:rsidRDefault="007328C0" w:rsidP="007328C0">
      <w:pPr>
        <w:pStyle w:val="titoloprinc0"/>
        <w:jc w:val="both"/>
        <w:rPr>
          <w:b w:val="0"/>
          <w:bCs w:val="0"/>
          <w:color w:val="002060"/>
          <w:sz w:val="22"/>
          <w:szCs w:val="22"/>
        </w:rPr>
      </w:pPr>
    </w:p>
    <w:p w14:paraId="58445468" w14:textId="77777777" w:rsidR="007328C0" w:rsidRPr="00D7273F" w:rsidRDefault="007328C0" w:rsidP="007328C0">
      <w:pPr>
        <w:pStyle w:val="titoloprinc0"/>
        <w:jc w:val="both"/>
        <w:rPr>
          <w:color w:val="002060"/>
          <w:sz w:val="22"/>
          <w:szCs w:val="22"/>
        </w:rPr>
      </w:pPr>
      <w:r w:rsidRPr="00D7273F">
        <w:rPr>
          <w:color w:val="002060"/>
          <w:sz w:val="22"/>
          <w:szCs w:val="22"/>
        </w:rPr>
        <w:t>GIRONE “C”</w:t>
      </w:r>
    </w:p>
    <w:p w14:paraId="50670A53" w14:textId="77777777" w:rsidR="007328C0" w:rsidRPr="00D7273F" w:rsidRDefault="007328C0" w:rsidP="007328C0">
      <w:pPr>
        <w:pStyle w:val="titoloprinc0"/>
        <w:jc w:val="both"/>
        <w:rPr>
          <w:b w:val="0"/>
          <w:bCs w:val="0"/>
          <w:color w:val="002060"/>
          <w:sz w:val="22"/>
          <w:szCs w:val="22"/>
        </w:rPr>
      </w:pPr>
    </w:p>
    <w:p w14:paraId="1C03E540" w14:textId="77777777" w:rsidR="007328C0" w:rsidRDefault="007328C0" w:rsidP="007328C0">
      <w:pPr>
        <w:pStyle w:val="titoloprinc0"/>
        <w:jc w:val="both"/>
        <w:rPr>
          <w:b w:val="0"/>
          <w:bCs w:val="0"/>
          <w:color w:val="002060"/>
          <w:sz w:val="22"/>
          <w:szCs w:val="22"/>
        </w:rPr>
      </w:pPr>
      <w:r w:rsidRPr="00D7273F">
        <w:rPr>
          <w:b w:val="0"/>
          <w:bCs w:val="0"/>
          <w:color w:val="002060"/>
          <w:sz w:val="22"/>
          <w:szCs w:val="22"/>
        </w:rPr>
        <w:t xml:space="preserve">La Società </w:t>
      </w:r>
      <w:proofErr w:type="gramStart"/>
      <w:r>
        <w:rPr>
          <w:color w:val="002060"/>
          <w:sz w:val="22"/>
          <w:szCs w:val="22"/>
        </w:rPr>
        <w:t>U.MANDOLESI</w:t>
      </w:r>
      <w:proofErr w:type="gramEnd"/>
      <w:r>
        <w:rPr>
          <w:color w:val="002060"/>
          <w:sz w:val="22"/>
          <w:szCs w:val="22"/>
        </w:rPr>
        <w:t xml:space="preserve"> CALCIO</w:t>
      </w:r>
      <w:r w:rsidRPr="00D7273F">
        <w:rPr>
          <w:color w:val="002060"/>
          <w:sz w:val="22"/>
          <w:szCs w:val="22"/>
        </w:rPr>
        <w:t xml:space="preserve"> </w:t>
      </w:r>
      <w:r w:rsidRPr="00D7273F">
        <w:rPr>
          <w:b w:val="0"/>
          <w:bCs w:val="0"/>
          <w:color w:val="002060"/>
          <w:sz w:val="22"/>
          <w:szCs w:val="22"/>
        </w:rPr>
        <w:t xml:space="preserve">comunica che disputerà tutte le gare interne il </w:t>
      </w:r>
      <w:r w:rsidRPr="00D7273F">
        <w:rPr>
          <w:color w:val="002060"/>
          <w:sz w:val="22"/>
          <w:szCs w:val="22"/>
        </w:rPr>
        <w:t xml:space="preserve">VENERDI’ </w:t>
      </w:r>
      <w:r w:rsidRPr="00D7273F">
        <w:rPr>
          <w:b w:val="0"/>
          <w:bCs w:val="0"/>
          <w:color w:val="002060"/>
          <w:sz w:val="22"/>
          <w:szCs w:val="22"/>
        </w:rPr>
        <w:t xml:space="preserve">alle </w:t>
      </w:r>
      <w:r w:rsidRPr="00D7273F">
        <w:rPr>
          <w:color w:val="002060"/>
          <w:sz w:val="22"/>
          <w:szCs w:val="22"/>
        </w:rPr>
        <w:t>ore 21:</w:t>
      </w:r>
      <w:r>
        <w:rPr>
          <w:color w:val="002060"/>
          <w:sz w:val="22"/>
          <w:szCs w:val="22"/>
        </w:rPr>
        <w:t>30</w:t>
      </w:r>
      <w:r w:rsidRPr="00D7273F">
        <w:rPr>
          <w:b w:val="0"/>
          <w:bCs w:val="0"/>
          <w:color w:val="002060"/>
          <w:sz w:val="22"/>
          <w:szCs w:val="22"/>
        </w:rPr>
        <w:t xml:space="preserve">, </w:t>
      </w:r>
      <w:r w:rsidRPr="00D7273F">
        <w:rPr>
          <w:color w:val="002060"/>
          <w:sz w:val="22"/>
          <w:szCs w:val="22"/>
        </w:rPr>
        <w:t>Palestra ITIS “Montani”</w:t>
      </w:r>
      <w:r>
        <w:rPr>
          <w:b w:val="0"/>
          <w:bCs w:val="0"/>
          <w:color w:val="002060"/>
          <w:sz w:val="22"/>
          <w:szCs w:val="22"/>
        </w:rPr>
        <w:t xml:space="preserve">, via Salvo d’Acquisto di </w:t>
      </w:r>
      <w:r w:rsidRPr="00D7273F">
        <w:rPr>
          <w:color w:val="002060"/>
          <w:sz w:val="22"/>
          <w:szCs w:val="22"/>
        </w:rPr>
        <w:t>FERMO</w:t>
      </w:r>
      <w:r w:rsidRPr="00D7273F">
        <w:rPr>
          <w:b w:val="0"/>
          <w:bCs w:val="0"/>
          <w:color w:val="002060"/>
          <w:sz w:val="22"/>
          <w:szCs w:val="22"/>
        </w:rPr>
        <w:t>.</w:t>
      </w:r>
    </w:p>
    <w:p w14:paraId="5C7E8C95" w14:textId="77777777" w:rsidR="007328C0" w:rsidRDefault="007328C0" w:rsidP="007328C0">
      <w:pPr>
        <w:pStyle w:val="titoloprinc0"/>
        <w:jc w:val="both"/>
        <w:rPr>
          <w:b w:val="0"/>
          <w:bCs w:val="0"/>
          <w:color w:val="002060"/>
          <w:sz w:val="22"/>
          <w:szCs w:val="22"/>
        </w:rPr>
      </w:pPr>
    </w:p>
    <w:p w14:paraId="7DE42324" w14:textId="77777777" w:rsidR="007328C0" w:rsidRPr="00D7273F" w:rsidRDefault="007328C0" w:rsidP="007328C0">
      <w:pPr>
        <w:pStyle w:val="titoloprinc0"/>
        <w:rPr>
          <w:color w:val="002060"/>
        </w:rPr>
      </w:pPr>
      <w:r w:rsidRPr="00D7273F">
        <w:rPr>
          <w:color w:val="002060"/>
        </w:rPr>
        <w:t>VARIAZIONI AL PROGRAMMA GARE</w:t>
      </w:r>
    </w:p>
    <w:p w14:paraId="34251550" w14:textId="77777777" w:rsidR="007328C0" w:rsidRPr="00D7273F" w:rsidRDefault="007328C0" w:rsidP="007328C0">
      <w:pPr>
        <w:pStyle w:val="breakline"/>
        <w:rPr>
          <w:color w:val="002060"/>
        </w:rPr>
      </w:pPr>
    </w:p>
    <w:p w14:paraId="0DAF7402" w14:textId="77777777" w:rsidR="007328C0" w:rsidRPr="00D7273F" w:rsidRDefault="007328C0" w:rsidP="007328C0">
      <w:pPr>
        <w:pStyle w:val="breakline"/>
        <w:rPr>
          <w:color w:val="002060"/>
        </w:rPr>
      </w:pPr>
    </w:p>
    <w:p w14:paraId="1F023151" w14:textId="77777777" w:rsidR="007328C0" w:rsidRPr="00D7273F" w:rsidRDefault="007328C0" w:rsidP="007328C0">
      <w:pPr>
        <w:pStyle w:val="sottotitolocampionato10"/>
        <w:rPr>
          <w:color w:val="002060"/>
        </w:rPr>
      </w:pPr>
      <w:r w:rsidRPr="00D7273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28C0" w:rsidRPr="00D7273F" w14:paraId="6425A943" w14:textId="77777777" w:rsidTr="001528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AB9EE" w14:textId="77777777" w:rsidR="007328C0" w:rsidRPr="00D7273F" w:rsidRDefault="007328C0" w:rsidP="001528CF">
            <w:pPr>
              <w:pStyle w:val="headertabella0"/>
              <w:rPr>
                <w:color w:val="002060"/>
              </w:rPr>
            </w:pPr>
            <w:r w:rsidRPr="00D727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BC092" w14:textId="77777777" w:rsidR="007328C0" w:rsidRPr="00D7273F" w:rsidRDefault="007328C0" w:rsidP="001528CF">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7641A" w14:textId="77777777" w:rsidR="007328C0" w:rsidRPr="00D7273F" w:rsidRDefault="007328C0" w:rsidP="001528CF">
            <w:pPr>
              <w:pStyle w:val="headertabella0"/>
              <w:rPr>
                <w:color w:val="002060"/>
              </w:rPr>
            </w:pPr>
            <w:r w:rsidRPr="00D727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802B9" w14:textId="77777777" w:rsidR="007328C0" w:rsidRPr="00D7273F" w:rsidRDefault="007328C0" w:rsidP="001528CF">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D65C5" w14:textId="77777777" w:rsidR="007328C0" w:rsidRPr="00D7273F" w:rsidRDefault="007328C0" w:rsidP="001528CF">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62C5A" w14:textId="77777777" w:rsidR="007328C0" w:rsidRPr="00D7273F" w:rsidRDefault="007328C0" w:rsidP="001528CF">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06737" w14:textId="77777777" w:rsidR="007328C0" w:rsidRPr="00D7273F" w:rsidRDefault="007328C0" w:rsidP="001528CF">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47FBF" w14:textId="77777777" w:rsidR="007328C0" w:rsidRPr="00D7273F" w:rsidRDefault="007328C0" w:rsidP="001528CF">
            <w:pPr>
              <w:pStyle w:val="headertabella0"/>
              <w:rPr>
                <w:color w:val="002060"/>
              </w:rPr>
            </w:pPr>
            <w:r w:rsidRPr="00D7273F">
              <w:rPr>
                <w:color w:val="002060"/>
              </w:rPr>
              <w:t>Impianto</w:t>
            </w:r>
          </w:p>
        </w:tc>
      </w:tr>
      <w:tr w:rsidR="007328C0" w:rsidRPr="00D7273F" w14:paraId="14A107B8"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B583E" w14:textId="77777777" w:rsidR="007328C0" w:rsidRPr="00D7273F" w:rsidRDefault="007328C0" w:rsidP="001528CF">
            <w:pPr>
              <w:pStyle w:val="rowtabella0"/>
              <w:rPr>
                <w:color w:val="002060"/>
                <w:highlight w:val="yellow"/>
              </w:rPr>
            </w:pPr>
            <w:r w:rsidRPr="00D7273F">
              <w:rPr>
                <w:color w:val="002060"/>
                <w:highlight w:val="yellow"/>
              </w:rPr>
              <w:t>27/09/2024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50163" w14:textId="77777777" w:rsidR="007328C0" w:rsidRPr="00D7273F" w:rsidRDefault="007328C0" w:rsidP="001528CF">
            <w:pPr>
              <w:pStyle w:val="rowtabella0"/>
              <w:jc w:val="center"/>
              <w:rPr>
                <w:color w:val="002060"/>
                <w:highlight w:val="yellow"/>
              </w:rPr>
            </w:pPr>
            <w:r w:rsidRPr="00D7273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31C03" w14:textId="77777777" w:rsidR="007328C0" w:rsidRPr="00D7273F" w:rsidRDefault="007328C0" w:rsidP="001528CF">
            <w:pPr>
              <w:pStyle w:val="rowtabella0"/>
              <w:rPr>
                <w:color w:val="002060"/>
                <w:highlight w:val="yellow"/>
              </w:rPr>
            </w:pPr>
            <w:r w:rsidRPr="00D7273F">
              <w:rPr>
                <w:color w:val="002060"/>
                <w:highlight w:val="yellow"/>
              </w:rPr>
              <w:t>SAN BIAGIO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69242" w14:textId="77777777" w:rsidR="007328C0" w:rsidRPr="00D7273F" w:rsidRDefault="007328C0" w:rsidP="001528CF">
            <w:pPr>
              <w:pStyle w:val="rowtabella0"/>
              <w:rPr>
                <w:color w:val="002060"/>
                <w:highlight w:val="yellow"/>
              </w:rPr>
            </w:pPr>
            <w:r w:rsidRPr="00D7273F">
              <w:rPr>
                <w:color w:val="002060"/>
                <w:highlight w:val="yellow"/>
              </w:rPr>
              <w:t>POLISPORTIVA VICTORIA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A86B" w14:textId="77777777" w:rsidR="007328C0" w:rsidRPr="00D7273F" w:rsidRDefault="007328C0" w:rsidP="001528C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B04CA" w14:textId="77777777" w:rsidR="007328C0" w:rsidRPr="00D7273F" w:rsidRDefault="007328C0" w:rsidP="001528CF">
            <w:pPr>
              <w:pStyle w:val="rowtabella0"/>
              <w:jc w:val="center"/>
              <w:rPr>
                <w:color w:val="002060"/>
              </w:rPr>
            </w:pPr>
            <w:r w:rsidRPr="00D7273F">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36CC9" w14:textId="77777777" w:rsidR="007328C0" w:rsidRPr="00D7273F" w:rsidRDefault="007328C0" w:rsidP="001528CF">
            <w:pPr>
              <w:pStyle w:val="rowtabella0"/>
              <w:jc w:val="center"/>
              <w:rPr>
                <w:color w:val="002060"/>
              </w:rPr>
            </w:pPr>
            <w:r w:rsidRPr="00D7273F">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125BA" w14:textId="77777777" w:rsidR="007328C0" w:rsidRPr="00D7273F" w:rsidRDefault="007328C0" w:rsidP="001528CF">
            <w:pPr>
              <w:rPr>
                <w:color w:val="002060"/>
              </w:rPr>
            </w:pPr>
          </w:p>
        </w:tc>
      </w:tr>
    </w:tbl>
    <w:p w14:paraId="00B1EBB3" w14:textId="77777777" w:rsidR="007328C0" w:rsidRPr="00D7273F" w:rsidRDefault="007328C0" w:rsidP="007328C0">
      <w:pPr>
        <w:pStyle w:val="breakline"/>
        <w:rPr>
          <w:rFonts w:eastAsiaTheme="minorEastAsia"/>
          <w:color w:val="002060"/>
        </w:rPr>
      </w:pPr>
    </w:p>
    <w:p w14:paraId="44ABDAF0" w14:textId="77777777" w:rsidR="007328C0" w:rsidRPr="00D7273F" w:rsidRDefault="007328C0" w:rsidP="007328C0">
      <w:pPr>
        <w:pStyle w:val="breakline"/>
        <w:rPr>
          <w:color w:val="002060"/>
        </w:rPr>
      </w:pPr>
    </w:p>
    <w:p w14:paraId="0FFB09C6" w14:textId="77777777" w:rsidR="007328C0" w:rsidRPr="00D7273F" w:rsidRDefault="007328C0" w:rsidP="007328C0">
      <w:pPr>
        <w:pStyle w:val="sottotitolocampionato10"/>
        <w:rPr>
          <w:color w:val="002060"/>
        </w:rPr>
      </w:pPr>
      <w:r w:rsidRPr="00D7273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28C0" w:rsidRPr="00D7273F" w14:paraId="25D330F3" w14:textId="77777777" w:rsidTr="001528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2B50A" w14:textId="77777777" w:rsidR="007328C0" w:rsidRPr="00D7273F" w:rsidRDefault="007328C0" w:rsidP="001528CF">
            <w:pPr>
              <w:pStyle w:val="headertabella0"/>
              <w:rPr>
                <w:color w:val="002060"/>
              </w:rPr>
            </w:pPr>
            <w:r w:rsidRPr="00D727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81EBE" w14:textId="77777777" w:rsidR="007328C0" w:rsidRPr="00D7273F" w:rsidRDefault="007328C0" w:rsidP="001528CF">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03E42" w14:textId="77777777" w:rsidR="007328C0" w:rsidRPr="00D7273F" w:rsidRDefault="007328C0" w:rsidP="001528CF">
            <w:pPr>
              <w:pStyle w:val="headertabella0"/>
              <w:rPr>
                <w:color w:val="002060"/>
              </w:rPr>
            </w:pPr>
            <w:r w:rsidRPr="00D727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13EA6" w14:textId="77777777" w:rsidR="007328C0" w:rsidRPr="00D7273F" w:rsidRDefault="007328C0" w:rsidP="001528CF">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D2386" w14:textId="77777777" w:rsidR="007328C0" w:rsidRPr="00D7273F" w:rsidRDefault="007328C0" w:rsidP="001528CF">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88E84" w14:textId="77777777" w:rsidR="007328C0" w:rsidRPr="00D7273F" w:rsidRDefault="007328C0" w:rsidP="001528CF">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038B1" w14:textId="77777777" w:rsidR="007328C0" w:rsidRPr="00D7273F" w:rsidRDefault="007328C0" w:rsidP="001528CF">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BB6DE" w14:textId="77777777" w:rsidR="007328C0" w:rsidRPr="00D7273F" w:rsidRDefault="007328C0" w:rsidP="001528CF">
            <w:pPr>
              <w:pStyle w:val="headertabella0"/>
              <w:rPr>
                <w:color w:val="002060"/>
              </w:rPr>
            </w:pPr>
            <w:r w:rsidRPr="00D7273F">
              <w:rPr>
                <w:color w:val="002060"/>
              </w:rPr>
              <w:t>Impianto</w:t>
            </w:r>
          </w:p>
        </w:tc>
      </w:tr>
      <w:tr w:rsidR="007328C0" w:rsidRPr="00D7273F" w14:paraId="4C18D43D"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9AD00" w14:textId="77777777" w:rsidR="007328C0" w:rsidRPr="00D7273F" w:rsidRDefault="007328C0" w:rsidP="001528CF">
            <w:pPr>
              <w:pStyle w:val="rowtabella0"/>
              <w:rPr>
                <w:color w:val="002060"/>
                <w:highlight w:val="yellow"/>
              </w:rPr>
            </w:pPr>
            <w:r w:rsidRPr="00D7273F">
              <w:rPr>
                <w:color w:val="002060"/>
                <w:highlight w:val="yellow"/>
              </w:rPr>
              <w:t>27/09/2024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EA0DB" w14:textId="77777777" w:rsidR="007328C0" w:rsidRPr="00D7273F" w:rsidRDefault="007328C0" w:rsidP="001528CF">
            <w:pPr>
              <w:pStyle w:val="rowtabella0"/>
              <w:jc w:val="center"/>
              <w:rPr>
                <w:color w:val="002060"/>
                <w:highlight w:val="yellow"/>
              </w:rPr>
            </w:pPr>
            <w:r w:rsidRPr="00D7273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DD2D1" w14:textId="77777777" w:rsidR="007328C0" w:rsidRPr="00D7273F" w:rsidRDefault="007328C0" w:rsidP="001528CF">
            <w:pPr>
              <w:pStyle w:val="rowtabella0"/>
              <w:rPr>
                <w:color w:val="002060"/>
                <w:highlight w:val="yellow"/>
              </w:rPr>
            </w:pPr>
            <w:r w:rsidRPr="00D7273F">
              <w:rPr>
                <w:color w:val="002060"/>
                <w:highlight w:val="yellow"/>
              </w:rPr>
              <w:t>CASTRUM LAURI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D6CED" w14:textId="77777777" w:rsidR="007328C0" w:rsidRPr="00D7273F" w:rsidRDefault="007328C0" w:rsidP="001528CF">
            <w:pPr>
              <w:pStyle w:val="rowtabella0"/>
              <w:rPr>
                <w:color w:val="002060"/>
                <w:highlight w:val="yellow"/>
              </w:rPr>
            </w:pPr>
            <w:r w:rsidRPr="00D7273F">
              <w:rPr>
                <w:color w:val="002060"/>
                <w:highlight w:val="yellow"/>
              </w:rPr>
              <w:t>FUTSAL VIRE GEOSISTEM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88123" w14:textId="77777777" w:rsidR="007328C0" w:rsidRPr="00D7273F" w:rsidRDefault="007328C0" w:rsidP="001528CF">
            <w:pPr>
              <w:rPr>
                <w:rFonts w:ascii="Arial" w:hAnsi="Arial" w:cs="Arial"/>
                <w:color w:val="002060"/>
                <w:sz w:val="12"/>
                <w:szCs w:val="12"/>
              </w:rPr>
            </w:pPr>
            <w:r w:rsidRPr="00D7273F">
              <w:rPr>
                <w:rFonts w:ascii="Arial" w:hAnsi="Arial" w:cs="Arial"/>
                <w:color w:val="002060"/>
                <w:sz w:val="12"/>
                <w:szCs w:val="12"/>
              </w:rPr>
              <w:t>28/09/2024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EE8AA" w14:textId="77777777" w:rsidR="007328C0" w:rsidRPr="00D7273F" w:rsidRDefault="007328C0" w:rsidP="001528CF">
            <w:pPr>
              <w:pStyle w:val="rowtabella0"/>
              <w:jc w:val="center"/>
              <w:rPr>
                <w:color w:val="002060"/>
              </w:rPr>
            </w:pPr>
            <w:r w:rsidRPr="00D7273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0B081" w14:textId="77777777" w:rsidR="007328C0" w:rsidRPr="00D7273F" w:rsidRDefault="007328C0" w:rsidP="001528CF">
            <w:pPr>
              <w:pStyle w:val="rowtabella0"/>
              <w:jc w:val="center"/>
              <w:rPr>
                <w:color w:val="002060"/>
              </w:rPr>
            </w:pPr>
            <w:r w:rsidRPr="00D7273F">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00A52" w14:textId="77777777" w:rsidR="007328C0" w:rsidRPr="00D7273F" w:rsidRDefault="007328C0" w:rsidP="001528CF">
            <w:pPr>
              <w:rPr>
                <w:color w:val="002060"/>
              </w:rPr>
            </w:pPr>
          </w:p>
        </w:tc>
      </w:tr>
    </w:tbl>
    <w:p w14:paraId="6F930A17" w14:textId="77777777" w:rsidR="007328C0" w:rsidRDefault="007328C0" w:rsidP="007328C0">
      <w:pPr>
        <w:pStyle w:val="breakline"/>
        <w:rPr>
          <w:color w:val="002060"/>
        </w:rPr>
      </w:pPr>
    </w:p>
    <w:p w14:paraId="76F6FDB4" w14:textId="77777777" w:rsidR="007328C0" w:rsidRPr="00D7273F" w:rsidRDefault="007328C0" w:rsidP="007328C0">
      <w:pPr>
        <w:pStyle w:val="titoloprinc0"/>
        <w:rPr>
          <w:color w:val="002060"/>
        </w:rPr>
      </w:pPr>
      <w:r w:rsidRPr="00D7273F">
        <w:rPr>
          <w:color w:val="002060"/>
        </w:rPr>
        <w:t>PROGRAMMA GARE</w:t>
      </w:r>
    </w:p>
    <w:p w14:paraId="7C6FCB36" w14:textId="77777777" w:rsidR="007328C0" w:rsidRDefault="007328C0" w:rsidP="007328C0">
      <w:pPr>
        <w:pStyle w:val="breakline"/>
        <w:rPr>
          <w:rFonts w:eastAsiaTheme="minorEastAsia"/>
          <w:color w:val="002060"/>
        </w:rPr>
      </w:pPr>
    </w:p>
    <w:p w14:paraId="70351890" w14:textId="77777777" w:rsidR="00021EB5" w:rsidRPr="006D055B" w:rsidRDefault="00021EB5" w:rsidP="00021EB5">
      <w:pPr>
        <w:pStyle w:val="sottotitolocampionato10"/>
        <w:rPr>
          <w:color w:val="002060"/>
        </w:rPr>
      </w:pPr>
      <w:r w:rsidRPr="006D055B">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9"/>
        <w:gridCol w:w="385"/>
        <w:gridCol w:w="898"/>
        <w:gridCol w:w="1176"/>
        <w:gridCol w:w="1556"/>
        <w:gridCol w:w="1556"/>
      </w:tblGrid>
      <w:tr w:rsidR="00021EB5" w:rsidRPr="006D055B" w14:paraId="60C1E215"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C4F96"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61052"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D0A09"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6B27D"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A6098"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87260"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88779"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64AC47D4"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0B1F86" w14:textId="77777777" w:rsidR="00021EB5" w:rsidRPr="006D055B" w:rsidRDefault="00021EB5" w:rsidP="001528CF">
            <w:pPr>
              <w:pStyle w:val="rowtabella0"/>
              <w:rPr>
                <w:color w:val="002060"/>
              </w:rPr>
            </w:pPr>
            <w:r w:rsidRPr="006D055B">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4FFD8" w14:textId="77777777" w:rsidR="00021EB5" w:rsidRPr="006D055B" w:rsidRDefault="00021EB5" w:rsidP="001528CF">
            <w:pPr>
              <w:pStyle w:val="rowtabella0"/>
              <w:rPr>
                <w:color w:val="002060"/>
              </w:rPr>
            </w:pPr>
            <w:r w:rsidRPr="006D055B">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97C2BB"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1661CA" w14:textId="77777777" w:rsidR="00021EB5" w:rsidRPr="006D055B" w:rsidRDefault="00021EB5" w:rsidP="001528CF">
            <w:pPr>
              <w:pStyle w:val="rowtabella0"/>
              <w:rPr>
                <w:color w:val="002060"/>
              </w:rPr>
            </w:pPr>
            <w:r w:rsidRPr="006D055B">
              <w:rPr>
                <w:color w:val="002060"/>
              </w:rPr>
              <w:t>27/09/2024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264C4" w14:textId="77777777" w:rsidR="00021EB5" w:rsidRPr="006D055B" w:rsidRDefault="00021EB5" w:rsidP="001528CF">
            <w:pPr>
              <w:pStyle w:val="rowtabella0"/>
              <w:rPr>
                <w:color w:val="002060"/>
              </w:rPr>
            </w:pPr>
            <w:r w:rsidRPr="006D055B">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079A4" w14:textId="77777777" w:rsidR="00021EB5" w:rsidRPr="006D055B" w:rsidRDefault="00021EB5" w:rsidP="001528CF">
            <w:pPr>
              <w:pStyle w:val="rowtabella0"/>
              <w:rPr>
                <w:color w:val="002060"/>
              </w:rPr>
            </w:pPr>
            <w:r w:rsidRPr="006D055B">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7322B" w14:textId="77777777" w:rsidR="00021EB5" w:rsidRPr="006D055B" w:rsidRDefault="00021EB5" w:rsidP="001528CF">
            <w:pPr>
              <w:pStyle w:val="rowtabella0"/>
              <w:rPr>
                <w:color w:val="002060"/>
              </w:rPr>
            </w:pPr>
            <w:r w:rsidRPr="006D055B">
              <w:rPr>
                <w:color w:val="002060"/>
              </w:rPr>
              <w:t>VIA TOBAGI STAZ. CASTELBELLINO</w:t>
            </w:r>
          </w:p>
        </w:tc>
      </w:tr>
      <w:tr w:rsidR="00021EB5" w:rsidRPr="006D055B" w14:paraId="706FE826"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4C874D" w14:textId="77777777" w:rsidR="00021EB5" w:rsidRPr="006D055B" w:rsidRDefault="00021EB5" w:rsidP="001528CF">
            <w:pPr>
              <w:pStyle w:val="rowtabella0"/>
              <w:rPr>
                <w:color w:val="002060"/>
              </w:rPr>
            </w:pPr>
            <w:r w:rsidRPr="006D055B">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EF7568" w14:textId="77777777" w:rsidR="00021EB5" w:rsidRPr="006D055B" w:rsidRDefault="00021EB5" w:rsidP="001528CF">
            <w:pPr>
              <w:pStyle w:val="rowtabella0"/>
              <w:rPr>
                <w:color w:val="002060"/>
              </w:rPr>
            </w:pPr>
            <w:r w:rsidRPr="006D055B">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77E7DB"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068490" w14:textId="77777777" w:rsidR="00021EB5" w:rsidRPr="006D055B" w:rsidRDefault="00021EB5" w:rsidP="001528CF">
            <w:pPr>
              <w:pStyle w:val="rowtabella0"/>
              <w:rPr>
                <w:color w:val="002060"/>
              </w:rPr>
            </w:pPr>
            <w:r w:rsidRPr="006D055B">
              <w:rPr>
                <w:color w:val="002060"/>
              </w:rPr>
              <w:t>27/09/2024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187782" w14:textId="77777777" w:rsidR="00021EB5" w:rsidRPr="006D055B" w:rsidRDefault="00021EB5" w:rsidP="001528CF">
            <w:pPr>
              <w:pStyle w:val="rowtabella0"/>
              <w:rPr>
                <w:color w:val="002060"/>
              </w:rPr>
            </w:pPr>
            <w:r w:rsidRPr="006D055B">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AD7EFC" w14:textId="77777777" w:rsidR="00021EB5" w:rsidRPr="006D055B" w:rsidRDefault="00021EB5" w:rsidP="001528CF">
            <w:pPr>
              <w:pStyle w:val="rowtabella0"/>
              <w:rPr>
                <w:color w:val="002060"/>
              </w:rPr>
            </w:pPr>
            <w:r w:rsidRPr="006D055B">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ED4B55" w14:textId="77777777" w:rsidR="00021EB5" w:rsidRPr="006D055B" w:rsidRDefault="00021EB5" w:rsidP="001528CF">
            <w:pPr>
              <w:pStyle w:val="rowtabella0"/>
              <w:rPr>
                <w:color w:val="002060"/>
              </w:rPr>
            </w:pPr>
            <w:r w:rsidRPr="006D055B">
              <w:rPr>
                <w:color w:val="002060"/>
              </w:rPr>
              <w:t>VIA ANTONIO ROSMINI 22/B</w:t>
            </w:r>
          </w:p>
        </w:tc>
      </w:tr>
      <w:tr w:rsidR="00021EB5" w:rsidRPr="006D055B" w14:paraId="4514AC7D"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29E5C8" w14:textId="77777777" w:rsidR="00021EB5" w:rsidRPr="006D055B" w:rsidRDefault="00021EB5" w:rsidP="001528CF">
            <w:pPr>
              <w:pStyle w:val="rowtabella0"/>
              <w:rPr>
                <w:color w:val="002060"/>
              </w:rPr>
            </w:pPr>
            <w:proofErr w:type="gramStart"/>
            <w:r w:rsidRPr="006D055B">
              <w:rPr>
                <w:color w:val="002060"/>
              </w:rPr>
              <w:t>CITTA</w:t>
            </w:r>
            <w:proofErr w:type="gramEnd"/>
            <w:r w:rsidRPr="006D055B">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60D364" w14:textId="77777777" w:rsidR="00021EB5" w:rsidRPr="006D055B" w:rsidRDefault="00021EB5" w:rsidP="001528CF">
            <w:pPr>
              <w:pStyle w:val="rowtabella0"/>
              <w:rPr>
                <w:color w:val="002060"/>
              </w:rPr>
            </w:pPr>
            <w:r w:rsidRPr="006D055B">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9A83D6"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C080C9"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1962E8" w14:textId="77777777" w:rsidR="00021EB5" w:rsidRPr="006D055B" w:rsidRDefault="00021EB5" w:rsidP="001528CF">
            <w:pPr>
              <w:pStyle w:val="rowtabella0"/>
              <w:rPr>
                <w:color w:val="002060"/>
              </w:rPr>
            </w:pPr>
            <w:r w:rsidRPr="006D055B">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4277D" w14:textId="77777777" w:rsidR="00021EB5" w:rsidRPr="006D055B" w:rsidRDefault="00021EB5" w:rsidP="001528CF">
            <w:pPr>
              <w:pStyle w:val="rowtabella0"/>
              <w:rPr>
                <w:color w:val="002060"/>
              </w:rPr>
            </w:pPr>
            <w:r w:rsidRPr="006D055B">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9BABA5" w14:textId="77777777" w:rsidR="00021EB5" w:rsidRPr="006D055B" w:rsidRDefault="00021EB5" w:rsidP="001528CF">
            <w:pPr>
              <w:pStyle w:val="rowtabella0"/>
              <w:rPr>
                <w:color w:val="002060"/>
              </w:rPr>
            </w:pPr>
            <w:r w:rsidRPr="006D055B">
              <w:rPr>
                <w:color w:val="002060"/>
              </w:rPr>
              <w:t>VIA MATTEOTTI</w:t>
            </w:r>
          </w:p>
        </w:tc>
      </w:tr>
      <w:tr w:rsidR="00021EB5" w:rsidRPr="006D055B" w14:paraId="572D0B67"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29FF31" w14:textId="77777777" w:rsidR="00021EB5" w:rsidRPr="006D055B" w:rsidRDefault="00021EB5" w:rsidP="001528CF">
            <w:pPr>
              <w:pStyle w:val="rowtabella0"/>
              <w:rPr>
                <w:color w:val="002060"/>
              </w:rPr>
            </w:pPr>
            <w:r w:rsidRPr="006D055B">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2FD516" w14:textId="77777777" w:rsidR="00021EB5" w:rsidRPr="006D055B" w:rsidRDefault="00021EB5" w:rsidP="001528CF">
            <w:pPr>
              <w:pStyle w:val="rowtabella0"/>
              <w:rPr>
                <w:color w:val="002060"/>
              </w:rPr>
            </w:pPr>
            <w:r w:rsidRPr="006D055B">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0EA87A"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6210FC"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326406" w14:textId="77777777" w:rsidR="00021EB5" w:rsidRPr="006D055B" w:rsidRDefault="00021EB5" w:rsidP="001528CF">
            <w:pPr>
              <w:pStyle w:val="rowtabella0"/>
              <w:rPr>
                <w:color w:val="002060"/>
              </w:rPr>
            </w:pPr>
            <w:r w:rsidRPr="006D055B">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33FC4E" w14:textId="77777777" w:rsidR="00021EB5" w:rsidRPr="006D055B" w:rsidRDefault="00021EB5" w:rsidP="001528CF">
            <w:pPr>
              <w:pStyle w:val="rowtabella0"/>
              <w:rPr>
                <w:color w:val="002060"/>
              </w:rPr>
            </w:pPr>
            <w:r w:rsidRPr="006D055B">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630E6C" w14:textId="77777777" w:rsidR="00021EB5" w:rsidRPr="006D055B" w:rsidRDefault="00021EB5" w:rsidP="001528CF">
            <w:pPr>
              <w:pStyle w:val="rowtabella0"/>
              <w:rPr>
                <w:color w:val="002060"/>
              </w:rPr>
            </w:pPr>
            <w:r w:rsidRPr="006D055B">
              <w:rPr>
                <w:color w:val="002060"/>
              </w:rPr>
              <w:t>VIA ROMA, SNC</w:t>
            </w:r>
          </w:p>
        </w:tc>
      </w:tr>
      <w:tr w:rsidR="00021EB5" w:rsidRPr="006D055B" w14:paraId="463EDB41"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1B5F85" w14:textId="77777777" w:rsidR="00021EB5" w:rsidRPr="006D055B" w:rsidRDefault="00021EB5" w:rsidP="001528CF">
            <w:pPr>
              <w:pStyle w:val="rowtabella0"/>
              <w:rPr>
                <w:color w:val="002060"/>
              </w:rPr>
            </w:pPr>
            <w:r w:rsidRPr="006D055B">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2C6575" w14:textId="77777777" w:rsidR="00021EB5" w:rsidRPr="006D055B" w:rsidRDefault="00021EB5" w:rsidP="001528CF">
            <w:pPr>
              <w:pStyle w:val="rowtabella0"/>
              <w:rPr>
                <w:color w:val="002060"/>
              </w:rPr>
            </w:pPr>
            <w:r w:rsidRPr="006D055B">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3D01F6"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8106A5" w14:textId="77777777" w:rsidR="00021EB5" w:rsidRPr="006D055B" w:rsidRDefault="00021EB5" w:rsidP="001528CF">
            <w:pPr>
              <w:pStyle w:val="rowtabella0"/>
              <w:rPr>
                <w:color w:val="002060"/>
              </w:rPr>
            </w:pPr>
            <w:r w:rsidRPr="006D055B">
              <w:rPr>
                <w:color w:val="002060"/>
              </w:rPr>
              <w:t>27/09/2024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E8BE56" w14:textId="77777777" w:rsidR="00021EB5" w:rsidRPr="006D055B" w:rsidRDefault="00021EB5" w:rsidP="001528CF">
            <w:pPr>
              <w:pStyle w:val="rowtabella0"/>
              <w:rPr>
                <w:color w:val="002060"/>
              </w:rPr>
            </w:pPr>
            <w:r w:rsidRPr="006D055B">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DAAD46" w14:textId="77777777" w:rsidR="00021EB5" w:rsidRPr="006D055B" w:rsidRDefault="00021EB5" w:rsidP="001528CF">
            <w:pPr>
              <w:pStyle w:val="rowtabella0"/>
              <w:rPr>
                <w:color w:val="002060"/>
              </w:rPr>
            </w:pPr>
            <w:r w:rsidRPr="006D055B">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3653F0" w14:textId="77777777" w:rsidR="00021EB5" w:rsidRPr="006D055B" w:rsidRDefault="00021EB5" w:rsidP="001528CF">
            <w:pPr>
              <w:pStyle w:val="rowtabella0"/>
              <w:rPr>
                <w:color w:val="002060"/>
              </w:rPr>
            </w:pPr>
            <w:r w:rsidRPr="006D055B">
              <w:rPr>
                <w:color w:val="002060"/>
              </w:rPr>
              <w:t>VIA IV NOVEMBRE</w:t>
            </w:r>
          </w:p>
        </w:tc>
      </w:tr>
      <w:tr w:rsidR="00021EB5" w:rsidRPr="006D055B" w14:paraId="0D67395F"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6E27E0" w14:textId="77777777" w:rsidR="00021EB5" w:rsidRPr="006D055B" w:rsidRDefault="00021EB5" w:rsidP="001528CF">
            <w:pPr>
              <w:pStyle w:val="rowtabella0"/>
              <w:rPr>
                <w:color w:val="002060"/>
              </w:rPr>
            </w:pPr>
            <w:r w:rsidRPr="006D055B">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C9F5B" w14:textId="77777777" w:rsidR="00021EB5" w:rsidRPr="006D055B" w:rsidRDefault="00021EB5" w:rsidP="001528CF">
            <w:pPr>
              <w:pStyle w:val="rowtabella0"/>
              <w:rPr>
                <w:color w:val="002060"/>
              </w:rPr>
            </w:pPr>
            <w:r w:rsidRPr="006D055B">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A3DF3"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76F98"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0C54D" w14:textId="77777777" w:rsidR="00021EB5" w:rsidRPr="006D055B" w:rsidRDefault="00021EB5" w:rsidP="001528CF">
            <w:pPr>
              <w:pStyle w:val="rowtabella0"/>
              <w:rPr>
                <w:color w:val="002060"/>
              </w:rPr>
            </w:pPr>
            <w:r w:rsidRPr="006D055B">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E05D3" w14:textId="77777777" w:rsidR="00021EB5" w:rsidRPr="006D055B" w:rsidRDefault="00021EB5" w:rsidP="001528CF">
            <w:pPr>
              <w:pStyle w:val="rowtabella0"/>
              <w:rPr>
                <w:color w:val="002060"/>
              </w:rPr>
            </w:pPr>
            <w:r w:rsidRPr="006D055B">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223E1" w14:textId="77777777" w:rsidR="00021EB5" w:rsidRPr="006D055B" w:rsidRDefault="00021EB5" w:rsidP="001528CF">
            <w:pPr>
              <w:pStyle w:val="rowtabella0"/>
              <w:rPr>
                <w:color w:val="002060"/>
              </w:rPr>
            </w:pPr>
            <w:r w:rsidRPr="006D055B">
              <w:rPr>
                <w:color w:val="002060"/>
              </w:rPr>
              <w:t>VIA LAGO DI MISURINA</w:t>
            </w:r>
          </w:p>
        </w:tc>
      </w:tr>
    </w:tbl>
    <w:p w14:paraId="4C10A1B1" w14:textId="77777777" w:rsidR="00021EB5" w:rsidRPr="006D055B" w:rsidRDefault="00021EB5" w:rsidP="00021EB5">
      <w:pPr>
        <w:pStyle w:val="breakline"/>
        <w:rPr>
          <w:rFonts w:eastAsiaTheme="minorEastAsia"/>
          <w:color w:val="002060"/>
        </w:rPr>
      </w:pPr>
    </w:p>
    <w:p w14:paraId="3517D546" w14:textId="77777777" w:rsidR="00021EB5" w:rsidRPr="006D055B" w:rsidRDefault="00021EB5" w:rsidP="00021EB5">
      <w:pPr>
        <w:pStyle w:val="breakline"/>
        <w:rPr>
          <w:color w:val="002060"/>
        </w:rPr>
      </w:pPr>
    </w:p>
    <w:p w14:paraId="6E5DAD54" w14:textId="77777777" w:rsidR="00021EB5" w:rsidRPr="006D055B" w:rsidRDefault="00021EB5" w:rsidP="00021EB5">
      <w:pPr>
        <w:pStyle w:val="breakline"/>
        <w:rPr>
          <w:color w:val="002060"/>
        </w:rPr>
      </w:pPr>
    </w:p>
    <w:p w14:paraId="1ACF539F" w14:textId="77777777" w:rsidR="00021EB5" w:rsidRPr="006D055B" w:rsidRDefault="00021EB5" w:rsidP="00021EB5">
      <w:pPr>
        <w:pStyle w:val="sottotitolocampionato10"/>
        <w:rPr>
          <w:color w:val="002060"/>
        </w:rPr>
      </w:pPr>
      <w:r w:rsidRPr="006D055B">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7"/>
        <w:gridCol w:w="385"/>
        <w:gridCol w:w="898"/>
        <w:gridCol w:w="1174"/>
        <w:gridCol w:w="1566"/>
        <w:gridCol w:w="1543"/>
      </w:tblGrid>
      <w:tr w:rsidR="00021EB5" w:rsidRPr="006D055B" w14:paraId="46478054"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7C804"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0FF57"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0AE28"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6109E"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8604E"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36130"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42189"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45F122E3"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12DE39" w14:textId="77777777" w:rsidR="00021EB5" w:rsidRPr="006D055B" w:rsidRDefault="00021EB5" w:rsidP="001528CF">
            <w:pPr>
              <w:pStyle w:val="rowtabella0"/>
              <w:rPr>
                <w:color w:val="002060"/>
              </w:rPr>
            </w:pPr>
            <w:r w:rsidRPr="006D055B">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40407" w14:textId="77777777" w:rsidR="00021EB5" w:rsidRPr="006D055B" w:rsidRDefault="00021EB5" w:rsidP="001528CF">
            <w:pPr>
              <w:pStyle w:val="rowtabella0"/>
              <w:rPr>
                <w:color w:val="002060"/>
              </w:rPr>
            </w:pPr>
            <w:r w:rsidRPr="006D055B">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B59C7"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0344F" w14:textId="77777777" w:rsidR="00021EB5" w:rsidRPr="006D055B" w:rsidRDefault="00021EB5" w:rsidP="001528CF">
            <w:pPr>
              <w:pStyle w:val="rowtabella0"/>
              <w:rPr>
                <w:color w:val="002060"/>
              </w:rPr>
            </w:pPr>
            <w:r w:rsidRPr="006D055B">
              <w:rPr>
                <w:color w:val="002060"/>
              </w:rPr>
              <w:t>27/09/2024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538ED9" w14:textId="77777777" w:rsidR="00021EB5" w:rsidRPr="006D055B" w:rsidRDefault="00021EB5" w:rsidP="001528CF">
            <w:pPr>
              <w:pStyle w:val="rowtabella0"/>
              <w:rPr>
                <w:color w:val="002060"/>
              </w:rPr>
            </w:pPr>
            <w:r w:rsidRPr="006D055B">
              <w:rPr>
                <w:color w:val="002060"/>
              </w:rPr>
              <w:t>5300 IMPIANTO C5 "SAN LIBERATO"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BCDA3" w14:textId="77777777" w:rsidR="00021EB5" w:rsidRPr="006D055B" w:rsidRDefault="00021EB5" w:rsidP="001528CF">
            <w:pPr>
              <w:pStyle w:val="rowtabella0"/>
              <w:rPr>
                <w:color w:val="002060"/>
              </w:rPr>
            </w:pPr>
            <w:r w:rsidRPr="006D055B">
              <w:rPr>
                <w:color w:val="002060"/>
              </w:rPr>
              <w:t>MONTECASSIANO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C9F89" w14:textId="77777777" w:rsidR="00021EB5" w:rsidRPr="006D055B" w:rsidRDefault="00021EB5" w:rsidP="001528CF">
            <w:pPr>
              <w:pStyle w:val="rowtabella0"/>
              <w:rPr>
                <w:color w:val="002060"/>
              </w:rPr>
            </w:pPr>
            <w:r w:rsidRPr="006D055B">
              <w:rPr>
                <w:color w:val="002060"/>
              </w:rPr>
              <w:t>LOC. SAN LIBERATO</w:t>
            </w:r>
          </w:p>
        </w:tc>
      </w:tr>
      <w:tr w:rsidR="00021EB5" w:rsidRPr="006D055B" w14:paraId="4F79C52F"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D42951" w14:textId="77777777" w:rsidR="00021EB5" w:rsidRPr="006D055B" w:rsidRDefault="00021EB5" w:rsidP="001528CF">
            <w:pPr>
              <w:pStyle w:val="rowtabella0"/>
              <w:rPr>
                <w:color w:val="002060"/>
              </w:rPr>
            </w:pPr>
            <w:r w:rsidRPr="006D055B">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41F3E0" w14:textId="77777777" w:rsidR="00021EB5" w:rsidRPr="006D055B" w:rsidRDefault="00021EB5" w:rsidP="001528CF">
            <w:pPr>
              <w:pStyle w:val="rowtabella0"/>
              <w:rPr>
                <w:color w:val="002060"/>
              </w:rPr>
            </w:pPr>
            <w:r w:rsidRPr="006D055B">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359DFC"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FA9C92" w14:textId="77777777" w:rsidR="00021EB5" w:rsidRPr="006D055B" w:rsidRDefault="00021EB5" w:rsidP="001528CF">
            <w:pPr>
              <w:pStyle w:val="rowtabella0"/>
              <w:rPr>
                <w:color w:val="002060"/>
              </w:rPr>
            </w:pPr>
            <w:r w:rsidRPr="006D055B">
              <w:rPr>
                <w:color w:val="002060"/>
              </w:rPr>
              <w:t>27/09/2024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556694" w14:textId="77777777" w:rsidR="00021EB5" w:rsidRPr="006D055B" w:rsidRDefault="00021EB5" w:rsidP="001528CF">
            <w:pPr>
              <w:pStyle w:val="rowtabella0"/>
              <w:rPr>
                <w:color w:val="002060"/>
              </w:rPr>
            </w:pPr>
            <w:r w:rsidRPr="006D055B">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4D17EE" w14:textId="77777777" w:rsidR="00021EB5" w:rsidRPr="006D055B" w:rsidRDefault="00021EB5" w:rsidP="001528CF">
            <w:pPr>
              <w:pStyle w:val="rowtabella0"/>
              <w:rPr>
                <w:color w:val="002060"/>
              </w:rPr>
            </w:pPr>
            <w:r w:rsidRPr="006D055B">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9BC8FA" w14:textId="77777777" w:rsidR="00021EB5" w:rsidRPr="006D055B" w:rsidRDefault="00021EB5" w:rsidP="001528CF">
            <w:pPr>
              <w:pStyle w:val="rowtabella0"/>
              <w:rPr>
                <w:color w:val="002060"/>
              </w:rPr>
            </w:pPr>
            <w:r w:rsidRPr="006D055B">
              <w:rPr>
                <w:color w:val="002060"/>
              </w:rPr>
              <w:t>VIA CERQUATTI</w:t>
            </w:r>
          </w:p>
        </w:tc>
      </w:tr>
      <w:tr w:rsidR="00021EB5" w:rsidRPr="006D055B" w14:paraId="5C030F9A"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8E75EB" w14:textId="77777777" w:rsidR="00021EB5" w:rsidRPr="006D055B" w:rsidRDefault="00021EB5" w:rsidP="001528CF">
            <w:pPr>
              <w:pStyle w:val="rowtabella0"/>
              <w:rPr>
                <w:color w:val="002060"/>
              </w:rPr>
            </w:pPr>
            <w:r w:rsidRPr="006D055B">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4E63AE" w14:textId="77777777" w:rsidR="00021EB5" w:rsidRPr="006D055B" w:rsidRDefault="00021EB5" w:rsidP="001528CF">
            <w:pPr>
              <w:pStyle w:val="rowtabella0"/>
              <w:rPr>
                <w:color w:val="002060"/>
              </w:rPr>
            </w:pPr>
            <w:r w:rsidRPr="006D055B">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52E39A"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F2592D" w14:textId="77777777" w:rsidR="00021EB5" w:rsidRPr="006D055B" w:rsidRDefault="00021EB5" w:rsidP="001528CF">
            <w:pPr>
              <w:pStyle w:val="rowtabella0"/>
              <w:rPr>
                <w:color w:val="002060"/>
              </w:rPr>
            </w:pPr>
            <w:r w:rsidRPr="006D055B">
              <w:rPr>
                <w:color w:val="002060"/>
              </w:rPr>
              <w:t>27/09/2024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53B8BD" w14:textId="77777777" w:rsidR="00021EB5" w:rsidRPr="006D055B" w:rsidRDefault="00021EB5" w:rsidP="001528CF">
            <w:pPr>
              <w:pStyle w:val="rowtabella0"/>
              <w:rPr>
                <w:color w:val="002060"/>
              </w:rPr>
            </w:pPr>
            <w:r w:rsidRPr="006D055B">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E2F6A4" w14:textId="77777777" w:rsidR="00021EB5" w:rsidRPr="006D055B" w:rsidRDefault="00021EB5" w:rsidP="001528CF">
            <w:pPr>
              <w:pStyle w:val="rowtabella0"/>
              <w:rPr>
                <w:color w:val="002060"/>
              </w:rPr>
            </w:pPr>
            <w:r w:rsidRPr="006D055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1CAC18" w14:textId="77777777" w:rsidR="00021EB5" w:rsidRPr="006D055B" w:rsidRDefault="00021EB5" w:rsidP="001528CF">
            <w:pPr>
              <w:pStyle w:val="rowtabella0"/>
              <w:rPr>
                <w:color w:val="002060"/>
              </w:rPr>
            </w:pPr>
            <w:r w:rsidRPr="006D055B">
              <w:rPr>
                <w:color w:val="002060"/>
              </w:rPr>
              <w:t>VIA ALDO MORO</w:t>
            </w:r>
          </w:p>
        </w:tc>
      </w:tr>
      <w:tr w:rsidR="00021EB5" w:rsidRPr="006D055B" w14:paraId="18A3FE96"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7A5C96" w14:textId="77777777" w:rsidR="00021EB5" w:rsidRPr="006D055B" w:rsidRDefault="00021EB5" w:rsidP="001528CF">
            <w:pPr>
              <w:pStyle w:val="rowtabella0"/>
              <w:rPr>
                <w:color w:val="002060"/>
              </w:rPr>
            </w:pPr>
            <w:r w:rsidRPr="006D055B">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3ED7EE" w14:textId="77777777" w:rsidR="00021EB5" w:rsidRPr="006D055B" w:rsidRDefault="00021EB5" w:rsidP="001528CF">
            <w:pPr>
              <w:pStyle w:val="rowtabella0"/>
              <w:rPr>
                <w:color w:val="002060"/>
              </w:rPr>
            </w:pPr>
            <w:r w:rsidRPr="006D055B">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EEC5F6"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2D5BFC"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2EC8DC" w14:textId="77777777" w:rsidR="00021EB5" w:rsidRPr="006D055B" w:rsidRDefault="00021EB5" w:rsidP="001528CF">
            <w:pPr>
              <w:pStyle w:val="rowtabella0"/>
              <w:rPr>
                <w:color w:val="002060"/>
              </w:rPr>
            </w:pPr>
            <w:r w:rsidRPr="006D055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DC727E" w14:textId="77777777" w:rsidR="00021EB5" w:rsidRPr="006D055B" w:rsidRDefault="00021EB5" w:rsidP="001528CF">
            <w:pPr>
              <w:pStyle w:val="rowtabella0"/>
              <w:rPr>
                <w:color w:val="002060"/>
              </w:rPr>
            </w:pPr>
            <w:r w:rsidRPr="006D055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212C0E" w14:textId="77777777" w:rsidR="00021EB5" w:rsidRPr="006D055B" w:rsidRDefault="00021EB5" w:rsidP="001528CF">
            <w:pPr>
              <w:pStyle w:val="rowtabella0"/>
              <w:rPr>
                <w:color w:val="002060"/>
              </w:rPr>
            </w:pPr>
            <w:r w:rsidRPr="006D055B">
              <w:rPr>
                <w:color w:val="002060"/>
              </w:rPr>
              <w:t xml:space="preserve">VIA </w:t>
            </w:r>
            <w:proofErr w:type="gramStart"/>
            <w:r w:rsidRPr="006D055B">
              <w:rPr>
                <w:color w:val="002060"/>
              </w:rPr>
              <w:t>B.BUOZZI</w:t>
            </w:r>
            <w:proofErr w:type="gramEnd"/>
          </w:p>
        </w:tc>
      </w:tr>
      <w:tr w:rsidR="00021EB5" w:rsidRPr="006D055B" w14:paraId="65F89B38"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6A90BD" w14:textId="77777777" w:rsidR="00021EB5" w:rsidRPr="006D055B" w:rsidRDefault="00021EB5" w:rsidP="001528CF">
            <w:pPr>
              <w:pStyle w:val="rowtabella0"/>
              <w:rPr>
                <w:color w:val="002060"/>
              </w:rPr>
            </w:pPr>
            <w:r w:rsidRPr="006D055B">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3F911B" w14:textId="77777777" w:rsidR="00021EB5" w:rsidRPr="006D055B" w:rsidRDefault="00021EB5" w:rsidP="001528CF">
            <w:pPr>
              <w:pStyle w:val="rowtabella0"/>
              <w:rPr>
                <w:color w:val="002060"/>
              </w:rPr>
            </w:pPr>
            <w:r w:rsidRPr="006D055B">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AE889C"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BB8D4F" w14:textId="77777777" w:rsidR="00021EB5" w:rsidRPr="006D055B" w:rsidRDefault="00021EB5" w:rsidP="001528CF">
            <w:pPr>
              <w:pStyle w:val="rowtabella0"/>
              <w:rPr>
                <w:color w:val="002060"/>
              </w:rPr>
            </w:pPr>
            <w:r w:rsidRPr="006D055B">
              <w:rPr>
                <w:color w:val="002060"/>
              </w:rPr>
              <w:t>27/09/2024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28D1DD" w14:textId="77777777" w:rsidR="00021EB5" w:rsidRPr="006D055B" w:rsidRDefault="00021EB5" w:rsidP="001528CF">
            <w:pPr>
              <w:pStyle w:val="rowtabella0"/>
              <w:rPr>
                <w:color w:val="002060"/>
              </w:rPr>
            </w:pPr>
            <w:r w:rsidRPr="006D055B">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07CDAC" w14:textId="77777777" w:rsidR="00021EB5" w:rsidRPr="006D055B" w:rsidRDefault="00021EB5" w:rsidP="001528CF">
            <w:pPr>
              <w:pStyle w:val="rowtabella0"/>
              <w:rPr>
                <w:color w:val="002060"/>
              </w:rPr>
            </w:pPr>
            <w:r w:rsidRPr="006D055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6A16C7" w14:textId="77777777" w:rsidR="00021EB5" w:rsidRPr="006D055B" w:rsidRDefault="00021EB5" w:rsidP="001528CF">
            <w:pPr>
              <w:pStyle w:val="rowtabella0"/>
              <w:rPr>
                <w:color w:val="002060"/>
              </w:rPr>
            </w:pPr>
            <w:r w:rsidRPr="006D055B">
              <w:rPr>
                <w:color w:val="002060"/>
              </w:rPr>
              <w:t xml:space="preserve">VIA MANZONI FZ. </w:t>
            </w:r>
            <w:proofErr w:type="gramStart"/>
            <w:r w:rsidRPr="006D055B">
              <w:rPr>
                <w:color w:val="002060"/>
              </w:rPr>
              <w:t>S.BIAGIO</w:t>
            </w:r>
            <w:proofErr w:type="gramEnd"/>
          </w:p>
        </w:tc>
      </w:tr>
      <w:tr w:rsidR="00021EB5" w:rsidRPr="006D055B" w14:paraId="3295D21E"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67A5C3" w14:textId="77777777" w:rsidR="00021EB5" w:rsidRPr="006D055B" w:rsidRDefault="00021EB5" w:rsidP="001528CF">
            <w:pPr>
              <w:pStyle w:val="rowtabella0"/>
              <w:rPr>
                <w:color w:val="002060"/>
              </w:rPr>
            </w:pPr>
            <w:r w:rsidRPr="006D055B">
              <w:rPr>
                <w:color w:val="002060"/>
              </w:rPr>
              <w:lastRenderedPageBreak/>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EEB53" w14:textId="77777777" w:rsidR="00021EB5" w:rsidRPr="006D055B" w:rsidRDefault="00021EB5" w:rsidP="001528CF">
            <w:pPr>
              <w:pStyle w:val="rowtabella0"/>
              <w:rPr>
                <w:color w:val="002060"/>
              </w:rPr>
            </w:pPr>
            <w:r w:rsidRPr="006D055B">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6C5EA"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37806" w14:textId="77777777" w:rsidR="00021EB5" w:rsidRPr="006D055B" w:rsidRDefault="00021EB5" w:rsidP="001528CF">
            <w:pPr>
              <w:pStyle w:val="rowtabella0"/>
              <w:rPr>
                <w:color w:val="002060"/>
              </w:rPr>
            </w:pPr>
            <w:r w:rsidRPr="006D055B">
              <w:rPr>
                <w:color w:val="002060"/>
              </w:rPr>
              <w:t>28/09/2024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206C19" w14:textId="77777777" w:rsidR="00021EB5" w:rsidRPr="006D055B" w:rsidRDefault="00021EB5" w:rsidP="001528CF">
            <w:pPr>
              <w:pStyle w:val="rowtabella0"/>
              <w:rPr>
                <w:color w:val="002060"/>
              </w:rPr>
            </w:pPr>
            <w:r w:rsidRPr="006D055B">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FE6D3" w14:textId="77777777" w:rsidR="00021EB5" w:rsidRPr="006D055B" w:rsidRDefault="00021EB5" w:rsidP="001528CF">
            <w:pPr>
              <w:pStyle w:val="rowtabella0"/>
              <w:rPr>
                <w:color w:val="002060"/>
              </w:rPr>
            </w:pPr>
            <w:r w:rsidRPr="006D055B">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73480" w14:textId="77777777" w:rsidR="00021EB5" w:rsidRPr="006D055B" w:rsidRDefault="00021EB5" w:rsidP="001528CF">
            <w:pPr>
              <w:pStyle w:val="rowtabella0"/>
              <w:rPr>
                <w:color w:val="002060"/>
              </w:rPr>
            </w:pPr>
            <w:r w:rsidRPr="006D055B">
              <w:rPr>
                <w:color w:val="002060"/>
              </w:rPr>
              <w:t>VIA GRAMSCI-VIA FEGGIANI</w:t>
            </w:r>
          </w:p>
        </w:tc>
      </w:tr>
    </w:tbl>
    <w:p w14:paraId="38AA848B" w14:textId="77777777" w:rsidR="00021EB5" w:rsidRPr="006D055B" w:rsidRDefault="00021EB5" w:rsidP="00021EB5">
      <w:pPr>
        <w:pStyle w:val="breakline"/>
        <w:rPr>
          <w:rFonts w:eastAsiaTheme="minorEastAsia"/>
          <w:color w:val="002060"/>
        </w:rPr>
      </w:pPr>
    </w:p>
    <w:p w14:paraId="00AB9274" w14:textId="77777777" w:rsidR="00021EB5" w:rsidRPr="006D055B" w:rsidRDefault="00021EB5" w:rsidP="00021EB5">
      <w:pPr>
        <w:pStyle w:val="breakline"/>
        <w:rPr>
          <w:color w:val="002060"/>
        </w:rPr>
      </w:pPr>
    </w:p>
    <w:p w14:paraId="511E2A55" w14:textId="77777777" w:rsidR="00021EB5" w:rsidRPr="006D055B" w:rsidRDefault="00021EB5" w:rsidP="00021EB5">
      <w:pPr>
        <w:pStyle w:val="breakline"/>
        <w:rPr>
          <w:color w:val="002060"/>
        </w:rPr>
      </w:pPr>
    </w:p>
    <w:p w14:paraId="0D4ACF95" w14:textId="77777777" w:rsidR="00021EB5" w:rsidRPr="006D055B" w:rsidRDefault="00021EB5" w:rsidP="00021EB5">
      <w:pPr>
        <w:pStyle w:val="sottotitolocampionato10"/>
        <w:rPr>
          <w:color w:val="002060"/>
        </w:rPr>
      </w:pPr>
      <w:r w:rsidRPr="006D055B">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3"/>
        <w:gridCol w:w="385"/>
        <w:gridCol w:w="898"/>
        <w:gridCol w:w="1191"/>
        <w:gridCol w:w="1545"/>
        <w:gridCol w:w="1547"/>
      </w:tblGrid>
      <w:tr w:rsidR="00021EB5" w:rsidRPr="006D055B" w14:paraId="5109260B"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A37C3"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9E2E5"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247BB"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690ED"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28C39"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A1C0F"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32B84"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5C26F6AC"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054B96" w14:textId="77777777" w:rsidR="00021EB5" w:rsidRPr="006D055B" w:rsidRDefault="00021EB5" w:rsidP="001528CF">
            <w:pPr>
              <w:pStyle w:val="rowtabella0"/>
              <w:rPr>
                <w:color w:val="002060"/>
              </w:rPr>
            </w:pPr>
            <w:r w:rsidRPr="006D055B">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1A04B" w14:textId="77777777" w:rsidR="00021EB5" w:rsidRPr="006D055B" w:rsidRDefault="00021EB5" w:rsidP="001528CF">
            <w:pPr>
              <w:pStyle w:val="rowtabella0"/>
              <w:rPr>
                <w:color w:val="002060"/>
              </w:rPr>
            </w:pPr>
            <w:r w:rsidRPr="006D055B">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F3F2D"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78AB2" w14:textId="77777777" w:rsidR="00021EB5" w:rsidRPr="006D055B" w:rsidRDefault="00021EB5" w:rsidP="001528CF">
            <w:pPr>
              <w:pStyle w:val="rowtabella0"/>
              <w:rPr>
                <w:color w:val="002060"/>
              </w:rPr>
            </w:pPr>
            <w:r w:rsidRPr="006D055B">
              <w:rPr>
                <w:color w:val="002060"/>
              </w:rPr>
              <w:t>27/09/2024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0B77D" w14:textId="77777777" w:rsidR="00021EB5" w:rsidRPr="006D055B" w:rsidRDefault="00021EB5" w:rsidP="001528CF">
            <w:pPr>
              <w:pStyle w:val="rowtabella0"/>
              <w:rPr>
                <w:color w:val="002060"/>
              </w:rPr>
            </w:pPr>
            <w:r w:rsidRPr="006D055B">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C14AB" w14:textId="77777777" w:rsidR="00021EB5" w:rsidRPr="006D055B" w:rsidRDefault="00021EB5" w:rsidP="001528CF">
            <w:pPr>
              <w:pStyle w:val="rowtabella0"/>
              <w:rPr>
                <w:color w:val="002060"/>
              </w:rPr>
            </w:pPr>
            <w:r w:rsidRPr="006D055B">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1D14A" w14:textId="77777777" w:rsidR="00021EB5" w:rsidRPr="006D055B" w:rsidRDefault="00021EB5" w:rsidP="001528CF">
            <w:pPr>
              <w:pStyle w:val="rowtabella0"/>
              <w:rPr>
                <w:color w:val="002060"/>
              </w:rPr>
            </w:pPr>
            <w:r w:rsidRPr="006D055B">
              <w:rPr>
                <w:color w:val="002060"/>
              </w:rPr>
              <w:t>VIA DELL IRIS</w:t>
            </w:r>
          </w:p>
        </w:tc>
      </w:tr>
      <w:tr w:rsidR="00021EB5" w:rsidRPr="006D055B" w14:paraId="5AB83886"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D208D0" w14:textId="77777777" w:rsidR="00021EB5" w:rsidRPr="006D055B" w:rsidRDefault="00021EB5" w:rsidP="001528CF">
            <w:pPr>
              <w:pStyle w:val="rowtabella0"/>
              <w:rPr>
                <w:color w:val="002060"/>
              </w:rPr>
            </w:pPr>
            <w:r w:rsidRPr="006D055B">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A8F5B8" w14:textId="77777777" w:rsidR="00021EB5" w:rsidRPr="006D055B" w:rsidRDefault="00021EB5" w:rsidP="001528CF">
            <w:pPr>
              <w:pStyle w:val="rowtabella0"/>
              <w:rPr>
                <w:color w:val="002060"/>
              </w:rPr>
            </w:pPr>
            <w:r w:rsidRPr="006D055B">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E76BBC"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1CE79D"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EE1D1F" w14:textId="77777777" w:rsidR="00021EB5" w:rsidRPr="006D055B" w:rsidRDefault="00021EB5" w:rsidP="001528CF">
            <w:pPr>
              <w:pStyle w:val="rowtabella0"/>
              <w:rPr>
                <w:color w:val="002060"/>
              </w:rPr>
            </w:pPr>
            <w:r w:rsidRPr="006D055B">
              <w:rPr>
                <w:color w:val="002060"/>
              </w:rPr>
              <w:t>5299 CENTRO SP. POL. "</w:t>
            </w:r>
            <w:proofErr w:type="gramStart"/>
            <w:r w:rsidRPr="006D055B">
              <w:rPr>
                <w:color w:val="002060"/>
              </w:rPr>
              <w:t>R.GATTARI</w:t>
            </w:r>
            <w:proofErr w:type="gramEnd"/>
            <w:r w:rsidRPr="006D055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DFF2BE" w14:textId="77777777" w:rsidR="00021EB5" w:rsidRPr="006D055B" w:rsidRDefault="00021EB5" w:rsidP="001528CF">
            <w:pPr>
              <w:pStyle w:val="rowtabella0"/>
              <w:rPr>
                <w:color w:val="002060"/>
              </w:rPr>
            </w:pPr>
            <w:r w:rsidRPr="006D055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7063FB" w14:textId="77777777" w:rsidR="00021EB5" w:rsidRPr="006D055B" w:rsidRDefault="00021EB5" w:rsidP="001528CF">
            <w:pPr>
              <w:pStyle w:val="rowtabella0"/>
              <w:rPr>
                <w:color w:val="002060"/>
              </w:rPr>
            </w:pPr>
            <w:r w:rsidRPr="006D055B">
              <w:rPr>
                <w:color w:val="002060"/>
              </w:rPr>
              <w:t>VIA TAGLIAMENTO</w:t>
            </w:r>
          </w:p>
        </w:tc>
      </w:tr>
      <w:tr w:rsidR="00021EB5" w:rsidRPr="006D055B" w14:paraId="23266AC1"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5D4A30" w14:textId="77777777" w:rsidR="00021EB5" w:rsidRPr="006D055B" w:rsidRDefault="00021EB5" w:rsidP="001528CF">
            <w:pPr>
              <w:pStyle w:val="rowtabella0"/>
              <w:rPr>
                <w:color w:val="002060"/>
              </w:rPr>
            </w:pPr>
            <w:r w:rsidRPr="006D055B">
              <w:rPr>
                <w:color w:val="002060"/>
              </w:rPr>
              <w:t>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F407A6" w14:textId="77777777" w:rsidR="00021EB5" w:rsidRPr="006D055B" w:rsidRDefault="00021EB5" w:rsidP="001528CF">
            <w:pPr>
              <w:pStyle w:val="rowtabella0"/>
              <w:rPr>
                <w:color w:val="002060"/>
              </w:rPr>
            </w:pPr>
            <w:r w:rsidRPr="006D055B">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D660F0"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51DE22"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C39D70" w14:textId="77777777" w:rsidR="00021EB5" w:rsidRPr="006D055B" w:rsidRDefault="00021EB5" w:rsidP="001528CF">
            <w:pPr>
              <w:pStyle w:val="rowtabella0"/>
              <w:rPr>
                <w:color w:val="002060"/>
              </w:rPr>
            </w:pPr>
            <w:r w:rsidRPr="006D055B">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7B986C" w14:textId="77777777" w:rsidR="00021EB5" w:rsidRPr="006D055B" w:rsidRDefault="00021EB5" w:rsidP="001528CF">
            <w:pPr>
              <w:pStyle w:val="rowtabella0"/>
              <w:rPr>
                <w:color w:val="002060"/>
              </w:rPr>
            </w:pPr>
            <w:r w:rsidRPr="006D055B">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932CB1" w14:textId="77777777" w:rsidR="00021EB5" w:rsidRPr="006D055B" w:rsidRDefault="00021EB5" w:rsidP="001528CF">
            <w:pPr>
              <w:pStyle w:val="rowtabella0"/>
              <w:rPr>
                <w:color w:val="002060"/>
              </w:rPr>
            </w:pPr>
            <w:r w:rsidRPr="006D055B">
              <w:rPr>
                <w:color w:val="002060"/>
              </w:rPr>
              <w:t>VIA FAVETO</w:t>
            </w:r>
          </w:p>
        </w:tc>
      </w:tr>
      <w:tr w:rsidR="00021EB5" w:rsidRPr="006D055B" w14:paraId="5A3021A4"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DA2989" w14:textId="77777777" w:rsidR="00021EB5" w:rsidRPr="006D055B" w:rsidRDefault="00021EB5" w:rsidP="001528CF">
            <w:pPr>
              <w:pStyle w:val="rowtabella0"/>
              <w:rPr>
                <w:color w:val="002060"/>
              </w:rPr>
            </w:pPr>
            <w:r w:rsidRPr="006D055B">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7821D2" w14:textId="77777777" w:rsidR="00021EB5" w:rsidRPr="006D055B" w:rsidRDefault="00021EB5" w:rsidP="001528CF">
            <w:pPr>
              <w:pStyle w:val="rowtabella0"/>
              <w:rPr>
                <w:color w:val="002060"/>
              </w:rPr>
            </w:pPr>
            <w:r w:rsidRPr="006D055B">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B63FD8"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BC110B"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E6A916" w14:textId="77777777" w:rsidR="00021EB5" w:rsidRPr="006D055B" w:rsidRDefault="00021EB5" w:rsidP="001528CF">
            <w:pPr>
              <w:pStyle w:val="rowtabella0"/>
              <w:rPr>
                <w:color w:val="002060"/>
              </w:rPr>
            </w:pPr>
            <w:r w:rsidRPr="006D055B">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F1A5E2" w14:textId="77777777" w:rsidR="00021EB5" w:rsidRPr="006D055B" w:rsidRDefault="00021EB5" w:rsidP="001528CF">
            <w:pPr>
              <w:pStyle w:val="rowtabella0"/>
              <w:rPr>
                <w:color w:val="002060"/>
              </w:rPr>
            </w:pPr>
            <w:r w:rsidRPr="006D055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75905E" w14:textId="77777777" w:rsidR="00021EB5" w:rsidRPr="006D055B" w:rsidRDefault="00021EB5" w:rsidP="001528CF">
            <w:pPr>
              <w:pStyle w:val="rowtabella0"/>
              <w:rPr>
                <w:color w:val="002060"/>
              </w:rPr>
            </w:pPr>
            <w:r w:rsidRPr="006D055B">
              <w:rPr>
                <w:color w:val="002060"/>
              </w:rPr>
              <w:t xml:space="preserve">VIA </w:t>
            </w:r>
            <w:proofErr w:type="gramStart"/>
            <w:r w:rsidRPr="006D055B">
              <w:rPr>
                <w:color w:val="002060"/>
              </w:rPr>
              <w:t>C.ULPIANI</w:t>
            </w:r>
            <w:proofErr w:type="gramEnd"/>
          </w:p>
        </w:tc>
      </w:tr>
      <w:tr w:rsidR="00021EB5" w:rsidRPr="006D055B" w14:paraId="3A01A5A8"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8772F7" w14:textId="77777777" w:rsidR="00021EB5" w:rsidRPr="006D055B" w:rsidRDefault="00021EB5" w:rsidP="001528CF">
            <w:pPr>
              <w:pStyle w:val="rowtabella0"/>
              <w:rPr>
                <w:color w:val="002060"/>
              </w:rPr>
            </w:pPr>
            <w:r w:rsidRPr="006D055B">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520DCC" w14:textId="77777777" w:rsidR="00021EB5" w:rsidRPr="006D055B" w:rsidRDefault="00021EB5" w:rsidP="001528CF">
            <w:pPr>
              <w:pStyle w:val="rowtabella0"/>
              <w:rPr>
                <w:color w:val="002060"/>
              </w:rPr>
            </w:pPr>
            <w:r w:rsidRPr="006D055B">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E8416C"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229EE1"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3604FC" w14:textId="77777777" w:rsidR="00021EB5" w:rsidRPr="006D055B" w:rsidRDefault="00021EB5" w:rsidP="001528CF">
            <w:pPr>
              <w:pStyle w:val="rowtabella0"/>
              <w:rPr>
                <w:color w:val="002060"/>
              </w:rPr>
            </w:pPr>
            <w:r w:rsidRPr="006D055B">
              <w:rPr>
                <w:color w:val="002060"/>
              </w:rPr>
              <w:t xml:space="preserve">5623 PALESTRA </w:t>
            </w:r>
            <w:proofErr w:type="gramStart"/>
            <w:r w:rsidRPr="006D055B">
              <w:rPr>
                <w:color w:val="002060"/>
              </w:rPr>
              <w:t>SC.MEDIA</w:t>
            </w:r>
            <w:proofErr w:type="gramEnd"/>
            <w:r w:rsidRPr="006D055B">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6A434A" w14:textId="77777777" w:rsidR="00021EB5" w:rsidRPr="006D055B" w:rsidRDefault="00021EB5" w:rsidP="001528CF">
            <w:pPr>
              <w:pStyle w:val="rowtabella0"/>
              <w:rPr>
                <w:color w:val="002060"/>
              </w:rPr>
            </w:pPr>
            <w:r w:rsidRPr="006D055B">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A43E94" w14:textId="77777777" w:rsidR="00021EB5" w:rsidRPr="006D055B" w:rsidRDefault="00021EB5" w:rsidP="001528CF">
            <w:pPr>
              <w:pStyle w:val="rowtabella0"/>
              <w:rPr>
                <w:color w:val="002060"/>
              </w:rPr>
            </w:pPr>
            <w:r w:rsidRPr="006D055B">
              <w:rPr>
                <w:color w:val="002060"/>
              </w:rPr>
              <w:t>VIA PIRANDELLO</w:t>
            </w:r>
          </w:p>
        </w:tc>
      </w:tr>
      <w:tr w:rsidR="00021EB5" w:rsidRPr="006D055B" w14:paraId="38DBD0EB"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3CFB77" w14:textId="77777777" w:rsidR="00021EB5" w:rsidRPr="006D055B" w:rsidRDefault="00021EB5" w:rsidP="001528CF">
            <w:pPr>
              <w:pStyle w:val="rowtabella0"/>
              <w:rPr>
                <w:color w:val="002060"/>
              </w:rPr>
            </w:pPr>
            <w:proofErr w:type="gramStart"/>
            <w:r w:rsidRPr="006D055B">
              <w:rPr>
                <w:color w:val="002060"/>
              </w:rPr>
              <w:t>U.MANDOLESI</w:t>
            </w:r>
            <w:proofErr w:type="gramEnd"/>
            <w:r w:rsidRPr="006D055B">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7F179" w14:textId="77777777" w:rsidR="00021EB5" w:rsidRPr="006D055B" w:rsidRDefault="00021EB5" w:rsidP="001528CF">
            <w:pPr>
              <w:pStyle w:val="rowtabella0"/>
              <w:rPr>
                <w:color w:val="002060"/>
              </w:rPr>
            </w:pPr>
            <w:r w:rsidRPr="006D055B">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47A8DD"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61480"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D7A1E" w14:textId="77777777" w:rsidR="00021EB5" w:rsidRPr="006D055B" w:rsidRDefault="00021EB5" w:rsidP="001528CF">
            <w:pPr>
              <w:pStyle w:val="rowtabella0"/>
              <w:rPr>
                <w:color w:val="002060"/>
              </w:rPr>
            </w:pPr>
            <w:r w:rsidRPr="006D055B">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72C868" w14:textId="77777777" w:rsidR="00021EB5" w:rsidRPr="006D055B" w:rsidRDefault="00021EB5" w:rsidP="001528CF">
            <w:pPr>
              <w:pStyle w:val="rowtabella0"/>
              <w:rPr>
                <w:color w:val="002060"/>
              </w:rPr>
            </w:pPr>
            <w:r w:rsidRPr="006D055B">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F3331" w14:textId="77777777" w:rsidR="00021EB5" w:rsidRPr="006D055B" w:rsidRDefault="00021EB5" w:rsidP="001528CF">
            <w:pPr>
              <w:pStyle w:val="rowtabella0"/>
              <w:rPr>
                <w:color w:val="002060"/>
              </w:rPr>
            </w:pPr>
            <w:r w:rsidRPr="006D055B">
              <w:rPr>
                <w:color w:val="002060"/>
              </w:rPr>
              <w:t>VIA SALVO D'ACQUISTO</w:t>
            </w:r>
          </w:p>
        </w:tc>
      </w:tr>
    </w:tbl>
    <w:p w14:paraId="594CBE80" w14:textId="77777777" w:rsidR="00021EB5" w:rsidRPr="00D7273F" w:rsidRDefault="00021EB5" w:rsidP="007328C0">
      <w:pPr>
        <w:pStyle w:val="breakline"/>
        <w:rPr>
          <w:rFonts w:eastAsiaTheme="minorEastAsia"/>
          <w:color w:val="002060"/>
        </w:rPr>
      </w:pPr>
    </w:p>
    <w:p w14:paraId="67D3DB50" w14:textId="77777777" w:rsidR="007328C0" w:rsidRPr="00D7273F" w:rsidRDefault="007328C0" w:rsidP="007328C0">
      <w:pPr>
        <w:pStyle w:val="breakline"/>
        <w:rPr>
          <w:color w:val="002060"/>
        </w:rPr>
      </w:pPr>
    </w:p>
    <w:p w14:paraId="45918047" w14:textId="77777777" w:rsidR="007328C0" w:rsidRPr="00D7273F" w:rsidRDefault="007328C0" w:rsidP="007328C0">
      <w:pPr>
        <w:pStyle w:val="titolocampionato0"/>
        <w:shd w:val="clear" w:color="auto" w:fill="CCCCCC"/>
        <w:spacing w:before="80" w:after="40"/>
        <w:rPr>
          <w:color w:val="002060"/>
        </w:rPr>
      </w:pPr>
      <w:r w:rsidRPr="00D7273F">
        <w:rPr>
          <w:color w:val="002060"/>
        </w:rPr>
        <w:t>CALCIO A CINQUE SERIE D</w:t>
      </w:r>
    </w:p>
    <w:p w14:paraId="79F2F310" w14:textId="77777777" w:rsidR="007328C0" w:rsidRPr="00D7273F" w:rsidRDefault="007328C0" w:rsidP="007328C0">
      <w:pPr>
        <w:pStyle w:val="titoloprinc0"/>
        <w:rPr>
          <w:color w:val="002060"/>
        </w:rPr>
      </w:pPr>
      <w:r w:rsidRPr="00D7273F">
        <w:rPr>
          <w:color w:val="002060"/>
        </w:rPr>
        <w:t>ANAGRAFICA/INDIRIZZARIO/VARIAZIONI CALENDARIO</w:t>
      </w:r>
    </w:p>
    <w:p w14:paraId="7863B3C1" w14:textId="77777777" w:rsidR="007328C0" w:rsidRPr="00D7273F" w:rsidRDefault="007328C0" w:rsidP="007328C0">
      <w:pPr>
        <w:pStyle w:val="titoloprinc0"/>
        <w:jc w:val="both"/>
        <w:rPr>
          <w:b w:val="0"/>
          <w:bCs w:val="0"/>
          <w:color w:val="002060"/>
          <w:sz w:val="22"/>
          <w:szCs w:val="22"/>
        </w:rPr>
      </w:pPr>
    </w:p>
    <w:p w14:paraId="23F3F890" w14:textId="77777777" w:rsidR="007328C0" w:rsidRPr="00D7273F" w:rsidRDefault="007328C0" w:rsidP="007328C0">
      <w:pPr>
        <w:pStyle w:val="titoloprinc0"/>
        <w:jc w:val="both"/>
        <w:rPr>
          <w:color w:val="002060"/>
          <w:sz w:val="22"/>
          <w:szCs w:val="22"/>
        </w:rPr>
      </w:pPr>
      <w:r w:rsidRPr="00D7273F">
        <w:rPr>
          <w:color w:val="002060"/>
          <w:sz w:val="22"/>
          <w:szCs w:val="22"/>
        </w:rPr>
        <w:t>GIRONE “</w:t>
      </w:r>
      <w:r>
        <w:rPr>
          <w:color w:val="002060"/>
          <w:sz w:val="22"/>
          <w:szCs w:val="22"/>
        </w:rPr>
        <w:t>D</w:t>
      </w:r>
      <w:r w:rsidRPr="00D7273F">
        <w:rPr>
          <w:color w:val="002060"/>
          <w:sz w:val="22"/>
          <w:szCs w:val="22"/>
        </w:rPr>
        <w:t>”</w:t>
      </w:r>
    </w:p>
    <w:p w14:paraId="6193731E" w14:textId="77777777" w:rsidR="007328C0" w:rsidRPr="00D7273F" w:rsidRDefault="007328C0" w:rsidP="007328C0">
      <w:pPr>
        <w:pStyle w:val="titoloprinc0"/>
        <w:jc w:val="both"/>
        <w:rPr>
          <w:b w:val="0"/>
          <w:bCs w:val="0"/>
          <w:color w:val="002060"/>
          <w:sz w:val="22"/>
          <w:szCs w:val="22"/>
        </w:rPr>
      </w:pPr>
    </w:p>
    <w:p w14:paraId="70B438B0" w14:textId="77777777" w:rsidR="007328C0" w:rsidRDefault="007328C0" w:rsidP="007328C0">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C.F. MACERATESE A.S.D.</w:t>
      </w:r>
      <w:r w:rsidRPr="00D7273F">
        <w:rPr>
          <w:color w:val="002060"/>
          <w:sz w:val="22"/>
          <w:szCs w:val="22"/>
        </w:rPr>
        <w:t xml:space="preserve"> </w:t>
      </w:r>
      <w:r w:rsidRPr="00D7273F">
        <w:rPr>
          <w:b w:val="0"/>
          <w:bCs w:val="0"/>
          <w:color w:val="002060"/>
          <w:sz w:val="22"/>
          <w:szCs w:val="22"/>
        </w:rPr>
        <w:t xml:space="preserve">comunica che disputerà tutte le gare interne il </w:t>
      </w:r>
      <w:r w:rsidRPr="00D7273F">
        <w:rPr>
          <w:color w:val="002060"/>
          <w:sz w:val="22"/>
          <w:szCs w:val="22"/>
        </w:rPr>
        <w:t xml:space="preserve">VENERDI’ </w:t>
      </w:r>
      <w:r w:rsidRPr="00D7273F">
        <w:rPr>
          <w:b w:val="0"/>
          <w:bCs w:val="0"/>
          <w:color w:val="002060"/>
          <w:sz w:val="22"/>
          <w:szCs w:val="22"/>
        </w:rPr>
        <w:t xml:space="preserve">alle </w:t>
      </w:r>
      <w:r w:rsidRPr="00D7273F">
        <w:rPr>
          <w:color w:val="002060"/>
          <w:sz w:val="22"/>
          <w:szCs w:val="22"/>
        </w:rPr>
        <w:t>ore 2</w:t>
      </w:r>
      <w:r>
        <w:rPr>
          <w:color w:val="002060"/>
          <w:sz w:val="22"/>
          <w:szCs w:val="22"/>
        </w:rPr>
        <w:t>2</w:t>
      </w:r>
      <w:r w:rsidRPr="00D7273F">
        <w:rPr>
          <w:color w:val="002060"/>
          <w:sz w:val="22"/>
          <w:szCs w:val="22"/>
        </w:rPr>
        <w:t>:</w:t>
      </w:r>
      <w:r>
        <w:rPr>
          <w:color w:val="002060"/>
          <w:sz w:val="22"/>
          <w:szCs w:val="22"/>
        </w:rPr>
        <w:t>00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4CEF9C44" w14:textId="77777777" w:rsidR="007328C0" w:rsidRDefault="007328C0" w:rsidP="007328C0">
      <w:pPr>
        <w:pStyle w:val="titoloprinc0"/>
        <w:jc w:val="both"/>
        <w:rPr>
          <w:color w:val="002060"/>
          <w:sz w:val="22"/>
          <w:szCs w:val="22"/>
        </w:rPr>
      </w:pPr>
    </w:p>
    <w:p w14:paraId="1F4ABEF0" w14:textId="77777777" w:rsidR="007328C0" w:rsidRPr="00D7273F" w:rsidRDefault="007328C0" w:rsidP="007328C0">
      <w:pPr>
        <w:pStyle w:val="titoloprinc0"/>
        <w:jc w:val="both"/>
        <w:rPr>
          <w:color w:val="002060"/>
          <w:sz w:val="22"/>
          <w:szCs w:val="22"/>
        </w:rPr>
      </w:pPr>
      <w:r w:rsidRPr="00D7273F">
        <w:rPr>
          <w:color w:val="002060"/>
          <w:sz w:val="22"/>
          <w:szCs w:val="22"/>
        </w:rPr>
        <w:t>GIRONE “</w:t>
      </w:r>
      <w:r>
        <w:rPr>
          <w:color w:val="002060"/>
          <w:sz w:val="22"/>
          <w:szCs w:val="22"/>
        </w:rPr>
        <w:t>F</w:t>
      </w:r>
      <w:r w:rsidRPr="00D7273F">
        <w:rPr>
          <w:color w:val="002060"/>
          <w:sz w:val="22"/>
          <w:szCs w:val="22"/>
        </w:rPr>
        <w:t>”</w:t>
      </w:r>
    </w:p>
    <w:p w14:paraId="118BB5B0" w14:textId="77777777" w:rsidR="007328C0" w:rsidRPr="00D7273F" w:rsidRDefault="007328C0" w:rsidP="007328C0">
      <w:pPr>
        <w:pStyle w:val="titoloprinc0"/>
        <w:jc w:val="both"/>
        <w:rPr>
          <w:b w:val="0"/>
          <w:bCs w:val="0"/>
          <w:color w:val="002060"/>
          <w:sz w:val="22"/>
          <w:szCs w:val="22"/>
        </w:rPr>
      </w:pPr>
    </w:p>
    <w:p w14:paraId="37C5D2C4" w14:textId="77777777" w:rsidR="007328C0" w:rsidRDefault="007328C0" w:rsidP="007328C0">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TRUENTIN LAMA</w:t>
      </w:r>
      <w:r w:rsidRPr="00D7273F">
        <w:rPr>
          <w:color w:val="002060"/>
          <w:sz w:val="22"/>
          <w:szCs w:val="22"/>
        </w:rPr>
        <w:t xml:space="preserve"> </w:t>
      </w:r>
      <w:r w:rsidRPr="00D7273F">
        <w:rPr>
          <w:b w:val="0"/>
          <w:bCs w:val="0"/>
          <w:color w:val="002060"/>
          <w:sz w:val="22"/>
          <w:szCs w:val="22"/>
        </w:rPr>
        <w:t xml:space="preserve">comunica che disputerà tutte le gare interne il </w:t>
      </w:r>
      <w:r w:rsidRPr="00D7273F">
        <w:rPr>
          <w:color w:val="002060"/>
          <w:sz w:val="22"/>
          <w:szCs w:val="22"/>
        </w:rPr>
        <w:t xml:space="preserve">VENERDI’ </w:t>
      </w:r>
      <w:r w:rsidRPr="00D7273F">
        <w:rPr>
          <w:b w:val="0"/>
          <w:bCs w:val="0"/>
          <w:color w:val="002060"/>
          <w:sz w:val="22"/>
          <w:szCs w:val="22"/>
        </w:rPr>
        <w:t xml:space="preserve">alle </w:t>
      </w:r>
      <w:r w:rsidRPr="00D7273F">
        <w:rPr>
          <w:color w:val="002060"/>
          <w:sz w:val="22"/>
          <w:szCs w:val="22"/>
        </w:rPr>
        <w:t>ore 2</w:t>
      </w:r>
      <w:r>
        <w:rPr>
          <w:color w:val="002060"/>
          <w:sz w:val="22"/>
          <w:szCs w:val="22"/>
        </w:rPr>
        <w:t>2</w:t>
      </w:r>
      <w:r w:rsidRPr="00D7273F">
        <w:rPr>
          <w:color w:val="002060"/>
          <w:sz w:val="22"/>
          <w:szCs w:val="22"/>
        </w:rPr>
        <w:t>:</w:t>
      </w:r>
      <w:r>
        <w:rPr>
          <w:color w:val="002060"/>
          <w:sz w:val="22"/>
          <w:szCs w:val="22"/>
        </w:rPr>
        <w:t>15</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3B337B07" w14:textId="77777777" w:rsidR="007328C0" w:rsidRPr="00867876" w:rsidRDefault="007328C0" w:rsidP="007328C0">
      <w:pPr>
        <w:pStyle w:val="titoloprinc0"/>
        <w:jc w:val="both"/>
        <w:rPr>
          <w:b w:val="0"/>
          <w:bCs w:val="0"/>
          <w:color w:val="002060"/>
          <w:sz w:val="22"/>
          <w:szCs w:val="22"/>
        </w:rPr>
      </w:pPr>
    </w:p>
    <w:p w14:paraId="41037C82" w14:textId="77777777" w:rsidR="007328C0" w:rsidRDefault="007328C0" w:rsidP="007328C0">
      <w:pPr>
        <w:pStyle w:val="breakline"/>
        <w:rPr>
          <w:color w:val="002060"/>
        </w:rPr>
      </w:pPr>
    </w:p>
    <w:p w14:paraId="3DCC4D36" w14:textId="77777777" w:rsidR="007328C0" w:rsidRPr="00D7273F" w:rsidRDefault="007328C0" w:rsidP="007328C0">
      <w:pPr>
        <w:pStyle w:val="titoloprinc0"/>
        <w:rPr>
          <w:color w:val="002060"/>
        </w:rPr>
      </w:pPr>
      <w:r w:rsidRPr="00D7273F">
        <w:rPr>
          <w:color w:val="002060"/>
        </w:rPr>
        <w:t>PROGRAMMA GARE</w:t>
      </w:r>
    </w:p>
    <w:p w14:paraId="61BADD1E" w14:textId="77777777" w:rsidR="007328C0" w:rsidRDefault="007328C0" w:rsidP="007328C0">
      <w:pPr>
        <w:pStyle w:val="breakline"/>
        <w:rPr>
          <w:rFonts w:eastAsiaTheme="minorEastAsia"/>
          <w:color w:val="002060"/>
        </w:rPr>
      </w:pPr>
    </w:p>
    <w:p w14:paraId="4D3AE89F" w14:textId="77777777" w:rsidR="00021EB5" w:rsidRDefault="00021EB5" w:rsidP="007328C0">
      <w:pPr>
        <w:pStyle w:val="breakline"/>
        <w:rPr>
          <w:rFonts w:eastAsiaTheme="minorEastAsia"/>
          <w:color w:val="002060"/>
        </w:rPr>
      </w:pPr>
    </w:p>
    <w:p w14:paraId="3CA56A92" w14:textId="77777777" w:rsidR="00021EB5" w:rsidRPr="006D055B" w:rsidRDefault="00021EB5" w:rsidP="00021EB5">
      <w:pPr>
        <w:pStyle w:val="sottotitolocampionato10"/>
        <w:rPr>
          <w:color w:val="002060"/>
        </w:rPr>
      </w:pPr>
      <w:r w:rsidRPr="006D055B">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1"/>
        <w:gridCol w:w="385"/>
        <w:gridCol w:w="898"/>
        <w:gridCol w:w="1198"/>
        <w:gridCol w:w="1556"/>
        <w:gridCol w:w="1547"/>
      </w:tblGrid>
      <w:tr w:rsidR="00021EB5" w:rsidRPr="006D055B" w14:paraId="2801DB73"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63C0E"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AB6D4"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4E9BD"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7C1EA"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70813"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D811E"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F28ED"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5EE41489"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4C8BF6" w14:textId="77777777" w:rsidR="00021EB5" w:rsidRPr="006D055B" w:rsidRDefault="00021EB5" w:rsidP="001528CF">
            <w:pPr>
              <w:pStyle w:val="rowtabella0"/>
              <w:rPr>
                <w:color w:val="002060"/>
              </w:rPr>
            </w:pPr>
            <w:r w:rsidRPr="006D055B">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25D9F" w14:textId="77777777" w:rsidR="00021EB5" w:rsidRPr="006D055B" w:rsidRDefault="00021EB5" w:rsidP="001528CF">
            <w:pPr>
              <w:pStyle w:val="rowtabella0"/>
              <w:rPr>
                <w:color w:val="002060"/>
              </w:rPr>
            </w:pPr>
            <w:r w:rsidRPr="006D055B">
              <w:rPr>
                <w:color w:val="002060"/>
              </w:rPr>
              <w:t>ACADEMY CIVITANOVESE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E5CE7"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ECFFA" w14:textId="77777777" w:rsidR="00021EB5" w:rsidRPr="006D055B" w:rsidRDefault="00021EB5" w:rsidP="001528CF">
            <w:pPr>
              <w:pStyle w:val="rowtabella0"/>
              <w:rPr>
                <w:color w:val="002060"/>
              </w:rPr>
            </w:pPr>
            <w:r w:rsidRPr="006D055B">
              <w:rPr>
                <w:color w:val="002060"/>
              </w:rPr>
              <w:t>27/09/2024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D7D4A" w14:textId="77777777" w:rsidR="00021EB5" w:rsidRPr="006D055B" w:rsidRDefault="00021EB5" w:rsidP="001528CF">
            <w:pPr>
              <w:pStyle w:val="rowtabella0"/>
              <w:rPr>
                <w:color w:val="002060"/>
              </w:rPr>
            </w:pPr>
            <w:r w:rsidRPr="006D055B">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C6710" w14:textId="77777777" w:rsidR="00021EB5" w:rsidRPr="006D055B" w:rsidRDefault="00021EB5" w:rsidP="001528CF">
            <w:pPr>
              <w:pStyle w:val="rowtabella0"/>
              <w:rPr>
                <w:color w:val="002060"/>
              </w:rPr>
            </w:pPr>
            <w:r w:rsidRPr="006D055B">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7A88F0" w14:textId="77777777" w:rsidR="00021EB5" w:rsidRPr="006D055B" w:rsidRDefault="00021EB5" w:rsidP="001528CF">
            <w:pPr>
              <w:pStyle w:val="rowtabella0"/>
              <w:rPr>
                <w:color w:val="002060"/>
              </w:rPr>
            </w:pPr>
            <w:r w:rsidRPr="006D055B">
              <w:rPr>
                <w:color w:val="002060"/>
              </w:rPr>
              <w:t>VIA ROSSINI</w:t>
            </w:r>
          </w:p>
        </w:tc>
      </w:tr>
      <w:tr w:rsidR="00021EB5" w:rsidRPr="006D055B" w14:paraId="1032E82D"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F4B232" w14:textId="77777777" w:rsidR="00021EB5" w:rsidRPr="006D055B" w:rsidRDefault="00021EB5" w:rsidP="001528CF">
            <w:pPr>
              <w:pStyle w:val="rowtabella0"/>
              <w:rPr>
                <w:color w:val="002060"/>
              </w:rPr>
            </w:pPr>
            <w:r w:rsidRPr="006D055B">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650D9E" w14:textId="77777777" w:rsidR="00021EB5" w:rsidRPr="006D055B" w:rsidRDefault="00021EB5" w:rsidP="001528CF">
            <w:pPr>
              <w:pStyle w:val="rowtabella0"/>
              <w:rPr>
                <w:color w:val="002060"/>
              </w:rPr>
            </w:pPr>
            <w:r w:rsidRPr="006D055B">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C83E25"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04B975"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4B70D4" w14:textId="77777777" w:rsidR="00021EB5" w:rsidRPr="006D055B" w:rsidRDefault="00021EB5" w:rsidP="001528CF">
            <w:pPr>
              <w:pStyle w:val="rowtabella0"/>
              <w:rPr>
                <w:color w:val="002060"/>
              </w:rPr>
            </w:pPr>
            <w:r w:rsidRPr="006D055B">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345F1C" w14:textId="77777777" w:rsidR="00021EB5" w:rsidRPr="006D055B" w:rsidRDefault="00021EB5" w:rsidP="001528CF">
            <w:pPr>
              <w:pStyle w:val="rowtabella0"/>
              <w:rPr>
                <w:color w:val="002060"/>
              </w:rPr>
            </w:pPr>
            <w:r w:rsidRPr="006D055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31BD2A" w14:textId="77777777" w:rsidR="00021EB5" w:rsidRPr="006D055B" w:rsidRDefault="00021EB5" w:rsidP="001528CF">
            <w:pPr>
              <w:pStyle w:val="rowtabella0"/>
              <w:rPr>
                <w:color w:val="002060"/>
              </w:rPr>
            </w:pPr>
            <w:r w:rsidRPr="006D055B">
              <w:rPr>
                <w:color w:val="002060"/>
              </w:rPr>
              <w:t>VIA INDIPENDENZA-CAPODARCO</w:t>
            </w:r>
          </w:p>
        </w:tc>
      </w:tr>
      <w:tr w:rsidR="00021EB5" w:rsidRPr="006D055B" w14:paraId="0132F29C"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01B9D4" w14:textId="77777777" w:rsidR="00021EB5" w:rsidRPr="006D055B" w:rsidRDefault="00021EB5" w:rsidP="001528CF">
            <w:pPr>
              <w:pStyle w:val="rowtabella0"/>
              <w:rPr>
                <w:color w:val="002060"/>
              </w:rPr>
            </w:pPr>
            <w:r w:rsidRPr="006D055B">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42A553" w14:textId="77777777" w:rsidR="00021EB5" w:rsidRPr="006D055B" w:rsidRDefault="00021EB5" w:rsidP="001528CF">
            <w:pPr>
              <w:pStyle w:val="rowtabella0"/>
              <w:rPr>
                <w:color w:val="002060"/>
              </w:rPr>
            </w:pPr>
            <w:r w:rsidRPr="006D055B">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CD3A8B"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4BB4B8" w14:textId="77777777" w:rsidR="00021EB5" w:rsidRPr="006D055B" w:rsidRDefault="00021EB5" w:rsidP="001528CF">
            <w:pPr>
              <w:pStyle w:val="rowtabella0"/>
              <w:rPr>
                <w:color w:val="002060"/>
              </w:rPr>
            </w:pPr>
            <w:r w:rsidRPr="006D055B">
              <w:rPr>
                <w:color w:val="002060"/>
              </w:rPr>
              <w:t>27/09/2024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60E8F7" w14:textId="77777777" w:rsidR="00021EB5" w:rsidRPr="006D055B" w:rsidRDefault="00021EB5" w:rsidP="001528CF">
            <w:pPr>
              <w:pStyle w:val="rowtabella0"/>
              <w:rPr>
                <w:color w:val="002060"/>
              </w:rPr>
            </w:pPr>
            <w:r w:rsidRPr="006D055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5F16C" w14:textId="77777777" w:rsidR="00021EB5" w:rsidRPr="006D055B" w:rsidRDefault="00021EB5" w:rsidP="001528CF">
            <w:pPr>
              <w:pStyle w:val="rowtabella0"/>
              <w:rPr>
                <w:color w:val="002060"/>
              </w:rPr>
            </w:pPr>
            <w:r w:rsidRPr="006D055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9B7DB8" w14:textId="77777777" w:rsidR="00021EB5" w:rsidRPr="006D055B" w:rsidRDefault="00021EB5" w:rsidP="001528CF">
            <w:pPr>
              <w:pStyle w:val="rowtabella0"/>
              <w:rPr>
                <w:color w:val="002060"/>
              </w:rPr>
            </w:pPr>
            <w:r w:rsidRPr="006D055B">
              <w:rPr>
                <w:color w:val="002060"/>
              </w:rPr>
              <w:t xml:space="preserve">VIA </w:t>
            </w:r>
            <w:proofErr w:type="gramStart"/>
            <w:r w:rsidRPr="006D055B">
              <w:rPr>
                <w:color w:val="002060"/>
              </w:rPr>
              <w:t>B.ROSSI</w:t>
            </w:r>
            <w:proofErr w:type="gramEnd"/>
            <w:r w:rsidRPr="006D055B">
              <w:rPr>
                <w:color w:val="002060"/>
              </w:rPr>
              <w:t xml:space="preserve"> SNC</w:t>
            </w:r>
          </w:p>
        </w:tc>
      </w:tr>
      <w:tr w:rsidR="00021EB5" w:rsidRPr="006D055B" w14:paraId="088A5B90"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91FA67" w14:textId="77777777" w:rsidR="00021EB5" w:rsidRPr="006D055B" w:rsidRDefault="00021EB5" w:rsidP="001528CF">
            <w:pPr>
              <w:pStyle w:val="rowtabella0"/>
              <w:rPr>
                <w:color w:val="002060"/>
              </w:rPr>
            </w:pPr>
            <w:r w:rsidRPr="006D055B">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400FF1" w14:textId="77777777" w:rsidR="00021EB5" w:rsidRPr="006D055B" w:rsidRDefault="00021EB5" w:rsidP="001528CF">
            <w:pPr>
              <w:pStyle w:val="rowtabella0"/>
              <w:rPr>
                <w:color w:val="002060"/>
              </w:rPr>
            </w:pPr>
            <w:r w:rsidRPr="006D055B">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B083AD"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B87478"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58D34B" w14:textId="77777777" w:rsidR="00021EB5" w:rsidRPr="006D055B" w:rsidRDefault="00021EB5" w:rsidP="001528CF">
            <w:pPr>
              <w:pStyle w:val="rowtabella0"/>
              <w:rPr>
                <w:color w:val="002060"/>
              </w:rPr>
            </w:pPr>
            <w:r w:rsidRPr="006D055B">
              <w:rPr>
                <w:color w:val="002060"/>
              </w:rPr>
              <w:t>5280 TENSOSTRUTTURA S.</w:t>
            </w:r>
            <w:proofErr w:type="gramStart"/>
            <w:r w:rsidRPr="006D055B">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AECAD3" w14:textId="77777777" w:rsidR="00021EB5" w:rsidRPr="006D055B" w:rsidRDefault="00021EB5" w:rsidP="001528CF">
            <w:pPr>
              <w:pStyle w:val="rowtabella0"/>
              <w:rPr>
                <w:color w:val="002060"/>
              </w:rPr>
            </w:pPr>
            <w:r w:rsidRPr="006D055B">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A7CDAD" w14:textId="77777777" w:rsidR="00021EB5" w:rsidRPr="006D055B" w:rsidRDefault="00021EB5" w:rsidP="001528CF">
            <w:pPr>
              <w:pStyle w:val="rowtabella0"/>
              <w:rPr>
                <w:color w:val="002060"/>
              </w:rPr>
            </w:pPr>
            <w:r w:rsidRPr="006D055B">
              <w:rPr>
                <w:color w:val="002060"/>
              </w:rPr>
              <w:t>VIA LORENZO LOTTO</w:t>
            </w:r>
          </w:p>
        </w:tc>
      </w:tr>
      <w:tr w:rsidR="00021EB5" w:rsidRPr="006D055B" w14:paraId="4DEA1EC6"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E76480" w14:textId="77777777" w:rsidR="00021EB5" w:rsidRPr="006D055B" w:rsidRDefault="00021EB5" w:rsidP="001528CF">
            <w:pPr>
              <w:pStyle w:val="rowtabella0"/>
              <w:rPr>
                <w:color w:val="002060"/>
              </w:rPr>
            </w:pPr>
            <w:r w:rsidRPr="006D055B">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075D63" w14:textId="77777777" w:rsidR="00021EB5" w:rsidRPr="006D055B" w:rsidRDefault="00021EB5" w:rsidP="001528CF">
            <w:pPr>
              <w:pStyle w:val="rowtabella0"/>
              <w:rPr>
                <w:color w:val="002060"/>
              </w:rPr>
            </w:pPr>
            <w:r w:rsidRPr="006D055B">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968578"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8B12A7"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576423" w14:textId="77777777" w:rsidR="00021EB5" w:rsidRPr="006D055B" w:rsidRDefault="00021EB5" w:rsidP="001528CF">
            <w:pPr>
              <w:pStyle w:val="rowtabella0"/>
              <w:rPr>
                <w:color w:val="002060"/>
              </w:rPr>
            </w:pPr>
            <w:r w:rsidRPr="006D055B">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A979E5" w14:textId="77777777" w:rsidR="00021EB5" w:rsidRPr="006D055B" w:rsidRDefault="00021EB5" w:rsidP="001528CF">
            <w:pPr>
              <w:pStyle w:val="rowtabella0"/>
              <w:rPr>
                <w:color w:val="002060"/>
              </w:rPr>
            </w:pPr>
            <w:r w:rsidRPr="006D055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B5FE50" w14:textId="77777777" w:rsidR="00021EB5" w:rsidRPr="006D055B" w:rsidRDefault="00021EB5" w:rsidP="001528CF">
            <w:pPr>
              <w:pStyle w:val="rowtabella0"/>
              <w:rPr>
                <w:color w:val="002060"/>
              </w:rPr>
            </w:pPr>
            <w:r w:rsidRPr="006D055B">
              <w:rPr>
                <w:color w:val="002060"/>
              </w:rPr>
              <w:t>VIA DELLO SPORT</w:t>
            </w:r>
          </w:p>
        </w:tc>
      </w:tr>
      <w:tr w:rsidR="00021EB5" w:rsidRPr="006D055B" w14:paraId="5D0B4AA5"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AB785C" w14:textId="77777777" w:rsidR="00021EB5" w:rsidRPr="006D055B" w:rsidRDefault="00021EB5" w:rsidP="001528CF">
            <w:pPr>
              <w:pStyle w:val="rowtabella0"/>
              <w:rPr>
                <w:color w:val="002060"/>
              </w:rPr>
            </w:pPr>
            <w:r w:rsidRPr="006D055B">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52083" w14:textId="77777777" w:rsidR="00021EB5" w:rsidRPr="006D055B" w:rsidRDefault="00021EB5" w:rsidP="001528CF">
            <w:pPr>
              <w:pStyle w:val="rowtabella0"/>
              <w:rPr>
                <w:color w:val="002060"/>
              </w:rPr>
            </w:pPr>
            <w:r w:rsidRPr="006D055B">
              <w:rPr>
                <w:color w:val="002060"/>
              </w:rPr>
              <w:t>CSI MONTEFIORE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D192E"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BE083" w14:textId="77777777" w:rsidR="00021EB5" w:rsidRPr="006D055B" w:rsidRDefault="00021EB5" w:rsidP="001528CF">
            <w:pPr>
              <w:pStyle w:val="rowtabella0"/>
              <w:rPr>
                <w:color w:val="002060"/>
              </w:rPr>
            </w:pPr>
            <w:r w:rsidRPr="006D055B">
              <w:rPr>
                <w:color w:val="002060"/>
              </w:rPr>
              <w:t>27/09/2024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0E385" w14:textId="77777777" w:rsidR="00021EB5" w:rsidRPr="006D055B" w:rsidRDefault="00021EB5" w:rsidP="001528CF">
            <w:pPr>
              <w:pStyle w:val="rowtabella0"/>
              <w:rPr>
                <w:color w:val="002060"/>
              </w:rPr>
            </w:pPr>
            <w:r w:rsidRPr="006D055B">
              <w:rPr>
                <w:color w:val="002060"/>
              </w:rPr>
              <w:t xml:space="preserve">5717 AREA VERDE </w:t>
            </w:r>
            <w:proofErr w:type="gramStart"/>
            <w:r w:rsidRPr="006D055B">
              <w:rPr>
                <w:color w:val="002060"/>
              </w:rPr>
              <w:t>S.CROCE</w:t>
            </w:r>
            <w:proofErr w:type="gramEnd"/>
            <w:r w:rsidRPr="006D055B">
              <w:rPr>
                <w:color w:val="002060"/>
              </w:rPr>
              <w:t xml:space="preserve"> C5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54EAB" w14:textId="77777777" w:rsidR="00021EB5" w:rsidRPr="006D055B" w:rsidRDefault="00021EB5" w:rsidP="001528CF">
            <w:pPr>
              <w:pStyle w:val="rowtabella0"/>
              <w:rPr>
                <w:color w:val="002060"/>
              </w:rPr>
            </w:pPr>
            <w:r w:rsidRPr="006D055B">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7B86F" w14:textId="77777777" w:rsidR="00021EB5" w:rsidRPr="006D055B" w:rsidRDefault="00021EB5" w:rsidP="001528CF">
            <w:pPr>
              <w:pStyle w:val="rowtabella0"/>
              <w:rPr>
                <w:color w:val="002060"/>
              </w:rPr>
            </w:pPr>
            <w:r w:rsidRPr="006D055B">
              <w:rPr>
                <w:color w:val="002060"/>
              </w:rPr>
              <w:t>VIA PARETE 9/A</w:t>
            </w:r>
          </w:p>
        </w:tc>
      </w:tr>
    </w:tbl>
    <w:p w14:paraId="32C5D858" w14:textId="77777777" w:rsidR="00021EB5" w:rsidRPr="00D7273F" w:rsidRDefault="00021EB5" w:rsidP="007328C0">
      <w:pPr>
        <w:pStyle w:val="breakline"/>
        <w:rPr>
          <w:rFonts w:eastAsiaTheme="minorEastAsia"/>
          <w:color w:val="002060"/>
        </w:rPr>
      </w:pPr>
    </w:p>
    <w:p w14:paraId="58C1B332" w14:textId="77777777" w:rsidR="007328C0" w:rsidRDefault="007328C0" w:rsidP="007328C0">
      <w:pPr>
        <w:pStyle w:val="breakline"/>
        <w:rPr>
          <w:color w:val="002060"/>
        </w:rPr>
      </w:pPr>
    </w:p>
    <w:p w14:paraId="0F181B4B" w14:textId="77777777" w:rsidR="00021EB5" w:rsidRPr="006D055B" w:rsidRDefault="00021EB5" w:rsidP="00021EB5">
      <w:pPr>
        <w:pStyle w:val="sottotitolocampionato10"/>
        <w:rPr>
          <w:color w:val="002060"/>
        </w:rPr>
      </w:pPr>
      <w:r w:rsidRPr="006D055B">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33"/>
        <w:gridCol w:w="385"/>
        <w:gridCol w:w="898"/>
        <w:gridCol w:w="1176"/>
        <w:gridCol w:w="1547"/>
        <w:gridCol w:w="1547"/>
      </w:tblGrid>
      <w:tr w:rsidR="00021EB5" w:rsidRPr="006D055B" w14:paraId="67925E54"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BD334"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24C41"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435B3"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CF6EE"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9FFAB"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242F3"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F399E"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3C136C76"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39A723" w14:textId="77777777" w:rsidR="00021EB5" w:rsidRPr="006D055B" w:rsidRDefault="00021EB5" w:rsidP="001528CF">
            <w:pPr>
              <w:pStyle w:val="rowtabella0"/>
              <w:rPr>
                <w:color w:val="002060"/>
              </w:rPr>
            </w:pPr>
            <w:r w:rsidRPr="006D055B">
              <w:rPr>
                <w:color w:val="002060"/>
              </w:rPr>
              <w:lastRenderedPageBreak/>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DD5C3" w14:textId="77777777" w:rsidR="00021EB5" w:rsidRPr="006D055B" w:rsidRDefault="00021EB5" w:rsidP="001528CF">
            <w:pPr>
              <w:pStyle w:val="rowtabella0"/>
              <w:rPr>
                <w:color w:val="002060"/>
              </w:rPr>
            </w:pPr>
            <w:r w:rsidRPr="006D055B">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E70FB"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91308A" w14:textId="77777777" w:rsidR="00021EB5" w:rsidRPr="006D055B" w:rsidRDefault="00021EB5" w:rsidP="001528CF">
            <w:pPr>
              <w:pStyle w:val="rowtabella0"/>
              <w:rPr>
                <w:color w:val="002060"/>
              </w:rPr>
            </w:pPr>
            <w:r w:rsidRPr="006D055B">
              <w:rPr>
                <w:color w:val="002060"/>
              </w:rPr>
              <w:t>27/09/2024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FF26E" w14:textId="77777777" w:rsidR="00021EB5" w:rsidRPr="006D055B" w:rsidRDefault="00021EB5" w:rsidP="001528CF">
            <w:pPr>
              <w:pStyle w:val="rowtabella0"/>
              <w:rPr>
                <w:color w:val="002060"/>
              </w:rPr>
            </w:pPr>
            <w:r w:rsidRPr="006D055B">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0426B3" w14:textId="77777777" w:rsidR="00021EB5" w:rsidRPr="006D055B" w:rsidRDefault="00021EB5" w:rsidP="001528CF">
            <w:pPr>
              <w:pStyle w:val="rowtabella0"/>
              <w:rPr>
                <w:color w:val="002060"/>
              </w:rPr>
            </w:pPr>
            <w:r w:rsidRPr="006D055B">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4D7878" w14:textId="77777777" w:rsidR="00021EB5" w:rsidRPr="006D055B" w:rsidRDefault="00021EB5" w:rsidP="001528CF">
            <w:pPr>
              <w:pStyle w:val="rowtabella0"/>
              <w:rPr>
                <w:color w:val="002060"/>
              </w:rPr>
            </w:pPr>
            <w:r w:rsidRPr="006D055B">
              <w:rPr>
                <w:color w:val="002060"/>
              </w:rPr>
              <w:t>VIA S.S. PICENTO</w:t>
            </w:r>
          </w:p>
        </w:tc>
      </w:tr>
      <w:tr w:rsidR="00021EB5" w:rsidRPr="006D055B" w14:paraId="4F569E28"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34AEAD" w14:textId="77777777" w:rsidR="00021EB5" w:rsidRPr="006D055B" w:rsidRDefault="00021EB5" w:rsidP="001528CF">
            <w:pPr>
              <w:pStyle w:val="rowtabella0"/>
              <w:rPr>
                <w:color w:val="002060"/>
              </w:rPr>
            </w:pPr>
            <w:r w:rsidRPr="006D055B">
              <w:rPr>
                <w:color w:val="002060"/>
              </w:rPr>
              <w:t>ACQUAVIVA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1E0B73" w14:textId="77777777" w:rsidR="00021EB5" w:rsidRPr="006D055B" w:rsidRDefault="00021EB5" w:rsidP="001528CF">
            <w:pPr>
              <w:pStyle w:val="rowtabella0"/>
              <w:rPr>
                <w:color w:val="002060"/>
              </w:rPr>
            </w:pPr>
            <w:r w:rsidRPr="006D055B">
              <w:rPr>
                <w:color w:val="002060"/>
              </w:rPr>
              <w:t>SAMBENEDETTESE BEACH SOCC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AA0421"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6D5F85"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F66322" w14:textId="77777777" w:rsidR="00021EB5" w:rsidRPr="006D055B" w:rsidRDefault="00021EB5" w:rsidP="001528CF">
            <w:pPr>
              <w:pStyle w:val="rowtabella0"/>
              <w:rPr>
                <w:color w:val="002060"/>
              </w:rPr>
            </w:pPr>
            <w:r w:rsidRPr="006D055B">
              <w:rPr>
                <w:color w:val="002060"/>
              </w:rPr>
              <w:t>5611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45E5E4" w14:textId="77777777" w:rsidR="00021EB5" w:rsidRPr="006D055B" w:rsidRDefault="00021EB5" w:rsidP="001528CF">
            <w:pPr>
              <w:pStyle w:val="rowtabella0"/>
              <w:rPr>
                <w:color w:val="002060"/>
              </w:rPr>
            </w:pPr>
            <w:r w:rsidRPr="006D055B">
              <w:rPr>
                <w:color w:val="002060"/>
              </w:rPr>
              <w:t>ACQUAVIVA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91542A" w14:textId="77777777" w:rsidR="00021EB5" w:rsidRPr="006D055B" w:rsidRDefault="00021EB5" w:rsidP="001528CF">
            <w:pPr>
              <w:pStyle w:val="rowtabella0"/>
              <w:rPr>
                <w:color w:val="002060"/>
              </w:rPr>
            </w:pPr>
            <w:r w:rsidRPr="006D055B">
              <w:rPr>
                <w:color w:val="002060"/>
              </w:rPr>
              <w:t>VIA COLLE CIMINO 9</w:t>
            </w:r>
          </w:p>
        </w:tc>
      </w:tr>
      <w:tr w:rsidR="00021EB5" w:rsidRPr="006D055B" w14:paraId="5DF10688"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FE48A3" w14:textId="77777777" w:rsidR="00021EB5" w:rsidRPr="006D055B" w:rsidRDefault="00021EB5" w:rsidP="001528CF">
            <w:pPr>
              <w:pStyle w:val="rowtabella0"/>
              <w:rPr>
                <w:color w:val="002060"/>
              </w:rPr>
            </w:pPr>
            <w:r w:rsidRPr="006D055B">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356277" w14:textId="77777777" w:rsidR="00021EB5" w:rsidRPr="006D055B" w:rsidRDefault="00021EB5" w:rsidP="001528CF">
            <w:pPr>
              <w:pStyle w:val="rowtabella0"/>
              <w:rPr>
                <w:color w:val="002060"/>
              </w:rPr>
            </w:pPr>
            <w:r w:rsidRPr="006D055B">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0F537C"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02973D" w14:textId="77777777" w:rsidR="00021EB5" w:rsidRPr="006D055B" w:rsidRDefault="00021EB5" w:rsidP="001528CF">
            <w:pPr>
              <w:pStyle w:val="rowtabella0"/>
              <w:rPr>
                <w:color w:val="002060"/>
              </w:rPr>
            </w:pPr>
            <w:r w:rsidRPr="006D055B">
              <w:rPr>
                <w:color w:val="002060"/>
              </w:rPr>
              <w:t>27/09/2024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70B4CE" w14:textId="77777777" w:rsidR="00021EB5" w:rsidRPr="006D055B" w:rsidRDefault="00021EB5" w:rsidP="001528CF">
            <w:pPr>
              <w:pStyle w:val="rowtabella0"/>
              <w:rPr>
                <w:color w:val="002060"/>
              </w:rPr>
            </w:pPr>
            <w:r w:rsidRPr="006D055B">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D54522" w14:textId="77777777" w:rsidR="00021EB5" w:rsidRPr="006D055B" w:rsidRDefault="00021EB5" w:rsidP="001528CF">
            <w:pPr>
              <w:pStyle w:val="rowtabella0"/>
              <w:rPr>
                <w:color w:val="002060"/>
              </w:rPr>
            </w:pPr>
            <w:r w:rsidRPr="006D055B">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CA24C2" w14:textId="77777777" w:rsidR="00021EB5" w:rsidRPr="006D055B" w:rsidRDefault="00021EB5" w:rsidP="001528CF">
            <w:pPr>
              <w:pStyle w:val="rowtabella0"/>
              <w:rPr>
                <w:color w:val="002060"/>
              </w:rPr>
            </w:pPr>
            <w:r w:rsidRPr="006D055B">
              <w:rPr>
                <w:color w:val="002060"/>
              </w:rPr>
              <w:t>PIAZZA S. D'ACQUISTO</w:t>
            </w:r>
          </w:p>
        </w:tc>
      </w:tr>
      <w:tr w:rsidR="00021EB5" w:rsidRPr="006D055B" w14:paraId="1F0A16DF"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948A5E" w14:textId="77777777" w:rsidR="00021EB5" w:rsidRPr="006D055B" w:rsidRDefault="00021EB5" w:rsidP="001528CF">
            <w:pPr>
              <w:pStyle w:val="rowtabella0"/>
              <w:rPr>
                <w:color w:val="002060"/>
              </w:rPr>
            </w:pPr>
            <w:r w:rsidRPr="006D055B">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8CEE66" w14:textId="77777777" w:rsidR="00021EB5" w:rsidRPr="006D055B" w:rsidRDefault="00021EB5" w:rsidP="001528CF">
            <w:pPr>
              <w:pStyle w:val="rowtabella0"/>
              <w:rPr>
                <w:color w:val="002060"/>
              </w:rPr>
            </w:pPr>
            <w:r w:rsidRPr="006D055B">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A28604"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FC1275" w14:textId="77777777" w:rsidR="00021EB5" w:rsidRPr="006D055B" w:rsidRDefault="00021EB5" w:rsidP="001528CF">
            <w:pPr>
              <w:pStyle w:val="rowtabella0"/>
              <w:rPr>
                <w:color w:val="002060"/>
              </w:rPr>
            </w:pPr>
            <w:r w:rsidRPr="006D055B">
              <w:rPr>
                <w:color w:val="002060"/>
              </w:rPr>
              <w:t>27/09/2024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5CE587" w14:textId="77777777" w:rsidR="00021EB5" w:rsidRPr="006D055B" w:rsidRDefault="00021EB5" w:rsidP="001528CF">
            <w:pPr>
              <w:pStyle w:val="rowtabella0"/>
              <w:rPr>
                <w:color w:val="002060"/>
              </w:rPr>
            </w:pPr>
            <w:r w:rsidRPr="006D055B">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DE296A" w14:textId="77777777" w:rsidR="00021EB5" w:rsidRPr="006D055B" w:rsidRDefault="00021EB5" w:rsidP="001528CF">
            <w:pPr>
              <w:pStyle w:val="rowtabella0"/>
              <w:rPr>
                <w:color w:val="002060"/>
              </w:rPr>
            </w:pPr>
            <w:r w:rsidRPr="006D055B">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E771EA" w14:textId="77777777" w:rsidR="00021EB5" w:rsidRPr="006D055B" w:rsidRDefault="00021EB5" w:rsidP="001528CF">
            <w:pPr>
              <w:pStyle w:val="rowtabella0"/>
              <w:rPr>
                <w:color w:val="002060"/>
              </w:rPr>
            </w:pPr>
            <w:r w:rsidRPr="006D055B">
              <w:rPr>
                <w:color w:val="002060"/>
              </w:rPr>
              <w:t>CENTRO ABITATO</w:t>
            </w:r>
          </w:p>
        </w:tc>
      </w:tr>
      <w:tr w:rsidR="00021EB5" w:rsidRPr="006D055B" w14:paraId="341B5C33"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1C1BF6" w14:textId="77777777" w:rsidR="00021EB5" w:rsidRPr="006D055B" w:rsidRDefault="00021EB5" w:rsidP="001528CF">
            <w:pPr>
              <w:pStyle w:val="rowtabella0"/>
              <w:rPr>
                <w:color w:val="002060"/>
              </w:rPr>
            </w:pPr>
            <w:r w:rsidRPr="006D055B">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6999FE" w14:textId="77777777" w:rsidR="00021EB5" w:rsidRPr="006D055B" w:rsidRDefault="00021EB5" w:rsidP="001528CF">
            <w:pPr>
              <w:pStyle w:val="rowtabella0"/>
              <w:rPr>
                <w:color w:val="002060"/>
              </w:rPr>
            </w:pPr>
            <w:r w:rsidRPr="006D055B">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454ECA"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EC409F" w14:textId="77777777" w:rsidR="00021EB5" w:rsidRPr="006D055B" w:rsidRDefault="00021EB5" w:rsidP="001528CF">
            <w:pPr>
              <w:pStyle w:val="rowtabella0"/>
              <w:rPr>
                <w:color w:val="002060"/>
              </w:rPr>
            </w:pPr>
            <w:r w:rsidRPr="006D055B">
              <w:rPr>
                <w:color w:val="002060"/>
              </w:rPr>
              <w:t>27/09/2024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77F82B" w14:textId="77777777" w:rsidR="00021EB5" w:rsidRPr="006D055B" w:rsidRDefault="00021EB5" w:rsidP="001528CF">
            <w:pPr>
              <w:pStyle w:val="rowtabella0"/>
              <w:rPr>
                <w:color w:val="002060"/>
              </w:rPr>
            </w:pPr>
            <w:r w:rsidRPr="006D055B">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784C63" w14:textId="77777777" w:rsidR="00021EB5" w:rsidRPr="006D055B" w:rsidRDefault="00021EB5" w:rsidP="001528CF">
            <w:pPr>
              <w:pStyle w:val="rowtabella0"/>
              <w:rPr>
                <w:color w:val="002060"/>
              </w:rPr>
            </w:pPr>
            <w:r w:rsidRPr="006D055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171F60" w14:textId="77777777" w:rsidR="00021EB5" w:rsidRPr="006D055B" w:rsidRDefault="00021EB5" w:rsidP="001528CF">
            <w:pPr>
              <w:pStyle w:val="rowtabella0"/>
              <w:rPr>
                <w:color w:val="002060"/>
              </w:rPr>
            </w:pPr>
            <w:r w:rsidRPr="006D055B">
              <w:rPr>
                <w:color w:val="002060"/>
              </w:rPr>
              <w:t>VIA DELLO SPORT</w:t>
            </w:r>
          </w:p>
        </w:tc>
      </w:tr>
      <w:tr w:rsidR="00021EB5" w:rsidRPr="006D055B" w14:paraId="5AB60258"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ACDE75" w14:textId="77777777" w:rsidR="00021EB5" w:rsidRPr="006D055B" w:rsidRDefault="00021EB5" w:rsidP="001528CF">
            <w:pPr>
              <w:pStyle w:val="rowtabella0"/>
              <w:rPr>
                <w:color w:val="002060"/>
              </w:rPr>
            </w:pPr>
            <w:r w:rsidRPr="006D055B">
              <w:rPr>
                <w:color w:val="002060"/>
              </w:rPr>
              <w:t>TRIBALCIO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EDE62" w14:textId="77777777" w:rsidR="00021EB5" w:rsidRPr="006D055B" w:rsidRDefault="00021EB5" w:rsidP="001528CF">
            <w:pPr>
              <w:pStyle w:val="rowtabella0"/>
              <w:rPr>
                <w:color w:val="002060"/>
              </w:rPr>
            </w:pPr>
            <w:r w:rsidRPr="006D055B">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63211"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BB6F32" w14:textId="77777777" w:rsidR="00021EB5" w:rsidRPr="006D055B" w:rsidRDefault="00021EB5" w:rsidP="001528CF">
            <w:pPr>
              <w:pStyle w:val="rowtabella0"/>
              <w:rPr>
                <w:color w:val="002060"/>
              </w:rPr>
            </w:pPr>
            <w:r w:rsidRPr="006D055B">
              <w:rPr>
                <w:color w:val="002060"/>
              </w:rPr>
              <w:t>27/09/2024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5B3C6" w14:textId="77777777" w:rsidR="00021EB5" w:rsidRPr="006D055B" w:rsidRDefault="00021EB5" w:rsidP="001528CF">
            <w:pPr>
              <w:pStyle w:val="rowtabella0"/>
              <w:rPr>
                <w:color w:val="002060"/>
              </w:rPr>
            </w:pPr>
            <w:r w:rsidRPr="006D055B">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E67E7" w14:textId="77777777" w:rsidR="00021EB5" w:rsidRPr="006D055B" w:rsidRDefault="00021EB5" w:rsidP="001528CF">
            <w:pPr>
              <w:pStyle w:val="rowtabella0"/>
              <w:rPr>
                <w:color w:val="002060"/>
              </w:rPr>
            </w:pPr>
            <w:r w:rsidRPr="006D055B">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4F2DE" w14:textId="77777777" w:rsidR="00021EB5" w:rsidRPr="006D055B" w:rsidRDefault="00021EB5" w:rsidP="001528CF">
            <w:pPr>
              <w:pStyle w:val="rowtabella0"/>
              <w:rPr>
                <w:color w:val="002060"/>
              </w:rPr>
            </w:pPr>
            <w:r w:rsidRPr="006D055B">
              <w:rPr>
                <w:color w:val="002060"/>
              </w:rPr>
              <w:t>VIA DELLO SPORT</w:t>
            </w:r>
          </w:p>
        </w:tc>
      </w:tr>
    </w:tbl>
    <w:p w14:paraId="7E7950A7" w14:textId="77777777" w:rsidR="00021EB5" w:rsidRDefault="00021EB5" w:rsidP="007328C0">
      <w:pPr>
        <w:pStyle w:val="breakline"/>
        <w:rPr>
          <w:color w:val="002060"/>
        </w:rPr>
      </w:pPr>
    </w:p>
    <w:p w14:paraId="142975EE" w14:textId="77777777" w:rsidR="00021EB5" w:rsidRDefault="00021EB5" w:rsidP="007328C0">
      <w:pPr>
        <w:pStyle w:val="breakline"/>
        <w:rPr>
          <w:color w:val="002060"/>
        </w:rPr>
      </w:pPr>
    </w:p>
    <w:p w14:paraId="64AF4CA9" w14:textId="77777777" w:rsidR="00021EB5" w:rsidRPr="00D7273F" w:rsidRDefault="00021EB5" w:rsidP="007328C0">
      <w:pPr>
        <w:pStyle w:val="breakline"/>
        <w:rPr>
          <w:color w:val="002060"/>
        </w:rPr>
      </w:pPr>
    </w:p>
    <w:p w14:paraId="1A046334" w14:textId="77777777" w:rsidR="007328C0" w:rsidRPr="00D7273F" w:rsidRDefault="007328C0" w:rsidP="007328C0">
      <w:pPr>
        <w:pStyle w:val="titolocampionato0"/>
        <w:shd w:val="clear" w:color="auto" w:fill="CCCCCC"/>
        <w:spacing w:before="80" w:after="40"/>
        <w:rPr>
          <w:color w:val="002060"/>
        </w:rPr>
      </w:pPr>
      <w:r w:rsidRPr="00D7273F">
        <w:rPr>
          <w:color w:val="002060"/>
        </w:rPr>
        <w:t>REGIONALE CALCIO A 5 FEMMINILE</w:t>
      </w:r>
    </w:p>
    <w:p w14:paraId="355E73CB" w14:textId="77777777" w:rsidR="007328C0" w:rsidRPr="00D7273F" w:rsidRDefault="007328C0" w:rsidP="007328C0">
      <w:pPr>
        <w:pStyle w:val="titoloprinc0"/>
        <w:rPr>
          <w:color w:val="002060"/>
        </w:rPr>
      </w:pPr>
      <w:r w:rsidRPr="00D7273F">
        <w:rPr>
          <w:color w:val="002060"/>
        </w:rPr>
        <w:t>ANAGRAFICA/INDIRIZZARIO/VARIAZIONI CALENDARIO</w:t>
      </w:r>
    </w:p>
    <w:p w14:paraId="038D0B8A" w14:textId="77777777" w:rsidR="007328C0" w:rsidRPr="00D7273F" w:rsidRDefault="007328C0" w:rsidP="007328C0">
      <w:pPr>
        <w:pStyle w:val="titoloprinc0"/>
        <w:jc w:val="both"/>
        <w:rPr>
          <w:b w:val="0"/>
          <w:bCs w:val="0"/>
          <w:color w:val="002060"/>
          <w:sz w:val="22"/>
          <w:szCs w:val="22"/>
        </w:rPr>
      </w:pPr>
    </w:p>
    <w:p w14:paraId="550069F9" w14:textId="77777777" w:rsidR="007328C0" w:rsidRPr="00D7273F" w:rsidRDefault="007328C0" w:rsidP="007328C0">
      <w:pPr>
        <w:pStyle w:val="titoloprinc0"/>
        <w:jc w:val="both"/>
        <w:rPr>
          <w:color w:val="002060"/>
          <w:sz w:val="22"/>
          <w:szCs w:val="22"/>
        </w:rPr>
      </w:pPr>
      <w:r w:rsidRPr="00D7273F">
        <w:rPr>
          <w:color w:val="002060"/>
          <w:sz w:val="22"/>
          <w:szCs w:val="22"/>
        </w:rPr>
        <w:t>GIRONE “</w:t>
      </w:r>
      <w:r>
        <w:rPr>
          <w:color w:val="002060"/>
          <w:sz w:val="22"/>
          <w:szCs w:val="22"/>
        </w:rPr>
        <w:t>A – UNICO</w:t>
      </w:r>
      <w:r w:rsidRPr="00D7273F">
        <w:rPr>
          <w:color w:val="002060"/>
          <w:sz w:val="22"/>
          <w:szCs w:val="22"/>
        </w:rPr>
        <w:t>”</w:t>
      </w:r>
    </w:p>
    <w:p w14:paraId="0BEE622E" w14:textId="77777777" w:rsidR="007328C0" w:rsidRPr="00D7273F" w:rsidRDefault="007328C0" w:rsidP="007328C0">
      <w:pPr>
        <w:pStyle w:val="titoloprinc0"/>
        <w:jc w:val="both"/>
        <w:rPr>
          <w:b w:val="0"/>
          <w:bCs w:val="0"/>
          <w:color w:val="002060"/>
          <w:sz w:val="22"/>
          <w:szCs w:val="22"/>
        </w:rPr>
      </w:pPr>
    </w:p>
    <w:p w14:paraId="533947B1" w14:textId="77777777" w:rsidR="007328C0" w:rsidRDefault="007328C0" w:rsidP="007328C0">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GROTTESE A.S.D.</w:t>
      </w:r>
      <w:r w:rsidRPr="00D7273F">
        <w:rPr>
          <w:color w:val="002060"/>
          <w:sz w:val="22"/>
          <w:szCs w:val="22"/>
        </w:rPr>
        <w:t xml:space="preserve"> </w:t>
      </w:r>
      <w:r w:rsidRPr="00D7273F">
        <w:rPr>
          <w:b w:val="0"/>
          <w:bCs w:val="0"/>
          <w:color w:val="002060"/>
          <w:sz w:val="22"/>
          <w:szCs w:val="22"/>
        </w:rPr>
        <w:t xml:space="preserve">comunica che disputerà tutte le gare interne il </w:t>
      </w:r>
      <w:r>
        <w:rPr>
          <w:color w:val="002060"/>
          <w:sz w:val="22"/>
          <w:szCs w:val="22"/>
        </w:rPr>
        <w:t>SABATO</w:t>
      </w:r>
      <w:r w:rsidRPr="00D7273F">
        <w:rPr>
          <w:color w:val="002060"/>
          <w:sz w:val="22"/>
          <w:szCs w:val="22"/>
        </w:rPr>
        <w:t xml:space="preserve">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15</w:t>
      </w:r>
      <w:r w:rsidRPr="00D7273F">
        <w:rPr>
          <w:color w:val="002060"/>
          <w:sz w:val="22"/>
          <w:szCs w:val="22"/>
        </w:rPr>
        <w:t>:</w:t>
      </w:r>
      <w:r>
        <w:rPr>
          <w:color w:val="002060"/>
          <w:sz w:val="22"/>
          <w:szCs w:val="22"/>
        </w:rPr>
        <w:t>30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578027FE" w14:textId="77777777" w:rsidR="007328C0" w:rsidRDefault="007328C0" w:rsidP="007328C0">
      <w:pPr>
        <w:pStyle w:val="titoloprinc0"/>
        <w:jc w:val="both"/>
        <w:rPr>
          <w:b w:val="0"/>
          <w:bCs w:val="0"/>
          <w:color w:val="002060"/>
          <w:sz w:val="22"/>
          <w:szCs w:val="22"/>
        </w:rPr>
      </w:pPr>
    </w:p>
    <w:p w14:paraId="6A8B1B2E" w14:textId="77777777" w:rsidR="007328C0" w:rsidRPr="00D7273F" w:rsidRDefault="007328C0" w:rsidP="007328C0">
      <w:pPr>
        <w:pStyle w:val="titoloprinc0"/>
        <w:rPr>
          <w:color w:val="002060"/>
        </w:rPr>
      </w:pPr>
      <w:r w:rsidRPr="00D7273F">
        <w:rPr>
          <w:color w:val="002060"/>
        </w:rPr>
        <w:t>VARIAZIONI AL PROGRAMMA GARE</w:t>
      </w:r>
    </w:p>
    <w:p w14:paraId="759EA0BB" w14:textId="77777777" w:rsidR="007328C0" w:rsidRPr="00D7273F" w:rsidRDefault="007328C0" w:rsidP="007328C0">
      <w:pPr>
        <w:pStyle w:val="breakline"/>
        <w:rPr>
          <w:color w:val="002060"/>
        </w:rPr>
      </w:pPr>
    </w:p>
    <w:p w14:paraId="61890AC9" w14:textId="77777777" w:rsidR="007328C0" w:rsidRPr="00D7273F" w:rsidRDefault="007328C0" w:rsidP="007328C0">
      <w:pPr>
        <w:pStyle w:val="breakline"/>
        <w:rPr>
          <w:color w:val="002060"/>
        </w:rPr>
      </w:pPr>
    </w:p>
    <w:p w14:paraId="616FADBD" w14:textId="77777777" w:rsidR="007328C0" w:rsidRPr="00D7273F" w:rsidRDefault="007328C0" w:rsidP="007328C0">
      <w:pPr>
        <w:pStyle w:val="sottotitolocampionato10"/>
        <w:rPr>
          <w:color w:val="002060"/>
        </w:rPr>
      </w:pPr>
      <w:r w:rsidRPr="00D7273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28C0" w:rsidRPr="00D7273F" w14:paraId="1A60D9E7" w14:textId="77777777" w:rsidTr="001528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91B02" w14:textId="77777777" w:rsidR="007328C0" w:rsidRPr="00D7273F" w:rsidRDefault="007328C0" w:rsidP="001528CF">
            <w:pPr>
              <w:pStyle w:val="headertabella0"/>
              <w:rPr>
                <w:color w:val="002060"/>
              </w:rPr>
            </w:pPr>
            <w:r w:rsidRPr="00D727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DCC0F" w14:textId="77777777" w:rsidR="007328C0" w:rsidRPr="00D7273F" w:rsidRDefault="007328C0" w:rsidP="001528CF">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A14FF" w14:textId="77777777" w:rsidR="007328C0" w:rsidRPr="00D7273F" w:rsidRDefault="007328C0" w:rsidP="001528CF">
            <w:pPr>
              <w:pStyle w:val="headertabella0"/>
              <w:rPr>
                <w:color w:val="002060"/>
              </w:rPr>
            </w:pPr>
            <w:r w:rsidRPr="00D727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4414C" w14:textId="77777777" w:rsidR="007328C0" w:rsidRPr="00D7273F" w:rsidRDefault="007328C0" w:rsidP="001528CF">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9BF19" w14:textId="77777777" w:rsidR="007328C0" w:rsidRPr="00D7273F" w:rsidRDefault="007328C0" w:rsidP="001528CF">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50EA7" w14:textId="77777777" w:rsidR="007328C0" w:rsidRPr="00D7273F" w:rsidRDefault="007328C0" w:rsidP="001528CF">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FFE13" w14:textId="77777777" w:rsidR="007328C0" w:rsidRPr="00D7273F" w:rsidRDefault="007328C0" w:rsidP="001528CF">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2FDD6" w14:textId="77777777" w:rsidR="007328C0" w:rsidRPr="00D7273F" w:rsidRDefault="007328C0" w:rsidP="001528CF">
            <w:pPr>
              <w:pStyle w:val="headertabella0"/>
              <w:rPr>
                <w:color w:val="002060"/>
              </w:rPr>
            </w:pPr>
            <w:r w:rsidRPr="00D7273F">
              <w:rPr>
                <w:color w:val="002060"/>
              </w:rPr>
              <w:t>Impianto</w:t>
            </w:r>
          </w:p>
        </w:tc>
      </w:tr>
      <w:tr w:rsidR="007328C0" w:rsidRPr="00D7273F" w14:paraId="3EBB4F2F"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4409F" w14:textId="77777777" w:rsidR="007328C0" w:rsidRPr="00867876" w:rsidRDefault="007328C0" w:rsidP="001528CF">
            <w:pPr>
              <w:pStyle w:val="rowtabella0"/>
              <w:rPr>
                <w:color w:val="002060"/>
                <w:highlight w:val="yellow"/>
              </w:rPr>
            </w:pPr>
            <w:r w:rsidRPr="00867876">
              <w:rPr>
                <w:color w:val="002060"/>
                <w:highlight w:val="yellow"/>
              </w:rPr>
              <w:t>17/10/2024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FD51A" w14:textId="77777777" w:rsidR="007328C0" w:rsidRPr="00867876" w:rsidRDefault="007328C0" w:rsidP="001528CF">
            <w:pPr>
              <w:pStyle w:val="rowtabella0"/>
              <w:jc w:val="center"/>
              <w:rPr>
                <w:color w:val="002060"/>
                <w:highlight w:val="yellow"/>
              </w:rPr>
            </w:pPr>
            <w:r w:rsidRPr="0086787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F08E9" w14:textId="77777777" w:rsidR="007328C0" w:rsidRPr="00867876" w:rsidRDefault="007328C0" w:rsidP="001528CF">
            <w:pPr>
              <w:pStyle w:val="rowtabella0"/>
              <w:rPr>
                <w:color w:val="002060"/>
                <w:highlight w:val="yellow"/>
              </w:rPr>
            </w:pPr>
            <w:r w:rsidRPr="00867876">
              <w:rPr>
                <w:color w:val="002060"/>
                <w:highlight w:val="yellow"/>
              </w:rPr>
              <w:t>PIANDIROSE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58A8A" w14:textId="77777777" w:rsidR="007328C0" w:rsidRPr="00867876" w:rsidRDefault="007328C0" w:rsidP="001528CF">
            <w:pPr>
              <w:pStyle w:val="rowtabella0"/>
              <w:rPr>
                <w:color w:val="002060"/>
                <w:highlight w:val="yellow"/>
              </w:rPr>
            </w:pPr>
            <w:r w:rsidRPr="00867876">
              <w:rPr>
                <w:color w:val="002060"/>
                <w:highlight w:val="yellow"/>
              </w:rPr>
              <w:t>TRODICA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BD4E" w14:textId="77777777" w:rsidR="007328C0" w:rsidRPr="00D7273F" w:rsidRDefault="007328C0" w:rsidP="001528CF">
            <w:pPr>
              <w:pStyle w:val="rowtabella0"/>
              <w:rPr>
                <w:color w:val="002060"/>
              </w:rPr>
            </w:pPr>
            <w:r w:rsidRPr="00D7273F">
              <w:rPr>
                <w:color w:val="002060"/>
              </w:rPr>
              <w:t>18/10/2024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B25C3" w14:textId="77777777" w:rsidR="007328C0" w:rsidRPr="00D7273F" w:rsidRDefault="007328C0" w:rsidP="001528CF">
            <w:pPr>
              <w:pStyle w:val="rowtabella0"/>
              <w:jc w:val="center"/>
              <w:rPr>
                <w:color w:val="002060"/>
              </w:rPr>
            </w:pPr>
            <w:r w:rsidRPr="00867876">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48E2B" w14:textId="77777777" w:rsidR="007328C0" w:rsidRPr="00D7273F" w:rsidRDefault="007328C0" w:rsidP="001528C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EE9C6" w14:textId="77777777" w:rsidR="007328C0" w:rsidRPr="00D7273F" w:rsidRDefault="007328C0" w:rsidP="001528CF">
            <w:pPr>
              <w:rPr>
                <w:color w:val="002060"/>
              </w:rPr>
            </w:pPr>
          </w:p>
        </w:tc>
      </w:tr>
    </w:tbl>
    <w:p w14:paraId="32D99A76" w14:textId="77777777" w:rsidR="007328C0" w:rsidRPr="00D7273F" w:rsidRDefault="007328C0" w:rsidP="007328C0">
      <w:pPr>
        <w:pStyle w:val="breakline"/>
        <w:rPr>
          <w:rFonts w:eastAsiaTheme="minorEastAsia"/>
          <w:color w:val="002060"/>
        </w:rPr>
      </w:pPr>
    </w:p>
    <w:p w14:paraId="61077948" w14:textId="77777777" w:rsidR="007328C0" w:rsidRPr="00D7273F" w:rsidRDefault="007328C0" w:rsidP="007328C0">
      <w:pPr>
        <w:pStyle w:val="breakline"/>
        <w:rPr>
          <w:color w:val="002060"/>
        </w:rPr>
      </w:pPr>
    </w:p>
    <w:p w14:paraId="76C4A5E1" w14:textId="77777777" w:rsidR="007328C0" w:rsidRPr="00D7273F" w:rsidRDefault="007328C0" w:rsidP="007328C0">
      <w:pPr>
        <w:pStyle w:val="titolocampionato0"/>
        <w:shd w:val="clear" w:color="auto" w:fill="CCCCCC"/>
        <w:spacing w:before="80" w:after="40"/>
        <w:rPr>
          <w:color w:val="002060"/>
        </w:rPr>
      </w:pPr>
      <w:r w:rsidRPr="00D7273F">
        <w:rPr>
          <w:color w:val="002060"/>
        </w:rPr>
        <w:t>UNDER 19 CALCIO A 5 REGIONALE</w:t>
      </w:r>
    </w:p>
    <w:p w14:paraId="711CAA10" w14:textId="77777777" w:rsidR="007328C0" w:rsidRPr="00D7273F" w:rsidRDefault="007328C0" w:rsidP="007328C0">
      <w:pPr>
        <w:pStyle w:val="titoloprinc0"/>
        <w:rPr>
          <w:color w:val="002060"/>
        </w:rPr>
      </w:pPr>
      <w:r w:rsidRPr="00D7273F">
        <w:rPr>
          <w:color w:val="002060"/>
        </w:rPr>
        <w:t>ANAGRAFICA/INDIRIZZARIO/VARIAZIONI CALENDARIO</w:t>
      </w:r>
    </w:p>
    <w:p w14:paraId="73B5156E" w14:textId="77777777" w:rsidR="007328C0" w:rsidRPr="00D7273F" w:rsidRDefault="007328C0" w:rsidP="007328C0">
      <w:pPr>
        <w:pStyle w:val="titoloprinc0"/>
        <w:jc w:val="both"/>
        <w:rPr>
          <w:b w:val="0"/>
          <w:bCs w:val="0"/>
          <w:color w:val="002060"/>
          <w:sz w:val="22"/>
          <w:szCs w:val="22"/>
        </w:rPr>
      </w:pPr>
    </w:p>
    <w:p w14:paraId="05041347" w14:textId="77777777" w:rsidR="007328C0" w:rsidRPr="00D7273F" w:rsidRDefault="007328C0" w:rsidP="007328C0">
      <w:pPr>
        <w:pStyle w:val="titoloprinc0"/>
        <w:jc w:val="both"/>
        <w:rPr>
          <w:color w:val="002060"/>
          <w:sz w:val="22"/>
          <w:szCs w:val="22"/>
        </w:rPr>
      </w:pPr>
      <w:r w:rsidRPr="00D7273F">
        <w:rPr>
          <w:color w:val="002060"/>
          <w:sz w:val="22"/>
          <w:szCs w:val="22"/>
        </w:rPr>
        <w:t>GIRONE “</w:t>
      </w:r>
      <w:r>
        <w:rPr>
          <w:color w:val="002060"/>
          <w:sz w:val="22"/>
          <w:szCs w:val="22"/>
        </w:rPr>
        <w:t>B</w:t>
      </w:r>
      <w:r w:rsidRPr="00D7273F">
        <w:rPr>
          <w:color w:val="002060"/>
          <w:sz w:val="22"/>
          <w:szCs w:val="22"/>
        </w:rPr>
        <w:t>”</w:t>
      </w:r>
    </w:p>
    <w:p w14:paraId="08643714" w14:textId="77777777" w:rsidR="007328C0" w:rsidRDefault="007328C0" w:rsidP="007328C0">
      <w:pPr>
        <w:pStyle w:val="titoloprinc0"/>
        <w:jc w:val="both"/>
        <w:rPr>
          <w:b w:val="0"/>
          <w:bCs w:val="0"/>
          <w:color w:val="002060"/>
          <w:sz w:val="22"/>
          <w:szCs w:val="22"/>
        </w:rPr>
      </w:pPr>
    </w:p>
    <w:p w14:paraId="07A1BB28" w14:textId="77777777" w:rsidR="007328C0" w:rsidRDefault="007328C0" w:rsidP="007328C0">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FERMANA FUTSAL 2022</w:t>
      </w:r>
      <w:r w:rsidRPr="00D7273F">
        <w:rPr>
          <w:color w:val="002060"/>
          <w:sz w:val="22"/>
          <w:szCs w:val="22"/>
        </w:rPr>
        <w:t xml:space="preserve"> </w:t>
      </w:r>
      <w:r w:rsidRPr="00D7273F">
        <w:rPr>
          <w:b w:val="0"/>
          <w:bCs w:val="0"/>
          <w:color w:val="002060"/>
          <w:sz w:val="22"/>
          <w:szCs w:val="22"/>
        </w:rPr>
        <w:t xml:space="preserve">comunica che disputerà tutte le gare interne il </w:t>
      </w:r>
      <w:r>
        <w:rPr>
          <w:color w:val="002060"/>
          <w:sz w:val="22"/>
          <w:szCs w:val="22"/>
        </w:rPr>
        <w:t>SABATO</w:t>
      </w:r>
      <w:r w:rsidRPr="00D7273F">
        <w:rPr>
          <w:color w:val="002060"/>
          <w:sz w:val="22"/>
          <w:szCs w:val="22"/>
        </w:rPr>
        <w:t xml:space="preserve">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15:30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6295AC8B" w14:textId="77777777" w:rsidR="007328C0" w:rsidRPr="00D7273F" w:rsidRDefault="007328C0" w:rsidP="007328C0">
      <w:pPr>
        <w:pStyle w:val="titoloprinc0"/>
        <w:jc w:val="both"/>
        <w:rPr>
          <w:b w:val="0"/>
          <w:bCs w:val="0"/>
          <w:color w:val="002060"/>
          <w:sz w:val="22"/>
          <w:szCs w:val="22"/>
        </w:rPr>
      </w:pPr>
    </w:p>
    <w:p w14:paraId="2309477C" w14:textId="77777777" w:rsidR="007328C0" w:rsidRDefault="007328C0" w:rsidP="007328C0">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OSIMO FIVE</w:t>
      </w:r>
      <w:r w:rsidRPr="00D7273F">
        <w:rPr>
          <w:color w:val="002060"/>
          <w:sz w:val="22"/>
          <w:szCs w:val="22"/>
        </w:rPr>
        <w:t xml:space="preserve"> </w:t>
      </w:r>
      <w:r w:rsidRPr="00D7273F">
        <w:rPr>
          <w:b w:val="0"/>
          <w:bCs w:val="0"/>
          <w:color w:val="002060"/>
          <w:sz w:val="22"/>
          <w:szCs w:val="22"/>
        </w:rPr>
        <w:t xml:space="preserve">comunica che disputerà tutte le gare interne il </w:t>
      </w:r>
      <w:r>
        <w:rPr>
          <w:color w:val="002060"/>
          <w:sz w:val="22"/>
          <w:szCs w:val="22"/>
        </w:rPr>
        <w:t>SABATO</w:t>
      </w:r>
      <w:r w:rsidRPr="00D7273F">
        <w:rPr>
          <w:color w:val="002060"/>
          <w:sz w:val="22"/>
          <w:szCs w:val="22"/>
        </w:rPr>
        <w:t xml:space="preserve">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18</w:t>
      </w:r>
      <w:r w:rsidRPr="00D7273F">
        <w:rPr>
          <w:color w:val="002060"/>
          <w:sz w:val="22"/>
          <w:szCs w:val="22"/>
        </w:rPr>
        <w:t>:</w:t>
      </w:r>
      <w:r>
        <w:rPr>
          <w:color w:val="002060"/>
          <w:sz w:val="22"/>
          <w:szCs w:val="22"/>
        </w:rPr>
        <w:t>15</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3608249B" w14:textId="77777777" w:rsidR="007328C0" w:rsidRDefault="007328C0" w:rsidP="007328C0">
      <w:pPr>
        <w:pStyle w:val="titoloprinc0"/>
        <w:jc w:val="both"/>
        <w:rPr>
          <w:b w:val="0"/>
          <w:bCs w:val="0"/>
          <w:color w:val="002060"/>
          <w:sz w:val="22"/>
          <w:szCs w:val="22"/>
        </w:rPr>
      </w:pPr>
    </w:p>
    <w:p w14:paraId="71712FDD" w14:textId="77777777" w:rsidR="007328C0" w:rsidRPr="00D7273F" w:rsidRDefault="007328C0" w:rsidP="007328C0">
      <w:pPr>
        <w:pStyle w:val="titoloprinc0"/>
        <w:rPr>
          <w:color w:val="002060"/>
        </w:rPr>
      </w:pPr>
      <w:r w:rsidRPr="00D7273F">
        <w:rPr>
          <w:color w:val="002060"/>
        </w:rPr>
        <w:t>VARIAZIONI AL PROGRAMMA GARE</w:t>
      </w:r>
    </w:p>
    <w:p w14:paraId="1E461E29" w14:textId="77777777" w:rsidR="007328C0" w:rsidRPr="00D7273F" w:rsidRDefault="007328C0" w:rsidP="007328C0">
      <w:pPr>
        <w:pStyle w:val="breakline"/>
        <w:rPr>
          <w:color w:val="002060"/>
        </w:rPr>
      </w:pPr>
    </w:p>
    <w:p w14:paraId="02FFBB87" w14:textId="77777777" w:rsidR="007328C0" w:rsidRPr="00D7273F" w:rsidRDefault="007328C0" w:rsidP="007328C0">
      <w:pPr>
        <w:pStyle w:val="breakline"/>
        <w:rPr>
          <w:color w:val="002060"/>
        </w:rPr>
      </w:pPr>
    </w:p>
    <w:p w14:paraId="27C9D91A" w14:textId="77777777" w:rsidR="007328C0" w:rsidRPr="00D7273F" w:rsidRDefault="007328C0" w:rsidP="007328C0">
      <w:pPr>
        <w:pStyle w:val="sottotitolocampionato10"/>
        <w:rPr>
          <w:color w:val="002060"/>
        </w:rPr>
      </w:pPr>
      <w:r w:rsidRPr="00D7273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28C0" w:rsidRPr="00D7273F" w14:paraId="036A5672" w14:textId="77777777" w:rsidTr="001528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A70A0" w14:textId="77777777" w:rsidR="007328C0" w:rsidRPr="00D7273F" w:rsidRDefault="007328C0" w:rsidP="001528CF">
            <w:pPr>
              <w:pStyle w:val="headertabella0"/>
              <w:rPr>
                <w:color w:val="002060"/>
              </w:rPr>
            </w:pPr>
            <w:r w:rsidRPr="00D727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F5AC2" w14:textId="77777777" w:rsidR="007328C0" w:rsidRPr="00D7273F" w:rsidRDefault="007328C0" w:rsidP="001528CF">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97388" w14:textId="77777777" w:rsidR="007328C0" w:rsidRPr="00D7273F" w:rsidRDefault="007328C0" w:rsidP="001528CF">
            <w:pPr>
              <w:pStyle w:val="headertabella0"/>
              <w:rPr>
                <w:color w:val="002060"/>
              </w:rPr>
            </w:pPr>
            <w:r w:rsidRPr="00D727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204F1" w14:textId="77777777" w:rsidR="007328C0" w:rsidRPr="00D7273F" w:rsidRDefault="007328C0" w:rsidP="001528CF">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477E8" w14:textId="77777777" w:rsidR="007328C0" w:rsidRPr="00D7273F" w:rsidRDefault="007328C0" w:rsidP="001528CF">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8B78E" w14:textId="77777777" w:rsidR="007328C0" w:rsidRPr="00D7273F" w:rsidRDefault="007328C0" w:rsidP="001528CF">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685DE" w14:textId="77777777" w:rsidR="007328C0" w:rsidRPr="00D7273F" w:rsidRDefault="007328C0" w:rsidP="001528CF">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A9A32" w14:textId="77777777" w:rsidR="007328C0" w:rsidRPr="00D7273F" w:rsidRDefault="007328C0" w:rsidP="001528CF">
            <w:pPr>
              <w:pStyle w:val="headertabella0"/>
              <w:rPr>
                <w:color w:val="002060"/>
              </w:rPr>
            </w:pPr>
            <w:r w:rsidRPr="00D7273F">
              <w:rPr>
                <w:color w:val="002060"/>
              </w:rPr>
              <w:t>Impianto</w:t>
            </w:r>
          </w:p>
        </w:tc>
      </w:tr>
      <w:tr w:rsidR="007328C0" w:rsidRPr="00D7273F" w14:paraId="1D4C65D3"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30492" w14:textId="77777777" w:rsidR="007328C0" w:rsidRPr="00786047" w:rsidRDefault="007328C0" w:rsidP="001528CF">
            <w:pPr>
              <w:pStyle w:val="rowtabella0"/>
              <w:rPr>
                <w:color w:val="002060"/>
                <w:highlight w:val="yellow"/>
              </w:rPr>
            </w:pPr>
            <w:r w:rsidRPr="00786047">
              <w:rPr>
                <w:color w:val="002060"/>
                <w:highlight w:val="yellow"/>
              </w:rPr>
              <w:t>29/09/2024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30E82" w14:textId="77777777" w:rsidR="007328C0" w:rsidRPr="00786047" w:rsidRDefault="007328C0" w:rsidP="001528CF">
            <w:pPr>
              <w:pStyle w:val="rowtabella0"/>
              <w:jc w:val="center"/>
              <w:rPr>
                <w:color w:val="002060"/>
                <w:highlight w:val="yellow"/>
              </w:rPr>
            </w:pPr>
            <w:r w:rsidRPr="00786047">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07748" w14:textId="77777777" w:rsidR="007328C0" w:rsidRPr="00786047" w:rsidRDefault="007328C0" w:rsidP="001528CF">
            <w:pPr>
              <w:pStyle w:val="rowtabella0"/>
              <w:rPr>
                <w:color w:val="002060"/>
                <w:highlight w:val="yellow"/>
              </w:rPr>
            </w:pPr>
            <w:r w:rsidRPr="00786047">
              <w:rPr>
                <w:color w:val="002060"/>
                <w:highlight w:val="yellow"/>
              </w:rPr>
              <w:t>CHIARAVALLE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CC7C4" w14:textId="77777777" w:rsidR="007328C0" w:rsidRPr="00786047" w:rsidRDefault="007328C0" w:rsidP="001528CF">
            <w:pPr>
              <w:pStyle w:val="rowtabella0"/>
              <w:rPr>
                <w:color w:val="002060"/>
                <w:highlight w:val="yellow"/>
              </w:rPr>
            </w:pPr>
            <w:r w:rsidRPr="00786047">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89667" w14:textId="77777777" w:rsidR="007328C0" w:rsidRPr="00D7273F" w:rsidRDefault="007328C0" w:rsidP="001528CF">
            <w:pPr>
              <w:pStyle w:val="rowtabella0"/>
              <w:rPr>
                <w:color w:val="002060"/>
              </w:rPr>
            </w:pPr>
            <w:r w:rsidRPr="00D7273F">
              <w:rPr>
                <w:color w:val="002060"/>
              </w:rPr>
              <w:t>2</w:t>
            </w:r>
            <w:r>
              <w:rPr>
                <w:color w:val="002060"/>
              </w:rPr>
              <w:t>8</w:t>
            </w:r>
            <w:r w:rsidRPr="00D7273F">
              <w:rPr>
                <w:color w:val="002060"/>
              </w:rPr>
              <w:t>/09/2024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EABFB" w14:textId="77777777" w:rsidR="007328C0" w:rsidRPr="00D7273F" w:rsidRDefault="007328C0" w:rsidP="001528CF">
            <w:pPr>
              <w:pStyle w:val="rowtabella0"/>
              <w:jc w:val="center"/>
              <w:rPr>
                <w:color w:val="002060"/>
              </w:rPr>
            </w:pPr>
            <w:r w:rsidRPr="00786047">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8AFB9" w14:textId="77777777" w:rsidR="007328C0" w:rsidRPr="00D7273F" w:rsidRDefault="007328C0" w:rsidP="001528CF">
            <w:pPr>
              <w:pStyle w:val="rowtabella0"/>
              <w:jc w:val="center"/>
              <w:rPr>
                <w:color w:val="002060"/>
              </w:rPr>
            </w:pPr>
            <w:r w:rsidRPr="00D7273F">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A29A4" w14:textId="77777777" w:rsidR="007328C0" w:rsidRPr="00D7273F" w:rsidRDefault="007328C0" w:rsidP="001528CF">
            <w:pPr>
              <w:rPr>
                <w:color w:val="002060"/>
              </w:rPr>
            </w:pPr>
          </w:p>
        </w:tc>
      </w:tr>
      <w:tr w:rsidR="007328C0" w:rsidRPr="00D7273F" w14:paraId="775A650F"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B230D" w14:textId="77777777" w:rsidR="007328C0" w:rsidRPr="00867876" w:rsidRDefault="007328C0" w:rsidP="001528CF">
            <w:pPr>
              <w:pStyle w:val="rowtabella0"/>
              <w:rPr>
                <w:color w:val="002060"/>
                <w:highlight w:val="yellow"/>
              </w:rPr>
            </w:pPr>
            <w:r w:rsidRPr="00867876">
              <w:rPr>
                <w:color w:val="002060"/>
                <w:highlight w:val="yellow"/>
              </w:rPr>
              <w:t>27/10/2024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C6391" w14:textId="77777777" w:rsidR="007328C0" w:rsidRPr="00867876" w:rsidRDefault="007328C0" w:rsidP="001528CF">
            <w:pPr>
              <w:pStyle w:val="rowtabella0"/>
              <w:jc w:val="center"/>
              <w:rPr>
                <w:color w:val="002060"/>
                <w:highlight w:val="yellow"/>
              </w:rPr>
            </w:pPr>
            <w:r w:rsidRPr="00867876">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49435" w14:textId="77777777" w:rsidR="007328C0" w:rsidRPr="00867876" w:rsidRDefault="007328C0" w:rsidP="001528CF">
            <w:pPr>
              <w:pStyle w:val="rowtabella0"/>
              <w:rPr>
                <w:color w:val="002060"/>
                <w:highlight w:val="yellow"/>
              </w:rPr>
            </w:pPr>
            <w:r w:rsidRPr="00867876">
              <w:rPr>
                <w:color w:val="002060"/>
                <w:highlight w:val="yellow"/>
              </w:rPr>
              <w:t>CHIARAVALLE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689A1" w14:textId="77777777" w:rsidR="007328C0" w:rsidRPr="00867876" w:rsidRDefault="007328C0" w:rsidP="001528CF">
            <w:pPr>
              <w:pStyle w:val="rowtabella0"/>
              <w:rPr>
                <w:color w:val="002060"/>
                <w:highlight w:val="yellow"/>
              </w:rPr>
            </w:pPr>
            <w:r w:rsidRPr="00867876">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A86D4" w14:textId="77777777" w:rsidR="007328C0" w:rsidRPr="00D7273F" w:rsidRDefault="007328C0" w:rsidP="001528CF">
            <w:pPr>
              <w:pStyle w:val="rowtabella0"/>
              <w:rPr>
                <w:color w:val="002060"/>
              </w:rPr>
            </w:pPr>
            <w:r w:rsidRPr="00D7273F">
              <w:rPr>
                <w:color w:val="002060"/>
              </w:rPr>
              <w:t>2</w:t>
            </w:r>
            <w:r>
              <w:rPr>
                <w:color w:val="002060"/>
              </w:rPr>
              <w:t>6</w:t>
            </w:r>
            <w:r w:rsidRPr="00D7273F">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36CB4" w14:textId="77777777" w:rsidR="007328C0" w:rsidRPr="00D7273F" w:rsidRDefault="007328C0" w:rsidP="001528CF">
            <w:pPr>
              <w:pStyle w:val="rowtabella0"/>
              <w:jc w:val="center"/>
              <w:rPr>
                <w:color w:val="002060"/>
              </w:rPr>
            </w:pPr>
            <w:r w:rsidRPr="00867876">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DF6A8" w14:textId="77777777" w:rsidR="007328C0" w:rsidRPr="00D7273F" w:rsidRDefault="007328C0" w:rsidP="001528CF">
            <w:pPr>
              <w:pStyle w:val="rowtabella0"/>
              <w:jc w:val="center"/>
              <w:rPr>
                <w:color w:val="002060"/>
              </w:rPr>
            </w:pPr>
            <w:r w:rsidRPr="00D7273F">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C4687" w14:textId="77777777" w:rsidR="007328C0" w:rsidRPr="00D7273F" w:rsidRDefault="007328C0" w:rsidP="001528CF">
            <w:pPr>
              <w:rPr>
                <w:color w:val="002060"/>
              </w:rPr>
            </w:pPr>
          </w:p>
        </w:tc>
      </w:tr>
    </w:tbl>
    <w:p w14:paraId="61E3DD3E" w14:textId="77777777" w:rsidR="007328C0" w:rsidRPr="00D7273F" w:rsidRDefault="007328C0" w:rsidP="007328C0">
      <w:pPr>
        <w:pStyle w:val="breakline"/>
        <w:rPr>
          <w:rFonts w:eastAsiaTheme="minorEastAsia"/>
          <w:color w:val="002060"/>
        </w:rPr>
      </w:pPr>
    </w:p>
    <w:p w14:paraId="7DAB89D5" w14:textId="77777777" w:rsidR="007328C0" w:rsidRPr="00D7273F" w:rsidRDefault="007328C0" w:rsidP="007328C0">
      <w:pPr>
        <w:pStyle w:val="breakline"/>
        <w:rPr>
          <w:color w:val="002060"/>
        </w:rPr>
      </w:pPr>
    </w:p>
    <w:p w14:paraId="38D3A950" w14:textId="77777777" w:rsidR="007328C0" w:rsidRPr="00D7273F" w:rsidRDefault="007328C0" w:rsidP="007328C0">
      <w:pPr>
        <w:pStyle w:val="sottotitolocampionato10"/>
        <w:rPr>
          <w:color w:val="002060"/>
        </w:rPr>
      </w:pPr>
      <w:r w:rsidRPr="00D7273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28C0" w:rsidRPr="00D7273F" w14:paraId="6BEC56E8" w14:textId="77777777" w:rsidTr="001528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3427F" w14:textId="77777777" w:rsidR="007328C0" w:rsidRPr="00D7273F" w:rsidRDefault="007328C0" w:rsidP="001528CF">
            <w:pPr>
              <w:pStyle w:val="headertabella0"/>
              <w:rPr>
                <w:color w:val="002060"/>
              </w:rPr>
            </w:pPr>
            <w:r w:rsidRPr="00D727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AD336" w14:textId="77777777" w:rsidR="007328C0" w:rsidRPr="00D7273F" w:rsidRDefault="007328C0" w:rsidP="001528CF">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5869F" w14:textId="77777777" w:rsidR="007328C0" w:rsidRPr="00D7273F" w:rsidRDefault="007328C0" w:rsidP="001528CF">
            <w:pPr>
              <w:pStyle w:val="headertabella0"/>
              <w:rPr>
                <w:color w:val="002060"/>
              </w:rPr>
            </w:pPr>
            <w:r w:rsidRPr="00D727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A70F5" w14:textId="77777777" w:rsidR="007328C0" w:rsidRPr="00D7273F" w:rsidRDefault="007328C0" w:rsidP="001528CF">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C2FC2" w14:textId="77777777" w:rsidR="007328C0" w:rsidRPr="00D7273F" w:rsidRDefault="007328C0" w:rsidP="001528CF">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10DA1" w14:textId="77777777" w:rsidR="007328C0" w:rsidRPr="00D7273F" w:rsidRDefault="007328C0" w:rsidP="001528CF">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49F67" w14:textId="77777777" w:rsidR="007328C0" w:rsidRPr="00D7273F" w:rsidRDefault="007328C0" w:rsidP="001528CF">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3D197" w14:textId="77777777" w:rsidR="007328C0" w:rsidRPr="00D7273F" w:rsidRDefault="007328C0" w:rsidP="001528CF">
            <w:pPr>
              <w:pStyle w:val="headertabella0"/>
              <w:rPr>
                <w:color w:val="002060"/>
              </w:rPr>
            </w:pPr>
            <w:r w:rsidRPr="00D7273F">
              <w:rPr>
                <w:color w:val="002060"/>
              </w:rPr>
              <w:t>Impianto</w:t>
            </w:r>
          </w:p>
        </w:tc>
      </w:tr>
      <w:tr w:rsidR="007328C0" w:rsidRPr="00D7273F" w14:paraId="60DD9BD5"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F064E" w14:textId="77777777" w:rsidR="007328C0" w:rsidRPr="00786047" w:rsidRDefault="007328C0" w:rsidP="001528CF">
            <w:pPr>
              <w:pStyle w:val="rowtabella0"/>
              <w:rPr>
                <w:color w:val="002060"/>
                <w:highlight w:val="yellow"/>
              </w:rPr>
            </w:pPr>
            <w:r w:rsidRPr="00786047">
              <w:rPr>
                <w:color w:val="002060"/>
                <w:highlight w:val="yellow"/>
              </w:rPr>
              <w:t>28/09/2024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1BA45" w14:textId="77777777" w:rsidR="007328C0" w:rsidRPr="00786047" w:rsidRDefault="007328C0" w:rsidP="001528CF">
            <w:pPr>
              <w:pStyle w:val="rowtabella0"/>
              <w:jc w:val="center"/>
              <w:rPr>
                <w:color w:val="002060"/>
                <w:highlight w:val="yellow"/>
              </w:rPr>
            </w:pPr>
            <w:r w:rsidRPr="00786047">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3E467" w14:textId="77777777" w:rsidR="007328C0" w:rsidRPr="00786047" w:rsidRDefault="007328C0" w:rsidP="001528CF">
            <w:pPr>
              <w:pStyle w:val="rowtabella0"/>
              <w:rPr>
                <w:color w:val="002060"/>
                <w:highlight w:val="yellow"/>
              </w:rPr>
            </w:pPr>
            <w:proofErr w:type="gramStart"/>
            <w:r w:rsidRPr="00786047">
              <w:rPr>
                <w:color w:val="002060"/>
                <w:highlight w:val="yellow"/>
              </w:rPr>
              <w:t>U.MANDOLESI</w:t>
            </w:r>
            <w:proofErr w:type="gramEnd"/>
            <w:r w:rsidRPr="00786047">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DF64B" w14:textId="77777777" w:rsidR="007328C0" w:rsidRPr="00786047" w:rsidRDefault="007328C0" w:rsidP="001528CF">
            <w:pPr>
              <w:pStyle w:val="rowtabella0"/>
              <w:rPr>
                <w:color w:val="002060"/>
                <w:highlight w:val="yellow"/>
              </w:rPr>
            </w:pPr>
            <w:r w:rsidRPr="00786047">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81E6" w14:textId="77777777" w:rsidR="007328C0" w:rsidRPr="00D7273F" w:rsidRDefault="007328C0" w:rsidP="001528C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288D" w14:textId="77777777" w:rsidR="007328C0" w:rsidRPr="00D7273F" w:rsidRDefault="007328C0" w:rsidP="001528CF">
            <w:pPr>
              <w:pStyle w:val="rowtabella0"/>
              <w:jc w:val="center"/>
              <w:rPr>
                <w:color w:val="002060"/>
              </w:rPr>
            </w:pPr>
            <w:r w:rsidRPr="00786047">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27473" w14:textId="77777777" w:rsidR="007328C0" w:rsidRPr="00D7273F" w:rsidRDefault="007328C0" w:rsidP="001528CF">
            <w:pPr>
              <w:pStyle w:val="rowtabella0"/>
              <w:jc w:val="center"/>
              <w:rPr>
                <w:color w:val="002060"/>
              </w:rPr>
            </w:pPr>
            <w:r w:rsidRPr="00D7273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A47B5" w14:textId="77777777" w:rsidR="007328C0" w:rsidRPr="00D7273F" w:rsidRDefault="007328C0" w:rsidP="001528CF">
            <w:pPr>
              <w:rPr>
                <w:color w:val="002060"/>
              </w:rPr>
            </w:pPr>
          </w:p>
        </w:tc>
      </w:tr>
    </w:tbl>
    <w:p w14:paraId="30B0133F" w14:textId="77777777" w:rsidR="007328C0" w:rsidRDefault="007328C0" w:rsidP="007328C0">
      <w:pPr>
        <w:pStyle w:val="breakline"/>
        <w:rPr>
          <w:color w:val="002060"/>
        </w:rPr>
      </w:pPr>
    </w:p>
    <w:p w14:paraId="6DDF1BB2" w14:textId="77777777" w:rsidR="007328C0" w:rsidRPr="00D7273F" w:rsidRDefault="007328C0" w:rsidP="007328C0">
      <w:pPr>
        <w:pStyle w:val="titoloprinc0"/>
        <w:rPr>
          <w:color w:val="002060"/>
        </w:rPr>
      </w:pPr>
      <w:r w:rsidRPr="00D7273F">
        <w:rPr>
          <w:color w:val="002060"/>
        </w:rPr>
        <w:lastRenderedPageBreak/>
        <w:t>PROGRAMMA GARE</w:t>
      </w:r>
    </w:p>
    <w:p w14:paraId="23366444" w14:textId="77777777" w:rsidR="007328C0" w:rsidRDefault="007328C0" w:rsidP="007328C0">
      <w:pPr>
        <w:pStyle w:val="breakline"/>
        <w:rPr>
          <w:rFonts w:eastAsiaTheme="minorEastAsia"/>
          <w:color w:val="002060"/>
        </w:rPr>
      </w:pPr>
    </w:p>
    <w:p w14:paraId="13443157" w14:textId="77777777" w:rsidR="00021EB5" w:rsidRPr="006D055B" w:rsidRDefault="00021EB5" w:rsidP="00021EB5">
      <w:pPr>
        <w:pStyle w:val="sottotitolocampionato10"/>
        <w:rPr>
          <w:color w:val="002060"/>
        </w:rPr>
      </w:pPr>
      <w:r w:rsidRPr="006D055B">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3"/>
        <w:gridCol w:w="385"/>
        <w:gridCol w:w="898"/>
        <w:gridCol w:w="1198"/>
        <w:gridCol w:w="1544"/>
        <w:gridCol w:w="1551"/>
      </w:tblGrid>
      <w:tr w:rsidR="00021EB5" w:rsidRPr="006D055B" w14:paraId="3F84EB86"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5A308"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C4E3C"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235F5"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CA988"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0A2B8"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F3E4B"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587BA"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5E4021D9"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4C3E62" w14:textId="77777777" w:rsidR="00021EB5" w:rsidRPr="006D055B" w:rsidRDefault="00021EB5" w:rsidP="001528CF">
            <w:pPr>
              <w:pStyle w:val="rowtabella0"/>
              <w:rPr>
                <w:color w:val="002060"/>
              </w:rPr>
            </w:pPr>
            <w:r w:rsidRPr="006D055B">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2131D" w14:textId="77777777" w:rsidR="00021EB5" w:rsidRPr="006D055B" w:rsidRDefault="00021EB5" w:rsidP="001528CF">
            <w:pPr>
              <w:pStyle w:val="rowtabella0"/>
              <w:rPr>
                <w:color w:val="002060"/>
              </w:rPr>
            </w:pPr>
            <w:r w:rsidRPr="006D055B">
              <w:rPr>
                <w:color w:val="002060"/>
              </w:rPr>
              <w:t>CSI GAUDIO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40D63"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25E3E" w14:textId="77777777" w:rsidR="00021EB5" w:rsidRPr="006D055B" w:rsidRDefault="00021EB5" w:rsidP="001528CF">
            <w:pPr>
              <w:pStyle w:val="rowtabella0"/>
              <w:rPr>
                <w:color w:val="002060"/>
              </w:rPr>
            </w:pPr>
            <w:r w:rsidRPr="006D055B">
              <w:rPr>
                <w:color w:val="002060"/>
              </w:rPr>
              <w:t>28/09/2024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62ABD" w14:textId="77777777" w:rsidR="00021EB5" w:rsidRPr="006D055B" w:rsidRDefault="00021EB5" w:rsidP="001528CF">
            <w:pPr>
              <w:pStyle w:val="rowtabella0"/>
              <w:rPr>
                <w:color w:val="002060"/>
              </w:rPr>
            </w:pPr>
            <w:r w:rsidRPr="006D055B">
              <w:rPr>
                <w:color w:val="002060"/>
              </w:rPr>
              <w:t xml:space="preserve">5442 TENSOSTRUTTURA </w:t>
            </w:r>
            <w:proofErr w:type="gramStart"/>
            <w:r w:rsidRPr="006D055B">
              <w:rPr>
                <w:color w:val="002060"/>
              </w:rPr>
              <w:t>B.GO</w:t>
            </w:r>
            <w:proofErr w:type="gramEnd"/>
            <w:r w:rsidRPr="006D055B">
              <w:rPr>
                <w:color w:val="002060"/>
              </w:rPr>
              <w:t xml:space="preserve"> S.MARIA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29A09" w14:textId="77777777" w:rsidR="00021EB5" w:rsidRPr="006D055B" w:rsidRDefault="00021EB5" w:rsidP="001528CF">
            <w:pPr>
              <w:pStyle w:val="rowtabella0"/>
              <w:rPr>
                <w:color w:val="002060"/>
              </w:rPr>
            </w:pPr>
            <w:r w:rsidRPr="006D055B">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C0B09" w14:textId="77777777" w:rsidR="00021EB5" w:rsidRPr="006D055B" w:rsidRDefault="00021EB5" w:rsidP="001528CF">
            <w:pPr>
              <w:pStyle w:val="rowtabella0"/>
              <w:rPr>
                <w:color w:val="002060"/>
              </w:rPr>
            </w:pPr>
            <w:r w:rsidRPr="006D055B">
              <w:rPr>
                <w:color w:val="002060"/>
              </w:rPr>
              <w:t xml:space="preserve">STRADA DEL FOGLIA - </w:t>
            </w:r>
            <w:proofErr w:type="gramStart"/>
            <w:r w:rsidRPr="006D055B">
              <w:rPr>
                <w:color w:val="002060"/>
              </w:rPr>
              <w:t>B.GO</w:t>
            </w:r>
            <w:proofErr w:type="gramEnd"/>
            <w:r w:rsidRPr="006D055B">
              <w:rPr>
                <w:color w:val="002060"/>
              </w:rPr>
              <w:t xml:space="preserve"> S.MAR</w:t>
            </w:r>
          </w:p>
        </w:tc>
      </w:tr>
      <w:tr w:rsidR="00021EB5" w:rsidRPr="006D055B" w14:paraId="07AF1DE9"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5F69E8" w14:textId="77777777" w:rsidR="00021EB5" w:rsidRPr="006D055B" w:rsidRDefault="00021EB5" w:rsidP="001528CF">
            <w:pPr>
              <w:pStyle w:val="rowtabella0"/>
              <w:rPr>
                <w:color w:val="002060"/>
              </w:rPr>
            </w:pPr>
            <w:r w:rsidRPr="006D055B">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6ECE96" w14:textId="77777777" w:rsidR="00021EB5" w:rsidRPr="006D055B" w:rsidRDefault="00021EB5" w:rsidP="001528CF">
            <w:pPr>
              <w:pStyle w:val="rowtabella0"/>
              <w:rPr>
                <w:color w:val="002060"/>
              </w:rPr>
            </w:pPr>
            <w:r w:rsidRPr="006D055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F81A26"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0FEC7C" w14:textId="77777777" w:rsidR="00021EB5" w:rsidRPr="006D055B" w:rsidRDefault="00021EB5" w:rsidP="001528CF">
            <w:pPr>
              <w:pStyle w:val="rowtabella0"/>
              <w:rPr>
                <w:color w:val="002060"/>
              </w:rPr>
            </w:pPr>
            <w:r w:rsidRPr="006D055B">
              <w:rPr>
                <w:color w:val="002060"/>
              </w:rPr>
              <w:t>28/09/2024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F0323B" w14:textId="77777777" w:rsidR="00021EB5" w:rsidRPr="006D055B" w:rsidRDefault="00021EB5" w:rsidP="001528CF">
            <w:pPr>
              <w:pStyle w:val="rowtabella0"/>
              <w:rPr>
                <w:color w:val="002060"/>
              </w:rPr>
            </w:pPr>
            <w:r w:rsidRPr="006D055B">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C3CB77" w14:textId="77777777" w:rsidR="00021EB5" w:rsidRPr="006D055B" w:rsidRDefault="00021EB5" w:rsidP="001528CF">
            <w:pPr>
              <w:pStyle w:val="rowtabella0"/>
              <w:rPr>
                <w:color w:val="002060"/>
              </w:rPr>
            </w:pPr>
            <w:r w:rsidRPr="006D055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615964" w14:textId="77777777" w:rsidR="00021EB5" w:rsidRPr="006D055B" w:rsidRDefault="00021EB5" w:rsidP="001528CF">
            <w:pPr>
              <w:pStyle w:val="rowtabella0"/>
              <w:rPr>
                <w:color w:val="002060"/>
              </w:rPr>
            </w:pPr>
            <w:r w:rsidRPr="006D055B">
              <w:rPr>
                <w:color w:val="002060"/>
              </w:rPr>
              <w:t>VIA MONTEPELAGO</w:t>
            </w:r>
          </w:p>
        </w:tc>
      </w:tr>
      <w:tr w:rsidR="00021EB5" w:rsidRPr="006D055B" w14:paraId="74FA279E"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1B192F" w14:textId="77777777" w:rsidR="00021EB5" w:rsidRPr="006D055B" w:rsidRDefault="00021EB5" w:rsidP="001528CF">
            <w:pPr>
              <w:pStyle w:val="rowtabella0"/>
              <w:rPr>
                <w:color w:val="002060"/>
              </w:rPr>
            </w:pPr>
            <w:r w:rsidRPr="006D055B">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A1F9FC" w14:textId="77777777" w:rsidR="00021EB5" w:rsidRPr="006D055B" w:rsidRDefault="00021EB5" w:rsidP="001528CF">
            <w:pPr>
              <w:pStyle w:val="rowtabella0"/>
              <w:rPr>
                <w:color w:val="002060"/>
              </w:rPr>
            </w:pPr>
            <w:r w:rsidRPr="006D055B">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00378D"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5FF191" w14:textId="77777777" w:rsidR="00021EB5" w:rsidRPr="006D055B" w:rsidRDefault="00021EB5" w:rsidP="001528CF">
            <w:pPr>
              <w:pStyle w:val="rowtabella0"/>
              <w:rPr>
                <w:color w:val="002060"/>
              </w:rPr>
            </w:pPr>
            <w:r w:rsidRPr="006D055B">
              <w:rPr>
                <w:color w:val="002060"/>
              </w:rPr>
              <w:t>28/09/2024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C31D3E" w14:textId="77777777" w:rsidR="00021EB5" w:rsidRPr="006D055B" w:rsidRDefault="00021EB5" w:rsidP="001528CF">
            <w:pPr>
              <w:pStyle w:val="rowtabella0"/>
              <w:rPr>
                <w:color w:val="002060"/>
              </w:rPr>
            </w:pPr>
            <w:r w:rsidRPr="006D055B">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45BDFF" w14:textId="77777777" w:rsidR="00021EB5" w:rsidRPr="006D055B" w:rsidRDefault="00021EB5" w:rsidP="001528CF">
            <w:pPr>
              <w:pStyle w:val="rowtabella0"/>
              <w:rPr>
                <w:color w:val="002060"/>
              </w:rPr>
            </w:pPr>
            <w:r w:rsidRPr="006D055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96BDC0" w14:textId="77777777" w:rsidR="00021EB5" w:rsidRPr="006D055B" w:rsidRDefault="00021EB5" w:rsidP="001528CF">
            <w:pPr>
              <w:pStyle w:val="rowtabella0"/>
              <w:rPr>
                <w:color w:val="002060"/>
              </w:rPr>
            </w:pPr>
            <w:r w:rsidRPr="006D055B">
              <w:rPr>
                <w:color w:val="002060"/>
              </w:rPr>
              <w:t>VIA PETRARCA</w:t>
            </w:r>
          </w:p>
        </w:tc>
      </w:tr>
      <w:tr w:rsidR="00021EB5" w:rsidRPr="006D055B" w14:paraId="48AF5CCE"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CED36E" w14:textId="77777777" w:rsidR="00021EB5" w:rsidRPr="006D055B" w:rsidRDefault="00021EB5" w:rsidP="001528CF">
            <w:pPr>
              <w:pStyle w:val="rowtabella0"/>
              <w:rPr>
                <w:color w:val="002060"/>
              </w:rPr>
            </w:pPr>
            <w:r w:rsidRPr="006D055B">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9206B2" w14:textId="77777777" w:rsidR="00021EB5" w:rsidRPr="006D055B" w:rsidRDefault="00021EB5" w:rsidP="001528CF">
            <w:pPr>
              <w:pStyle w:val="rowtabella0"/>
              <w:rPr>
                <w:color w:val="002060"/>
              </w:rPr>
            </w:pPr>
            <w:r w:rsidRPr="006D055B">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178512"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58FC66" w14:textId="77777777" w:rsidR="00021EB5" w:rsidRPr="006D055B" w:rsidRDefault="00021EB5" w:rsidP="001528CF">
            <w:pPr>
              <w:pStyle w:val="rowtabella0"/>
              <w:rPr>
                <w:color w:val="002060"/>
              </w:rPr>
            </w:pPr>
            <w:r w:rsidRPr="006D055B">
              <w:rPr>
                <w:color w:val="002060"/>
              </w:rPr>
              <w:t>29/09/2024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D7AE5F" w14:textId="77777777" w:rsidR="00021EB5" w:rsidRPr="006D055B" w:rsidRDefault="00021EB5" w:rsidP="001528CF">
            <w:pPr>
              <w:pStyle w:val="rowtabella0"/>
              <w:rPr>
                <w:color w:val="002060"/>
              </w:rPr>
            </w:pPr>
            <w:r w:rsidRPr="006D055B">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4939C4" w14:textId="77777777" w:rsidR="00021EB5" w:rsidRPr="006D055B" w:rsidRDefault="00021EB5" w:rsidP="001528CF">
            <w:pPr>
              <w:pStyle w:val="rowtabella0"/>
              <w:rPr>
                <w:color w:val="002060"/>
              </w:rPr>
            </w:pPr>
            <w:r w:rsidRPr="006D055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3A0A71" w14:textId="77777777" w:rsidR="00021EB5" w:rsidRPr="006D055B" w:rsidRDefault="00021EB5" w:rsidP="001528CF">
            <w:pPr>
              <w:pStyle w:val="rowtabella0"/>
              <w:rPr>
                <w:color w:val="002060"/>
              </w:rPr>
            </w:pPr>
            <w:r w:rsidRPr="006D055B">
              <w:rPr>
                <w:color w:val="002060"/>
              </w:rPr>
              <w:t>VIA MADRE TERESA DI CALCUTTA</w:t>
            </w:r>
          </w:p>
        </w:tc>
      </w:tr>
      <w:tr w:rsidR="00021EB5" w:rsidRPr="006D055B" w14:paraId="07989BD4"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8816D1" w14:textId="77777777" w:rsidR="00021EB5" w:rsidRPr="006D055B" w:rsidRDefault="00021EB5" w:rsidP="001528CF">
            <w:pPr>
              <w:pStyle w:val="rowtabella0"/>
              <w:rPr>
                <w:color w:val="002060"/>
              </w:rPr>
            </w:pPr>
            <w:r w:rsidRPr="006D055B">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00A72" w14:textId="77777777" w:rsidR="00021EB5" w:rsidRPr="006D055B" w:rsidRDefault="00021EB5" w:rsidP="001528CF">
            <w:pPr>
              <w:pStyle w:val="rowtabella0"/>
              <w:rPr>
                <w:color w:val="002060"/>
              </w:rPr>
            </w:pPr>
            <w:r w:rsidRPr="006D055B">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D8BEF"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EE2577" w14:textId="77777777" w:rsidR="00021EB5" w:rsidRPr="006D055B" w:rsidRDefault="00021EB5" w:rsidP="001528CF">
            <w:pPr>
              <w:pStyle w:val="rowtabella0"/>
              <w:rPr>
                <w:color w:val="002060"/>
              </w:rPr>
            </w:pPr>
            <w:r w:rsidRPr="006D055B">
              <w:rPr>
                <w:color w:val="002060"/>
              </w:rPr>
              <w:t>29/09/2024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2037AC" w14:textId="77777777" w:rsidR="00021EB5" w:rsidRPr="006D055B" w:rsidRDefault="00021EB5" w:rsidP="001528CF">
            <w:pPr>
              <w:pStyle w:val="rowtabella0"/>
              <w:rPr>
                <w:color w:val="002060"/>
              </w:rPr>
            </w:pPr>
            <w:r w:rsidRPr="006D055B">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049B7A" w14:textId="77777777" w:rsidR="00021EB5" w:rsidRPr="006D055B" w:rsidRDefault="00021EB5" w:rsidP="001528CF">
            <w:pPr>
              <w:pStyle w:val="rowtabella0"/>
              <w:rPr>
                <w:color w:val="002060"/>
              </w:rPr>
            </w:pPr>
            <w:r w:rsidRPr="006D055B">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D5091" w14:textId="77777777" w:rsidR="00021EB5" w:rsidRPr="006D055B" w:rsidRDefault="00021EB5" w:rsidP="001528CF">
            <w:pPr>
              <w:pStyle w:val="rowtabella0"/>
              <w:rPr>
                <w:color w:val="002060"/>
              </w:rPr>
            </w:pPr>
            <w:r w:rsidRPr="006D055B">
              <w:rPr>
                <w:color w:val="002060"/>
              </w:rPr>
              <w:t>VIA FALCONARA</w:t>
            </w:r>
          </w:p>
        </w:tc>
      </w:tr>
    </w:tbl>
    <w:p w14:paraId="049EBCA1" w14:textId="77777777" w:rsidR="00021EB5" w:rsidRPr="006D055B" w:rsidRDefault="00021EB5" w:rsidP="00021EB5">
      <w:pPr>
        <w:pStyle w:val="breakline"/>
        <w:rPr>
          <w:rFonts w:eastAsiaTheme="minorEastAsia"/>
          <w:color w:val="002060"/>
        </w:rPr>
      </w:pPr>
    </w:p>
    <w:p w14:paraId="58B73132" w14:textId="77777777" w:rsidR="00021EB5" w:rsidRPr="006D055B" w:rsidRDefault="00021EB5" w:rsidP="00021EB5">
      <w:pPr>
        <w:pStyle w:val="breakline"/>
        <w:rPr>
          <w:color w:val="002060"/>
        </w:rPr>
      </w:pPr>
    </w:p>
    <w:p w14:paraId="06E73AA9" w14:textId="77777777" w:rsidR="00021EB5" w:rsidRPr="006D055B" w:rsidRDefault="00021EB5" w:rsidP="00021EB5">
      <w:pPr>
        <w:pStyle w:val="breakline"/>
        <w:rPr>
          <w:color w:val="002060"/>
        </w:rPr>
      </w:pPr>
    </w:p>
    <w:p w14:paraId="6FC223A8" w14:textId="77777777" w:rsidR="00021EB5" w:rsidRPr="006D055B" w:rsidRDefault="00021EB5" w:rsidP="00021EB5">
      <w:pPr>
        <w:pStyle w:val="sottotitolocampionato10"/>
        <w:rPr>
          <w:color w:val="002060"/>
        </w:rPr>
      </w:pPr>
      <w:r w:rsidRPr="006D055B">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0"/>
        <w:gridCol w:w="385"/>
        <w:gridCol w:w="898"/>
        <w:gridCol w:w="1176"/>
        <w:gridCol w:w="1547"/>
        <w:gridCol w:w="1547"/>
      </w:tblGrid>
      <w:tr w:rsidR="00021EB5" w:rsidRPr="006D055B" w14:paraId="527E8B3D"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EE211"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3475E"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5CCE4"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24EAD"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10277"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84AE0"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D4BB7"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4A9000C9"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B0823E" w14:textId="77777777" w:rsidR="00021EB5" w:rsidRPr="006D055B" w:rsidRDefault="00021EB5" w:rsidP="001528CF">
            <w:pPr>
              <w:pStyle w:val="rowtabella0"/>
              <w:rPr>
                <w:color w:val="002060"/>
              </w:rPr>
            </w:pPr>
            <w:r w:rsidRPr="006D055B">
              <w:rPr>
                <w:color w:val="002060"/>
              </w:rPr>
              <w:t>FERMANA FUTSAL 2022</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81719F" w14:textId="77777777" w:rsidR="00021EB5" w:rsidRPr="006D055B" w:rsidRDefault="00021EB5" w:rsidP="001528CF">
            <w:pPr>
              <w:pStyle w:val="rowtabella0"/>
              <w:rPr>
                <w:color w:val="002060"/>
              </w:rPr>
            </w:pPr>
            <w:r w:rsidRPr="006D055B">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0A639"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59ACB" w14:textId="77777777" w:rsidR="00021EB5" w:rsidRPr="006D055B" w:rsidRDefault="00021EB5" w:rsidP="001528CF">
            <w:pPr>
              <w:pStyle w:val="rowtabella0"/>
              <w:rPr>
                <w:color w:val="002060"/>
              </w:rPr>
            </w:pPr>
            <w:r w:rsidRPr="006D055B">
              <w:rPr>
                <w:color w:val="002060"/>
              </w:rPr>
              <w:t>28/09/2024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03F86" w14:textId="77777777" w:rsidR="00021EB5" w:rsidRPr="006D055B" w:rsidRDefault="00021EB5" w:rsidP="001528CF">
            <w:pPr>
              <w:pStyle w:val="rowtabella0"/>
              <w:rPr>
                <w:color w:val="002060"/>
              </w:rPr>
            </w:pPr>
            <w:r w:rsidRPr="006D055B">
              <w:rPr>
                <w:color w:val="002060"/>
              </w:rPr>
              <w:t>5712 PALESTRA "ITIS" MONTANI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81F988" w14:textId="77777777" w:rsidR="00021EB5" w:rsidRPr="006D055B" w:rsidRDefault="00021EB5" w:rsidP="001528CF">
            <w:pPr>
              <w:pStyle w:val="rowtabella0"/>
              <w:rPr>
                <w:color w:val="002060"/>
              </w:rPr>
            </w:pPr>
            <w:r w:rsidRPr="006D055B">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EA801" w14:textId="77777777" w:rsidR="00021EB5" w:rsidRPr="006D055B" w:rsidRDefault="00021EB5" w:rsidP="001528CF">
            <w:pPr>
              <w:pStyle w:val="rowtabella0"/>
              <w:rPr>
                <w:color w:val="002060"/>
              </w:rPr>
            </w:pPr>
            <w:r w:rsidRPr="006D055B">
              <w:rPr>
                <w:color w:val="002060"/>
              </w:rPr>
              <w:t>VIA SALVO D'ACQUISTO</w:t>
            </w:r>
          </w:p>
        </w:tc>
      </w:tr>
      <w:tr w:rsidR="00021EB5" w:rsidRPr="006D055B" w14:paraId="13B8AEE3"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7AF15E" w14:textId="77777777" w:rsidR="00021EB5" w:rsidRPr="006D055B" w:rsidRDefault="00021EB5" w:rsidP="001528CF">
            <w:pPr>
              <w:pStyle w:val="rowtabella0"/>
              <w:rPr>
                <w:color w:val="002060"/>
              </w:rPr>
            </w:pPr>
            <w:r w:rsidRPr="006D055B">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8A6E87" w14:textId="77777777" w:rsidR="00021EB5" w:rsidRPr="006D055B" w:rsidRDefault="00021EB5" w:rsidP="001528CF">
            <w:pPr>
              <w:pStyle w:val="rowtabella0"/>
              <w:rPr>
                <w:color w:val="002060"/>
              </w:rPr>
            </w:pPr>
            <w:r w:rsidRPr="006D055B">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BF008B"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84A39E" w14:textId="77777777" w:rsidR="00021EB5" w:rsidRPr="006D055B" w:rsidRDefault="00021EB5" w:rsidP="001528CF">
            <w:pPr>
              <w:pStyle w:val="rowtabella0"/>
              <w:rPr>
                <w:color w:val="002060"/>
              </w:rPr>
            </w:pPr>
            <w:r w:rsidRPr="006D055B">
              <w:rPr>
                <w:color w:val="002060"/>
              </w:rPr>
              <w:t>28/09/2024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85DD68" w14:textId="77777777" w:rsidR="00021EB5" w:rsidRPr="006D055B" w:rsidRDefault="00021EB5" w:rsidP="001528CF">
            <w:pPr>
              <w:pStyle w:val="rowtabella0"/>
              <w:rPr>
                <w:color w:val="002060"/>
              </w:rPr>
            </w:pPr>
            <w:r w:rsidRPr="006D055B">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8BC609" w14:textId="77777777" w:rsidR="00021EB5" w:rsidRPr="006D055B" w:rsidRDefault="00021EB5" w:rsidP="001528CF">
            <w:pPr>
              <w:pStyle w:val="rowtabella0"/>
              <w:rPr>
                <w:color w:val="002060"/>
              </w:rPr>
            </w:pPr>
            <w:r w:rsidRPr="006D055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39066F" w14:textId="77777777" w:rsidR="00021EB5" w:rsidRPr="006D055B" w:rsidRDefault="00021EB5" w:rsidP="001528CF">
            <w:pPr>
              <w:pStyle w:val="rowtabella0"/>
              <w:rPr>
                <w:color w:val="002060"/>
              </w:rPr>
            </w:pPr>
            <w:r w:rsidRPr="006D055B">
              <w:rPr>
                <w:color w:val="002060"/>
              </w:rPr>
              <w:t>VIA VESCOVARA, 7</w:t>
            </w:r>
          </w:p>
        </w:tc>
      </w:tr>
      <w:tr w:rsidR="00021EB5" w:rsidRPr="006D055B" w14:paraId="507E2FFE"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19F6C9" w14:textId="77777777" w:rsidR="00021EB5" w:rsidRPr="006D055B" w:rsidRDefault="00021EB5" w:rsidP="001528CF">
            <w:pPr>
              <w:pStyle w:val="rowtabella0"/>
              <w:rPr>
                <w:color w:val="002060"/>
              </w:rPr>
            </w:pPr>
            <w:r w:rsidRPr="006D055B">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1D38F7" w14:textId="77777777" w:rsidR="00021EB5" w:rsidRPr="006D055B" w:rsidRDefault="00021EB5" w:rsidP="001528CF">
            <w:pPr>
              <w:pStyle w:val="rowtabella0"/>
              <w:rPr>
                <w:color w:val="002060"/>
              </w:rPr>
            </w:pPr>
            <w:r w:rsidRPr="006D055B">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1F1B33"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63213B" w14:textId="77777777" w:rsidR="00021EB5" w:rsidRPr="006D055B" w:rsidRDefault="00021EB5" w:rsidP="001528CF">
            <w:pPr>
              <w:pStyle w:val="rowtabella0"/>
              <w:rPr>
                <w:color w:val="002060"/>
              </w:rPr>
            </w:pPr>
            <w:r w:rsidRPr="006D055B">
              <w:rPr>
                <w:color w:val="002060"/>
              </w:rPr>
              <w:t>28/09/2024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FECCFE" w14:textId="77777777" w:rsidR="00021EB5" w:rsidRPr="006D055B" w:rsidRDefault="00021EB5" w:rsidP="001528CF">
            <w:pPr>
              <w:pStyle w:val="rowtabella0"/>
              <w:rPr>
                <w:color w:val="002060"/>
              </w:rPr>
            </w:pPr>
            <w:r w:rsidRPr="006D055B">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0B1027" w14:textId="77777777" w:rsidR="00021EB5" w:rsidRPr="006D055B" w:rsidRDefault="00021EB5" w:rsidP="001528CF">
            <w:pPr>
              <w:pStyle w:val="rowtabella0"/>
              <w:rPr>
                <w:color w:val="002060"/>
              </w:rPr>
            </w:pPr>
            <w:r w:rsidRPr="006D055B">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7786E1" w14:textId="77777777" w:rsidR="00021EB5" w:rsidRPr="006D055B" w:rsidRDefault="00021EB5" w:rsidP="001528CF">
            <w:pPr>
              <w:pStyle w:val="rowtabella0"/>
              <w:rPr>
                <w:color w:val="002060"/>
              </w:rPr>
            </w:pPr>
            <w:r w:rsidRPr="006D055B">
              <w:rPr>
                <w:color w:val="002060"/>
              </w:rPr>
              <w:t>VIA CARDUCCI</w:t>
            </w:r>
          </w:p>
        </w:tc>
      </w:tr>
      <w:tr w:rsidR="00021EB5" w:rsidRPr="006D055B" w14:paraId="4E0EEA8E"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03FD57" w14:textId="77777777" w:rsidR="00021EB5" w:rsidRPr="006D055B" w:rsidRDefault="00021EB5" w:rsidP="001528CF">
            <w:pPr>
              <w:pStyle w:val="rowtabella0"/>
              <w:rPr>
                <w:color w:val="002060"/>
              </w:rPr>
            </w:pPr>
            <w:r w:rsidRPr="006D055B">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1AB2D1" w14:textId="77777777" w:rsidR="00021EB5" w:rsidRPr="006D055B" w:rsidRDefault="00021EB5" w:rsidP="001528CF">
            <w:pPr>
              <w:pStyle w:val="rowtabella0"/>
              <w:rPr>
                <w:color w:val="002060"/>
              </w:rPr>
            </w:pPr>
            <w:r w:rsidRPr="006D055B">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4AEF51"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CBC5C6" w14:textId="77777777" w:rsidR="00021EB5" w:rsidRPr="006D055B" w:rsidRDefault="00021EB5" w:rsidP="001528CF">
            <w:pPr>
              <w:pStyle w:val="rowtabella0"/>
              <w:rPr>
                <w:color w:val="002060"/>
              </w:rPr>
            </w:pPr>
            <w:r w:rsidRPr="006D055B">
              <w:rPr>
                <w:color w:val="002060"/>
              </w:rPr>
              <w:t>28/09/2024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6F247C" w14:textId="77777777" w:rsidR="00021EB5" w:rsidRPr="006D055B" w:rsidRDefault="00021EB5" w:rsidP="001528CF">
            <w:pPr>
              <w:pStyle w:val="rowtabella0"/>
              <w:rPr>
                <w:color w:val="002060"/>
              </w:rPr>
            </w:pPr>
            <w:r w:rsidRPr="006D055B">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D75D93" w14:textId="77777777" w:rsidR="00021EB5" w:rsidRPr="006D055B" w:rsidRDefault="00021EB5" w:rsidP="001528CF">
            <w:pPr>
              <w:pStyle w:val="rowtabella0"/>
              <w:rPr>
                <w:color w:val="002060"/>
              </w:rPr>
            </w:pPr>
            <w:r w:rsidRPr="006D055B">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2D908A" w14:textId="77777777" w:rsidR="00021EB5" w:rsidRPr="006D055B" w:rsidRDefault="00021EB5" w:rsidP="001528CF">
            <w:pPr>
              <w:pStyle w:val="rowtabella0"/>
              <w:rPr>
                <w:color w:val="002060"/>
              </w:rPr>
            </w:pPr>
            <w:r w:rsidRPr="006D055B">
              <w:rPr>
                <w:color w:val="002060"/>
              </w:rPr>
              <w:t>VIA LUDOVICO SCARFIOTTI</w:t>
            </w:r>
          </w:p>
        </w:tc>
      </w:tr>
      <w:tr w:rsidR="00021EB5" w:rsidRPr="006D055B" w14:paraId="2D39FAE2"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491D22" w14:textId="77777777" w:rsidR="00021EB5" w:rsidRPr="006D055B" w:rsidRDefault="00021EB5" w:rsidP="001528CF">
            <w:pPr>
              <w:pStyle w:val="rowtabella0"/>
              <w:rPr>
                <w:color w:val="002060"/>
              </w:rPr>
            </w:pPr>
            <w:proofErr w:type="gramStart"/>
            <w:r w:rsidRPr="006D055B">
              <w:rPr>
                <w:color w:val="002060"/>
              </w:rPr>
              <w:t>U.MANDOLESI</w:t>
            </w:r>
            <w:proofErr w:type="gramEnd"/>
            <w:r w:rsidRPr="006D055B">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F6921" w14:textId="77777777" w:rsidR="00021EB5" w:rsidRPr="006D055B" w:rsidRDefault="00021EB5" w:rsidP="001528CF">
            <w:pPr>
              <w:pStyle w:val="rowtabella0"/>
              <w:rPr>
                <w:color w:val="002060"/>
              </w:rPr>
            </w:pPr>
            <w:r w:rsidRPr="006D055B">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117A4"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4C3B3" w14:textId="77777777" w:rsidR="00021EB5" w:rsidRPr="006D055B" w:rsidRDefault="00021EB5" w:rsidP="001528CF">
            <w:pPr>
              <w:pStyle w:val="rowtabella0"/>
              <w:rPr>
                <w:color w:val="002060"/>
              </w:rPr>
            </w:pPr>
            <w:r w:rsidRPr="006D055B">
              <w:rPr>
                <w:color w:val="002060"/>
              </w:rPr>
              <w:t>28/09/2024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46AB1" w14:textId="77777777" w:rsidR="00021EB5" w:rsidRPr="006D055B" w:rsidRDefault="00021EB5" w:rsidP="001528CF">
            <w:pPr>
              <w:pStyle w:val="rowtabella0"/>
              <w:rPr>
                <w:color w:val="002060"/>
              </w:rPr>
            </w:pPr>
            <w:r w:rsidRPr="006D055B">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DD8C5" w14:textId="77777777" w:rsidR="00021EB5" w:rsidRPr="006D055B" w:rsidRDefault="00021EB5" w:rsidP="001528CF">
            <w:pPr>
              <w:pStyle w:val="rowtabella0"/>
              <w:rPr>
                <w:color w:val="002060"/>
              </w:rPr>
            </w:pPr>
            <w:r w:rsidRPr="006D055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200EA" w14:textId="77777777" w:rsidR="00021EB5" w:rsidRPr="006D055B" w:rsidRDefault="00021EB5" w:rsidP="001528CF">
            <w:pPr>
              <w:pStyle w:val="rowtabella0"/>
              <w:rPr>
                <w:color w:val="002060"/>
              </w:rPr>
            </w:pPr>
            <w:r w:rsidRPr="006D055B">
              <w:rPr>
                <w:color w:val="002060"/>
              </w:rPr>
              <w:t>VIA DELLE REGIONI, 8</w:t>
            </w:r>
          </w:p>
        </w:tc>
      </w:tr>
    </w:tbl>
    <w:p w14:paraId="1D885C28" w14:textId="77777777" w:rsidR="00021EB5" w:rsidRPr="00D7273F" w:rsidRDefault="00021EB5" w:rsidP="007328C0">
      <w:pPr>
        <w:pStyle w:val="breakline"/>
        <w:rPr>
          <w:rFonts w:eastAsiaTheme="minorEastAsia"/>
          <w:color w:val="002060"/>
        </w:rPr>
      </w:pPr>
    </w:p>
    <w:p w14:paraId="78B14E0E" w14:textId="77777777" w:rsidR="007328C0" w:rsidRPr="00D7273F" w:rsidRDefault="007328C0" w:rsidP="007328C0">
      <w:pPr>
        <w:pStyle w:val="breakline"/>
        <w:rPr>
          <w:color w:val="002060"/>
        </w:rPr>
      </w:pPr>
    </w:p>
    <w:p w14:paraId="450C689F" w14:textId="77777777" w:rsidR="007328C0" w:rsidRPr="00D7273F" w:rsidRDefault="007328C0" w:rsidP="007328C0">
      <w:pPr>
        <w:pStyle w:val="titolocampionato0"/>
        <w:shd w:val="clear" w:color="auto" w:fill="CCCCCC"/>
        <w:spacing w:before="80" w:after="40"/>
        <w:rPr>
          <w:color w:val="002060"/>
        </w:rPr>
      </w:pPr>
      <w:r w:rsidRPr="00D7273F">
        <w:rPr>
          <w:color w:val="002060"/>
        </w:rPr>
        <w:t>UNDER 17 C5 REGIONALI MASCHILI</w:t>
      </w:r>
    </w:p>
    <w:p w14:paraId="08166738" w14:textId="77777777" w:rsidR="007328C0" w:rsidRPr="00D7273F" w:rsidRDefault="007328C0" w:rsidP="007328C0">
      <w:pPr>
        <w:pStyle w:val="titoloprinc0"/>
        <w:rPr>
          <w:color w:val="002060"/>
        </w:rPr>
      </w:pPr>
      <w:r w:rsidRPr="00D7273F">
        <w:rPr>
          <w:color w:val="002060"/>
        </w:rPr>
        <w:t>ANAGRAFICA/INDIRIZZARIO/VARIAZIONI CALENDARIO</w:t>
      </w:r>
    </w:p>
    <w:p w14:paraId="5E827F72" w14:textId="77777777" w:rsidR="007328C0" w:rsidRPr="00D7273F" w:rsidRDefault="007328C0" w:rsidP="007328C0">
      <w:pPr>
        <w:pStyle w:val="titoloprinc0"/>
        <w:jc w:val="both"/>
        <w:rPr>
          <w:b w:val="0"/>
          <w:bCs w:val="0"/>
          <w:color w:val="002060"/>
          <w:sz w:val="22"/>
          <w:szCs w:val="22"/>
        </w:rPr>
      </w:pPr>
    </w:p>
    <w:p w14:paraId="4F6029C8" w14:textId="77777777" w:rsidR="007328C0" w:rsidRPr="00D7273F" w:rsidRDefault="007328C0" w:rsidP="007328C0">
      <w:pPr>
        <w:pStyle w:val="titoloprinc0"/>
        <w:jc w:val="both"/>
        <w:rPr>
          <w:color w:val="002060"/>
          <w:sz w:val="22"/>
          <w:szCs w:val="22"/>
        </w:rPr>
      </w:pPr>
      <w:r w:rsidRPr="00D7273F">
        <w:rPr>
          <w:color w:val="002060"/>
          <w:sz w:val="22"/>
          <w:szCs w:val="22"/>
        </w:rPr>
        <w:t>GIRONE “</w:t>
      </w:r>
      <w:r>
        <w:rPr>
          <w:color w:val="002060"/>
          <w:sz w:val="22"/>
          <w:szCs w:val="22"/>
        </w:rPr>
        <w:t>A</w:t>
      </w:r>
      <w:r w:rsidRPr="00D7273F">
        <w:rPr>
          <w:color w:val="002060"/>
          <w:sz w:val="22"/>
          <w:szCs w:val="22"/>
        </w:rPr>
        <w:t>”</w:t>
      </w:r>
    </w:p>
    <w:p w14:paraId="372FB0AD" w14:textId="77777777" w:rsidR="007328C0" w:rsidRDefault="007328C0" w:rsidP="007328C0">
      <w:pPr>
        <w:pStyle w:val="titoloprinc0"/>
        <w:jc w:val="both"/>
        <w:rPr>
          <w:b w:val="0"/>
          <w:bCs w:val="0"/>
          <w:color w:val="002060"/>
          <w:sz w:val="22"/>
          <w:szCs w:val="22"/>
        </w:rPr>
      </w:pPr>
    </w:p>
    <w:p w14:paraId="3B99C094" w14:textId="77777777" w:rsidR="007328C0" w:rsidRDefault="007328C0" w:rsidP="007328C0">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ACLI MANTOVANI CALCIO A 5</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la</w:t>
      </w:r>
      <w:r w:rsidRPr="00D7273F">
        <w:rPr>
          <w:b w:val="0"/>
          <w:bCs w:val="0"/>
          <w:color w:val="002060"/>
          <w:sz w:val="22"/>
          <w:szCs w:val="22"/>
        </w:rPr>
        <w:t xml:space="preserve"> </w:t>
      </w:r>
      <w:r>
        <w:rPr>
          <w:color w:val="002060"/>
          <w:sz w:val="22"/>
          <w:szCs w:val="22"/>
        </w:rPr>
        <w:t>DOMENICA</w:t>
      </w:r>
      <w:r w:rsidRPr="00D7273F">
        <w:rPr>
          <w:color w:val="002060"/>
          <w:sz w:val="22"/>
          <w:szCs w:val="22"/>
        </w:rPr>
        <w:t xml:space="preserve">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18:00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147DBE8B" w14:textId="77777777" w:rsidR="007328C0" w:rsidRPr="00D7273F" w:rsidRDefault="007328C0" w:rsidP="007328C0">
      <w:pPr>
        <w:pStyle w:val="titoloprinc0"/>
        <w:jc w:val="both"/>
        <w:rPr>
          <w:b w:val="0"/>
          <w:bCs w:val="0"/>
          <w:color w:val="002060"/>
          <w:sz w:val="22"/>
          <w:szCs w:val="22"/>
        </w:rPr>
      </w:pPr>
    </w:p>
    <w:p w14:paraId="370386A1" w14:textId="77777777" w:rsidR="007328C0" w:rsidRDefault="007328C0" w:rsidP="007328C0">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OSIMO FIVE</w:t>
      </w:r>
      <w:r w:rsidRPr="00D7273F">
        <w:rPr>
          <w:color w:val="002060"/>
          <w:sz w:val="22"/>
          <w:szCs w:val="22"/>
        </w:rPr>
        <w:t xml:space="preserve"> </w:t>
      </w:r>
      <w:r w:rsidRPr="00D7273F">
        <w:rPr>
          <w:b w:val="0"/>
          <w:bCs w:val="0"/>
          <w:color w:val="002060"/>
          <w:sz w:val="22"/>
          <w:szCs w:val="22"/>
        </w:rPr>
        <w:t xml:space="preserve">comunica che disputerà tutte le gare interne il </w:t>
      </w:r>
      <w:r>
        <w:rPr>
          <w:color w:val="002060"/>
          <w:sz w:val="22"/>
          <w:szCs w:val="22"/>
        </w:rPr>
        <w:t>SABATO</w:t>
      </w:r>
      <w:r w:rsidRPr="00D7273F">
        <w:rPr>
          <w:color w:val="002060"/>
          <w:sz w:val="22"/>
          <w:szCs w:val="22"/>
        </w:rPr>
        <w:t xml:space="preserve">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18</w:t>
      </w:r>
      <w:r w:rsidRPr="00D7273F">
        <w:rPr>
          <w:color w:val="002060"/>
          <w:sz w:val="22"/>
          <w:szCs w:val="22"/>
        </w:rPr>
        <w:t>:</w:t>
      </w:r>
      <w:r>
        <w:rPr>
          <w:color w:val="002060"/>
          <w:sz w:val="22"/>
          <w:szCs w:val="22"/>
        </w:rPr>
        <w:t>15</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1D50A7CE" w14:textId="77777777" w:rsidR="007328C0" w:rsidRDefault="007328C0" w:rsidP="007328C0">
      <w:pPr>
        <w:pStyle w:val="titoloprinc0"/>
        <w:jc w:val="both"/>
        <w:rPr>
          <w:b w:val="0"/>
          <w:bCs w:val="0"/>
          <w:color w:val="002060"/>
          <w:sz w:val="22"/>
          <w:szCs w:val="22"/>
        </w:rPr>
      </w:pPr>
    </w:p>
    <w:p w14:paraId="3A425118" w14:textId="77777777" w:rsidR="007328C0" w:rsidRPr="00D7273F" w:rsidRDefault="007328C0" w:rsidP="007328C0">
      <w:pPr>
        <w:pStyle w:val="titoloprinc0"/>
        <w:rPr>
          <w:color w:val="002060"/>
        </w:rPr>
      </w:pPr>
      <w:r w:rsidRPr="00D7273F">
        <w:rPr>
          <w:color w:val="002060"/>
        </w:rPr>
        <w:t>VARIAZIONI AL PROGRAMMA GARE</w:t>
      </w:r>
    </w:p>
    <w:p w14:paraId="1D2DD598" w14:textId="77777777" w:rsidR="007328C0" w:rsidRPr="00D7273F" w:rsidRDefault="007328C0" w:rsidP="007328C0">
      <w:pPr>
        <w:pStyle w:val="breakline"/>
        <w:rPr>
          <w:color w:val="002060"/>
        </w:rPr>
      </w:pPr>
    </w:p>
    <w:p w14:paraId="0267F3D3" w14:textId="77777777" w:rsidR="007328C0" w:rsidRPr="00D7273F" w:rsidRDefault="007328C0" w:rsidP="007328C0">
      <w:pPr>
        <w:pStyle w:val="breakline"/>
        <w:rPr>
          <w:color w:val="002060"/>
        </w:rPr>
      </w:pPr>
    </w:p>
    <w:p w14:paraId="6901A3B1" w14:textId="77777777" w:rsidR="007328C0" w:rsidRPr="00D7273F" w:rsidRDefault="007328C0" w:rsidP="007328C0">
      <w:pPr>
        <w:pStyle w:val="sottotitolocampionato10"/>
        <w:rPr>
          <w:color w:val="002060"/>
        </w:rPr>
      </w:pPr>
      <w:r w:rsidRPr="00D7273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28C0" w:rsidRPr="00D7273F" w14:paraId="487A444D" w14:textId="77777777" w:rsidTr="001528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1A66D" w14:textId="77777777" w:rsidR="007328C0" w:rsidRPr="00D7273F" w:rsidRDefault="007328C0" w:rsidP="001528CF">
            <w:pPr>
              <w:pStyle w:val="headertabella0"/>
              <w:rPr>
                <w:color w:val="002060"/>
              </w:rPr>
            </w:pPr>
            <w:r w:rsidRPr="00D727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A8E60" w14:textId="77777777" w:rsidR="007328C0" w:rsidRPr="00D7273F" w:rsidRDefault="007328C0" w:rsidP="001528CF">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4A635" w14:textId="77777777" w:rsidR="007328C0" w:rsidRPr="00D7273F" w:rsidRDefault="007328C0" w:rsidP="001528CF">
            <w:pPr>
              <w:pStyle w:val="headertabella0"/>
              <w:rPr>
                <w:color w:val="002060"/>
              </w:rPr>
            </w:pPr>
            <w:r w:rsidRPr="00D727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914F9" w14:textId="77777777" w:rsidR="007328C0" w:rsidRPr="00D7273F" w:rsidRDefault="007328C0" w:rsidP="001528CF">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66680" w14:textId="77777777" w:rsidR="007328C0" w:rsidRPr="00D7273F" w:rsidRDefault="007328C0" w:rsidP="001528CF">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738BB" w14:textId="77777777" w:rsidR="007328C0" w:rsidRPr="00D7273F" w:rsidRDefault="007328C0" w:rsidP="001528CF">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83E10" w14:textId="77777777" w:rsidR="007328C0" w:rsidRPr="00D7273F" w:rsidRDefault="007328C0" w:rsidP="001528CF">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1EDBD" w14:textId="77777777" w:rsidR="007328C0" w:rsidRPr="00D7273F" w:rsidRDefault="007328C0" w:rsidP="001528CF">
            <w:pPr>
              <w:pStyle w:val="headertabella0"/>
              <w:rPr>
                <w:color w:val="002060"/>
              </w:rPr>
            </w:pPr>
            <w:r w:rsidRPr="00D7273F">
              <w:rPr>
                <w:color w:val="002060"/>
              </w:rPr>
              <w:t>Impianto</w:t>
            </w:r>
          </w:p>
        </w:tc>
      </w:tr>
      <w:tr w:rsidR="007328C0" w:rsidRPr="00D7273F" w14:paraId="781FFD76"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B133E" w14:textId="77777777" w:rsidR="007328C0" w:rsidRPr="00F1541F" w:rsidRDefault="007328C0" w:rsidP="001528CF">
            <w:pPr>
              <w:pStyle w:val="rowtabella0"/>
              <w:rPr>
                <w:color w:val="002060"/>
                <w:highlight w:val="yellow"/>
              </w:rPr>
            </w:pPr>
            <w:r w:rsidRPr="00F1541F">
              <w:rPr>
                <w:color w:val="002060"/>
                <w:highlight w:val="yellow"/>
              </w:rPr>
              <w:t>28/09/2024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E001F" w14:textId="77777777" w:rsidR="007328C0" w:rsidRPr="00F1541F" w:rsidRDefault="007328C0" w:rsidP="001528CF">
            <w:pPr>
              <w:pStyle w:val="rowtabella0"/>
              <w:jc w:val="center"/>
              <w:rPr>
                <w:color w:val="002060"/>
                <w:highlight w:val="yellow"/>
              </w:rPr>
            </w:pPr>
            <w:r w:rsidRPr="00F1541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793DB" w14:textId="77777777" w:rsidR="007328C0" w:rsidRPr="00F1541F" w:rsidRDefault="007328C0" w:rsidP="001528CF">
            <w:pPr>
              <w:pStyle w:val="rowtabella0"/>
              <w:rPr>
                <w:color w:val="002060"/>
                <w:highlight w:val="yellow"/>
              </w:rPr>
            </w:pPr>
            <w:r w:rsidRPr="00F1541F">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0164C" w14:textId="77777777" w:rsidR="007328C0" w:rsidRPr="00F1541F" w:rsidRDefault="007328C0" w:rsidP="001528CF">
            <w:pPr>
              <w:pStyle w:val="rowtabella0"/>
              <w:rPr>
                <w:color w:val="002060"/>
                <w:highlight w:val="yellow"/>
              </w:rPr>
            </w:pPr>
            <w:r w:rsidRPr="00F1541F">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41E00" w14:textId="77777777" w:rsidR="007328C0" w:rsidRPr="00D7273F" w:rsidRDefault="007328C0" w:rsidP="001528C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FCF47" w14:textId="77777777" w:rsidR="007328C0" w:rsidRPr="00D7273F" w:rsidRDefault="007328C0" w:rsidP="001528CF">
            <w:pPr>
              <w:pStyle w:val="rowtabella0"/>
              <w:jc w:val="center"/>
              <w:rPr>
                <w:color w:val="002060"/>
              </w:rPr>
            </w:pPr>
            <w:r w:rsidRPr="00F1541F">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F9237" w14:textId="77777777" w:rsidR="007328C0" w:rsidRPr="00D7273F" w:rsidRDefault="007328C0" w:rsidP="001528CF">
            <w:pPr>
              <w:pStyle w:val="rowtabella0"/>
              <w:jc w:val="center"/>
              <w:rPr>
                <w:color w:val="002060"/>
              </w:rPr>
            </w:pPr>
            <w:r w:rsidRPr="00D7273F">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8FD08" w14:textId="77777777" w:rsidR="007328C0" w:rsidRPr="00D7273F" w:rsidRDefault="007328C0" w:rsidP="001528CF">
            <w:pPr>
              <w:rPr>
                <w:color w:val="002060"/>
              </w:rPr>
            </w:pPr>
          </w:p>
        </w:tc>
      </w:tr>
      <w:tr w:rsidR="007328C0" w:rsidRPr="00D7273F" w14:paraId="68AB6CFB"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B84BC" w14:textId="77777777" w:rsidR="007328C0" w:rsidRPr="00F1541F" w:rsidRDefault="007328C0" w:rsidP="001528CF">
            <w:pPr>
              <w:pStyle w:val="rowtabella0"/>
              <w:rPr>
                <w:color w:val="002060"/>
                <w:highlight w:val="yellow"/>
              </w:rPr>
            </w:pPr>
            <w:r w:rsidRPr="00F1541F">
              <w:rPr>
                <w:color w:val="002060"/>
                <w:highlight w:val="yellow"/>
              </w:rPr>
              <w:t>28/09/2024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01DA7" w14:textId="77777777" w:rsidR="007328C0" w:rsidRPr="00F1541F" w:rsidRDefault="007328C0" w:rsidP="001528CF">
            <w:pPr>
              <w:pStyle w:val="rowtabella0"/>
              <w:jc w:val="center"/>
              <w:rPr>
                <w:color w:val="002060"/>
                <w:highlight w:val="yellow"/>
              </w:rPr>
            </w:pPr>
            <w:r w:rsidRPr="00F1541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E6528" w14:textId="77777777" w:rsidR="007328C0" w:rsidRPr="00F1541F" w:rsidRDefault="007328C0" w:rsidP="001528CF">
            <w:pPr>
              <w:pStyle w:val="rowtabella0"/>
              <w:rPr>
                <w:color w:val="002060"/>
                <w:highlight w:val="yellow"/>
              </w:rPr>
            </w:pPr>
            <w:r w:rsidRPr="00F1541F">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BB967" w14:textId="77777777" w:rsidR="007328C0" w:rsidRPr="00F1541F" w:rsidRDefault="007328C0" w:rsidP="001528CF">
            <w:pPr>
              <w:pStyle w:val="rowtabella0"/>
              <w:rPr>
                <w:color w:val="002060"/>
                <w:highlight w:val="yellow"/>
              </w:rPr>
            </w:pPr>
            <w:r w:rsidRPr="00F1541F">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4604A" w14:textId="77777777" w:rsidR="007328C0" w:rsidRPr="00D7273F" w:rsidRDefault="007328C0" w:rsidP="001528CF">
            <w:pPr>
              <w:pStyle w:val="rowtabella0"/>
              <w:rPr>
                <w:color w:val="002060"/>
              </w:rPr>
            </w:pPr>
            <w:r w:rsidRPr="00D7273F">
              <w:rPr>
                <w:color w:val="002060"/>
              </w:rPr>
              <w:t>27/09/2024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EAF61" w14:textId="77777777" w:rsidR="007328C0" w:rsidRPr="00D7273F" w:rsidRDefault="007328C0" w:rsidP="001528CF">
            <w:pPr>
              <w:pStyle w:val="rowtabella0"/>
              <w:jc w:val="center"/>
              <w:rPr>
                <w:color w:val="002060"/>
              </w:rPr>
            </w:pPr>
            <w:r w:rsidRPr="00F1541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AF46F" w14:textId="77777777" w:rsidR="007328C0" w:rsidRPr="00D7273F" w:rsidRDefault="007328C0" w:rsidP="001528CF">
            <w:pPr>
              <w:pStyle w:val="rowtabella0"/>
              <w:jc w:val="center"/>
              <w:rPr>
                <w:color w:val="002060"/>
              </w:rPr>
            </w:pPr>
            <w:r w:rsidRPr="00D7273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F1C9" w14:textId="77777777" w:rsidR="007328C0" w:rsidRPr="00F1541F" w:rsidRDefault="007328C0" w:rsidP="001528CF">
            <w:pPr>
              <w:pStyle w:val="rowtabella0"/>
              <w:rPr>
                <w:color w:val="002060"/>
                <w:highlight w:val="yellow"/>
              </w:rPr>
            </w:pPr>
            <w:r w:rsidRPr="00F1541F">
              <w:rPr>
                <w:color w:val="002060"/>
                <w:highlight w:val="yellow"/>
              </w:rPr>
              <w:t>PALAFIERA CAMPANARA PESARO VIA DELLE ESPOSIZIONI, 33</w:t>
            </w:r>
          </w:p>
        </w:tc>
      </w:tr>
      <w:tr w:rsidR="007328C0" w:rsidRPr="00D7273F" w14:paraId="41C02343"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0C588" w14:textId="77777777" w:rsidR="007328C0" w:rsidRPr="00F1541F" w:rsidRDefault="007328C0" w:rsidP="001528CF">
            <w:pPr>
              <w:pStyle w:val="rowtabella0"/>
              <w:rPr>
                <w:color w:val="002060"/>
                <w:highlight w:val="yellow"/>
              </w:rPr>
            </w:pPr>
            <w:r w:rsidRPr="00F1541F">
              <w:rPr>
                <w:color w:val="002060"/>
                <w:highlight w:val="yellow"/>
              </w:rPr>
              <w:t>29/09/2024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6BEE8" w14:textId="77777777" w:rsidR="007328C0" w:rsidRPr="00F1541F" w:rsidRDefault="007328C0" w:rsidP="001528CF">
            <w:pPr>
              <w:pStyle w:val="rowtabella0"/>
              <w:jc w:val="center"/>
              <w:rPr>
                <w:color w:val="002060"/>
                <w:highlight w:val="yellow"/>
              </w:rPr>
            </w:pPr>
            <w:r w:rsidRPr="00F1541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6B594" w14:textId="77777777" w:rsidR="007328C0" w:rsidRPr="00F1541F" w:rsidRDefault="007328C0" w:rsidP="001528CF">
            <w:pPr>
              <w:pStyle w:val="rowtabella0"/>
              <w:rPr>
                <w:color w:val="002060"/>
                <w:highlight w:val="yellow"/>
              </w:rPr>
            </w:pPr>
            <w:r w:rsidRPr="00F1541F">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CCCD" w14:textId="77777777" w:rsidR="007328C0" w:rsidRPr="00F1541F" w:rsidRDefault="007328C0" w:rsidP="001528CF">
            <w:pPr>
              <w:pStyle w:val="rowtabella0"/>
              <w:rPr>
                <w:color w:val="002060"/>
                <w:highlight w:val="yellow"/>
              </w:rPr>
            </w:pPr>
            <w:r w:rsidRPr="00F1541F">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DACBD" w14:textId="77777777" w:rsidR="007328C0" w:rsidRPr="00D7273F" w:rsidRDefault="007328C0" w:rsidP="001528CF">
            <w:pPr>
              <w:pStyle w:val="rowtabella0"/>
              <w:rPr>
                <w:color w:val="002060"/>
              </w:rPr>
            </w:pPr>
            <w:r w:rsidRPr="00D7273F">
              <w:rPr>
                <w:color w:val="002060"/>
              </w:rPr>
              <w:t>2</w:t>
            </w:r>
            <w:r>
              <w:rPr>
                <w:color w:val="002060"/>
              </w:rPr>
              <w:t>8</w:t>
            </w:r>
            <w:r w:rsidRPr="00D7273F">
              <w:rPr>
                <w:color w:val="002060"/>
              </w:rPr>
              <w:t>/09/2024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A772" w14:textId="77777777" w:rsidR="007328C0" w:rsidRPr="00D7273F" w:rsidRDefault="007328C0" w:rsidP="001528CF">
            <w:pPr>
              <w:pStyle w:val="rowtabella0"/>
              <w:jc w:val="center"/>
              <w:rPr>
                <w:color w:val="002060"/>
              </w:rPr>
            </w:pPr>
            <w:r w:rsidRPr="00F1541F">
              <w:rPr>
                <w:color w:val="002060"/>
                <w:highlight w:val="yellow"/>
              </w:rPr>
              <w:t>11:30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CC9FC" w14:textId="77777777" w:rsidR="007328C0" w:rsidRPr="00867876" w:rsidRDefault="007328C0" w:rsidP="001528CF">
            <w:pPr>
              <w:jc w:val="center"/>
              <w:rPr>
                <w:rFonts w:ascii="Arial" w:hAnsi="Arial" w:cs="Arial"/>
                <w:color w:val="002060"/>
                <w:sz w:val="12"/>
                <w:szCs w:val="12"/>
              </w:rPr>
            </w:pPr>
            <w:r w:rsidRPr="00867876">
              <w:rPr>
                <w:rFonts w:ascii="Arial" w:hAnsi="Arial" w:cs="Arial"/>
                <w:color w:val="002060"/>
                <w:sz w:val="12"/>
                <w:szCs w:val="12"/>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8EE8" w14:textId="77777777" w:rsidR="007328C0" w:rsidRPr="00D7273F" w:rsidRDefault="007328C0" w:rsidP="001528CF">
            <w:pPr>
              <w:rPr>
                <w:color w:val="002060"/>
              </w:rPr>
            </w:pPr>
          </w:p>
        </w:tc>
      </w:tr>
    </w:tbl>
    <w:p w14:paraId="03159809" w14:textId="77777777" w:rsidR="007328C0" w:rsidRDefault="007328C0" w:rsidP="007328C0">
      <w:pPr>
        <w:pStyle w:val="breakline"/>
        <w:rPr>
          <w:color w:val="002060"/>
        </w:rPr>
      </w:pPr>
    </w:p>
    <w:p w14:paraId="6E764AD0" w14:textId="77777777" w:rsidR="007328C0" w:rsidRPr="00D7273F" w:rsidRDefault="007328C0" w:rsidP="007328C0">
      <w:pPr>
        <w:pStyle w:val="breakline"/>
        <w:rPr>
          <w:color w:val="002060"/>
        </w:rPr>
      </w:pPr>
    </w:p>
    <w:p w14:paraId="4B20FA96" w14:textId="77777777" w:rsidR="007328C0" w:rsidRPr="00D7273F" w:rsidRDefault="007328C0" w:rsidP="007328C0">
      <w:pPr>
        <w:pStyle w:val="sottotitolocampionato10"/>
        <w:rPr>
          <w:color w:val="002060"/>
        </w:rPr>
      </w:pPr>
      <w:r w:rsidRPr="00D7273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28C0" w:rsidRPr="00D7273F" w14:paraId="6778677A" w14:textId="77777777" w:rsidTr="001528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A21FC" w14:textId="77777777" w:rsidR="007328C0" w:rsidRPr="00D7273F" w:rsidRDefault="007328C0" w:rsidP="001528CF">
            <w:pPr>
              <w:pStyle w:val="headertabella0"/>
              <w:rPr>
                <w:color w:val="002060"/>
              </w:rPr>
            </w:pPr>
            <w:r w:rsidRPr="00D727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6A40E" w14:textId="77777777" w:rsidR="007328C0" w:rsidRPr="00D7273F" w:rsidRDefault="007328C0" w:rsidP="001528CF">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068F5" w14:textId="77777777" w:rsidR="007328C0" w:rsidRPr="00D7273F" w:rsidRDefault="007328C0" w:rsidP="001528CF">
            <w:pPr>
              <w:pStyle w:val="headertabella0"/>
              <w:rPr>
                <w:color w:val="002060"/>
              </w:rPr>
            </w:pPr>
            <w:r w:rsidRPr="00D727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73781" w14:textId="77777777" w:rsidR="007328C0" w:rsidRPr="00D7273F" w:rsidRDefault="007328C0" w:rsidP="001528CF">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901B0" w14:textId="77777777" w:rsidR="007328C0" w:rsidRPr="00D7273F" w:rsidRDefault="007328C0" w:rsidP="001528CF">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2B51F" w14:textId="77777777" w:rsidR="007328C0" w:rsidRPr="00D7273F" w:rsidRDefault="007328C0" w:rsidP="001528CF">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B4D97" w14:textId="77777777" w:rsidR="007328C0" w:rsidRPr="00D7273F" w:rsidRDefault="007328C0" w:rsidP="001528CF">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C5FEA" w14:textId="77777777" w:rsidR="007328C0" w:rsidRPr="00D7273F" w:rsidRDefault="007328C0" w:rsidP="001528CF">
            <w:pPr>
              <w:pStyle w:val="headertabella0"/>
              <w:rPr>
                <w:color w:val="002060"/>
              </w:rPr>
            </w:pPr>
            <w:r w:rsidRPr="00D7273F">
              <w:rPr>
                <w:color w:val="002060"/>
              </w:rPr>
              <w:t>Impianto</w:t>
            </w:r>
          </w:p>
        </w:tc>
      </w:tr>
      <w:tr w:rsidR="007328C0" w:rsidRPr="00D7273F" w14:paraId="393CEB39"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69A80" w14:textId="77777777" w:rsidR="007328C0" w:rsidRPr="00F1541F" w:rsidRDefault="007328C0" w:rsidP="001528CF">
            <w:pPr>
              <w:pStyle w:val="rowtabella0"/>
              <w:rPr>
                <w:color w:val="002060"/>
                <w:highlight w:val="yellow"/>
              </w:rPr>
            </w:pPr>
            <w:r w:rsidRPr="00F1541F">
              <w:rPr>
                <w:color w:val="002060"/>
                <w:highlight w:val="yellow"/>
              </w:rPr>
              <w:lastRenderedPageBreak/>
              <w:t>30/11/2024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D88D" w14:textId="77777777" w:rsidR="007328C0" w:rsidRPr="00F1541F" w:rsidRDefault="007328C0" w:rsidP="001528CF">
            <w:pPr>
              <w:pStyle w:val="rowtabella0"/>
              <w:jc w:val="center"/>
              <w:rPr>
                <w:color w:val="002060"/>
                <w:highlight w:val="yellow"/>
              </w:rPr>
            </w:pPr>
            <w:r w:rsidRPr="00F1541F">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D479B" w14:textId="77777777" w:rsidR="007328C0" w:rsidRPr="00F1541F" w:rsidRDefault="007328C0" w:rsidP="001528CF">
            <w:pPr>
              <w:pStyle w:val="rowtabella0"/>
              <w:rPr>
                <w:color w:val="002060"/>
                <w:highlight w:val="yellow"/>
              </w:rPr>
            </w:pPr>
            <w:r w:rsidRPr="00F1541F">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C97E" w14:textId="77777777" w:rsidR="007328C0" w:rsidRPr="00F1541F" w:rsidRDefault="007328C0" w:rsidP="001528CF">
            <w:pPr>
              <w:pStyle w:val="rowtabella0"/>
              <w:rPr>
                <w:color w:val="002060"/>
                <w:highlight w:val="yellow"/>
              </w:rPr>
            </w:pPr>
            <w:r w:rsidRPr="00F1541F">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ECBDA" w14:textId="77777777" w:rsidR="007328C0" w:rsidRPr="00D7273F" w:rsidRDefault="007328C0" w:rsidP="001528CF">
            <w:pPr>
              <w:pStyle w:val="rowtabella0"/>
              <w:rPr>
                <w:color w:val="002060"/>
              </w:rPr>
            </w:pPr>
            <w:r>
              <w:rPr>
                <w:color w:val="002060"/>
              </w:rPr>
              <w:t>01</w:t>
            </w:r>
            <w:r w:rsidRPr="00D7273F">
              <w:rPr>
                <w:color w:val="002060"/>
              </w:rPr>
              <w:t>/1</w:t>
            </w:r>
            <w:r>
              <w:rPr>
                <w:color w:val="002060"/>
              </w:rPr>
              <w:t>2</w:t>
            </w:r>
            <w:r w:rsidRPr="00D7273F">
              <w:rPr>
                <w:color w:val="002060"/>
              </w:rPr>
              <w:t>/2024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F454F" w14:textId="77777777" w:rsidR="007328C0" w:rsidRPr="00D7273F" w:rsidRDefault="007328C0" w:rsidP="001528CF">
            <w:pPr>
              <w:pStyle w:val="rowtabella0"/>
              <w:jc w:val="center"/>
              <w:rPr>
                <w:color w:val="002060"/>
              </w:rPr>
            </w:pPr>
            <w:r w:rsidRPr="00F1541F">
              <w:rPr>
                <w:color w:val="002060"/>
                <w:highlight w:val="yellow"/>
              </w:rPr>
              <w:t>16:45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2BCBE" w14:textId="77777777" w:rsidR="007328C0" w:rsidRPr="00D7273F" w:rsidRDefault="007328C0" w:rsidP="001528CF">
            <w:pPr>
              <w:pStyle w:val="rowtabella0"/>
              <w:jc w:val="center"/>
              <w:rPr>
                <w:color w:val="002060"/>
              </w:rPr>
            </w:pPr>
            <w:r w:rsidRPr="00D7273F">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FA514" w14:textId="77777777" w:rsidR="007328C0" w:rsidRPr="00D7273F" w:rsidRDefault="007328C0" w:rsidP="001528CF">
            <w:pPr>
              <w:rPr>
                <w:color w:val="002060"/>
              </w:rPr>
            </w:pPr>
          </w:p>
        </w:tc>
      </w:tr>
      <w:tr w:rsidR="007328C0" w:rsidRPr="00D7273F" w14:paraId="0114DBAA"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8C664" w14:textId="77777777" w:rsidR="007328C0" w:rsidRPr="00F1541F" w:rsidRDefault="007328C0" w:rsidP="001528CF">
            <w:pPr>
              <w:pStyle w:val="rowtabella0"/>
              <w:rPr>
                <w:color w:val="002060"/>
                <w:highlight w:val="yellow"/>
              </w:rPr>
            </w:pPr>
            <w:r w:rsidRPr="00F1541F">
              <w:rPr>
                <w:color w:val="002060"/>
                <w:highlight w:val="yellow"/>
              </w:rPr>
              <w:t>14/12/2024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FDE9E" w14:textId="77777777" w:rsidR="007328C0" w:rsidRPr="00F1541F" w:rsidRDefault="007328C0" w:rsidP="001528CF">
            <w:pPr>
              <w:pStyle w:val="rowtabella0"/>
              <w:jc w:val="center"/>
              <w:rPr>
                <w:color w:val="002060"/>
                <w:highlight w:val="yellow"/>
              </w:rPr>
            </w:pPr>
            <w:r w:rsidRPr="00F1541F">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C29A3" w14:textId="77777777" w:rsidR="007328C0" w:rsidRPr="00F1541F" w:rsidRDefault="007328C0" w:rsidP="001528CF">
            <w:pPr>
              <w:pStyle w:val="rowtabella0"/>
              <w:rPr>
                <w:color w:val="002060"/>
                <w:highlight w:val="yellow"/>
              </w:rPr>
            </w:pPr>
            <w:r w:rsidRPr="00F1541F">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6550B" w14:textId="77777777" w:rsidR="007328C0" w:rsidRPr="00F1541F" w:rsidRDefault="007328C0" w:rsidP="001528CF">
            <w:pPr>
              <w:pStyle w:val="rowtabella0"/>
              <w:rPr>
                <w:color w:val="002060"/>
                <w:highlight w:val="yellow"/>
              </w:rPr>
            </w:pPr>
            <w:r w:rsidRPr="00F1541F">
              <w:rPr>
                <w:color w:val="002060"/>
                <w:highlight w:val="yellow"/>
              </w:rPr>
              <w:t>GAGLIOLE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94004" w14:textId="77777777" w:rsidR="007328C0" w:rsidRPr="00D7273F" w:rsidRDefault="007328C0" w:rsidP="001528CF">
            <w:pPr>
              <w:pStyle w:val="rowtabella0"/>
              <w:rPr>
                <w:color w:val="002060"/>
              </w:rPr>
            </w:pPr>
            <w:r w:rsidRPr="00D7273F">
              <w:rPr>
                <w:color w:val="002060"/>
              </w:rPr>
              <w:t>1</w:t>
            </w:r>
            <w:r>
              <w:rPr>
                <w:color w:val="002060"/>
              </w:rPr>
              <w:t>5</w:t>
            </w:r>
            <w:r w:rsidRPr="00D7273F">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9BC0E" w14:textId="77777777" w:rsidR="007328C0" w:rsidRPr="00D7273F" w:rsidRDefault="007328C0" w:rsidP="001528CF">
            <w:pPr>
              <w:pStyle w:val="rowtabella0"/>
              <w:jc w:val="center"/>
              <w:rPr>
                <w:color w:val="002060"/>
              </w:rPr>
            </w:pPr>
            <w:r w:rsidRPr="00F1541F">
              <w:rPr>
                <w:color w:val="002060"/>
                <w:highlight w:val="yellow"/>
              </w:rPr>
              <w:t>16:45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066C9" w14:textId="77777777" w:rsidR="007328C0" w:rsidRPr="00D7273F" w:rsidRDefault="007328C0" w:rsidP="001528CF">
            <w:pPr>
              <w:pStyle w:val="rowtabella0"/>
              <w:jc w:val="center"/>
              <w:rPr>
                <w:color w:val="002060"/>
              </w:rPr>
            </w:pPr>
            <w:r w:rsidRPr="00D7273F">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4170C" w14:textId="77777777" w:rsidR="007328C0" w:rsidRPr="00D7273F" w:rsidRDefault="007328C0" w:rsidP="001528CF">
            <w:pPr>
              <w:rPr>
                <w:color w:val="002060"/>
              </w:rPr>
            </w:pPr>
          </w:p>
        </w:tc>
      </w:tr>
    </w:tbl>
    <w:p w14:paraId="183BB3FF" w14:textId="77777777" w:rsidR="007328C0" w:rsidRPr="008632C1" w:rsidRDefault="007328C0" w:rsidP="007328C0">
      <w:pPr>
        <w:pStyle w:val="titoloprinc0"/>
        <w:rPr>
          <w:color w:val="002060"/>
          <w:sz w:val="22"/>
          <w:szCs w:val="22"/>
        </w:rPr>
      </w:pPr>
    </w:p>
    <w:p w14:paraId="4574E9B2" w14:textId="77777777" w:rsidR="007328C0" w:rsidRPr="00D7273F" w:rsidRDefault="007328C0" w:rsidP="007328C0">
      <w:pPr>
        <w:pStyle w:val="titoloprinc0"/>
        <w:rPr>
          <w:color w:val="002060"/>
        </w:rPr>
      </w:pPr>
      <w:r w:rsidRPr="00D7273F">
        <w:rPr>
          <w:color w:val="002060"/>
        </w:rPr>
        <w:t>PROGRAMMA GARE</w:t>
      </w:r>
    </w:p>
    <w:p w14:paraId="31362F83" w14:textId="77777777" w:rsidR="007328C0" w:rsidRDefault="007328C0" w:rsidP="007328C0">
      <w:pPr>
        <w:pStyle w:val="breakline"/>
        <w:rPr>
          <w:color w:val="002060"/>
        </w:rPr>
      </w:pPr>
    </w:p>
    <w:p w14:paraId="27AEB17C" w14:textId="77777777" w:rsidR="00021EB5" w:rsidRPr="006D055B" w:rsidRDefault="00021EB5" w:rsidP="00021EB5">
      <w:pPr>
        <w:pStyle w:val="sottotitolocampionato10"/>
        <w:rPr>
          <w:color w:val="002060"/>
        </w:rPr>
      </w:pPr>
      <w:r w:rsidRPr="006D055B">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021EB5" w:rsidRPr="006D055B" w14:paraId="740ED884"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BAB66"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B6197"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BA94E"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B122A"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4C69F"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4BB39"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F3E1E"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2765D321"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953510" w14:textId="77777777" w:rsidR="00021EB5" w:rsidRPr="006D055B" w:rsidRDefault="00021EB5" w:rsidP="001528CF">
            <w:pPr>
              <w:pStyle w:val="rowtabella0"/>
              <w:rPr>
                <w:color w:val="002060"/>
              </w:rPr>
            </w:pPr>
            <w:r w:rsidRPr="006D055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1A36C" w14:textId="77777777" w:rsidR="00021EB5" w:rsidRPr="006D055B" w:rsidRDefault="00021EB5" w:rsidP="001528CF">
            <w:pPr>
              <w:pStyle w:val="rowtabella0"/>
              <w:rPr>
                <w:color w:val="002060"/>
              </w:rPr>
            </w:pPr>
            <w:r w:rsidRPr="006D055B">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71C69"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59A823" w14:textId="77777777" w:rsidR="00021EB5" w:rsidRPr="006D055B" w:rsidRDefault="00021EB5" w:rsidP="001528CF">
            <w:pPr>
              <w:pStyle w:val="rowtabella0"/>
              <w:rPr>
                <w:color w:val="002060"/>
              </w:rPr>
            </w:pPr>
            <w:r w:rsidRPr="006D055B">
              <w:rPr>
                <w:color w:val="002060"/>
              </w:rPr>
              <w:t>28/09/2024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3FED7" w14:textId="77777777" w:rsidR="00021EB5" w:rsidRPr="006D055B" w:rsidRDefault="00021EB5" w:rsidP="001528CF">
            <w:pPr>
              <w:pStyle w:val="rowtabella0"/>
              <w:rPr>
                <w:color w:val="002060"/>
              </w:rPr>
            </w:pPr>
            <w:r w:rsidRPr="006D055B">
              <w:rPr>
                <w:color w:val="002060"/>
              </w:rPr>
              <w:t xml:space="preserve">5429 PAL.COM. </w:t>
            </w:r>
            <w:proofErr w:type="gramStart"/>
            <w:r w:rsidRPr="006D055B">
              <w:rPr>
                <w:color w:val="002060"/>
              </w:rPr>
              <w:t>S.MICHELE</w:t>
            </w:r>
            <w:proofErr w:type="gramEnd"/>
            <w:r w:rsidRPr="006D055B">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43375" w14:textId="77777777" w:rsidR="00021EB5" w:rsidRPr="006D055B" w:rsidRDefault="00021EB5" w:rsidP="001528CF">
            <w:pPr>
              <w:pStyle w:val="rowtabella0"/>
              <w:rPr>
                <w:color w:val="002060"/>
              </w:rPr>
            </w:pPr>
            <w:r w:rsidRPr="006D055B">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56CF92" w14:textId="77777777" w:rsidR="00021EB5" w:rsidRPr="006D055B" w:rsidRDefault="00021EB5" w:rsidP="001528CF">
            <w:pPr>
              <w:pStyle w:val="rowtabella0"/>
              <w:rPr>
                <w:color w:val="002060"/>
              </w:rPr>
            </w:pPr>
            <w:r w:rsidRPr="006D055B">
              <w:rPr>
                <w:color w:val="002060"/>
              </w:rPr>
              <w:t>VIA LORETO</w:t>
            </w:r>
          </w:p>
        </w:tc>
      </w:tr>
      <w:tr w:rsidR="00021EB5" w:rsidRPr="006D055B" w14:paraId="2E87C11B"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617095" w14:textId="77777777" w:rsidR="00021EB5" w:rsidRPr="006D055B" w:rsidRDefault="00021EB5" w:rsidP="001528CF">
            <w:pPr>
              <w:pStyle w:val="rowtabella0"/>
              <w:rPr>
                <w:color w:val="002060"/>
              </w:rPr>
            </w:pPr>
            <w:r w:rsidRPr="006D055B">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28C492" w14:textId="77777777" w:rsidR="00021EB5" w:rsidRPr="006D055B" w:rsidRDefault="00021EB5" w:rsidP="001528CF">
            <w:pPr>
              <w:pStyle w:val="rowtabella0"/>
              <w:rPr>
                <w:color w:val="002060"/>
              </w:rPr>
            </w:pPr>
            <w:r w:rsidRPr="006D055B">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09D09B"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94B3A8" w14:textId="77777777" w:rsidR="00021EB5" w:rsidRPr="006D055B" w:rsidRDefault="00021EB5" w:rsidP="001528CF">
            <w:pPr>
              <w:pStyle w:val="rowtabella0"/>
              <w:rPr>
                <w:color w:val="002060"/>
              </w:rPr>
            </w:pPr>
            <w:r w:rsidRPr="006D055B">
              <w:rPr>
                <w:color w:val="002060"/>
              </w:rPr>
              <w:t>28/09/2024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BD1CB6" w14:textId="77777777" w:rsidR="00021EB5" w:rsidRPr="006D055B" w:rsidRDefault="00021EB5" w:rsidP="001528CF">
            <w:pPr>
              <w:pStyle w:val="rowtabella0"/>
              <w:rPr>
                <w:color w:val="002060"/>
              </w:rPr>
            </w:pPr>
            <w:r w:rsidRPr="006D055B">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031C14" w14:textId="77777777" w:rsidR="00021EB5" w:rsidRPr="006D055B" w:rsidRDefault="00021EB5" w:rsidP="001528CF">
            <w:pPr>
              <w:pStyle w:val="rowtabella0"/>
              <w:rPr>
                <w:color w:val="002060"/>
              </w:rPr>
            </w:pPr>
            <w:r w:rsidRPr="006D055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58FA50" w14:textId="77777777" w:rsidR="00021EB5" w:rsidRPr="006D055B" w:rsidRDefault="00021EB5" w:rsidP="001528CF">
            <w:pPr>
              <w:pStyle w:val="rowtabella0"/>
              <w:rPr>
                <w:color w:val="002060"/>
              </w:rPr>
            </w:pPr>
            <w:r w:rsidRPr="006D055B">
              <w:rPr>
                <w:color w:val="002060"/>
              </w:rPr>
              <w:t>VIA GROTTE DI POSATORA 19/A</w:t>
            </w:r>
          </w:p>
        </w:tc>
      </w:tr>
      <w:tr w:rsidR="00021EB5" w:rsidRPr="006D055B" w14:paraId="1CFC76CF"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07EDD2" w14:textId="77777777" w:rsidR="00021EB5" w:rsidRPr="006D055B" w:rsidRDefault="00021EB5" w:rsidP="001528CF">
            <w:pPr>
              <w:pStyle w:val="rowtabella0"/>
              <w:rPr>
                <w:color w:val="002060"/>
              </w:rPr>
            </w:pPr>
            <w:r w:rsidRPr="006D055B">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3B4FEE" w14:textId="77777777" w:rsidR="00021EB5" w:rsidRPr="006D055B" w:rsidRDefault="00021EB5" w:rsidP="001528CF">
            <w:pPr>
              <w:pStyle w:val="rowtabella0"/>
              <w:rPr>
                <w:color w:val="002060"/>
              </w:rPr>
            </w:pPr>
            <w:r w:rsidRPr="006D055B">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76319A"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59E079" w14:textId="77777777" w:rsidR="00021EB5" w:rsidRPr="006D055B" w:rsidRDefault="00021EB5" w:rsidP="001528CF">
            <w:pPr>
              <w:pStyle w:val="rowtabella0"/>
              <w:rPr>
                <w:color w:val="002060"/>
              </w:rPr>
            </w:pPr>
            <w:r w:rsidRPr="006D055B">
              <w:rPr>
                <w:color w:val="002060"/>
              </w:rPr>
              <w:t>28/09/2024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0561CA" w14:textId="77777777" w:rsidR="00021EB5" w:rsidRPr="006D055B" w:rsidRDefault="00021EB5" w:rsidP="001528CF">
            <w:pPr>
              <w:pStyle w:val="rowtabella0"/>
              <w:rPr>
                <w:color w:val="002060"/>
              </w:rPr>
            </w:pPr>
            <w:r w:rsidRPr="006D055B">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856870" w14:textId="77777777" w:rsidR="00021EB5" w:rsidRPr="006D055B" w:rsidRDefault="00021EB5" w:rsidP="001528CF">
            <w:pPr>
              <w:pStyle w:val="rowtabella0"/>
              <w:rPr>
                <w:color w:val="002060"/>
              </w:rPr>
            </w:pPr>
            <w:r w:rsidRPr="006D055B">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04534D" w14:textId="77777777" w:rsidR="00021EB5" w:rsidRPr="006D055B" w:rsidRDefault="00021EB5" w:rsidP="001528CF">
            <w:pPr>
              <w:pStyle w:val="rowtabella0"/>
              <w:rPr>
                <w:color w:val="002060"/>
              </w:rPr>
            </w:pPr>
            <w:r w:rsidRPr="006D055B">
              <w:rPr>
                <w:color w:val="002060"/>
              </w:rPr>
              <w:t>VIA DELLE ESPOSIZIONI, 33</w:t>
            </w:r>
          </w:p>
        </w:tc>
      </w:tr>
      <w:tr w:rsidR="00021EB5" w:rsidRPr="006D055B" w14:paraId="4769E537"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66A1C4" w14:textId="77777777" w:rsidR="00021EB5" w:rsidRPr="006D055B" w:rsidRDefault="00021EB5" w:rsidP="001528CF">
            <w:pPr>
              <w:pStyle w:val="rowtabella0"/>
              <w:rPr>
                <w:color w:val="002060"/>
              </w:rPr>
            </w:pPr>
            <w:r w:rsidRPr="006D055B">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58A962" w14:textId="77777777" w:rsidR="00021EB5" w:rsidRPr="006D055B" w:rsidRDefault="00021EB5" w:rsidP="001528CF">
            <w:pPr>
              <w:pStyle w:val="rowtabella0"/>
              <w:rPr>
                <w:color w:val="002060"/>
              </w:rPr>
            </w:pPr>
            <w:r w:rsidRPr="006D055B">
              <w:rPr>
                <w:color w:val="002060"/>
              </w:rPr>
              <w:t xml:space="preserve">AUDAX 1970 </w:t>
            </w:r>
            <w:proofErr w:type="gramStart"/>
            <w:r w:rsidRPr="006D055B">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66CB86"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9AB2FD" w14:textId="77777777" w:rsidR="00021EB5" w:rsidRPr="006D055B" w:rsidRDefault="00021EB5" w:rsidP="001528CF">
            <w:pPr>
              <w:pStyle w:val="rowtabella0"/>
              <w:rPr>
                <w:color w:val="002060"/>
              </w:rPr>
            </w:pPr>
            <w:r w:rsidRPr="006D055B">
              <w:rPr>
                <w:color w:val="002060"/>
              </w:rPr>
              <w:t>28/09/2024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D16F8C" w14:textId="77777777" w:rsidR="00021EB5" w:rsidRPr="006D055B" w:rsidRDefault="00021EB5" w:rsidP="001528CF">
            <w:pPr>
              <w:pStyle w:val="rowtabella0"/>
              <w:rPr>
                <w:color w:val="002060"/>
              </w:rPr>
            </w:pPr>
            <w:r w:rsidRPr="006D055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B12D52" w14:textId="77777777" w:rsidR="00021EB5" w:rsidRPr="006D055B" w:rsidRDefault="00021EB5" w:rsidP="001528CF">
            <w:pPr>
              <w:pStyle w:val="rowtabella0"/>
              <w:rPr>
                <w:color w:val="002060"/>
              </w:rPr>
            </w:pPr>
            <w:r w:rsidRPr="006D055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246601" w14:textId="77777777" w:rsidR="00021EB5" w:rsidRPr="006D055B" w:rsidRDefault="00021EB5" w:rsidP="001528CF">
            <w:pPr>
              <w:pStyle w:val="rowtabella0"/>
              <w:rPr>
                <w:color w:val="002060"/>
              </w:rPr>
            </w:pPr>
            <w:r w:rsidRPr="006D055B">
              <w:rPr>
                <w:color w:val="002060"/>
              </w:rPr>
              <w:t xml:space="preserve">VIA </w:t>
            </w:r>
            <w:proofErr w:type="gramStart"/>
            <w:r w:rsidRPr="006D055B">
              <w:rPr>
                <w:color w:val="002060"/>
              </w:rPr>
              <w:t>B.BUOZZI</w:t>
            </w:r>
            <w:proofErr w:type="gramEnd"/>
          </w:p>
        </w:tc>
      </w:tr>
      <w:tr w:rsidR="00021EB5" w:rsidRPr="006D055B" w14:paraId="014E8FB8"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8B594E" w14:textId="77777777" w:rsidR="00021EB5" w:rsidRPr="006D055B" w:rsidRDefault="00021EB5" w:rsidP="001528CF">
            <w:pPr>
              <w:pStyle w:val="rowtabella0"/>
              <w:rPr>
                <w:color w:val="002060"/>
              </w:rPr>
            </w:pPr>
            <w:r w:rsidRPr="006D055B">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EDD583" w14:textId="77777777" w:rsidR="00021EB5" w:rsidRPr="006D055B" w:rsidRDefault="00021EB5" w:rsidP="001528CF">
            <w:pPr>
              <w:pStyle w:val="rowtabella0"/>
              <w:rPr>
                <w:color w:val="002060"/>
              </w:rPr>
            </w:pPr>
            <w:r w:rsidRPr="006D055B">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24C3B4"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74A450" w14:textId="77777777" w:rsidR="00021EB5" w:rsidRPr="006D055B" w:rsidRDefault="00021EB5" w:rsidP="001528CF">
            <w:pPr>
              <w:pStyle w:val="rowtabella0"/>
              <w:rPr>
                <w:color w:val="002060"/>
              </w:rPr>
            </w:pPr>
            <w:r w:rsidRPr="006D055B">
              <w:rPr>
                <w:color w:val="002060"/>
              </w:rPr>
              <w:t>29/09/2024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D05553" w14:textId="77777777" w:rsidR="00021EB5" w:rsidRPr="006D055B" w:rsidRDefault="00021EB5" w:rsidP="001528CF">
            <w:pPr>
              <w:pStyle w:val="rowtabella0"/>
              <w:rPr>
                <w:color w:val="002060"/>
              </w:rPr>
            </w:pPr>
            <w:r w:rsidRPr="006D055B">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6616D6" w14:textId="77777777" w:rsidR="00021EB5" w:rsidRPr="006D055B" w:rsidRDefault="00021EB5" w:rsidP="001528CF">
            <w:pPr>
              <w:pStyle w:val="rowtabella0"/>
              <w:rPr>
                <w:color w:val="002060"/>
              </w:rPr>
            </w:pPr>
            <w:r w:rsidRPr="006D055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86E6BB" w14:textId="77777777" w:rsidR="00021EB5" w:rsidRPr="006D055B" w:rsidRDefault="00021EB5" w:rsidP="001528CF">
            <w:pPr>
              <w:pStyle w:val="rowtabella0"/>
              <w:rPr>
                <w:color w:val="002060"/>
              </w:rPr>
            </w:pPr>
            <w:r w:rsidRPr="006D055B">
              <w:rPr>
                <w:color w:val="002060"/>
              </w:rPr>
              <w:t>VIA ZANNONI</w:t>
            </w:r>
          </w:p>
        </w:tc>
      </w:tr>
      <w:tr w:rsidR="00021EB5" w:rsidRPr="006D055B" w14:paraId="72537D0C"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EC3C04" w14:textId="77777777" w:rsidR="00021EB5" w:rsidRPr="006D055B" w:rsidRDefault="00021EB5" w:rsidP="001528CF">
            <w:pPr>
              <w:pStyle w:val="rowtabella0"/>
              <w:rPr>
                <w:color w:val="002060"/>
              </w:rPr>
            </w:pPr>
            <w:r w:rsidRPr="006D055B">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74BCF" w14:textId="77777777" w:rsidR="00021EB5" w:rsidRPr="006D055B" w:rsidRDefault="00021EB5" w:rsidP="001528CF">
            <w:pPr>
              <w:pStyle w:val="rowtabella0"/>
              <w:rPr>
                <w:color w:val="002060"/>
              </w:rPr>
            </w:pPr>
            <w:r w:rsidRPr="006D055B">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407C9"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B7DB7" w14:textId="77777777" w:rsidR="00021EB5" w:rsidRPr="006D055B" w:rsidRDefault="00021EB5" w:rsidP="001528CF">
            <w:pPr>
              <w:pStyle w:val="rowtabella0"/>
              <w:rPr>
                <w:color w:val="002060"/>
              </w:rPr>
            </w:pPr>
            <w:r w:rsidRPr="006D055B">
              <w:rPr>
                <w:color w:val="002060"/>
              </w:rPr>
              <w:t>29/09/2024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2AB34" w14:textId="77777777" w:rsidR="00021EB5" w:rsidRPr="006D055B" w:rsidRDefault="00021EB5" w:rsidP="001528CF">
            <w:pPr>
              <w:pStyle w:val="rowtabella0"/>
              <w:rPr>
                <w:color w:val="002060"/>
              </w:rPr>
            </w:pPr>
            <w:r w:rsidRPr="006D055B">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E9594" w14:textId="77777777" w:rsidR="00021EB5" w:rsidRPr="006D055B" w:rsidRDefault="00021EB5" w:rsidP="001528CF">
            <w:pPr>
              <w:pStyle w:val="rowtabella0"/>
              <w:rPr>
                <w:color w:val="002060"/>
              </w:rPr>
            </w:pPr>
            <w:r w:rsidRPr="006D055B">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1CFE46" w14:textId="77777777" w:rsidR="00021EB5" w:rsidRPr="006D055B" w:rsidRDefault="00021EB5" w:rsidP="001528CF">
            <w:pPr>
              <w:pStyle w:val="rowtabella0"/>
              <w:rPr>
                <w:color w:val="002060"/>
              </w:rPr>
            </w:pPr>
            <w:r w:rsidRPr="006D055B">
              <w:rPr>
                <w:color w:val="002060"/>
              </w:rPr>
              <w:t>VIA VESCOVARA, 7</w:t>
            </w:r>
          </w:p>
        </w:tc>
      </w:tr>
    </w:tbl>
    <w:p w14:paraId="07F1295A" w14:textId="77777777" w:rsidR="00021EB5" w:rsidRPr="006D055B" w:rsidRDefault="00021EB5" w:rsidP="00021EB5">
      <w:pPr>
        <w:pStyle w:val="breakline"/>
        <w:rPr>
          <w:rFonts w:eastAsiaTheme="minorEastAsia"/>
          <w:color w:val="002060"/>
        </w:rPr>
      </w:pPr>
    </w:p>
    <w:p w14:paraId="49CC1C10" w14:textId="77777777" w:rsidR="00021EB5" w:rsidRPr="006D055B" w:rsidRDefault="00021EB5" w:rsidP="00021EB5">
      <w:pPr>
        <w:pStyle w:val="breakline"/>
        <w:rPr>
          <w:color w:val="002060"/>
        </w:rPr>
      </w:pPr>
    </w:p>
    <w:p w14:paraId="365D7EC2" w14:textId="77777777" w:rsidR="00021EB5" w:rsidRPr="006D055B" w:rsidRDefault="00021EB5" w:rsidP="00021EB5">
      <w:pPr>
        <w:pStyle w:val="breakline"/>
        <w:rPr>
          <w:color w:val="002060"/>
        </w:rPr>
      </w:pPr>
    </w:p>
    <w:p w14:paraId="3BD4B65D" w14:textId="77777777" w:rsidR="00021EB5" w:rsidRPr="006D055B" w:rsidRDefault="00021EB5" w:rsidP="00021EB5">
      <w:pPr>
        <w:pStyle w:val="sottotitolocampionato10"/>
        <w:rPr>
          <w:color w:val="002060"/>
        </w:rPr>
      </w:pPr>
      <w:r w:rsidRPr="006D055B">
        <w:rPr>
          <w:color w:val="002060"/>
        </w:rPr>
        <w:t>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1995"/>
        <w:gridCol w:w="385"/>
        <w:gridCol w:w="898"/>
        <w:gridCol w:w="1198"/>
        <w:gridCol w:w="1549"/>
        <w:gridCol w:w="1567"/>
      </w:tblGrid>
      <w:tr w:rsidR="00021EB5" w:rsidRPr="006D055B" w14:paraId="76079A64"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4D81D"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3B191"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FEA22"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5E7C0"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8A2F0"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FCA7E"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846F9"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58132EBD"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BAE9AA" w14:textId="77777777" w:rsidR="00021EB5" w:rsidRPr="006D055B" w:rsidRDefault="00021EB5" w:rsidP="001528CF">
            <w:pPr>
              <w:pStyle w:val="rowtabella0"/>
              <w:rPr>
                <w:color w:val="002060"/>
              </w:rPr>
            </w:pPr>
            <w:r w:rsidRPr="006D055B">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A2D1A2" w14:textId="77777777" w:rsidR="00021EB5" w:rsidRPr="006D055B" w:rsidRDefault="00021EB5" w:rsidP="001528CF">
            <w:pPr>
              <w:pStyle w:val="rowtabella0"/>
              <w:rPr>
                <w:color w:val="002060"/>
              </w:rPr>
            </w:pPr>
            <w:r w:rsidRPr="006D055B">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511A82"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729ADB" w14:textId="77777777" w:rsidR="00021EB5" w:rsidRPr="006D055B" w:rsidRDefault="00021EB5" w:rsidP="001528CF">
            <w:pPr>
              <w:pStyle w:val="rowtabella0"/>
              <w:rPr>
                <w:color w:val="002060"/>
              </w:rPr>
            </w:pPr>
            <w:r w:rsidRPr="006D055B">
              <w:rPr>
                <w:color w:val="002060"/>
              </w:rPr>
              <w:t>28/09/2024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BB526" w14:textId="77777777" w:rsidR="00021EB5" w:rsidRPr="006D055B" w:rsidRDefault="00021EB5" w:rsidP="001528CF">
            <w:pPr>
              <w:pStyle w:val="rowtabella0"/>
              <w:rPr>
                <w:color w:val="002060"/>
              </w:rPr>
            </w:pPr>
            <w:r w:rsidRPr="006D055B">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15ABC" w14:textId="77777777" w:rsidR="00021EB5" w:rsidRPr="006D055B" w:rsidRDefault="00021EB5" w:rsidP="001528CF">
            <w:pPr>
              <w:pStyle w:val="rowtabella0"/>
              <w:rPr>
                <w:color w:val="002060"/>
              </w:rPr>
            </w:pPr>
            <w:r w:rsidRPr="006D055B">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28F5F" w14:textId="77777777" w:rsidR="00021EB5" w:rsidRPr="006D055B" w:rsidRDefault="00021EB5" w:rsidP="001528CF">
            <w:pPr>
              <w:pStyle w:val="rowtabella0"/>
              <w:rPr>
                <w:color w:val="002060"/>
              </w:rPr>
            </w:pPr>
            <w:r w:rsidRPr="006D055B">
              <w:rPr>
                <w:color w:val="002060"/>
              </w:rPr>
              <w:t>VIA FONTE ABECETO, 4</w:t>
            </w:r>
          </w:p>
        </w:tc>
      </w:tr>
      <w:tr w:rsidR="00021EB5" w:rsidRPr="006D055B" w14:paraId="1A77CCB2"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F4F2FB" w14:textId="77777777" w:rsidR="00021EB5" w:rsidRPr="006D055B" w:rsidRDefault="00021EB5" w:rsidP="001528CF">
            <w:pPr>
              <w:pStyle w:val="rowtabella0"/>
              <w:rPr>
                <w:color w:val="002060"/>
              </w:rPr>
            </w:pPr>
            <w:r w:rsidRPr="006D055B">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1A7DB9" w14:textId="77777777" w:rsidR="00021EB5" w:rsidRPr="006D055B" w:rsidRDefault="00021EB5" w:rsidP="001528CF">
            <w:pPr>
              <w:pStyle w:val="rowtabella0"/>
              <w:rPr>
                <w:color w:val="002060"/>
              </w:rPr>
            </w:pPr>
            <w:r w:rsidRPr="006D055B">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55E379"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045473" w14:textId="77777777" w:rsidR="00021EB5" w:rsidRPr="006D055B" w:rsidRDefault="00021EB5" w:rsidP="001528CF">
            <w:pPr>
              <w:pStyle w:val="rowtabella0"/>
              <w:rPr>
                <w:color w:val="002060"/>
              </w:rPr>
            </w:pPr>
            <w:r w:rsidRPr="006D055B">
              <w:rPr>
                <w:color w:val="002060"/>
              </w:rPr>
              <w:t>29/09/2024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28A229" w14:textId="77777777" w:rsidR="00021EB5" w:rsidRPr="006D055B" w:rsidRDefault="00021EB5" w:rsidP="001528CF">
            <w:pPr>
              <w:pStyle w:val="rowtabella0"/>
              <w:rPr>
                <w:color w:val="002060"/>
              </w:rPr>
            </w:pPr>
            <w:r w:rsidRPr="006D055B">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E1C567" w14:textId="77777777" w:rsidR="00021EB5" w:rsidRPr="006D055B" w:rsidRDefault="00021EB5" w:rsidP="001528CF">
            <w:pPr>
              <w:pStyle w:val="rowtabella0"/>
              <w:rPr>
                <w:color w:val="002060"/>
              </w:rPr>
            </w:pPr>
            <w:r w:rsidRPr="006D055B">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5ED755" w14:textId="77777777" w:rsidR="00021EB5" w:rsidRPr="006D055B" w:rsidRDefault="00021EB5" w:rsidP="001528CF">
            <w:pPr>
              <w:pStyle w:val="rowtabella0"/>
              <w:rPr>
                <w:color w:val="002060"/>
              </w:rPr>
            </w:pPr>
            <w:r w:rsidRPr="006D055B">
              <w:rPr>
                <w:color w:val="002060"/>
              </w:rPr>
              <w:t>VIA ROSSINI</w:t>
            </w:r>
          </w:p>
        </w:tc>
      </w:tr>
      <w:tr w:rsidR="00021EB5" w:rsidRPr="006D055B" w14:paraId="5B00A7E4"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F482F6" w14:textId="77777777" w:rsidR="00021EB5" w:rsidRPr="006D055B" w:rsidRDefault="00021EB5" w:rsidP="001528CF">
            <w:pPr>
              <w:pStyle w:val="rowtabella0"/>
              <w:rPr>
                <w:color w:val="002060"/>
              </w:rPr>
            </w:pPr>
            <w:r w:rsidRPr="006D055B">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50D6FB" w14:textId="77777777" w:rsidR="00021EB5" w:rsidRPr="006D055B" w:rsidRDefault="00021EB5" w:rsidP="001528CF">
            <w:pPr>
              <w:pStyle w:val="rowtabella0"/>
              <w:rPr>
                <w:color w:val="002060"/>
              </w:rPr>
            </w:pPr>
            <w:r w:rsidRPr="006D055B">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543D32"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BC5639" w14:textId="77777777" w:rsidR="00021EB5" w:rsidRPr="006D055B" w:rsidRDefault="00021EB5" w:rsidP="001528CF">
            <w:pPr>
              <w:pStyle w:val="rowtabella0"/>
              <w:rPr>
                <w:color w:val="002060"/>
              </w:rPr>
            </w:pPr>
            <w:r w:rsidRPr="006D055B">
              <w:rPr>
                <w:color w:val="002060"/>
              </w:rPr>
              <w:t>29/09/2024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447EE2" w14:textId="77777777" w:rsidR="00021EB5" w:rsidRPr="006D055B" w:rsidRDefault="00021EB5" w:rsidP="001528CF">
            <w:pPr>
              <w:pStyle w:val="rowtabella0"/>
              <w:rPr>
                <w:color w:val="002060"/>
              </w:rPr>
            </w:pPr>
            <w:r w:rsidRPr="006D055B">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C46416" w14:textId="77777777" w:rsidR="00021EB5" w:rsidRPr="006D055B" w:rsidRDefault="00021EB5" w:rsidP="001528CF">
            <w:pPr>
              <w:pStyle w:val="rowtabella0"/>
              <w:rPr>
                <w:color w:val="002060"/>
              </w:rPr>
            </w:pPr>
            <w:r w:rsidRPr="006D055B">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40A4D7" w14:textId="77777777" w:rsidR="00021EB5" w:rsidRPr="006D055B" w:rsidRDefault="00021EB5" w:rsidP="001528CF">
            <w:pPr>
              <w:pStyle w:val="rowtabella0"/>
              <w:rPr>
                <w:color w:val="002060"/>
              </w:rPr>
            </w:pPr>
            <w:r w:rsidRPr="006D055B">
              <w:rPr>
                <w:color w:val="002060"/>
              </w:rPr>
              <w:t xml:space="preserve">LOC.MONTEROCCO VIA </w:t>
            </w:r>
            <w:proofErr w:type="gramStart"/>
            <w:r w:rsidRPr="006D055B">
              <w:rPr>
                <w:color w:val="002060"/>
              </w:rPr>
              <w:t>A.MANCINI</w:t>
            </w:r>
            <w:proofErr w:type="gramEnd"/>
          </w:p>
        </w:tc>
      </w:tr>
      <w:tr w:rsidR="00021EB5" w:rsidRPr="006D055B" w14:paraId="31278A8B"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35C339" w14:textId="77777777" w:rsidR="00021EB5" w:rsidRPr="006D055B" w:rsidRDefault="00021EB5" w:rsidP="001528CF">
            <w:pPr>
              <w:pStyle w:val="rowtabella0"/>
              <w:rPr>
                <w:color w:val="002060"/>
              </w:rPr>
            </w:pPr>
            <w:r w:rsidRPr="006D055B">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8F430B" w14:textId="77777777" w:rsidR="00021EB5" w:rsidRPr="006D055B" w:rsidRDefault="00021EB5" w:rsidP="001528CF">
            <w:pPr>
              <w:pStyle w:val="rowtabella0"/>
              <w:rPr>
                <w:color w:val="002060"/>
              </w:rPr>
            </w:pPr>
            <w:r w:rsidRPr="006D055B">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0BAE9A"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3606DD" w14:textId="77777777" w:rsidR="00021EB5" w:rsidRPr="006D055B" w:rsidRDefault="00021EB5" w:rsidP="001528CF">
            <w:pPr>
              <w:pStyle w:val="rowtabella0"/>
              <w:rPr>
                <w:color w:val="002060"/>
              </w:rPr>
            </w:pPr>
            <w:r w:rsidRPr="006D055B">
              <w:rPr>
                <w:color w:val="002060"/>
              </w:rPr>
              <w:t>29/09/2024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B2251D" w14:textId="77777777" w:rsidR="00021EB5" w:rsidRPr="006D055B" w:rsidRDefault="00021EB5" w:rsidP="001528CF">
            <w:pPr>
              <w:pStyle w:val="rowtabella0"/>
              <w:rPr>
                <w:color w:val="002060"/>
              </w:rPr>
            </w:pPr>
            <w:r w:rsidRPr="006D055B">
              <w:rPr>
                <w:color w:val="002060"/>
              </w:rPr>
              <w:t xml:space="preserve">5295 TENSOSTRUTTURA VIA </w:t>
            </w:r>
            <w:proofErr w:type="gramStart"/>
            <w:r w:rsidRPr="006D055B">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469D02" w14:textId="77777777" w:rsidR="00021EB5" w:rsidRPr="006D055B" w:rsidRDefault="00021EB5" w:rsidP="001528CF">
            <w:pPr>
              <w:pStyle w:val="rowtabella0"/>
              <w:rPr>
                <w:color w:val="002060"/>
              </w:rPr>
            </w:pPr>
            <w:r w:rsidRPr="006D055B">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021689" w14:textId="77777777" w:rsidR="00021EB5" w:rsidRPr="006D055B" w:rsidRDefault="00021EB5" w:rsidP="001528CF">
            <w:pPr>
              <w:pStyle w:val="rowtabella0"/>
              <w:rPr>
                <w:color w:val="002060"/>
              </w:rPr>
            </w:pPr>
            <w:r w:rsidRPr="006D055B">
              <w:rPr>
                <w:color w:val="002060"/>
              </w:rPr>
              <w:t xml:space="preserve">VIA </w:t>
            </w:r>
            <w:proofErr w:type="gramStart"/>
            <w:r w:rsidRPr="006D055B">
              <w:rPr>
                <w:color w:val="002060"/>
              </w:rPr>
              <w:t>E.MATTEI</w:t>
            </w:r>
            <w:proofErr w:type="gramEnd"/>
          </w:p>
        </w:tc>
      </w:tr>
      <w:tr w:rsidR="00021EB5" w:rsidRPr="006D055B" w14:paraId="39A99F82"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FACB3D" w14:textId="77777777" w:rsidR="00021EB5" w:rsidRPr="006D055B" w:rsidRDefault="00021EB5" w:rsidP="001528CF">
            <w:pPr>
              <w:pStyle w:val="rowtabella0"/>
              <w:rPr>
                <w:color w:val="002060"/>
              </w:rPr>
            </w:pPr>
            <w:r w:rsidRPr="006D055B">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53CDB6" w14:textId="77777777" w:rsidR="00021EB5" w:rsidRPr="006D055B" w:rsidRDefault="00021EB5" w:rsidP="001528CF">
            <w:pPr>
              <w:pStyle w:val="rowtabella0"/>
              <w:rPr>
                <w:color w:val="002060"/>
              </w:rPr>
            </w:pPr>
            <w:r w:rsidRPr="006D055B">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077DD6"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732F7E" w14:textId="77777777" w:rsidR="00021EB5" w:rsidRPr="006D055B" w:rsidRDefault="00021EB5" w:rsidP="001528CF">
            <w:pPr>
              <w:pStyle w:val="rowtabella0"/>
              <w:rPr>
                <w:color w:val="002060"/>
              </w:rPr>
            </w:pPr>
            <w:r w:rsidRPr="006D055B">
              <w:rPr>
                <w:color w:val="002060"/>
              </w:rPr>
              <w:t>29/09/2024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F1C9D1" w14:textId="77777777" w:rsidR="00021EB5" w:rsidRPr="006D055B" w:rsidRDefault="00021EB5" w:rsidP="001528CF">
            <w:pPr>
              <w:pStyle w:val="rowtabella0"/>
              <w:rPr>
                <w:color w:val="002060"/>
              </w:rPr>
            </w:pPr>
            <w:r w:rsidRPr="006D055B">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D836FB" w14:textId="77777777" w:rsidR="00021EB5" w:rsidRPr="006D055B" w:rsidRDefault="00021EB5" w:rsidP="001528CF">
            <w:pPr>
              <w:pStyle w:val="rowtabella0"/>
              <w:rPr>
                <w:color w:val="002060"/>
              </w:rPr>
            </w:pPr>
            <w:r w:rsidRPr="006D055B">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C2364A" w14:textId="77777777" w:rsidR="00021EB5" w:rsidRPr="006D055B" w:rsidRDefault="00021EB5" w:rsidP="001528CF">
            <w:pPr>
              <w:pStyle w:val="rowtabella0"/>
              <w:rPr>
                <w:color w:val="002060"/>
              </w:rPr>
            </w:pPr>
            <w:r w:rsidRPr="006D055B">
              <w:rPr>
                <w:color w:val="002060"/>
              </w:rPr>
              <w:t xml:space="preserve">LOC.MONTEROCCO VIA </w:t>
            </w:r>
            <w:proofErr w:type="gramStart"/>
            <w:r w:rsidRPr="006D055B">
              <w:rPr>
                <w:color w:val="002060"/>
              </w:rPr>
              <w:t>A.MANCINI</w:t>
            </w:r>
            <w:proofErr w:type="gramEnd"/>
          </w:p>
        </w:tc>
      </w:tr>
      <w:tr w:rsidR="00021EB5" w:rsidRPr="006D055B" w14:paraId="18B3B17D"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5903E9" w14:textId="77777777" w:rsidR="00021EB5" w:rsidRPr="006D055B" w:rsidRDefault="00021EB5" w:rsidP="001528CF">
            <w:pPr>
              <w:pStyle w:val="rowtabella0"/>
              <w:rPr>
                <w:color w:val="002060"/>
              </w:rPr>
            </w:pPr>
            <w:r w:rsidRPr="006D055B">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7D8A2" w14:textId="77777777" w:rsidR="00021EB5" w:rsidRPr="006D055B" w:rsidRDefault="00021EB5" w:rsidP="001528CF">
            <w:pPr>
              <w:pStyle w:val="rowtabella0"/>
              <w:rPr>
                <w:color w:val="002060"/>
              </w:rPr>
            </w:pPr>
            <w:r w:rsidRPr="006D055B">
              <w:rPr>
                <w:color w:val="002060"/>
              </w:rPr>
              <w:t>GAGLIOLE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EBAA3"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AB563" w14:textId="77777777" w:rsidR="00021EB5" w:rsidRPr="006D055B" w:rsidRDefault="00021EB5" w:rsidP="001528CF">
            <w:pPr>
              <w:pStyle w:val="rowtabella0"/>
              <w:rPr>
                <w:color w:val="002060"/>
              </w:rPr>
            </w:pPr>
            <w:r w:rsidRPr="006D055B">
              <w:rPr>
                <w:color w:val="002060"/>
              </w:rPr>
              <w:t>29/09/2024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D7D52" w14:textId="77777777" w:rsidR="00021EB5" w:rsidRPr="006D055B" w:rsidRDefault="00021EB5" w:rsidP="001528CF">
            <w:pPr>
              <w:pStyle w:val="rowtabella0"/>
              <w:rPr>
                <w:color w:val="002060"/>
              </w:rPr>
            </w:pPr>
            <w:r w:rsidRPr="006D055B">
              <w:rPr>
                <w:color w:val="002060"/>
              </w:rPr>
              <w:t xml:space="preserve">5623 PALESTRA </w:t>
            </w:r>
            <w:proofErr w:type="gramStart"/>
            <w:r w:rsidRPr="006D055B">
              <w:rPr>
                <w:color w:val="002060"/>
              </w:rPr>
              <w:t>SC.MEDIA</w:t>
            </w:r>
            <w:proofErr w:type="gramEnd"/>
            <w:r w:rsidRPr="006D055B">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D6AE9" w14:textId="77777777" w:rsidR="00021EB5" w:rsidRPr="006D055B" w:rsidRDefault="00021EB5" w:rsidP="001528CF">
            <w:pPr>
              <w:pStyle w:val="rowtabella0"/>
              <w:rPr>
                <w:color w:val="002060"/>
              </w:rPr>
            </w:pPr>
            <w:r w:rsidRPr="006D055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1B485C" w14:textId="77777777" w:rsidR="00021EB5" w:rsidRPr="006D055B" w:rsidRDefault="00021EB5" w:rsidP="001528CF">
            <w:pPr>
              <w:pStyle w:val="rowtabella0"/>
              <w:rPr>
                <w:color w:val="002060"/>
              </w:rPr>
            </w:pPr>
            <w:r w:rsidRPr="006D055B">
              <w:rPr>
                <w:color w:val="002060"/>
              </w:rPr>
              <w:t>VIA PIRANDELLO</w:t>
            </w:r>
          </w:p>
        </w:tc>
      </w:tr>
    </w:tbl>
    <w:p w14:paraId="15E25A4B" w14:textId="77777777" w:rsidR="00021EB5" w:rsidRDefault="00021EB5" w:rsidP="007328C0">
      <w:pPr>
        <w:pStyle w:val="breakline"/>
        <w:rPr>
          <w:color w:val="002060"/>
        </w:rPr>
      </w:pPr>
    </w:p>
    <w:p w14:paraId="4C5C650B" w14:textId="77777777" w:rsidR="00021EB5" w:rsidRPr="00D7273F" w:rsidRDefault="00021EB5" w:rsidP="007328C0">
      <w:pPr>
        <w:pStyle w:val="breakline"/>
        <w:rPr>
          <w:color w:val="002060"/>
        </w:rPr>
      </w:pPr>
    </w:p>
    <w:p w14:paraId="06C98EA8" w14:textId="77777777" w:rsidR="007328C0" w:rsidRPr="00D7273F" w:rsidRDefault="007328C0" w:rsidP="007328C0">
      <w:pPr>
        <w:pStyle w:val="titolocampionato0"/>
        <w:shd w:val="clear" w:color="auto" w:fill="CCCCCC"/>
        <w:spacing w:before="80" w:after="40"/>
        <w:rPr>
          <w:color w:val="002060"/>
        </w:rPr>
      </w:pPr>
      <w:r w:rsidRPr="00D7273F">
        <w:rPr>
          <w:color w:val="002060"/>
        </w:rPr>
        <w:t>UNDER 15 C5 REGIONALI MASCHILI</w:t>
      </w:r>
    </w:p>
    <w:p w14:paraId="7D72833E" w14:textId="77777777" w:rsidR="007328C0" w:rsidRPr="00D7273F" w:rsidRDefault="007328C0" w:rsidP="007328C0">
      <w:pPr>
        <w:pStyle w:val="titoloprinc0"/>
        <w:rPr>
          <w:color w:val="002060"/>
        </w:rPr>
      </w:pPr>
      <w:r w:rsidRPr="00D7273F">
        <w:rPr>
          <w:color w:val="002060"/>
        </w:rPr>
        <w:t>ANAGRAFICA/INDIRIZZARIO/VARIAZIONI CALENDARIO</w:t>
      </w:r>
    </w:p>
    <w:p w14:paraId="2D21D4EA" w14:textId="77777777" w:rsidR="007328C0" w:rsidRDefault="007328C0" w:rsidP="007328C0">
      <w:pPr>
        <w:pStyle w:val="titoloprinc0"/>
        <w:jc w:val="both"/>
        <w:rPr>
          <w:b w:val="0"/>
          <w:bCs w:val="0"/>
          <w:color w:val="002060"/>
          <w:sz w:val="22"/>
          <w:szCs w:val="22"/>
        </w:rPr>
      </w:pPr>
    </w:p>
    <w:p w14:paraId="05F1E45C" w14:textId="77777777" w:rsidR="007328C0" w:rsidRPr="00D7273F" w:rsidRDefault="007328C0" w:rsidP="007328C0">
      <w:pPr>
        <w:pStyle w:val="titoloprinc0"/>
        <w:jc w:val="both"/>
        <w:rPr>
          <w:color w:val="002060"/>
          <w:sz w:val="22"/>
          <w:szCs w:val="22"/>
        </w:rPr>
      </w:pPr>
      <w:r w:rsidRPr="00D7273F">
        <w:rPr>
          <w:color w:val="002060"/>
          <w:sz w:val="22"/>
          <w:szCs w:val="22"/>
        </w:rPr>
        <w:t>GIRONE “</w:t>
      </w:r>
      <w:r>
        <w:rPr>
          <w:color w:val="002060"/>
          <w:sz w:val="22"/>
          <w:szCs w:val="22"/>
        </w:rPr>
        <w:t>A</w:t>
      </w:r>
      <w:r w:rsidRPr="00D7273F">
        <w:rPr>
          <w:color w:val="002060"/>
          <w:sz w:val="22"/>
          <w:szCs w:val="22"/>
        </w:rPr>
        <w:t>”</w:t>
      </w:r>
    </w:p>
    <w:p w14:paraId="2BD25E9C" w14:textId="77777777" w:rsidR="007328C0" w:rsidRDefault="007328C0" w:rsidP="007328C0">
      <w:pPr>
        <w:pStyle w:val="titoloprinc0"/>
        <w:jc w:val="both"/>
        <w:rPr>
          <w:b w:val="0"/>
          <w:bCs w:val="0"/>
          <w:color w:val="002060"/>
          <w:sz w:val="22"/>
          <w:szCs w:val="22"/>
        </w:rPr>
      </w:pPr>
    </w:p>
    <w:p w14:paraId="4084618F" w14:textId="77777777" w:rsidR="007328C0" w:rsidRDefault="007328C0" w:rsidP="007328C0">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AMICI DEL CENTROSOCIO SP.</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la</w:t>
      </w:r>
      <w:r w:rsidRPr="00D7273F">
        <w:rPr>
          <w:b w:val="0"/>
          <w:bCs w:val="0"/>
          <w:color w:val="002060"/>
          <w:sz w:val="22"/>
          <w:szCs w:val="22"/>
        </w:rPr>
        <w:t xml:space="preserve"> </w:t>
      </w:r>
      <w:r>
        <w:rPr>
          <w:color w:val="002060"/>
          <w:sz w:val="22"/>
          <w:szCs w:val="22"/>
        </w:rPr>
        <w:t>DOMENICA</w:t>
      </w:r>
      <w:r w:rsidRPr="00D7273F">
        <w:rPr>
          <w:color w:val="002060"/>
          <w:sz w:val="22"/>
          <w:szCs w:val="22"/>
        </w:rPr>
        <w:t xml:space="preserve">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18:15</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319F9174" w14:textId="77777777" w:rsidR="007328C0" w:rsidRDefault="007328C0" w:rsidP="007328C0">
      <w:pPr>
        <w:pStyle w:val="titoloprinc0"/>
        <w:jc w:val="both"/>
        <w:rPr>
          <w:b w:val="0"/>
          <w:bCs w:val="0"/>
          <w:color w:val="002060"/>
          <w:sz w:val="22"/>
          <w:szCs w:val="22"/>
        </w:rPr>
      </w:pPr>
    </w:p>
    <w:p w14:paraId="519BD533" w14:textId="77777777" w:rsidR="007328C0" w:rsidRPr="00D7273F" w:rsidRDefault="007328C0" w:rsidP="007328C0">
      <w:pPr>
        <w:pStyle w:val="titoloprinc0"/>
        <w:jc w:val="both"/>
        <w:rPr>
          <w:color w:val="002060"/>
          <w:sz w:val="22"/>
          <w:szCs w:val="22"/>
        </w:rPr>
      </w:pPr>
      <w:r w:rsidRPr="00D7273F">
        <w:rPr>
          <w:color w:val="002060"/>
          <w:sz w:val="22"/>
          <w:szCs w:val="22"/>
        </w:rPr>
        <w:t>GIRONE “</w:t>
      </w:r>
      <w:r>
        <w:rPr>
          <w:color w:val="002060"/>
          <w:sz w:val="22"/>
          <w:szCs w:val="22"/>
        </w:rPr>
        <w:t>B</w:t>
      </w:r>
      <w:r w:rsidRPr="00D7273F">
        <w:rPr>
          <w:color w:val="002060"/>
          <w:sz w:val="22"/>
          <w:szCs w:val="22"/>
        </w:rPr>
        <w:t>”</w:t>
      </w:r>
    </w:p>
    <w:p w14:paraId="624ED8FF" w14:textId="77777777" w:rsidR="007328C0" w:rsidRDefault="007328C0" w:rsidP="007328C0">
      <w:pPr>
        <w:pStyle w:val="titoloprinc0"/>
        <w:jc w:val="both"/>
        <w:rPr>
          <w:b w:val="0"/>
          <w:bCs w:val="0"/>
          <w:color w:val="002060"/>
          <w:sz w:val="22"/>
          <w:szCs w:val="22"/>
        </w:rPr>
      </w:pPr>
    </w:p>
    <w:p w14:paraId="05E795D1" w14:textId="77777777" w:rsidR="007328C0" w:rsidRDefault="007328C0" w:rsidP="007328C0">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ACLI MANTOVANI CALCIO A 5</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la</w:t>
      </w:r>
      <w:r w:rsidRPr="00D7273F">
        <w:rPr>
          <w:b w:val="0"/>
          <w:bCs w:val="0"/>
          <w:color w:val="002060"/>
          <w:sz w:val="22"/>
          <w:szCs w:val="22"/>
        </w:rPr>
        <w:t xml:space="preserve"> </w:t>
      </w:r>
      <w:r>
        <w:rPr>
          <w:color w:val="002060"/>
          <w:sz w:val="22"/>
          <w:szCs w:val="22"/>
        </w:rPr>
        <w:t>DOMENICA</w:t>
      </w:r>
      <w:r w:rsidRPr="00D7273F">
        <w:rPr>
          <w:color w:val="002060"/>
          <w:sz w:val="22"/>
          <w:szCs w:val="22"/>
        </w:rPr>
        <w:t xml:space="preserve">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16:00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206B2AF9" w14:textId="77777777" w:rsidR="007328C0" w:rsidRDefault="007328C0" w:rsidP="007328C0">
      <w:pPr>
        <w:pStyle w:val="titoloprinc0"/>
        <w:jc w:val="both"/>
        <w:rPr>
          <w:b w:val="0"/>
          <w:bCs w:val="0"/>
          <w:color w:val="002060"/>
          <w:sz w:val="22"/>
          <w:szCs w:val="22"/>
        </w:rPr>
      </w:pPr>
    </w:p>
    <w:p w14:paraId="4A5C6733" w14:textId="77777777" w:rsidR="007328C0" w:rsidRDefault="007328C0" w:rsidP="007328C0">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OSIMO FIVE</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la</w:t>
      </w:r>
      <w:r w:rsidRPr="00D7273F">
        <w:rPr>
          <w:b w:val="0"/>
          <w:bCs w:val="0"/>
          <w:color w:val="002060"/>
          <w:sz w:val="22"/>
          <w:szCs w:val="22"/>
        </w:rPr>
        <w:t xml:space="preserve"> </w:t>
      </w:r>
      <w:r>
        <w:rPr>
          <w:color w:val="002060"/>
          <w:sz w:val="22"/>
          <w:szCs w:val="22"/>
        </w:rPr>
        <w:t>DOMENICA</w:t>
      </w:r>
      <w:r w:rsidRPr="00D7273F">
        <w:rPr>
          <w:color w:val="002060"/>
          <w:sz w:val="22"/>
          <w:szCs w:val="22"/>
        </w:rPr>
        <w:t xml:space="preserve">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18</w:t>
      </w:r>
      <w:r w:rsidRPr="00D7273F">
        <w:rPr>
          <w:color w:val="002060"/>
          <w:sz w:val="22"/>
          <w:szCs w:val="22"/>
        </w:rPr>
        <w:t>:</w:t>
      </w:r>
      <w:r>
        <w:rPr>
          <w:color w:val="002060"/>
          <w:sz w:val="22"/>
          <w:szCs w:val="22"/>
        </w:rPr>
        <w:t>15</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55EFFA13" w14:textId="77777777" w:rsidR="007328C0" w:rsidRDefault="007328C0" w:rsidP="007328C0">
      <w:pPr>
        <w:pStyle w:val="titoloprinc0"/>
        <w:jc w:val="both"/>
        <w:rPr>
          <w:b w:val="0"/>
          <w:bCs w:val="0"/>
          <w:color w:val="002060"/>
          <w:sz w:val="22"/>
          <w:szCs w:val="22"/>
        </w:rPr>
      </w:pPr>
    </w:p>
    <w:p w14:paraId="72598FFA" w14:textId="77777777" w:rsidR="007328C0" w:rsidRPr="00D7273F" w:rsidRDefault="007328C0" w:rsidP="007328C0">
      <w:pPr>
        <w:pStyle w:val="titoloprinc0"/>
        <w:jc w:val="both"/>
        <w:rPr>
          <w:color w:val="002060"/>
          <w:sz w:val="22"/>
          <w:szCs w:val="22"/>
        </w:rPr>
      </w:pPr>
      <w:r w:rsidRPr="00D7273F">
        <w:rPr>
          <w:color w:val="002060"/>
          <w:sz w:val="22"/>
          <w:szCs w:val="22"/>
        </w:rPr>
        <w:t>GIRONE “</w:t>
      </w:r>
      <w:r>
        <w:rPr>
          <w:color w:val="002060"/>
          <w:sz w:val="22"/>
          <w:szCs w:val="22"/>
        </w:rPr>
        <w:t>B</w:t>
      </w:r>
      <w:r w:rsidRPr="00D7273F">
        <w:rPr>
          <w:color w:val="002060"/>
          <w:sz w:val="22"/>
          <w:szCs w:val="22"/>
        </w:rPr>
        <w:t>”</w:t>
      </w:r>
    </w:p>
    <w:p w14:paraId="70F56B4B" w14:textId="77777777" w:rsidR="007328C0" w:rsidRDefault="007328C0" w:rsidP="007328C0">
      <w:pPr>
        <w:pStyle w:val="titoloprinc0"/>
        <w:jc w:val="both"/>
        <w:rPr>
          <w:b w:val="0"/>
          <w:bCs w:val="0"/>
          <w:color w:val="002060"/>
          <w:sz w:val="22"/>
          <w:szCs w:val="22"/>
        </w:rPr>
      </w:pPr>
    </w:p>
    <w:p w14:paraId="122217A8" w14:textId="77777777" w:rsidR="007328C0" w:rsidRDefault="007328C0" w:rsidP="007328C0">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SPORTING GROTTAMMARE</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la</w:t>
      </w:r>
      <w:r w:rsidRPr="00D7273F">
        <w:rPr>
          <w:b w:val="0"/>
          <w:bCs w:val="0"/>
          <w:color w:val="002060"/>
          <w:sz w:val="22"/>
          <w:szCs w:val="22"/>
        </w:rPr>
        <w:t xml:space="preserve"> </w:t>
      </w:r>
      <w:r>
        <w:rPr>
          <w:color w:val="002060"/>
          <w:sz w:val="22"/>
          <w:szCs w:val="22"/>
        </w:rPr>
        <w:t>DOMENICA</w:t>
      </w:r>
      <w:r w:rsidRPr="00D7273F">
        <w:rPr>
          <w:color w:val="002060"/>
          <w:sz w:val="22"/>
          <w:szCs w:val="22"/>
        </w:rPr>
        <w:t xml:space="preserve">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11:30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40F241CD" w14:textId="77777777" w:rsidR="007328C0" w:rsidRDefault="007328C0" w:rsidP="007328C0">
      <w:pPr>
        <w:pStyle w:val="titoloprinc0"/>
        <w:jc w:val="both"/>
        <w:rPr>
          <w:b w:val="0"/>
          <w:bCs w:val="0"/>
          <w:color w:val="002060"/>
          <w:sz w:val="22"/>
          <w:szCs w:val="22"/>
        </w:rPr>
      </w:pPr>
    </w:p>
    <w:p w14:paraId="28D33109" w14:textId="77777777" w:rsidR="007328C0" w:rsidRDefault="007328C0" w:rsidP="007328C0">
      <w:pPr>
        <w:pStyle w:val="titoloprinc0"/>
        <w:jc w:val="both"/>
        <w:rPr>
          <w:b w:val="0"/>
          <w:bCs w:val="0"/>
          <w:color w:val="002060"/>
          <w:sz w:val="22"/>
          <w:szCs w:val="22"/>
        </w:rPr>
      </w:pPr>
    </w:p>
    <w:p w14:paraId="490CFEC2" w14:textId="77777777" w:rsidR="007328C0" w:rsidRPr="00D7273F" w:rsidRDefault="007328C0" w:rsidP="007328C0">
      <w:pPr>
        <w:pStyle w:val="titoloprinc0"/>
        <w:rPr>
          <w:color w:val="002060"/>
        </w:rPr>
      </w:pPr>
      <w:r w:rsidRPr="00D7273F">
        <w:rPr>
          <w:color w:val="002060"/>
        </w:rPr>
        <w:t>VARIAZIONI AL PROGRAMMA GARE</w:t>
      </w:r>
    </w:p>
    <w:p w14:paraId="1296462D" w14:textId="77777777" w:rsidR="007328C0" w:rsidRPr="00D7273F" w:rsidRDefault="007328C0" w:rsidP="007328C0">
      <w:pPr>
        <w:pStyle w:val="breakline"/>
        <w:rPr>
          <w:color w:val="002060"/>
        </w:rPr>
      </w:pPr>
    </w:p>
    <w:p w14:paraId="2A0EDCD4" w14:textId="77777777" w:rsidR="007328C0" w:rsidRPr="00D7273F" w:rsidRDefault="007328C0" w:rsidP="007328C0">
      <w:pPr>
        <w:pStyle w:val="breakline"/>
        <w:rPr>
          <w:color w:val="002060"/>
        </w:rPr>
      </w:pPr>
    </w:p>
    <w:p w14:paraId="173A7880" w14:textId="77777777" w:rsidR="007328C0" w:rsidRPr="00D7273F" w:rsidRDefault="007328C0" w:rsidP="007328C0">
      <w:pPr>
        <w:pStyle w:val="sottotitolocampionato10"/>
        <w:rPr>
          <w:color w:val="002060"/>
        </w:rPr>
      </w:pPr>
      <w:r w:rsidRPr="00D7273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28C0" w:rsidRPr="00D7273F" w14:paraId="55747948" w14:textId="77777777" w:rsidTr="001528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D84EA" w14:textId="77777777" w:rsidR="007328C0" w:rsidRPr="00D7273F" w:rsidRDefault="007328C0" w:rsidP="001528CF">
            <w:pPr>
              <w:pStyle w:val="headertabella0"/>
              <w:rPr>
                <w:color w:val="002060"/>
              </w:rPr>
            </w:pPr>
            <w:r w:rsidRPr="00D727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0EA9D" w14:textId="77777777" w:rsidR="007328C0" w:rsidRPr="00D7273F" w:rsidRDefault="007328C0" w:rsidP="001528CF">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54834" w14:textId="77777777" w:rsidR="007328C0" w:rsidRPr="00D7273F" w:rsidRDefault="007328C0" w:rsidP="001528CF">
            <w:pPr>
              <w:pStyle w:val="headertabella0"/>
              <w:rPr>
                <w:color w:val="002060"/>
              </w:rPr>
            </w:pPr>
            <w:r w:rsidRPr="00D727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FAB17" w14:textId="77777777" w:rsidR="007328C0" w:rsidRPr="00D7273F" w:rsidRDefault="007328C0" w:rsidP="001528CF">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34DAD" w14:textId="77777777" w:rsidR="007328C0" w:rsidRPr="00D7273F" w:rsidRDefault="007328C0" w:rsidP="001528CF">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7A1CA" w14:textId="77777777" w:rsidR="007328C0" w:rsidRPr="00D7273F" w:rsidRDefault="007328C0" w:rsidP="001528CF">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6A835" w14:textId="77777777" w:rsidR="007328C0" w:rsidRPr="00D7273F" w:rsidRDefault="007328C0" w:rsidP="001528CF">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FF3AF" w14:textId="77777777" w:rsidR="007328C0" w:rsidRPr="00D7273F" w:rsidRDefault="007328C0" w:rsidP="001528CF">
            <w:pPr>
              <w:pStyle w:val="headertabella0"/>
              <w:rPr>
                <w:color w:val="002060"/>
              </w:rPr>
            </w:pPr>
            <w:r w:rsidRPr="00D7273F">
              <w:rPr>
                <w:color w:val="002060"/>
              </w:rPr>
              <w:t>Impianto</w:t>
            </w:r>
          </w:p>
        </w:tc>
      </w:tr>
      <w:tr w:rsidR="007328C0" w:rsidRPr="00D7273F" w14:paraId="7A7D3E74"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DB0E5" w14:textId="77777777" w:rsidR="007328C0" w:rsidRPr="007E2620" w:rsidRDefault="007328C0" w:rsidP="001528CF">
            <w:pPr>
              <w:pStyle w:val="rowtabella0"/>
              <w:rPr>
                <w:color w:val="002060"/>
                <w:highlight w:val="yellow"/>
              </w:rPr>
            </w:pPr>
            <w:r w:rsidRPr="007E2620">
              <w:rPr>
                <w:color w:val="002060"/>
                <w:highlight w:val="yellow"/>
              </w:rPr>
              <w:t>27/09/2024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8370D" w14:textId="77777777" w:rsidR="007328C0" w:rsidRPr="007E2620" w:rsidRDefault="007328C0" w:rsidP="001528CF">
            <w:pPr>
              <w:pStyle w:val="rowtabella0"/>
              <w:jc w:val="center"/>
              <w:rPr>
                <w:color w:val="002060"/>
                <w:highlight w:val="yellow"/>
              </w:rPr>
            </w:pPr>
            <w:r w:rsidRPr="007E2620">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4E349" w14:textId="77777777" w:rsidR="007328C0" w:rsidRPr="007E2620" w:rsidRDefault="007328C0" w:rsidP="001528CF">
            <w:pPr>
              <w:pStyle w:val="rowtabella0"/>
              <w:rPr>
                <w:color w:val="002060"/>
                <w:highlight w:val="yellow"/>
              </w:rPr>
            </w:pPr>
            <w:r w:rsidRPr="007E2620">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04122" w14:textId="77777777" w:rsidR="007328C0" w:rsidRPr="007E2620" w:rsidRDefault="007328C0" w:rsidP="001528CF">
            <w:pPr>
              <w:pStyle w:val="rowtabella0"/>
              <w:rPr>
                <w:color w:val="002060"/>
                <w:highlight w:val="yellow"/>
              </w:rPr>
            </w:pPr>
            <w:r w:rsidRPr="007E2620">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F987B" w14:textId="77777777" w:rsidR="007328C0" w:rsidRPr="007E2620" w:rsidRDefault="007328C0" w:rsidP="001528CF">
            <w:pPr>
              <w:rPr>
                <w:rFonts w:ascii="Arial" w:hAnsi="Arial" w:cs="Arial"/>
                <w:color w:val="002060"/>
                <w:sz w:val="12"/>
                <w:szCs w:val="12"/>
              </w:rPr>
            </w:pPr>
            <w:r w:rsidRPr="007E2620">
              <w:rPr>
                <w:rFonts w:ascii="Arial" w:hAnsi="Arial" w:cs="Arial"/>
                <w:color w:val="002060"/>
                <w:sz w:val="12"/>
                <w:szCs w:val="12"/>
              </w:rPr>
              <w:t>28/09/2024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98C70" w14:textId="77777777" w:rsidR="007328C0" w:rsidRPr="00D7273F" w:rsidRDefault="007328C0" w:rsidP="001528CF">
            <w:pPr>
              <w:pStyle w:val="rowtabella0"/>
              <w:jc w:val="center"/>
              <w:rPr>
                <w:color w:val="002060"/>
              </w:rPr>
            </w:pPr>
            <w:r w:rsidRPr="007E2620">
              <w:rPr>
                <w:color w:val="002060"/>
                <w:highlight w:val="yellow"/>
              </w:rPr>
              <w:t>20:15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D71CA" w14:textId="77777777" w:rsidR="007328C0" w:rsidRPr="00D7273F" w:rsidRDefault="007328C0" w:rsidP="001528CF">
            <w:pPr>
              <w:pStyle w:val="rowtabella0"/>
              <w:jc w:val="center"/>
              <w:rPr>
                <w:color w:val="002060"/>
              </w:rPr>
            </w:pPr>
            <w:r w:rsidRPr="00D7273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328B4" w14:textId="77777777" w:rsidR="007328C0" w:rsidRPr="00D7273F" w:rsidRDefault="007328C0" w:rsidP="001528CF">
            <w:pPr>
              <w:rPr>
                <w:color w:val="002060"/>
              </w:rPr>
            </w:pPr>
          </w:p>
        </w:tc>
      </w:tr>
    </w:tbl>
    <w:p w14:paraId="31D1E9C5" w14:textId="77777777" w:rsidR="007328C0" w:rsidRPr="00D7273F" w:rsidRDefault="007328C0" w:rsidP="007328C0">
      <w:pPr>
        <w:pStyle w:val="breakline"/>
        <w:rPr>
          <w:rFonts w:eastAsiaTheme="minorEastAsia"/>
          <w:color w:val="002060"/>
        </w:rPr>
      </w:pPr>
    </w:p>
    <w:p w14:paraId="5D01E755" w14:textId="77777777" w:rsidR="007328C0" w:rsidRPr="00D7273F" w:rsidRDefault="007328C0" w:rsidP="007328C0">
      <w:pPr>
        <w:pStyle w:val="breakline"/>
        <w:rPr>
          <w:rFonts w:eastAsiaTheme="minorEastAsia"/>
          <w:color w:val="002060"/>
        </w:rPr>
      </w:pPr>
    </w:p>
    <w:p w14:paraId="2D148DA2" w14:textId="77777777" w:rsidR="007328C0" w:rsidRPr="00D7273F" w:rsidRDefault="007328C0" w:rsidP="007328C0">
      <w:pPr>
        <w:pStyle w:val="titoloprinc0"/>
        <w:rPr>
          <w:color w:val="002060"/>
        </w:rPr>
      </w:pPr>
      <w:r w:rsidRPr="00D7273F">
        <w:rPr>
          <w:color w:val="002060"/>
        </w:rPr>
        <w:t>PROGRAMMA GARE</w:t>
      </w:r>
    </w:p>
    <w:p w14:paraId="088A4CF5" w14:textId="77777777" w:rsidR="007328C0" w:rsidRDefault="007328C0" w:rsidP="007328C0">
      <w:pPr>
        <w:pStyle w:val="breakline"/>
        <w:rPr>
          <w:color w:val="002060"/>
        </w:rPr>
      </w:pPr>
    </w:p>
    <w:p w14:paraId="3334AD7D" w14:textId="77777777" w:rsidR="00021EB5" w:rsidRPr="006D055B" w:rsidRDefault="00021EB5" w:rsidP="00021EB5">
      <w:pPr>
        <w:pStyle w:val="sottotitolocampionato10"/>
        <w:rPr>
          <w:color w:val="002060"/>
        </w:rPr>
      </w:pPr>
      <w:r w:rsidRPr="006D055B">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9"/>
        <w:gridCol w:w="385"/>
        <w:gridCol w:w="898"/>
        <w:gridCol w:w="1198"/>
        <w:gridCol w:w="1542"/>
        <w:gridCol w:w="1542"/>
      </w:tblGrid>
      <w:tr w:rsidR="00021EB5" w:rsidRPr="006D055B" w14:paraId="71F790A5"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059CC"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1A23A"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970F9"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FDB7F"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46536"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BACCC"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0E254"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0ABD76FC"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750BDE" w14:textId="77777777" w:rsidR="00021EB5" w:rsidRPr="006D055B" w:rsidRDefault="00021EB5" w:rsidP="001528CF">
            <w:pPr>
              <w:pStyle w:val="rowtabella0"/>
              <w:rPr>
                <w:color w:val="002060"/>
              </w:rPr>
            </w:pPr>
            <w:r w:rsidRPr="006D055B">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51C4A" w14:textId="77777777" w:rsidR="00021EB5" w:rsidRPr="006D055B" w:rsidRDefault="00021EB5" w:rsidP="001528CF">
            <w:pPr>
              <w:pStyle w:val="rowtabella0"/>
              <w:rPr>
                <w:color w:val="002060"/>
              </w:rPr>
            </w:pPr>
            <w:r w:rsidRPr="006D055B">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B1826"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A5EC4" w14:textId="77777777" w:rsidR="00021EB5" w:rsidRPr="006D055B" w:rsidRDefault="00021EB5" w:rsidP="001528CF">
            <w:pPr>
              <w:pStyle w:val="rowtabella0"/>
              <w:rPr>
                <w:color w:val="002060"/>
              </w:rPr>
            </w:pPr>
            <w:r w:rsidRPr="006D055B">
              <w:rPr>
                <w:color w:val="002060"/>
              </w:rPr>
              <w:t>27/09/2024 20:15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273CD" w14:textId="77777777" w:rsidR="00021EB5" w:rsidRPr="006D055B" w:rsidRDefault="00021EB5" w:rsidP="001528CF">
            <w:pPr>
              <w:pStyle w:val="rowtabella0"/>
              <w:rPr>
                <w:color w:val="002060"/>
              </w:rPr>
            </w:pPr>
            <w:r w:rsidRPr="006D055B">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136D8" w14:textId="77777777" w:rsidR="00021EB5" w:rsidRPr="006D055B" w:rsidRDefault="00021EB5" w:rsidP="001528CF">
            <w:pPr>
              <w:pStyle w:val="rowtabella0"/>
              <w:rPr>
                <w:color w:val="002060"/>
              </w:rPr>
            </w:pPr>
            <w:r w:rsidRPr="006D055B">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1DF3A" w14:textId="77777777" w:rsidR="00021EB5" w:rsidRPr="006D055B" w:rsidRDefault="00021EB5" w:rsidP="001528CF">
            <w:pPr>
              <w:pStyle w:val="rowtabella0"/>
              <w:rPr>
                <w:color w:val="002060"/>
              </w:rPr>
            </w:pPr>
            <w:r w:rsidRPr="006D055B">
              <w:rPr>
                <w:color w:val="002060"/>
              </w:rPr>
              <w:t>VIA BRAMANTE</w:t>
            </w:r>
          </w:p>
        </w:tc>
      </w:tr>
      <w:tr w:rsidR="00021EB5" w:rsidRPr="006D055B" w14:paraId="0CF3EDD4"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8A5CE4" w14:textId="77777777" w:rsidR="00021EB5" w:rsidRPr="006D055B" w:rsidRDefault="00021EB5" w:rsidP="001528CF">
            <w:pPr>
              <w:pStyle w:val="rowtabella0"/>
              <w:rPr>
                <w:color w:val="002060"/>
              </w:rPr>
            </w:pPr>
            <w:r w:rsidRPr="006D055B">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1A6B45" w14:textId="77777777" w:rsidR="00021EB5" w:rsidRPr="006D055B" w:rsidRDefault="00021EB5" w:rsidP="001528CF">
            <w:pPr>
              <w:pStyle w:val="rowtabella0"/>
              <w:rPr>
                <w:color w:val="002060"/>
              </w:rPr>
            </w:pPr>
            <w:r w:rsidRPr="006D055B">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922B1B"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8C7A02" w14:textId="77777777" w:rsidR="00021EB5" w:rsidRPr="006D055B" w:rsidRDefault="00021EB5" w:rsidP="001528CF">
            <w:pPr>
              <w:pStyle w:val="rowtabella0"/>
              <w:rPr>
                <w:color w:val="002060"/>
              </w:rPr>
            </w:pPr>
            <w:r w:rsidRPr="006D055B">
              <w:rPr>
                <w:color w:val="002060"/>
              </w:rPr>
              <w:t>28/09/2024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317858" w14:textId="77777777" w:rsidR="00021EB5" w:rsidRPr="006D055B" w:rsidRDefault="00021EB5" w:rsidP="001528CF">
            <w:pPr>
              <w:pStyle w:val="rowtabella0"/>
              <w:rPr>
                <w:color w:val="002060"/>
              </w:rPr>
            </w:pPr>
            <w:r w:rsidRPr="006D055B">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E284BD" w14:textId="77777777" w:rsidR="00021EB5" w:rsidRPr="006D055B" w:rsidRDefault="00021EB5" w:rsidP="001528CF">
            <w:pPr>
              <w:pStyle w:val="rowtabella0"/>
              <w:rPr>
                <w:color w:val="002060"/>
              </w:rPr>
            </w:pPr>
            <w:r w:rsidRPr="006D055B">
              <w:rPr>
                <w:color w:val="002060"/>
              </w:rPr>
              <w:t>COLLI AL MEUAURO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0B060D" w14:textId="77777777" w:rsidR="00021EB5" w:rsidRPr="006D055B" w:rsidRDefault="00021EB5" w:rsidP="001528CF">
            <w:pPr>
              <w:pStyle w:val="rowtabella0"/>
              <w:rPr>
                <w:color w:val="002060"/>
              </w:rPr>
            </w:pPr>
            <w:r w:rsidRPr="006D055B">
              <w:rPr>
                <w:color w:val="002060"/>
              </w:rPr>
              <w:t>VIA DEI LECCI-TAVERNELLE</w:t>
            </w:r>
          </w:p>
        </w:tc>
      </w:tr>
      <w:tr w:rsidR="00021EB5" w:rsidRPr="006D055B" w14:paraId="51109EBF"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F7A4FA" w14:textId="77777777" w:rsidR="00021EB5" w:rsidRPr="006D055B" w:rsidRDefault="00021EB5" w:rsidP="001528CF">
            <w:pPr>
              <w:pStyle w:val="rowtabella0"/>
              <w:rPr>
                <w:color w:val="002060"/>
              </w:rPr>
            </w:pPr>
            <w:r w:rsidRPr="006D055B">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80BED2" w14:textId="77777777" w:rsidR="00021EB5" w:rsidRPr="006D055B" w:rsidRDefault="00021EB5" w:rsidP="001528CF">
            <w:pPr>
              <w:pStyle w:val="rowtabella0"/>
              <w:rPr>
                <w:color w:val="002060"/>
              </w:rPr>
            </w:pPr>
            <w:r w:rsidRPr="006D055B">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255A61"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08F7C9" w14:textId="77777777" w:rsidR="00021EB5" w:rsidRPr="006D055B" w:rsidRDefault="00021EB5" w:rsidP="001528CF">
            <w:pPr>
              <w:pStyle w:val="rowtabella0"/>
              <w:rPr>
                <w:color w:val="002060"/>
              </w:rPr>
            </w:pPr>
            <w:r w:rsidRPr="006D055B">
              <w:rPr>
                <w:color w:val="002060"/>
              </w:rPr>
              <w:t>28/09/2024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168481" w14:textId="77777777" w:rsidR="00021EB5" w:rsidRPr="006D055B" w:rsidRDefault="00021EB5" w:rsidP="001528CF">
            <w:pPr>
              <w:pStyle w:val="rowtabella0"/>
              <w:rPr>
                <w:color w:val="002060"/>
              </w:rPr>
            </w:pPr>
            <w:r w:rsidRPr="006D055B">
              <w:rPr>
                <w:color w:val="002060"/>
              </w:rPr>
              <w:t xml:space="preserve">5453 </w:t>
            </w:r>
            <w:proofErr w:type="gramStart"/>
            <w:r w:rsidRPr="006D055B">
              <w:rPr>
                <w:color w:val="002060"/>
              </w:rPr>
              <w:t>C.SCOP.CIRCOLO</w:t>
            </w:r>
            <w:proofErr w:type="gramEnd"/>
            <w:r w:rsidRPr="006D055B">
              <w:rPr>
                <w:color w:val="002060"/>
              </w:rPr>
              <w:t xml:space="preserve"> 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E62254" w14:textId="77777777" w:rsidR="00021EB5" w:rsidRPr="006D055B" w:rsidRDefault="00021EB5" w:rsidP="001528CF">
            <w:pPr>
              <w:pStyle w:val="rowtabella0"/>
              <w:rPr>
                <w:color w:val="002060"/>
              </w:rPr>
            </w:pPr>
            <w:r w:rsidRPr="006D055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BFC5B5" w14:textId="77777777" w:rsidR="00021EB5" w:rsidRPr="006D055B" w:rsidRDefault="00021EB5" w:rsidP="001528CF">
            <w:pPr>
              <w:pStyle w:val="rowtabella0"/>
              <w:rPr>
                <w:color w:val="002060"/>
              </w:rPr>
            </w:pPr>
            <w:r w:rsidRPr="006D055B">
              <w:rPr>
                <w:color w:val="002060"/>
              </w:rPr>
              <w:t>VILLA TOMBARI</w:t>
            </w:r>
          </w:p>
        </w:tc>
      </w:tr>
      <w:tr w:rsidR="00021EB5" w:rsidRPr="006D055B" w14:paraId="157B5CF4"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A6F81B" w14:textId="77777777" w:rsidR="00021EB5" w:rsidRPr="006D055B" w:rsidRDefault="00021EB5" w:rsidP="001528CF">
            <w:pPr>
              <w:pStyle w:val="rowtabella0"/>
              <w:rPr>
                <w:color w:val="002060"/>
              </w:rPr>
            </w:pPr>
            <w:r w:rsidRPr="006D055B">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88DACE" w14:textId="77777777" w:rsidR="00021EB5" w:rsidRPr="006D055B" w:rsidRDefault="00021EB5" w:rsidP="001528CF">
            <w:pPr>
              <w:pStyle w:val="rowtabella0"/>
              <w:rPr>
                <w:color w:val="002060"/>
              </w:rPr>
            </w:pPr>
            <w:r w:rsidRPr="006D055B">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3EF71D"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9AEB20" w14:textId="77777777" w:rsidR="00021EB5" w:rsidRPr="006D055B" w:rsidRDefault="00021EB5" w:rsidP="001528CF">
            <w:pPr>
              <w:pStyle w:val="rowtabella0"/>
              <w:rPr>
                <w:color w:val="002060"/>
              </w:rPr>
            </w:pPr>
            <w:r w:rsidRPr="006D055B">
              <w:rPr>
                <w:color w:val="002060"/>
              </w:rPr>
              <w:t>29/09/2024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3B116D" w14:textId="77777777" w:rsidR="00021EB5" w:rsidRPr="006D055B" w:rsidRDefault="00021EB5" w:rsidP="001528CF">
            <w:pPr>
              <w:pStyle w:val="rowtabella0"/>
              <w:rPr>
                <w:color w:val="002060"/>
              </w:rPr>
            </w:pPr>
            <w:r w:rsidRPr="006D055B">
              <w:rPr>
                <w:color w:val="002060"/>
              </w:rPr>
              <w:t xml:space="preserve">5429 PAL.COM. </w:t>
            </w:r>
            <w:proofErr w:type="gramStart"/>
            <w:r w:rsidRPr="006D055B">
              <w:rPr>
                <w:color w:val="002060"/>
              </w:rPr>
              <w:t>S.MICHELE</w:t>
            </w:r>
            <w:proofErr w:type="gramEnd"/>
            <w:r w:rsidRPr="006D055B">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186487" w14:textId="77777777" w:rsidR="00021EB5" w:rsidRPr="006D055B" w:rsidRDefault="00021EB5" w:rsidP="001528CF">
            <w:pPr>
              <w:pStyle w:val="rowtabella0"/>
              <w:rPr>
                <w:color w:val="002060"/>
              </w:rPr>
            </w:pPr>
            <w:r w:rsidRPr="006D055B">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D57878" w14:textId="77777777" w:rsidR="00021EB5" w:rsidRPr="006D055B" w:rsidRDefault="00021EB5" w:rsidP="001528CF">
            <w:pPr>
              <w:pStyle w:val="rowtabella0"/>
              <w:rPr>
                <w:color w:val="002060"/>
              </w:rPr>
            </w:pPr>
            <w:r w:rsidRPr="006D055B">
              <w:rPr>
                <w:color w:val="002060"/>
              </w:rPr>
              <w:t>VIA LORETO</w:t>
            </w:r>
          </w:p>
        </w:tc>
      </w:tr>
      <w:tr w:rsidR="00021EB5" w:rsidRPr="006D055B" w14:paraId="7E4E977D"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A9A973" w14:textId="77777777" w:rsidR="00021EB5" w:rsidRPr="006D055B" w:rsidRDefault="00021EB5" w:rsidP="001528CF">
            <w:pPr>
              <w:pStyle w:val="rowtabella0"/>
              <w:rPr>
                <w:color w:val="002060"/>
              </w:rPr>
            </w:pPr>
            <w:r w:rsidRPr="006D055B">
              <w:rPr>
                <w:color w:val="002060"/>
              </w:rPr>
              <w:t xml:space="preserve">ITALSERVICE C5 </w:t>
            </w:r>
            <w:proofErr w:type="gramStart"/>
            <w:r w:rsidRPr="006D055B">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D66C14" w14:textId="77777777" w:rsidR="00021EB5" w:rsidRPr="006D055B" w:rsidRDefault="00021EB5" w:rsidP="001528CF">
            <w:pPr>
              <w:pStyle w:val="rowtabella0"/>
              <w:rPr>
                <w:color w:val="002060"/>
              </w:rPr>
            </w:pPr>
            <w:r w:rsidRPr="006D055B">
              <w:rPr>
                <w:color w:val="002060"/>
              </w:rPr>
              <w:t>AMICI DEL CENTROSOCIOSQ.B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D2A29"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73A23" w14:textId="77777777" w:rsidR="00021EB5" w:rsidRPr="006D055B" w:rsidRDefault="00021EB5" w:rsidP="001528CF">
            <w:pPr>
              <w:pStyle w:val="rowtabella0"/>
              <w:rPr>
                <w:color w:val="002060"/>
              </w:rPr>
            </w:pPr>
            <w:r w:rsidRPr="006D055B">
              <w:rPr>
                <w:color w:val="002060"/>
              </w:rPr>
              <w:t>29/09/2024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8E495A" w14:textId="77777777" w:rsidR="00021EB5" w:rsidRPr="006D055B" w:rsidRDefault="00021EB5" w:rsidP="001528CF">
            <w:pPr>
              <w:pStyle w:val="rowtabella0"/>
              <w:rPr>
                <w:color w:val="002060"/>
              </w:rPr>
            </w:pPr>
            <w:r w:rsidRPr="006D055B">
              <w:rPr>
                <w:color w:val="002060"/>
              </w:rPr>
              <w:t xml:space="preserve">5442 TENSOSTRUTTURA </w:t>
            </w:r>
            <w:proofErr w:type="gramStart"/>
            <w:r w:rsidRPr="006D055B">
              <w:rPr>
                <w:color w:val="002060"/>
              </w:rPr>
              <w:t>B.GO</w:t>
            </w:r>
            <w:proofErr w:type="gramEnd"/>
            <w:r w:rsidRPr="006D055B">
              <w:rPr>
                <w:color w:val="002060"/>
              </w:rPr>
              <w:t xml:space="preserve">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0C642" w14:textId="77777777" w:rsidR="00021EB5" w:rsidRPr="006D055B" w:rsidRDefault="00021EB5" w:rsidP="001528CF">
            <w:pPr>
              <w:pStyle w:val="rowtabella0"/>
              <w:rPr>
                <w:color w:val="002060"/>
              </w:rPr>
            </w:pPr>
            <w:r w:rsidRPr="006D055B">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28D2C" w14:textId="77777777" w:rsidR="00021EB5" w:rsidRPr="006D055B" w:rsidRDefault="00021EB5" w:rsidP="001528CF">
            <w:pPr>
              <w:pStyle w:val="rowtabella0"/>
              <w:rPr>
                <w:color w:val="002060"/>
              </w:rPr>
            </w:pPr>
            <w:r w:rsidRPr="006D055B">
              <w:rPr>
                <w:color w:val="002060"/>
              </w:rPr>
              <w:t xml:space="preserve">STRADA DEL FOGLIA - </w:t>
            </w:r>
            <w:proofErr w:type="gramStart"/>
            <w:r w:rsidRPr="006D055B">
              <w:rPr>
                <w:color w:val="002060"/>
              </w:rPr>
              <w:t>B.GO</w:t>
            </w:r>
            <w:proofErr w:type="gramEnd"/>
            <w:r w:rsidRPr="006D055B">
              <w:rPr>
                <w:color w:val="002060"/>
              </w:rPr>
              <w:t xml:space="preserve"> S.MAR</w:t>
            </w:r>
          </w:p>
        </w:tc>
      </w:tr>
    </w:tbl>
    <w:p w14:paraId="281693B1" w14:textId="77777777" w:rsidR="00021EB5" w:rsidRPr="006D055B" w:rsidRDefault="00021EB5" w:rsidP="00021EB5">
      <w:pPr>
        <w:pStyle w:val="breakline"/>
        <w:rPr>
          <w:rFonts w:eastAsiaTheme="minorEastAsia"/>
          <w:color w:val="002060"/>
        </w:rPr>
      </w:pPr>
    </w:p>
    <w:p w14:paraId="052CBBC1" w14:textId="77777777" w:rsidR="00021EB5" w:rsidRPr="006D055B" w:rsidRDefault="00021EB5" w:rsidP="00021EB5">
      <w:pPr>
        <w:pStyle w:val="breakline"/>
        <w:rPr>
          <w:color w:val="002060"/>
        </w:rPr>
      </w:pPr>
    </w:p>
    <w:p w14:paraId="202B9569" w14:textId="77777777" w:rsidR="00021EB5" w:rsidRPr="006D055B" w:rsidRDefault="00021EB5" w:rsidP="00021EB5">
      <w:pPr>
        <w:pStyle w:val="breakline"/>
        <w:rPr>
          <w:color w:val="002060"/>
        </w:rPr>
      </w:pPr>
    </w:p>
    <w:p w14:paraId="430F9CC2" w14:textId="77777777" w:rsidR="00021EB5" w:rsidRPr="006D055B" w:rsidRDefault="00021EB5" w:rsidP="00021EB5">
      <w:pPr>
        <w:pStyle w:val="sottotitolocampionato10"/>
        <w:rPr>
          <w:color w:val="002060"/>
        </w:rPr>
      </w:pPr>
      <w:r w:rsidRPr="006D055B">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06"/>
        <w:gridCol w:w="385"/>
        <w:gridCol w:w="898"/>
        <w:gridCol w:w="1184"/>
        <w:gridCol w:w="1546"/>
        <w:gridCol w:w="1546"/>
      </w:tblGrid>
      <w:tr w:rsidR="00021EB5" w:rsidRPr="006D055B" w14:paraId="2FEB4BAC"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DA07C"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27F00"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F078F"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1A349"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1F30C"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5F0CC"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388FD"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53344249"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C2BF67" w14:textId="77777777" w:rsidR="00021EB5" w:rsidRPr="006D055B" w:rsidRDefault="00021EB5" w:rsidP="001528CF">
            <w:pPr>
              <w:pStyle w:val="rowtabella0"/>
              <w:rPr>
                <w:color w:val="002060"/>
              </w:rPr>
            </w:pPr>
            <w:r w:rsidRPr="006D055B">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35BBEA" w14:textId="77777777" w:rsidR="00021EB5" w:rsidRPr="006D055B" w:rsidRDefault="00021EB5" w:rsidP="001528CF">
            <w:pPr>
              <w:pStyle w:val="rowtabella0"/>
              <w:rPr>
                <w:color w:val="002060"/>
              </w:rPr>
            </w:pPr>
            <w:r w:rsidRPr="006D055B">
              <w:rPr>
                <w:color w:val="002060"/>
              </w:rPr>
              <w:t xml:space="preserve">AUDAX 1970 </w:t>
            </w:r>
            <w:proofErr w:type="gramStart"/>
            <w:r w:rsidRPr="006D055B">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6F69E"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DFF9EB" w14:textId="77777777" w:rsidR="00021EB5" w:rsidRPr="006D055B" w:rsidRDefault="00021EB5" w:rsidP="001528CF">
            <w:pPr>
              <w:pStyle w:val="rowtabella0"/>
              <w:rPr>
                <w:color w:val="002060"/>
              </w:rPr>
            </w:pPr>
            <w:r w:rsidRPr="006D055B">
              <w:rPr>
                <w:color w:val="002060"/>
              </w:rPr>
              <w:t>28/09/2024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38336" w14:textId="77777777" w:rsidR="00021EB5" w:rsidRPr="006D055B" w:rsidRDefault="00021EB5" w:rsidP="001528CF">
            <w:pPr>
              <w:pStyle w:val="rowtabella0"/>
              <w:rPr>
                <w:color w:val="002060"/>
              </w:rPr>
            </w:pPr>
            <w:r w:rsidRPr="006D055B">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4D9C77" w14:textId="77777777" w:rsidR="00021EB5" w:rsidRPr="006D055B" w:rsidRDefault="00021EB5" w:rsidP="001528CF">
            <w:pPr>
              <w:pStyle w:val="rowtabella0"/>
              <w:rPr>
                <w:color w:val="002060"/>
              </w:rPr>
            </w:pPr>
            <w:r w:rsidRPr="006D055B">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83FCC" w14:textId="77777777" w:rsidR="00021EB5" w:rsidRPr="006D055B" w:rsidRDefault="00021EB5" w:rsidP="001528CF">
            <w:pPr>
              <w:pStyle w:val="rowtabella0"/>
              <w:rPr>
                <w:color w:val="002060"/>
              </w:rPr>
            </w:pPr>
            <w:r w:rsidRPr="006D055B">
              <w:rPr>
                <w:color w:val="002060"/>
              </w:rPr>
              <w:t>STR.DEL BURELLO LOC.VAL NEVOLA</w:t>
            </w:r>
          </w:p>
        </w:tc>
      </w:tr>
      <w:tr w:rsidR="00021EB5" w:rsidRPr="006D055B" w14:paraId="2EB4BF6B"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DFC7CF" w14:textId="77777777" w:rsidR="00021EB5" w:rsidRPr="006D055B" w:rsidRDefault="00021EB5" w:rsidP="001528CF">
            <w:pPr>
              <w:pStyle w:val="rowtabella0"/>
              <w:rPr>
                <w:color w:val="002060"/>
              </w:rPr>
            </w:pPr>
            <w:r w:rsidRPr="006D055B">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010926" w14:textId="77777777" w:rsidR="00021EB5" w:rsidRPr="006D055B" w:rsidRDefault="00021EB5" w:rsidP="001528CF">
            <w:pPr>
              <w:pStyle w:val="rowtabella0"/>
              <w:rPr>
                <w:color w:val="002060"/>
              </w:rPr>
            </w:pPr>
            <w:r w:rsidRPr="006D055B">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C8AC15"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7E5AB9" w14:textId="77777777" w:rsidR="00021EB5" w:rsidRPr="006D055B" w:rsidRDefault="00021EB5" w:rsidP="001528CF">
            <w:pPr>
              <w:pStyle w:val="rowtabella0"/>
              <w:rPr>
                <w:color w:val="002060"/>
              </w:rPr>
            </w:pPr>
            <w:r w:rsidRPr="006D055B">
              <w:rPr>
                <w:color w:val="002060"/>
              </w:rPr>
              <w:t>28/09/2024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6B54C8" w14:textId="77777777" w:rsidR="00021EB5" w:rsidRPr="006D055B" w:rsidRDefault="00021EB5" w:rsidP="001528CF">
            <w:pPr>
              <w:pStyle w:val="rowtabella0"/>
              <w:rPr>
                <w:color w:val="002060"/>
              </w:rPr>
            </w:pPr>
            <w:r w:rsidRPr="006D055B">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A053E0" w14:textId="77777777" w:rsidR="00021EB5" w:rsidRPr="006D055B" w:rsidRDefault="00021EB5" w:rsidP="001528CF">
            <w:pPr>
              <w:pStyle w:val="rowtabella0"/>
              <w:rPr>
                <w:color w:val="002060"/>
              </w:rPr>
            </w:pPr>
            <w:r w:rsidRPr="006D055B">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BE7C56" w14:textId="77777777" w:rsidR="00021EB5" w:rsidRPr="006D055B" w:rsidRDefault="00021EB5" w:rsidP="001528CF">
            <w:pPr>
              <w:pStyle w:val="rowtabella0"/>
              <w:rPr>
                <w:color w:val="002060"/>
              </w:rPr>
            </w:pPr>
            <w:r w:rsidRPr="006D055B">
              <w:rPr>
                <w:color w:val="002060"/>
              </w:rPr>
              <w:t>VIA VERDI</w:t>
            </w:r>
          </w:p>
        </w:tc>
      </w:tr>
      <w:tr w:rsidR="00021EB5" w:rsidRPr="006D055B" w14:paraId="03E426B7"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202CFB" w14:textId="77777777" w:rsidR="00021EB5" w:rsidRPr="006D055B" w:rsidRDefault="00021EB5" w:rsidP="001528CF">
            <w:pPr>
              <w:pStyle w:val="rowtabella0"/>
              <w:rPr>
                <w:color w:val="002060"/>
              </w:rPr>
            </w:pPr>
            <w:r w:rsidRPr="006D055B">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6A9377" w14:textId="77777777" w:rsidR="00021EB5" w:rsidRPr="006D055B" w:rsidRDefault="00021EB5" w:rsidP="001528CF">
            <w:pPr>
              <w:pStyle w:val="rowtabella0"/>
              <w:rPr>
                <w:color w:val="002060"/>
              </w:rPr>
            </w:pPr>
            <w:r w:rsidRPr="006D055B">
              <w:rPr>
                <w:color w:val="002060"/>
              </w:rPr>
              <w:t xml:space="preserve">CALCIO A 5 CORINALDO </w:t>
            </w:r>
            <w:proofErr w:type="gramStart"/>
            <w:r w:rsidRPr="006D055B">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A826DB"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E7653E" w14:textId="77777777" w:rsidR="00021EB5" w:rsidRPr="006D055B" w:rsidRDefault="00021EB5" w:rsidP="001528CF">
            <w:pPr>
              <w:pStyle w:val="rowtabella0"/>
              <w:rPr>
                <w:color w:val="002060"/>
              </w:rPr>
            </w:pPr>
            <w:r w:rsidRPr="006D055B">
              <w:rPr>
                <w:color w:val="002060"/>
              </w:rPr>
              <w:t>29/09/2024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23D283" w14:textId="77777777" w:rsidR="00021EB5" w:rsidRPr="006D055B" w:rsidRDefault="00021EB5" w:rsidP="001528CF">
            <w:pPr>
              <w:pStyle w:val="rowtabella0"/>
              <w:rPr>
                <w:color w:val="002060"/>
              </w:rPr>
            </w:pPr>
            <w:r w:rsidRPr="006D055B">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4FE75F" w14:textId="77777777" w:rsidR="00021EB5" w:rsidRPr="006D055B" w:rsidRDefault="00021EB5" w:rsidP="001528CF">
            <w:pPr>
              <w:pStyle w:val="rowtabella0"/>
              <w:rPr>
                <w:color w:val="002060"/>
              </w:rPr>
            </w:pPr>
            <w:r w:rsidRPr="006D055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6C040D" w14:textId="77777777" w:rsidR="00021EB5" w:rsidRPr="006D055B" w:rsidRDefault="00021EB5" w:rsidP="001528CF">
            <w:pPr>
              <w:pStyle w:val="rowtabella0"/>
              <w:rPr>
                <w:color w:val="002060"/>
              </w:rPr>
            </w:pPr>
            <w:r w:rsidRPr="006D055B">
              <w:rPr>
                <w:color w:val="002060"/>
              </w:rPr>
              <w:t>VIA MADRE TERESA DI CALCUTTA</w:t>
            </w:r>
          </w:p>
        </w:tc>
      </w:tr>
      <w:tr w:rsidR="00021EB5" w:rsidRPr="006D055B" w14:paraId="03EF2ED1" w14:textId="77777777" w:rsidTr="001528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ADF29A" w14:textId="77777777" w:rsidR="00021EB5" w:rsidRPr="006D055B" w:rsidRDefault="00021EB5" w:rsidP="001528CF">
            <w:pPr>
              <w:pStyle w:val="rowtabella0"/>
              <w:rPr>
                <w:color w:val="002060"/>
              </w:rPr>
            </w:pPr>
            <w:r w:rsidRPr="006D055B">
              <w:rPr>
                <w:color w:val="002060"/>
              </w:rPr>
              <w:t>AMICI DEL CENTROSOCIOSQ.C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40D9A8" w14:textId="77777777" w:rsidR="00021EB5" w:rsidRPr="006D055B" w:rsidRDefault="00021EB5" w:rsidP="001528CF">
            <w:pPr>
              <w:pStyle w:val="rowtabella0"/>
              <w:rPr>
                <w:color w:val="002060"/>
              </w:rPr>
            </w:pPr>
            <w:r w:rsidRPr="006D055B">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EAE875"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E4B5F6" w14:textId="77777777" w:rsidR="00021EB5" w:rsidRPr="006D055B" w:rsidRDefault="00021EB5" w:rsidP="001528CF">
            <w:pPr>
              <w:pStyle w:val="rowtabella0"/>
              <w:rPr>
                <w:color w:val="002060"/>
              </w:rPr>
            </w:pPr>
            <w:r w:rsidRPr="006D055B">
              <w:rPr>
                <w:color w:val="002060"/>
              </w:rPr>
              <w:t>29/09/2024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254F98" w14:textId="77777777" w:rsidR="00021EB5" w:rsidRPr="006D055B" w:rsidRDefault="00021EB5" w:rsidP="001528CF">
            <w:pPr>
              <w:pStyle w:val="rowtabella0"/>
              <w:rPr>
                <w:color w:val="002060"/>
              </w:rPr>
            </w:pPr>
            <w:r w:rsidRPr="006D055B">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6B6105" w14:textId="77777777" w:rsidR="00021EB5" w:rsidRPr="006D055B" w:rsidRDefault="00021EB5" w:rsidP="001528CF">
            <w:pPr>
              <w:pStyle w:val="rowtabella0"/>
              <w:rPr>
                <w:color w:val="002060"/>
              </w:rPr>
            </w:pPr>
            <w:r w:rsidRPr="006D055B">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75DEBF" w14:textId="77777777" w:rsidR="00021EB5" w:rsidRPr="006D055B" w:rsidRDefault="00021EB5" w:rsidP="001528CF">
            <w:pPr>
              <w:pStyle w:val="rowtabella0"/>
              <w:rPr>
                <w:color w:val="002060"/>
              </w:rPr>
            </w:pPr>
            <w:r w:rsidRPr="006D055B">
              <w:rPr>
                <w:color w:val="002060"/>
              </w:rPr>
              <w:t>VIA AMATO</w:t>
            </w:r>
          </w:p>
        </w:tc>
      </w:tr>
      <w:tr w:rsidR="00021EB5" w:rsidRPr="006D055B" w14:paraId="566B0DD9"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E3AAD9" w14:textId="77777777" w:rsidR="00021EB5" w:rsidRPr="006D055B" w:rsidRDefault="00021EB5" w:rsidP="001528CF">
            <w:pPr>
              <w:pStyle w:val="rowtabella0"/>
              <w:rPr>
                <w:color w:val="002060"/>
              </w:rPr>
            </w:pPr>
            <w:r w:rsidRPr="006D055B">
              <w:rPr>
                <w:color w:val="002060"/>
              </w:rPr>
              <w:t xml:space="preserve">ITALSERVICE C5 </w:t>
            </w:r>
            <w:proofErr w:type="spellStart"/>
            <w:r w:rsidRPr="006D055B">
              <w:rPr>
                <w:color w:val="002060"/>
              </w:rPr>
              <w:t>sq.C</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1DECAB" w14:textId="77777777" w:rsidR="00021EB5" w:rsidRPr="006D055B" w:rsidRDefault="00021EB5" w:rsidP="001528CF">
            <w:pPr>
              <w:pStyle w:val="rowtabella0"/>
              <w:rPr>
                <w:color w:val="002060"/>
              </w:rPr>
            </w:pPr>
            <w:r w:rsidRPr="006D055B">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0D51E8"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C1FCC" w14:textId="77777777" w:rsidR="00021EB5" w:rsidRPr="006D055B" w:rsidRDefault="00021EB5" w:rsidP="001528CF">
            <w:pPr>
              <w:pStyle w:val="rowtabella0"/>
              <w:rPr>
                <w:color w:val="002060"/>
              </w:rPr>
            </w:pPr>
            <w:r w:rsidRPr="006D055B">
              <w:rPr>
                <w:color w:val="002060"/>
              </w:rPr>
              <w:t>29/09/2024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CD23D" w14:textId="77777777" w:rsidR="00021EB5" w:rsidRPr="006D055B" w:rsidRDefault="00021EB5" w:rsidP="001528CF">
            <w:pPr>
              <w:pStyle w:val="rowtabella0"/>
              <w:rPr>
                <w:color w:val="002060"/>
              </w:rPr>
            </w:pPr>
            <w:r w:rsidRPr="006D055B">
              <w:rPr>
                <w:color w:val="002060"/>
              </w:rPr>
              <w:t xml:space="preserve">5454 </w:t>
            </w:r>
            <w:proofErr w:type="gramStart"/>
            <w:r w:rsidRPr="006D055B">
              <w:rPr>
                <w:color w:val="002060"/>
              </w:rPr>
              <w:t>C.COPERTO</w:t>
            </w:r>
            <w:proofErr w:type="gramEnd"/>
            <w:r w:rsidRPr="006D055B">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A5509" w14:textId="77777777" w:rsidR="00021EB5" w:rsidRPr="006D055B" w:rsidRDefault="00021EB5" w:rsidP="001528CF">
            <w:pPr>
              <w:pStyle w:val="rowtabella0"/>
              <w:rPr>
                <w:color w:val="002060"/>
              </w:rPr>
            </w:pPr>
            <w:r w:rsidRPr="006D055B">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D232B" w14:textId="77777777" w:rsidR="00021EB5" w:rsidRPr="006D055B" w:rsidRDefault="00021EB5" w:rsidP="001528CF">
            <w:pPr>
              <w:pStyle w:val="rowtabella0"/>
              <w:rPr>
                <w:color w:val="002060"/>
              </w:rPr>
            </w:pPr>
            <w:r w:rsidRPr="006D055B">
              <w:rPr>
                <w:color w:val="002060"/>
              </w:rPr>
              <w:t>VIA VILLA TOMBARI</w:t>
            </w:r>
          </w:p>
        </w:tc>
      </w:tr>
    </w:tbl>
    <w:p w14:paraId="4FDB82C5" w14:textId="77777777" w:rsidR="00021EB5" w:rsidRDefault="00021EB5" w:rsidP="007328C0">
      <w:pPr>
        <w:pStyle w:val="breakline"/>
        <w:rPr>
          <w:color w:val="002060"/>
        </w:rPr>
      </w:pPr>
    </w:p>
    <w:p w14:paraId="53F9546F" w14:textId="77777777" w:rsidR="007328C0" w:rsidRDefault="007328C0" w:rsidP="007328C0">
      <w:pPr>
        <w:pStyle w:val="breakline"/>
        <w:rPr>
          <w:color w:val="002060"/>
        </w:rPr>
      </w:pPr>
    </w:p>
    <w:p w14:paraId="11D24FD6" w14:textId="77777777" w:rsidR="00021EB5" w:rsidRDefault="00021EB5" w:rsidP="007328C0">
      <w:pPr>
        <w:pStyle w:val="breakline"/>
        <w:rPr>
          <w:color w:val="002060"/>
        </w:rPr>
      </w:pPr>
    </w:p>
    <w:p w14:paraId="1F290197" w14:textId="77777777" w:rsidR="007328C0" w:rsidRPr="00D7273F" w:rsidRDefault="007328C0" w:rsidP="007328C0">
      <w:pPr>
        <w:pStyle w:val="titolocampionato0"/>
        <w:shd w:val="clear" w:color="auto" w:fill="CCCCCC"/>
        <w:spacing w:before="80" w:after="40"/>
        <w:rPr>
          <w:color w:val="002060"/>
        </w:rPr>
      </w:pPr>
      <w:r w:rsidRPr="00D7273F">
        <w:rPr>
          <w:color w:val="002060"/>
        </w:rPr>
        <w:t>COPPA ITALIA CALCIO A 5</w:t>
      </w:r>
    </w:p>
    <w:p w14:paraId="032EBA7A" w14:textId="77777777" w:rsidR="007328C0" w:rsidRPr="00D7273F" w:rsidRDefault="007328C0" w:rsidP="007328C0">
      <w:pPr>
        <w:pStyle w:val="titoloprinc0"/>
        <w:rPr>
          <w:color w:val="002060"/>
        </w:rPr>
      </w:pPr>
      <w:r w:rsidRPr="00D7273F">
        <w:rPr>
          <w:color w:val="002060"/>
        </w:rPr>
        <w:t>ANAGRAFICA/INDIRIZZARIO/VARIAZIONI CALENDARIO</w:t>
      </w:r>
    </w:p>
    <w:p w14:paraId="32B48BC6" w14:textId="77777777" w:rsidR="007328C0" w:rsidRDefault="007328C0" w:rsidP="007328C0">
      <w:pPr>
        <w:pStyle w:val="titoloprinc0"/>
        <w:jc w:val="both"/>
        <w:rPr>
          <w:b w:val="0"/>
          <w:bCs w:val="0"/>
          <w:color w:val="002060"/>
          <w:sz w:val="22"/>
          <w:szCs w:val="22"/>
        </w:rPr>
      </w:pPr>
    </w:p>
    <w:p w14:paraId="53630046" w14:textId="77777777" w:rsidR="007328C0" w:rsidRDefault="007328C0" w:rsidP="007328C0">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GAGLIOLE CALCIO A 5</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il</w:t>
      </w:r>
      <w:r w:rsidRPr="00D7273F">
        <w:rPr>
          <w:b w:val="0"/>
          <w:bCs w:val="0"/>
          <w:color w:val="002060"/>
          <w:sz w:val="22"/>
          <w:szCs w:val="22"/>
        </w:rPr>
        <w:t xml:space="preserve"> </w:t>
      </w:r>
      <w:r>
        <w:rPr>
          <w:color w:val="002060"/>
          <w:sz w:val="22"/>
          <w:szCs w:val="22"/>
        </w:rPr>
        <w:t xml:space="preserve">MARTEDI’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21:00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180E6A01" w14:textId="77777777" w:rsidR="007328C0" w:rsidRDefault="007328C0" w:rsidP="007328C0">
      <w:pPr>
        <w:pStyle w:val="titoloprinc0"/>
        <w:jc w:val="both"/>
        <w:rPr>
          <w:b w:val="0"/>
          <w:bCs w:val="0"/>
          <w:color w:val="002060"/>
          <w:sz w:val="22"/>
          <w:szCs w:val="22"/>
        </w:rPr>
      </w:pPr>
    </w:p>
    <w:p w14:paraId="7C056367" w14:textId="77777777" w:rsidR="007328C0" w:rsidRPr="00D7273F" w:rsidRDefault="007328C0" w:rsidP="007328C0">
      <w:pPr>
        <w:pStyle w:val="titoloprinc0"/>
        <w:rPr>
          <w:color w:val="002060"/>
        </w:rPr>
      </w:pPr>
      <w:r w:rsidRPr="00D7273F">
        <w:rPr>
          <w:color w:val="002060"/>
        </w:rPr>
        <w:t>VARIAZIONI AL PROGRAMMA GARE</w:t>
      </w:r>
    </w:p>
    <w:p w14:paraId="75C36BB6" w14:textId="77777777" w:rsidR="007328C0" w:rsidRPr="00D7273F" w:rsidRDefault="007328C0" w:rsidP="007328C0">
      <w:pPr>
        <w:pStyle w:val="breakline"/>
        <w:rPr>
          <w:color w:val="002060"/>
        </w:rPr>
      </w:pPr>
    </w:p>
    <w:p w14:paraId="65082AB6" w14:textId="77777777" w:rsidR="007328C0" w:rsidRPr="00D7273F" w:rsidRDefault="007328C0" w:rsidP="007328C0">
      <w:pPr>
        <w:pStyle w:val="breakline"/>
        <w:rPr>
          <w:color w:val="002060"/>
        </w:rPr>
      </w:pPr>
    </w:p>
    <w:p w14:paraId="055B833A" w14:textId="77777777" w:rsidR="007328C0" w:rsidRPr="00D7273F" w:rsidRDefault="007328C0" w:rsidP="007328C0">
      <w:pPr>
        <w:pStyle w:val="sottotitolocampionato10"/>
        <w:rPr>
          <w:color w:val="002060"/>
        </w:rPr>
      </w:pPr>
      <w:r w:rsidRPr="00D7273F">
        <w:rPr>
          <w:color w:val="002060"/>
        </w:rPr>
        <w:t xml:space="preserve">GIRONE </w:t>
      </w:r>
      <w:r>
        <w:rPr>
          <w:color w:val="002060"/>
        </w:rPr>
        <w:t>1</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28C0" w:rsidRPr="00D7273F" w14:paraId="7FFCE4CA" w14:textId="77777777" w:rsidTr="001528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60C42" w14:textId="77777777" w:rsidR="007328C0" w:rsidRPr="00D7273F" w:rsidRDefault="007328C0" w:rsidP="001528CF">
            <w:pPr>
              <w:pStyle w:val="headertabella0"/>
              <w:rPr>
                <w:color w:val="002060"/>
              </w:rPr>
            </w:pPr>
            <w:r w:rsidRPr="00D7273F">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0FEB2" w14:textId="77777777" w:rsidR="007328C0" w:rsidRPr="00D7273F" w:rsidRDefault="007328C0" w:rsidP="001528CF">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7A76A" w14:textId="77777777" w:rsidR="007328C0" w:rsidRPr="00D7273F" w:rsidRDefault="007328C0" w:rsidP="001528CF">
            <w:pPr>
              <w:pStyle w:val="headertabella0"/>
              <w:rPr>
                <w:color w:val="002060"/>
              </w:rPr>
            </w:pPr>
            <w:r w:rsidRPr="00D7273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E628C" w14:textId="77777777" w:rsidR="007328C0" w:rsidRPr="00D7273F" w:rsidRDefault="007328C0" w:rsidP="001528CF">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79B48" w14:textId="77777777" w:rsidR="007328C0" w:rsidRPr="00D7273F" w:rsidRDefault="007328C0" w:rsidP="001528CF">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CEDE7" w14:textId="77777777" w:rsidR="007328C0" w:rsidRPr="00D7273F" w:rsidRDefault="007328C0" w:rsidP="001528CF">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F7B1A" w14:textId="77777777" w:rsidR="007328C0" w:rsidRPr="00D7273F" w:rsidRDefault="007328C0" w:rsidP="001528CF">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27986" w14:textId="77777777" w:rsidR="007328C0" w:rsidRPr="00D7273F" w:rsidRDefault="007328C0" w:rsidP="001528CF">
            <w:pPr>
              <w:pStyle w:val="headertabella0"/>
              <w:rPr>
                <w:color w:val="002060"/>
              </w:rPr>
            </w:pPr>
            <w:r w:rsidRPr="00D7273F">
              <w:rPr>
                <w:color w:val="002060"/>
              </w:rPr>
              <w:t>Impianto</w:t>
            </w:r>
          </w:p>
        </w:tc>
      </w:tr>
      <w:tr w:rsidR="007328C0" w:rsidRPr="00D7273F" w14:paraId="07CFA5A0"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214CB" w14:textId="77777777" w:rsidR="007328C0" w:rsidRPr="00915277" w:rsidRDefault="007328C0" w:rsidP="001528CF">
            <w:pPr>
              <w:pStyle w:val="rowtabella0"/>
              <w:rPr>
                <w:color w:val="002060"/>
                <w:highlight w:val="yellow"/>
              </w:rPr>
            </w:pPr>
            <w:r>
              <w:rPr>
                <w:color w:val="002060"/>
                <w:highlight w:val="yellow"/>
              </w:rPr>
              <w:t>30</w:t>
            </w:r>
            <w:r w:rsidRPr="00915277">
              <w:rPr>
                <w:color w:val="002060"/>
                <w:highlight w:val="yellow"/>
              </w:rPr>
              <w:t>/09/2024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46984" w14:textId="77777777" w:rsidR="007328C0" w:rsidRPr="00915277" w:rsidRDefault="007328C0" w:rsidP="001528CF">
            <w:pPr>
              <w:pStyle w:val="rowtabella0"/>
              <w:jc w:val="center"/>
              <w:rPr>
                <w:color w:val="002060"/>
                <w:highlight w:val="yellow"/>
              </w:rPr>
            </w:pPr>
            <w:r>
              <w:rPr>
                <w:color w:val="002060"/>
                <w:highlight w:val="yellow"/>
              </w:rPr>
              <w:t>3</w:t>
            </w:r>
            <w:r w:rsidRPr="00915277">
              <w:rPr>
                <w:color w:val="002060"/>
                <w:highlight w:val="yellow"/>
              </w:rPr>
              <w:t xml:space="preserve">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0C884" w14:textId="77777777" w:rsidR="007328C0" w:rsidRPr="00915277" w:rsidRDefault="007328C0" w:rsidP="001528CF">
            <w:pPr>
              <w:pStyle w:val="rowtabella0"/>
              <w:rPr>
                <w:color w:val="002060"/>
                <w:highlight w:val="yellow"/>
              </w:rPr>
            </w:pPr>
            <w:r>
              <w:rPr>
                <w:color w:val="002060"/>
                <w:highlight w:val="yellow"/>
              </w:rPr>
              <w:t>FUTSAL CASTELFIDARDO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94871" w14:textId="77777777" w:rsidR="007328C0" w:rsidRPr="00915277" w:rsidRDefault="007328C0" w:rsidP="001528CF">
            <w:pPr>
              <w:pStyle w:val="rowtabella0"/>
              <w:rPr>
                <w:color w:val="002060"/>
                <w:highlight w:val="yellow"/>
              </w:rPr>
            </w:pPr>
            <w:r>
              <w:rPr>
                <w:color w:val="002060"/>
                <w:highlight w:val="yellow"/>
              </w:rPr>
              <w:t>U.S. FORTUNA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D04BF" w14:textId="77777777" w:rsidR="007328C0" w:rsidRPr="006B03AE" w:rsidRDefault="007328C0" w:rsidP="001528CF">
            <w:pPr>
              <w:rPr>
                <w:rFonts w:ascii="Arial" w:hAnsi="Arial" w:cs="Arial"/>
                <w:color w:val="002060"/>
                <w:sz w:val="12"/>
                <w:szCs w:val="12"/>
              </w:rPr>
            </w:pPr>
            <w:r w:rsidRPr="006B03AE">
              <w:rPr>
                <w:rFonts w:ascii="Arial" w:hAnsi="Arial" w:cs="Arial"/>
                <w:color w:val="002060"/>
                <w:sz w:val="12"/>
                <w:szCs w:val="12"/>
              </w:rPr>
              <w:t>02/10/2024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BEA3B" w14:textId="77777777" w:rsidR="007328C0" w:rsidRPr="00915277" w:rsidRDefault="007328C0" w:rsidP="001528CF">
            <w:pPr>
              <w:pStyle w:val="rowtabella0"/>
              <w:jc w:val="center"/>
              <w:rPr>
                <w:color w:val="002060"/>
                <w:highlight w:val="yellow"/>
              </w:rPr>
            </w:pPr>
            <w:r w:rsidRPr="00915277">
              <w:rPr>
                <w:color w:val="002060"/>
                <w:highlight w:val="yellow"/>
              </w:rPr>
              <w:t>21:</w:t>
            </w:r>
            <w:r>
              <w:rPr>
                <w:color w:val="002060"/>
                <w:highlight w:val="yellow"/>
              </w:rPr>
              <w:t>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5A0EA" w14:textId="77777777" w:rsidR="007328C0" w:rsidRPr="00915277" w:rsidRDefault="007328C0" w:rsidP="001528CF">
            <w:pPr>
              <w:jc w:val="center"/>
              <w:rPr>
                <w:rFonts w:ascii="Arial" w:hAnsi="Arial" w:cs="Arial"/>
                <w:color w:val="002060"/>
                <w:sz w:val="12"/>
                <w:szCs w:val="12"/>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B15CA" w14:textId="77777777" w:rsidR="007328C0" w:rsidRPr="00D7273F" w:rsidRDefault="007328C0" w:rsidP="001528CF">
            <w:pPr>
              <w:pStyle w:val="rowtabella0"/>
              <w:rPr>
                <w:color w:val="002060"/>
              </w:rPr>
            </w:pPr>
          </w:p>
        </w:tc>
      </w:tr>
    </w:tbl>
    <w:p w14:paraId="4411AA4A" w14:textId="77777777" w:rsidR="007328C0" w:rsidRDefault="007328C0" w:rsidP="007328C0">
      <w:pPr>
        <w:pStyle w:val="breakline"/>
        <w:rPr>
          <w:color w:val="002060"/>
        </w:rPr>
      </w:pPr>
    </w:p>
    <w:p w14:paraId="74BEB770" w14:textId="77777777" w:rsidR="007328C0" w:rsidRDefault="007328C0" w:rsidP="007328C0">
      <w:pPr>
        <w:pStyle w:val="breakline"/>
        <w:rPr>
          <w:color w:val="002060"/>
        </w:rPr>
      </w:pPr>
    </w:p>
    <w:p w14:paraId="53904CBB" w14:textId="77777777" w:rsidR="007328C0" w:rsidRPr="00D7273F" w:rsidRDefault="007328C0" w:rsidP="007328C0">
      <w:pPr>
        <w:pStyle w:val="sottotitolocampionato10"/>
        <w:rPr>
          <w:color w:val="002060"/>
        </w:rPr>
      </w:pPr>
      <w:r w:rsidRPr="00D7273F">
        <w:rPr>
          <w:color w:val="002060"/>
        </w:rPr>
        <w:t>GIRONE 4</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7328C0" w:rsidRPr="00D7273F" w14:paraId="5D5800E6" w14:textId="77777777" w:rsidTr="001528CF">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C8450" w14:textId="77777777" w:rsidR="007328C0" w:rsidRPr="00D7273F" w:rsidRDefault="007328C0" w:rsidP="001528CF">
            <w:pPr>
              <w:pStyle w:val="headertabella0"/>
              <w:rPr>
                <w:color w:val="002060"/>
              </w:rPr>
            </w:pPr>
            <w:r w:rsidRPr="00D727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CDDDB" w14:textId="77777777" w:rsidR="007328C0" w:rsidRPr="00D7273F" w:rsidRDefault="007328C0" w:rsidP="001528CF">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810DF" w14:textId="77777777" w:rsidR="007328C0" w:rsidRPr="00D7273F" w:rsidRDefault="007328C0" w:rsidP="001528CF">
            <w:pPr>
              <w:pStyle w:val="headertabella0"/>
              <w:rPr>
                <w:color w:val="002060"/>
              </w:rPr>
            </w:pPr>
            <w:r w:rsidRPr="00D727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C0D95" w14:textId="77777777" w:rsidR="007328C0" w:rsidRPr="00D7273F" w:rsidRDefault="007328C0" w:rsidP="001528CF">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1ED6A" w14:textId="77777777" w:rsidR="007328C0" w:rsidRPr="00D7273F" w:rsidRDefault="007328C0" w:rsidP="001528CF">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DBEA6" w14:textId="77777777" w:rsidR="007328C0" w:rsidRPr="00D7273F" w:rsidRDefault="007328C0" w:rsidP="001528CF">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79031" w14:textId="77777777" w:rsidR="007328C0" w:rsidRPr="00D7273F" w:rsidRDefault="007328C0" w:rsidP="001528CF">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36FE1" w14:textId="77777777" w:rsidR="007328C0" w:rsidRPr="00D7273F" w:rsidRDefault="007328C0" w:rsidP="001528CF">
            <w:pPr>
              <w:pStyle w:val="headertabella0"/>
              <w:rPr>
                <w:color w:val="002060"/>
              </w:rPr>
            </w:pPr>
            <w:r w:rsidRPr="00D7273F">
              <w:rPr>
                <w:color w:val="002060"/>
              </w:rPr>
              <w:t>Impianto</w:t>
            </w:r>
          </w:p>
        </w:tc>
      </w:tr>
      <w:tr w:rsidR="007328C0" w:rsidRPr="00D7273F" w14:paraId="3F47512F" w14:textId="77777777" w:rsidTr="001528C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762A1" w14:textId="77777777" w:rsidR="007328C0" w:rsidRPr="00915277" w:rsidRDefault="007328C0" w:rsidP="001528CF">
            <w:pPr>
              <w:pStyle w:val="rowtabella0"/>
              <w:rPr>
                <w:color w:val="002060"/>
                <w:highlight w:val="yellow"/>
              </w:rPr>
            </w:pPr>
            <w:r w:rsidRPr="00915277">
              <w:rPr>
                <w:color w:val="002060"/>
                <w:highlight w:val="yellow"/>
              </w:rPr>
              <w:t>25/09/2024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F839E" w14:textId="77777777" w:rsidR="007328C0" w:rsidRPr="00915277" w:rsidRDefault="007328C0" w:rsidP="001528CF">
            <w:pPr>
              <w:pStyle w:val="rowtabella0"/>
              <w:jc w:val="center"/>
              <w:rPr>
                <w:color w:val="002060"/>
                <w:highlight w:val="yellow"/>
              </w:rPr>
            </w:pPr>
            <w:r w:rsidRPr="00915277">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92906" w14:textId="77777777" w:rsidR="007328C0" w:rsidRPr="00915277" w:rsidRDefault="007328C0" w:rsidP="001528CF">
            <w:pPr>
              <w:pStyle w:val="rowtabella0"/>
              <w:rPr>
                <w:color w:val="002060"/>
                <w:highlight w:val="yellow"/>
              </w:rPr>
            </w:pPr>
            <w:r w:rsidRPr="00915277">
              <w:rPr>
                <w:color w:val="002060"/>
                <w:highlight w:val="yellow"/>
              </w:rPr>
              <w:t>SAN BIAGIO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7C936" w14:textId="77777777" w:rsidR="007328C0" w:rsidRPr="00915277" w:rsidRDefault="007328C0" w:rsidP="001528CF">
            <w:pPr>
              <w:pStyle w:val="rowtabella0"/>
              <w:rPr>
                <w:color w:val="002060"/>
                <w:highlight w:val="yellow"/>
              </w:rPr>
            </w:pPr>
            <w:r w:rsidRPr="00915277">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EE42D" w14:textId="77777777" w:rsidR="007328C0" w:rsidRPr="00D7273F" w:rsidRDefault="007328C0" w:rsidP="001528C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457BB" w14:textId="77777777" w:rsidR="007328C0" w:rsidRPr="00915277" w:rsidRDefault="007328C0" w:rsidP="001528CF">
            <w:pPr>
              <w:pStyle w:val="rowtabella0"/>
              <w:jc w:val="center"/>
              <w:rPr>
                <w:color w:val="002060"/>
                <w:highlight w:val="yellow"/>
              </w:rPr>
            </w:pPr>
            <w:r w:rsidRPr="00915277">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6826A" w14:textId="77777777" w:rsidR="007328C0" w:rsidRPr="00915277" w:rsidRDefault="007328C0" w:rsidP="001528CF">
            <w:pPr>
              <w:jc w:val="center"/>
              <w:rPr>
                <w:rFonts w:ascii="Arial" w:hAnsi="Arial" w:cs="Arial"/>
                <w:color w:val="002060"/>
                <w:sz w:val="12"/>
                <w:szCs w:val="12"/>
              </w:rPr>
            </w:pPr>
            <w:r w:rsidRPr="00915277">
              <w:rPr>
                <w:rFonts w:ascii="Arial" w:hAnsi="Arial" w:cs="Arial"/>
                <w:color w:val="002060"/>
                <w:sz w:val="12"/>
                <w:szCs w:val="12"/>
              </w:rPr>
              <w:t>22:00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60268" w14:textId="77777777" w:rsidR="007328C0" w:rsidRPr="00D7273F" w:rsidRDefault="007328C0" w:rsidP="001528CF">
            <w:pPr>
              <w:pStyle w:val="rowtabella0"/>
              <w:rPr>
                <w:color w:val="002060"/>
              </w:rPr>
            </w:pPr>
            <w:r w:rsidRPr="00915277">
              <w:rPr>
                <w:color w:val="002060"/>
                <w:highlight w:val="yellow"/>
              </w:rPr>
              <w:t>PALLONE GEODETICO MONTESICURO ANCONA LOCALITA' NONTESICURO</w:t>
            </w:r>
          </w:p>
        </w:tc>
      </w:tr>
      <w:tr w:rsidR="007328C0" w:rsidRPr="00D7273F" w14:paraId="4A5BB020" w14:textId="77777777" w:rsidTr="001528C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2463A" w14:textId="77777777" w:rsidR="007328C0" w:rsidRPr="00915277" w:rsidRDefault="007328C0" w:rsidP="001528CF">
            <w:pPr>
              <w:pStyle w:val="rowtabella0"/>
              <w:rPr>
                <w:color w:val="002060"/>
                <w:highlight w:val="yellow"/>
              </w:rPr>
            </w:pPr>
            <w:r>
              <w:rPr>
                <w:color w:val="002060"/>
                <w:highlight w:val="yellow"/>
              </w:rPr>
              <w:t>01</w:t>
            </w:r>
            <w:r w:rsidRPr="00915277">
              <w:rPr>
                <w:color w:val="002060"/>
                <w:highlight w:val="yellow"/>
              </w:rPr>
              <w:t>/</w:t>
            </w:r>
            <w:r>
              <w:rPr>
                <w:color w:val="002060"/>
                <w:highlight w:val="yellow"/>
              </w:rPr>
              <w:t>10</w:t>
            </w:r>
            <w:r w:rsidRPr="00915277">
              <w:rPr>
                <w:color w:val="002060"/>
                <w:highlight w:val="yellow"/>
              </w:rPr>
              <w:t>/2024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CE3DB" w14:textId="77777777" w:rsidR="007328C0" w:rsidRPr="00915277" w:rsidRDefault="007328C0" w:rsidP="001528CF">
            <w:pPr>
              <w:pStyle w:val="rowtabella0"/>
              <w:jc w:val="center"/>
              <w:rPr>
                <w:color w:val="002060"/>
                <w:highlight w:val="yellow"/>
              </w:rPr>
            </w:pPr>
            <w:r>
              <w:rPr>
                <w:color w:val="002060"/>
                <w:highlight w:val="yellow"/>
              </w:rPr>
              <w:t>3</w:t>
            </w:r>
            <w:r w:rsidRPr="00915277">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E18A9" w14:textId="77777777" w:rsidR="007328C0" w:rsidRPr="00915277" w:rsidRDefault="007328C0" w:rsidP="001528CF">
            <w:pPr>
              <w:pStyle w:val="rowtabella0"/>
              <w:rPr>
                <w:color w:val="002060"/>
                <w:highlight w:val="yellow"/>
              </w:rPr>
            </w:pPr>
            <w:r w:rsidRPr="00915277">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4C58B" w14:textId="77777777" w:rsidR="007328C0" w:rsidRPr="00915277" w:rsidRDefault="007328C0" w:rsidP="001528CF">
            <w:pPr>
              <w:pStyle w:val="rowtabella0"/>
              <w:rPr>
                <w:color w:val="002060"/>
                <w:highlight w:val="yellow"/>
              </w:rPr>
            </w:pPr>
            <w:r>
              <w:rPr>
                <w:color w:val="002060"/>
                <w:highlight w:val="yellow"/>
              </w:rPr>
              <w:t>VILLA CECCOLINI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B172D" w14:textId="77777777" w:rsidR="007328C0" w:rsidRPr="006B03AE" w:rsidRDefault="007328C0" w:rsidP="001528CF">
            <w:pPr>
              <w:rPr>
                <w:rFonts w:ascii="Arial" w:hAnsi="Arial" w:cs="Arial"/>
                <w:color w:val="002060"/>
                <w:sz w:val="12"/>
                <w:szCs w:val="12"/>
              </w:rPr>
            </w:pPr>
            <w:r w:rsidRPr="006B03AE">
              <w:rPr>
                <w:rFonts w:ascii="Arial" w:hAnsi="Arial" w:cs="Arial"/>
                <w:color w:val="002060"/>
                <w:sz w:val="12"/>
                <w:szCs w:val="12"/>
              </w:rPr>
              <w:t>02/10/2024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4DD3C" w14:textId="77777777" w:rsidR="007328C0" w:rsidRPr="00915277" w:rsidRDefault="007328C0" w:rsidP="001528CF">
            <w:pPr>
              <w:pStyle w:val="rowtabella0"/>
              <w:jc w:val="center"/>
              <w:rPr>
                <w:color w:val="002060"/>
                <w:highlight w:val="yellow"/>
              </w:rPr>
            </w:pPr>
            <w:r w:rsidRPr="00915277">
              <w:rPr>
                <w:color w:val="002060"/>
                <w:highlight w:val="yellow"/>
              </w:rPr>
              <w:t>21:</w:t>
            </w:r>
            <w:r>
              <w:rPr>
                <w:color w:val="002060"/>
                <w:highlight w:val="yellow"/>
              </w:rPr>
              <w:t>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81001" w14:textId="77777777" w:rsidR="007328C0" w:rsidRPr="00915277" w:rsidRDefault="007328C0" w:rsidP="001528CF">
            <w:pPr>
              <w:jc w:val="center"/>
              <w:rPr>
                <w:rFonts w:ascii="Arial" w:hAnsi="Arial" w:cs="Arial"/>
                <w:color w:val="002060"/>
                <w:sz w:val="12"/>
                <w:szCs w:val="12"/>
              </w:rPr>
            </w:pPr>
            <w:r w:rsidRPr="00915277">
              <w:rPr>
                <w:rFonts w:ascii="Arial" w:hAnsi="Arial" w:cs="Arial"/>
                <w:color w:val="002060"/>
                <w:sz w:val="12"/>
                <w:szCs w:val="12"/>
              </w:rPr>
              <w:t>2</w:t>
            </w:r>
            <w:r>
              <w:rPr>
                <w:rFonts w:ascii="Arial" w:hAnsi="Arial" w:cs="Arial"/>
                <w:color w:val="002060"/>
                <w:sz w:val="12"/>
                <w:szCs w:val="12"/>
              </w:rPr>
              <w:t>1</w:t>
            </w:r>
            <w:r w:rsidRPr="00915277">
              <w:rPr>
                <w:rFonts w:ascii="Arial" w:hAnsi="Arial" w:cs="Arial"/>
                <w:color w:val="002060"/>
                <w:sz w:val="12"/>
                <w:szCs w:val="12"/>
              </w:rPr>
              <w:t>:00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ABB9A" w14:textId="77777777" w:rsidR="007328C0" w:rsidRPr="00D7273F" w:rsidRDefault="007328C0" w:rsidP="001528CF">
            <w:pPr>
              <w:pStyle w:val="rowtabella0"/>
              <w:rPr>
                <w:color w:val="002060"/>
              </w:rPr>
            </w:pPr>
          </w:p>
        </w:tc>
      </w:tr>
    </w:tbl>
    <w:p w14:paraId="3A80A9C5" w14:textId="77777777" w:rsidR="007328C0" w:rsidRPr="00D7273F" w:rsidRDefault="007328C0" w:rsidP="007328C0">
      <w:pPr>
        <w:pStyle w:val="breakline"/>
        <w:rPr>
          <w:rFonts w:eastAsiaTheme="minorEastAsia"/>
          <w:color w:val="002060"/>
        </w:rPr>
      </w:pPr>
    </w:p>
    <w:p w14:paraId="74FDC4DA" w14:textId="77777777" w:rsidR="007328C0" w:rsidRPr="00D7273F" w:rsidRDefault="007328C0" w:rsidP="007328C0">
      <w:pPr>
        <w:pStyle w:val="breakline"/>
        <w:rPr>
          <w:color w:val="002060"/>
        </w:rPr>
      </w:pPr>
    </w:p>
    <w:p w14:paraId="4675DAAD" w14:textId="77777777" w:rsidR="007328C0" w:rsidRPr="00D7273F" w:rsidRDefault="007328C0" w:rsidP="007328C0">
      <w:pPr>
        <w:pStyle w:val="titoloprinc0"/>
        <w:rPr>
          <w:color w:val="002060"/>
        </w:rPr>
      </w:pPr>
      <w:r w:rsidRPr="00D7273F">
        <w:rPr>
          <w:color w:val="002060"/>
        </w:rPr>
        <w:t>RISULTATI</w:t>
      </w:r>
    </w:p>
    <w:p w14:paraId="325305E0" w14:textId="77777777" w:rsidR="007328C0" w:rsidRPr="00D7273F" w:rsidRDefault="007328C0" w:rsidP="007328C0">
      <w:pPr>
        <w:pStyle w:val="breakline"/>
        <w:rPr>
          <w:color w:val="002060"/>
        </w:rPr>
      </w:pPr>
    </w:p>
    <w:p w14:paraId="361532D9" w14:textId="77777777" w:rsidR="007328C0" w:rsidRPr="00D7273F" w:rsidRDefault="007328C0" w:rsidP="007328C0">
      <w:pPr>
        <w:pStyle w:val="sottotitolocampionato10"/>
        <w:rPr>
          <w:color w:val="002060"/>
        </w:rPr>
      </w:pPr>
      <w:r w:rsidRPr="00D7273F">
        <w:rPr>
          <w:color w:val="002060"/>
        </w:rPr>
        <w:t>RISULTATI UFFICIALI GARE DEL 20/09/2024</w:t>
      </w:r>
    </w:p>
    <w:p w14:paraId="664C8BD1" w14:textId="77777777" w:rsidR="007328C0" w:rsidRPr="00946BE2" w:rsidRDefault="007328C0" w:rsidP="00946BE2">
      <w:pPr>
        <w:pStyle w:val="sottotitolocampionato20"/>
        <w:spacing w:before="0" w:beforeAutospacing="0" w:after="0" w:afterAutospacing="0"/>
        <w:rPr>
          <w:rFonts w:ascii="Arial" w:hAnsi="Arial" w:cs="Arial"/>
          <w:color w:val="002060"/>
          <w:sz w:val="20"/>
          <w:szCs w:val="20"/>
        </w:rPr>
      </w:pPr>
      <w:r w:rsidRPr="00946BE2">
        <w:rPr>
          <w:rFonts w:ascii="Arial" w:hAnsi="Arial" w:cs="Arial"/>
          <w:color w:val="002060"/>
          <w:sz w:val="20"/>
          <w:szCs w:val="20"/>
        </w:rPr>
        <w:t>Si trascrivono qui di seguito i risultati ufficiali delle gare disputate</w:t>
      </w:r>
    </w:p>
    <w:p w14:paraId="219CBABA" w14:textId="77777777" w:rsidR="007328C0" w:rsidRPr="00D7273F" w:rsidRDefault="007328C0" w:rsidP="007328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10695FD3"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60BB6F79"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43755" w14:textId="77777777" w:rsidR="007328C0" w:rsidRPr="00D7273F" w:rsidRDefault="007328C0" w:rsidP="001528CF">
                  <w:pPr>
                    <w:pStyle w:val="headertabella0"/>
                    <w:rPr>
                      <w:color w:val="002060"/>
                    </w:rPr>
                  </w:pPr>
                  <w:r w:rsidRPr="00D7273F">
                    <w:rPr>
                      <w:color w:val="002060"/>
                    </w:rPr>
                    <w:t>GIRONE 1 - 2 Giornata - A</w:t>
                  </w:r>
                </w:p>
              </w:tc>
            </w:tr>
            <w:tr w:rsidR="007328C0" w:rsidRPr="00D7273F" w14:paraId="2E878C1B"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B06C9F" w14:textId="77777777" w:rsidR="007328C0" w:rsidRPr="00D7273F" w:rsidRDefault="007328C0" w:rsidP="001528CF">
                  <w:pPr>
                    <w:pStyle w:val="rowtabella0"/>
                    <w:rPr>
                      <w:color w:val="002060"/>
                    </w:rPr>
                  </w:pPr>
                  <w:r w:rsidRPr="00D7273F">
                    <w:rPr>
                      <w:color w:val="002060"/>
                    </w:rPr>
                    <w:t>U.S. FORTUNA FANO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43C64F" w14:textId="77777777" w:rsidR="007328C0" w:rsidRPr="00D7273F" w:rsidRDefault="007328C0" w:rsidP="001528CF">
                  <w:pPr>
                    <w:pStyle w:val="rowtabella0"/>
                    <w:rPr>
                      <w:color w:val="002060"/>
                    </w:rPr>
                  </w:pPr>
                  <w:r w:rsidRPr="00D7273F">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1BA788" w14:textId="77777777" w:rsidR="007328C0" w:rsidRPr="00D7273F" w:rsidRDefault="007328C0" w:rsidP="001528CF">
                  <w:pPr>
                    <w:pStyle w:val="rowtabella0"/>
                    <w:jc w:val="center"/>
                    <w:rPr>
                      <w:color w:val="002060"/>
                    </w:rPr>
                  </w:pPr>
                  <w:r w:rsidRPr="00D7273F">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F6D64A" w14:textId="77777777" w:rsidR="007328C0" w:rsidRPr="00D7273F" w:rsidRDefault="007328C0" w:rsidP="001528CF">
                  <w:pPr>
                    <w:pStyle w:val="rowtabella0"/>
                    <w:jc w:val="center"/>
                    <w:rPr>
                      <w:color w:val="002060"/>
                    </w:rPr>
                  </w:pPr>
                  <w:r w:rsidRPr="00D7273F">
                    <w:rPr>
                      <w:color w:val="002060"/>
                    </w:rPr>
                    <w:t> </w:t>
                  </w:r>
                </w:p>
              </w:tc>
            </w:tr>
          </w:tbl>
          <w:p w14:paraId="2116BCA1"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7A166F88"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F37A5" w14:textId="77777777" w:rsidR="007328C0" w:rsidRPr="00D7273F" w:rsidRDefault="007328C0" w:rsidP="001528CF">
                  <w:pPr>
                    <w:pStyle w:val="headertabella0"/>
                    <w:rPr>
                      <w:color w:val="002060"/>
                    </w:rPr>
                  </w:pPr>
                  <w:r w:rsidRPr="00D7273F">
                    <w:rPr>
                      <w:color w:val="002060"/>
                    </w:rPr>
                    <w:t>GIRONE 2 - 2 Giornata - A</w:t>
                  </w:r>
                </w:p>
              </w:tc>
            </w:tr>
            <w:tr w:rsidR="007328C0" w:rsidRPr="00D7273F" w14:paraId="56FE7F4F"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C1B642" w14:textId="77777777" w:rsidR="007328C0" w:rsidRPr="00D7273F" w:rsidRDefault="007328C0" w:rsidP="001528CF">
                  <w:pPr>
                    <w:pStyle w:val="rowtabella0"/>
                    <w:rPr>
                      <w:color w:val="002060"/>
                    </w:rPr>
                  </w:pPr>
                  <w:r w:rsidRPr="00D7273F">
                    <w:rPr>
                      <w:color w:val="002060"/>
                    </w:rPr>
                    <w:t>POL.CAGLI SPORT ASSOCIATI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79E1F6" w14:textId="77777777" w:rsidR="007328C0" w:rsidRPr="00D7273F" w:rsidRDefault="007328C0" w:rsidP="001528CF">
                  <w:pPr>
                    <w:pStyle w:val="rowtabella0"/>
                    <w:rPr>
                      <w:color w:val="002060"/>
                    </w:rPr>
                  </w:pPr>
                  <w:r w:rsidRPr="00D7273F">
                    <w:rPr>
                      <w:color w:val="002060"/>
                    </w:rPr>
                    <w:t>- LUCREZIA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DE67FF" w14:textId="77777777" w:rsidR="007328C0" w:rsidRPr="00D7273F" w:rsidRDefault="007328C0" w:rsidP="001528CF">
                  <w:pPr>
                    <w:pStyle w:val="rowtabella0"/>
                    <w:jc w:val="center"/>
                    <w:rPr>
                      <w:color w:val="002060"/>
                    </w:rPr>
                  </w:pPr>
                  <w:r w:rsidRPr="00D7273F">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485C02" w14:textId="77777777" w:rsidR="007328C0" w:rsidRPr="00D7273F" w:rsidRDefault="007328C0" w:rsidP="001528CF">
                  <w:pPr>
                    <w:pStyle w:val="rowtabella0"/>
                    <w:jc w:val="center"/>
                    <w:rPr>
                      <w:color w:val="002060"/>
                    </w:rPr>
                  </w:pPr>
                  <w:r w:rsidRPr="00D7273F">
                    <w:rPr>
                      <w:color w:val="002060"/>
                    </w:rPr>
                    <w:t> </w:t>
                  </w:r>
                </w:p>
              </w:tc>
            </w:tr>
          </w:tbl>
          <w:p w14:paraId="7C66D795" w14:textId="77777777" w:rsidR="007328C0" w:rsidRPr="00D7273F" w:rsidRDefault="007328C0" w:rsidP="001528CF">
            <w:pPr>
              <w:rPr>
                <w:color w:val="002060"/>
              </w:rPr>
            </w:pPr>
          </w:p>
        </w:tc>
      </w:tr>
    </w:tbl>
    <w:p w14:paraId="358DDC52"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10AAA002"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1B90F64A"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A183F" w14:textId="77777777" w:rsidR="007328C0" w:rsidRPr="00D7273F" w:rsidRDefault="007328C0" w:rsidP="001528CF">
                  <w:pPr>
                    <w:pStyle w:val="headertabella0"/>
                    <w:rPr>
                      <w:color w:val="002060"/>
                    </w:rPr>
                  </w:pPr>
                  <w:r w:rsidRPr="00D7273F">
                    <w:rPr>
                      <w:color w:val="002060"/>
                    </w:rPr>
                    <w:t>GIRONE 3 - 2 Giornata - A</w:t>
                  </w:r>
                </w:p>
              </w:tc>
            </w:tr>
            <w:tr w:rsidR="007328C0" w:rsidRPr="00D7273F" w14:paraId="02B8B0CF"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4540B6" w14:textId="77777777" w:rsidR="007328C0" w:rsidRPr="00D7273F" w:rsidRDefault="007328C0" w:rsidP="001528CF">
                  <w:pPr>
                    <w:pStyle w:val="rowtabella0"/>
                    <w:rPr>
                      <w:color w:val="002060"/>
                    </w:rPr>
                  </w:pPr>
                  <w:r w:rsidRPr="00D7273F">
                    <w:rPr>
                      <w:color w:val="002060"/>
                    </w:rPr>
                    <w:t>(1) ACLI VILLA MUSONE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D05910" w14:textId="77777777" w:rsidR="007328C0" w:rsidRPr="00D7273F" w:rsidRDefault="007328C0" w:rsidP="001528CF">
                  <w:pPr>
                    <w:pStyle w:val="rowtabella0"/>
                    <w:rPr>
                      <w:color w:val="002060"/>
                    </w:rPr>
                  </w:pPr>
                  <w:r w:rsidRPr="00D7273F">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F59792" w14:textId="77777777" w:rsidR="007328C0" w:rsidRPr="00D7273F" w:rsidRDefault="007328C0" w:rsidP="001528CF">
                  <w:pPr>
                    <w:pStyle w:val="rowtabella0"/>
                    <w:jc w:val="center"/>
                    <w:rPr>
                      <w:color w:val="002060"/>
                    </w:rPr>
                  </w:pPr>
                  <w:r w:rsidRPr="00D7273F">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C4B74C" w14:textId="77777777" w:rsidR="007328C0" w:rsidRPr="00D7273F" w:rsidRDefault="007328C0" w:rsidP="001528CF">
                  <w:pPr>
                    <w:pStyle w:val="rowtabella0"/>
                    <w:jc w:val="center"/>
                    <w:rPr>
                      <w:color w:val="002060"/>
                    </w:rPr>
                  </w:pPr>
                  <w:r w:rsidRPr="00D7273F">
                    <w:rPr>
                      <w:color w:val="002060"/>
                    </w:rPr>
                    <w:t> </w:t>
                  </w:r>
                </w:p>
              </w:tc>
            </w:tr>
            <w:tr w:rsidR="007328C0" w:rsidRPr="00D7273F" w14:paraId="45C91552" w14:textId="77777777" w:rsidTr="001528CF">
              <w:tc>
                <w:tcPr>
                  <w:tcW w:w="4700" w:type="dxa"/>
                  <w:gridSpan w:val="4"/>
                  <w:tcBorders>
                    <w:top w:val="nil"/>
                    <w:left w:val="nil"/>
                    <w:bottom w:val="nil"/>
                    <w:right w:val="nil"/>
                  </w:tcBorders>
                  <w:tcMar>
                    <w:top w:w="20" w:type="dxa"/>
                    <w:left w:w="20" w:type="dxa"/>
                    <w:bottom w:w="20" w:type="dxa"/>
                    <w:right w:w="20" w:type="dxa"/>
                  </w:tcMar>
                  <w:vAlign w:val="center"/>
                  <w:hideMark/>
                </w:tcPr>
                <w:p w14:paraId="0263B2A5" w14:textId="77777777" w:rsidR="007328C0" w:rsidRPr="00D7273F" w:rsidRDefault="007328C0" w:rsidP="001528CF">
                  <w:pPr>
                    <w:pStyle w:val="rowtabella0"/>
                    <w:rPr>
                      <w:color w:val="002060"/>
                    </w:rPr>
                  </w:pPr>
                  <w:r w:rsidRPr="00D7273F">
                    <w:rPr>
                      <w:color w:val="002060"/>
                    </w:rPr>
                    <w:t>(1) - disputata il 21/09/2024</w:t>
                  </w:r>
                </w:p>
              </w:tc>
            </w:tr>
          </w:tbl>
          <w:p w14:paraId="4E43D029"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79CA8ED9"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5A43E" w14:textId="77777777" w:rsidR="007328C0" w:rsidRPr="00D7273F" w:rsidRDefault="007328C0" w:rsidP="001528CF">
                  <w:pPr>
                    <w:pStyle w:val="headertabella0"/>
                    <w:rPr>
                      <w:color w:val="002060"/>
                    </w:rPr>
                  </w:pPr>
                  <w:r w:rsidRPr="00D7273F">
                    <w:rPr>
                      <w:color w:val="002060"/>
                    </w:rPr>
                    <w:t>GIRONE 5 - 2 Giornata - A</w:t>
                  </w:r>
                </w:p>
              </w:tc>
            </w:tr>
            <w:tr w:rsidR="007328C0" w:rsidRPr="00D7273F" w14:paraId="2A9C8ED4"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D7211A" w14:textId="77777777" w:rsidR="007328C0" w:rsidRPr="00D7273F" w:rsidRDefault="007328C0" w:rsidP="001528CF">
                  <w:pPr>
                    <w:pStyle w:val="rowtabella0"/>
                    <w:rPr>
                      <w:color w:val="002060"/>
                    </w:rPr>
                  </w:pPr>
                  <w:r w:rsidRPr="00D7273F">
                    <w:rPr>
                      <w:color w:val="002060"/>
                    </w:rPr>
                    <w:t>PIANACCIO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1DCF77" w14:textId="77777777" w:rsidR="007328C0" w:rsidRPr="00D7273F" w:rsidRDefault="007328C0" w:rsidP="001528CF">
                  <w:pPr>
                    <w:pStyle w:val="rowtabella0"/>
                    <w:rPr>
                      <w:color w:val="002060"/>
                    </w:rPr>
                  </w:pPr>
                  <w:r w:rsidRPr="00D7273F">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ACED29" w14:textId="77777777" w:rsidR="007328C0" w:rsidRPr="00D7273F" w:rsidRDefault="007328C0" w:rsidP="001528CF">
                  <w:pPr>
                    <w:pStyle w:val="rowtabella0"/>
                    <w:jc w:val="center"/>
                    <w:rPr>
                      <w:color w:val="002060"/>
                    </w:rPr>
                  </w:pPr>
                  <w:r w:rsidRPr="00D7273F">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130B12" w14:textId="77777777" w:rsidR="007328C0" w:rsidRPr="00D7273F" w:rsidRDefault="007328C0" w:rsidP="001528CF">
                  <w:pPr>
                    <w:pStyle w:val="rowtabella0"/>
                    <w:jc w:val="center"/>
                    <w:rPr>
                      <w:color w:val="002060"/>
                    </w:rPr>
                  </w:pPr>
                  <w:r w:rsidRPr="00D7273F">
                    <w:rPr>
                      <w:color w:val="002060"/>
                    </w:rPr>
                    <w:t> </w:t>
                  </w:r>
                </w:p>
              </w:tc>
            </w:tr>
          </w:tbl>
          <w:p w14:paraId="532013F6" w14:textId="77777777" w:rsidR="007328C0" w:rsidRPr="00D7273F" w:rsidRDefault="007328C0" w:rsidP="001528CF">
            <w:pPr>
              <w:rPr>
                <w:color w:val="002060"/>
              </w:rPr>
            </w:pPr>
          </w:p>
        </w:tc>
      </w:tr>
    </w:tbl>
    <w:p w14:paraId="7CC925D2"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044EF6E7"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25F23F94"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CD2DD" w14:textId="77777777" w:rsidR="007328C0" w:rsidRPr="00D7273F" w:rsidRDefault="007328C0" w:rsidP="001528CF">
                  <w:pPr>
                    <w:pStyle w:val="headertabella0"/>
                    <w:rPr>
                      <w:color w:val="002060"/>
                    </w:rPr>
                  </w:pPr>
                  <w:r w:rsidRPr="00D7273F">
                    <w:rPr>
                      <w:color w:val="002060"/>
                    </w:rPr>
                    <w:t>GIRONE 6 - 2 Giornata - A</w:t>
                  </w:r>
                </w:p>
              </w:tc>
            </w:tr>
            <w:tr w:rsidR="007328C0" w:rsidRPr="00D7273F" w14:paraId="5B5DC9CF"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7DDBB1" w14:textId="77777777" w:rsidR="007328C0" w:rsidRPr="00D7273F" w:rsidRDefault="007328C0" w:rsidP="001528CF">
                  <w:pPr>
                    <w:pStyle w:val="rowtabella0"/>
                    <w:rPr>
                      <w:color w:val="002060"/>
                    </w:rPr>
                  </w:pPr>
                  <w:r w:rsidRPr="00D7273F">
                    <w:rPr>
                      <w:color w:val="002060"/>
                    </w:rPr>
                    <w:t>ASPIO 2005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6207B7" w14:textId="77777777" w:rsidR="007328C0" w:rsidRPr="00D7273F" w:rsidRDefault="007328C0" w:rsidP="001528CF">
                  <w:pPr>
                    <w:pStyle w:val="rowtabella0"/>
                    <w:rPr>
                      <w:color w:val="002060"/>
                    </w:rPr>
                  </w:pPr>
                  <w:r w:rsidRPr="00D7273F">
                    <w:rPr>
                      <w:color w:val="002060"/>
                    </w:rPr>
                    <w:t>- CASTELBELLINO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CEDF54" w14:textId="77777777" w:rsidR="007328C0" w:rsidRPr="00D7273F" w:rsidRDefault="007328C0" w:rsidP="001528CF">
                  <w:pPr>
                    <w:pStyle w:val="rowtabella0"/>
                    <w:jc w:val="center"/>
                    <w:rPr>
                      <w:color w:val="002060"/>
                    </w:rPr>
                  </w:pPr>
                  <w:r w:rsidRPr="00D7273F">
                    <w:rPr>
                      <w:color w:val="002060"/>
                    </w:rPr>
                    <w:t>4 - 6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5A9048" w14:textId="77777777" w:rsidR="007328C0" w:rsidRPr="00D7273F" w:rsidRDefault="007328C0" w:rsidP="001528CF">
                  <w:pPr>
                    <w:pStyle w:val="rowtabella0"/>
                    <w:jc w:val="center"/>
                    <w:rPr>
                      <w:color w:val="002060"/>
                    </w:rPr>
                  </w:pPr>
                  <w:r w:rsidRPr="00D7273F">
                    <w:rPr>
                      <w:color w:val="002060"/>
                    </w:rPr>
                    <w:t> </w:t>
                  </w:r>
                </w:p>
              </w:tc>
            </w:tr>
          </w:tbl>
          <w:p w14:paraId="3813F81F"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53FAD56C"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282A5" w14:textId="77777777" w:rsidR="007328C0" w:rsidRPr="00D7273F" w:rsidRDefault="007328C0" w:rsidP="001528CF">
                  <w:pPr>
                    <w:pStyle w:val="headertabella0"/>
                    <w:rPr>
                      <w:color w:val="002060"/>
                    </w:rPr>
                  </w:pPr>
                  <w:r w:rsidRPr="00D7273F">
                    <w:rPr>
                      <w:color w:val="002060"/>
                    </w:rPr>
                    <w:t>GIRONE 7 - 2 Giornata - A</w:t>
                  </w:r>
                </w:p>
              </w:tc>
            </w:tr>
            <w:tr w:rsidR="007328C0" w:rsidRPr="00D7273F" w14:paraId="50FAD6FC" w14:textId="77777777" w:rsidTr="001528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DA7636" w14:textId="77777777" w:rsidR="007328C0" w:rsidRPr="00D7273F" w:rsidRDefault="007328C0" w:rsidP="001528CF">
                  <w:pPr>
                    <w:pStyle w:val="rowtabella0"/>
                    <w:rPr>
                      <w:color w:val="002060"/>
                    </w:rPr>
                  </w:pPr>
                  <w:r w:rsidRPr="00D7273F">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5D79F" w14:textId="77777777" w:rsidR="007328C0" w:rsidRPr="00D7273F" w:rsidRDefault="007328C0" w:rsidP="001528CF">
                  <w:pPr>
                    <w:pStyle w:val="rowtabella0"/>
                    <w:rPr>
                      <w:color w:val="002060"/>
                    </w:rPr>
                  </w:pPr>
                  <w:r w:rsidRPr="00D7273F">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5DDF15" w14:textId="77777777" w:rsidR="007328C0" w:rsidRPr="00D7273F" w:rsidRDefault="007328C0" w:rsidP="001528CF">
                  <w:pPr>
                    <w:pStyle w:val="rowtabella0"/>
                    <w:jc w:val="center"/>
                    <w:rPr>
                      <w:color w:val="002060"/>
                    </w:rPr>
                  </w:pPr>
                  <w:r w:rsidRPr="00D7273F">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3E6D2" w14:textId="77777777" w:rsidR="007328C0" w:rsidRPr="00D7273F" w:rsidRDefault="007328C0" w:rsidP="001528CF">
                  <w:pPr>
                    <w:pStyle w:val="rowtabella0"/>
                    <w:jc w:val="center"/>
                    <w:rPr>
                      <w:color w:val="002060"/>
                    </w:rPr>
                  </w:pPr>
                  <w:r w:rsidRPr="00D7273F">
                    <w:rPr>
                      <w:color w:val="002060"/>
                    </w:rPr>
                    <w:t> </w:t>
                  </w:r>
                </w:p>
              </w:tc>
            </w:tr>
            <w:tr w:rsidR="007328C0" w:rsidRPr="00D7273F" w14:paraId="48ED8CB6" w14:textId="77777777" w:rsidTr="001528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167370" w14:textId="77777777" w:rsidR="007328C0" w:rsidRPr="00D7273F" w:rsidRDefault="007328C0" w:rsidP="001528CF">
                  <w:pPr>
                    <w:pStyle w:val="rowtabella0"/>
                    <w:rPr>
                      <w:color w:val="002060"/>
                    </w:rPr>
                  </w:pPr>
                  <w:r w:rsidRPr="00D7273F">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76D1F" w14:textId="77777777" w:rsidR="007328C0" w:rsidRPr="00D7273F" w:rsidRDefault="007328C0" w:rsidP="001528CF">
                  <w:pPr>
                    <w:pStyle w:val="rowtabella0"/>
                    <w:rPr>
                      <w:color w:val="002060"/>
                    </w:rPr>
                  </w:pPr>
                  <w:r w:rsidRPr="00D7273F">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22B82" w14:textId="77777777" w:rsidR="007328C0" w:rsidRPr="00D7273F" w:rsidRDefault="007328C0" w:rsidP="001528CF">
                  <w:pPr>
                    <w:pStyle w:val="rowtabella0"/>
                    <w:jc w:val="center"/>
                    <w:rPr>
                      <w:color w:val="002060"/>
                    </w:rPr>
                  </w:pPr>
                  <w:r w:rsidRPr="00D7273F">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BEDC6" w14:textId="77777777" w:rsidR="007328C0" w:rsidRPr="00D7273F" w:rsidRDefault="007328C0" w:rsidP="001528CF">
                  <w:pPr>
                    <w:pStyle w:val="rowtabella0"/>
                    <w:jc w:val="center"/>
                    <w:rPr>
                      <w:color w:val="002060"/>
                    </w:rPr>
                  </w:pPr>
                  <w:r w:rsidRPr="00D7273F">
                    <w:rPr>
                      <w:color w:val="002060"/>
                    </w:rPr>
                    <w:t> </w:t>
                  </w:r>
                </w:p>
              </w:tc>
            </w:tr>
          </w:tbl>
          <w:p w14:paraId="5C3BFC68" w14:textId="77777777" w:rsidR="007328C0" w:rsidRPr="00D7273F" w:rsidRDefault="007328C0" w:rsidP="001528CF">
            <w:pPr>
              <w:rPr>
                <w:color w:val="002060"/>
              </w:rPr>
            </w:pPr>
          </w:p>
        </w:tc>
      </w:tr>
    </w:tbl>
    <w:p w14:paraId="6462BC94"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76181304"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2891A0EF"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9709A" w14:textId="77777777" w:rsidR="007328C0" w:rsidRPr="00D7273F" w:rsidRDefault="007328C0" w:rsidP="001528CF">
                  <w:pPr>
                    <w:pStyle w:val="headertabella0"/>
                    <w:rPr>
                      <w:color w:val="002060"/>
                    </w:rPr>
                  </w:pPr>
                  <w:r w:rsidRPr="00D7273F">
                    <w:rPr>
                      <w:color w:val="002060"/>
                    </w:rPr>
                    <w:t>GIRONE 8 - 2 Giornata - A</w:t>
                  </w:r>
                </w:p>
              </w:tc>
            </w:tr>
            <w:tr w:rsidR="007328C0" w:rsidRPr="00D7273F" w14:paraId="72B8E7EA" w14:textId="77777777" w:rsidTr="001528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D7B442" w14:textId="77777777" w:rsidR="007328C0" w:rsidRPr="00D7273F" w:rsidRDefault="007328C0" w:rsidP="001528CF">
                  <w:pPr>
                    <w:pStyle w:val="rowtabella0"/>
                    <w:rPr>
                      <w:color w:val="002060"/>
                    </w:rPr>
                  </w:pPr>
                  <w:proofErr w:type="gramStart"/>
                  <w:r w:rsidRPr="00D7273F">
                    <w:rPr>
                      <w:color w:val="002060"/>
                    </w:rPr>
                    <w:t>CITTA</w:t>
                  </w:r>
                  <w:proofErr w:type="gramEnd"/>
                  <w:r w:rsidRPr="00D7273F">
                    <w:rPr>
                      <w:color w:val="002060"/>
                    </w:rPr>
                    <w:t xml:space="preserve"> DI OSTRA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B3418" w14:textId="77777777" w:rsidR="007328C0" w:rsidRPr="00D7273F" w:rsidRDefault="007328C0" w:rsidP="001528CF">
                  <w:pPr>
                    <w:pStyle w:val="rowtabella0"/>
                    <w:rPr>
                      <w:color w:val="002060"/>
                    </w:rPr>
                  </w:pPr>
                  <w:r w:rsidRPr="00D7273F">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A811D" w14:textId="77777777" w:rsidR="007328C0" w:rsidRPr="00D7273F" w:rsidRDefault="007328C0" w:rsidP="001528CF">
                  <w:pPr>
                    <w:pStyle w:val="rowtabella0"/>
                    <w:jc w:val="center"/>
                    <w:rPr>
                      <w:color w:val="002060"/>
                    </w:rPr>
                  </w:pPr>
                  <w:r w:rsidRPr="00D7273F">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8343D" w14:textId="77777777" w:rsidR="007328C0" w:rsidRPr="00D7273F" w:rsidRDefault="007328C0" w:rsidP="001528CF">
                  <w:pPr>
                    <w:pStyle w:val="rowtabella0"/>
                    <w:jc w:val="center"/>
                    <w:rPr>
                      <w:color w:val="002060"/>
                    </w:rPr>
                  </w:pPr>
                  <w:r w:rsidRPr="00D7273F">
                    <w:rPr>
                      <w:color w:val="002060"/>
                    </w:rPr>
                    <w:t> </w:t>
                  </w:r>
                </w:p>
              </w:tc>
            </w:tr>
            <w:tr w:rsidR="007328C0" w:rsidRPr="00D7273F" w14:paraId="4F5824D1" w14:textId="77777777" w:rsidTr="001528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A60175" w14:textId="77777777" w:rsidR="007328C0" w:rsidRPr="00D7273F" w:rsidRDefault="007328C0" w:rsidP="001528CF">
                  <w:pPr>
                    <w:pStyle w:val="rowtabella0"/>
                    <w:rPr>
                      <w:color w:val="002060"/>
                    </w:rPr>
                  </w:pPr>
                  <w:r w:rsidRPr="00D7273F">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2AC51" w14:textId="77777777" w:rsidR="007328C0" w:rsidRPr="00D7273F" w:rsidRDefault="007328C0" w:rsidP="001528CF">
                  <w:pPr>
                    <w:pStyle w:val="rowtabella0"/>
                    <w:rPr>
                      <w:color w:val="002060"/>
                    </w:rPr>
                  </w:pPr>
                  <w:r w:rsidRPr="00D7273F">
                    <w:rPr>
                      <w:color w:val="002060"/>
                    </w:rPr>
                    <w:t>- POLISPORTIVA UROBORO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9457D" w14:textId="77777777" w:rsidR="007328C0" w:rsidRPr="00D7273F" w:rsidRDefault="007328C0" w:rsidP="001528CF">
                  <w:pPr>
                    <w:pStyle w:val="rowtabella0"/>
                    <w:jc w:val="center"/>
                    <w:rPr>
                      <w:color w:val="002060"/>
                    </w:rPr>
                  </w:pPr>
                  <w:r w:rsidRPr="00D7273F">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BB0BD" w14:textId="77777777" w:rsidR="007328C0" w:rsidRPr="00D7273F" w:rsidRDefault="007328C0" w:rsidP="001528CF">
                  <w:pPr>
                    <w:pStyle w:val="rowtabella0"/>
                    <w:jc w:val="center"/>
                    <w:rPr>
                      <w:color w:val="002060"/>
                    </w:rPr>
                  </w:pPr>
                  <w:r w:rsidRPr="00D7273F">
                    <w:rPr>
                      <w:color w:val="002060"/>
                    </w:rPr>
                    <w:t> </w:t>
                  </w:r>
                </w:p>
              </w:tc>
            </w:tr>
          </w:tbl>
          <w:p w14:paraId="03893DD2"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24C0909C"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5573D" w14:textId="77777777" w:rsidR="007328C0" w:rsidRPr="00D7273F" w:rsidRDefault="007328C0" w:rsidP="001528CF">
                  <w:pPr>
                    <w:pStyle w:val="headertabella0"/>
                    <w:rPr>
                      <w:color w:val="002060"/>
                    </w:rPr>
                  </w:pPr>
                  <w:r w:rsidRPr="00D7273F">
                    <w:rPr>
                      <w:color w:val="002060"/>
                    </w:rPr>
                    <w:t>GIRONE 10 - 2 Giornata - A</w:t>
                  </w:r>
                </w:p>
              </w:tc>
            </w:tr>
            <w:tr w:rsidR="007328C0" w:rsidRPr="00D7273F" w14:paraId="2548547C"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787529" w14:textId="77777777" w:rsidR="007328C0" w:rsidRPr="00D7273F" w:rsidRDefault="007328C0" w:rsidP="001528CF">
                  <w:pPr>
                    <w:pStyle w:val="rowtabella0"/>
                    <w:rPr>
                      <w:color w:val="002060"/>
                    </w:rPr>
                  </w:pPr>
                  <w:r w:rsidRPr="00D7273F">
                    <w:rPr>
                      <w:color w:val="002060"/>
                    </w:rPr>
                    <w:t>REAL EAGLES VIRTUS PAGLIA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335A1F" w14:textId="77777777" w:rsidR="007328C0" w:rsidRPr="00D7273F" w:rsidRDefault="007328C0" w:rsidP="001528CF">
                  <w:pPr>
                    <w:pStyle w:val="rowtabella0"/>
                    <w:rPr>
                      <w:color w:val="002060"/>
                    </w:rPr>
                  </w:pPr>
                  <w:r w:rsidRPr="00D7273F">
                    <w:rPr>
                      <w:color w:val="002060"/>
                    </w:rPr>
                    <w:t>- TRE TORRI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1521E4" w14:textId="77777777" w:rsidR="007328C0" w:rsidRPr="00D7273F" w:rsidRDefault="007328C0" w:rsidP="001528CF">
                  <w:pPr>
                    <w:pStyle w:val="rowtabella0"/>
                    <w:jc w:val="center"/>
                    <w:rPr>
                      <w:color w:val="002060"/>
                    </w:rPr>
                  </w:pPr>
                  <w:r w:rsidRPr="00D7273F">
                    <w:rPr>
                      <w:color w:val="002060"/>
                    </w:rPr>
                    <w:t>5 - 6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C1FE5E" w14:textId="77777777" w:rsidR="007328C0" w:rsidRPr="00D7273F" w:rsidRDefault="007328C0" w:rsidP="001528CF">
                  <w:pPr>
                    <w:pStyle w:val="rowtabella0"/>
                    <w:jc w:val="center"/>
                    <w:rPr>
                      <w:color w:val="002060"/>
                    </w:rPr>
                  </w:pPr>
                  <w:r w:rsidRPr="00D7273F">
                    <w:rPr>
                      <w:color w:val="002060"/>
                    </w:rPr>
                    <w:t> </w:t>
                  </w:r>
                </w:p>
              </w:tc>
            </w:tr>
          </w:tbl>
          <w:p w14:paraId="62DDE7F2" w14:textId="77777777" w:rsidR="007328C0" w:rsidRPr="00D7273F" w:rsidRDefault="007328C0" w:rsidP="001528CF">
            <w:pPr>
              <w:rPr>
                <w:color w:val="002060"/>
              </w:rPr>
            </w:pPr>
          </w:p>
        </w:tc>
      </w:tr>
    </w:tbl>
    <w:p w14:paraId="149E7412"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3FBE5E37"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7268FB04"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79482" w14:textId="77777777" w:rsidR="007328C0" w:rsidRPr="00D7273F" w:rsidRDefault="007328C0" w:rsidP="001528CF">
                  <w:pPr>
                    <w:pStyle w:val="headertabella0"/>
                    <w:rPr>
                      <w:color w:val="002060"/>
                    </w:rPr>
                  </w:pPr>
                  <w:r w:rsidRPr="00D7273F">
                    <w:rPr>
                      <w:color w:val="002060"/>
                    </w:rPr>
                    <w:t>GIRONE 11 - 2 Giornata - A</w:t>
                  </w:r>
                </w:p>
              </w:tc>
            </w:tr>
            <w:tr w:rsidR="007328C0" w:rsidRPr="00D7273F" w14:paraId="6CBC2889"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72C6B5" w14:textId="77777777" w:rsidR="007328C0" w:rsidRPr="00D7273F" w:rsidRDefault="007328C0" w:rsidP="001528CF">
                  <w:pPr>
                    <w:pStyle w:val="rowtabella0"/>
                    <w:rPr>
                      <w:color w:val="002060"/>
                    </w:rPr>
                  </w:pPr>
                  <w:r w:rsidRPr="00D7273F">
                    <w:rPr>
                      <w:color w:val="002060"/>
                    </w:rPr>
                    <w:t>FUTSAL MONTURANO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3DEA25" w14:textId="77777777" w:rsidR="007328C0" w:rsidRPr="00D7273F" w:rsidRDefault="007328C0" w:rsidP="001528CF">
                  <w:pPr>
                    <w:pStyle w:val="rowtabella0"/>
                    <w:rPr>
                      <w:color w:val="002060"/>
                    </w:rPr>
                  </w:pPr>
                  <w:r w:rsidRPr="00D7273F">
                    <w:rPr>
                      <w:color w:val="002060"/>
                    </w:rPr>
                    <w:t>- REAL ANCARIA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4C3F7E" w14:textId="77777777" w:rsidR="007328C0" w:rsidRPr="00D7273F" w:rsidRDefault="007328C0" w:rsidP="001528CF">
                  <w:pPr>
                    <w:pStyle w:val="rowtabella0"/>
                    <w:jc w:val="center"/>
                    <w:rPr>
                      <w:color w:val="002060"/>
                    </w:rPr>
                  </w:pPr>
                  <w:r w:rsidRPr="00D7273F">
                    <w:rPr>
                      <w:color w:val="002060"/>
                    </w:rPr>
                    <w:t>6 - 6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2CAB81" w14:textId="77777777" w:rsidR="007328C0" w:rsidRPr="00D7273F" w:rsidRDefault="007328C0" w:rsidP="001528CF">
                  <w:pPr>
                    <w:pStyle w:val="rowtabella0"/>
                    <w:jc w:val="center"/>
                    <w:rPr>
                      <w:color w:val="002060"/>
                    </w:rPr>
                  </w:pPr>
                  <w:r w:rsidRPr="00D7273F">
                    <w:rPr>
                      <w:color w:val="002060"/>
                    </w:rPr>
                    <w:t> </w:t>
                  </w:r>
                </w:p>
              </w:tc>
            </w:tr>
          </w:tbl>
          <w:p w14:paraId="096C0436"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2A15BB49"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A4996" w14:textId="77777777" w:rsidR="007328C0" w:rsidRPr="00D7273F" w:rsidRDefault="007328C0" w:rsidP="001528CF">
                  <w:pPr>
                    <w:pStyle w:val="headertabella0"/>
                    <w:rPr>
                      <w:color w:val="002060"/>
                    </w:rPr>
                  </w:pPr>
                  <w:r w:rsidRPr="00D7273F">
                    <w:rPr>
                      <w:color w:val="002060"/>
                    </w:rPr>
                    <w:t>GIRONE 12 - 2 Giornata - A</w:t>
                  </w:r>
                </w:p>
              </w:tc>
            </w:tr>
            <w:tr w:rsidR="007328C0" w:rsidRPr="00D7273F" w14:paraId="43C7C737"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BEB76A" w14:textId="77777777" w:rsidR="007328C0" w:rsidRPr="00D7273F" w:rsidRDefault="007328C0" w:rsidP="001528CF">
                  <w:pPr>
                    <w:pStyle w:val="rowtabella0"/>
                    <w:rPr>
                      <w:color w:val="002060"/>
                    </w:rPr>
                  </w:pPr>
                  <w:r w:rsidRPr="00D7273F">
                    <w:rPr>
                      <w:color w:val="002060"/>
                    </w:rPr>
                    <w:t>REAL SAN 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8F1376" w14:textId="77777777" w:rsidR="007328C0" w:rsidRPr="00D7273F" w:rsidRDefault="007328C0" w:rsidP="001528CF">
                  <w:pPr>
                    <w:pStyle w:val="rowtabella0"/>
                    <w:rPr>
                      <w:color w:val="002060"/>
                    </w:rPr>
                  </w:pPr>
                  <w:r w:rsidRPr="00D7273F">
                    <w:rPr>
                      <w:color w:val="002060"/>
                    </w:rPr>
                    <w:t>- GAGLIOLE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EA40F4" w14:textId="77777777" w:rsidR="007328C0" w:rsidRPr="00D7273F" w:rsidRDefault="007328C0" w:rsidP="001528CF">
                  <w:pPr>
                    <w:pStyle w:val="rowtabella0"/>
                    <w:jc w:val="center"/>
                    <w:rPr>
                      <w:color w:val="002060"/>
                    </w:rPr>
                  </w:pPr>
                  <w:r w:rsidRPr="00D7273F">
                    <w:rPr>
                      <w:color w:val="002060"/>
                    </w:rPr>
                    <w:t>1 - 7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CA9520" w14:textId="77777777" w:rsidR="007328C0" w:rsidRPr="00D7273F" w:rsidRDefault="007328C0" w:rsidP="001528CF">
                  <w:pPr>
                    <w:pStyle w:val="rowtabella0"/>
                    <w:jc w:val="center"/>
                    <w:rPr>
                      <w:color w:val="002060"/>
                    </w:rPr>
                  </w:pPr>
                  <w:r w:rsidRPr="00D7273F">
                    <w:rPr>
                      <w:color w:val="002060"/>
                    </w:rPr>
                    <w:t> </w:t>
                  </w:r>
                </w:p>
              </w:tc>
            </w:tr>
          </w:tbl>
          <w:p w14:paraId="6232539B" w14:textId="77777777" w:rsidR="007328C0" w:rsidRPr="00D7273F" w:rsidRDefault="007328C0" w:rsidP="001528CF">
            <w:pPr>
              <w:rPr>
                <w:color w:val="002060"/>
              </w:rPr>
            </w:pPr>
          </w:p>
        </w:tc>
      </w:tr>
    </w:tbl>
    <w:p w14:paraId="053135F5"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2716F891"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42EEB23D"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FA08A" w14:textId="77777777" w:rsidR="007328C0" w:rsidRPr="00D7273F" w:rsidRDefault="007328C0" w:rsidP="001528CF">
                  <w:pPr>
                    <w:pStyle w:val="headertabella0"/>
                    <w:rPr>
                      <w:color w:val="002060"/>
                    </w:rPr>
                  </w:pPr>
                  <w:r w:rsidRPr="00D7273F">
                    <w:rPr>
                      <w:color w:val="002060"/>
                    </w:rPr>
                    <w:t>GIRONE 13 - 2 Giornata - A</w:t>
                  </w:r>
                </w:p>
              </w:tc>
            </w:tr>
            <w:tr w:rsidR="007328C0" w:rsidRPr="00D7273F" w14:paraId="3AA020B5"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389B69" w14:textId="77777777" w:rsidR="007328C0" w:rsidRPr="00D7273F" w:rsidRDefault="007328C0" w:rsidP="001528CF">
                  <w:pPr>
                    <w:pStyle w:val="rowtabella0"/>
                    <w:rPr>
                      <w:color w:val="002060"/>
                    </w:rPr>
                  </w:pPr>
                  <w:r w:rsidRPr="00D7273F">
                    <w:rPr>
                      <w:color w:val="002060"/>
                    </w:rPr>
                    <w:t>SAMBENEDETTESE C5 SSDARL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AEEF66" w14:textId="77777777" w:rsidR="007328C0" w:rsidRPr="00D7273F" w:rsidRDefault="007328C0" w:rsidP="001528CF">
                  <w:pPr>
                    <w:pStyle w:val="rowtabella0"/>
                    <w:rPr>
                      <w:color w:val="002060"/>
                    </w:rPr>
                  </w:pPr>
                  <w:r w:rsidRPr="00D7273F">
                    <w:rPr>
                      <w:color w:val="002060"/>
                    </w:rPr>
                    <w:t xml:space="preserve">- </w:t>
                  </w:r>
                  <w:proofErr w:type="gramStart"/>
                  <w:r w:rsidRPr="00D7273F">
                    <w:rPr>
                      <w:color w:val="002060"/>
                    </w:rPr>
                    <w:t>U.MANDOLESI</w:t>
                  </w:r>
                  <w:proofErr w:type="gramEnd"/>
                  <w:r w:rsidRPr="00D7273F">
                    <w:rPr>
                      <w:color w:val="002060"/>
                    </w:rPr>
                    <w:t xml:space="preserv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22F73D" w14:textId="77777777" w:rsidR="007328C0" w:rsidRPr="00D7273F" w:rsidRDefault="007328C0" w:rsidP="001528CF">
                  <w:pPr>
                    <w:pStyle w:val="rowtabella0"/>
                    <w:jc w:val="center"/>
                    <w:rPr>
                      <w:color w:val="002060"/>
                    </w:rPr>
                  </w:pPr>
                  <w:r w:rsidRPr="00D7273F">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73E189" w14:textId="77777777" w:rsidR="007328C0" w:rsidRPr="00D7273F" w:rsidRDefault="007328C0" w:rsidP="001528CF">
                  <w:pPr>
                    <w:pStyle w:val="rowtabella0"/>
                    <w:jc w:val="center"/>
                    <w:rPr>
                      <w:color w:val="002060"/>
                    </w:rPr>
                  </w:pPr>
                  <w:r w:rsidRPr="00D7273F">
                    <w:rPr>
                      <w:color w:val="002060"/>
                    </w:rPr>
                    <w:t> </w:t>
                  </w:r>
                </w:p>
              </w:tc>
            </w:tr>
          </w:tbl>
          <w:p w14:paraId="2C1394B9"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7A247A52"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D564D" w14:textId="77777777" w:rsidR="007328C0" w:rsidRPr="00D7273F" w:rsidRDefault="007328C0" w:rsidP="001528CF">
                  <w:pPr>
                    <w:pStyle w:val="headertabella0"/>
                    <w:rPr>
                      <w:color w:val="002060"/>
                    </w:rPr>
                  </w:pPr>
                  <w:r w:rsidRPr="00D7273F">
                    <w:rPr>
                      <w:color w:val="002060"/>
                    </w:rPr>
                    <w:t>GIRONE 14 - 2 Giornata - A</w:t>
                  </w:r>
                </w:p>
              </w:tc>
            </w:tr>
            <w:tr w:rsidR="007328C0" w:rsidRPr="00D7273F" w14:paraId="1C431714" w14:textId="77777777" w:rsidTr="001528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759E63" w14:textId="77777777" w:rsidR="007328C0" w:rsidRPr="00D7273F" w:rsidRDefault="007328C0" w:rsidP="001528CF">
                  <w:pPr>
                    <w:pStyle w:val="rowtabella0"/>
                    <w:rPr>
                      <w:color w:val="002060"/>
                    </w:rPr>
                  </w:pPr>
                  <w:r w:rsidRPr="00D7273F">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A2CE3" w14:textId="77777777" w:rsidR="007328C0" w:rsidRPr="00D7273F" w:rsidRDefault="007328C0" w:rsidP="001528CF">
                  <w:pPr>
                    <w:pStyle w:val="rowtabella0"/>
                    <w:rPr>
                      <w:color w:val="002060"/>
                    </w:rPr>
                  </w:pPr>
                  <w:r w:rsidRPr="00D7273F">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8A9AD" w14:textId="77777777" w:rsidR="007328C0" w:rsidRPr="00D7273F" w:rsidRDefault="007328C0" w:rsidP="001528CF">
                  <w:pPr>
                    <w:pStyle w:val="rowtabella0"/>
                    <w:jc w:val="center"/>
                    <w:rPr>
                      <w:color w:val="002060"/>
                    </w:rPr>
                  </w:pPr>
                  <w:r w:rsidRPr="00D7273F">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227F2" w14:textId="77777777" w:rsidR="007328C0" w:rsidRPr="00D7273F" w:rsidRDefault="007328C0" w:rsidP="001528CF">
                  <w:pPr>
                    <w:pStyle w:val="rowtabella0"/>
                    <w:jc w:val="center"/>
                    <w:rPr>
                      <w:color w:val="002060"/>
                    </w:rPr>
                  </w:pPr>
                  <w:r w:rsidRPr="00D7273F">
                    <w:rPr>
                      <w:color w:val="002060"/>
                    </w:rPr>
                    <w:t> </w:t>
                  </w:r>
                </w:p>
              </w:tc>
            </w:tr>
            <w:tr w:rsidR="007328C0" w:rsidRPr="00D7273F" w14:paraId="6789A6F6" w14:textId="77777777" w:rsidTr="001528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D91B87" w14:textId="77777777" w:rsidR="007328C0" w:rsidRPr="00D7273F" w:rsidRDefault="007328C0" w:rsidP="001528CF">
                  <w:pPr>
                    <w:pStyle w:val="rowtabella0"/>
                    <w:rPr>
                      <w:color w:val="002060"/>
                    </w:rPr>
                  </w:pPr>
                  <w:r w:rsidRPr="00D7273F">
                    <w:rPr>
                      <w:color w:val="002060"/>
                    </w:rPr>
                    <w:t>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01F767" w14:textId="77777777" w:rsidR="007328C0" w:rsidRPr="00D7273F" w:rsidRDefault="007328C0" w:rsidP="001528CF">
                  <w:pPr>
                    <w:pStyle w:val="rowtabella0"/>
                    <w:rPr>
                      <w:color w:val="002060"/>
                    </w:rPr>
                  </w:pPr>
                  <w:r w:rsidRPr="00D7273F">
                    <w:rPr>
                      <w:color w:val="002060"/>
                    </w:rPr>
                    <w:t>- ROCCAFLUVIONE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CF50B" w14:textId="77777777" w:rsidR="007328C0" w:rsidRPr="00D7273F" w:rsidRDefault="007328C0" w:rsidP="001528CF">
                  <w:pPr>
                    <w:pStyle w:val="rowtabella0"/>
                    <w:jc w:val="center"/>
                    <w:rPr>
                      <w:color w:val="002060"/>
                    </w:rPr>
                  </w:pPr>
                  <w:r w:rsidRPr="00D7273F">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D1A3E7" w14:textId="77777777" w:rsidR="007328C0" w:rsidRPr="00D7273F" w:rsidRDefault="007328C0" w:rsidP="001528CF">
                  <w:pPr>
                    <w:pStyle w:val="rowtabella0"/>
                    <w:jc w:val="center"/>
                    <w:rPr>
                      <w:color w:val="002060"/>
                    </w:rPr>
                  </w:pPr>
                  <w:r w:rsidRPr="00D7273F">
                    <w:rPr>
                      <w:color w:val="002060"/>
                    </w:rPr>
                    <w:t> </w:t>
                  </w:r>
                </w:p>
              </w:tc>
            </w:tr>
          </w:tbl>
          <w:p w14:paraId="26D7279A" w14:textId="77777777" w:rsidR="007328C0" w:rsidRPr="00D7273F" w:rsidRDefault="007328C0" w:rsidP="001528CF">
            <w:pPr>
              <w:rPr>
                <w:color w:val="002060"/>
              </w:rPr>
            </w:pPr>
          </w:p>
        </w:tc>
      </w:tr>
    </w:tbl>
    <w:p w14:paraId="374AA04D"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76197416"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747A0855"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48AB5" w14:textId="77777777" w:rsidR="007328C0" w:rsidRPr="00D7273F" w:rsidRDefault="007328C0" w:rsidP="001528CF">
                  <w:pPr>
                    <w:pStyle w:val="headertabella0"/>
                    <w:rPr>
                      <w:color w:val="002060"/>
                    </w:rPr>
                  </w:pPr>
                  <w:r w:rsidRPr="00D7273F">
                    <w:rPr>
                      <w:color w:val="002060"/>
                    </w:rPr>
                    <w:t>GIRONE 15 - 2 Giornata - A</w:t>
                  </w:r>
                </w:p>
              </w:tc>
            </w:tr>
            <w:tr w:rsidR="007328C0" w:rsidRPr="00D7273F" w14:paraId="0C9E45F9" w14:textId="77777777" w:rsidTr="001528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9EA922" w14:textId="77777777" w:rsidR="007328C0" w:rsidRPr="00D7273F" w:rsidRDefault="007328C0" w:rsidP="001528CF">
                  <w:pPr>
                    <w:pStyle w:val="rowtabella0"/>
                    <w:rPr>
                      <w:color w:val="002060"/>
                    </w:rPr>
                  </w:pPr>
                  <w:r w:rsidRPr="00D7273F">
                    <w:rPr>
                      <w:color w:val="002060"/>
                    </w:rPr>
                    <w:t>(1)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B2164" w14:textId="77777777" w:rsidR="007328C0" w:rsidRPr="00D7273F" w:rsidRDefault="007328C0" w:rsidP="001528CF">
                  <w:pPr>
                    <w:pStyle w:val="rowtabella0"/>
                    <w:rPr>
                      <w:color w:val="002060"/>
                    </w:rPr>
                  </w:pPr>
                  <w:r w:rsidRPr="00D7273F">
                    <w:rPr>
                      <w:color w:val="002060"/>
                    </w:rPr>
                    <w:t>- FUTSAL CAMPIGLIONE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CE155" w14:textId="77777777" w:rsidR="007328C0" w:rsidRPr="00D7273F" w:rsidRDefault="007328C0" w:rsidP="001528CF">
                  <w:pPr>
                    <w:pStyle w:val="rowtabella0"/>
                    <w:jc w:val="center"/>
                    <w:rPr>
                      <w:color w:val="002060"/>
                    </w:rPr>
                  </w:pPr>
                  <w:r w:rsidRPr="00D7273F">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D31DA" w14:textId="77777777" w:rsidR="007328C0" w:rsidRPr="00D7273F" w:rsidRDefault="007328C0" w:rsidP="001528CF">
                  <w:pPr>
                    <w:pStyle w:val="rowtabella0"/>
                    <w:jc w:val="center"/>
                    <w:rPr>
                      <w:color w:val="002060"/>
                    </w:rPr>
                  </w:pPr>
                  <w:r w:rsidRPr="00D7273F">
                    <w:rPr>
                      <w:color w:val="002060"/>
                    </w:rPr>
                    <w:t> </w:t>
                  </w:r>
                </w:p>
              </w:tc>
            </w:tr>
            <w:tr w:rsidR="007328C0" w:rsidRPr="00D7273F" w14:paraId="52FA6F66" w14:textId="77777777" w:rsidTr="001528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EF29C4" w14:textId="77777777" w:rsidR="007328C0" w:rsidRPr="00D7273F" w:rsidRDefault="007328C0" w:rsidP="001528CF">
                  <w:pPr>
                    <w:pStyle w:val="rowtabella0"/>
                    <w:rPr>
                      <w:color w:val="002060"/>
                    </w:rPr>
                  </w:pPr>
                  <w:r w:rsidRPr="00D7273F">
                    <w:rPr>
                      <w:color w:val="002060"/>
                    </w:rPr>
                    <w:t>FERMANA FUTSAL 2022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2028C" w14:textId="77777777" w:rsidR="007328C0" w:rsidRPr="00D7273F" w:rsidRDefault="007328C0" w:rsidP="001528CF">
                  <w:pPr>
                    <w:pStyle w:val="rowtabella0"/>
                    <w:rPr>
                      <w:color w:val="002060"/>
                    </w:rPr>
                  </w:pPr>
                  <w:r w:rsidRPr="00D7273F">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86D22" w14:textId="77777777" w:rsidR="007328C0" w:rsidRPr="00D7273F" w:rsidRDefault="007328C0" w:rsidP="001528CF">
                  <w:pPr>
                    <w:pStyle w:val="rowtabella0"/>
                    <w:jc w:val="center"/>
                    <w:rPr>
                      <w:color w:val="002060"/>
                    </w:rPr>
                  </w:pPr>
                  <w:r w:rsidRPr="00D7273F">
                    <w:rPr>
                      <w:color w:val="002060"/>
                    </w:rPr>
                    <w:t>9 - 3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F74A4" w14:textId="77777777" w:rsidR="007328C0" w:rsidRPr="00D7273F" w:rsidRDefault="007328C0" w:rsidP="001528CF">
                  <w:pPr>
                    <w:pStyle w:val="rowtabella0"/>
                    <w:jc w:val="center"/>
                    <w:rPr>
                      <w:color w:val="002060"/>
                    </w:rPr>
                  </w:pPr>
                  <w:r w:rsidRPr="00D7273F">
                    <w:rPr>
                      <w:color w:val="002060"/>
                    </w:rPr>
                    <w:t> </w:t>
                  </w:r>
                </w:p>
              </w:tc>
            </w:tr>
            <w:tr w:rsidR="007328C0" w:rsidRPr="00D7273F" w14:paraId="7EE1EE85" w14:textId="77777777" w:rsidTr="001528CF">
              <w:tc>
                <w:tcPr>
                  <w:tcW w:w="4700" w:type="dxa"/>
                  <w:gridSpan w:val="4"/>
                  <w:tcBorders>
                    <w:top w:val="nil"/>
                    <w:left w:val="nil"/>
                    <w:bottom w:val="nil"/>
                    <w:right w:val="nil"/>
                  </w:tcBorders>
                  <w:tcMar>
                    <w:top w:w="20" w:type="dxa"/>
                    <w:left w:w="20" w:type="dxa"/>
                    <w:bottom w:w="20" w:type="dxa"/>
                    <w:right w:w="20" w:type="dxa"/>
                  </w:tcMar>
                  <w:vAlign w:val="center"/>
                  <w:hideMark/>
                </w:tcPr>
                <w:p w14:paraId="6C908241" w14:textId="77777777" w:rsidR="007328C0" w:rsidRPr="00D7273F" w:rsidRDefault="007328C0" w:rsidP="001528CF">
                  <w:pPr>
                    <w:pStyle w:val="rowtabella0"/>
                    <w:rPr>
                      <w:color w:val="002060"/>
                    </w:rPr>
                  </w:pPr>
                  <w:r w:rsidRPr="00D7273F">
                    <w:rPr>
                      <w:color w:val="002060"/>
                    </w:rPr>
                    <w:t>(1) - disputata il 21/09/2024</w:t>
                  </w:r>
                </w:p>
              </w:tc>
            </w:tr>
          </w:tbl>
          <w:p w14:paraId="3C886EB6"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3CC7CB4D"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C0279" w14:textId="77777777" w:rsidR="007328C0" w:rsidRPr="00D7273F" w:rsidRDefault="007328C0" w:rsidP="001528CF">
                  <w:pPr>
                    <w:pStyle w:val="headertabella0"/>
                    <w:rPr>
                      <w:color w:val="002060"/>
                    </w:rPr>
                  </w:pPr>
                  <w:r w:rsidRPr="00D7273F">
                    <w:rPr>
                      <w:color w:val="002060"/>
                    </w:rPr>
                    <w:t>GIRONE 16 - 2 Giornata - A</w:t>
                  </w:r>
                </w:p>
              </w:tc>
            </w:tr>
            <w:tr w:rsidR="007328C0" w:rsidRPr="00D7273F" w14:paraId="530E1503" w14:textId="77777777" w:rsidTr="001528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CF1FAA" w14:textId="77777777" w:rsidR="007328C0" w:rsidRPr="00D7273F" w:rsidRDefault="007328C0" w:rsidP="001528CF">
                  <w:pPr>
                    <w:pStyle w:val="rowtabella0"/>
                    <w:rPr>
                      <w:color w:val="002060"/>
                    </w:rPr>
                  </w:pPr>
                  <w:r w:rsidRPr="00D7273F">
                    <w:rPr>
                      <w:color w:val="002060"/>
                    </w:rPr>
                    <w:t>FUTSAL SAMBUCHETO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E9CAB" w14:textId="77777777" w:rsidR="007328C0" w:rsidRPr="00D7273F" w:rsidRDefault="007328C0" w:rsidP="001528CF">
                  <w:pPr>
                    <w:pStyle w:val="rowtabella0"/>
                    <w:rPr>
                      <w:color w:val="002060"/>
                    </w:rPr>
                  </w:pPr>
                  <w:r w:rsidRPr="00D7273F">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D12C8" w14:textId="77777777" w:rsidR="007328C0" w:rsidRPr="00D7273F" w:rsidRDefault="007328C0" w:rsidP="001528CF">
                  <w:pPr>
                    <w:pStyle w:val="rowtabella0"/>
                    <w:jc w:val="center"/>
                    <w:rPr>
                      <w:color w:val="002060"/>
                    </w:rPr>
                  </w:pPr>
                  <w:r w:rsidRPr="00D7273F">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64125" w14:textId="77777777" w:rsidR="007328C0" w:rsidRPr="00D7273F" w:rsidRDefault="007328C0" w:rsidP="001528CF">
                  <w:pPr>
                    <w:pStyle w:val="rowtabella0"/>
                    <w:jc w:val="center"/>
                    <w:rPr>
                      <w:color w:val="002060"/>
                    </w:rPr>
                  </w:pPr>
                  <w:r w:rsidRPr="00D7273F">
                    <w:rPr>
                      <w:color w:val="002060"/>
                    </w:rPr>
                    <w:t> </w:t>
                  </w:r>
                </w:p>
              </w:tc>
            </w:tr>
            <w:tr w:rsidR="007328C0" w:rsidRPr="00D7273F" w14:paraId="13CE4846" w14:textId="77777777" w:rsidTr="001528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48F57F" w14:textId="77777777" w:rsidR="007328C0" w:rsidRPr="00D7273F" w:rsidRDefault="007328C0" w:rsidP="001528CF">
                  <w:pPr>
                    <w:pStyle w:val="rowtabella0"/>
                    <w:rPr>
                      <w:color w:val="002060"/>
                    </w:rPr>
                  </w:pPr>
                  <w:r w:rsidRPr="00D7273F">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EE812" w14:textId="77777777" w:rsidR="007328C0" w:rsidRPr="00D7273F" w:rsidRDefault="007328C0" w:rsidP="001528CF">
                  <w:pPr>
                    <w:pStyle w:val="rowtabella0"/>
                    <w:rPr>
                      <w:color w:val="002060"/>
                    </w:rPr>
                  </w:pPr>
                  <w:r w:rsidRPr="00D7273F">
                    <w:rPr>
                      <w:color w:val="002060"/>
                    </w:rPr>
                    <w:t>- FUTSAL RECANATI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19D9B2" w14:textId="77777777" w:rsidR="007328C0" w:rsidRPr="00D7273F" w:rsidRDefault="007328C0" w:rsidP="001528CF">
                  <w:pPr>
                    <w:pStyle w:val="rowtabella0"/>
                    <w:jc w:val="center"/>
                    <w:rPr>
                      <w:color w:val="002060"/>
                    </w:rPr>
                  </w:pPr>
                  <w:r w:rsidRPr="00D7273F">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175BB" w14:textId="77777777" w:rsidR="007328C0" w:rsidRPr="00D7273F" w:rsidRDefault="007328C0" w:rsidP="001528CF">
                  <w:pPr>
                    <w:pStyle w:val="rowtabella0"/>
                    <w:jc w:val="center"/>
                    <w:rPr>
                      <w:color w:val="002060"/>
                    </w:rPr>
                  </w:pPr>
                  <w:r w:rsidRPr="00D7273F">
                    <w:rPr>
                      <w:color w:val="002060"/>
                    </w:rPr>
                    <w:t> </w:t>
                  </w:r>
                </w:p>
              </w:tc>
            </w:tr>
          </w:tbl>
          <w:p w14:paraId="6BB767E4" w14:textId="77777777" w:rsidR="007328C0" w:rsidRPr="00D7273F" w:rsidRDefault="007328C0" w:rsidP="001528CF">
            <w:pPr>
              <w:rPr>
                <w:color w:val="002060"/>
              </w:rPr>
            </w:pPr>
          </w:p>
        </w:tc>
      </w:tr>
    </w:tbl>
    <w:p w14:paraId="49875D50" w14:textId="77777777" w:rsidR="007328C0" w:rsidRPr="00D7273F" w:rsidRDefault="007328C0" w:rsidP="007328C0">
      <w:pPr>
        <w:pStyle w:val="breakline"/>
        <w:rPr>
          <w:rFonts w:eastAsiaTheme="minorEastAsia"/>
          <w:color w:val="002060"/>
        </w:rPr>
      </w:pPr>
    </w:p>
    <w:p w14:paraId="6913A080" w14:textId="77777777" w:rsidR="007328C0" w:rsidRPr="00D7273F" w:rsidRDefault="007328C0" w:rsidP="007328C0">
      <w:pPr>
        <w:pStyle w:val="breakline"/>
        <w:rPr>
          <w:color w:val="002060"/>
        </w:rPr>
      </w:pPr>
    </w:p>
    <w:p w14:paraId="3101318E" w14:textId="77777777" w:rsidR="007328C0" w:rsidRPr="00D7273F" w:rsidRDefault="007328C0" w:rsidP="007328C0">
      <w:pPr>
        <w:pStyle w:val="titoloprinc0"/>
        <w:rPr>
          <w:color w:val="002060"/>
        </w:rPr>
      </w:pPr>
      <w:r w:rsidRPr="00D7273F">
        <w:rPr>
          <w:color w:val="002060"/>
        </w:rPr>
        <w:t>GIUDICE SPORTIVO</w:t>
      </w:r>
    </w:p>
    <w:p w14:paraId="15D6F360" w14:textId="77777777" w:rsidR="007328C0" w:rsidRPr="00D7273F" w:rsidRDefault="007328C0" w:rsidP="007328C0">
      <w:pPr>
        <w:pStyle w:val="diffida"/>
        <w:rPr>
          <w:color w:val="002060"/>
        </w:rPr>
      </w:pPr>
      <w:r w:rsidRPr="00D7273F">
        <w:rPr>
          <w:color w:val="002060"/>
        </w:rPr>
        <w:t>Il Giudice Sportivo Avv. Agnese Lazzaretti, con l'assistenza del segretario Angelo Castellana, nella seduta del 24/09/2024, ha adottato le decisioni che di seguito integralmente si riportano:</w:t>
      </w:r>
    </w:p>
    <w:p w14:paraId="724354BB" w14:textId="77777777" w:rsidR="007328C0" w:rsidRPr="00D7273F" w:rsidRDefault="007328C0" w:rsidP="007328C0">
      <w:pPr>
        <w:pStyle w:val="titolo10"/>
        <w:rPr>
          <w:color w:val="002060"/>
        </w:rPr>
      </w:pPr>
      <w:r w:rsidRPr="00D7273F">
        <w:rPr>
          <w:color w:val="002060"/>
        </w:rPr>
        <w:t xml:space="preserve">GARE DEL 20/ 9/2024 </w:t>
      </w:r>
    </w:p>
    <w:p w14:paraId="1C16863E" w14:textId="77777777" w:rsidR="007328C0" w:rsidRPr="00D7273F" w:rsidRDefault="007328C0" w:rsidP="007328C0">
      <w:pPr>
        <w:pStyle w:val="titolo7a"/>
        <w:rPr>
          <w:color w:val="002060"/>
        </w:rPr>
      </w:pPr>
      <w:r w:rsidRPr="00D7273F">
        <w:rPr>
          <w:color w:val="002060"/>
        </w:rPr>
        <w:t xml:space="preserve">PROVVEDIMENTI DISCIPLINARI </w:t>
      </w:r>
    </w:p>
    <w:p w14:paraId="2728B930" w14:textId="77777777" w:rsidR="007328C0" w:rsidRPr="00D7273F" w:rsidRDefault="007328C0" w:rsidP="007328C0">
      <w:pPr>
        <w:pStyle w:val="titolo7b0"/>
        <w:rPr>
          <w:color w:val="002060"/>
        </w:rPr>
      </w:pPr>
      <w:r w:rsidRPr="00D7273F">
        <w:rPr>
          <w:color w:val="002060"/>
        </w:rPr>
        <w:t xml:space="preserve">In base alle risultanze degli atti ufficiali sono state deliberate le seguenti sanzioni disciplinari. </w:t>
      </w:r>
    </w:p>
    <w:p w14:paraId="605536E9" w14:textId="77777777" w:rsidR="007328C0" w:rsidRPr="00D7273F" w:rsidRDefault="007328C0" w:rsidP="007328C0">
      <w:pPr>
        <w:pStyle w:val="titolo30"/>
        <w:rPr>
          <w:color w:val="002060"/>
        </w:rPr>
      </w:pPr>
      <w:r w:rsidRPr="00D7273F">
        <w:rPr>
          <w:color w:val="002060"/>
        </w:rPr>
        <w:t xml:space="preserve">DIRIGENTI </w:t>
      </w:r>
    </w:p>
    <w:p w14:paraId="402865A1"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6B9CECD7" w14:textId="77777777" w:rsidTr="001528CF">
        <w:tc>
          <w:tcPr>
            <w:tcW w:w="2200" w:type="dxa"/>
            <w:tcMar>
              <w:top w:w="20" w:type="dxa"/>
              <w:left w:w="20" w:type="dxa"/>
              <w:bottom w:w="20" w:type="dxa"/>
              <w:right w:w="20" w:type="dxa"/>
            </w:tcMar>
            <w:vAlign w:val="center"/>
            <w:hideMark/>
          </w:tcPr>
          <w:p w14:paraId="68CFBB49" w14:textId="77777777" w:rsidR="007328C0" w:rsidRPr="00D7273F" w:rsidRDefault="007328C0" w:rsidP="001528CF">
            <w:pPr>
              <w:pStyle w:val="movimento"/>
              <w:rPr>
                <w:color w:val="002060"/>
              </w:rPr>
            </w:pPr>
            <w:r w:rsidRPr="00D7273F">
              <w:rPr>
                <w:color w:val="002060"/>
              </w:rPr>
              <w:t>MARABESE ANTONIO</w:t>
            </w:r>
          </w:p>
        </w:tc>
        <w:tc>
          <w:tcPr>
            <w:tcW w:w="2200" w:type="dxa"/>
            <w:tcMar>
              <w:top w:w="20" w:type="dxa"/>
              <w:left w:w="20" w:type="dxa"/>
              <w:bottom w:w="20" w:type="dxa"/>
              <w:right w:w="20" w:type="dxa"/>
            </w:tcMar>
            <w:vAlign w:val="center"/>
            <w:hideMark/>
          </w:tcPr>
          <w:p w14:paraId="0450CBA5" w14:textId="77777777" w:rsidR="007328C0" w:rsidRPr="00D7273F" w:rsidRDefault="007328C0" w:rsidP="001528CF">
            <w:pPr>
              <w:pStyle w:val="movimento2"/>
              <w:rPr>
                <w:color w:val="002060"/>
              </w:rPr>
            </w:pPr>
            <w:r w:rsidRPr="00D7273F">
              <w:rPr>
                <w:color w:val="002060"/>
              </w:rPr>
              <w:t>(</w:t>
            </w:r>
            <w:proofErr w:type="gramStart"/>
            <w:r w:rsidRPr="00D7273F">
              <w:rPr>
                <w:color w:val="002060"/>
              </w:rPr>
              <w:t>CITTA</w:t>
            </w:r>
            <w:proofErr w:type="gramEnd"/>
            <w:r w:rsidRPr="00D7273F">
              <w:rPr>
                <w:color w:val="002060"/>
              </w:rPr>
              <w:t xml:space="preserve"> DI OSTRA) </w:t>
            </w:r>
          </w:p>
        </w:tc>
        <w:tc>
          <w:tcPr>
            <w:tcW w:w="800" w:type="dxa"/>
            <w:tcMar>
              <w:top w:w="20" w:type="dxa"/>
              <w:left w:w="20" w:type="dxa"/>
              <w:bottom w:w="20" w:type="dxa"/>
              <w:right w:w="20" w:type="dxa"/>
            </w:tcMar>
            <w:vAlign w:val="center"/>
            <w:hideMark/>
          </w:tcPr>
          <w:p w14:paraId="2AA1308A"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4CFEF6F"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38212BDF" w14:textId="77777777" w:rsidR="007328C0" w:rsidRPr="00D7273F" w:rsidRDefault="007328C0" w:rsidP="001528CF">
            <w:pPr>
              <w:pStyle w:val="movimento2"/>
              <w:rPr>
                <w:color w:val="002060"/>
              </w:rPr>
            </w:pPr>
            <w:r w:rsidRPr="00D7273F">
              <w:rPr>
                <w:color w:val="002060"/>
              </w:rPr>
              <w:t> </w:t>
            </w:r>
          </w:p>
        </w:tc>
      </w:tr>
    </w:tbl>
    <w:p w14:paraId="7E36E458" w14:textId="77777777" w:rsidR="007328C0" w:rsidRPr="00D7273F" w:rsidRDefault="007328C0" w:rsidP="007328C0">
      <w:pPr>
        <w:pStyle w:val="titolo30"/>
        <w:rPr>
          <w:rFonts w:eastAsiaTheme="minorEastAsia"/>
          <w:color w:val="002060"/>
        </w:rPr>
      </w:pPr>
      <w:r w:rsidRPr="00D7273F">
        <w:rPr>
          <w:color w:val="002060"/>
        </w:rPr>
        <w:lastRenderedPageBreak/>
        <w:t xml:space="preserve">ALLENATORI </w:t>
      </w:r>
    </w:p>
    <w:p w14:paraId="1AE30812" w14:textId="77777777" w:rsidR="007328C0" w:rsidRPr="00D7273F" w:rsidRDefault="007328C0" w:rsidP="007328C0">
      <w:pPr>
        <w:pStyle w:val="titolo20"/>
        <w:rPr>
          <w:color w:val="002060"/>
        </w:rPr>
      </w:pPr>
      <w:r w:rsidRPr="00D7273F">
        <w:rPr>
          <w:color w:val="002060"/>
        </w:rPr>
        <w:t xml:space="preserve">SQUALIFICA FINO AL 16/10/2024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3121E560" w14:textId="77777777" w:rsidTr="001528CF">
        <w:tc>
          <w:tcPr>
            <w:tcW w:w="2200" w:type="dxa"/>
            <w:tcMar>
              <w:top w:w="20" w:type="dxa"/>
              <w:left w:w="20" w:type="dxa"/>
              <w:bottom w:w="20" w:type="dxa"/>
              <w:right w:w="20" w:type="dxa"/>
            </w:tcMar>
            <w:vAlign w:val="center"/>
            <w:hideMark/>
          </w:tcPr>
          <w:p w14:paraId="12B95702" w14:textId="77777777" w:rsidR="007328C0" w:rsidRPr="00D7273F" w:rsidRDefault="007328C0" w:rsidP="001528CF">
            <w:pPr>
              <w:pStyle w:val="movimento"/>
              <w:rPr>
                <w:color w:val="002060"/>
              </w:rPr>
            </w:pPr>
            <w:r w:rsidRPr="00D7273F">
              <w:rPr>
                <w:color w:val="002060"/>
              </w:rPr>
              <w:t>DI RUSSO GUIDO</w:t>
            </w:r>
          </w:p>
        </w:tc>
        <w:tc>
          <w:tcPr>
            <w:tcW w:w="2200" w:type="dxa"/>
            <w:tcMar>
              <w:top w:w="20" w:type="dxa"/>
              <w:left w:w="20" w:type="dxa"/>
              <w:bottom w:w="20" w:type="dxa"/>
              <w:right w:w="20" w:type="dxa"/>
            </w:tcMar>
            <w:vAlign w:val="center"/>
            <w:hideMark/>
          </w:tcPr>
          <w:p w14:paraId="6B4BB19B" w14:textId="77777777" w:rsidR="007328C0" w:rsidRPr="00D7273F" w:rsidRDefault="007328C0" w:rsidP="001528CF">
            <w:pPr>
              <w:pStyle w:val="movimento2"/>
              <w:rPr>
                <w:color w:val="002060"/>
              </w:rPr>
            </w:pPr>
            <w:r w:rsidRPr="00D7273F">
              <w:rPr>
                <w:color w:val="002060"/>
              </w:rPr>
              <w:t xml:space="preserve">(REAL EAGLES VIRTUS PAGLIA) </w:t>
            </w:r>
          </w:p>
        </w:tc>
        <w:tc>
          <w:tcPr>
            <w:tcW w:w="800" w:type="dxa"/>
            <w:tcMar>
              <w:top w:w="20" w:type="dxa"/>
              <w:left w:w="20" w:type="dxa"/>
              <w:bottom w:w="20" w:type="dxa"/>
              <w:right w:w="20" w:type="dxa"/>
            </w:tcMar>
            <w:vAlign w:val="center"/>
            <w:hideMark/>
          </w:tcPr>
          <w:p w14:paraId="51E964E5"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1D07A17"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35E8701D" w14:textId="77777777" w:rsidR="007328C0" w:rsidRPr="00D7273F" w:rsidRDefault="007328C0" w:rsidP="001528CF">
            <w:pPr>
              <w:pStyle w:val="movimento2"/>
              <w:rPr>
                <w:color w:val="002060"/>
              </w:rPr>
            </w:pPr>
            <w:r w:rsidRPr="00D7273F">
              <w:rPr>
                <w:color w:val="002060"/>
              </w:rPr>
              <w:t> </w:t>
            </w:r>
          </w:p>
        </w:tc>
      </w:tr>
    </w:tbl>
    <w:p w14:paraId="7C696060" w14:textId="77777777" w:rsidR="007328C0" w:rsidRPr="00D7273F" w:rsidRDefault="007328C0" w:rsidP="007328C0">
      <w:pPr>
        <w:pStyle w:val="diffida"/>
        <w:spacing w:before="80" w:beforeAutospacing="0" w:after="40" w:afterAutospacing="0"/>
        <w:rPr>
          <w:rFonts w:eastAsiaTheme="minorEastAsia"/>
          <w:color w:val="002060"/>
        </w:rPr>
      </w:pPr>
      <w:r w:rsidRPr="00D7273F">
        <w:rPr>
          <w:color w:val="002060"/>
        </w:rPr>
        <w:t xml:space="preserve">Riconosciuto personalmente dall'arbitro anche se non in distinta, entrava sul terreno di gioco per protestare nei confronti dell'arbitro e inveiva ripetutamente contro i dirigenti ospiti. </w:t>
      </w:r>
    </w:p>
    <w:p w14:paraId="71A32E2B"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17AC417A" w14:textId="77777777" w:rsidTr="001528CF">
        <w:tc>
          <w:tcPr>
            <w:tcW w:w="2200" w:type="dxa"/>
            <w:tcMar>
              <w:top w:w="20" w:type="dxa"/>
              <w:left w:w="20" w:type="dxa"/>
              <w:bottom w:w="20" w:type="dxa"/>
              <w:right w:w="20" w:type="dxa"/>
            </w:tcMar>
            <w:vAlign w:val="center"/>
            <w:hideMark/>
          </w:tcPr>
          <w:p w14:paraId="1C2F2C06" w14:textId="77777777" w:rsidR="007328C0" w:rsidRPr="00D7273F" w:rsidRDefault="007328C0" w:rsidP="001528CF">
            <w:pPr>
              <w:pStyle w:val="movimento"/>
              <w:rPr>
                <w:color w:val="002060"/>
              </w:rPr>
            </w:pPr>
            <w:r w:rsidRPr="00D7273F">
              <w:rPr>
                <w:color w:val="002060"/>
              </w:rPr>
              <w:t>FANESI DAVIDE</w:t>
            </w:r>
          </w:p>
        </w:tc>
        <w:tc>
          <w:tcPr>
            <w:tcW w:w="2200" w:type="dxa"/>
            <w:tcMar>
              <w:top w:w="20" w:type="dxa"/>
              <w:left w:w="20" w:type="dxa"/>
              <w:bottom w:w="20" w:type="dxa"/>
              <w:right w:w="20" w:type="dxa"/>
            </w:tcMar>
            <w:vAlign w:val="center"/>
            <w:hideMark/>
          </w:tcPr>
          <w:p w14:paraId="58B89428" w14:textId="77777777" w:rsidR="007328C0" w:rsidRPr="00D7273F" w:rsidRDefault="007328C0" w:rsidP="001528CF">
            <w:pPr>
              <w:pStyle w:val="movimento2"/>
              <w:rPr>
                <w:color w:val="002060"/>
              </w:rPr>
            </w:pPr>
            <w:r w:rsidRPr="00D7273F">
              <w:rPr>
                <w:color w:val="002060"/>
              </w:rPr>
              <w:t xml:space="preserve">(REAL EAGLES VIRTUS PAGLIA) </w:t>
            </w:r>
          </w:p>
        </w:tc>
        <w:tc>
          <w:tcPr>
            <w:tcW w:w="800" w:type="dxa"/>
            <w:tcMar>
              <w:top w:w="20" w:type="dxa"/>
              <w:left w:w="20" w:type="dxa"/>
              <w:bottom w:w="20" w:type="dxa"/>
              <w:right w:w="20" w:type="dxa"/>
            </w:tcMar>
            <w:vAlign w:val="center"/>
            <w:hideMark/>
          </w:tcPr>
          <w:p w14:paraId="3C18A24A"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816CFF8"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3E3523D4" w14:textId="77777777" w:rsidR="007328C0" w:rsidRPr="00D7273F" w:rsidRDefault="007328C0" w:rsidP="001528CF">
            <w:pPr>
              <w:pStyle w:val="movimento2"/>
              <w:rPr>
                <w:color w:val="002060"/>
              </w:rPr>
            </w:pPr>
            <w:r w:rsidRPr="00D7273F">
              <w:rPr>
                <w:color w:val="002060"/>
              </w:rPr>
              <w:t> </w:t>
            </w:r>
          </w:p>
        </w:tc>
      </w:tr>
    </w:tbl>
    <w:p w14:paraId="4658A768" w14:textId="77777777" w:rsidR="007328C0" w:rsidRPr="00D7273F" w:rsidRDefault="007328C0" w:rsidP="007328C0">
      <w:pPr>
        <w:pStyle w:val="titolo30"/>
        <w:rPr>
          <w:rFonts w:eastAsiaTheme="minorEastAsia"/>
          <w:color w:val="002060"/>
        </w:rPr>
      </w:pPr>
      <w:r w:rsidRPr="00D7273F">
        <w:rPr>
          <w:color w:val="002060"/>
        </w:rPr>
        <w:t xml:space="preserve">CALCIATORI ESPULSI </w:t>
      </w:r>
    </w:p>
    <w:p w14:paraId="521B2290" w14:textId="77777777" w:rsidR="007328C0" w:rsidRPr="00D7273F" w:rsidRDefault="007328C0" w:rsidP="007328C0">
      <w:pPr>
        <w:pStyle w:val="titolo20"/>
        <w:rPr>
          <w:color w:val="002060"/>
        </w:rPr>
      </w:pPr>
      <w:r w:rsidRPr="00D7273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26DF1C3E" w14:textId="77777777" w:rsidTr="001528CF">
        <w:tc>
          <w:tcPr>
            <w:tcW w:w="2200" w:type="dxa"/>
            <w:tcMar>
              <w:top w:w="20" w:type="dxa"/>
              <w:left w:w="20" w:type="dxa"/>
              <w:bottom w:w="20" w:type="dxa"/>
              <w:right w:w="20" w:type="dxa"/>
            </w:tcMar>
            <w:vAlign w:val="center"/>
            <w:hideMark/>
          </w:tcPr>
          <w:p w14:paraId="7609C9B9" w14:textId="77777777" w:rsidR="007328C0" w:rsidRPr="00D7273F" w:rsidRDefault="007328C0" w:rsidP="001528CF">
            <w:pPr>
              <w:pStyle w:val="movimento"/>
              <w:rPr>
                <w:color w:val="002060"/>
              </w:rPr>
            </w:pPr>
            <w:r w:rsidRPr="00D7273F">
              <w:rPr>
                <w:color w:val="002060"/>
              </w:rPr>
              <w:t>CIMATTI CARLO</w:t>
            </w:r>
          </w:p>
        </w:tc>
        <w:tc>
          <w:tcPr>
            <w:tcW w:w="2200" w:type="dxa"/>
            <w:tcMar>
              <w:top w:w="20" w:type="dxa"/>
              <w:left w:w="20" w:type="dxa"/>
              <w:bottom w:w="20" w:type="dxa"/>
              <w:right w:w="20" w:type="dxa"/>
            </w:tcMar>
            <w:vAlign w:val="center"/>
            <w:hideMark/>
          </w:tcPr>
          <w:p w14:paraId="708CAF1F" w14:textId="77777777" w:rsidR="007328C0" w:rsidRPr="00D7273F" w:rsidRDefault="007328C0" w:rsidP="001528CF">
            <w:pPr>
              <w:pStyle w:val="movimento2"/>
              <w:rPr>
                <w:color w:val="002060"/>
              </w:rPr>
            </w:pPr>
            <w:r w:rsidRPr="00D7273F">
              <w:rPr>
                <w:color w:val="002060"/>
              </w:rPr>
              <w:t xml:space="preserve">(PIEVE D ICO CALCIO A 5) </w:t>
            </w:r>
          </w:p>
        </w:tc>
        <w:tc>
          <w:tcPr>
            <w:tcW w:w="800" w:type="dxa"/>
            <w:tcMar>
              <w:top w:w="20" w:type="dxa"/>
              <w:left w:w="20" w:type="dxa"/>
              <w:bottom w:w="20" w:type="dxa"/>
              <w:right w:w="20" w:type="dxa"/>
            </w:tcMar>
            <w:vAlign w:val="center"/>
            <w:hideMark/>
          </w:tcPr>
          <w:p w14:paraId="60272E46"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5A271090"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27B35C0D" w14:textId="77777777" w:rsidR="007328C0" w:rsidRPr="00D7273F" w:rsidRDefault="007328C0" w:rsidP="001528CF">
            <w:pPr>
              <w:pStyle w:val="movimento2"/>
              <w:rPr>
                <w:color w:val="002060"/>
              </w:rPr>
            </w:pPr>
            <w:r w:rsidRPr="00D7273F">
              <w:rPr>
                <w:color w:val="002060"/>
              </w:rPr>
              <w:t> </w:t>
            </w:r>
          </w:p>
        </w:tc>
      </w:tr>
    </w:tbl>
    <w:p w14:paraId="584B2EDE" w14:textId="77777777" w:rsidR="007328C0" w:rsidRPr="00D7273F" w:rsidRDefault="007328C0" w:rsidP="007328C0">
      <w:pPr>
        <w:pStyle w:val="titolo20"/>
        <w:rPr>
          <w:rFonts w:eastAsiaTheme="minorEastAsia"/>
          <w:color w:val="002060"/>
        </w:rPr>
      </w:pPr>
      <w:r w:rsidRPr="00D7273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5DD5562D" w14:textId="77777777" w:rsidTr="001528CF">
        <w:tc>
          <w:tcPr>
            <w:tcW w:w="2200" w:type="dxa"/>
            <w:tcMar>
              <w:top w:w="20" w:type="dxa"/>
              <w:left w:w="20" w:type="dxa"/>
              <w:bottom w:w="20" w:type="dxa"/>
              <w:right w:w="20" w:type="dxa"/>
            </w:tcMar>
            <w:vAlign w:val="center"/>
            <w:hideMark/>
          </w:tcPr>
          <w:p w14:paraId="5751EB44" w14:textId="77777777" w:rsidR="007328C0" w:rsidRPr="00D7273F" w:rsidRDefault="007328C0" w:rsidP="001528CF">
            <w:pPr>
              <w:pStyle w:val="movimento"/>
              <w:rPr>
                <w:color w:val="002060"/>
              </w:rPr>
            </w:pPr>
            <w:r w:rsidRPr="00D7273F">
              <w:rPr>
                <w:color w:val="002060"/>
              </w:rPr>
              <w:t>BARBABELLA DANIELE</w:t>
            </w:r>
          </w:p>
        </w:tc>
        <w:tc>
          <w:tcPr>
            <w:tcW w:w="2200" w:type="dxa"/>
            <w:tcMar>
              <w:top w:w="20" w:type="dxa"/>
              <w:left w:w="20" w:type="dxa"/>
              <w:bottom w:w="20" w:type="dxa"/>
              <w:right w:w="20" w:type="dxa"/>
            </w:tcMar>
            <w:vAlign w:val="center"/>
            <w:hideMark/>
          </w:tcPr>
          <w:p w14:paraId="7CBB69C3" w14:textId="77777777" w:rsidR="007328C0" w:rsidRPr="00D7273F" w:rsidRDefault="007328C0" w:rsidP="001528CF">
            <w:pPr>
              <w:pStyle w:val="movimento2"/>
              <w:rPr>
                <w:color w:val="002060"/>
              </w:rPr>
            </w:pPr>
            <w:r w:rsidRPr="00D7273F">
              <w:rPr>
                <w:color w:val="002060"/>
              </w:rPr>
              <w:t xml:space="preserve">(ASPIO 2005) </w:t>
            </w:r>
          </w:p>
        </w:tc>
        <w:tc>
          <w:tcPr>
            <w:tcW w:w="800" w:type="dxa"/>
            <w:tcMar>
              <w:top w:w="20" w:type="dxa"/>
              <w:left w:w="20" w:type="dxa"/>
              <w:bottom w:w="20" w:type="dxa"/>
              <w:right w:w="20" w:type="dxa"/>
            </w:tcMar>
            <w:vAlign w:val="center"/>
            <w:hideMark/>
          </w:tcPr>
          <w:p w14:paraId="3CD56AC8"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626E47C1" w14:textId="77777777" w:rsidR="007328C0" w:rsidRPr="00D7273F" w:rsidRDefault="007328C0" w:rsidP="001528CF">
            <w:pPr>
              <w:pStyle w:val="movimento"/>
              <w:rPr>
                <w:color w:val="002060"/>
              </w:rPr>
            </w:pPr>
            <w:r w:rsidRPr="00D7273F">
              <w:rPr>
                <w:color w:val="002060"/>
              </w:rPr>
              <w:t>VENTURA RICCARDO</w:t>
            </w:r>
          </w:p>
        </w:tc>
        <w:tc>
          <w:tcPr>
            <w:tcW w:w="2200" w:type="dxa"/>
            <w:tcMar>
              <w:top w:w="20" w:type="dxa"/>
              <w:left w:w="20" w:type="dxa"/>
              <w:bottom w:w="20" w:type="dxa"/>
              <w:right w:w="20" w:type="dxa"/>
            </w:tcMar>
            <w:vAlign w:val="center"/>
            <w:hideMark/>
          </w:tcPr>
          <w:p w14:paraId="3BC3B3CB" w14:textId="77777777" w:rsidR="007328C0" w:rsidRPr="00D7273F" w:rsidRDefault="007328C0" w:rsidP="001528CF">
            <w:pPr>
              <w:pStyle w:val="movimento2"/>
              <w:rPr>
                <w:color w:val="002060"/>
              </w:rPr>
            </w:pPr>
            <w:r w:rsidRPr="00D7273F">
              <w:rPr>
                <w:color w:val="002060"/>
              </w:rPr>
              <w:t>(</w:t>
            </w:r>
            <w:proofErr w:type="gramStart"/>
            <w:r w:rsidRPr="00D7273F">
              <w:rPr>
                <w:color w:val="002060"/>
              </w:rPr>
              <w:t>CITTA</w:t>
            </w:r>
            <w:proofErr w:type="gramEnd"/>
            <w:r w:rsidRPr="00D7273F">
              <w:rPr>
                <w:color w:val="002060"/>
              </w:rPr>
              <w:t xml:space="preserve"> DI OSTRA) </w:t>
            </w:r>
          </w:p>
        </w:tc>
      </w:tr>
      <w:tr w:rsidR="007328C0" w:rsidRPr="00D7273F" w14:paraId="002F76AB" w14:textId="77777777" w:rsidTr="001528CF">
        <w:tc>
          <w:tcPr>
            <w:tcW w:w="2200" w:type="dxa"/>
            <w:tcMar>
              <w:top w:w="20" w:type="dxa"/>
              <w:left w:w="20" w:type="dxa"/>
              <w:bottom w:w="20" w:type="dxa"/>
              <w:right w:w="20" w:type="dxa"/>
            </w:tcMar>
            <w:vAlign w:val="center"/>
            <w:hideMark/>
          </w:tcPr>
          <w:p w14:paraId="5C57D79C" w14:textId="77777777" w:rsidR="007328C0" w:rsidRPr="00D7273F" w:rsidRDefault="007328C0" w:rsidP="001528CF">
            <w:pPr>
              <w:pStyle w:val="movimento"/>
              <w:rPr>
                <w:color w:val="002060"/>
              </w:rPr>
            </w:pPr>
            <w:r w:rsidRPr="00D7273F">
              <w:rPr>
                <w:color w:val="002060"/>
              </w:rPr>
              <w:t>PUPILLI MARCO</w:t>
            </w:r>
          </w:p>
        </w:tc>
        <w:tc>
          <w:tcPr>
            <w:tcW w:w="2200" w:type="dxa"/>
            <w:tcMar>
              <w:top w:w="20" w:type="dxa"/>
              <w:left w:w="20" w:type="dxa"/>
              <w:bottom w:w="20" w:type="dxa"/>
              <w:right w:w="20" w:type="dxa"/>
            </w:tcMar>
            <w:vAlign w:val="center"/>
            <w:hideMark/>
          </w:tcPr>
          <w:p w14:paraId="30F75EA7" w14:textId="77777777" w:rsidR="007328C0" w:rsidRPr="00D7273F" w:rsidRDefault="007328C0" w:rsidP="001528CF">
            <w:pPr>
              <w:pStyle w:val="movimento2"/>
              <w:rPr>
                <w:color w:val="002060"/>
              </w:rPr>
            </w:pPr>
            <w:r w:rsidRPr="00D7273F">
              <w:rPr>
                <w:color w:val="002060"/>
              </w:rPr>
              <w:t xml:space="preserve">(GAGLIOLE CALCIO A 5) </w:t>
            </w:r>
          </w:p>
        </w:tc>
        <w:tc>
          <w:tcPr>
            <w:tcW w:w="800" w:type="dxa"/>
            <w:tcMar>
              <w:top w:w="20" w:type="dxa"/>
              <w:left w:w="20" w:type="dxa"/>
              <w:bottom w:w="20" w:type="dxa"/>
              <w:right w:w="20" w:type="dxa"/>
            </w:tcMar>
            <w:vAlign w:val="center"/>
            <w:hideMark/>
          </w:tcPr>
          <w:p w14:paraId="1CF7047D"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4B73DE64" w14:textId="77777777" w:rsidR="007328C0" w:rsidRPr="00D7273F" w:rsidRDefault="007328C0" w:rsidP="001528CF">
            <w:pPr>
              <w:pStyle w:val="movimento"/>
              <w:rPr>
                <w:color w:val="002060"/>
              </w:rPr>
            </w:pPr>
            <w:r w:rsidRPr="00D7273F">
              <w:rPr>
                <w:color w:val="002060"/>
              </w:rPr>
              <w:t>MOCHI MASSIMO</w:t>
            </w:r>
          </w:p>
        </w:tc>
        <w:tc>
          <w:tcPr>
            <w:tcW w:w="2200" w:type="dxa"/>
            <w:tcMar>
              <w:top w:w="20" w:type="dxa"/>
              <w:left w:w="20" w:type="dxa"/>
              <w:bottom w:w="20" w:type="dxa"/>
              <w:right w:w="20" w:type="dxa"/>
            </w:tcMar>
            <w:vAlign w:val="center"/>
            <w:hideMark/>
          </w:tcPr>
          <w:p w14:paraId="372777E6" w14:textId="77777777" w:rsidR="007328C0" w:rsidRPr="00D7273F" w:rsidRDefault="007328C0" w:rsidP="001528CF">
            <w:pPr>
              <w:pStyle w:val="movimento2"/>
              <w:rPr>
                <w:color w:val="002060"/>
              </w:rPr>
            </w:pPr>
            <w:r w:rsidRPr="00D7273F">
              <w:rPr>
                <w:color w:val="002060"/>
              </w:rPr>
              <w:t xml:space="preserve">(POL.CAGLI SPORT ASSOCIATI) </w:t>
            </w:r>
          </w:p>
        </w:tc>
      </w:tr>
      <w:tr w:rsidR="007328C0" w:rsidRPr="00D7273F" w14:paraId="4ABD483F" w14:textId="77777777" w:rsidTr="001528CF">
        <w:tc>
          <w:tcPr>
            <w:tcW w:w="2200" w:type="dxa"/>
            <w:tcMar>
              <w:top w:w="20" w:type="dxa"/>
              <w:left w:w="20" w:type="dxa"/>
              <w:bottom w:w="20" w:type="dxa"/>
              <w:right w:w="20" w:type="dxa"/>
            </w:tcMar>
            <w:vAlign w:val="center"/>
            <w:hideMark/>
          </w:tcPr>
          <w:p w14:paraId="37E835DE" w14:textId="77777777" w:rsidR="007328C0" w:rsidRPr="00D7273F" w:rsidRDefault="007328C0" w:rsidP="001528CF">
            <w:pPr>
              <w:pStyle w:val="movimento"/>
              <w:rPr>
                <w:color w:val="002060"/>
              </w:rPr>
            </w:pPr>
            <w:r w:rsidRPr="00D7273F">
              <w:rPr>
                <w:color w:val="002060"/>
              </w:rPr>
              <w:t>TORQUATI LUCA</w:t>
            </w:r>
          </w:p>
        </w:tc>
        <w:tc>
          <w:tcPr>
            <w:tcW w:w="2200" w:type="dxa"/>
            <w:tcMar>
              <w:top w:w="20" w:type="dxa"/>
              <w:left w:w="20" w:type="dxa"/>
              <w:bottom w:w="20" w:type="dxa"/>
              <w:right w:w="20" w:type="dxa"/>
            </w:tcMar>
            <w:vAlign w:val="center"/>
            <w:hideMark/>
          </w:tcPr>
          <w:p w14:paraId="626764E2" w14:textId="77777777" w:rsidR="007328C0" w:rsidRPr="00D7273F" w:rsidRDefault="007328C0" w:rsidP="001528CF">
            <w:pPr>
              <w:pStyle w:val="movimento2"/>
              <w:rPr>
                <w:color w:val="002060"/>
              </w:rPr>
            </w:pPr>
            <w:r w:rsidRPr="00D7273F">
              <w:rPr>
                <w:color w:val="002060"/>
              </w:rPr>
              <w:t xml:space="preserve">(TRE TORRI A.S.D.) </w:t>
            </w:r>
          </w:p>
        </w:tc>
        <w:tc>
          <w:tcPr>
            <w:tcW w:w="800" w:type="dxa"/>
            <w:tcMar>
              <w:top w:w="20" w:type="dxa"/>
              <w:left w:w="20" w:type="dxa"/>
              <w:bottom w:w="20" w:type="dxa"/>
              <w:right w:w="20" w:type="dxa"/>
            </w:tcMar>
            <w:vAlign w:val="center"/>
            <w:hideMark/>
          </w:tcPr>
          <w:p w14:paraId="33961528"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FB67E51"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3718BAA6" w14:textId="77777777" w:rsidR="007328C0" w:rsidRPr="00D7273F" w:rsidRDefault="007328C0" w:rsidP="001528CF">
            <w:pPr>
              <w:pStyle w:val="movimento2"/>
              <w:rPr>
                <w:color w:val="002060"/>
              </w:rPr>
            </w:pPr>
            <w:r w:rsidRPr="00D7273F">
              <w:rPr>
                <w:color w:val="002060"/>
              </w:rPr>
              <w:t> </w:t>
            </w:r>
          </w:p>
        </w:tc>
      </w:tr>
    </w:tbl>
    <w:p w14:paraId="5A897FD6" w14:textId="77777777" w:rsidR="007328C0" w:rsidRPr="00D7273F" w:rsidRDefault="007328C0" w:rsidP="007328C0">
      <w:pPr>
        <w:pStyle w:val="titolo30"/>
        <w:rPr>
          <w:rFonts w:eastAsiaTheme="minorEastAsia"/>
          <w:color w:val="002060"/>
        </w:rPr>
      </w:pPr>
      <w:r w:rsidRPr="00D7273F">
        <w:rPr>
          <w:color w:val="002060"/>
        </w:rPr>
        <w:t xml:space="preserve">CALCIATORI NON ESPULSI </w:t>
      </w:r>
    </w:p>
    <w:p w14:paraId="67FA249C" w14:textId="77777777" w:rsidR="007328C0" w:rsidRPr="00D7273F" w:rsidRDefault="007328C0" w:rsidP="007328C0">
      <w:pPr>
        <w:pStyle w:val="titolo20"/>
        <w:rPr>
          <w:color w:val="002060"/>
        </w:rPr>
      </w:pPr>
      <w:r w:rsidRPr="00D7273F">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58FD616A" w14:textId="77777777" w:rsidTr="001528CF">
        <w:tc>
          <w:tcPr>
            <w:tcW w:w="2200" w:type="dxa"/>
            <w:tcMar>
              <w:top w:w="20" w:type="dxa"/>
              <w:left w:w="20" w:type="dxa"/>
              <w:bottom w:w="20" w:type="dxa"/>
              <w:right w:w="20" w:type="dxa"/>
            </w:tcMar>
            <w:vAlign w:val="center"/>
            <w:hideMark/>
          </w:tcPr>
          <w:p w14:paraId="025B55C8" w14:textId="77777777" w:rsidR="007328C0" w:rsidRPr="00D7273F" w:rsidRDefault="007328C0" w:rsidP="001528CF">
            <w:pPr>
              <w:pStyle w:val="movimento"/>
              <w:rPr>
                <w:color w:val="002060"/>
              </w:rPr>
            </w:pPr>
            <w:r w:rsidRPr="00D7273F">
              <w:rPr>
                <w:color w:val="002060"/>
              </w:rPr>
              <w:t>DOLLANI CRISTIAN</w:t>
            </w:r>
          </w:p>
        </w:tc>
        <w:tc>
          <w:tcPr>
            <w:tcW w:w="2200" w:type="dxa"/>
            <w:tcMar>
              <w:top w:w="20" w:type="dxa"/>
              <w:left w:w="20" w:type="dxa"/>
              <w:bottom w:w="20" w:type="dxa"/>
              <w:right w:w="20" w:type="dxa"/>
            </w:tcMar>
            <w:vAlign w:val="center"/>
            <w:hideMark/>
          </w:tcPr>
          <w:p w14:paraId="04F69CB9" w14:textId="77777777" w:rsidR="007328C0" w:rsidRPr="00D7273F" w:rsidRDefault="007328C0" w:rsidP="001528CF">
            <w:pPr>
              <w:pStyle w:val="movimento2"/>
              <w:rPr>
                <w:color w:val="002060"/>
              </w:rPr>
            </w:pPr>
            <w:r w:rsidRPr="00D7273F">
              <w:rPr>
                <w:color w:val="002060"/>
              </w:rPr>
              <w:t xml:space="preserve">(OSIMO FIVE) </w:t>
            </w:r>
          </w:p>
        </w:tc>
        <w:tc>
          <w:tcPr>
            <w:tcW w:w="800" w:type="dxa"/>
            <w:tcMar>
              <w:top w:w="20" w:type="dxa"/>
              <w:left w:w="20" w:type="dxa"/>
              <w:bottom w:w="20" w:type="dxa"/>
              <w:right w:w="20" w:type="dxa"/>
            </w:tcMar>
            <w:vAlign w:val="center"/>
            <w:hideMark/>
          </w:tcPr>
          <w:p w14:paraId="03E70821"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512F96D2" w14:textId="77777777" w:rsidR="007328C0" w:rsidRPr="00D7273F" w:rsidRDefault="007328C0" w:rsidP="001528CF">
            <w:pPr>
              <w:pStyle w:val="movimento"/>
              <w:rPr>
                <w:color w:val="002060"/>
              </w:rPr>
            </w:pPr>
            <w:r w:rsidRPr="00D7273F">
              <w:rPr>
                <w:color w:val="002060"/>
              </w:rPr>
              <w:t>GABBANELLI MARCO</w:t>
            </w:r>
          </w:p>
        </w:tc>
        <w:tc>
          <w:tcPr>
            <w:tcW w:w="2200" w:type="dxa"/>
            <w:tcMar>
              <w:top w:w="20" w:type="dxa"/>
              <w:left w:w="20" w:type="dxa"/>
              <w:bottom w:w="20" w:type="dxa"/>
              <w:right w:w="20" w:type="dxa"/>
            </w:tcMar>
            <w:vAlign w:val="center"/>
            <w:hideMark/>
          </w:tcPr>
          <w:p w14:paraId="29B9D3C1" w14:textId="77777777" w:rsidR="007328C0" w:rsidRPr="00D7273F" w:rsidRDefault="007328C0" w:rsidP="001528CF">
            <w:pPr>
              <w:pStyle w:val="movimento2"/>
              <w:rPr>
                <w:color w:val="002060"/>
              </w:rPr>
            </w:pPr>
            <w:r w:rsidRPr="00D7273F">
              <w:rPr>
                <w:color w:val="002060"/>
              </w:rPr>
              <w:t xml:space="preserve">(OSIMO FIVE) </w:t>
            </w:r>
          </w:p>
        </w:tc>
      </w:tr>
      <w:tr w:rsidR="007328C0" w:rsidRPr="00D7273F" w14:paraId="4561544A" w14:textId="77777777" w:rsidTr="001528CF">
        <w:tc>
          <w:tcPr>
            <w:tcW w:w="2200" w:type="dxa"/>
            <w:tcMar>
              <w:top w:w="20" w:type="dxa"/>
              <w:left w:w="20" w:type="dxa"/>
              <w:bottom w:w="20" w:type="dxa"/>
              <w:right w:w="20" w:type="dxa"/>
            </w:tcMar>
            <w:vAlign w:val="center"/>
            <w:hideMark/>
          </w:tcPr>
          <w:p w14:paraId="0B8EF23B" w14:textId="77777777" w:rsidR="007328C0" w:rsidRPr="00D7273F" w:rsidRDefault="007328C0" w:rsidP="001528CF">
            <w:pPr>
              <w:pStyle w:val="movimento"/>
              <w:rPr>
                <w:color w:val="002060"/>
              </w:rPr>
            </w:pPr>
            <w:r w:rsidRPr="00D7273F">
              <w:rPr>
                <w:color w:val="002060"/>
              </w:rPr>
              <w:t>CERAVOLO ANTONIO</w:t>
            </w:r>
          </w:p>
        </w:tc>
        <w:tc>
          <w:tcPr>
            <w:tcW w:w="2200" w:type="dxa"/>
            <w:tcMar>
              <w:top w:w="20" w:type="dxa"/>
              <w:left w:w="20" w:type="dxa"/>
              <w:bottom w:w="20" w:type="dxa"/>
              <w:right w:w="20" w:type="dxa"/>
            </w:tcMar>
            <w:vAlign w:val="center"/>
            <w:hideMark/>
          </w:tcPr>
          <w:p w14:paraId="05EF894B" w14:textId="77777777" w:rsidR="007328C0" w:rsidRPr="00D7273F" w:rsidRDefault="007328C0" w:rsidP="001528CF">
            <w:pPr>
              <w:pStyle w:val="movimento2"/>
              <w:rPr>
                <w:color w:val="002060"/>
              </w:rPr>
            </w:pPr>
            <w:r w:rsidRPr="00D7273F">
              <w:rPr>
                <w:color w:val="002060"/>
              </w:rPr>
              <w:t xml:space="preserve">(PIEVE D ICO CALCIO A 5) </w:t>
            </w:r>
          </w:p>
        </w:tc>
        <w:tc>
          <w:tcPr>
            <w:tcW w:w="800" w:type="dxa"/>
            <w:tcMar>
              <w:top w:w="20" w:type="dxa"/>
              <w:left w:w="20" w:type="dxa"/>
              <w:bottom w:w="20" w:type="dxa"/>
              <w:right w:w="20" w:type="dxa"/>
            </w:tcMar>
            <w:vAlign w:val="center"/>
            <w:hideMark/>
          </w:tcPr>
          <w:p w14:paraId="5172BD24"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39CEDF14" w14:textId="77777777" w:rsidR="007328C0" w:rsidRPr="00D7273F" w:rsidRDefault="007328C0" w:rsidP="001528CF">
            <w:pPr>
              <w:pStyle w:val="movimento"/>
              <w:rPr>
                <w:color w:val="002060"/>
              </w:rPr>
            </w:pPr>
            <w:r w:rsidRPr="00D7273F">
              <w:rPr>
                <w:color w:val="002060"/>
              </w:rPr>
              <w:t>MAGALHAES LONA MARCOS VINICIUS</w:t>
            </w:r>
          </w:p>
        </w:tc>
        <w:tc>
          <w:tcPr>
            <w:tcW w:w="2200" w:type="dxa"/>
            <w:tcMar>
              <w:top w:w="20" w:type="dxa"/>
              <w:left w:w="20" w:type="dxa"/>
              <w:bottom w:w="20" w:type="dxa"/>
              <w:right w:w="20" w:type="dxa"/>
            </w:tcMar>
            <w:vAlign w:val="center"/>
            <w:hideMark/>
          </w:tcPr>
          <w:p w14:paraId="5050C34D" w14:textId="77777777" w:rsidR="007328C0" w:rsidRPr="00D7273F" w:rsidRDefault="007328C0" w:rsidP="001528CF">
            <w:pPr>
              <w:pStyle w:val="movimento2"/>
              <w:rPr>
                <w:color w:val="002060"/>
              </w:rPr>
            </w:pPr>
            <w:r w:rsidRPr="00D7273F">
              <w:rPr>
                <w:color w:val="002060"/>
              </w:rPr>
              <w:t xml:space="preserve">(REAL EAGLES VIRTUS PAGLIA) </w:t>
            </w:r>
          </w:p>
        </w:tc>
      </w:tr>
      <w:tr w:rsidR="007328C0" w:rsidRPr="00D7273F" w14:paraId="37B9FB39" w14:textId="77777777" w:rsidTr="001528CF">
        <w:tc>
          <w:tcPr>
            <w:tcW w:w="2200" w:type="dxa"/>
            <w:tcMar>
              <w:top w:w="20" w:type="dxa"/>
              <w:left w:w="20" w:type="dxa"/>
              <w:bottom w:w="20" w:type="dxa"/>
              <w:right w:w="20" w:type="dxa"/>
            </w:tcMar>
            <w:vAlign w:val="center"/>
            <w:hideMark/>
          </w:tcPr>
          <w:p w14:paraId="41EB6344" w14:textId="77777777" w:rsidR="007328C0" w:rsidRPr="00D7273F" w:rsidRDefault="007328C0" w:rsidP="001528CF">
            <w:pPr>
              <w:pStyle w:val="movimento"/>
              <w:rPr>
                <w:color w:val="002060"/>
              </w:rPr>
            </w:pPr>
            <w:r w:rsidRPr="00D7273F">
              <w:rPr>
                <w:color w:val="002060"/>
              </w:rPr>
              <w:t>GIORGI MATTIA</w:t>
            </w:r>
          </w:p>
        </w:tc>
        <w:tc>
          <w:tcPr>
            <w:tcW w:w="2200" w:type="dxa"/>
            <w:tcMar>
              <w:top w:w="20" w:type="dxa"/>
              <w:left w:w="20" w:type="dxa"/>
              <w:bottom w:w="20" w:type="dxa"/>
              <w:right w:w="20" w:type="dxa"/>
            </w:tcMar>
            <w:vAlign w:val="center"/>
            <w:hideMark/>
          </w:tcPr>
          <w:p w14:paraId="7E4BED02" w14:textId="77777777" w:rsidR="007328C0" w:rsidRPr="00D7273F" w:rsidRDefault="007328C0" w:rsidP="001528CF">
            <w:pPr>
              <w:pStyle w:val="movimento2"/>
              <w:rPr>
                <w:color w:val="002060"/>
              </w:rPr>
            </w:pPr>
            <w:r w:rsidRPr="00D7273F">
              <w:rPr>
                <w:color w:val="002060"/>
              </w:rPr>
              <w:t xml:space="preserve">(ROCCAFLUVIONE) </w:t>
            </w:r>
          </w:p>
        </w:tc>
        <w:tc>
          <w:tcPr>
            <w:tcW w:w="800" w:type="dxa"/>
            <w:tcMar>
              <w:top w:w="20" w:type="dxa"/>
              <w:left w:w="20" w:type="dxa"/>
              <w:bottom w:w="20" w:type="dxa"/>
              <w:right w:w="20" w:type="dxa"/>
            </w:tcMar>
            <w:vAlign w:val="center"/>
            <w:hideMark/>
          </w:tcPr>
          <w:p w14:paraId="41D0669A"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72FD0BF7" w14:textId="77777777" w:rsidR="007328C0" w:rsidRPr="00D7273F" w:rsidRDefault="007328C0" w:rsidP="001528CF">
            <w:pPr>
              <w:pStyle w:val="movimento"/>
              <w:rPr>
                <w:color w:val="002060"/>
              </w:rPr>
            </w:pPr>
            <w:r w:rsidRPr="00D7273F">
              <w:rPr>
                <w:color w:val="002060"/>
              </w:rPr>
              <w:t>GENTILI LUCA</w:t>
            </w:r>
          </w:p>
        </w:tc>
        <w:tc>
          <w:tcPr>
            <w:tcW w:w="2200" w:type="dxa"/>
            <w:tcMar>
              <w:top w:w="20" w:type="dxa"/>
              <w:left w:w="20" w:type="dxa"/>
              <w:bottom w:w="20" w:type="dxa"/>
              <w:right w:w="20" w:type="dxa"/>
            </w:tcMar>
            <w:vAlign w:val="center"/>
            <w:hideMark/>
          </w:tcPr>
          <w:p w14:paraId="70C103C1" w14:textId="77777777" w:rsidR="007328C0" w:rsidRPr="00D7273F" w:rsidRDefault="007328C0" w:rsidP="001528CF">
            <w:pPr>
              <w:pStyle w:val="movimento2"/>
              <w:rPr>
                <w:color w:val="002060"/>
              </w:rPr>
            </w:pPr>
            <w:r w:rsidRPr="00D7273F">
              <w:rPr>
                <w:color w:val="002060"/>
              </w:rPr>
              <w:t xml:space="preserve">(VERBENA C5 ANCONA) </w:t>
            </w:r>
          </w:p>
        </w:tc>
      </w:tr>
    </w:tbl>
    <w:p w14:paraId="74E79A23" w14:textId="77777777" w:rsidR="007328C0" w:rsidRPr="00D7273F" w:rsidRDefault="007328C0" w:rsidP="007328C0">
      <w:pPr>
        <w:pStyle w:val="titolo20"/>
        <w:rPr>
          <w:rFonts w:eastAsiaTheme="minorEastAsia"/>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55BE3D73" w14:textId="77777777" w:rsidTr="001528CF">
        <w:tc>
          <w:tcPr>
            <w:tcW w:w="2200" w:type="dxa"/>
            <w:tcMar>
              <w:top w:w="20" w:type="dxa"/>
              <w:left w:w="20" w:type="dxa"/>
              <w:bottom w:w="20" w:type="dxa"/>
              <w:right w:w="20" w:type="dxa"/>
            </w:tcMar>
            <w:vAlign w:val="center"/>
            <w:hideMark/>
          </w:tcPr>
          <w:p w14:paraId="74112826" w14:textId="77777777" w:rsidR="007328C0" w:rsidRPr="00D7273F" w:rsidRDefault="007328C0" w:rsidP="001528CF">
            <w:pPr>
              <w:pStyle w:val="movimento"/>
              <w:rPr>
                <w:color w:val="002060"/>
              </w:rPr>
            </w:pPr>
            <w:r w:rsidRPr="00D7273F">
              <w:rPr>
                <w:color w:val="002060"/>
              </w:rPr>
              <w:t>FERRARESI DAVIDE</w:t>
            </w:r>
          </w:p>
        </w:tc>
        <w:tc>
          <w:tcPr>
            <w:tcW w:w="2200" w:type="dxa"/>
            <w:tcMar>
              <w:top w:w="20" w:type="dxa"/>
              <w:left w:w="20" w:type="dxa"/>
              <w:bottom w:w="20" w:type="dxa"/>
              <w:right w:w="20" w:type="dxa"/>
            </w:tcMar>
            <w:vAlign w:val="center"/>
            <w:hideMark/>
          </w:tcPr>
          <w:p w14:paraId="513E2853" w14:textId="77777777" w:rsidR="007328C0" w:rsidRPr="00D7273F" w:rsidRDefault="007328C0" w:rsidP="001528CF">
            <w:pPr>
              <w:pStyle w:val="movimento2"/>
              <w:rPr>
                <w:color w:val="002060"/>
              </w:rPr>
            </w:pPr>
            <w:r w:rsidRPr="00D7273F">
              <w:rPr>
                <w:color w:val="002060"/>
              </w:rPr>
              <w:t xml:space="preserve">(ACLI MANTOVANI CALCIO A 5) </w:t>
            </w:r>
          </w:p>
        </w:tc>
        <w:tc>
          <w:tcPr>
            <w:tcW w:w="800" w:type="dxa"/>
            <w:tcMar>
              <w:top w:w="20" w:type="dxa"/>
              <w:left w:w="20" w:type="dxa"/>
              <w:bottom w:w="20" w:type="dxa"/>
              <w:right w:w="20" w:type="dxa"/>
            </w:tcMar>
            <w:vAlign w:val="center"/>
            <w:hideMark/>
          </w:tcPr>
          <w:p w14:paraId="589DCEFE"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391AD41E" w14:textId="77777777" w:rsidR="007328C0" w:rsidRPr="00D7273F" w:rsidRDefault="007328C0" w:rsidP="001528CF">
            <w:pPr>
              <w:pStyle w:val="movimento"/>
              <w:rPr>
                <w:color w:val="002060"/>
              </w:rPr>
            </w:pPr>
            <w:r w:rsidRPr="00D7273F">
              <w:rPr>
                <w:color w:val="002060"/>
              </w:rPr>
              <w:t>CHITTARINI LUIGI</w:t>
            </w:r>
          </w:p>
        </w:tc>
        <w:tc>
          <w:tcPr>
            <w:tcW w:w="2200" w:type="dxa"/>
            <w:tcMar>
              <w:top w:w="20" w:type="dxa"/>
              <w:left w:w="20" w:type="dxa"/>
              <w:bottom w:w="20" w:type="dxa"/>
              <w:right w:w="20" w:type="dxa"/>
            </w:tcMar>
            <w:vAlign w:val="center"/>
            <w:hideMark/>
          </w:tcPr>
          <w:p w14:paraId="554867AD" w14:textId="77777777" w:rsidR="007328C0" w:rsidRPr="00D7273F" w:rsidRDefault="007328C0" w:rsidP="001528CF">
            <w:pPr>
              <w:pStyle w:val="movimento2"/>
              <w:rPr>
                <w:color w:val="002060"/>
              </w:rPr>
            </w:pPr>
            <w:r w:rsidRPr="00D7273F">
              <w:rPr>
                <w:color w:val="002060"/>
              </w:rPr>
              <w:t xml:space="preserve">(ASCOLI CALCIO A 5) </w:t>
            </w:r>
          </w:p>
        </w:tc>
      </w:tr>
      <w:tr w:rsidR="007328C0" w:rsidRPr="00D7273F" w14:paraId="26875B17" w14:textId="77777777" w:rsidTr="001528CF">
        <w:tc>
          <w:tcPr>
            <w:tcW w:w="2200" w:type="dxa"/>
            <w:tcMar>
              <w:top w:w="20" w:type="dxa"/>
              <w:left w:w="20" w:type="dxa"/>
              <w:bottom w:w="20" w:type="dxa"/>
              <w:right w:w="20" w:type="dxa"/>
            </w:tcMar>
            <w:vAlign w:val="center"/>
            <w:hideMark/>
          </w:tcPr>
          <w:p w14:paraId="7E484A4D" w14:textId="77777777" w:rsidR="007328C0" w:rsidRPr="00D7273F" w:rsidRDefault="007328C0" w:rsidP="001528CF">
            <w:pPr>
              <w:pStyle w:val="movimento"/>
              <w:rPr>
                <w:color w:val="002060"/>
              </w:rPr>
            </w:pPr>
            <w:r w:rsidRPr="00D7273F">
              <w:rPr>
                <w:color w:val="002060"/>
              </w:rPr>
              <w:t>SERANTONI JACOPO</w:t>
            </w:r>
          </w:p>
        </w:tc>
        <w:tc>
          <w:tcPr>
            <w:tcW w:w="2200" w:type="dxa"/>
            <w:tcMar>
              <w:top w:w="20" w:type="dxa"/>
              <w:left w:w="20" w:type="dxa"/>
              <w:bottom w:w="20" w:type="dxa"/>
              <w:right w:w="20" w:type="dxa"/>
            </w:tcMar>
            <w:vAlign w:val="center"/>
            <w:hideMark/>
          </w:tcPr>
          <w:p w14:paraId="365770E5" w14:textId="77777777" w:rsidR="007328C0" w:rsidRPr="00D7273F" w:rsidRDefault="007328C0" w:rsidP="001528CF">
            <w:pPr>
              <w:pStyle w:val="movimento2"/>
              <w:rPr>
                <w:color w:val="002060"/>
              </w:rPr>
            </w:pPr>
            <w:r w:rsidRPr="00D7273F">
              <w:rPr>
                <w:color w:val="002060"/>
              </w:rPr>
              <w:t xml:space="preserve">(BAYER CAPPUCCINI) </w:t>
            </w:r>
          </w:p>
        </w:tc>
        <w:tc>
          <w:tcPr>
            <w:tcW w:w="800" w:type="dxa"/>
            <w:tcMar>
              <w:top w:w="20" w:type="dxa"/>
              <w:left w:w="20" w:type="dxa"/>
              <w:bottom w:w="20" w:type="dxa"/>
              <w:right w:w="20" w:type="dxa"/>
            </w:tcMar>
            <w:vAlign w:val="center"/>
            <w:hideMark/>
          </w:tcPr>
          <w:p w14:paraId="5392E405"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4542840F" w14:textId="77777777" w:rsidR="007328C0" w:rsidRPr="00D7273F" w:rsidRDefault="007328C0" w:rsidP="001528CF">
            <w:pPr>
              <w:pStyle w:val="movimento"/>
              <w:rPr>
                <w:color w:val="002060"/>
              </w:rPr>
            </w:pPr>
            <w:r w:rsidRPr="00D7273F">
              <w:rPr>
                <w:color w:val="002060"/>
              </w:rPr>
              <w:t>NATALI LORENZO</w:t>
            </w:r>
          </w:p>
        </w:tc>
        <w:tc>
          <w:tcPr>
            <w:tcW w:w="2200" w:type="dxa"/>
            <w:tcMar>
              <w:top w:w="20" w:type="dxa"/>
              <w:left w:w="20" w:type="dxa"/>
              <w:bottom w:w="20" w:type="dxa"/>
              <w:right w:w="20" w:type="dxa"/>
            </w:tcMar>
            <w:vAlign w:val="center"/>
            <w:hideMark/>
          </w:tcPr>
          <w:p w14:paraId="23D11109" w14:textId="77777777" w:rsidR="007328C0" w:rsidRPr="00D7273F" w:rsidRDefault="007328C0" w:rsidP="001528CF">
            <w:pPr>
              <w:pStyle w:val="movimento2"/>
              <w:rPr>
                <w:color w:val="002060"/>
              </w:rPr>
            </w:pPr>
            <w:r w:rsidRPr="00D7273F">
              <w:rPr>
                <w:color w:val="002060"/>
              </w:rPr>
              <w:t xml:space="preserve">(FUTSAL RECANATI) </w:t>
            </w:r>
          </w:p>
        </w:tc>
      </w:tr>
      <w:tr w:rsidR="007328C0" w:rsidRPr="00D7273F" w14:paraId="63864A86" w14:textId="77777777" w:rsidTr="001528CF">
        <w:tc>
          <w:tcPr>
            <w:tcW w:w="2200" w:type="dxa"/>
            <w:tcMar>
              <w:top w:w="20" w:type="dxa"/>
              <w:left w:w="20" w:type="dxa"/>
              <w:bottom w:w="20" w:type="dxa"/>
              <w:right w:w="20" w:type="dxa"/>
            </w:tcMar>
            <w:vAlign w:val="center"/>
            <w:hideMark/>
          </w:tcPr>
          <w:p w14:paraId="31BE4C82" w14:textId="77777777" w:rsidR="007328C0" w:rsidRPr="00D7273F" w:rsidRDefault="007328C0" w:rsidP="001528CF">
            <w:pPr>
              <w:pStyle w:val="movimento"/>
              <w:rPr>
                <w:color w:val="002060"/>
              </w:rPr>
            </w:pPr>
            <w:r w:rsidRPr="00D7273F">
              <w:rPr>
                <w:color w:val="002060"/>
              </w:rPr>
              <w:t>RAPARI ENRICO</w:t>
            </w:r>
          </w:p>
        </w:tc>
        <w:tc>
          <w:tcPr>
            <w:tcW w:w="2200" w:type="dxa"/>
            <w:tcMar>
              <w:top w:w="20" w:type="dxa"/>
              <w:left w:w="20" w:type="dxa"/>
              <w:bottom w:w="20" w:type="dxa"/>
              <w:right w:w="20" w:type="dxa"/>
            </w:tcMar>
            <w:vAlign w:val="center"/>
            <w:hideMark/>
          </w:tcPr>
          <w:p w14:paraId="6C89F82E" w14:textId="77777777" w:rsidR="007328C0" w:rsidRPr="00D7273F" w:rsidRDefault="007328C0" w:rsidP="001528CF">
            <w:pPr>
              <w:pStyle w:val="movimento2"/>
              <w:rPr>
                <w:color w:val="002060"/>
              </w:rPr>
            </w:pPr>
            <w:r w:rsidRPr="00D7273F">
              <w:rPr>
                <w:color w:val="002060"/>
              </w:rPr>
              <w:t xml:space="preserve">(FUTSAL RECANATI) </w:t>
            </w:r>
          </w:p>
        </w:tc>
        <w:tc>
          <w:tcPr>
            <w:tcW w:w="800" w:type="dxa"/>
            <w:tcMar>
              <w:top w:w="20" w:type="dxa"/>
              <w:left w:w="20" w:type="dxa"/>
              <w:bottom w:w="20" w:type="dxa"/>
              <w:right w:w="20" w:type="dxa"/>
            </w:tcMar>
            <w:vAlign w:val="center"/>
            <w:hideMark/>
          </w:tcPr>
          <w:p w14:paraId="0402FE91"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1ECABEA" w14:textId="77777777" w:rsidR="007328C0" w:rsidRPr="00D7273F" w:rsidRDefault="007328C0" w:rsidP="001528CF">
            <w:pPr>
              <w:pStyle w:val="movimento"/>
              <w:rPr>
                <w:color w:val="002060"/>
              </w:rPr>
            </w:pPr>
            <w:r w:rsidRPr="00D7273F">
              <w:rPr>
                <w:color w:val="002060"/>
              </w:rPr>
              <w:t>ARISTEI ALEX</w:t>
            </w:r>
          </w:p>
        </w:tc>
        <w:tc>
          <w:tcPr>
            <w:tcW w:w="2200" w:type="dxa"/>
            <w:tcMar>
              <w:top w:w="20" w:type="dxa"/>
              <w:left w:w="20" w:type="dxa"/>
              <w:bottom w:w="20" w:type="dxa"/>
              <w:right w:w="20" w:type="dxa"/>
            </w:tcMar>
            <w:vAlign w:val="center"/>
            <w:hideMark/>
          </w:tcPr>
          <w:p w14:paraId="6F8BDC10" w14:textId="77777777" w:rsidR="007328C0" w:rsidRPr="00D7273F" w:rsidRDefault="007328C0" w:rsidP="001528CF">
            <w:pPr>
              <w:pStyle w:val="movimento2"/>
              <w:rPr>
                <w:color w:val="002060"/>
              </w:rPr>
            </w:pPr>
            <w:r w:rsidRPr="00D7273F">
              <w:rPr>
                <w:color w:val="002060"/>
              </w:rPr>
              <w:t xml:space="preserve">(FUTSAL SAMBUCHETO) </w:t>
            </w:r>
          </w:p>
        </w:tc>
      </w:tr>
      <w:tr w:rsidR="007328C0" w:rsidRPr="00D7273F" w14:paraId="1135374A" w14:textId="77777777" w:rsidTr="001528CF">
        <w:tc>
          <w:tcPr>
            <w:tcW w:w="2200" w:type="dxa"/>
            <w:tcMar>
              <w:top w:w="20" w:type="dxa"/>
              <w:left w:w="20" w:type="dxa"/>
              <w:bottom w:w="20" w:type="dxa"/>
              <w:right w:w="20" w:type="dxa"/>
            </w:tcMar>
            <w:vAlign w:val="center"/>
            <w:hideMark/>
          </w:tcPr>
          <w:p w14:paraId="31E5D910" w14:textId="77777777" w:rsidR="007328C0" w:rsidRPr="00D7273F" w:rsidRDefault="007328C0" w:rsidP="001528CF">
            <w:pPr>
              <w:pStyle w:val="movimento"/>
              <w:rPr>
                <w:color w:val="002060"/>
              </w:rPr>
            </w:pPr>
            <w:r w:rsidRPr="00D7273F">
              <w:rPr>
                <w:color w:val="002060"/>
              </w:rPr>
              <w:t>ALLEGREZZA NICOLO</w:t>
            </w:r>
          </w:p>
        </w:tc>
        <w:tc>
          <w:tcPr>
            <w:tcW w:w="2200" w:type="dxa"/>
            <w:tcMar>
              <w:top w:w="20" w:type="dxa"/>
              <w:left w:w="20" w:type="dxa"/>
              <w:bottom w:w="20" w:type="dxa"/>
              <w:right w:w="20" w:type="dxa"/>
            </w:tcMar>
            <w:vAlign w:val="center"/>
            <w:hideMark/>
          </w:tcPr>
          <w:p w14:paraId="59C5013E" w14:textId="77777777" w:rsidR="007328C0" w:rsidRPr="00D7273F" w:rsidRDefault="007328C0" w:rsidP="001528CF">
            <w:pPr>
              <w:pStyle w:val="movimento2"/>
              <w:rPr>
                <w:color w:val="002060"/>
              </w:rPr>
            </w:pPr>
            <w:r w:rsidRPr="00D7273F">
              <w:rPr>
                <w:color w:val="002060"/>
              </w:rPr>
              <w:t xml:space="preserve">(LUCREZIA CALCIO A 5) </w:t>
            </w:r>
          </w:p>
        </w:tc>
        <w:tc>
          <w:tcPr>
            <w:tcW w:w="800" w:type="dxa"/>
            <w:tcMar>
              <w:top w:w="20" w:type="dxa"/>
              <w:left w:w="20" w:type="dxa"/>
              <w:bottom w:w="20" w:type="dxa"/>
              <w:right w:w="20" w:type="dxa"/>
            </w:tcMar>
            <w:vAlign w:val="center"/>
            <w:hideMark/>
          </w:tcPr>
          <w:p w14:paraId="75CD9DD5"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6C2CED50" w14:textId="77777777" w:rsidR="007328C0" w:rsidRPr="00D7273F" w:rsidRDefault="007328C0" w:rsidP="001528CF">
            <w:pPr>
              <w:pStyle w:val="movimento"/>
              <w:rPr>
                <w:color w:val="002060"/>
              </w:rPr>
            </w:pPr>
            <w:r w:rsidRPr="00D7273F">
              <w:rPr>
                <w:color w:val="002060"/>
              </w:rPr>
              <w:t>BRACCI GIACOMO</w:t>
            </w:r>
          </w:p>
        </w:tc>
        <w:tc>
          <w:tcPr>
            <w:tcW w:w="2200" w:type="dxa"/>
            <w:tcMar>
              <w:top w:w="20" w:type="dxa"/>
              <w:left w:w="20" w:type="dxa"/>
              <w:bottom w:w="20" w:type="dxa"/>
              <w:right w:w="20" w:type="dxa"/>
            </w:tcMar>
            <w:vAlign w:val="center"/>
            <w:hideMark/>
          </w:tcPr>
          <w:p w14:paraId="1298F680" w14:textId="77777777" w:rsidR="007328C0" w:rsidRPr="00D7273F" w:rsidRDefault="007328C0" w:rsidP="001528CF">
            <w:pPr>
              <w:pStyle w:val="movimento2"/>
              <w:rPr>
                <w:color w:val="002060"/>
              </w:rPr>
            </w:pPr>
            <w:r w:rsidRPr="00D7273F">
              <w:rPr>
                <w:color w:val="002060"/>
              </w:rPr>
              <w:t xml:space="preserve">(PIANACCIO) </w:t>
            </w:r>
          </w:p>
        </w:tc>
      </w:tr>
      <w:tr w:rsidR="007328C0" w:rsidRPr="00D7273F" w14:paraId="4D7C55BE" w14:textId="77777777" w:rsidTr="001528CF">
        <w:tc>
          <w:tcPr>
            <w:tcW w:w="2200" w:type="dxa"/>
            <w:tcMar>
              <w:top w:w="20" w:type="dxa"/>
              <w:left w:w="20" w:type="dxa"/>
              <w:bottom w:w="20" w:type="dxa"/>
              <w:right w:w="20" w:type="dxa"/>
            </w:tcMar>
            <w:vAlign w:val="center"/>
            <w:hideMark/>
          </w:tcPr>
          <w:p w14:paraId="4196BA7F" w14:textId="77777777" w:rsidR="007328C0" w:rsidRPr="00D7273F" w:rsidRDefault="007328C0" w:rsidP="001528CF">
            <w:pPr>
              <w:pStyle w:val="movimento"/>
              <w:rPr>
                <w:color w:val="002060"/>
              </w:rPr>
            </w:pPr>
            <w:r w:rsidRPr="00D7273F">
              <w:rPr>
                <w:color w:val="002060"/>
              </w:rPr>
              <w:t>FATTORI FEDERICO</w:t>
            </w:r>
          </w:p>
        </w:tc>
        <w:tc>
          <w:tcPr>
            <w:tcW w:w="2200" w:type="dxa"/>
            <w:tcMar>
              <w:top w:w="20" w:type="dxa"/>
              <w:left w:w="20" w:type="dxa"/>
              <w:bottom w:w="20" w:type="dxa"/>
              <w:right w:w="20" w:type="dxa"/>
            </w:tcMar>
            <w:vAlign w:val="center"/>
            <w:hideMark/>
          </w:tcPr>
          <w:p w14:paraId="4E7D5ED8" w14:textId="77777777" w:rsidR="007328C0" w:rsidRPr="00D7273F" w:rsidRDefault="007328C0" w:rsidP="001528CF">
            <w:pPr>
              <w:pStyle w:val="movimento2"/>
              <w:rPr>
                <w:color w:val="002060"/>
              </w:rPr>
            </w:pPr>
            <w:r w:rsidRPr="00D7273F">
              <w:rPr>
                <w:color w:val="002060"/>
              </w:rPr>
              <w:t xml:space="preserve">(PIANACCIO) </w:t>
            </w:r>
          </w:p>
        </w:tc>
        <w:tc>
          <w:tcPr>
            <w:tcW w:w="800" w:type="dxa"/>
            <w:tcMar>
              <w:top w:w="20" w:type="dxa"/>
              <w:left w:w="20" w:type="dxa"/>
              <w:bottom w:w="20" w:type="dxa"/>
              <w:right w:w="20" w:type="dxa"/>
            </w:tcMar>
            <w:vAlign w:val="center"/>
            <w:hideMark/>
          </w:tcPr>
          <w:p w14:paraId="3AAC73F6"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4E98900" w14:textId="77777777" w:rsidR="007328C0" w:rsidRPr="00D7273F" w:rsidRDefault="007328C0" w:rsidP="001528CF">
            <w:pPr>
              <w:pStyle w:val="movimento"/>
              <w:rPr>
                <w:color w:val="002060"/>
              </w:rPr>
            </w:pPr>
            <w:r w:rsidRPr="00D7273F">
              <w:rPr>
                <w:color w:val="002060"/>
              </w:rPr>
              <w:t>SALTARELLI IVAN</w:t>
            </w:r>
          </w:p>
        </w:tc>
        <w:tc>
          <w:tcPr>
            <w:tcW w:w="2200" w:type="dxa"/>
            <w:tcMar>
              <w:top w:w="20" w:type="dxa"/>
              <w:left w:w="20" w:type="dxa"/>
              <w:bottom w:w="20" w:type="dxa"/>
              <w:right w:w="20" w:type="dxa"/>
            </w:tcMar>
            <w:vAlign w:val="center"/>
            <w:hideMark/>
          </w:tcPr>
          <w:p w14:paraId="0E39764E" w14:textId="77777777" w:rsidR="007328C0" w:rsidRPr="00D7273F" w:rsidRDefault="007328C0" w:rsidP="001528CF">
            <w:pPr>
              <w:pStyle w:val="movimento2"/>
              <w:rPr>
                <w:color w:val="002060"/>
              </w:rPr>
            </w:pPr>
            <w:r w:rsidRPr="00D7273F">
              <w:rPr>
                <w:color w:val="002060"/>
              </w:rPr>
              <w:t xml:space="preserve">(PIEVE D ICO CALCIO A 5) </w:t>
            </w:r>
          </w:p>
        </w:tc>
      </w:tr>
      <w:tr w:rsidR="007328C0" w:rsidRPr="00D7273F" w14:paraId="070E1EA6" w14:textId="77777777" w:rsidTr="001528CF">
        <w:tc>
          <w:tcPr>
            <w:tcW w:w="2200" w:type="dxa"/>
            <w:tcMar>
              <w:top w:w="20" w:type="dxa"/>
              <w:left w:w="20" w:type="dxa"/>
              <w:bottom w:w="20" w:type="dxa"/>
              <w:right w:w="20" w:type="dxa"/>
            </w:tcMar>
            <w:vAlign w:val="center"/>
            <w:hideMark/>
          </w:tcPr>
          <w:p w14:paraId="35F237D6" w14:textId="77777777" w:rsidR="007328C0" w:rsidRPr="00D7273F" w:rsidRDefault="007328C0" w:rsidP="001528CF">
            <w:pPr>
              <w:pStyle w:val="movimento"/>
              <w:rPr>
                <w:color w:val="002060"/>
              </w:rPr>
            </w:pPr>
            <w:r w:rsidRPr="00D7273F">
              <w:rPr>
                <w:color w:val="002060"/>
              </w:rPr>
              <w:t>BALDUCCI LORENZO</w:t>
            </w:r>
          </w:p>
        </w:tc>
        <w:tc>
          <w:tcPr>
            <w:tcW w:w="2200" w:type="dxa"/>
            <w:tcMar>
              <w:top w:w="20" w:type="dxa"/>
              <w:left w:w="20" w:type="dxa"/>
              <w:bottom w:w="20" w:type="dxa"/>
              <w:right w:w="20" w:type="dxa"/>
            </w:tcMar>
            <w:vAlign w:val="center"/>
            <w:hideMark/>
          </w:tcPr>
          <w:p w14:paraId="2854D01B" w14:textId="77777777" w:rsidR="007328C0" w:rsidRPr="00D7273F" w:rsidRDefault="007328C0" w:rsidP="001528CF">
            <w:pPr>
              <w:pStyle w:val="movimento2"/>
              <w:rPr>
                <w:color w:val="002060"/>
              </w:rPr>
            </w:pPr>
            <w:r w:rsidRPr="00D7273F">
              <w:rPr>
                <w:color w:val="002060"/>
              </w:rPr>
              <w:t xml:space="preserve">(POL.CAGLI SPORT ASSOCIATI) </w:t>
            </w:r>
          </w:p>
        </w:tc>
        <w:tc>
          <w:tcPr>
            <w:tcW w:w="800" w:type="dxa"/>
            <w:tcMar>
              <w:top w:w="20" w:type="dxa"/>
              <w:left w:w="20" w:type="dxa"/>
              <w:bottom w:w="20" w:type="dxa"/>
              <w:right w:w="20" w:type="dxa"/>
            </w:tcMar>
            <w:vAlign w:val="center"/>
            <w:hideMark/>
          </w:tcPr>
          <w:p w14:paraId="58C05A99"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666081A9" w14:textId="77777777" w:rsidR="007328C0" w:rsidRPr="00D7273F" w:rsidRDefault="007328C0" w:rsidP="001528CF">
            <w:pPr>
              <w:pStyle w:val="movimento"/>
              <w:rPr>
                <w:color w:val="002060"/>
              </w:rPr>
            </w:pPr>
            <w:r w:rsidRPr="00D7273F">
              <w:rPr>
                <w:color w:val="002060"/>
              </w:rPr>
              <w:t>PIERI DAVIDE</w:t>
            </w:r>
          </w:p>
        </w:tc>
        <w:tc>
          <w:tcPr>
            <w:tcW w:w="2200" w:type="dxa"/>
            <w:tcMar>
              <w:top w:w="20" w:type="dxa"/>
              <w:left w:w="20" w:type="dxa"/>
              <w:bottom w:w="20" w:type="dxa"/>
              <w:right w:w="20" w:type="dxa"/>
            </w:tcMar>
            <w:vAlign w:val="center"/>
            <w:hideMark/>
          </w:tcPr>
          <w:p w14:paraId="1F5B27AF" w14:textId="77777777" w:rsidR="007328C0" w:rsidRPr="00D7273F" w:rsidRDefault="007328C0" w:rsidP="001528CF">
            <w:pPr>
              <w:pStyle w:val="movimento2"/>
              <w:rPr>
                <w:color w:val="002060"/>
              </w:rPr>
            </w:pPr>
            <w:r w:rsidRPr="00D7273F">
              <w:rPr>
                <w:color w:val="002060"/>
              </w:rPr>
              <w:t xml:space="preserve">(POL.CAGLI SPORT ASSOCIATI) </w:t>
            </w:r>
          </w:p>
        </w:tc>
      </w:tr>
      <w:tr w:rsidR="007328C0" w:rsidRPr="00D7273F" w14:paraId="79A0FF1B" w14:textId="77777777" w:rsidTr="001528CF">
        <w:tc>
          <w:tcPr>
            <w:tcW w:w="2200" w:type="dxa"/>
            <w:tcMar>
              <w:top w:w="20" w:type="dxa"/>
              <w:left w:w="20" w:type="dxa"/>
              <w:bottom w:w="20" w:type="dxa"/>
              <w:right w:w="20" w:type="dxa"/>
            </w:tcMar>
            <w:vAlign w:val="center"/>
            <w:hideMark/>
          </w:tcPr>
          <w:p w14:paraId="43BA7104" w14:textId="77777777" w:rsidR="007328C0" w:rsidRPr="00D7273F" w:rsidRDefault="007328C0" w:rsidP="001528CF">
            <w:pPr>
              <w:pStyle w:val="movimento"/>
              <w:rPr>
                <w:color w:val="002060"/>
              </w:rPr>
            </w:pPr>
            <w:r w:rsidRPr="00D7273F">
              <w:rPr>
                <w:color w:val="002060"/>
              </w:rPr>
              <w:t>GRAZIANO LUIGI</w:t>
            </w:r>
          </w:p>
        </w:tc>
        <w:tc>
          <w:tcPr>
            <w:tcW w:w="2200" w:type="dxa"/>
            <w:tcMar>
              <w:top w:w="20" w:type="dxa"/>
              <w:left w:w="20" w:type="dxa"/>
              <w:bottom w:w="20" w:type="dxa"/>
              <w:right w:w="20" w:type="dxa"/>
            </w:tcMar>
            <w:vAlign w:val="center"/>
            <w:hideMark/>
          </w:tcPr>
          <w:p w14:paraId="628E6E75" w14:textId="77777777" w:rsidR="007328C0" w:rsidRPr="00D7273F" w:rsidRDefault="007328C0" w:rsidP="001528CF">
            <w:pPr>
              <w:pStyle w:val="movimento2"/>
              <w:rPr>
                <w:color w:val="002060"/>
              </w:rPr>
            </w:pPr>
            <w:r w:rsidRPr="00D7273F">
              <w:rPr>
                <w:color w:val="002060"/>
              </w:rPr>
              <w:t xml:space="preserve">(POLISPORTIVA UROBORO) </w:t>
            </w:r>
          </w:p>
        </w:tc>
        <w:tc>
          <w:tcPr>
            <w:tcW w:w="800" w:type="dxa"/>
            <w:tcMar>
              <w:top w:w="20" w:type="dxa"/>
              <w:left w:w="20" w:type="dxa"/>
              <w:bottom w:w="20" w:type="dxa"/>
              <w:right w:w="20" w:type="dxa"/>
            </w:tcMar>
            <w:vAlign w:val="center"/>
            <w:hideMark/>
          </w:tcPr>
          <w:p w14:paraId="0D306DB3"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5ED34C9" w14:textId="77777777" w:rsidR="007328C0" w:rsidRPr="00D7273F" w:rsidRDefault="007328C0" w:rsidP="001528CF">
            <w:pPr>
              <w:pStyle w:val="movimento"/>
              <w:rPr>
                <w:color w:val="002060"/>
              </w:rPr>
            </w:pPr>
            <w:r w:rsidRPr="00D7273F">
              <w:rPr>
                <w:color w:val="002060"/>
              </w:rPr>
              <w:t>VENTURELLI DENNIS</w:t>
            </w:r>
          </w:p>
        </w:tc>
        <w:tc>
          <w:tcPr>
            <w:tcW w:w="2200" w:type="dxa"/>
            <w:tcMar>
              <w:top w:w="20" w:type="dxa"/>
              <w:left w:w="20" w:type="dxa"/>
              <w:bottom w:w="20" w:type="dxa"/>
              <w:right w:w="20" w:type="dxa"/>
            </w:tcMar>
            <w:vAlign w:val="center"/>
            <w:hideMark/>
          </w:tcPr>
          <w:p w14:paraId="480EC4CE" w14:textId="77777777" w:rsidR="007328C0" w:rsidRPr="00D7273F" w:rsidRDefault="007328C0" w:rsidP="001528CF">
            <w:pPr>
              <w:pStyle w:val="movimento2"/>
              <w:rPr>
                <w:color w:val="002060"/>
              </w:rPr>
            </w:pPr>
            <w:r w:rsidRPr="00D7273F">
              <w:rPr>
                <w:color w:val="002060"/>
              </w:rPr>
              <w:t xml:space="preserve">(POLISPORTIVA UROBORO) </w:t>
            </w:r>
          </w:p>
        </w:tc>
      </w:tr>
      <w:tr w:rsidR="007328C0" w:rsidRPr="00D7273F" w14:paraId="64A85B22" w14:textId="77777777" w:rsidTr="001528CF">
        <w:tc>
          <w:tcPr>
            <w:tcW w:w="2200" w:type="dxa"/>
            <w:tcMar>
              <w:top w:w="20" w:type="dxa"/>
              <w:left w:w="20" w:type="dxa"/>
              <w:bottom w:w="20" w:type="dxa"/>
              <w:right w:w="20" w:type="dxa"/>
            </w:tcMar>
            <w:vAlign w:val="center"/>
            <w:hideMark/>
          </w:tcPr>
          <w:p w14:paraId="30679AB5" w14:textId="77777777" w:rsidR="007328C0" w:rsidRPr="00D7273F" w:rsidRDefault="007328C0" w:rsidP="001528CF">
            <w:pPr>
              <w:pStyle w:val="movimento"/>
              <w:rPr>
                <w:color w:val="002060"/>
              </w:rPr>
            </w:pPr>
            <w:r w:rsidRPr="00D7273F">
              <w:rPr>
                <w:color w:val="002060"/>
              </w:rPr>
              <w:t>FIRMANI LEONARDO</w:t>
            </w:r>
          </w:p>
        </w:tc>
        <w:tc>
          <w:tcPr>
            <w:tcW w:w="2200" w:type="dxa"/>
            <w:tcMar>
              <w:top w:w="20" w:type="dxa"/>
              <w:left w:w="20" w:type="dxa"/>
              <w:bottom w:w="20" w:type="dxa"/>
              <w:right w:w="20" w:type="dxa"/>
            </w:tcMar>
            <w:vAlign w:val="center"/>
            <w:hideMark/>
          </w:tcPr>
          <w:p w14:paraId="11A6DAD0" w14:textId="77777777" w:rsidR="007328C0" w:rsidRPr="00D7273F" w:rsidRDefault="007328C0" w:rsidP="001528CF">
            <w:pPr>
              <w:pStyle w:val="movimento2"/>
              <w:rPr>
                <w:color w:val="002060"/>
              </w:rPr>
            </w:pPr>
            <w:r w:rsidRPr="00D7273F">
              <w:rPr>
                <w:color w:val="002060"/>
              </w:rPr>
              <w:t xml:space="preserve">(REAL ANCARIA) </w:t>
            </w:r>
          </w:p>
        </w:tc>
        <w:tc>
          <w:tcPr>
            <w:tcW w:w="800" w:type="dxa"/>
            <w:tcMar>
              <w:top w:w="20" w:type="dxa"/>
              <w:left w:w="20" w:type="dxa"/>
              <w:bottom w:w="20" w:type="dxa"/>
              <w:right w:w="20" w:type="dxa"/>
            </w:tcMar>
            <w:vAlign w:val="center"/>
            <w:hideMark/>
          </w:tcPr>
          <w:p w14:paraId="492514DC"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2E9E17B6" w14:textId="77777777" w:rsidR="007328C0" w:rsidRPr="00D7273F" w:rsidRDefault="007328C0" w:rsidP="001528CF">
            <w:pPr>
              <w:pStyle w:val="movimento"/>
              <w:rPr>
                <w:color w:val="002060"/>
              </w:rPr>
            </w:pPr>
            <w:r w:rsidRPr="00D7273F">
              <w:rPr>
                <w:color w:val="002060"/>
              </w:rPr>
              <w:t>PICCIONI NICOLO</w:t>
            </w:r>
          </w:p>
        </w:tc>
        <w:tc>
          <w:tcPr>
            <w:tcW w:w="2200" w:type="dxa"/>
            <w:tcMar>
              <w:top w:w="20" w:type="dxa"/>
              <w:left w:w="20" w:type="dxa"/>
              <w:bottom w:w="20" w:type="dxa"/>
              <w:right w:w="20" w:type="dxa"/>
            </w:tcMar>
            <w:vAlign w:val="center"/>
            <w:hideMark/>
          </w:tcPr>
          <w:p w14:paraId="02006827" w14:textId="77777777" w:rsidR="007328C0" w:rsidRPr="00D7273F" w:rsidRDefault="007328C0" w:rsidP="001528CF">
            <w:pPr>
              <w:pStyle w:val="movimento2"/>
              <w:rPr>
                <w:color w:val="002060"/>
              </w:rPr>
            </w:pPr>
            <w:r w:rsidRPr="00D7273F">
              <w:rPr>
                <w:color w:val="002060"/>
              </w:rPr>
              <w:t xml:space="preserve">(REAL ANCARIA) </w:t>
            </w:r>
          </w:p>
        </w:tc>
      </w:tr>
      <w:tr w:rsidR="007328C0" w:rsidRPr="00D7273F" w14:paraId="3BEF9916" w14:textId="77777777" w:rsidTr="001528CF">
        <w:tc>
          <w:tcPr>
            <w:tcW w:w="2200" w:type="dxa"/>
            <w:tcMar>
              <w:top w:w="20" w:type="dxa"/>
              <w:left w:w="20" w:type="dxa"/>
              <w:bottom w:w="20" w:type="dxa"/>
              <w:right w:w="20" w:type="dxa"/>
            </w:tcMar>
            <w:vAlign w:val="center"/>
            <w:hideMark/>
          </w:tcPr>
          <w:p w14:paraId="29BD25AF" w14:textId="77777777" w:rsidR="007328C0" w:rsidRPr="00D7273F" w:rsidRDefault="007328C0" w:rsidP="001528CF">
            <w:pPr>
              <w:pStyle w:val="movimento"/>
              <w:rPr>
                <w:color w:val="002060"/>
              </w:rPr>
            </w:pPr>
            <w:r w:rsidRPr="00D7273F">
              <w:rPr>
                <w:color w:val="002060"/>
              </w:rPr>
              <w:t>CIOTTI ALESSANDRO</w:t>
            </w:r>
          </w:p>
        </w:tc>
        <w:tc>
          <w:tcPr>
            <w:tcW w:w="2200" w:type="dxa"/>
            <w:tcMar>
              <w:top w:w="20" w:type="dxa"/>
              <w:left w:w="20" w:type="dxa"/>
              <w:bottom w:w="20" w:type="dxa"/>
              <w:right w:w="20" w:type="dxa"/>
            </w:tcMar>
            <w:vAlign w:val="center"/>
            <w:hideMark/>
          </w:tcPr>
          <w:p w14:paraId="585B7E7E" w14:textId="77777777" w:rsidR="007328C0" w:rsidRPr="00D7273F" w:rsidRDefault="007328C0" w:rsidP="001528CF">
            <w:pPr>
              <w:pStyle w:val="movimento2"/>
              <w:rPr>
                <w:color w:val="002060"/>
              </w:rPr>
            </w:pPr>
            <w:r w:rsidRPr="00D7273F">
              <w:rPr>
                <w:color w:val="002060"/>
              </w:rPr>
              <w:t xml:space="preserve">(REAL EAGLES VIRTUS PAGLIA) </w:t>
            </w:r>
          </w:p>
        </w:tc>
        <w:tc>
          <w:tcPr>
            <w:tcW w:w="800" w:type="dxa"/>
            <w:tcMar>
              <w:top w:w="20" w:type="dxa"/>
              <w:left w:w="20" w:type="dxa"/>
              <w:bottom w:w="20" w:type="dxa"/>
              <w:right w:w="20" w:type="dxa"/>
            </w:tcMar>
            <w:vAlign w:val="center"/>
            <w:hideMark/>
          </w:tcPr>
          <w:p w14:paraId="49109265"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BCD18BE" w14:textId="77777777" w:rsidR="007328C0" w:rsidRPr="00D7273F" w:rsidRDefault="007328C0" w:rsidP="001528CF">
            <w:pPr>
              <w:pStyle w:val="movimento"/>
              <w:rPr>
                <w:color w:val="002060"/>
              </w:rPr>
            </w:pPr>
            <w:r w:rsidRPr="00D7273F">
              <w:rPr>
                <w:color w:val="002060"/>
              </w:rPr>
              <w:t>CORREIA DOUGLAS</w:t>
            </w:r>
          </w:p>
        </w:tc>
        <w:tc>
          <w:tcPr>
            <w:tcW w:w="2200" w:type="dxa"/>
            <w:tcMar>
              <w:top w:w="20" w:type="dxa"/>
              <w:left w:w="20" w:type="dxa"/>
              <w:bottom w:w="20" w:type="dxa"/>
              <w:right w:w="20" w:type="dxa"/>
            </w:tcMar>
            <w:vAlign w:val="center"/>
            <w:hideMark/>
          </w:tcPr>
          <w:p w14:paraId="263AE1A7" w14:textId="77777777" w:rsidR="007328C0" w:rsidRPr="00D7273F" w:rsidRDefault="007328C0" w:rsidP="001528CF">
            <w:pPr>
              <w:pStyle w:val="movimento2"/>
              <w:rPr>
                <w:color w:val="002060"/>
              </w:rPr>
            </w:pPr>
            <w:r w:rsidRPr="00D7273F">
              <w:rPr>
                <w:color w:val="002060"/>
              </w:rPr>
              <w:t xml:space="preserve">(REAL EAGLES VIRTUS PAGLIA) </w:t>
            </w:r>
          </w:p>
        </w:tc>
      </w:tr>
      <w:tr w:rsidR="007328C0" w:rsidRPr="00D7273F" w14:paraId="39D3CB20" w14:textId="77777777" w:rsidTr="001528CF">
        <w:tc>
          <w:tcPr>
            <w:tcW w:w="2200" w:type="dxa"/>
            <w:tcMar>
              <w:top w:w="20" w:type="dxa"/>
              <w:left w:w="20" w:type="dxa"/>
              <w:bottom w:w="20" w:type="dxa"/>
              <w:right w:w="20" w:type="dxa"/>
            </w:tcMar>
            <w:vAlign w:val="center"/>
            <w:hideMark/>
          </w:tcPr>
          <w:p w14:paraId="71D0BD87" w14:textId="77777777" w:rsidR="007328C0" w:rsidRPr="00D7273F" w:rsidRDefault="007328C0" w:rsidP="001528CF">
            <w:pPr>
              <w:pStyle w:val="movimento"/>
              <w:rPr>
                <w:color w:val="002060"/>
              </w:rPr>
            </w:pPr>
            <w:r w:rsidRPr="00D7273F">
              <w:rPr>
                <w:color w:val="002060"/>
              </w:rPr>
              <w:t>KACILI ABAS</w:t>
            </w:r>
          </w:p>
        </w:tc>
        <w:tc>
          <w:tcPr>
            <w:tcW w:w="2200" w:type="dxa"/>
            <w:tcMar>
              <w:top w:w="20" w:type="dxa"/>
              <w:left w:w="20" w:type="dxa"/>
              <w:bottom w:w="20" w:type="dxa"/>
              <w:right w:w="20" w:type="dxa"/>
            </w:tcMar>
            <w:vAlign w:val="center"/>
            <w:hideMark/>
          </w:tcPr>
          <w:p w14:paraId="7003CA64" w14:textId="77777777" w:rsidR="007328C0" w:rsidRPr="00D7273F" w:rsidRDefault="007328C0" w:rsidP="001528CF">
            <w:pPr>
              <w:pStyle w:val="movimento2"/>
              <w:rPr>
                <w:color w:val="002060"/>
              </w:rPr>
            </w:pPr>
            <w:r w:rsidRPr="00D7273F">
              <w:rPr>
                <w:color w:val="002060"/>
              </w:rPr>
              <w:t xml:space="preserve">(REAL EAGLES VIRTUS PAGLIA) </w:t>
            </w:r>
          </w:p>
        </w:tc>
        <w:tc>
          <w:tcPr>
            <w:tcW w:w="800" w:type="dxa"/>
            <w:tcMar>
              <w:top w:w="20" w:type="dxa"/>
              <w:left w:w="20" w:type="dxa"/>
              <w:bottom w:w="20" w:type="dxa"/>
              <w:right w:w="20" w:type="dxa"/>
            </w:tcMar>
            <w:vAlign w:val="center"/>
            <w:hideMark/>
          </w:tcPr>
          <w:p w14:paraId="5C786353"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18750E1" w14:textId="77777777" w:rsidR="007328C0" w:rsidRPr="00D7273F" w:rsidRDefault="007328C0" w:rsidP="001528CF">
            <w:pPr>
              <w:pStyle w:val="movimento"/>
              <w:rPr>
                <w:color w:val="002060"/>
              </w:rPr>
            </w:pPr>
            <w:r w:rsidRPr="00D7273F">
              <w:rPr>
                <w:color w:val="002060"/>
              </w:rPr>
              <w:t>NARDI ALESSANDRO</w:t>
            </w:r>
          </w:p>
        </w:tc>
        <w:tc>
          <w:tcPr>
            <w:tcW w:w="2200" w:type="dxa"/>
            <w:tcMar>
              <w:top w:w="20" w:type="dxa"/>
              <w:left w:w="20" w:type="dxa"/>
              <w:bottom w:w="20" w:type="dxa"/>
              <w:right w:w="20" w:type="dxa"/>
            </w:tcMar>
            <w:vAlign w:val="center"/>
            <w:hideMark/>
          </w:tcPr>
          <w:p w14:paraId="0F368688" w14:textId="77777777" w:rsidR="007328C0" w:rsidRPr="00D7273F" w:rsidRDefault="007328C0" w:rsidP="001528CF">
            <w:pPr>
              <w:pStyle w:val="movimento2"/>
              <w:rPr>
                <w:color w:val="002060"/>
              </w:rPr>
            </w:pPr>
            <w:r w:rsidRPr="00D7273F">
              <w:rPr>
                <w:color w:val="002060"/>
              </w:rPr>
              <w:t xml:space="preserve">(REAL EAGLES VIRTUS PAGLIA) </w:t>
            </w:r>
          </w:p>
        </w:tc>
      </w:tr>
      <w:tr w:rsidR="007328C0" w:rsidRPr="00D7273F" w14:paraId="1A2D414F" w14:textId="77777777" w:rsidTr="001528CF">
        <w:tc>
          <w:tcPr>
            <w:tcW w:w="2200" w:type="dxa"/>
            <w:tcMar>
              <w:top w:w="20" w:type="dxa"/>
              <w:left w:w="20" w:type="dxa"/>
              <w:bottom w:w="20" w:type="dxa"/>
              <w:right w:w="20" w:type="dxa"/>
            </w:tcMar>
            <w:vAlign w:val="center"/>
            <w:hideMark/>
          </w:tcPr>
          <w:p w14:paraId="0D245B8D" w14:textId="77777777" w:rsidR="007328C0" w:rsidRPr="00D7273F" w:rsidRDefault="007328C0" w:rsidP="001528CF">
            <w:pPr>
              <w:pStyle w:val="movimento"/>
              <w:rPr>
                <w:color w:val="002060"/>
              </w:rPr>
            </w:pPr>
            <w:r w:rsidRPr="00D7273F">
              <w:rPr>
                <w:color w:val="002060"/>
              </w:rPr>
              <w:t>ROGANTE ROBERTO</w:t>
            </w:r>
          </w:p>
        </w:tc>
        <w:tc>
          <w:tcPr>
            <w:tcW w:w="2200" w:type="dxa"/>
            <w:tcMar>
              <w:top w:w="20" w:type="dxa"/>
              <w:left w:w="20" w:type="dxa"/>
              <w:bottom w:w="20" w:type="dxa"/>
              <w:right w:w="20" w:type="dxa"/>
            </w:tcMar>
            <w:vAlign w:val="center"/>
            <w:hideMark/>
          </w:tcPr>
          <w:p w14:paraId="46D8EA4B" w14:textId="77777777" w:rsidR="007328C0" w:rsidRPr="00D7273F" w:rsidRDefault="007328C0" w:rsidP="001528CF">
            <w:pPr>
              <w:pStyle w:val="movimento2"/>
              <w:rPr>
                <w:color w:val="002060"/>
              </w:rPr>
            </w:pPr>
            <w:r w:rsidRPr="00D7273F">
              <w:rPr>
                <w:color w:val="002060"/>
              </w:rPr>
              <w:t xml:space="preserve">(REAL SAN GIORGIO) </w:t>
            </w:r>
          </w:p>
        </w:tc>
        <w:tc>
          <w:tcPr>
            <w:tcW w:w="800" w:type="dxa"/>
            <w:tcMar>
              <w:top w:w="20" w:type="dxa"/>
              <w:left w:w="20" w:type="dxa"/>
              <w:bottom w:w="20" w:type="dxa"/>
              <w:right w:w="20" w:type="dxa"/>
            </w:tcMar>
            <w:vAlign w:val="center"/>
            <w:hideMark/>
          </w:tcPr>
          <w:p w14:paraId="0AA11052"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5FFBE1CB" w14:textId="77777777" w:rsidR="007328C0" w:rsidRPr="00D7273F" w:rsidRDefault="007328C0" w:rsidP="001528CF">
            <w:pPr>
              <w:pStyle w:val="movimento"/>
              <w:rPr>
                <w:color w:val="002060"/>
              </w:rPr>
            </w:pPr>
            <w:r w:rsidRPr="00D7273F">
              <w:rPr>
                <w:color w:val="002060"/>
              </w:rPr>
              <w:t>CHIAPPINI MASSIMO</w:t>
            </w:r>
          </w:p>
        </w:tc>
        <w:tc>
          <w:tcPr>
            <w:tcW w:w="2200" w:type="dxa"/>
            <w:tcMar>
              <w:top w:w="20" w:type="dxa"/>
              <w:left w:w="20" w:type="dxa"/>
              <w:bottom w:w="20" w:type="dxa"/>
              <w:right w:w="20" w:type="dxa"/>
            </w:tcMar>
            <w:vAlign w:val="center"/>
            <w:hideMark/>
          </w:tcPr>
          <w:p w14:paraId="5D1217F0" w14:textId="77777777" w:rsidR="007328C0" w:rsidRPr="00D7273F" w:rsidRDefault="007328C0" w:rsidP="001528CF">
            <w:pPr>
              <w:pStyle w:val="movimento2"/>
              <w:rPr>
                <w:color w:val="002060"/>
              </w:rPr>
            </w:pPr>
            <w:r w:rsidRPr="00D7273F">
              <w:rPr>
                <w:color w:val="002060"/>
              </w:rPr>
              <w:t xml:space="preserve">(ROCCAFLUVIONE) </w:t>
            </w:r>
          </w:p>
        </w:tc>
      </w:tr>
      <w:tr w:rsidR="007328C0" w:rsidRPr="00D7273F" w14:paraId="6CAA30CB" w14:textId="77777777" w:rsidTr="001528CF">
        <w:tc>
          <w:tcPr>
            <w:tcW w:w="2200" w:type="dxa"/>
            <w:tcMar>
              <w:top w:w="20" w:type="dxa"/>
              <w:left w:w="20" w:type="dxa"/>
              <w:bottom w:w="20" w:type="dxa"/>
              <w:right w:w="20" w:type="dxa"/>
            </w:tcMar>
            <w:vAlign w:val="center"/>
            <w:hideMark/>
          </w:tcPr>
          <w:p w14:paraId="552F357C" w14:textId="77777777" w:rsidR="007328C0" w:rsidRPr="00D7273F" w:rsidRDefault="007328C0" w:rsidP="001528CF">
            <w:pPr>
              <w:pStyle w:val="movimento"/>
              <w:rPr>
                <w:color w:val="002060"/>
              </w:rPr>
            </w:pPr>
            <w:r w:rsidRPr="00D7273F">
              <w:rPr>
                <w:color w:val="002060"/>
              </w:rPr>
              <w:t>MONTI FABIO</w:t>
            </w:r>
          </w:p>
        </w:tc>
        <w:tc>
          <w:tcPr>
            <w:tcW w:w="2200" w:type="dxa"/>
            <w:tcMar>
              <w:top w:w="20" w:type="dxa"/>
              <w:left w:w="20" w:type="dxa"/>
              <w:bottom w:w="20" w:type="dxa"/>
              <w:right w:w="20" w:type="dxa"/>
            </w:tcMar>
            <w:vAlign w:val="center"/>
            <w:hideMark/>
          </w:tcPr>
          <w:p w14:paraId="0F23C252" w14:textId="77777777" w:rsidR="007328C0" w:rsidRPr="00D7273F" w:rsidRDefault="007328C0" w:rsidP="001528CF">
            <w:pPr>
              <w:pStyle w:val="movimento2"/>
              <w:rPr>
                <w:color w:val="002060"/>
              </w:rPr>
            </w:pPr>
            <w:r w:rsidRPr="00D7273F">
              <w:rPr>
                <w:color w:val="002060"/>
              </w:rPr>
              <w:t xml:space="preserve">(ROCCAFLUVIONE) </w:t>
            </w:r>
          </w:p>
        </w:tc>
        <w:tc>
          <w:tcPr>
            <w:tcW w:w="800" w:type="dxa"/>
            <w:tcMar>
              <w:top w:w="20" w:type="dxa"/>
              <w:left w:w="20" w:type="dxa"/>
              <w:bottom w:w="20" w:type="dxa"/>
              <w:right w:w="20" w:type="dxa"/>
            </w:tcMar>
            <w:vAlign w:val="center"/>
            <w:hideMark/>
          </w:tcPr>
          <w:p w14:paraId="69E28952"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32BAFE35" w14:textId="77777777" w:rsidR="007328C0" w:rsidRPr="00D7273F" w:rsidRDefault="007328C0" w:rsidP="001528CF">
            <w:pPr>
              <w:pStyle w:val="movimento"/>
              <w:rPr>
                <w:color w:val="002060"/>
              </w:rPr>
            </w:pPr>
            <w:r w:rsidRPr="00D7273F">
              <w:rPr>
                <w:color w:val="002060"/>
              </w:rPr>
              <w:t>FABBRONI MARCO</w:t>
            </w:r>
          </w:p>
        </w:tc>
        <w:tc>
          <w:tcPr>
            <w:tcW w:w="2200" w:type="dxa"/>
            <w:tcMar>
              <w:top w:w="20" w:type="dxa"/>
              <w:left w:w="20" w:type="dxa"/>
              <w:bottom w:w="20" w:type="dxa"/>
              <w:right w:w="20" w:type="dxa"/>
            </w:tcMar>
            <w:vAlign w:val="center"/>
            <w:hideMark/>
          </w:tcPr>
          <w:p w14:paraId="4AB714EA" w14:textId="77777777" w:rsidR="007328C0" w:rsidRPr="00D7273F" w:rsidRDefault="007328C0" w:rsidP="001528CF">
            <w:pPr>
              <w:pStyle w:val="movimento2"/>
              <w:rPr>
                <w:color w:val="002060"/>
              </w:rPr>
            </w:pPr>
            <w:r w:rsidRPr="00D7273F">
              <w:rPr>
                <w:color w:val="002060"/>
              </w:rPr>
              <w:t xml:space="preserve">(U.S. FORTUNA FANO) </w:t>
            </w:r>
          </w:p>
        </w:tc>
      </w:tr>
      <w:tr w:rsidR="007328C0" w:rsidRPr="00D7273F" w14:paraId="515A6F74" w14:textId="77777777" w:rsidTr="001528CF">
        <w:tc>
          <w:tcPr>
            <w:tcW w:w="2200" w:type="dxa"/>
            <w:tcMar>
              <w:top w:w="20" w:type="dxa"/>
              <w:left w:w="20" w:type="dxa"/>
              <w:bottom w:w="20" w:type="dxa"/>
              <w:right w:w="20" w:type="dxa"/>
            </w:tcMar>
            <w:vAlign w:val="center"/>
            <w:hideMark/>
          </w:tcPr>
          <w:p w14:paraId="581EC924" w14:textId="77777777" w:rsidR="007328C0" w:rsidRPr="00D7273F" w:rsidRDefault="007328C0" w:rsidP="001528CF">
            <w:pPr>
              <w:pStyle w:val="movimento"/>
              <w:rPr>
                <w:color w:val="002060"/>
              </w:rPr>
            </w:pPr>
            <w:r w:rsidRPr="00D7273F">
              <w:rPr>
                <w:color w:val="002060"/>
              </w:rPr>
              <w:t>PACCAMICCIO FRANCESCO</w:t>
            </w:r>
          </w:p>
        </w:tc>
        <w:tc>
          <w:tcPr>
            <w:tcW w:w="2200" w:type="dxa"/>
            <w:tcMar>
              <w:top w:w="20" w:type="dxa"/>
              <w:left w:w="20" w:type="dxa"/>
              <w:bottom w:w="20" w:type="dxa"/>
              <w:right w:w="20" w:type="dxa"/>
            </w:tcMar>
            <w:vAlign w:val="center"/>
            <w:hideMark/>
          </w:tcPr>
          <w:p w14:paraId="30174B69" w14:textId="77777777" w:rsidR="007328C0" w:rsidRPr="00D7273F" w:rsidRDefault="007328C0" w:rsidP="001528CF">
            <w:pPr>
              <w:pStyle w:val="movimento2"/>
              <w:rPr>
                <w:color w:val="002060"/>
              </w:rPr>
            </w:pPr>
            <w:r w:rsidRPr="00D7273F">
              <w:rPr>
                <w:color w:val="002060"/>
              </w:rPr>
              <w:t xml:space="preserve">(VERBENA C5 ANCONA) </w:t>
            </w:r>
          </w:p>
        </w:tc>
        <w:tc>
          <w:tcPr>
            <w:tcW w:w="800" w:type="dxa"/>
            <w:tcMar>
              <w:top w:w="20" w:type="dxa"/>
              <w:left w:w="20" w:type="dxa"/>
              <w:bottom w:w="20" w:type="dxa"/>
              <w:right w:w="20" w:type="dxa"/>
            </w:tcMar>
            <w:vAlign w:val="center"/>
            <w:hideMark/>
          </w:tcPr>
          <w:p w14:paraId="08B4D31D"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C13BC74" w14:textId="77777777" w:rsidR="007328C0" w:rsidRPr="00D7273F" w:rsidRDefault="007328C0" w:rsidP="001528CF">
            <w:pPr>
              <w:pStyle w:val="movimento"/>
              <w:rPr>
                <w:color w:val="002060"/>
              </w:rPr>
            </w:pPr>
            <w:r w:rsidRPr="00D7273F">
              <w:rPr>
                <w:color w:val="002060"/>
              </w:rPr>
              <w:t>TONTARELLI ALESSANDRO</w:t>
            </w:r>
          </w:p>
        </w:tc>
        <w:tc>
          <w:tcPr>
            <w:tcW w:w="2200" w:type="dxa"/>
            <w:tcMar>
              <w:top w:w="20" w:type="dxa"/>
              <w:left w:w="20" w:type="dxa"/>
              <w:bottom w:w="20" w:type="dxa"/>
              <w:right w:w="20" w:type="dxa"/>
            </w:tcMar>
            <w:vAlign w:val="center"/>
            <w:hideMark/>
          </w:tcPr>
          <w:p w14:paraId="3C317B78" w14:textId="77777777" w:rsidR="007328C0" w:rsidRPr="00D7273F" w:rsidRDefault="007328C0" w:rsidP="001528CF">
            <w:pPr>
              <w:pStyle w:val="movimento2"/>
              <w:rPr>
                <w:color w:val="002060"/>
              </w:rPr>
            </w:pPr>
            <w:r w:rsidRPr="00D7273F">
              <w:rPr>
                <w:color w:val="002060"/>
              </w:rPr>
              <w:t xml:space="preserve">(VERBENA C5 ANCONA) </w:t>
            </w:r>
          </w:p>
        </w:tc>
      </w:tr>
    </w:tbl>
    <w:p w14:paraId="15728C36" w14:textId="77777777" w:rsidR="007328C0" w:rsidRPr="00D7273F" w:rsidRDefault="007328C0" w:rsidP="007328C0">
      <w:pPr>
        <w:pStyle w:val="titolo10"/>
        <w:rPr>
          <w:rFonts w:eastAsiaTheme="minorEastAsia"/>
          <w:color w:val="002060"/>
        </w:rPr>
      </w:pPr>
      <w:r w:rsidRPr="00D7273F">
        <w:rPr>
          <w:color w:val="002060"/>
        </w:rPr>
        <w:t xml:space="preserve">GARE DEL 21/ 9/2024 </w:t>
      </w:r>
    </w:p>
    <w:p w14:paraId="6679A9A3" w14:textId="77777777" w:rsidR="007328C0" w:rsidRPr="00D7273F" w:rsidRDefault="007328C0" w:rsidP="007328C0">
      <w:pPr>
        <w:pStyle w:val="titolo7a"/>
        <w:rPr>
          <w:color w:val="002060"/>
        </w:rPr>
      </w:pPr>
      <w:r w:rsidRPr="00D7273F">
        <w:rPr>
          <w:color w:val="002060"/>
        </w:rPr>
        <w:t xml:space="preserve">PROVVEDIMENTI DISCIPLINARI </w:t>
      </w:r>
    </w:p>
    <w:p w14:paraId="646DD0FE" w14:textId="77777777" w:rsidR="007328C0" w:rsidRPr="00D7273F" w:rsidRDefault="007328C0" w:rsidP="007328C0">
      <w:pPr>
        <w:pStyle w:val="titolo7b0"/>
        <w:rPr>
          <w:color w:val="002060"/>
        </w:rPr>
      </w:pPr>
      <w:r w:rsidRPr="00D7273F">
        <w:rPr>
          <w:color w:val="002060"/>
        </w:rPr>
        <w:t xml:space="preserve">In base alle risultanze degli atti ufficiali sono state deliberate le seguenti sanzioni disciplinari. </w:t>
      </w:r>
    </w:p>
    <w:p w14:paraId="63F78700" w14:textId="77777777" w:rsidR="007328C0" w:rsidRPr="00D7273F" w:rsidRDefault="007328C0" w:rsidP="007328C0">
      <w:pPr>
        <w:pStyle w:val="titolo30"/>
        <w:rPr>
          <w:color w:val="002060"/>
        </w:rPr>
      </w:pPr>
      <w:r w:rsidRPr="00D7273F">
        <w:rPr>
          <w:color w:val="002060"/>
        </w:rPr>
        <w:t xml:space="preserve">CALCIATORI ESPULSI </w:t>
      </w:r>
    </w:p>
    <w:p w14:paraId="2A02E5F7" w14:textId="77777777" w:rsidR="007328C0" w:rsidRPr="00D7273F" w:rsidRDefault="007328C0" w:rsidP="007328C0">
      <w:pPr>
        <w:pStyle w:val="titolo20"/>
        <w:rPr>
          <w:color w:val="002060"/>
        </w:rPr>
      </w:pPr>
      <w:r w:rsidRPr="00D7273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0DF45390" w14:textId="77777777" w:rsidTr="001528CF">
        <w:tc>
          <w:tcPr>
            <w:tcW w:w="2200" w:type="dxa"/>
            <w:tcMar>
              <w:top w:w="20" w:type="dxa"/>
              <w:left w:w="20" w:type="dxa"/>
              <w:bottom w:w="20" w:type="dxa"/>
              <w:right w:w="20" w:type="dxa"/>
            </w:tcMar>
            <w:vAlign w:val="center"/>
            <w:hideMark/>
          </w:tcPr>
          <w:p w14:paraId="4C3CFBD6" w14:textId="77777777" w:rsidR="007328C0" w:rsidRPr="00D7273F" w:rsidRDefault="007328C0" w:rsidP="001528CF">
            <w:pPr>
              <w:pStyle w:val="movimento"/>
              <w:rPr>
                <w:color w:val="002060"/>
              </w:rPr>
            </w:pPr>
            <w:r w:rsidRPr="00D7273F">
              <w:rPr>
                <w:color w:val="002060"/>
              </w:rPr>
              <w:t>DOMI KLEJDI</w:t>
            </w:r>
          </w:p>
        </w:tc>
        <w:tc>
          <w:tcPr>
            <w:tcW w:w="2200" w:type="dxa"/>
            <w:tcMar>
              <w:top w:w="20" w:type="dxa"/>
              <w:left w:w="20" w:type="dxa"/>
              <w:bottom w:w="20" w:type="dxa"/>
              <w:right w:w="20" w:type="dxa"/>
            </w:tcMar>
            <w:vAlign w:val="center"/>
            <w:hideMark/>
          </w:tcPr>
          <w:p w14:paraId="5A96290B" w14:textId="77777777" w:rsidR="007328C0" w:rsidRPr="00D7273F" w:rsidRDefault="007328C0" w:rsidP="001528CF">
            <w:pPr>
              <w:pStyle w:val="movimento2"/>
              <w:rPr>
                <w:color w:val="002060"/>
              </w:rPr>
            </w:pPr>
            <w:r w:rsidRPr="00D7273F">
              <w:rPr>
                <w:color w:val="002060"/>
              </w:rPr>
              <w:t xml:space="preserve">(FUTSAL CAMPIGLIONE) </w:t>
            </w:r>
          </w:p>
        </w:tc>
        <w:tc>
          <w:tcPr>
            <w:tcW w:w="800" w:type="dxa"/>
            <w:tcMar>
              <w:top w:w="20" w:type="dxa"/>
              <w:left w:w="20" w:type="dxa"/>
              <w:bottom w:w="20" w:type="dxa"/>
              <w:right w:w="20" w:type="dxa"/>
            </w:tcMar>
            <w:vAlign w:val="center"/>
            <w:hideMark/>
          </w:tcPr>
          <w:p w14:paraId="4DB15ED7"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289041C3"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41379FA5" w14:textId="77777777" w:rsidR="007328C0" w:rsidRPr="00D7273F" w:rsidRDefault="007328C0" w:rsidP="001528CF">
            <w:pPr>
              <w:pStyle w:val="movimento2"/>
              <w:rPr>
                <w:color w:val="002060"/>
              </w:rPr>
            </w:pPr>
            <w:r w:rsidRPr="00D7273F">
              <w:rPr>
                <w:color w:val="002060"/>
              </w:rPr>
              <w:t> </w:t>
            </w:r>
          </w:p>
        </w:tc>
      </w:tr>
    </w:tbl>
    <w:p w14:paraId="71366DE3" w14:textId="77777777" w:rsidR="007328C0" w:rsidRPr="00D7273F" w:rsidRDefault="007328C0" w:rsidP="007328C0">
      <w:pPr>
        <w:pStyle w:val="titolo30"/>
        <w:rPr>
          <w:rFonts w:eastAsiaTheme="minorEastAsia"/>
          <w:color w:val="002060"/>
        </w:rPr>
      </w:pPr>
      <w:r w:rsidRPr="00D7273F">
        <w:rPr>
          <w:color w:val="002060"/>
        </w:rPr>
        <w:lastRenderedPageBreak/>
        <w:t xml:space="preserve">CALCIATORI NON ESPULSI </w:t>
      </w:r>
    </w:p>
    <w:p w14:paraId="50228E9B"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3AA804B6" w14:textId="77777777" w:rsidTr="001528CF">
        <w:tc>
          <w:tcPr>
            <w:tcW w:w="2200" w:type="dxa"/>
            <w:tcMar>
              <w:top w:w="20" w:type="dxa"/>
              <w:left w:w="20" w:type="dxa"/>
              <w:bottom w:w="20" w:type="dxa"/>
              <w:right w:w="20" w:type="dxa"/>
            </w:tcMar>
            <w:vAlign w:val="center"/>
            <w:hideMark/>
          </w:tcPr>
          <w:p w14:paraId="58C5B4F0" w14:textId="77777777" w:rsidR="007328C0" w:rsidRPr="00D7273F" w:rsidRDefault="007328C0" w:rsidP="001528CF">
            <w:pPr>
              <w:pStyle w:val="movimento"/>
              <w:rPr>
                <w:color w:val="002060"/>
              </w:rPr>
            </w:pPr>
            <w:r w:rsidRPr="00D7273F">
              <w:rPr>
                <w:color w:val="002060"/>
              </w:rPr>
              <w:t>BALEANI MATTEO</w:t>
            </w:r>
          </w:p>
        </w:tc>
        <w:tc>
          <w:tcPr>
            <w:tcW w:w="2200" w:type="dxa"/>
            <w:tcMar>
              <w:top w:w="20" w:type="dxa"/>
              <w:left w:w="20" w:type="dxa"/>
              <w:bottom w:w="20" w:type="dxa"/>
              <w:right w:w="20" w:type="dxa"/>
            </w:tcMar>
            <w:vAlign w:val="center"/>
            <w:hideMark/>
          </w:tcPr>
          <w:p w14:paraId="33BB32DB" w14:textId="77777777" w:rsidR="007328C0" w:rsidRPr="00D7273F" w:rsidRDefault="007328C0" w:rsidP="001528CF">
            <w:pPr>
              <w:pStyle w:val="movimento2"/>
              <w:rPr>
                <w:color w:val="002060"/>
              </w:rPr>
            </w:pPr>
            <w:r w:rsidRPr="00D7273F">
              <w:rPr>
                <w:color w:val="002060"/>
              </w:rPr>
              <w:t xml:space="preserve">(ACLI VILLA MUSONE) </w:t>
            </w:r>
          </w:p>
        </w:tc>
        <w:tc>
          <w:tcPr>
            <w:tcW w:w="800" w:type="dxa"/>
            <w:tcMar>
              <w:top w:w="20" w:type="dxa"/>
              <w:left w:w="20" w:type="dxa"/>
              <w:bottom w:w="20" w:type="dxa"/>
              <w:right w:w="20" w:type="dxa"/>
            </w:tcMar>
            <w:vAlign w:val="center"/>
            <w:hideMark/>
          </w:tcPr>
          <w:p w14:paraId="2F9AC2F7"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5F365B8A" w14:textId="77777777" w:rsidR="007328C0" w:rsidRPr="00D7273F" w:rsidRDefault="007328C0" w:rsidP="001528CF">
            <w:pPr>
              <w:pStyle w:val="movimento"/>
              <w:rPr>
                <w:color w:val="002060"/>
              </w:rPr>
            </w:pPr>
            <w:r w:rsidRPr="00D7273F">
              <w:rPr>
                <w:color w:val="002060"/>
              </w:rPr>
              <w:t>CENSORI NICO</w:t>
            </w:r>
          </w:p>
        </w:tc>
        <w:tc>
          <w:tcPr>
            <w:tcW w:w="2200" w:type="dxa"/>
            <w:tcMar>
              <w:top w:w="20" w:type="dxa"/>
              <w:left w:w="20" w:type="dxa"/>
              <w:bottom w:w="20" w:type="dxa"/>
              <w:right w:w="20" w:type="dxa"/>
            </w:tcMar>
            <w:vAlign w:val="center"/>
            <w:hideMark/>
          </w:tcPr>
          <w:p w14:paraId="4362A6DB" w14:textId="77777777" w:rsidR="007328C0" w:rsidRPr="00D7273F" w:rsidRDefault="007328C0" w:rsidP="001528CF">
            <w:pPr>
              <w:pStyle w:val="movimento2"/>
              <w:rPr>
                <w:color w:val="002060"/>
              </w:rPr>
            </w:pPr>
            <w:r w:rsidRPr="00D7273F">
              <w:rPr>
                <w:color w:val="002060"/>
              </w:rPr>
              <w:t xml:space="preserve">(ACLI VILLA MUSONE) </w:t>
            </w:r>
          </w:p>
        </w:tc>
      </w:tr>
      <w:tr w:rsidR="007328C0" w:rsidRPr="00D7273F" w14:paraId="541E5A58" w14:textId="77777777" w:rsidTr="001528CF">
        <w:tc>
          <w:tcPr>
            <w:tcW w:w="2200" w:type="dxa"/>
            <w:tcMar>
              <w:top w:w="20" w:type="dxa"/>
              <w:left w:w="20" w:type="dxa"/>
              <w:bottom w:w="20" w:type="dxa"/>
              <w:right w:w="20" w:type="dxa"/>
            </w:tcMar>
            <w:vAlign w:val="center"/>
            <w:hideMark/>
          </w:tcPr>
          <w:p w14:paraId="5AC99C32" w14:textId="77777777" w:rsidR="007328C0" w:rsidRPr="00D7273F" w:rsidRDefault="007328C0" w:rsidP="001528CF">
            <w:pPr>
              <w:pStyle w:val="movimento"/>
              <w:rPr>
                <w:color w:val="002060"/>
              </w:rPr>
            </w:pPr>
            <w:r w:rsidRPr="00D7273F">
              <w:rPr>
                <w:color w:val="002060"/>
              </w:rPr>
              <w:t>VENDITTI ANTONIO</w:t>
            </w:r>
          </w:p>
        </w:tc>
        <w:tc>
          <w:tcPr>
            <w:tcW w:w="2200" w:type="dxa"/>
            <w:tcMar>
              <w:top w:w="20" w:type="dxa"/>
              <w:left w:w="20" w:type="dxa"/>
              <w:bottom w:w="20" w:type="dxa"/>
              <w:right w:w="20" w:type="dxa"/>
            </w:tcMar>
            <w:vAlign w:val="center"/>
            <w:hideMark/>
          </w:tcPr>
          <w:p w14:paraId="037A2174" w14:textId="77777777" w:rsidR="007328C0" w:rsidRPr="00D7273F" w:rsidRDefault="007328C0" w:rsidP="001528CF">
            <w:pPr>
              <w:pStyle w:val="movimento2"/>
              <w:rPr>
                <w:color w:val="002060"/>
              </w:rPr>
            </w:pPr>
            <w:r w:rsidRPr="00D7273F">
              <w:rPr>
                <w:color w:val="002060"/>
              </w:rPr>
              <w:t xml:space="preserve">(ACLI VILLA MUSONE) </w:t>
            </w:r>
          </w:p>
        </w:tc>
        <w:tc>
          <w:tcPr>
            <w:tcW w:w="800" w:type="dxa"/>
            <w:tcMar>
              <w:top w:w="20" w:type="dxa"/>
              <w:left w:w="20" w:type="dxa"/>
              <w:bottom w:w="20" w:type="dxa"/>
              <w:right w:w="20" w:type="dxa"/>
            </w:tcMar>
            <w:vAlign w:val="center"/>
            <w:hideMark/>
          </w:tcPr>
          <w:p w14:paraId="7F621935"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716DFDB0" w14:textId="77777777" w:rsidR="007328C0" w:rsidRPr="00D7273F" w:rsidRDefault="007328C0" w:rsidP="001528CF">
            <w:pPr>
              <w:pStyle w:val="movimento"/>
              <w:rPr>
                <w:color w:val="002060"/>
              </w:rPr>
            </w:pPr>
            <w:r w:rsidRPr="00D7273F">
              <w:rPr>
                <w:color w:val="002060"/>
              </w:rPr>
              <w:t>MARANGIO MATTEO</w:t>
            </w:r>
          </w:p>
        </w:tc>
        <w:tc>
          <w:tcPr>
            <w:tcW w:w="2200" w:type="dxa"/>
            <w:tcMar>
              <w:top w:w="20" w:type="dxa"/>
              <w:left w:w="20" w:type="dxa"/>
              <w:bottom w:w="20" w:type="dxa"/>
              <w:right w:w="20" w:type="dxa"/>
            </w:tcMar>
            <w:vAlign w:val="center"/>
            <w:hideMark/>
          </w:tcPr>
          <w:p w14:paraId="23AA3775" w14:textId="77777777" w:rsidR="007328C0" w:rsidRPr="00D7273F" w:rsidRDefault="007328C0" w:rsidP="001528CF">
            <w:pPr>
              <w:pStyle w:val="movimento2"/>
              <w:rPr>
                <w:color w:val="002060"/>
              </w:rPr>
            </w:pPr>
            <w:r w:rsidRPr="00D7273F">
              <w:rPr>
                <w:color w:val="002060"/>
              </w:rPr>
              <w:t xml:space="preserve">(AMICI DEL CENTROSOCIO SP.) </w:t>
            </w:r>
          </w:p>
        </w:tc>
      </w:tr>
      <w:tr w:rsidR="007328C0" w:rsidRPr="00D7273F" w14:paraId="721B9FA9" w14:textId="77777777" w:rsidTr="001528CF">
        <w:tc>
          <w:tcPr>
            <w:tcW w:w="2200" w:type="dxa"/>
            <w:tcMar>
              <w:top w:w="20" w:type="dxa"/>
              <w:left w:w="20" w:type="dxa"/>
              <w:bottom w:w="20" w:type="dxa"/>
              <w:right w:w="20" w:type="dxa"/>
            </w:tcMar>
            <w:vAlign w:val="center"/>
            <w:hideMark/>
          </w:tcPr>
          <w:p w14:paraId="2B7CCFD1" w14:textId="77777777" w:rsidR="007328C0" w:rsidRPr="00D7273F" w:rsidRDefault="007328C0" w:rsidP="001528CF">
            <w:pPr>
              <w:pStyle w:val="movimento"/>
              <w:rPr>
                <w:color w:val="002060"/>
              </w:rPr>
            </w:pPr>
            <w:r w:rsidRPr="00D7273F">
              <w:rPr>
                <w:color w:val="002060"/>
              </w:rPr>
              <w:t>CUCCULELLI CHRISTIAN</w:t>
            </w:r>
          </w:p>
        </w:tc>
        <w:tc>
          <w:tcPr>
            <w:tcW w:w="2200" w:type="dxa"/>
            <w:tcMar>
              <w:top w:w="20" w:type="dxa"/>
              <w:left w:w="20" w:type="dxa"/>
              <w:bottom w:w="20" w:type="dxa"/>
              <w:right w:w="20" w:type="dxa"/>
            </w:tcMar>
            <w:vAlign w:val="center"/>
            <w:hideMark/>
          </w:tcPr>
          <w:p w14:paraId="6E3D4357" w14:textId="77777777" w:rsidR="007328C0" w:rsidRPr="00D7273F" w:rsidRDefault="007328C0" w:rsidP="001528CF">
            <w:pPr>
              <w:pStyle w:val="movimento2"/>
              <w:rPr>
                <w:color w:val="002060"/>
              </w:rPr>
            </w:pPr>
            <w:r w:rsidRPr="00D7273F">
              <w:rPr>
                <w:color w:val="002060"/>
              </w:rPr>
              <w:t xml:space="preserve">(CASTELRAIMONDO CALCIO A 5) </w:t>
            </w:r>
          </w:p>
        </w:tc>
        <w:tc>
          <w:tcPr>
            <w:tcW w:w="800" w:type="dxa"/>
            <w:tcMar>
              <w:top w:w="20" w:type="dxa"/>
              <w:left w:w="20" w:type="dxa"/>
              <w:bottom w:w="20" w:type="dxa"/>
              <w:right w:w="20" w:type="dxa"/>
            </w:tcMar>
            <w:vAlign w:val="center"/>
            <w:hideMark/>
          </w:tcPr>
          <w:p w14:paraId="3F4D4635"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28B44C9" w14:textId="77777777" w:rsidR="007328C0" w:rsidRPr="00D7273F" w:rsidRDefault="007328C0" w:rsidP="001528CF">
            <w:pPr>
              <w:pStyle w:val="movimento"/>
              <w:rPr>
                <w:color w:val="002060"/>
              </w:rPr>
            </w:pPr>
            <w:r w:rsidRPr="00D7273F">
              <w:rPr>
                <w:color w:val="002060"/>
              </w:rPr>
              <w:t>MICOZZI LORENZO</w:t>
            </w:r>
          </w:p>
        </w:tc>
        <w:tc>
          <w:tcPr>
            <w:tcW w:w="2200" w:type="dxa"/>
            <w:tcMar>
              <w:top w:w="20" w:type="dxa"/>
              <w:left w:w="20" w:type="dxa"/>
              <w:bottom w:w="20" w:type="dxa"/>
              <w:right w:w="20" w:type="dxa"/>
            </w:tcMar>
            <w:vAlign w:val="center"/>
            <w:hideMark/>
          </w:tcPr>
          <w:p w14:paraId="03DA8B38" w14:textId="77777777" w:rsidR="007328C0" w:rsidRPr="00D7273F" w:rsidRDefault="007328C0" w:rsidP="001528CF">
            <w:pPr>
              <w:pStyle w:val="movimento2"/>
              <w:rPr>
                <w:color w:val="002060"/>
              </w:rPr>
            </w:pPr>
            <w:r w:rsidRPr="00D7273F">
              <w:rPr>
                <w:color w:val="002060"/>
              </w:rPr>
              <w:t xml:space="preserve">(MONTELUPONE CALCIO A 5) </w:t>
            </w:r>
          </w:p>
        </w:tc>
      </w:tr>
    </w:tbl>
    <w:p w14:paraId="28C8F8B4" w14:textId="77777777" w:rsidR="007328C0" w:rsidRDefault="007328C0" w:rsidP="007328C0">
      <w:pPr>
        <w:pStyle w:val="breakline"/>
        <w:rPr>
          <w:color w:val="002060"/>
        </w:rPr>
      </w:pPr>
    </w:p>
    <w:p w14:paraId="40F9D0DB" w14:textId="77777777" w:rsidR="007328C0" w:rsidRPr="00D652AD" w:rsidRDefault="007328C0" w:rsidP="007328C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4ACE35A1" w14:textId="77777777" w:rsidR="007328C0" w:rsidRPr="00D652AD" w:rsidRDefault="007328C0" w:rsidP="007328C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63EC33AF" w14:textId="77777777" w:rsidR="007328C0" w:rsidRDefault="007328C0" w:rsidP="007328C0">
      <w:pPr>
        <w:pStyle w:val="breakline"/>
        <w:rPr>
          <w:color w:val="002060"/>
        </w:rPr>
      </w:pPr>
    </w:p>
    <w:p w14:paraId="7787A460" w14:textId="77777777" w:rsidR="007328C0" w:rsidRPr="00D7273F" w:rsidRDefault="007328C0" w:rsidP="007328C0">
      <w:pPr>
        <w:pStyle w:val="titoloprinc0"/>
        <w:rPr>
          <w:color w:val="002060"/>
        </w:rPr>
      </w:pPr>
      <w:r w:rsidRPr="00D7273F">
        <w:rPr>
          <w:color w:val="002060"/>
        </w:rPr>
        <w:t>PROGRAMMA GARE</w:t>
      </w:r>
    </w:p>
    <w:p w14:paraId="29B9F4FB" w14:textId="77777777" w:rsidR="007328C0" w:rsidRDefault="007328C0" w:rsidP="007328C0">
      <w:pPr>
        <w:pStyle w:val="breakline"/>
        <w:rPr>
          <w:color w:val="002060"/>
        </w:rPr>
      </w:pPr>
    </w:p>
    <w:p w14:paraId="3F8F8C5C" w14:textId="77777777" w:rsidR="00021EB5" w:rsidRPr="006D055B" w:rsidRDefault="00021EB5" w:rsidP="00021EB5">
      <w:pPr>
        <w:pStyle w:val="sottotitolocampionato10"/>
        <w:rPr>
          <w:color w:val="002060"/>
        </w:rPr>
      </w:pPr>
      <w:r w:rsidRPr="006D055B">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76"/>
        <w:gridCol w:w="1560"/>
        <w:gridCol w:w="1548"/>
      </w:tblGrid>
      <w:tr w:rsidR="00021EB5" w:rsidRPr="006D055B" w14:paraId="60C82B54"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87D18"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3A2C3"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7F0A7"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8057F"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78FE8"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8AF04"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F107C"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443E8FF4"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331DE3" w14:textId="77777777" w:rsidR="00021EB5" w:rsidRPr="006D055B" w:rsidRDefault="00021EB5" w:rsidP="001528CF">
            <w:pPr>
              <w:pStyle w:val="rowtabella0"/>
              <w:rPr>
                <w:color w:val="002060"/>
              </w:rPr>
            </w:pPr>
            <w:r w:rsidRPr="006D055B">
              <w:rPr>
                <w:color w:val="002060"/>
              </w:rPr>
              <w:t>FUTSAL CASTELFIDARDO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0E8EA5" w14:textId="77777777" w:rsidR="00021EB5" w:rsidRPr="006D055B" w:rsidRDefault="00021EB5" w:rsidP="001528CF">
            <w:pPr>
              <w:pStyle w:val="rowtabella0"/>
              <w:rPr>
                <w:color w:val="002060"/>
              </w:rPr>
            </w:pPr>
            <w:r w:rsidRPr="006D055B">
              <w:rPr>
                <w:color w:val="002060"/>
              </w:rPr>
              <w:t>U.S. FORTUNA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83091D"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0167B8" w14:textId="77777777" w:rsidR="00021EB5" w:rsidRPr="006D055B" w:rsidRDefault="00021EB5" w:rsidP="001528CF">
            <w:pPr>
              <w:pStyle w:val="rowtabella0"/>
              <w:rPr>
                <w:color w:val="002060"/>
              </w:rPr>
            </w:pPr>
            <w:r w:rsidRPr="006D055B">
              <w:rPr>
                <w:color w:val="002060"/>
              </w:rPr>
              <w:t>30/09/2024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F4AA94" w14:textId="77777777" w:rsidR="00021EB5" w:rsidRPr="006D055B" w:rsidRDefault="00021EB5" w:rsidP="001528CF">
            <w:pPr>
              <w:pStyle w:val="rowtabella0"/>
              <w:rPr>
                <w:color w:val="002060"/>
              </w:rPr>
            </w:pPr>
            <w:r w:rsidRPr="006D055B">
              <w:rPr>
                <w:color w:val="002060"/>
              </w:rPr>
              <w:t>5079 PALLONE GEODETICO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40B419" w14:textId="77777777" w:rsidR="00021EB5" w:rsidRPr="006D055B" w:rsidRDefault="00021EB5" w:rsidP="001528CF">
            <w:pPr>
              <w:pStyle w:val="rowtabella0"/>
              <w:rPr>
                <w:color w:val="002060"/>
              </w:rPr>
            </w:pPr>
            <w:r w:rsidRPr="006D055B">
              <w:rPr>
                <w:color w:val="002060"/>
              </w:rPr>
              <w:t>CASTELFIDARDO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4A1618" w14:textId="77777777" w:rsidR="00021EB5" w:rsidRPr="006D055B" w:rsidRDefault="00021EB5" w:rsidP="001528CF">
            <w:pPr>
              <w:pStyle w:val="rowtabella0"/>
              <w:rPr>
                <w:color w:val="002060"/>
              </w:rPr>
            </w:pPr>
            <w:r w:rsidRPr="006D055B">
              <w:rPr>
                <w:color w:val="002060"/>
              </w:rPr>
              <w:t>VIA GHANDI - FRAZ. CROCETTE</w:t>
            </w:r>
          </w:p>
        </w:tc>
      </w:tr>
    </w:tbl>
    <w:p w14:paraId="2F25596F" w14:textId="77777777" w:rsidR="00021EB5" w:rsidRPr="006D055B" w:rsidRDefault="00021EB5" w:rsidP="00021EB5">
      <w:pPr>
        <w:pStyle w:val="breakline"/>
        <w:rPr>
          <w:rFonts w:eastAsiaTheme="minorEastAsia"/>
          <w:color w:val="002060"/>
        </w:rPr>
      </w:pPr>
    </w:p>
    <w:p w14:paraId="46E4D057" w14:textId="77777777" w:rsidR="00021EB5" w:rsidRPr="006D055B" w:rsidRDefault="00021EB5" w:rsidP="00021EB5">
      <w:pPr>
        <w:pStyle w:val="breakline"/>
        <w:rPr>
          <w:color w:val="002060"/>
        </w:rPr>
      </w:pPr>
    </w:p>
    <w:p w14:paraId="53196B5A" w14:textId="77777777" w:rsidR="00021EB5" w:rsidRPr="006D055B" w:rsidRDefault="00021EB5" w:rsidP="00021EB5">
      <w:pPr>
        <w:pStyle w:val="breakline"/>
        <w:rPr>
          <w:color w:val="002060"/>
        </w:rPr>
      </w:pPr>
    </w:p>
    <w:p w14:paraId="11383C0E" w14:textId="77777777" w:rsidR="00021EB5" w:rsidRPr="006D055B" w:rsidRDefault="00021EB5" w:rsidP="00021EB5">
      <w:pPr>
        <w:pStyle w:val="sottotitolocampionato10"/>
        <w:rPr>
          <w:color w:val="002060"/>
        </w:rPr>
      </w:pPr>
      <w:r w:rsidRPr="006D055B">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3163F75E"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4AF31"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1B6ED"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390EB"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B53B9"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7BD91"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049F4"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1ED28"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36295CC7"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1590D6" w14:textId="77777777" w:rsidR="00021EB5" w:rsidRPr="006D055B" w:rsidRDefault="00021EB5" w:rsidP="001528CF">
            <w:pPr>
              <w:pStyle w:val="rowtabella0"/>
              <w:rPr>
                <w:color w:val="002060"/>
              </w:rPr>
            </w:pPr>
            <w:r w:rsidRPr="006D055B">
              <w:rPr>
                <w:color w:val="002060"/>
              </w:rPr>
              <w:t>CIARNIN</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624AB7" w14:textId="77777777" w:rsidR="00021EB5" w:rsidRPr="006D055B" w:rsidRDefault="00021EB5" w:rsidP="001528CF">
            <w:pPr>
              <w:pStyle w:val="rowtabella0"/>
              <w:rPr>
                <w:color w:val="002060"/>
              </w:rPr>
            </w:pPr>
            <w:r w:rsidRPr="006D055B">
              <w:rPr>
                <w:color w:val="002060"/>
              </w:rPr>
              <w:t>POL.CAGLI SPORT ASSOCIATI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D93AAD"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ACE3C6" w14:textId="77777777" w:rsidR="00021EB5" w:rsidRPr="006D055B" w:rsidRDefault="00021EB5" w:rsidP="001528CF">
            <w:pPr>
              <w:pStyle w:val="rowtabella0"/>
              <w:rPr>
                <w:color w:val="002060"/>
              </w:rPr>
            </w:pPr>
            <w:r w:rsidRPr="006D055B">
              <w:rPr>
                <w:color w:val="002060"/>
              </w:rPr>
              <w:t>02/10/2024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B1678" w14:textId="77777777" w:rsidR="00021EB5" w:rsidRPr="006D055B" w:rsidRDefault="00021EB5" w:rsidP="001528CF">
            <w:pPr>
              <w:pStyle w:val="rowtabella0"/>
              <w:rPr>
                <w:color w:val="002060"/>
              </w:rPr>
            </w:pPr>
            <w:r w:rsidRPr="006D055B">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89D708" w14:textId="77777777" w:rsidR="00021EB5" w:rsidRPr="006D055B" w:rsidRDefault="00021EB5" w:rsidP="001528CF">
            <w:pPr>
              <w:pStyle w:val="rowtabella0"/>
              <w:rPr>
                <w:color w:val="002060"/>
              </w:rPr>
            </w:pPr>
            <w:r w:rsidRPr="006D055B">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0B14CB" w14:textId="77777777" w:rsidR="00021EB5" w:rsidRPr="006D055B" w:rsidRDefault="00021EB5" w:rsidP="001528CF">
            <w:pPr>
              <w:pStyle w:val="rowtabella0"/>
              <w:rPr>
                <w:color w:val="002060"/>
              </w:rPr>
            </w:pPr>
            <w:r w:rsidRPr="006D055B">
              <w:rPr>
                <w:color w:val="002060"/>
              </w:rPr>
              <w:t>VIA ANTONIO ROSMINI 22/B</w:t>
            </w:r>
          </w:p>
        </w:tc>
      </w:tr>
    </w:tbl>
    <w:p w14:paraId="6BD91E80" w14:textId="77777777" w:rsidR="00021EB5" w:rsidRPr="006D055B" w:rsidRDefault="00021EB5" w:rsidP="00021EB5">
      <w:pPr>
        <w:pStyle w:val="breakline"/>
        <w:rPr>
          <w:rFonts w:eastAsiaTheme="minorEastAsia"/>
          <w:color w:val="002060"/>
        </w:rPr>
      </w:pPr>
    </w:p>
    <w:p w14:paraId="0373F709" w14:textId="77777777" w:rsidR="00021EB5" w:rsidRPr="006D055B" w:rsidRDefault="00021EB5" w:rsidP="00021EB5">
      <w:pPr>
        <w:pStyle w:val="breakline"/>
        <w:rPr>
          <w:color w:val="002060"/>
        </w:rPr>
      </w:pPr>
    </w:p>
    <w:p w14:paraId="12D8C25B" w14:textId="77777777" w:rsidR="00021EB5" w:rsidRPr="006D055B" w:rsidRDefault="00021EB5" w:rsidP="00021EB5">
      <w:pPr>
        <w:pStyle w:val="breakline"/>
        <w:rPr>
          <w:color w:val="002060"/>
        </w:rPr>
      </w:pPr>
    </w:p>
    <w:p w14:paraId="20A4C55F" w14:textId="77777777" w:rsidR="00021EB5" w:rsidRPr="006D055B" w:rsidRDefault="00021EB5" w:rsidP="00021EB5">
      <w:pPr>
        <w:pStyle w:val="sottotitolocampionato10"/>
        <w:rPr>
          <w:color w:val="002060"/>
        </w:rPr>
      </w:pPr>
      <w:r w:rsidRPr="006D055B">
        <w:rPr>
          <w:color w:val="002060"/>
        </w:rPr>
        <w:t>GIRONE 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021EB5" w:rsidRPr="006D055B" w14:paraId="6E34D9B5"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49CB5"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CCBBB"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0A811"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C5390"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EAEC8"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3DE9D"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FEA1A"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1861D056"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90F507" w14:textId="77777777" w:rsidR="00021EB5" w:rsidRPr="006D055B" w:rsidRDefault="00021EB5" w:rsidP="001528CF">
            <w:pPr>
              <w:pStyle w:val="rowtabella0"/>
              <w:rPr>
                <w:color w:val="002060"/>
              </w:rPr>
            </w:pPr>
            <w:r w:rsidRPr="006D055B">
              <w:rPr>
                <w:color w:val="002060"/>
              </w:rPr>
              <w:t>GIOVANI SANT IPPOLITO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150C8B" w14:textId="77777777" w:rsidR="00021EB5" w:rsidRPr="006D055B" w:rsidRDefault="00021EB5" w:rsidP="001528CF">
            <w:pPr>
              <w:pStyle w:val="rowtabella0"/>
              <w:rPr>
                <w:color w:val="002060"/>
              </w:rPr>
            </w:pPr>
            <w:r w:rsidRPr="006D055B">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8F2C34"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9F9C75" w14:textId="77777777" w:rsidR="00021EB5" w:rsidRPr="006D055B" w:rsidRDefault="00021EB5" w:rsidP="001528CF">
            <w:pPr>
              <w:pStyle w:val="rowtabella0"/>
              <w:rPr>
                <w:color w:val="002060"/>
              </w:rPr>
            </w:pPr>
            <w:r w:rsidRPr="006D055B">
              <w:rPr>
                <w:color w:val="002060"/>
              </w:rPr>
              <w:t>02/10/2024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421EFB" w14:textId="77777777" w:rsidR="00021EB5" w:rsidRPr="006D055B" w:rsidRDefault="00021EB5" w:rsidP="001528CF">
            <w:pPr>
              <w:pStyle w:val="rowtabella0"/>
              <w:rPr>
                <w:color w:val="002060"/>
              </w:rPr>
            </w:pPr>
            <w:r w:rsidRPr="006D055B">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AB3AEF" w14:textId="77777777" w:rsidR="00021EB5" w:rsidRPr="006D055B" w:rsidRDefault="00021EB5" w:rsidP="001528CF">
            <w:pPr>
              <w:pStyle w:val="rowtabella0"/>
              <w:rPr>
                <w:color w:val="002060"/>
              </w:rPr>
            </w:pPr>
            <w:r w:rsidRPr="006D055B">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009BB2" w14:textId="77777777" w:rsidR="00021EB5" w:rsidRPr="006D055B" w:rsidRDefault="00021EB5" w:rsidP="001528CF">
            <w:pPr>
              <w:pStyle w:val="rowtabella0"/>
              <w:rPr>
                <w:color w:val="002060"/>
              </w:rPr>
            </w:pPr>
            <w:r w:rsidRPr="006D055B">
              <w:rPr>
                <w:color w:val="002060"/>
              </w:rPr>
              <w:t>VIA ROMA, SNC</w:t>
            </w:r>
          </w:p>
        </w:tc>
      </w:tr>
    </w:tbl>
    <w:p w14:paraId="7B823075" w14:textId="77777777" w:rsidR="00021EB5" w:rsidRPr="006D055B" w:rsidRDefault="00021EB5" w:rsidP="00021EB5">
      <w:pPr>
        <w:pStyle w:val="breakline"/>
        <w:rPr>
          <w:rFonts w:eastAsiaTheme="minorEastAsia"/>
          <w:color w:val="002060"/>
        </w:rPr>
      </w:pPr>
    </w:p>
    <w:p w14:paraId="4C89E1B4" w14:textId="77777777" w:rsidR="00021EB5" w:rsidRPr="006D055B" w:rsidRDefault="00021EB5" w:rsidP="00021EB5">
      <w:pPr>
        <w:pStyle w:val="breakline"/>
        <w:rPr>
          <w:color w:val="002060"/>
        </w:rPr>
      </w:pPr>
    </w:p>
    <w:p w14:paraId="60A49121" w14:textId="77777777" w:rsidR="00021EB5" w:rsidRPr="006D055B" w:rsidRDefault="00021EB5" w:rsidP="00021EB5">
      <w:pPr>
        <w:pStyle w:val="breakline"/>
        <w:rPr>
          <w:color w:val="002060"/>
        </w:rPr>
      </w:pPr>
    </w:p>
    <w:p w14:paraId="2460778E" w14:textId="77777777" w:rsidR="00021EB5" w:rsidRPr="006D055B" w:rsidRDefault="00021EB5" w:rsidP="00021EB5">
      <w:pPr>
        <w:pStyle w:val="sottotitolocampionato10"/>
        <w:rPr>
          <w:color w:val="002060"/>
        </w:rPr>
      </w:pPr>
      <w:r w:rsidRPr="006D055B">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021EB5" w:rsidRPr="006D055B" w14:paraId="44325F30"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750E3"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6E730"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FE44B"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5F281"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50FDD"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E5253"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9071A"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0E17DFC7"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7AA042" w14:textId="77777777" w:rsidR="00021EB5" w:rsidRPr="006D055B" w:rsidRDefault="00021EB5" w:rsidP="001528CF">
            <w:pPr>
              <w:pStyle w:val="rowtabella0"/>
              <w:rPr>
                <w:color w:val="002060"/>
              </w:rPr>
            </w:pPr>
            <w:r w:rsidRPr="006D055B">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62EC6E" w14:textId="77777777" w:rsidR="00021EB5" w:rsidRPr="006D055B" w:rsidRDefault="00021EB5" w:rsidP="001528CF">
            <w:pPr>
              <w:pStyle w:val="rowtabella0"/>
              <w:rPr>
                <w:color w:val="002060"/>
              </w:rPr>
            </w:pPr>
            <w:r w:rsidRPr="006D055B">
              <w:rPr>
                <w:color w:val="002060"/>
              </w:rPr>
              <w:t>CERRETO D ESI C5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4F362"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C9ABA7" w14:textId="77777777" w:rsidR="00021EB5" w:rsidRPr="006D055B" w:rsidRDefault="00021EB5" w:rsidP="001528CF">
            <w:pPr>
              <w:pStyle w:val="rowtabella0"/>
              <w:rPr>
                <w:color w:val="002060"/>
              </w:rPr>
            </w:pPr>
            <w:r w:rsidRPr="006D055B">
              <w:rPr>
                <w:color w:val="002060"/>
              </w:rPr>
              <w:t>25/09/2024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CAF038" w14:textId="77777777" w:rsidR="00021EB5" w:rsidRPr="006D055B" w:rsidRDefault="00021EB5" w:rsidP="001528CF">
            <w:pPr>
              <w:pStyle w:val="rowtabella0"/>
              <w:rPr>
                <w:color w:val="002060"/>
              </w:rPr>
            </w:pPr>
            <w:r w:rsidRPr="006D055B">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6E8A48" w14:textId="77777777" w:rsidR="00021EB5" w:rsidRPr="006D055B" w:rsidRDefault="00021EB5" w:rsidP="001528CF">
            <w:pPr>
              <w:pStyle w:val="rowtabella0"/>
              <w:rPr>
                <w:color w:val="002060"/>
              </w:rPr>
            </w:pPr>
            <w:r w:rsidRPr="006D055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BBC241" w14:textId="77777777" w:rsidR="00021EB5" w:rsidRPr="006D055B" w:rsidRDefault="00021EB5" w:rsidP="001528CF">
            <w:pPr>
              <w:pStyle w:val="rowtabella0"/>
              <w:rPr>
                <w:color w:val="002060"/>
              </w:rPr>
            </w:pPr>
            <w:r w:rsidRPr="006D055B">
              <w:rPr>
                <w:color w:val="002060"/>
              </w:rPr>
              <w:t>LOCALITA' NONTESICURO</w:t>
            </w:r>
          </w:p>
        </w:tc>
      </w:tr>
    </w:tbl>
    <w:p w14:paraId="44F0968E" w14:textId="77777777" w:rsidR="00021EB5" w:rsidRPr="006D055B" w:rsidRDefault="00021EB5" w:rsidP="00021EB5">
      <w:pPr>
        <w:pStyle w:val="breakline"/>
        <w:rPr>
          <w:rFonts w:eastAsiaTheme="minorEastAsia"/>
          <w:color w:val="002060"/>
        </w:rPr>
      </w:pPr>
    </w:p>
    <w:p w14:paraId="5CCCA771" w14:textId="77777777" w:rsidR="00021EB5" w:rsidRPr="006D055B" w:rsidRDefault="00021EB5" w:rsidP="00021EB5">
      <w:pPr>
        <w:pStyle w:val="breakline"/>
        <w:rPr>
          <w:color w:val="002060"/>
        </w:rPr>
      </w:pPr>
    </w:p>
    <w:p w14:paraId="32407C6F" w14:textId="77777777" w:rsidR="00021EB5" w:rsidRPr="006D055B" w:rsidRDefault="00021EB5" w:rsidP="00021EB5">
      <w:pPr>
        <w:pStyle w:val="breakline"/>
        <w:rPr>
          <w:color w:val="002060"/>
        </w:rPr>
      </w:pPr>
    </w:p>
    <w:p w14:paraId="6EF274C1" w14:textId="77777777" w:rsidR="00021EB5" w:rsidRPr="006D055B" w:rsidRDefault="00021EB5" w:rsidP="00021EB5">
      <w:pPr>
        <w:pStyle w:val="sottotitolocampionato10"/>
        <w:rPr>
          <w:color w:val="002060"/>
        </w:rPr>
      </w:pPr>
      <w:r w:rsidRPr="006D055B">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021EB5" w:rsidRPr="006D055B" w14:paraId="1928195C"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6066C"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1563E"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66FC6"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AE450"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57B53"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8E3B6"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49EAC"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3CA37445"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618F0D" w14:textId="77777777" w:rsidR="00021EB5" w:rsidRPr="006D055B" w:rsidRDefault="00021EB5" w:rsidP="001528CF">
            <w:pPr>
              <w:pStyle w:val="rowtabella0"/>
              <w:rPr>
                <w:color w:val="002060"/>
              </w:rPr>
            </w:pPr>
            <w:r w:rsidRPr="006D055B">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B9BB24" w14:textId="77777777" w:rsidR="00021EB5" w:rsidRPr="006D055B" w:rsidRDefault="00021EB5" w:rsidP="001528CF">
            <w:pPr>
              <w:pStyle w:val="rowtabella0"/>
              <w:rPr>
                <w:color w:val="002060"/>
              </w:rPr>
            </w:pPr>
            <w:r w:rsidRPr="006D055B">
              <w:rPr>
                <w:color w:val="002060"/>
              </w:rPr>
              <w:t>VILLA CECCOLINI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4D309D"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4EDD64" w14:textId="77777777" w:rsidR="00021EB5" w:rsidRPr="006D055B" w:rsidRDefault="00021EB5" w:rsidP="001528CF">
            <w:pPr>
              <w:pStyle w:val="rowtabella0"/>
              <w:rPr>
                <w:color w:val="002060"/>
              </w:rPr>
            </w:pPr>
            <w:r w:rsidRPr="006D055B">
              <w:rPr>
                <w:color w:val="002060"/>
              </w:rPr>
              <w:t>01/10/2024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8FFD73" w14:textId="77777777" w:rsidR="00021EB5" w:rsidRPr="006D055B" w:rsidRDefault="00021EB5" w:rsidP="001528CF">
            <w:pPr>
              <w:pStyle w:val="rowtabella0"/>
              <w:rPr>
                <w:color w:val="002060"/>
              </w:rPr>
            </w:pPr>
            <w:r w:rsidRPr="006D055B">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FB007D" w14:textId="77777777" w:rsidR="00021EB5" w:rsidRPr="006D055B" w:rsidRDefault="00021EB5" w:rsidP="001528CF">
            <w:pPr>
              <w:pStyle w:val="rowtabella0"/>
              <w:rPr>
                <w:color w:val="002060"/>
              </w:rPr>
            </w:pPr>
            <w:r w:rsidRPr="006D055B">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4EA1D7" w14:textId="77777777" w:rsidR="00021EB5" w:rsidRPr="006D055B" w:rsidRDefault="00021EB5" w:rsidP="001528CF">
            <w:pPr>
              <w:pStyle w:val="rowtabella0"/>
              <w:rPr>
                <w:color w:val="002060"/>
              </w:rPr>
            </w:pPr>
            <w:r w:rsidRPr="006D055B">
              <w:rPr>
                <w:color w:val="002060"/>
              </w:rPr>
              <w:t>VIA VERDI</w:t>
            </w:r>
          </w:p>
        </w:tc>
      </w:tr>
    </w:tbl>
    <w:p w14:paraId="65B059A0" w14:textId="77777777" w:rsidR="00021EB5" w:rsidRPr="006D055B" w:rsidRDefault="00021EB5" w:rsidP="00021EB5">
      <w:pPr>
        <w:pStyle w:val="breakline"/>
        <w:rPr>
          <w:rFonts w:eastAsiaTheme="minorEastAsia"/>
          <w:color w:val="002060"/>
        </w:rPr>
      </w:pPr>
    </w:p>
    <w:p w14:paraId="396B31CE" w14:textId="77777777" w:rsidR="00021EB5" w:rsidRPr="006D055B" w:rsidRDefault="00021EB5" w:rsidP="00021EB5">
      <w:pPr>
        <w:pStyle w:val="breakline"/>
        <w:rPr>
          <w:color w:val="002060"/>
        </w:rPr>
      </w:pPr>
    </w:p>
    <w:p w14:paraId="60628E24" w14:textId="77777777" w:rsidR="00021EB5" w:rsidRPr="006D055B" w:rsidRDefault="00021EB5" w:rsidP="00021EB5">
      <w:pPr>
        <w:pStyle w:val="breakline"/>
        <w:rPr>
          <w:color w:val="002060"/>
        </w:rPr>
      </w:pPr>
    </w:p>
    <w:p w14:paraId="3FF3E0E8" w14:textId="77777777" w:rsidR="00021EB5" w:rsidRPr="006D055B" w:rsidRDefault="00021EB5" w:rsidP="00021EB5">
      <w:pPr>
        <w:pStyle w:val="sottotitolocampionato10"/>
        <w:rPr>
          <w:color w:val="002060"/>
        </w:rPr>
      </w:pPr>
      <w:r w:rsidRPr="006D055B">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7"/>
        <w:gridCol w:w="385"/>
        <w:gridCol w:w="898"/>
        <w:gridCol w:w="1184"/>
        <w:gridCol w:w="1551"/>
        <w:gridCol w:w="1551"/>
      </w:tblGrid>
      <w:tr w:rsidR="00021EB5" w:rsidRPr="006D055B" w14:paraId="16CC93DF"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7F85B"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F66E4"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B1CA2"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64A98"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87798"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0DBE8"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13D61"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5F9117FA"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519F7D" w14:textId="77777777" w:rsidR="00021EB5" w:rsidRPr="006D055B" w:rsidRDefault="00021EB5" w:rsidP="001528CF">
            <w:pPr>
              <w:pStyle w:val="rowtabella0"/>
              <w:rPr>
                <w:color w:val="002060"/>
              </w:rPr>
            </w:pPr>
            <w:r w:rsidRPr="006D055B">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605134" w14:textId="77777777" w:rsidR="00021EB5" w:rsidRPr="006D055B" w:rsidRDefault="00021EB5" w:rsidP="001528CF">
            <w:pPr>
              <w:pStyle w:val="rowtabella0"/>
              <w:rPr>
                <w:color w:val="002060"/>
              </w:rPr>
            </w:pPr>
            <w:r w:rsidRPr="006D055B">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182D14"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863567" w14:textId="77777777" w:rsidR="00021EB5" w:rsidRPr="006D055B" w:rsidRDefault="00021EB5" w:rsidP="001528CF">
            <w:pPr>
              <w:pStyle w:val="rowtabella0"/>
              <w:rPr>
                <w:color w:val="002060"/>
              </w:rPr>
            </w:pPr>
            <w:r w:rsidRPr="006D055B">
              <w:rPr>
                <w:color w:val="002060"/>
              </w:rPr>
              <w:t>02/10/2024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BB81CA" w14:textId="77777777" w:rsidR="00021EB5" w:rsidRPr="006D055B" w:rsidRDefault="00021EB5" w:rsidP="001528CF">
            <w:pPr>
              <w:pStyle w:val="rowtabella0"/>
              <w:rPr>
                <w:color w:val="002060"/>
              </w:rPr>
            </w:pPr>
            <w:r w:rsidRPr="006D055B">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6F0643" w14:textId="77777777" w:rsidR="00021EB5" w:rsidRPr="006D055B" w:rsidRDefault="00021EB5" w:rsidP="001528CF">
            <w:pPr>
              <w:pStyle w:val="rowtabella0"/>
              <w:rPr>
                <w:color w:val="002060"/>
              </w:rPr>
            </w:pPr>
            <w:r w:rsidRPr="006D055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50170D" w14:textId="77777777" w:rsidR="00021EB5" w:rsidRPr="006D055B" w:rsidRDefault="00021EB5" w:rsidP="001528CF">
            <w:pPr>
              <w:pStyle w:val="rowtabella0"/>
              <w:rPr>
                <w:color w:val="002060"/>
              </w:rPr>
            </w:pPr>
            <w:r w:rsidRPr="006D055B">
              <w:rPr>
                <w:color w:val="002060"/>
              </w:rPr>
              <w:t>VIA MADRE TERESA DI CALCUTTA</w:t>
            </w:r>
          </w:p>
        </w:tc>
      </w:tr>
    </w:tbl>
    <w:p w14:paraId="5C51ABE2" w14:textId="77777777" w:rsidR="00021EB5" w:rsidRPr="006D055B" w:rsidRDefault="00021EB5" w:rsidP="00021EB5">
      <w:pPr>
        <w:pStyle w:val="breakline"/>
        <w:rPr>
          <w:rFonts w:eastAsiaTheme="minorEastAsia"/>
          <w:color w:val="002060"/>
        </w:rPr>
      </w:pPr>
    </w:p>
    <w:p w14:paraId="443BE3AE" w14:textId="77777777" w:rsidR="00021EB5" w:rsidRPr="006D055B" w:rsidRDefault="00021EB5" w:rsidP="00021EB5">
      <w:pPr>
        <w:pStyle w:val="breakline"/>
        <w:rPr>
          <w:color w:val="002060"/>
        </w:rPr>
      </w:pPr>
    </w:p>
    <w:p w14:paraId="489A573D" w14:textId="77777777" w:rsidR="00021EB5" w:rsidRPr="006D055B" w:rsidRDefault="00021EB5" w:rsidP="00021EB5">
      <w:pPr>
        <w:pStyle w:val="breakline"/>
        <w:rPr>
          <w:color w:val="002060"/>
        </w:rPr>
      </w:pPr>
    </w:p>
    <w:p w14:paraId="64118E82" w14:textId="77777777" w:rsidR="00021EB5" w:rsidRPr="006D055B" w:rsidRDefault="00021EB5" w:rsidP="00021EB5">
      <w:pPr>
        <w:pStyle w:val="sottotitolocampionato10"/>
        <w:rPr>
          <w:color w:val="002060"/>
        </w:rPr>
      </w:pPr>
      <w:r w:rsidRPr="006D055B">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8"/>
        <w:gridCol w:w="385"/>
        <w:gridCol w:w="898"/>
        <w:gridCol w:w="1175"/>
        <w:gridCol w:w="1554"/>
        <w:gridCol w:w="1554"/>
      </w:tblGrid>
      <w:tr w:rsidR="00021EB5" w:rsidRPr="006D055B" w14:paraId="146651BB"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4F8C8" w14:textId="77777777" w:rsidR="00021EB5" w:rsidRPr="006D055B" w:rsidRDefault="00021EB5" w:rsidP="001528CF">
            <w:pPr>
              <w:pStyle w:val="headertabella0"/>
              <w:rPr>
                <w:color w:val="002060"/>
              </w:rPr>
            </w:pPr>
            <w:r w:rsidRPr="006D055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8C52E"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15C36"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B7009"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6031A"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1E39F"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6292B"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2A6709CC"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5A3732" w14:textId="77777777" w:rsidR="00021EB5" w:rsidRPr="006D055B" w:rsidRDefault="00021EB5" w:rsidP="001528CF">
            <w:pPr>
              <w:pStyle w:val="rowtabella0"/>
              <w:rPr>
                <w:color w:val="002060"/>
              </w:rPr>
            </w:pPr>
            <w:r w:rsidRPr="006D055B">
              <w:rPr>
                <w:color w:val="002060"/>
              </w:rPr>
              <w:t>CASTELBELLINO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043EDA" w14:textId="77777777" w:rsidR="00021EB5" w:rsidRPr="006D055B" w:rsidRDefault="00021EB5" w:rsidP="001528CF">
            <w:pPr>
              <w:pStyle w:val="rowtabella0"/>
              <w:rPr>
                <w:color w:val="002060"/>
              </w:rPr>
            </w:pPr>
            <w:r w:rsidRPr="006D055B">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EBE1D3"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433112" w14:textId="77777777" w:rsidR="00021EB5" w:rsidRPr="006D055B" w:rsidRDefault="00021EB5" w:rsidP="001528CF">
            <w:pPr>
              <w:pStyle w:val="rowtabella0"/>
              <w:rPr>
                <w:color w:val="002060"/>
              </w:rPr>
            </w:pPr>
            <w:r w:rsidRPr="006D055B">
              <w:rPr>
                <w:color w:val="002060"/>
              </w:rPr>
              <w:t>01/10/2024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BE5C13" w14:textId="77777777" w:rsidR="00021EB5" w:rsidRPr="006D055B" w:rsidRDefault="00021EB5" w:rsidP="001528CF">
            <w:pPr>
              <w:pStyle w:val="rowtabella0"/>
              <w:rPr>
                <w:color w:val="002060"/>
              </w:rPr>
            </w:pPr>
            <w:r w:rsidRPr="006D055B">
              <w:rPr>
                <w:color w:val="002060"/>
              </w:rPr>
              <w:t>5043 PALASPORT "MARTARELLI"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DF2B42" w14:textId="77777777" w:rsidR="00021EB5" w:rsidRPr="006D055B" w:rsidRDefault="00021EB5" w:rsidP="001528CF">
            <w:pPr>
              <w:pStyle w:val="rowtabella0"/>
              <w:rPr>
                <w:color w:val="002060"/>
              </w:rPr>
            </w:pPr>
            <w:r w:rsidRPr="006D055B">
              <w:rPr>
                <w:color w:val="002060"/>
              </w:rPr>
              <w:t>CASTELBELLINO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8B3B19" w14:textId="77777777" w:rsidR="00021EB5" w:rsidRPr="006D055B" w:rsidRDefault="00021EB5" w:rsidP="001528CF">
            <w:pPr>
              <w:pStyle w:val="rowtabella0"/>
              <w:rPr>
                <w:color w:val="002060"/>
              </w:rPr>
            </w:pPr>
            <w:r w:rsidRPr="006D055B">
              <w:rPr>
                <w:color w:val="002060"/>
              </w:rPr>
              <w:t>VIA TOBAGI STAZ. CASTELBELLINO</w:t>
            </w:r>
          </w:p>
        </w:tc>
      </w:tr>
    </w:tbl>
    <w:p w14:paraId="4DEF972C" w14:textId="77777777" w:rsidR="00021EB5" w:rsidRPr="006D055B" w:rsidRDefault="00021EB5" w:rsidP="00021EB5">
      <w:pPr>
        <w:pStyle w:val="breakline"/>
        <w:rPr>
          <w:rFonts w:eastAsiaTheme="minorEastAsia"/>
          <w:color w:val="002060"/>
        </w:rPr>
      </w:pPr>
    </w:p>
    <w:p w14:paraId="7B87586F" w14:textId="77777777" w:rsidR="00021EB5" w:rsidRPr="006D055B" w:rsidRDefault="00021EB5" w:rsidP="00021EB5">
      <w:pPr>
        <w:pStyle w:val="breakline"/>
        <w:rPr>
          <w:color w:val="002060"/>
        </w:rPr>
      </w:pPr>
    </w:p>
    <w:p w14:paraId="12589848" w14:textId="77777777" w:rsidR="00021EB5" w:rsidRPr="006D055B" w:rsidRDefault="00021EB5" w:rsidP="00021EB5">
      <w:pPr>
        <w:pStyle w:val="breakline"/>
        <w:rPr>
          <w:color w:val="002060"/>
        </w:rPr>
      </w:pPr>
    </w:p>
    <w:p w14:paraId="6BD6C2AB" w14:textId="77777777" w:rsidR="00021EB5" w:rsidRPr="006D055B" w:rsidRDefault="00021EB5" w:rsidP="00021EB5">
      <w:pPr>
        <w:pStyle w:val="sottotitolocampionato10"/>
        <w:rPr>
          <w:color w:val="002060"/>
        </w:rPr>
      </w:pPr>
      <w:r w:rsidRPr="006D055B">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021EB5" w:rsidRPr="006D055B" w14:paraId="3BC9E021"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70306"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BBC0C"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9DB0C"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52829"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28DB4"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2FFF1"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19A51"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1B424B2E"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A82F80" w14:textId="77777777" w:rsidR="00021EB5" w:rsidRPr="006D055B" w:rsidRDefault="00021EB5" w:rsidP="001528CF">
            <w:pPr>
              <w:pStyle w:val="rowtabella0"/>
              <w:rPr>
                <w:color w:val="002060"/>
              </w:rPr>
            </w:pPr>
            <w:r w:rsidRPr="006D055B">
              <w:rPr>
                <w:color w:val="002060"/>
              </w:rPr>
              <w:t>CHIARAVALLE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330F5A" w14:textId="77777777" w:rsidR="00021EB5" w:rsidRPr="006D055B" w:rsidRDefault="00021EB5" w:rsidP="001528CF">
            <w:pPr>
              <w:pStyle w:val="rowtabella0"/>
              <w:rPr>
                <w:color w:val="002060"/>
              </w:rPr>
            </w:pPr>
            <w:r w:rsidRPr="006D055B">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E0BEF9"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B10AD" w14:textId="77777777" w:rsidR="00021EB5" w:rsidRPr="006D055B" w:rsidRDefault="00021EB5" w:rsidP="001528CF">
            <w:pPr>
              <w:pStyle w:val="rowtabella0"/>
              <w:rPr>
                <w:color w:val="002060"/>
              </w:rPr>
            </w:pPr>
            <w:r w:rsidRPr="006D055B">
              <w:rPr>
                <w:color w:val="002060"/>
              </w:rPr>
              <w:t>30/09/2024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B9BDB" w14:textId="77777777" w:rsidR="00021EB5" w:rsidRPr="006D055B" w:rsidRDefault="00021EB5" w:rsidP="001528CF">
            <w:pPr>
              <w:pStyle w:val="rowtabella0"/>
              <w:rPr>
                <w:color w:val="002060"/>
              </w:rPr>
            </w:pPr>
            <w:r w:rsidRPr="006D055B">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706AF" w14:textId="77777777" w:rsidR="00021EB5" w:rsidRPr="006D055B" w:rsidRDefault="00021EB5" w:rsidP="001528CF">
            <w:pPr>
              <w:pStyle w:val="rowtabella0"/>
              <w:rPr>
                <w:color w:val="002060"/>
              </w:rPr>
            </w:pPr>
            <w:r w:rsidRPr="006D055B">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F85784" w14:textId="77777777" w:rsidR="00021EB5" w:rsidRPr="006D055B" w:rsidRDefault="00021EB5" w:rsidP="001528CF">
            <w:pPr>
              <w:pStyle w:val="rowtabella0"/>
              <w:rPr>
                <w:color w:val="002060"/>
              </w:rPr>
            </w:pPr>
            <w:r w:rsidRPr="006D055B">
              <w:rPr>
                <w:color w:val="002060"/>
              </w:rPr>
              <w:t>VIA FALCONARA</w:t>
            </w:r>
          </w:p>
        </w:tc>
      </w:tr>
      <w:tr w:rsidR="00021EB5" w:rsidRPr="006D055B" w14:paraId="733DA146"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4AF096" w14:textId="77777777" w:rsidR="00021EB5" w:rsidRPr="006D055B" w:rsidRDefault="00021EB5" w:rsidP="001528CF">
            <w:pPr>
              <w:pStyle w:val="rowtabella0"/>
              <w:rPr>
                <w:color w:val="002060"/>
              </w:rPr>
            </w:pPr>
            <w:r w:rsidRPr="006D055B">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C9245" w14:textId="77777777" w:rsidR="00021EB5" w:rsidRPr="006D055B" w:rsidRDefault="00021EB5" w:rsidP="001528CF">
            <w:pPr>
              <w:pStyle w:val="rowtabella0"/>
              <w:rPr>
                <w:color w:val="002060"/>
              </w:rPr>
            </w:pPr>
            <w:r w:rsidRPr="006D055B">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842A7F"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F2447" w14:textId="77777777" w:rsidR="00021EB5" w:rsidRPr="006D055B" w:rsidRDefault="00021EB5" w:rsidP="001528CF">
            <w:pPr>
              <w:pStyle w:val="rowtabella0"/>
              <w:rPr>
                <w:color w:val="002060"/>
              </w:rPr>
            </w:pPr>
            <w:r w:rsidRPr="006D055B">
              <w:rPr>
                <w:color w:val="002060"/>
              </w:rPr>
              <w:t>30/09/2024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FF7EF9" w14:textId="77777777" w:rsidR="00021EB5" w:rsidRPr="006D055B" w:rsidRDefault="00021EB5" w:rsidP="001528CF">
            <w:pPr>
              <w:pStyle w:val="rowtabella0"/>
              <w:rPr>
                <w:color w:val="002060"/>
              </w:rPr>
            </w:pPr>
            <w:r w:rsidRPr="006D055B">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B705BA" w14:textId="77777777" w:rsidR="00021EB5" w:rsidRPr="006D055B" w:rsidRDefault="00021EB5" w:rsidP="001528CF">
            <w:pPr>
              <w:pStyle w:val="rowtabella0"/>
              <w:rPr>
                <w:color w:val="002060"/>
              </w:rPr>
            </w:pPr>
            <w:r w:rsidRPr="006D055B">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3804B" w14:textId="77777777" w:rsidR="00021EB5" w:rsidRPr="006D055B" w:rsidRDefault="00021EB5" w:rsidP="001528CF">
            <w:pPr>
              <w:pStyle w:val="rowtabella0"/>
              <w:rPr>
                <w:color w:val="002060"/>
              </w:rPr>
            </w:pPr>
            <w:r w:rsidRPr="006D055B">
              <w:rPr>
                <w:color w:val="002060"/>
              </w:rPr>
              <w:t xml:space="preserve">VIA </w:t>
            </w:r>
            <w:proofErr w:type="gramStart"/>
            <w:r w:rsidRPr="006D055B">
              <w:rPr>
                <w:color w:val="002060"/>
              </w:rPr>
              <w:t>B.BUOZZI</w:t>
            </w:r>
            <w:proofErr w:type="gramEnd"/>
          </w:p>
        </w:tc>
      </w:tr>
    </w:tbl>
    <w:p w14:paraId="1E60E714" w14:textId="77777777" w:rsidR="00021EB5" w:rsidRPr="006D055B" w:rsidRDefault="00021EB5" w:rsidP="00021EB5">
      <w:pPr>
        <w:pStyle w:val="breakline"/>
        <w:rPr>
          <w:rFonts w:eastAsiaTheme="minorEastAsia"/>
          <w:color w:val="002060"/>
        </w:rPr>
      </w:pPr>
    </w:p>
    <w:p w14:paraId="068DAC6E" w14:textId="77777777" w:rsidR="00021EB5" w:rsidRPr="006D055B" w:rsidRDefault="00021EB5" w:rsidP="00021EB5">
      <w:pPr>
        <w:pStyle w:val="breakline"/>
        <w:rPr>
          <w:color w:val="002060"/>
        </w:rPr>
      </w:pPr>
    </w:p>
    <w:p w14:paraId="041CBA5A" w14:textId="77777777" w:rsidR="00021EB5" w:rsidRPr="006D055B" w:rsidRDefault="00021EB5" w:rsidP="00021EB5">
      <w:pPr>
        <w:pStyle w:val="breakline"/>
        <w:rPr>
          <w:color w:val="002060"/>
        </w:rPr>
      </w:pPr>
    </w:p>
    <w:p w14:paraId="5D25BF9F" w14:textId="77777777" w:rsidR="00021EB5" w:rsidRPr="006D055B" w:rsidRDefault="00021EB5" w:rsidP="00021EB5">
      <w:pPr>
        <w:pStyle w:val="sottotitolocampionato10"/>
        <w:rPr>
          <w:color w:val="002060"/>
        </w:rPr>
      </w:pPr>
      <w:r w:rsidRPr="006D055B">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021EB5" w:rsidRPr="006D055B" w14:paraId="6162FF7D"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5280F"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E6D23"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DBF91"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AEE38"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1E4A9"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E0D38"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E17C7"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08F3E3F4"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F04237" w14:textId="77777777" w:rsidR="00021EB5" w:rsidRPr="006D055B" w:rsidRDefault="00021EB5" w:rsidP="001528CF">
            <w:pPr>
              <w:pStyle w:val="rowtabella0"/>
              <w:rPr>
                <w:color w:val="002060"/>
              </w:rPr>
            </w:pPr>
            <w:r w:rsidRPr="006D055B">
              <w:rPr>
                <w:color w:val="002060"/>
              </w:rPr>
              <w:t>VERBENA C5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90FB8" w14:textId="77777777" w:rsidR="00021EB5" w:rsidRPr="006D055B" w:rsidRDefault="00021EB5" w:rsidP="001528CF">
            <w:pPr>
              <w:pStyle w:val="rowtabella0"/>
              <w:rPr>
                <w:color w:val="002060"/>
              </w:rPr>
            </w:pPr>
            <w:r w:rsidRPr="006D055B">
              <w:rPr>
                <w:color w:val="002060"/>
              </w:rPr>
              <w:t>POLISPORTIVA UROBORO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4CFA95"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35FFF7" w14:textId="77777777" w:rsidR="00021EB5" w:rsidRPr="006D055B" w:rsidRDefault="00021EB5" w:rsidP="001528CF">
            <w:pPr>
              <w:pStyle w:val="rowtabella0"/>
              <w:rPr>
                <w:color w:val="002060"/>
              </w:rPr>
            </w:pPr>
            <w:r w:rsidRPr="006D055B">
              <w:rPr>
                <w:color w:val="002060"/>
              </w:rPr>
              <w:t>30/09/2024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99EC4" w14:textId="77777777" w:rsidR="00021EB5" w:rsidRPr="006D055B" w:rsidRDefault="00021EB5" w:rsidP="001528CF">
            <w:pPr>
              <w:pStyle w:val="rowtabella0"/>
              <w:rPr>
                <w:color w:val="002060"/>
              </w:rPr>
            </w:pPr>
            <w:r w:rsidRPr="006D055B">
              <w:rPr>
                <w:color w:val="002060"/>
              </w:rPr>
              <w:t>5004 PALLONE GEODETICO VERBENA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C9EBE" w14:textId="77777777" w:rsidR="00021EB5" w:rsidRPr="006D055B" w:rsidRDefault="00021EB5" w:rsidP="001528CF">
            <w:pPr>
              <w:pStyle w:val="rowtabella0"/>
              <w:rPr>
                <w:color w:val="002060"/>
              </w:rPr>
            </w:pPr>
            <w:r w:rsidRPr="006D055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2BB30" w14:textId="77777777" w:rsidR="00021EB5" w:rsidRPr="006D055B" w:rsidRDefault="00021EB5" w:rsidP="001528CF">
            <w:pPr>
              <w:pStyle w:val="rowtabella0"/>
              <w:rPr>
                <w:color w:val="002060"/>
              </w:rPr>
            </w:pPr>
            <w:r w:rsidRPr="006D055B">
              <w:rPr>
                <w:color w:val="002060"/>
              </w:rPr>
              <w:t>VIA PETRARCA</w:t>
            </w:r>
          </w:p>
        </w:tc>
      </w:tr>
      <w:tr w:rsidR="00021EB5" w:rsidRPr="006D055B" w14:paraId="2A329353"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7CAE02" w14:textId="77777777" w:rsidR="00021EB5" w:rsidRPr="006D055B" w:rsidRDefault="00021EB5" w:rsidP="001528CF">
            <w:pPr>
              <w:pStyle w:val="rowtabella0"/>
              <w:rPr>
                <w:color w:val="002060"/>
              </w:rPr>
            </w:pPr>
            <w:r w:rsidRPr="006D055B">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C3634" w14:textId="77777777" w:rsidR="00021EB5" w:rsidRPr="006D055B" w:rsidRDefault="00021EB5" w:rsidP="001528CF">
            <w:pPr>
              <w:pStyle w:val="rowtabella0"/>
              <w:rPr>
                <w:color w:val="002060"/>
              </w:rPr>
            </w:pPr>
            <w:proofErr w:type="gramStart"/>
            <w:r w:rsidRPr="006D055B">
              <w:rPr>
                <w:color w:val="002060"/>
              </w:rPr>
              <w:t>CITTA</w:t>
            </w:r>
            <w:proofErr w:type="gramEnd"/>
            <w:r w:rsidRPr="006D055B">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83A90"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5B7FB3" w14:textId="77777777" w:rsidR="00021EB5" w:rsidRPr="006D055B" w:rsidRDefault="00021EB5" w:rsidP="001528CF">
            <w:pPr>
              <w:pStyle w:val="rowtabella0"/>
              <w:rPr>
                <w:color w:val="002060"/>
              </w:rPr>
            </w:pPr>
            <w:r w:rsidRPr="006D055B">
              <w:rPr>
                <w:color w:val="002060"/>
              </w:rPr>
              <w:t>02/10/2024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EEA9E" w14:textId="77777777" w:rsidR="00021EB5" w:rsidRPr="006D055B" w:rsidRDefault="00021EB5" w:rsidP="001528CF">
            <w:pPr>
              <w:pStyle w:val="rowtabella0"/>
              <w:rPr>
                <w:color w:val="002060"/>
              </w:rPr>
            </w:pPr>
            <w:r w:rsidRPr="006D055B">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B7B27" w14:textId="77777777" w:rsidR="00021EB5" w:rsidRPr="006D055B" w:rsidRDefault="00021EB5" w:rsidP="001528CF">
            <w:pPr>
              <w:pStyle w:val="rowtabella0"/>
              <w:rPr>
                <w:color w:val="002060"/>
              </w:rPr>
            </w:pPr>
            <w:r w:rsidRPr="006D055B">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05326" w14:textId="77777777" w:rsidR="00021EB5" w:rsidRPr="006D055B" w:rsidRDefault="00021EB5" w:rsidP="001528CF">
            <w:pPr>
              <w:pStyle w:val="rowtabella0"/>
              <w:rPr>
                <w:color w:val="002060"/>
              </w:rPr>
            </w:pPr>
            <w:r w:rsidRPr="006D055B">
              <w:rPr>
                <w:color w:val="002060"/>
              </w:rPr>
              <w:t>VIA IV NOVEMBRE</w:t>
            </w:r>
          </w:p>
        </w:tc>
      </w:tr>
    </w:tbl>
    <w:p w14:paraId="714AABAC" w14:textId="77777777" w:rsidR="00021EB5" w:rsidRPr="006D055B" w:rsidRDefault="00021EB5" w:rsidP="00021EB5">
      <w:pPr>
        <w:pStyle w:val="breakline"/>
        <w:rPr>
          <w:rFonts w:eastAsiaTheme="minorEastAsia"/>
          <w:color w:val="002060"/>
        </w:rPr>
      </w:pPr>
    </w:p>
    <w:p w14:paraId="58A8D221" w14:textId="77777777" w:rsidR="00021EB5" w:rsidRPr="006D055B" w:rsidRDefault="00021EB5" w:rsidP="00021EB5">
      <w:pPr>
        <w:pStyle w:val="breakline"/>
        <w:rPr>
          <w:color w:val="002060"/>
        </w:rPr>
      </w:pPr>
    </w:p>
    <w:p w14:paraId="5F922483" w14:textId="77777777" w:rsidR="00021EB5" w:rsidRPr="006D055B" w:rsidRDefault="00021EB5" w:rsidP="00021EB5">
      <w:pPr>
        <w:pStyle w:val="breakline"/>
        <w:rPr>
          <w:color w:val="002060"/>
        </w:rPr>
      </w:pPr>
    </w:p>
    <w:p w14:paraId="048F9E58" w14:textId="77777777" w:rsidR="00021EB5" w:rsidRPr="006D055B" w:rsidRDefault="00021EB5" w:rsidP="00021EB5">
      <w:pPr>
        <w:pStyle w:val="sottotitolocampionato10"/>
        <w:rPr>
          <w:color w:val="002060"/>
        </w:rPr>
      </w:pPr>
      <w:r w:rsidRPr="006D055B">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021EB5" w:rsidRPr="006D055B" w14:paraId="0CCD6A60"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A46E6"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EB07C"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5511A"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513EF"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A8839"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8C8BA"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94F21"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26ED5906"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769FFE" w14:textId="77777777" w:rsidR="00021EB5" w:rsidRPr="006D055B" w:rsidRDefault="00021EB5" w:rsidP="001528CF">
            <w:pPr>
              <w:pStyle w:val="rowtabella0"/>
              <w:rPr>
                <w:color w:val="002060"/>
              </w:rPr>
            </w:pPr>
            <w:r w:rsidRPr="006D055B">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E4B92D" w14:textId="77777777" w:rsidR="00021EB5" w:rsidRPr="006D055B" w:rsidRDefault="00021EB5" w:rsidP="001528CF">
            <w:pPr>
              <w:pStyle w:val="rowtabella0"/>
              <w:rPr>
                <w:color w:val="002060"/>
              </w:rPr>
            </w:pPr>
            <w:r w:rsidRPr="006D055B">
              <w:rPr>
                <w:color w:val="002060"/>
              </w:rPr>
              <w:t>FUTSAL VIRE GEOSISTEM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A0CE63"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1A7A0A" w14:textId="77777777" w:rsidR="00021EB5" w:rsidRPr="006D055B" w:rsidRDefault="00021EB5" w:rsidP="001528CF">
            <w:pPr>
              <w:pStyle w:val="rowtabella0"/>
              <w:rPr>
                <w:color w:val="002060"/>
              </w:rPr>
            </w:pPr>
            <w:r w:rsidRPr="006D055B">
              <w:rPr>
                <w:color w:val="002060"/>
              </w:rPr>
              <w:t>02/10/2024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C8B5CF" w14:textId="77777777" w:rsidR="00021EB5" w:rsidRPr="006D055B" w:rsidRDefault="00021EB5" w:rsidP="001528CF">
            <w:pPr>
              <w:pStyle w:val="rowtabella0"/>
              <w:rPr>
                <w:color w:val="002060"/>
              </w:rPr>
            </w:pPr>
            <w:r w:rsidRPr="006D055B">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F3C0C7" w14:textId="77777777" w:rsidR="00021EB5" w:rsidRPr="006D055B" w:rsidRDefault="00021EB5" w:rsidP="001528CF">
            <w:pPr>
              <w:pStyle w:val="rowtabella0"/>
              <w:rPr>
                <w:color w:val="002060"/>
              </w:rPr>
            </w:pPr>
            <w:r w:rsidRPr="006D055B">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3798CB" w14:textId="77777777" w:rsidR="00021EB5" w:rsidRPr="006D055B" w:rsidRDefault="00021EB5" w:rsidP="001528CF">
            <w:pPr>
              <w:pStyle w:val="rowtabella0"/>
              <w:rPr>
                <w:color w:val="002060"/>
              </w:rPr>
            </w:pPr>
            <w:r w:rsidRPr="006D055B">
              <w:rPr>
                <w:color w:val="002060"/>
              </w:rPr>
              <w:t>VIA ALESSANDRO MANZONI</w:t>
            </w:r>
          </w:p>
        </w:tc>
      </w:tr>
    </w:tbl>
    <w:p w14:paraId="7A7CF446" w14:textId="77777777" w:rsidR="00021EB5" w:rsidRPr="006D055B" w:rsidRDefault="00021EB5" w:rsidP="00021EB5">
      <w:pPr>
        <w:pStyle w:val="breakline"/>
        <w:rPr>
          <w:rFonts w:eastAsiaTheme="minorEastAsia"/>
          <w:color w:val="002060"/>
        </w:rPr>
      </w:pPr>
    </w:p>
    <w:p w14:paraId="26B40B01" w14:textId="77777777" w:rsidR="00021EB5" w:rsidRPr="006D055B" w:rsidRDefault="00021EB5" w:rsidP="00021EB5">
      <w:pPr>
        <w:pStyle w:val="breakline"/>
        <w:rPr>
          <w:color w:val="002060"/>
        </w:rPr>
      </w:pPr>
    </w:p>
    <w:p w14:paraId="6416FCA7" w14:textId="77777777" w:rsidR="00021EB5" w:rsidRPr="006D055B" w:rsidRDefault="00021EB5" w:rsidP="00021EB5">
      <w:pPr>
        <w:pStyle w:val="breakline"/>
        <w:rPr>
          <w:color w:val="002060"/>
        </w:rPr>
      </w:pPr>
    </w:p>
    <w:p w14:paraId="60E783F5" w14:textId="77777777" w:rsidR="00021EB5" w:rsidRPr="006D055B" w:rsidRDefault="00021EB5" w:rsidP="00021EB5">
      <w:pPr>
        <w:pStyle w:val="sottotitolocampionato10"/>
        <w:rPr>
          <w:color w:val="002060"/>
        </w:rPr>
      </w:pPr>
      <w:r w:rsidRPr="006D055B">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523112CB"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E406C"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A30B9"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BF99C"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38553"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EAF12"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F315D"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57EE0"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424BAE19"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AAD129" w14:textId="77777777" w:rsidR="00021EB5" w:rsidRPr="006D055B" w:rsidRDefault="00021EB5" w:rsidP="001528CF">
            <w:pPr>
              <w:pStyle w:val="rowtabella0"/>
              <w:rPr>
                <w:color w:val="002060"/>
              </w:rPr>
            </w:pPr>
            <w:r w:rsidRPr="006D055B">
              <w:rPr>
                <w:color w:val="002060"/>
              </w:rPr>
              <w:t>TRE TORRI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26DC73" w14:textId="77777777" w:rsidR="00021EB5" w:rsidRPr="006D055B" w:rsidRDefault="00021EB5" w:rsidP="001528CF">
            <w:pPr>
              <w:pStyle w:val="rowtabella0"/>
              <w:rPr>
                <w:color w:val="002060"/>
              </w:rPr>
            </w:pPr>
            <w:r w:rsidRPr="006D055B">
              <w:rPr>
                <w:color w:val="002060"/>
              </w:rPr>
              <w:t>AVENALE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E3F75A"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950DC9" w14:textId="77777777" w:rsidR="00021EB5" w:rsidRPr="006D055B" w:rsidRDefault="00021EB5" w:rsidP="001528CF">
            <w:pPr>
              <w:pStyle w:val="rowtabella0"/>
              <w:rPr>
                <w:color w:val="002060"/>
              </w:rPr>
            </w:pPr>
            <w:r w:rsidRPr="006D055B">
              <w:rPr>
                <w:color w:val="002060"/>
              </w:rPr>
              <w:t>30/09/2024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3ECCE9" w14:textId="77777777" w:rsidR="00021EB5" w:rsidRPr="006D055B" w:rsidRDefault="00021EB5" w:rsidP="001528CF">
            <w:pPr>
              <w:pStyle w:val="rowtabella0"/>
              <w:rPr>
                <w:color w:val="002060"/>
              </w:rPr>
            </w:pPr>
            <w:r w:rsidRPr="006D055B">
              <w:rPr>
                <w:color w:val="002060"/>
              </w:rPr>
              <w:t>5222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47C7E8" w14:textId="77777777" w:rsidR="00021EB5" w:rsidRPr="006D055B" w:rsidRDefault="00021EB5" w:rsidP="001528CF">
            <w:pPr>
              <w:pStyle w:val="rowtabella0"/>
              <w:rPr>
                <w:color w:val="002060"/>
              </w:rPr>
            </w:pPr>
            <w:r w:rsidRPr="006D055B">
              <w:rPr>
                <w:color w:val="002060"/>
              </w:rPr>
              <w:t>SARNANO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CCF124" w14:textId="77777777" w:rsidR="00021EB5" w:rsidRPr="006D055B" w:rsidRDefault="00021EB5" w:rsidP="001528CF">
            <w:pPr>
              <w:pStyle w:val="rowtabella0"/>
              <w:rPr>
                <w:color w:val="002060"/>
              </w:rPr>
            </w:pPr>
            <w:r w:rsidRPr="006D055B">
              <w:rPr>
                <w:color w:val="002060"/>
              </w:rPr>
              <w:t>VIA LUDOVICO SCARFIOTTI</w:t>
            </w:r>
          </w:p>
        </w:tc>
      </w:tr>
    </w:tbl>
    <w:p w14:paraId="6C62BB83" w14:textId="77777777" w:rsidR="00021EB5" w:rsidRPr="006D055B" w:rsidRDefault="00021EB5" w:rsidP="00021EB5">
      <w:pPr>
        <w:pStyle w:val="breakline"/>
        <w:rPr>
          <w:rFonts w:eastAsiaTheme="minorEastAsia"/>
          <w:color w:val="002060"/>
        </w:rPr>
      </w:pPr>
    </w:p>
    <w:p w14:paraId="22C086E7" w14:textId="77777777" w:rsidR="00021EB5" w:rsidRPr="006D055B" w:rsidRDefault="00021EB5" w:rsidP="00021EB5">
      <w:pPr>
        <w:pStyle w:val="breakline"/>
        <w:rPr>
          <w:color w:val="002060"/>
        </w:rPr>
      </w:pPr>
    </w:p>
    <w:p w14:paraId="4F041E90" w14:textId="77777777" w:rsidR="00021EB5" w:rsidRPr="006D055B" w:rsidRDefault="00021EB5" w:rsidP="00021EB5">
      <w:pPr>
        <w:pStyle w:val="breakline"/>
        <w:rPr>
          <w:color w:val="002060"/>
        </w:rPr>
      </w:pPr>
    </w:p>
    <w:p w14:paraId="6C156190" w14:textId="77777777" w:rsidR="00021EB5" w:rsidRPr="006D055B" w:rsidRDefault="00021EB5" w:rsidP="00021EB5">
      <w:pPr>
        <w:pStyle w:val="sottotitolocampionato10"/>
        <w:rPr>
          <w:color w:val="002060"/>
        </w:rPr>
      </w:pPr>
      <w:r w:rsidRPr="006D055B">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021EB5" w:rsidRPr="006D055B" w14:paraId="650E06EA"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CB6B2"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97500"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A4C88"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6B47B"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69991"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E2311"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449BF"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3FE707BA"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2C39BD" w14:textId="77777777" w:rsidR="00021EB5" w:rsidRPr="006D055B" w:rsidRDefault="00021EB5" w:rsidP="001528CF">
            <w:pPr>
              <w:pStyle w:val="rowtabella0"/>
              <w:rPr>
                <w:color w:val="002060"/>
              </w:rPr>
            </w:pPr>
            <w:r w:rsidRPr="006D055B">
              <w:rPr>
                <w:color w:val="002060"/>
              </w:rPr>
              <w:t>POLISPORTIVA VICTORIA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FF5BB" w14:textId="77777777" w:rsidR="00021EB5" w:rsidRPr="006D055B" w:rsidRDefault="00021EB5" w:rsidP="001528CF">
            <w:pPr>
              <w:pStyle w:val="rowtabella0"/>
              <w:rPr>
                <w:color w:val="002060"/>
              </w:rPr>
            </w:pPr>
            <w:r w:rsidRPr="006D055B">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72DA40"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2BC8DB" w14:textId="77777777" w:rsidR="00021EB5" w:rsidRPr="006D055B" w:rsidRDefault="00021EB5" w:rsidP="001528CF">
            <w:pPr>
              <w:pStyle w:val="rowtabella0"/>
              <w:rPr>
                <w:color w:val="002060"/>
              </w:rPr>
            </w:pPr>
            <w:r w:rsidRPr="006D055B">
              <w:rPr>
                <w:color w:val="002060"/>
              </w:rPr>
              <w:t>02/10/2024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C539ED" w14:textId="77777777" w:rsidR="00021EB5" w:rsidRPr="006D055B" w:rsidRDefault="00021EB5" w:rsidP="001528CF">
            <w:pPr>
              <w:pStyle w:val="rowtabella0"/>
              <w:rPr>
                <w:color w:val="002060"/>
              </w:rPr>
            </w:pPr>
            <w:r w:rsidRPr="006D055B">
              <w:rPr>
                <w:color w:val="002060"/>
              </w:rPr>
              <w:t>5281 PALASPORT "LUIGINO QUARESIMA"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4BEDB2" w14:textId="77777777" w:rsidR="00021EB5" w:rsidRPr="006D055B" w:rsidRDefault="00021EB5" w:rsidP="001528CF">
            <w:pPr>
              <w:pStyle w:val="rowtabella0"/>
              <w:rPr>
                <w:color w:val="002060"/>
              </w:rPr>
            </w:pPr>
            <w:r w:rsidRPr="006D055B">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EAB322" w14:textId="77777777" w:rsidR="00021EB5" w:rsidRPr="006D055B" w:rsidRDefault="00021EB5" w:rsidP="001528CF">
            <w:pPr>
              <w:pStyle w:val="rowtabella0"/>
              <w:rPr>
                <w:color w:val="002060"/>
              </w:rPr>
            </w:pPr>
            <w:r w:rsidRPr="006D055B">
              <w:rPr>
                <w:color w:val="002060"/>
              </w:rPr>
              <w:t>VIA CERQUATTI</w:t>
            </w:r>
          </w:p>
        </w:tc>
      </w:tr>
    </w:tbl>
    <w:p w14:paraId="1D204563" w14:textId="77777777" w:rsidR="00021EB5" w:rsidRPr="006D055B" w:rsidRDefault="00021EB5" w:rsidP="00021EB5">
      <w:pPr>
        <w:pStyle w:val="breakline"/>
        <w:rPr>
          <w:rFonts w:eastAsiaTheme="minorEastAsia"/>
          <w:color w:val="002060"/>
        </w:rPr>
      </w:pPr>
    </w:p>
    <w:p w14:paraId="7A12A022" w14:textId="77777777" w:rsidR="00021EB5" w:rsidRPr="006D055B" w:rsidRDefault="00021EB5" w:rsidP="00021EB5">
      <w:pPr>
        <w:pStyle w:val="breakline"/>
        <w:rPr>
          <w:color w:val="002060"/>
        </w:rPr>
      </w:pPr>
    </w:p>
    <w:p w14:paraId="379628E5" w14:textId="77777777" w:rsidR="00021EB5" w:rsidRPr="006D055B" w:rsidRDefault="00021EB5" w:rsidP="00021EB5">
      <w:pPr>
        <w:pStyle w:val="breakline"/>
        <w:rPr>
          <w:color w:val="002060"/>
        </w:rPr>
      </w:pPr>
    </w:p>
    <w:p w14:paraId="16ABAC71" w14:textId="77777777" w:rsidR="00021EB5" w:rsidRPr="006D055B" w:rsidRDefault="00021EB5" w:rsidP="00021EB5">
      <w:pPr>
        <w:pStyle w:val="sottotitolocampionato10"/>
        <w:rPr>
          <w:color w:val="002060"/>
        </w:rPr>
      </w:pPr>
      <w:r w:rsidRPr="006D055B">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64EE1E3F"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316F5"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49FC7"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268EA"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FA7C3"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393A5"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3F66E"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1E3D5"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10FED484"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0B35C0" w14:textId="77777777" w:rsidR="00021EB5" w:rsidRPr="006D055B" w:rsidRDefault="00021EB5" w:rsidP="001528CF">
            <w:pPr>
              <w:pStyle w:val="rowtabella0"/>
              <w:rPr>
                <w:color w:val="002060"/>
              </w:rPr>
            </w:pPr>
            <w:r w:rsidRPr="006D055B">
              <w:rPr>
                <w:color w:val="002060"/>
              </w:rPr>
              <w:t>GAGLIOLE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19B894" w14:textId="77777777" w:rsidR="00021EB5" w:rsidRPr="006D055B" w:rsidRDefault="00021EB5" w:rsidP="001528CF">
            <w:pPr>
              <w:pStyle w:val="rowtabella0"/>
              <w:rPr>
                <w:color w:val="002060"/>
              </w:rPr>
            </w:pPr>
            <w:r w:rsidRPr="006D055B">
              <w:rPr>
                <w:color w:val="002060"/>
              </w:rPr>
              <w:t>AURORA TREIA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CAD797"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BD7CD1" w14:textId="77777777" w:rsidR="00021EB5" w:rsidRPr="006D055B" w:rsidRDefault="00021EB5" w:rsidP="001528CF">
            <w:pPr>
              <w:pStyle w:val="rowtabella0"/>
              <w:rPr>
                <w:color w:val="002060"/>
              </w:rPr>
            </w:pPr>
            <w:r w:rsidRPr="006D055B">
              <w:rPr>
                <w:color w:val="002060"/>
              </w:rPr>
              <w:t>01/10/2024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6A4A46" w14:textId="77777777" w:rsidR="00021EB5" w:rsidRPr="006D055B" w:rsidRDefault="00021EB5" w:rsidP="001528CF">
            <w:pPr>
              <w:pStyle w:val="rowtabella0"/>
              <w:rPr>
                <w:color w:val="002060"/>
              </w:rPr>
            </w:pPr>
            <w:r w:rsidRPr="006D055B">
              <w:rPr>
                <w:color w:val="002060"/>
              </w:rPr>
              <w:t>5265 UNIVERS. "DRAGO E GENTILI"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02BEF" w14:textId="77777777" w:rsidR="00021EB5" w:rsidRPr="006D055B" w:rsidRDefault="00021EB5" w:rsidP="001528CF">
            <w:pPr>
              <w:pStyle w:val="rowtabella0"/>
              <w:rPr>
                <w:color w:val="002060"/>
              </w:rPr>
            </w:pPr>
            <w:r w:rsidRPr="006D055B">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9234C1" w14:textId="77777777" w:rsidR="00021EB5" w:rsidRPr="006D055B" w:rsidRDefault="00021EB5" w:rsidP="001528CF">
            <w:pPr>
              <w:pStyle w:val="rowtabella0"/>
              <w:rPr>
                <w:color w:val="002060"/>
              </w:rPr>
            </w:pPr>
            <w:r w:rsidRPr="006D055B">
              <w:rPr>
                <w:color w:val="002060"/>
              </w:rPr>
              <w:t>LOCALITA' LE CALVIE</w:t>
            </w:r>
          </w:p>
        </w:tc>
      </w:tr>
    </w:tbl>
    <w:p w14:paraId="1B2B7DEF" w14:textId="77777777" w:rsidR="00021EB5" w:rsidRPr="006D055B" w:rsidRDefault="00021EB5" w:rsidP="00021EB5">
      <w:pPr>
        <w:pStyle w:val="breakline"/>
        <w:rPr>
          <w:rFonts w:eastAsiaTheme="minorEastAsia"/>
          <w:color w:val="002060"/>
        </w:rPr>
      </w:pPr>
    </w:p>
    <w:p w14:paraId="6E8AF337" w14:textId="77777777" w:rsidR="00021EB5" w:rsidRPr="006D055B" w:rsidRDefault="00021EB5" w:rsidP="00021EB5">
      <w:pPr>
        <w:pStyle w:val="breakline"/>
        <w:rPr>
          <w:color w:val="002060"/>
        </w:rPr>
      </w:pPr>
    </w:p>
    <w:p w14:paraId="63A18A6D" w14:textId="77777777" w:rsidR="00021EB5" w:rsidRPr="006D055B" w:rsidRDefault="00021EB5" w:rsidP="00021EB5">
      <w:pPr>
        <w:pStyle w:val="breakline"/>
        <w:rPr>
          <w:color w:val="002060"/>
        </w:rPr>
      </w:pPr>
    </w:p>
    <w:p w14:paraId="474864C5" w14:textId="77777777" w:rsidR="00021EB5" w:rsidRPr="006D055B" w:rsidRDefault="00021EB5" w:rsidP="00021EB5">
      <w:pPr>
        <w:pStyle w:val="sottotitolocampionato10"/>
        <w:rPr>
          <w:color w:val="002060"/>
        </w:rPr>
      </w:pPr>
      <w:r w:rsidRPr="006D055B">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34"/>
        <w:gridCol w:w="385"/>
        <w:gridCol w:w="898"/>
        <w:gridCol w:w="1176"/>
        <w:gridCol w:w="1550"/>
        <w:gridCol w:w="1548"/>
      </w:tblGrid>
      <w:tr w:rsidR="00021EB5" w:rsidRPr="006D055B" w14:paraId="265ECDCC"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EA5FE"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2E59A"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F2719"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BE855"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D07A1"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A83FA"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5FB84"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6CE6742D"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09D298" w14:textId="77777777" w:rsidR="00021EB5" w:rsidRPr="006D055B" w:rsidRDefault="00021EB5" w:rsidP="001528CF">
            <w:pPr>
              <w:pStyle w:val="rowtabella0"/>
              <w:rPr>
                <w:color w:val="002060"/>
              </w:rPr>
            </w:pPr>
            <w:r w:rsidRPr="006D055B">
              <w:rPr>
                <w:color w:val="002060"/>
              </w:rPr>
              <w:t>CSI STELLA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E0CFA1" w14:textId="77777777" w:rsidR="00021EB5" w:rsidRPr="006D055B" w:rsidRDefault="00021EB5" w:rsidP="001528CF">
            <w:pPr>
              <w:pStyle w:val="rowtabella0"/>
              <w:rPr>
                <w:color w:val="002060"/>
              </w:rPr>
            </w:pPr>
            <w:r w:rsidRPr="006D055B">
              <w:rPr>
                <w:color w:val="002060"/>
              </w:rPr>
              <w:t>SAMBENEDETTESE C5 SSDARL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8A5F74"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7CCAAC" w14:textId="77777777" w:rsidR="00021EB5" w:rsidRPr="006D055B" w:rsidRDefault="00021EB5" w:rsidP="001528CF">
            <w:pPr>
              <w:pStyle w:val="rowtabella0"/>
              <w:rPr>
                <w:color w:val="002060"/>
              </w:rPr>
            </w:pPr>
            <w:r w:rsidRPr="006D055B">
              <w:rPr>
                <w:color w:val="002060"/>
              </w:rPr>
              <w:t>02/10/2024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77E0AF" w14:textId="77777777" w:rsidR="00021EB5" w:rsidRPr="006D055B" w:rsidRDefault="00021EB5" w:rsidP="001528CF">
            <w:pPr>
              <w:pStyle w:val="rowtabella0"/>
              <w:rPr>
                <w:color w:val="002060"/>
              </w:rPr>
            </w:pPr>
            <w:r w:rsidRPr="006D055B">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F355E3" w14:textId="77777777" w:rsidR="00021EB5" w:rsidRPr="006D055B" w:rsidRDefault="00021EB5" w:rsidP="001528CF">
            <w:pPr>
              <w:pStyle w:val="rowtabella0"/>
              <w:rPr>
                <w:color w:val="002060"/>
              </w:rPr>
            </w:pPr>
            <w:r w:rsidRPr="006D055B">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32EE22" w14:textId="77777777" w:rsidR="00021EB5" w:rsidRPr="006D055B" w:rsidRDefault="00021EB5" w:rsidP="001528CF">
            <w:pPr>
              <w:pStyle w:val="rowtabella0"/>
              <w:rPr>
                <w:color w:val="002060"/>
              </w:rPr>
            </w:pPr>
            <w:r w:rsidRPr="006D055B">
              <w:rPr>
                <w:color w:val="002060"/>
              </w:rPr>
              <w:t>VIA CORRADI</w:t>
            </w:r>
          </w:p>
        </w:tc>
      </w:tr>
    </w:tbl>
    <w:p w14:paraId="6003DCDB" w14:textId="77777777" w:rsidR="00021EB5" w:rsidRPr="006D055B" w:rsidRDefault="00021EB5" w:rsidP="00021EB5">
      <w:pPr>
        <w:pStyle w:val="breakline"/>
        <w:rPr>
          <w:rFonts w:eastAsiaTheme="minorEastAsia"/>
          <w:color w:val="002060"/>
        </w:rPr>
      </w:pPr>
    </w:p>
    <w:p w14:paraId="0F3C96CD" w14:textId="77777777" w:rsidR="00021EB5" w:rsidRPr="006D055B" w:rsidRDefault="00021EB5" w:rsidP="00021EB5">
      <w:pPr>
        <w:pStyle w:val="breakline"/>
        <w:rPr>
          <w:color w:val="002060"/>
        </w:rPr>
      </w:pPr>
    </w:p>
    <w:p w14:paraId="2271F6C3" w14:textId="77777777" w:rsidR="00021EB5" w:rsidRPr="006D055B" w:rsidRDefault="00021EB5" w:rsidP="00021EB5">
      <w:pPr>
        <w:pStyle w:val="breakline"/>
        <w:rPr>
          <w:color w:val="002060"/>
        </w:rPr>
      </w:pPr>
    </w:p>
    <w:p w14:paraId="09146AD7" w14:textId="77777777" w:rsidR="00021EB5" w:rsidRPr="006D055B" w:rsidRDefault="00021EB5" w:rsidP="00021EB5">
      <w:pPr>
        <w:pStyle w:val="sottotitolocampionato10"/>
        <w:rPr>
          <w:color w:val="002060"/>
        </w:rPr>
      </w:pPr>
      <w:r w:rsidRPr="006D055B">
        <w:rPr>
          <w:color w:val="002060"/>
        </w:rPr>
        <w:lastRenderedPageBreak/>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2"/>
        <w:gridCol w:w="385"/>
        <w:gridCol w:w="898"/>
        <w:gridCol w:w="1191"/>
        <w:gridCol w:w="1559"/>
        <w:gridCol w:w="1544"/>
      </w:tblGrid>
      <w:tr w:rsidR="00021EB5" w:rsidRPr="006D055B" w14:paraId="30E9CE18"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35EF8"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F3804"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4EF43"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B8FEA"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CF526"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5AE5C"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EED7E"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10C744A5"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9447F6" w14:textId="77777777" w:rsidR="00021EB5" w:rsidRPr="006D055B" w:rsidRDefault="00021EB5" w:rsidP="001528CF">
            <w:pPr>
              <w:pStyle w:val="rowtabella0"/>
              <w:rPr>
                <w:color w:val="002060"/>
              </w:rPr>
            </w:pPr>
            <w:r w:rsidRPr="006D055B">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9968A9" w14:textId="77777777" w:rsidR="00021EB5" w:rsidRPr="006D055B" w:rsidRDefault="00021EB5" w:rsidP="001528CF">
            <w:pPr>
              <w:pStyle w:val="rowtabella0"/>
              <w:rPr>
                <w:color w:val="002060"/>
              </w:rPr>
            </w:pPr>
            <w:r w:rsidRPr="006D055B">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50C906"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CDCC4" w14:textId="77777777" w:rsidR="00021EB5" w:rsidRPr="006D055B" w:rsidRDefault="00021EB5" w:rsidP="001528CF">
            <w:pPr>
              <w:pStyle w:val="rowtabella0"/>
              <w:rPr>
                <w:color w:val="002060"/>
              </w:rPr>
            </w:pPr>
            <w:r w:rsidRPr="006D055B">
              <w:rPr>
                <w:color w:val="002060"/>
              </w:rPr>
              <w:t>30/09/2024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EE597E" w14:textId="77777777" w:rsidR="00021EB5" w:rsidRPr="006D055B" w:rsidRDefault="00021EB5" w:rsidP="001528CF">
            <w:pPr>
              <w:pStyle w:val="rowtabella0"/>
              <w:rPr>
                <w:color w:val="002060"/>
              </w:rPr>
            </w:pPr>
            <w:r w:rsidRPr="006D055B">
              <w:rPr>
                <w:color w:val="002060"/>
              </w:rPr>
              <w:t xml:space="preserve">5286 PALESTRA </w:t>
            </w:r>
            <w:proofErr w:type="gramStart"/>
            <w:r w:rsidRPr="006D055B">
              <w:rPr>
                <w:color w:val="002060"/>
              </w:rPr>
              <w:t>C.SPORTIVO</w:t>
            </w:r>
            <w:proofErr w:type="gramEnd"/>
            <w:r w:rsidRPr="006D055B">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C0E37" w14:textId="77777777" w:rsidR="00021EB5" w:rsidRPr="006D055B" w:rsidRDefault="00021EB5" w:rsidP="001528CF">
            <w:pPr>
              <w:pStyle w:val="rowtabella0"/>
              <w:rPr>
                <w:color w:val="002060"/>
              </w:rPr>
            </w:pPr>
            <w:r w:rsidRPr="006D055B">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A2CD8" w14:textId="77777777" w:rsidR="00021EB5" w:rsidRPr="006D055B" w:rsidRDefault="00021EB5" w:rsidP="001528CF">
            <w:pPr>
              <w:pStyle w:val="rowtabella0"/>
              <w:rPr>
                <w:color w:val="002060"/>
              </w:rPr>
            </w:pPr>
            <w:r w:rsidRPr="006D055B">
              <w:rPr>
                <w:color w:val="002060"/>
              </w:rPr>
              <w:t>VIA ALFIERI SNC</w:t>
            </w:r>
          </w:p>
        </w:tc>
      </w:tr>
      <w:tr w:rsidR="00021EB5" w:rsidRPr="006D055B" w14:paraId="5A17AEF5"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A13041" w14:textId="77777777" w:rsidR="00021EB5" w:rsidRPr="006D055B" w:rsidRDefault="00021EB5" w:rsidP="001528CF">
            <w:pPr>
              <w:pStyle w:val="rowtabella0"/>
              <w:rPr>
                <w:color w:val="002060"/>
              </w:rPr>
            </w:pPr>
            <w:r w:rsidRPr="006D055B">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4FDF1" w14:textId="77777777" w:rsidR="00021EB5" w:rsidRPr="006D055B" w:rsidRDefault="00021EB5" w:rsidP="001528CF">
            <w:pPr>
              <w:pStyle w:val="rowtabella0"/>
              <w:rPr>
                <w:color w:val="002060"/>
              </w:rPr>
            </w:pPr>
            <w:r w:rsidRPr="006D055B">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EAF3C"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582D7" w14:textId="77777777" w:rsidR="00021EB5" w:rsidRPr="006D055B" w:rsidRDefault="00021EB5" w:rsidP="001528CF">
            <w:pPr>
              <w:pStyle w:val="rowtabella0"/>
              <w:rPr>
                <w:color w:val="002060"/>
              </w:rPr>
            </w:pPr>
            <w:r w:rsidRPr="006D055B">
              <w:rPr>
                <w:color w:val="002060"/>
              </w:rPr>
              <w:t>01/10/2024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9371C" w14:textId="77777777" w:rsidR="00021EB5" w:rsidRPr="006D055B" w:rsidRDefault="00021EB5" w:rsidP="001528CF">
            <w:pPr>
              <w:pStyle w:val="rowtabella0"/>
              <w:rPr>
                <w:color w:val="002060"/>
              </w:rPr>
            </w:pPr>
            <w:r w:rsidRPr="006D055B">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43889" w14:textId="77777777" w:rsidR="00021EB5" w:rsidRPr="006D055B" w:rsidRDefault="00021EB5" w:rsidP="001528CF">
            <w:pPr>
              <w:pStyle w:val="rowtabella0"/>
              <w:rPr>
                <w:color w:val="002060"/>
              </w:rPr>
            </w:pPr>
            <w:r w:rsidRPr="006D055B">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9DA46" w14:textId="77777777" w:rsidR="00021EB5" w:rsidRPr="006D055B" w:rsidRDefault="00021EB5" w:rsidP="001528CF">
            <w:pPr>
              <w:pStyle w:val="rowtabella0"/>
              <w:rPr>
                <w:color w:val="002060"/>
              </w:rPr>
            </w:pPr>
            <w:r w:rsidRPr="006D055B">
              <w:rPr>
                <w:color w:val="002060"/>
              </w:rPr>
              <w:t>VIA NENNI</w:t>
            </w:r>
          </w:p>
        </w:tc>
      </w:tr>
    </w:tbl>
    <w:p w14:paraId="599FCCB0" w14:textId="77777777" w:rsidR="00021EB5" w:rsidRPr="006D055B" w:rsidRDefault="00021EB5" w:rsidP="00021EB5">
      <w:pPr>
        <w:pStyle w:val="breakline"/>
        <w:rPr>
          <w:rFonts w:eastAsiaTheme="minorEastAsia"/>
          <w:color w:val="002060"/>
        </w:rPr>
      </w:pPr>
    </w:p>
    <w:p w14:paraId="627C540D" w14:textId="77777777" w:rsidR="00021EB5" w:rsidRPr="006D055B" w:rsidRDefault="00021EB5" w:rsidP="00021EB5">
      <w:pPr>
        <w:pStyle w:val="breakline"/>
        <w:rPr>
          <w:color w:val="002060"/>
        </w:rPr>
      </w:pPr>
    </w:p>
    <w:p w14:paraId="56B167F0" w14:textId="77777777" w:rsidR="00021EB5" w:rsidRPr="006D055B" w:rsidRDefault="00021EB5" w:rsidP="00021EB5">
      <w:pPr>
        <w:pStyle w:val="breakline"/>
        <w:rPr>
          <w:color w:val="002060"/>
        </w:rPr>
      </w:pPr>
    </w:p>
    <w:p w14:paraId="6EED4DA2" w14:textId="77777777" w:rsidR="00021EB5" w:rsidRPr="006D055B" w:rsidRDefault="00021EB5" w:rsidP="00021EB5">
      <w:pPr>
        <w:pStyle w:val="sottotitolocampionato10"/>
        <w:rPr>
          <w:color w:val="002060"/>
        </w:rPr>
      </w:pPr>
      <w:r w:rsidRPr="006D055B">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021EB5" w:rsidRPr="006D055B" w14:paraId="6BAE1F78"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82BD3"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60DC0"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A5F42"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53F04"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F66B3"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3D099"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642D0"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3B3AEAC0"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FA2CD1" w14:textId="77777777" w:rsidR="00021EB5" w:rsidRPr="006D055B" w:rsidRDefault="00021EB5" w:rsidP="001528CF">
            <w:pPr>
              <w:pStyle w:val="rowtabella0"/>
              <w:rPr>
                <w:color w:val="002060"/>
              </w:rPr>
            </w:pPr>
            <w:r w:rsidRPr="006D055B">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608E5" w14:textId="77777777" w:rsidR="00021EB5" w:rsidRPr="006D055B" w:rsidRDefault="00021EB5" w:rsidP="001528CF">
            <w:pPr>
              <w:pStyle w:val="rowtabella0"/>
              <w:rPr>
                <w:color w:val="002060"/>
              </w:rPr>
            </w:pPr>
            <w:r w:rsidRPr="006D055B">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01129"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FF0ECF" w14:textId="77777777" w:rsidR="00021EB5" w:rsidRPr="006D055B" w:rsidRDefault="00021EB5" w:rsidP="001528CF">
            <w:pPr>
              <w:pStyle w:val="rowtabella0"/>
              <w:rPr>
                <w:color w:val="002060"/>
              </w:rPr>
            </w:pPr>
            <w:r w:rsidRPr="006D055B">
              <w:rPr>
                <w:color w:val="002060"/>
              </w:rPr>
              <w:t>30/09/2024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80EE4" w14:textId="77777777" w:rsidR="00021EB5" w:rsidRPr="006D055B" w:rsidRDefault="00021EB5" w:rsidP="001528CF">
            <w:pPr>
              <w:pStyle w:val="rowtabella0"/>
              <w:rPr>
                <w:color w:val="002060"/>
              </w:rPr>
            </w:pPr>
            <w:r w:rsidRPr="006D055B">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005AF" w14:textId="77777777" w:rsidR="00021EB5" w:rsidRPr="006D055B" w:rsidRDefault="00021EB5" w:rsidP="001528CF">
            <w:pPr>
              <w:pStyle w:val="rowtabella0"/>
              <w:rPr>
                <w:color w:val="002060"/>
              </w:rPr>
            </w:pPr>
            <w:r w:rsidRPr="006D055B">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370801" w14:textId="77777777" w:rsidR="00021EB5" w:rsidRPr="006D055B" w:rsidRDefault="00021EB5" w:rsidP="001528CF">
            <w:pPr>
              <w:pStyle w:val="rowtabella0"/>
              <w:rPr>
                <w:color w:val="002060"/>
              </w:rPr>
            </w:pPr>
            <w:r w:rsidRPr="006D055B">
              <w:rPr>
                <w:color w:val="002060"/>
              </w:rPr>
              <w:t xml:space="preserve">VIA </w:t>
            </w:r>
            <w:proofErr w:type="gramStart"/>
            <w:r w:rsidRPr="006D055B">
              <w:rPr>
                <w:color w:val="002060"/>
              </w:rPr>
              <w:t>C.ULPIANI</w:t>
            </w:r>
            <w:proofErr w:type="gramEnd"/>
          </w:p>
        </w:tc>
      </w:tr>
      <w:tr w:rsidR="00021EB5" w:rsidRPr="006D055B" w14:paraId="246D3241"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4CA02A" w14:textId="77777777" w:rsidR="00021EB5" w:rsidRPr="006D055B" w:rsidRDefault="00021EB5" w:rsidP="001528CF">
            <w:pPr>
              <w:pStyle w:val="rowtabella0"/>
              <w:rPr>
                <w:color w:val="002060"/>
              </w:rPr>
            </w:pPr>
            <w:r w:rsidRPr="006D055B">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951FC" w14:textId="77777777" w:rsidR="00021EB5" w:rsidRPr="006D055B" w:rsidRDefault="00021EB5" w:rsidP="001528CF">
            <w:pPr>
              <w:pStyle w:val="rowtabella0"/>
              <w:rPr>
                <w:color w:val="002060"/>
              </w:rPr>
            </w:pPr>
            <w:r w:rsidRPr="006D055B">
              <w:rPr>
                <w:color w:val="002060"/>
              </w:rPr>
              <w:t>CASTRUM LAURI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B0B82"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567B3" w14:textId="77777777" w:rsidR="00021EB5" w:rsidRPr="006D055B" w:rsidRDefault="00021EB5" w:rsidP="001528CF">
            <w:pPr>
              <w:pStyle w:val="rowtabella0"/>
              <w:rPr>
                <w:color w:val="002060"/>
              </w:rPr>
            </w:pPr>
            <w:r w:rsidRPr="006D055B">
              <w:rPr>
                <w:color w:val="002060"/>
              </w:rPr>
              <w:t>02/10/2024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7FFF8" w14:textId="77777777" w:rsidR="00021EB5" w:rsidRPr="006D055B" w:rsidRDefault="00021EB5" w:rsidP="001528CF">
            <w:pPr>
              <w:pStyle w:val="rowtabella0"/>
              <w:rPr>
                <w:color w:val="002060"/>
              </w:rPr>
            </w:pPr>
            <w:r w:rsidRPr="006D055B">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37A93" w14:textId="77777777" w:rsidR="00021EB5" w:rsidRPr="006D055B" w:rsidRDefault="00021EB5" w:rsidP="001528CF">
            <w:pPr>
              <w:pStyle w:val="rowtabella0"/>
              <w:rPr>
                <w:color w:val="002060"/>
              </w:rPr>
            </w:pPr>
            <w:r w:rsidRPr="006D055B">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23D0F" w14:textId="77777777" w:rsidR="00021EB5" w:rsidRPr="006D055B" w:rsidRDefault="00021EB5" w:rsidP="001528CF">
            <w:pPr>
              <w:pStyle w:val="rowtabella0"/>
              <w:rPr>
                <w:color w:val="002060"/>
              </w:rPr>
            </w:pPr>
            <w:r w:rsidRPr="006D055B">
              <w:rPr>
                <w:color w:val="002060"/>
              </w:rPr>
              <w:t>VIA SALVO D'ACQUISTO</w:t>
            </w:r>
          </w:p>
        </w:tc>
      </w:tr>
    </w:tbl>
    <w:p w14:paraId="0C2DBE3C" w14:textId="77777777" w:rsidR="00021EB5" w:rsidRPr="006D055B" w:rsidRDefault="00021EB5" w:rsidP="00021EB5">
      <w:pPr>
        <w:pStyle w:val="breakline"/>
        <w:rPr>
          <w:rFonts w:eastAsiaTheme="minorEastAsia"/>
          <w:color w:val="002060"/>
        </w:rPr>
      </w:pPr>
    </w:p>
    <w:p w14:paraId="51E7B65F" w14:textId="77777777" w:rsidR="00021EB5" w:rsidRPr="006D055B" w:rsidRDefault="00021EB5" w:rsidP="00021EB5">
      <w:pPr>
        <w:pStyle w:val="breakline"/>
        <w:rPr>
          <w:color w:val="002060"/>
        </w:rPr>
      </w:pPr>
    </w:p>
    <w:p w14:paraId="414C4BA7" w14:textId="77777777" w:rsidR="00021EB5" w:rsidRPr="006D055B" w:rsidRDefault="00021EB5" w:rsidP="00021EB5">
      <w:pPr>
        <w:pStyle w:val="breakline"/>
        <w:rPr>
          <w:color w:val="002060"/>
        </w:rPr>
      </w:pPr>
    </w:p>
    <w:p w14:paraId="26FF2A26" w14:textId="77777777" w:rsidR="00021EB5" w:rsidRPr="006D055B" w:rsidRDefault="00021EB5" w:rsidP="00021EB5">
      <w:pPr>
        <w:pStyle w:val="sottotitolocampionato10"/>
        <w:rPr>
          <w:color w:val="002060"/>
        </w:rPr>
      </w:pPr>
      <w:r w:rsidRPr="006D055B">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77"/>
        <w:gridCol w:w="1556"/>
        <w:gridCol w:w="1550"/>
      </w:tblGrid>
      <w:tr w:rsidR="00021EB5" w:rsidRPr="006D055B" w14:paraId="6CCCBC79"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0BD89"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4006C"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0E5EE"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1CC3B"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4B512"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351E1"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8CC26"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55A46595"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676120" w14:textId="77777777" w:rsidR="00021EB5" w:rsidRPr="006D055B" w:rsidRDefault="00021EB5" w:rsidP="001528CF">
            <w:pPr>
              <w:pStyle w:val="rowtabella0"/>
              <w:rPr>
                <w:color w:val="002060"/>
              </w:rPr>
            </w:pPr>
            <w:r w:rsidRPr="006D055B">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05C324" w14:textId="77777777" w:rsidR="00021EB5" w:rsidRPr="006D055B" w:rsidRDefault="00021EB5" w:rsidP="001528CF">
            <w:pPr>
              <w:pStyle w:val="rowtabella0"/>
              <w:rPr>
                <w:color w:val="002060"/>
              </w:rPr>
            </w:pPr>
            <w:r w:rsidRPr="006D055B">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1C36F5"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55103" w14:textId="77777777" w:rsidR="00021EB5" w:rsidRPr="006D055B" w:rsidRDefault="00021EB5" w:rsidP="001528CF">
            <w:pPr>
              <w:pStyle w:val="rowtabella0"/>
              <w:rPr>
                <w:color w:val="002060"/>
              </w:rPr>
            </w:pPr>
            <w:r w:rsidRPr="006D055B">
              <w:rPr>
                <w:color w:val="002060"/>
              </w:rPr>
              <w:t>02/10/2024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B1AB3E" w14:textId="77777777" w:rsidR="00021EB5" w:rsidRPr="006D055B" w:rsidRDefault="00021EB5" w:rsidP="001528CF">
            <w:pPr>
              <w:pStyle w:val="rowtabella0"/>
              <w:rPr>
                <w:color w:val="002060"/>
              </w:rPr>
            </w:pPr>
            <w:r w:rsidRPr="006D055B">
              <w:rPr>
                <w:color w:val="002060"/>
              </w:rPr>
              <w:t>5299 CENTRO SP. POL. "</w:t>
            </w:r>
            <w:proofErr w:type="gramStart"/>
            <w:r w:rsidRPr="006D055B">
              <w:rPr>
                <w:color w:val="002060"/>
              </w:rPr>
              <w:t>R.GATTARI</w:t>
            </w:r>
            <w:proofErr w:type="gramEnd"/>
            <w:r w:rsidRPr="006D055B">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34A7A" w14:textId="77777777" w:rsidR="00021EB5" w:rsidRPr="006D055B" w:rsidRDefault="00021EB5" w:rsidP="001528CF">
            <w:pPr>
              <w:pStyle w:val="rowtabella0"/>
              <w:rPr>
                <w:color w:val="002060"/>
              </w:rPr>
            </w:pPr>
            <w:r w:rsidRPr="006D055B">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D2C2C" w14:textId="77777777" w:rsidR="00021EB5" w:rsidRPr="006D055B" w:rsidRDefault="00021EB5" w:rsidP="001528CF">
            <w:pPr>
              <w:pStyle w:val="rowtabella0"/>
              <w:rPr>
                <w:color w:val="002060"/>
              </w:rPr>
            </w:pPr>
            <w:r w:rsidRPr="006D055B">
              <w:rPr>
                <w:color w:val="002060"/>
              </w:rPr>
              <w:t>VIA TAGLIAMENTO</w:t>
            </w:r>
          </w:p>
        </w:tc>
      </w:tr>
      <w:tr w:rsidR="00021EB5" w:rsidRPr="006D055B" w14:paraId="4DDA70A4"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D9D78D" w14:textId="77777777" w:rsidR="00021EB5" w:rsidRPr="006D055B" w:rsidRDefault="00021EB5" w:rsidP="001528CF">
            <w:pPr>
              <w:pStyle w:val="rowtabella0"/>
              <w:rPr>
                <w:color w:val="002060"/>
              </w:rPr>
            </w:pPr>
            <w:r w:rsidRPr="006D055B">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F0E92" w14:textId="77777777" w:rsidR="00021EB5" w:rsidRPr="006D055B" w:rsidRDefault="00021EB5" w:rsidP="001528CF">
            <w:pPr>
              <w:pStyle w:val="rowtabella0"/>
              <w:rPr>
                <w:color w:val="002060"/>
              </w:rPr>
            </w:pPr>
            <w:r w:rsidRPr="006D055B">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EC26A"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5525F" w14:textId="77777777" w:rsidR="00021EB5" w:rsidRPr="006D055B" w:rsidRDefault="00021EB5" w:rsidP="001528CF">
            <w:pPr>
              <w:pStyle w:val="rowtabella0"/>
              <w:rPr>
                <w:color w:val="002060"/>
              </w:rPr>
            </w:pPr>
            <w:r w:rsidRPr="006D055B">
              <w:rPr>
                <w:color w:val="002060"/>
              </w:rPr>
              <w:t>02/10/2024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5D5B7" w14:textId="77777777" w:rsidR="00021EB5" w:rsidRPr="006D055B" w:rsidRDefault="00021EB5" w:rsidP="001528CF">
            <w:pPr>
              <w:pStyle w:val="rowtabella0"/>
              <w:rPr>
                <w:color w:val="002060"/>
              </w:rPr>
            </w:pPr>
            <w:r w:rsidRPr="006D055B">
              <w:rPr>
                <w:color w:val="002060"/>
              </w:rPr>
              <w:t>5772 PALESTRA ITGEOMETRI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480BB" w14:textId="77777777" w:rsidR="00021EB5" w:rsidRPr="006D055B" w:rsidRDefault="00021EB5" w:rsidP="001528CF">
            <w:pPr>
              <w:pStyle w:val="rowtabella0"/>
              <w:rPr>
                <w:color w:val="002060"/>
              </w:rPr>
            </w:pPr>
            <w:r w:rsidRPr="006D055B">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5B6911" w14:textId="77777777" w:rsidR="00021EB5" w:rsidRPr="006D055B" w:rsidRDefault="00021EB5" w:rsidP="001528CF">
            <w:pPr>
              <w:pStyle w:val="rowtabella0"/>
              <w:rPr>
                <w:color w:val="002060"/>
              </w:rPr>
            </w:pPr>
            <w:r w:rsidRPr="006D055B">
              <w:rPr>
                <w:color w:val="002060"/>
              </w:rPr>
              <w:t>VIA SALVO D'ACQUISTO</w:t>
            </w:r>
          </w:p>
        </w:tc>
      </w:tr>
    </w:tbl>
    <w:p w14:paraId="4831F4F7" w14:textId="77777777" w:rsidR="00021EB5" w:rsidRDefault="00021EB5" w:rsidP="007328C0">
      <w:pPr>
        <w:pStyle w:val="breakline"/>
        <w:rPr>
          <w:color w:val="002060"/>
        </w:rPr>
      </w:pPr>
    </w:p>
    <w:p w14:paraId="2CA3A492" w14:textId="77777777" w:rsidR="00021EB5" w:rsidRPr="00D7273F" w:rsidRDefault="00021EB5" w:rsidP="007328C0">
      <w:pPr>
        <w:pStyle w:val="breakline"/>
        <w:rPr>
          <w:color w:val="002060"/>
        </w:rPr>
      </w:pPr>
    </w:p>
    <w:p w14:paraId="5DF80FA2" w14:textId="77777777" w:rsidR="007328C0" w:rsidRPr="00D7273F" w:rsidRDefault="007328C0" w:rsidP="007328C0">
      <w:pPr>
        <w:pStyle w:val="titolocampionato0"/>
        <w:shd w:val="clear" w:color="auto" w:fill="CCCCCC"/>
        <w:spacing w:before="80" w:after="40"/>
        <w:rPr>
          <w:color w:val="002060"/>
        </w:rPr>
      </w:pPr>
      <w:r w:rsidRPr="00D7273F">
        <w:rPr>
          <w:color w:val="002060"/>
        </w:rPr>
        <w:t>COPPA MARCHE CALCIO 5 serie D</w:t>
      </w:r>
    </w:p>
    <w:p w14:paraId="107C9A83" w14:textId="77777777" w:rsidR="007328C0" w:rsidRPr="00D7273F" w:rsidRDefault="007328C0" w:rsidP="007328C0">
      <w:pPr>
        <w:pStyle w:val="titoloprinc0"/>
        <w:rPr>
          <w:color w:val="002060"/>
        </w:rPr>
      </w:pPr>
      <w:r w:rsidRPr="00D7273F">
        <w:rPr>
          <w:color w:val="002060"/>
        </w:rPr>
        <w:t>VARIAZIONI AL PROGRAMMA GARE</w:t>
      </w:r>
    </w:p>
    <w:p w14:paraId="17405335" w14:textId="77777777" w:rsidR="007328C0" w:rsidRPr="00D7273F" w:rsidRDefault="007328C0" w:rsidP="007328C0">
      <w:pPr>
        <w:pStyle w:val="breakline"/>
        <w:rPr>
          <w:color w:val="002060"/>
        </w:rPr>
      </w:pPr>
    </w:p>
    <w:p w14:paraId="19C4D3E6" w14:textId="77777777" w:rsidR="007328C0" w:rsidRPr="00D7273F" w:rsidRDefault="007328C0" w:rsidP="007328C0">
      <w:pPr>
        <w:pStyle w:val="breakline"/>
        <w:rPr>
          <w:color w:val="002060"/>
        </w:rPr>
      </w:pPr>
    </w:p>
    <w:p w14:paraId="2F01E883" w14:textId="77777777" w:rsidR="007328C0" w:rsidRPr="00D7273F" w:rsidRDefault="007328C0" w:rsidP="007328C0">
      <w:pPr>
        <w:pStyle w:val="sottotitolocampionato10"/>
        <w:rPr>
          <w:color w:val="002060"/>
        </w:rPr>
      </w:pPr>
      <w:r w:rsidRPr="00D7273F">
        <w:rPr>
          <w:color w:val="002060"/>
        </w:rPr>
        <w:t>GIRONE 2</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28C0" w:rsidRPr="00D7273F" w14:paraId="0BB9E13C" w14:textId="77777777" w:rsidTr="001528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1A7C7" w14:textId="77777777" w:rsidR="007328C0" w:rsidRPr="00D7273F" w:rsidRDefault="007328C0" w:rsidP="001528CF">
            <w:pPr>
              <w:pStyle w:val="headertabella0"/>
              <w:rPr>
                <w:color w:val="002060"/>
              </w:rPr>
            </w:pPr>
            <w:r w:rsidRPr="00D7273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E745B" w14:textId="77777777" w:rsidR="007328C0" w:rsidRPr="00D7273F" w:rsidRDefault="007328C0" w:rsidP="001528CF">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292AA" w14:textId="77777777" w:rsidR="007328C0" w:rsidRPr="00D7273F" w:rsidRDefault="007328C0" w:rsidP="001528CF">
            <w:pPr>
              <w:pStyle w:val="headertabella0"/>
              <w:rPr>
                <w:color w:val="002060"/>
              </w:rPr>
            </w:pPr>
            <w:r w:rsidRPr="00D7273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141CD" w14:textId="77777777" w:rsidR="007328C0" w:rsidRPr="00D7273F" w:rsidRDefault="007328C0" w:rsidP="001528CF">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6183C" w14:textId="77777777" w:rsidR="007328C0" w:rsidRPr="00D7273F" w:rsidRDefault="007328C0" w:rsidP="001528CF">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C8990" w14:textId="77777777" w:rsidR="007328C0" w:rsidRPr="00D7273F" w:rsidRDefault="007328C0" w:rsidP="001528CF">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65C5E" w14:textId="77777777" w:rsidR="007328C0" w:rsidRPr="00D7273F" w:rsidRDefault="007328C0" w:rsidP="001528CF">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229C9" w14:textId="77777777" w:rsidR="007328C0" w:rsidRPr="00D7273F" w:rsidRDefault="007328C0" w:rsidP="001528CF">
            <w:pPr>
              <w:pStyle w:val="headertabella0"/>
              <w:rPr>
                <w:color w:val="002060"/>
              </w:rPr>
            </w:pPr>
            <w:r w:rsidRPr="00D7273F">
              <w:rPr>
                <w:color w:val="002060"/>
              </w:rPr>
              <w:t>Impianto</w:t>
            </w:r>
          </w:p>
        </w:tc>
      </w:tr>
      <w:tr w:rsidR="007328C0" w:rsidRPr="00D7273F" w14:paraId="2E2015A9"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26CC5" w14:textId="77777777" w:rsidR="007328C0" w:rsidRPr="006B03AE" w:rsidRDefault="007328C0" w:rsidP="001528CF">
            <w:pPr>
              <w:pStyle w:val="rowtabella0"/>
              <w:rPr>
                <w:color w:val="002060"/>
                <w:highlight w:val="yellow"/>
              </w:rPr>
            </w:pPr>
            <w:r w:rsidRPr="006B03AE">
              <w:rPr>
                <w:color w:val="002060"/>
                <w:highlight w:val="yellow"/>
              </w:rPr>
              <w:t>28/09/2024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C7AF" w14:textId="77777777" w:rsidR="007328C0" w:rsidRPr="006B03AE" w:rsidRDefault="007328C0" w:rsidP="001528CF">
            <w:pPr>
              <w:pStyle w:val="rowtabella0"/>
              <w:jc w:val="center"/>
              <w:rPr>
                <w:color w:val="002060"/>
                <w:highlight w:val="yellow"/>
              </w:rPr>
            </w:pPr>
            <w:r w:rsidRPr="006B03AE">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08A2D" w14:textId="77777777" w:rsidR="007328C0" w:rsidRPr="006B03AE" w:rsidRDefault="007328C0" w:rsidP="001528CF">
            <w:pPr>
              <w:pStyle w:val="rowtabella0"/>
              <w:rPr>
                <w:color w:val="002060"/>
                <w:highlight w:val="yellow"/>
              </w:rPr>
            </w:pPr>
            <w:r w:rsidRPr="006B03AE">
              <w:rPr>
                <w:color w:val="002060"/>
                <w:highlight w:val="yellow"/>
              </w:rPr>
              <w:t>ANGELI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8EBA" w14:textId="77777777" w:rsidR="007328C0" w:rsidRPr="006B03AE" w:rsidRDefault="007328C0" w:rsidP="001528CF">
            <w:pPr>
              <w:pStyle w:val="rowtabella0"/>
              <w:rPr>
                <w:color w:val="002060"/>
                <w:highlight w:val="yellow"/>
              </w:rPr>
            </w:pPr>
            <w:r w:rsidRPr="006B03AE">
              <w:rPr>
                <w:color w:val="002060"/>
                <w:highlight w:val="yellow"/>
              </w:rPr>
              <w:t>DURANTINA SANTA CECILIA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D601E" w14:textId="77777777" w:rsidR="007328C0" w:rsidRPr="00D7273F" w:rsidRDefault="007328C0" w:rsidP="001528C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D4421" w14:textId="77777777" w:rsidR="007328C0" w:rsidRPr="00D7273F" w:rsidRDefault="007328C0" w:rsidP="001528CF">
            <w:pPr>
              <w:pStyle w:val="rowtabella0"/>
              <w:jc w:val="center"/>
              <w:rPr>
                <w:color w:val="002060"/>
              </w:rPr>
            </w:pPr>
            <w:r w:rsidRPr="006B03AE">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B68C1" w14:textId="77777777" w:rsidR="007328C0" w:rsidRPr="00D7273F" w:rsidRDefault="007328C0" w:rsidP="001528CF">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E6186" w14:textId="77777777" w:rsidR="007328C0" w:rsidRPr="00D7273F" w:rsidRDefault="007328C0" w:rsidP="001528CF">
            <w:pPr>
              <w:pStyle w:val="rowtabella0"/>
              <w:rPr>
                <w:color w:val="002060"/>
              </w:rPr>
            </w:pPr>
            <w:r w:rsidRPr="006B03AE">
              <w:rPr>
                <w:color w:val="002060"/>
                <w:highlight w:val="yellow"/>
              </w:rPr>
              <w:t>PALESTRA POLO SCOLASTICO MICS MAIOLATI SPONTINI VIA VENEZIA 43</w:t>
            </w:r>
          </w:p>
        </w:tc>
      </w:tr>
    </w:tbl>
    <w:p w14:paraId="1FEBBCB4" w14:textId="77777777" w:rsidR="007328C0" w:rsidRPr="00D7273F" w:rsidRDefault="007328C0" w:rsidP="007328C0">
      <w:pPr>
        <w:pStyle w:val="breakline"/>
        <w:rPr>
          <w:rFonts w:eastAsiaTheme="minorEastAsia"/>
          <w:color w:val="002060"/>
        </w:rPr>
      </w:pPr>
    </w:p>
    <w:p w14:paraId="31B303BB" w14:textId="77777777" w:rsidR="007328C0" w:rsidRPr="00D7273F" w:rsidRDefault="007328C0" w:rsidP="007328C0">
      <w:pPr>
        <w:pStyle w:val="breakline"/>
        <w:rPr>
          <w:color w:val="002060"/>
        </w:rPr>
      </w:pPr>
    </w:p>
    <w:p w14:paraId="3BA2FB92" w14:textId="77777777" w:rsidR="007328C0" w:rsidRPr="00D7273F" w:rsidRDefault="007328C0" w:rsidP="007328C0">
      <w:pPr>
        <w:pStyle w:val="breakline"/>
        <w:rPr>
          <w:color w:val="002060"/>
        </w:rPr>
      </w:pPr>
    </w:p>
    <w:p w14:paraId="7699D352" w14:textId="77777777" w:rsidR="007328C0" w:rsidRPr="00D7273F" w:rsidRDefault="007328C0" w:rsidP="007328C0">
      <w:pPr>
        <w:pStyle w:val="titoloprinc0"/>
        <w:rPr>
          <w:color w:val="002060"/>
        </w:rPr>
      </w:pPr>
      <w:r w:rsidRPr="00D7273F">
        <w:rPr>
          <w:color w:val="002060"/>
        </w:rPr>
        <w:t>RISULTATI</w:t>
      </w:r>
    </w:p>
    <w:p w14:paraId="064CF557" w14:textId="77777777" w:rsidR="007328C0" w:rsidRPr="00D7273F" w:rsidRDefault="007328C0" w:rsidP="007328C0">
      <w:pPr>
        <w:pStyle w:val="breakline"/>
        <w:rPr>
          <w:color w:val="002060"/>
        </w:rPr>
      </w:pPr>
    </w:p>
    <w:p w14:paraId="516CCA85" w14:textId="77777777" w:rsidR="007328C0" w:rsidRPr="00D7273F" w:rsidRDefault="007328C0" w:rsidP="007328C0">
      <w:pPr>
        <w:pStyle w:val="sottotitolocampionato10"/>
        <w:rPr>
          <w:color w:val="002060"/>
        </w:rPr>
      </w:pPr>
      <w:r w:rsidRPr="00D7273F">
        <w:rPr>
          <w:color w:val="002060"/>
        </w:rPr>
        <w:t>RISULTATI UFFICIALI GARE DEL 20/09/2024</w:t>
      </w:r>
    </w:p>
    <w:p w14:paraId="00C87EFC" w14:textId="77777777" w:rsidR="00946BE2" w:rsidRPr="00946BE2" w:rsidRDefault="00946BE2" w:rsidP="00946BE2">
      <w:pPr>
        <w:pStyle w:val="sottotitolocampionato20"/>
        <w:spacing w:before="0" w:beforeAutospacing="0" w:after="0" w:afterAutospacing="0"/>
        <w:rPr>
          <w:rFonts w:ascii="Arial" w:hAnsi="Arial" w:cs="Arial"/>
          <w:color w:val="002060"/>
          <w:sz w:val="20"/>
          <w:szCs w:val="20"/>
        </w:rPr>
      </w:pPr>
      <w:r w:rsidRPr="00946BE2">
        <w:rPr>
          <w:rFonts w:ascii="Arial" w:hAnsi="Arial" w:cs="Arial"/>
          <w:color w:val="002060"/>
          <w:sz w:val="20"/>
          <w:szCs w:val="20"/>
        </w:rPr>
        <w:t>Si trascrivono qui di seguito i risultati ufficiali delle gare disputate</w:t>
      </w:r>
    </w:p>
    <w:p w14:paraId="48DEF636" w14:textId="77777777" w:rsidR="007328C0" w:rsidRPr="00D7273F" w:rsidRDefault="007328C0" w:rsidP="007328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285832AA"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6C019818"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85BAC" w14:textId="77777777" w:rsidR="007328C0" w:rsidRPr="00D7273F" w:rsidRDefault="007328C0" w:rsidP="001528CF">
                  <w:pPr>
                    <w:pStyle w:val="headertabella0"/>
                    <w:rPr>
                      <w:color w:val="002060"/>
                    </w:rPr>
                  </w:pPr>
                  <w:r w:rsidRPr="00D7273F">
                    <w:rPr>
                      <w:color w:val="002060"/>
                    </w:rPr>
                    <w:t>GIRONE 1 - 1 Giornata - A</w:t>
                  </w:r>
                </w:p>
              </w:tc>
            </w:tr>
            <w:tr w:rsidR="007328C0" w:rsidRPr="00D7273F" w14:paraId="294133D9" w14:textId="77777777" w:rsidTr="001528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34BCEB" w14:textId="77777777" w:rsidR="007328C0" w:rsidRPr="00D7273F" w:rsidRDefault="007328C0" w:rsidP="001528CF">
                  <w:pPr>
                    <w:pStyle w:val="rowtabella0"/>
                    <w:rPr>
                      <w:color w:val="002060"/>
                    </w:rPr>
                  </w:pPr>
                  <w:r w:rsidRPr="00D7273F">
                    <w:rPr>
                      <w:color w:val="002060"/>
                    </w:rPr>
                    <w:t>AUDAX CALCIO PIOBBICO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041F0" w14:textId="77777777" w:rsidR="007328C0" w:rsidRPr="00D7273F" w:rsidRDefault="007328C0" w:rsidP="001528CF">
                  <w:pPr>
                    <w:pStyle w:val="rowtabella0"/>
                    <w:rPr>
                      <w:color w:val="002060"/>
                      <w:lang w:val="es-ES"/>
                    </w:rPr>
                  </w:pPr>
                  <w:r w:rsidRPr="00D7273F">
                    <w:rPr>
                      <w:color w:val="002060"/>
                      <w:lang w:val="es-ES"/>
                    </w:rPr>
                    <w:t>- VALMISA FUTSAL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E615E" w14:textId="77777777" w:rsidR="007328C0" w:rsidRPr="00D7273F" w:rsidRDefault="007328C0" w:rsidP="001528CF">
                  <w:pPr>
                    <w:pStyle w:val="rowtabella0"/>
                    <w:jc w:val="center"/>
                    <w:rPr>
                      <w:color w:val="002060"/>
                    </w:rPr>
                  </w:pPr>
                  <w:r w:rsidRPr="00D7273F">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A0A12" w14:textId="77777777" w:rsidR="007328C0" w:rsidRPr="00D7273F" w:rsidRDefault="007328C0" w:rsidP="001528CF">
                  <w:pPr>
                    <w:pStyle w:val="rowtabella0"/>
                    <w:jc w:val="center"/>
                    <w:rPr>
                      <w:color w:val="002060"/>
                    </w:rPr>
                  </w:pPr>
                  <w:r w:rsidRPr="00D7273F">
                    <w:rPr>
                      <w:color w:val="002060"/>
                    </w:rPr>
                    <w:t> </w:t>
                  </w:r>
                </w:p>
              </w:tc>
            </w:tr>
            <w:tr w:rsidR="007328C0" w:rsidRPr="00D7273F" w14:paraId="38DA34FA" w14:textId="77777777" w:rsidTr="001528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6EE778" w14:textId="77777777" w:rsidR="007328C0" w:rsidRPr="00D7273F" w:rsidRDefault="007328C0" w:rsidP="001528CF">
                  <w:pPr>
                    <w:pStyle w:val="rowtabella0"/>
                    <w:rPr>
                      <w:color w:val="002060"/>
                    </w:rPr>
                  </w:pPr>
                  <w:r w:rsidRPr="00D7273F">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2C60D" w14:textId="77777777" w:rsidR="007328C0" w:rsidRPr="00D7273F" w:rsidRDefault="007328C0" w:rsidP="001528CF">
                  <w:pPr>
                    <w:pStyle w:val="rowtabella0"/>
                    <w:rPr>
                      <w:color w:val="002060"/>
                    </w:rPr>
                  </w:pPr>
                  <w:r w:rsidRPr="00D7273F">
                    <w:rPr>
                      <w:color w:val="002060"/>
                    </w:rPr>
                    <w:t>- GNANO 04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4CA4C" w14:textId="77777777" w:rsidR="007328C0" w:rsidRPr="00D7273F" w:rsidRDefault="007328C0" w:rsidP="001528CF">
                  <w:pPr>
                    <w:pStyle w:val="rowtabella0"/>
                    <w:jc w:val="center"/>
                    <w:rPr>
                      <w:color w:val="002060"/>
                    </w:rPr>
                  </w:pPr>
                  <w:r w:rsidRPr="00D7273F">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19CD5" w14:textId="77777777" w:rsidR="007328C0" w:rsidRPr="00D7273F" w:rsidRDefault="007328C0" w:rsidP="001528CF">
                  <w:pPr>
                    <w:pStyle w:val="rowtabella0"/>
                    <w:jc w:val="center"/>
                    <w:rPr>
                      <w:color w:val="002060"/>
                    </w:rPr>
                  </w:pPr>
                  <w:r w:rsidRPr="00D7273F">
                    <w:rPr>
                      <w:color w:val="002060"/>
                    </w:rPr>
                    <w:t> </w:t>
                  </w:r>
                </w:p>
              </w:tc>
            </w:tr>
          </w:tbl>
          <w:p w14:paraId="262F2AFF"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32191AE2"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14536" w14:textId="77777777" w:rsidR="007328C0" w:rsidRPr="00D7273F" w:rsidRDefault="007328C0" w:rsidP="001528CF">
                  <w:pPr>
                    <w:pStyle w:val="headertabella0"/>
                    <w:rPr>
                      <w:color w:val="002060"/>
                    </w:rPr>
                  </w:pPr>
                  <w:r w:rsidRPr="00D7273F">
                    <w:rPr>
                      <w:color w:val="002060"/>
                    </w:rPr>
                    <w:t>GIRONE 2 - 1 Giornata - A</w:t>
                  </w:r>
                </w:p>
              </w:tc>
            </w:tr>
            <w:tr w:rsidR="007328C0" w:rsidRPr="00D7273F" w14:paraId="35B13257" w14:textId="77777777" w:rsidTr="001528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292A18" w14:textId="77777777" w:rsidR="007328C0" w:rsidRPr="00D7273F" w:rsidRDefault="007328C0" w:rsidP="001528CF">
                  <w:pPr>
                    <w:pStyle w:val="rowtabella0"/>
                    <w:rPr>
                      <w:color w:val="002060"/>
                    </w:rPr>
                  </w:pPr>
                  <w:r w:rsidRPr="00D7273F">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093F7" w14:textId="77777777" w:rsidR="007328C0" w:rsidRPr="00D7273F" w:rsidRDefault="007328C0" w:rsidP="001528CF">
                  <w:pPr>
                    <w:pStyle w:val="rowtabella0"/>
                    <w:rPr>
                      <w:color w:val="002060"/>
                    </w:rPr>
                  </w:pPr>
                  <w:r w:rsidRPr="00D7273F">
                    <w:rPr>
                      <w:color w:val="002060"/>
                    </w:rPr>
                    <w:t>- ANGELI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93BE0" w14:textId="77777777" w:rsidR="007328C0" w:rsidRPr="00D7273F" w:rsidRDefault="007328C0" w:rsidP="001528CF">
                  <w:pPr>
                    <w:pStyle w:val="rowtabella0"/>
                    <w:jc w:val="center"/>
                    <w:rPr>
                      <w:color w:val="002060"/>
                    </w:rPr>
                  </w:pPr>
                  <w:r w:rsidRPr="00D7273F">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AF5B7" w14:textId="77777777" w:rsidR="007328C0" w:rsidRPr="00D7273F" w:rsidRDefault="007328C0" w:rsidP="001528CF">
                  <w:pPr>
                    <w:pStyle w:val="rowtabella0"/>
                    <w:jc w:val="center"/>
                    <w:rPr>
                      <w:color w:val="002060"/>
                    </w:rPr>
                  </w:pPr>
                  <w:r w:rsidRPr="00D7273F">
                    <w:rPr>
                      <w:color w:val="002060"/>
                    </w:rPr>
                    <w:t> </w:t>
                  </w:r>
                </w:p>
              </w:tc>
            </w:tr>
            <w:tr w:rsidR="007328C0" w:rsidRPr="00D7273F" w14:paraId="5EBE061D" w14:textId="77777777" w:rsidTr="001528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E50AAB" w14:textId="77777777" w:rsidR="007328C0" w:rsidRPr="00D7273F" w:rsidRDefault="007328C0" w:rsidP="001528CF">
                  <w:pPr>
                    <w:pStyle w:val="rowtabella0"/>
                    <w:rPr>
                      <w:color w:val="002060"/>
                    </w:rPr>
                  </w:pPr>
                  <w:r w:rsidRPr="00D7273F">
                    <w:rPr>
                      <w:color w:val="002060"/>
                    </w:rPr>
                    <w:t>DURANTINA SANTA CECILIA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D744E0" w14:textId="77777777" w:rsidR="007328C0" w:rsidRPr="00D7273F" w:rsidRDefault="007328C0" w:rsidP="001528CF">
                  <w:pPr>
                    <w:pStyle w:val="rowtabella0"/>
                    <w:rPr>
                      <w:color w:val="002060"/>
                    </w:rPr>
                  </w:pPr>
                  <w:r w:rsidRPr="00D7273F">
                    <w:rPr>
                      <w:color w:val="002060"/>
                    </w:rPr>
                    <w:t xml:space="preserve">- </w:t>
                  </w:r>
                  <w:proofErr w:type="gramStart"/>
                  <w:r w:rsidRPr="00D7273F">
                    <w:rPr>
                      <w:color w:val="002060"/>
                    </w:rPr>
                    <w:t>CITTA</w:t>
                  </w:r>
                  <w:proofErr w:type="gramEnd"/>
                  <w:r w:rsidRPr="00D7273F">
                    <w:rPr>
                      <w:color w:val="002060"/>
                    </w:rPr>
                    <w:t xml:space="preserve">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79F76D" w14:textId="77777777" w:rsidR="007328C0" w:rsidRPr="00D7273F" w:rsidRDefault="007328C0" w:rsidP="001528CF">
                  <w:pPr>
                    <w:pStyle w:val="rowtabella0"/>
                    <w:jc w:val="center"/>
                    <w:rPr>
                      <w:color w:val="002060"/>
                    </w:rPr>
                  </w:pPr>
                  <w:r w:rsidRPr="00D7273F">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5F753" w14:textId="77777777" w:rsidR="007328C0" w:rsidRPr="00D7273F" w:rsidRDefault="007328C0" w:rsidP="001528CF">
                  <w:pPr>
                    <w:pStyle w:val="rowtabella0"/>
                    <w:jc w:val="center"/>
                    <w:rPr>
                      <w:color w:val="002060"/>
                    </w:rPr>
                  </w:pPr>
                  <w:r w:rsidRPr="00D7273F">
                    <w:rPr>
                      <w:color w:val="002060"/>
                    </w:rPr>
                    <w:t> </w:t>
                  </w:r>
                </w:p>
              </w:tc>
            </w:tr>
          </w:tbl>
          <w:p w14:paraId="3AFD7402" w14:textId="77777777" w:rsidR="007328C0" w:rsidRPr="00D7273F" w:rsidRDefault="007328C0" w:rsidP="001528CF">
            <w:pPr>
              <w:rPr>
                <w:color w:val="002060"/>
              </w:rPr>
            </w:pPr>
          </w:p>
        </w:tc>
      </w:tr>
    </w:tbl>
    <w:p w14:paraId="5A9C779A"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00879562"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3F9307C0"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5329A" w14:textId="77777777" w:rsidR="007328C0" w:rsidRPr="00D7273F" w:rsidRDefault="007328C0" w:rsidP="001528CF">
                  <w:pPr>
                    <w:pStyle w:val="headertabella0"/>
                    <w:rPr>
                      <w:color w:val="002060"/>
                    </w:rPr>
                  </w:pPr>
                  <w:r w:rsidRPr="00D7273F">
                    <w:rPr>
                      <w:color w:val="002060"/>
                    </w:rPr>
                    <w:t>GIRONE 3 - 1 Giornata - A</w:t>
                  </w:r>
                </w:p>
              </w:tc>
            </w:tr>
            <w:tr w:rsidR="007328C0" w:rsidRPr="00D7273F" w14:paraId="6C22A81B"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9D275F" w14:textId="77777777" w:rsidR="007328C0" w:rsidRPr="00D7273F" w:rsidRDefault="007328C0" w:rsidP="001528CF">
                  <w:pPr>
                    <w:pStyle w:val="rowtabella0"/>
                    <w:rPr>
                      <w:color w:val="002060"/>
                    </w:rPr>
                  </w:pPr>
                  <w:r w:rsidRPr="00D7273F">
                    <w:rPr>
                      <w:color w:val="002060"/>
                    </w:rPr>
                    <w:t>ATLETICO CHIARAVALLE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FC1A16" w14:textId="77777777" w:rsidR="007328C0" w:rsidRPr="00D7273F" w:rsidRDefault="007328C0" w:rsidP="001528CF">
                  <w:pPr>
                    <w:pStyle w:val="rowtabella0"/>
                    <w:rPr>
                      <w:color w:val="002060"/>
                    </w:rPr>
                  </w:pPr>
                  <w:r w:rsidRPr="00D7273F">
                    <w:rPr>
                      <w:color w:val="002060"/>
                    </w:rPr>
                    <w:t>- VIRTUS AURORA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81AF22" w14:textId="77777777" w:rsidR="007328C0" w:rsidRPr="00D7273F" w:rsidRDefault="007328C0" w:rsidP="001528CF">
                  <w:pPr>
                    <w:pStyle w:val="rowtabella0"/>
                    <w:jc w:val="center"/>
                    <w:rPr>
                      <w:color w:val="002060"/>
                    </w:rPr>
                  </w:pPr>
                  <w:r w:rsidRPr="00D7273F">
                    <w:rPr>
                      <w:color w:val="002060"/>
                    </w:rPr>
                    <w:t>0 - 3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288FD4" w14:textId="77777777" w:rsidR="007328C0" w:rsidRPr="00D7273F" w:rsidRDefault="007328C0" w:rsidP="001528CF">
                  <w:pPr>
                    <w:pStyle w:val="rowtabella0"/>
                    <w:jc w:val="center"/>
                    <w:rPr>
                      <w:color w:val="002060"/>
                    </w:rPr>
                  </w:pPr>
                  <w:r w:rsidRPr="00D7273F">
                    <w:rPr>
                      <w:color w:val="002060"/>
                    </w:rPr>
                    <w:t> </w:t>
                  </w:r>
                </w:p>
              </w:tc>
            </w:tr>
          </w:tbl>
          <w:p w14:paraId="089809D3"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43DA18F8"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D9A6D" w14:textId="77777777" w:rsidR="007328C0" w:rsidRPr="00D7273F" w:rsidRDefault="007328C0" w:rsidP="001528CF">
                  <w:pPr>
                    <w:pStyle w:val="headertabella0"/>
                    <w:rPr>
                      <w:color w:val="002060"/>
                    </w:rPr>
                  </w:pPr>
                  <w:r w:rsidRPr="00D7273F">
                    <w:rPr>
                      <w:color w:val="002060"/>
                    </w:rPr>
                    <w:t>GIRONE 4 - 1 Giornata - A</w:t>
                  </w:r>
                </w:p>
              </w:tc>
            </w:tr>
            <w:tr w:rsidR="007328C0" w:rsidRPr="00D7273F" w14:paraId="13D7A16B"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FCC5FA" w14:textId="77777777" w:rsidR="007328C0" w:rsidRPr="00D7273F" w:rsidRDefault="007328C0" w:rsidP="001528CF">
                  <w:pPr>
                    <w:pStyle w:val="rowtabella0"/>
                    <w:rPr>
                      <w:color w:val="002060"/>
                    </w:rPr>
                  </w:pPr>
                  <w:r w:rsidRPr="00D7273F">
                    <w:rPr>
                      <w:color w:val="002060"/>
                    </w:rPr>
                    <w:t>(1) CDC 2018</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43C02B" w14:textId="77777777" w:rsidR="007328C0" w:rsidRPr="00D7273F" w:rsidRDefault="007328C0" w:rsidP="001528CF">
                  <w:pPr>
                    <w:pStyle w:val="rowtabella0"/>
                    <w:rPr>
                      <w:color w:val="002060"/>
                    </w:rPr>
                  </w:pPr>
                  <w:r w:rsidRPr="00D7273F">
                    <w:rPr>
                      <w:color w:val="002060"/>
                    </w:rPr>
                    <w:t>- MONTECCHIO SPORT</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2FFBDF" w14:textId="77777777" w:rsidR="007328C0" w:rsidRPr="00D7273F" w:rsidRDefault="007328C0" w:rsidP="001528CF">
                  <w:pPr>
                    <w:pStyle w:val="rowtabella0"/>
                    <w:jc w:val="center"/>
                    <w:rPr>
                      <w:color w:val="002060"/>
                    </w:rPr>
                  </w:pPr>
                  <w:r w:rsidRPr="00D7273F">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DE9A70" w14:textId="77777777" w:rsidR="007328C0" w:rsidRPr="00D7273F" w:rsidRDefault="007328C0" w:rsidP="001528CF">
                  <w:pPr>
                    <w:pStyle w:val="rowtabella0"/>
                    <w:jc w:val="center"/>
                    <w:rPr>
                      <w:color w:val="002060"/>
                    </w:rPr>
                  </w:pPr>
                  <w:r w:rsidRPr="00D7273F">
                    <w:rPr>
                      <w:color w:val="002060"/>
                    </w:rPr>
                    <w:t> </w:t>
                  </w:r>
                </w:p>
              </w:tc>
            </w:tr>
            <w:tr w:rsidR="007328C0" w:rsidRPr="00D7273F" w14:paraId="1DC7FB11" w14:textId="77777777" w:rsidTr="001528CF">
              <w:tc>
                <w:tcPr>
                  <w:tcW w:w="4700" w:type="dxa"/>
                  <w:gridSpan w:val="4"/>
                  <w:tcBorders>
                    <w:top w:val="nil"/>
                    <w:left w:val="nil"/>
                    <w:bottom w:val="nil"/>
                    <w:right w:val="nil"/>
                  </w:tcBorders>
                  <w:tcMar>
                    <w:top w:w="20" w:type="dxa"/>
                    <w:left w:w="20" w:type="dxa"/>
                    <w:bottom w:w="20" w:type="dxa"/>
                    <w:right w:w="20" w:type="dxa"/>
                  </w:tcMar>
                  <w:vAlign w:val="center"/>
                  <w:hideMark/>
                </w:tcPr>
                <w:p w14:paraId="52583A78" w14:textId="77777777" w:rsidR="007328C0" w:rsidRPr="00D7273F" w:rsidRDefault="007328C0" w:rsidP="001528CF">
                  <w:pPr>
                    <w:pStyle w:val="rowtabella0"/>
                    <w:rPr>
                      <w:color w:val="002060"/>
                    </w:rPr>
                  </w:pPr>
                  <w:r w:rsidRPr="00D7273F">
                    <w:rPr>
                      <w:color w:val="002060"/>
                    </w:rPr>
                    <w:t>(1) - disputata il 21/09/2024</w:t>
                  </w:r>
                </w:p>
              </w:tc>
            </w:tr>
          </w:tbl>
          <w:p w14:paraId="1BF77D1D" w14:textId="77777777" w:rsidR="007328C0" w:rsidRPr="00D7273F" w:rsidRDefault="007328C0" w:rsidP="001528CF">
            <w:pPr>
              <w:rPr>
                <w:color w:val="002060"/>
              </w:rPr>
            </w:pPr>
          </w:p>
        </w:tc>
      </w:tr>
    </w:tbl>
    <w:p w14:paraId="6C7A8DE4"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62FEFA3E"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527D3FDE"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253FF" w14:textId="77777777" w:rsidR="007328C0" w:rsidRPr="00D7273F" w:rsidRDefault="007328C0" w:rsidP="001528CF">
                  <w:pPr>
                    <w:pStyle w:val="headertabella0"/>
                    <w:rPr>
                      <w:color w:val="002060"/>
                    </w:rPr>
                  </w:pPr>
                  <w:r w:rsidRPr="00D7273F">
                    <w:rPr>
                      <w:color w:val="002060"/>
                    </w:rPr>
                    <w:t>GIRONE 5 - 1 Giornata - A</w:t>
                  </w:r>
                </w:p>
              </w:tc>
            </w:tr>
            <w:tr w:rsidR="007328C0" w:rsidRPr="00D7273F" w14:paraId="0BAF2E7A" w14:textId="77777777" w:rsidTr="001528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080682" w14:textId="77777777" w:rsidR="007328C0" w:rsidRPr="00D7273F" w:rsidRDefault="007328C0" w:rsidP="001528CF">
                  <w:pPr>
                    <w:pStyle w:val="rowtabella0"/>
                    <w:rPr>
                      <w:color w:val="002060"/>
                    </w:rPr>
                  </w:pPr>
                  <w:r w:rsidRPr="00D7273F">
                    <w:rPr>
                      <w:color w:val="002060"/>
                    </w:rPr>
                    <w:t>CIRCOLO COLLODI CALCIO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E816C" w14:textId="77777777" w:rsidR="007328C0" w:rsidRPr="00D7273F" w:rsidRDefault="007328C0" w:rsidP="001528CF">
                  <w:pPr>
                    <w:pStyle w:val="rowtabella0"/>
                    <w:rPr>
                      <w:color w:val="002060"/>
                    </w:rPr>
                  </w:pPr>
                  <w:r w:rsidRPr="00D7273F">
                    <w:rPr>
                      <w:color w:val="002060"/>
                    </w:rPr>
                    <w:t>- FUTSAL OTTRANO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7B7B2" w14:textId="77777777" w:rsidR="007328C0" w:rsidRPr="00D7273F" w:rsidRDefault="007328C0" w:rsidP="001528CF">
                  <w:pPr>
                    <w:pStyle w:val="rowtabella0"/>
                    <w:jc w:val="center"/>
                    <w:rPr>
                      <w:color w:val="002060"/>
                    </w:rPr>
                  </w:pPr>
                  <w:r w:rsidRPr="00D7273F">
                    <w:rPr>
                      <w:color w:val="002060"/>
                    </w:rPr>
                    <w:t>4 - 8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7EE8A0" w14:textId="77777777" w:rsidR="007328C0" w:rsidRPr="00D7273F" w:rsidRDefault="007328C0" w:rsidP="001528CF">
                  <w:pPr>
                    <w:pStyle w:val="rowtabella0"/>
                    <w:jc w:val="center"/>
                    <w:rPr>
                      <w:color w:val="002060"/>
                    </w:rPr>
                  </w:pPr>
                  <w:r w:rsidRPr="00D7273F">
                    <w:rPr>
                      <w:color w:val="002060"/>
                    </w:rPr>
                    <w:t> </w:t>
                  </w:r>
                </w:p>
              </w:tc>
            </w:tr>
            <w:tr w:rsidR="007328C0" w:rsidRPr="00D7273F" w14:paraId="5A8ECA90" w14:textId="77777777" w:rsidTr="001528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96A475" w14:textId="77777777" w:rsidR="007328C0" w:rsidRPr="00D7273F" w:rsidRDefault="007328C0" w:rsidP="001528CF">
                  <w:pPr>
                    <w:pStyle w:val="rowtabella0"/>
                    <w:rPr>
                      <w:color w:val="002060"/>
                    </w:rPr>
                  </w:pPr>
                  <w:r w:rsidRPr="00D7273F">
                    <w:rPr>
                      <w:color w:val="002060"/>
                    </w:rPr>
                    <w:t>NUOVA FOLGORE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007CD" w14:textId="77777777" w:rsidR="007328C0" w:rsidRPr="00D7273F" w:rsidRDefault="007328C0" w:rsidP="001528CF">
                  <w:pPr>
                    <w:pStyle w:val="rowtabella0"/>
                    <w:rPr>
                      <w:color w:val="002060"/>
                    </w:rPr>
                  </w:pPr>
                  <w:r w:rsidRPr="00D7273F">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82182" w14:textId="77777777" w:rsidR="007328C0" w:rsidRPr="00D7273F" w:rsidRDefault="007328C0" w:rsidP="001528CF">
                  <w:pPr>
                    <w:pStyle w:val="rowtabella0"/>
                    <w:jc w:val="center"/>
                    <w:rPr>
                      <w:color w:val="002060"/>
                    </w:rPr>
                  </w:pPr>
                  <w:r w:rsidRPr="00D7273F">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A507E" w14:textId="77777777" w:rsidR="007328C0" w:rsidRPr="00D7273F" w:rsidRDefault="007328C0" w:rsidP="001528CF">
                  <w:pPr>
                    <w:pStyle w:val="rowtabella0"/>
                    <w:jc w:val="center"/>
                    <w:rPr>
                      <w:color w:val="002060"/>
                    </w:rPr>
                  </w:pPr>
                  <w:r w:rsidRPr="00D7273F">
                    <w:rPr>
                      <w:color w:val="002060"/>
                    </w:rPr>
                    <w:t> </w:t>
                  </w:r>
                </w:p>
              </w:tc>
            </w:tr>
          </w:tbl>
          <w:p w14:paraId="32FDD985"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2A447AD4"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E89AC" w14:textId="77777777" w:rsidR="007328C0" w:rsidRPr="00D7273F" w:rsidRDefault="007328C0" w:rsidP="001528CF">
                  <w:pPr>
                    <w:pStyle w:val="headertabella0"/>
                    <w:rPr>
                      <w:color w:val="002060"/>
                    </w:rPr>
                  </w:pPr>
                  <w:r w:rsidRPr="00D7273F">
                    <w:rPr>
                      <w:color w:val="002060"/>
                    </w:rPr>
                    <w:t>GIRONE 6 - 1 Giornata - A</w:t>
                  </w:r>
                </w:p>
              </w:tc>
            </w:tr>
            <w:tr w:rsidR="007328C0" w:rsidRPr="00D7273F" w14:paraId="5525B8FE" w14:textId="77777777" w:rsidTr="001528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28EDB6" w14:textId="77777777" w:rsidR="007328C0" w:rsidRPr="00D7273F" w:rsidRDefault="007328C0" w:rsidP="001528CF">
                  <w:pPr>
                    <w:pStyle w:val="rowtabella0"/>
                    <w:rPr>
                      <w:color w:val="002060"/>
                    </w:rPr>
                  </w:pPr>
                  <w:r w:rsidRPr="00D7273F">
                    <w:rPr>
                      <w:color w:val="002060"/>
                    </w:rPr>
                    <w:t>(1) 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418A9" w14:textId="77777777" w:rsidR="007328C0" w:rsidRPr="00D7273F" w:rsidRDefault="007328C0" w:rsidP="001528CF">
                  <w:pPr>
                    <w:pStyle w:val="rowtabella0"/>
                    <w:rPr>
                      <w:color w:val="002060"/>
                    </w:rPr>
                  </w:pPr>
                  <w:r w:rsidRPr="00D7273F">
                    <w:rPr>
                      <w:color w:val="002060"/>
                    </w:rPr>
                    <w:t>- CASENUOVE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2F86B" w14:textId="77777777" w:rsidR="007328C0" w:rsidRPr="00D7273F" w:rsidRDefault="007328C0" w:rsidP="001528CF">
                  <w:pPr>
                    <w:pStyle w:val="rowtabella0"/>
                    <w:jc w:val="center"/>
                    <w:rPr>
                      <w:color w:val="002060"/>
                    </w:rPr>
                  </w:pPr>
                  <w:r w:rsidRPr="00D7273F">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0DF5D" w14:textId="77777777" w:rsidR="007328C0" w:rsidRPr="00D7273F" w:rsidRDefault="007328C0" w:rsidP="001528CF">
                  <w:pPr>
                    <w:pStyle w:val="rowtabella0"/>
                    <w:jc w:val="center"/>
                    <w:rPr>
                      <w:color w:val="002060"/>
                    </w:rPr>
                  </w:pPr>
                  <w:r w:rsidRPr="00D7273F">
                    <w:rPr>
                      <w:color w:val="002060"/>
                    </w:rPr>
                    <w:t> </w:t>
                  </w:r>
                </w:p>
              </w:tc>
            </w:tr>
            <w:tr w:rsidR="007328C0" w:rsidRPr="00D7273F" w14:paraId="0FB76BA5" w14:textId="77777777" w:rsidTr="001528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36C9AF" w14:textId="77777777" w:rsidR="007328C0" w:rsidRPr="00D7273F" w:rsidRDefault="007328C0" w:rsidP="001528CF">
                  <w:pPr>
                    <w:pStyle w:val="rowtabella0"/>
                    <w:rPr>
                      <w:color w:val="002060"/>
                    </w:rPr>
                  </w:pPr>
                  <w:r w:rsidRPr="00D7273F">
                    <w:rPr>
                      <w:color w:val="002060"/>
                    </w:rPr>
                    <w:t>SANTA MARIA NUOVA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3F726" w14:textId="77777777" w:rsidR="007328C0" w:rsidRPr="00D7273F" w:rsidRDefault="007328C0" w:rsidP="001528CF">
                  <w:pPr>
                    <w:pStyle w:val="rowtabella0"/>
                    <w:rPr>
                      <w:color w:val="002060"/>
                    </w:rPr>
                  </w:pPr>
                  <w:r w:rsidRPr="00D7273F">
                    <w:rPr>
                      <w:color w:val="002060"/>
                    </w:rPr>
                    <w:t>- FUTSAL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D259A" w14:textId="77777777" w:rsidR="007328C0" w:rsidRPr="00D7273F" w:rsidRDefault="007328C0" w:rsidP="001528CF">
                  <w:pPr>
                    <w:pStyle w:val="rowtabella0"/>
                    <w:jc w:val="center"/>
                    <w:rPr>
                      <w:color w:val="002060"/>
                    </w:rPr>
                  </w:pPr>
                  <w:r w:rsidRPr="00D7273F">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852A5" w14:textId="77777777" w:rsidR="007328C0" w:rsidRPr="00D7273F" w:rsidRDefault="007328C0" w:rsidP="001528CF">
                  <w:pPr>
                    <w:pStyle w:val="rowtabella0"/>
                    <w:jc w:val="center"/>
                    <w:rPr>
                      <w:color w:val="002060"/>
                    </w:rPr>
                  </w:pPr>
                  <w:r w:rsidRPr="00D7273F">
                    <w:rPr>
                      <w:color w:val="002060"/>
                    </w:rPr>
                    <w:t> </w:t>
                  </w:r>
                </w:p>
              </w:tc>
            </w:tr>
            <w:tr w:rsidR="007328C0" w:rsidRPr="00D7273F" w14:paraId="1E245CAE" w14:textId="77777777" w:rsidTr="001528CF">
              <w:tc>
                <w:tcPr>
                  <w:tcW w:w="4700" w:type="dxa"/>
                  <w:gridSpan w:val="4"/>
                  <w:tcBorders>
                    <w:top w:val="nil"/>
                    <w:left w:val="nil"/>
                    <w:bottom w:val="nil"/>
                    <w:right w:val="nil"/>
                  </w:tcBorders>
                  <w:tcMar>
                    <w:top w:w="20" w:type="dxa"/>
                    <w:left w:w="20" w:type="dxa"/>
                    <w:bottom w:w="20" w:type="dxa"/>
                    <w:right w:w="20" w:type="dxa"/>
                  </w:tcMar>
                  <w:vAlign w:val="center"/>
                  <w:hideMark/>
                </w:tcPr>
                <w:p w14:paraId="0AA95B68" w14:textId="77777777" w:rsidR="007328C0" w:rsidRPr="00D7273F" w:rsidRDefault="007328C0" w:rsidP="001528CF">
                  <w:pPr>
                    <w:pStyle w:val="rowtabella0"/>
                    <w:rPr>
                      <w:color w:val="002060"/>
                    </w:rPr>
                  </w:pPr>
                  <w:r w:rsidRPr="00D7273F">
                    <w:rPr>
                      <w:color w:val="002060"/>
                    </w:rPr>
                    <w:t>(1) - disputata il 21/09/2024</w:t>
                  </w:r>
                </w:p>
              </w:tc>
            </w:tr>
          </w:tbl>
          <w:p w14:paraId="74044604" w14:textId="77777777" w:rsidR="007328C0" w:rsidRPr="00D7273F" w:rsidRDefault="007328C0" w:rsidP="001528CF">
            <w:pPr>
              <w:rPr>
                <w:color w:val="002060"/>
              </w:rPr>
            </w:pPr>
          </w:p>
        </w:tc>
      </w:tr>
    </w:tbl>
    <w:p w14:paraId="6AD300DA"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136CDA25"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643F8DBC"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48D5A" w14:textId="77777777" w:rsidR="007328C0" w:rsidRPr="00D7273F" w:rsidRDefault="007328C0" w:rsidP="001528CF">
                  <w:pPr>
                    <w:pStyle w:val="headertabella0"/>
                    <w:rPr>
                      <w:color w:val="002060"/>
                    </w:rPr>
                  </w:pPr>
                  <w:r w:rsidRPr="00D7273F">
                    <w:rPr>
                      <w:color w:val="002060"/>
                    </w:rPr>
                    <w:t>GIRONE 7 - 1 Giornata - A</w:t>
                  </w:r>
                </w:p>
              </w:tc>
            </w:tr>
            <w:tr w:rsidR="007328C0" w:rsidRPr="00D7273F" w14:paraId="566A96F9"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2D4F8B" w14:textId="77777777" w:rsidR="007328C0" w:rsidRPr="00D7273F" w:rsidRDefault="007328C0" w:rsidP="001528CF">
                  <w:pPr>
                    <w:pStyle w:val="rowtabella0"/>
                    <w:rPr>
                      <w:color w:val="002060"/>
                    </w:rPr>
                  </w:pPr>
                  <w:r w:rsidRPr="00D7273F">
                    <w:rPr>
                      <w:color w:val="002060"/>
                    </w:rPr>
                    <w:t>ANKON NOVA MARMI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517710" w14:textId="77777777" w:rsidR="007328C0" w:rsidRPr="00D7273F" w:rsidRDefault="007328C0" w:rsidP="001528CF">
                  <w:pPr>
                    <w:pStyle w:val="rowtabella0"/>
                    <w:rPr>
                      <w:color w:val="002060"/>
                    </w:rPr>
                  </w:pPr>
                  <w:r w:rsidRPr="00D7273F">
                    <w:rPr>
                      <w:color w:val="002060"/>
                    </w:rPr>
                    <w:t>- FABRIANO CALCIO A 5 2023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518C7C" w14:textId="77777777" w:rsidR="007328C0" w:rsidRPr="00D7273F" w:rsidRDefault="007328C0" w:rsidP="001528CF">
                  <w:pPr>
                    <w:pStyle w:val="rowtabella0"/>
                    <w:jc w:val="center"/>
                    <w:rPr>
                      <w:color w:val="002060"/>
                    </w:rPr>
                  </w:pPr>
                  <w:r w:rsidRPr="00D7273F">
                    <w:rPr>
                      <w:color w:val="002060"/>
                    </w:rPr>
                    <w:t>5 - 6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874B8F" w14:textId="77777777" w:rsidR="007328C0" w:rsidRPr="00D7273F" w:rsidRDefault="007328C0" w:rsidP="001528CF">
                  <w:pPr>
                    <w:pStyle w:val="rowtabella0"/>
                    <w:jc w:val="center"/>
                    <w:rPr>
                      <w:color w:val="002060"/>
                    </w:rPr>
                  </w:pPr>
                  <w:r w:rsidRPr="00D7273F">
                    <w:rPr>
                      <w:color w:val="002060"/>
                    </w:rPr>
                    <w:t> </w:t>
                  </w:r>
                </w:p>
              </w:tc>
            </w:tr>
          </w:tbl>
          <w:p w14:paraId="522EA932"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06B7C33D"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DBBBA" w14:textId="77777777" w:rsidR="007328C0" w:rsidRPr="00D7273F" w:rsidRDefault="007328C0" w:rsidP="001528CF">
                  <w:pPr>
                    <w:pStyle w:val="headertabella0"/>
                    <w:rPr>
                      <w:color w:val="002060"/>
                    </w:rPr>
                  </w:pPr>
                  <w:r w:rsidRPr="00D7273F">
                    <w:rPr>
                      <w:color w:val="002060"/>
                    </w:rPr>
                    <w:t>GIRONE 8 - 1 Giornata - A</w:t>
                  </w:r>
                </w:p>
              </w:tc>
            </w:tr>
            <w:tr w:rsidR="007328C0" w:rsidRPr="00D7273F" w14:paraId="546F8AB7"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C9A784" w14:textId="77777777" w:rsidR="007328C0" w:rsidRPr="00D7273F" w:rsidRDefault="007328C0" w:rsidP="001528CF">
                  <w:pPr>
                    <w:pStyle w:val="rowtabella0"/>
                    <w:rPr>
                      <w:color w:val="002060"/>
                    </w:rPr>
                  </w:pPr>
                  <w:r w:rsidRPr="00D7273F">
                    <w:rPr>
                      <w:color w:val="002060"/>
                    </w:rPr>
                    <w:t>(1) OSIMO STAZIONE SSD A 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2C612D" w14:textId="77777777" w:rsidR="007328C0" w:rsidRPr="00D7273F" w:rsidRDefault="007328C0" w:rsidP="001528CF">
                  <w:pPr>
                    <w:pStyle w:val="rowtabella0"/>
                    <w:rPr>
                      <w:color w:val="002060"/>
                    </w:rPr>
                  </w:pPr>
                  <w:r w:rsidRPr="00D7273F">
                    <w:rPr>
                      <w:color w:val="002060"/>
                    </w:rPr>
                    <w:t>- POLVERIGI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98B63E" w14:textId="77777777" w:rsidR="007328C0" w:rsidRPr="00D7273F" w:rsidRDefault="007328C0" w:rsidP="001528CF">
                  <w:pPr>
                    <w:pStyle w:val="rowtabella0"/>
                    <w:jc w:val="center"/>
                    <w:rPr>
                      <w:color w:val="002060"/>
                    </w:rPr>
                  </w:pPr>
                  <w:r w:rsidRPr="00D7273F">
                    <w:rPr>
                      <w:color w:val="002060"/>
                    </w:rPr>
                    <w:t>0 - 6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943985" w14:textId="77777777" w:rsidR="007328C0" w:rsidRPr="00D7273F" w:rsidRDefault="007328C0" w:rsidP="001528CF">
                  <w:pPr>
                    <w:pStyle w:val="rowtabella0"/>
                    <w:jc w:val="center"/>
                    <w:rPr>
                      <w:color w:val="002060"/>
                    </w:rPr>
                  </w:pPr>
                  <w:r w:rsidRPr="00D7273F">
                    <w:rPr>
                      <w:color w:val="002060"/>
                    </w:rPr>
                    <w:t> </w:t>
                  </w:r>
                </w:p>
              </w:tc>
            </w:tr>
            <w:tr w:rsidR="007328C0" w:rsidRPr="00D7273F" w14:paraId="1165377E" w14:textId="77777777" w:rsidTr="001528CF">
              <w:tc>
                <w:tcPr>
                  <w:tcW w:w="4700" w:type="dxa"/>
                  <w:gridSpan w:val="4"/>
                  <w:tcBorders>
                    <w:top w:val="nil"/>
                    <w:left w:val="nil"/>
                    <w:bottom w:val="nil"/>
                    <w:right w:val="nil"/>
                  </w:tcBorders>
                  <w:tcMar>
                    <w:top w:w="20" w:type="dxa"/>
                    <w:left w:w="20" w:type="dxa"/>
                    <w:bottom w:w="20" w:type="dxa"/>
                    <w:right w:w="20" w:type="dxa"/>
                  </w:tcMar>
                  <w:vAlign w:val="center"/>
                  <w:hideMark/>
                </w:tcPr>
                <w:p w14:paraId="562981CB" w14:textId="77777777" w:rsidR="007328C0" w:rsidRPr="00D7273F" w:rsidRDefault="007328C0" w:rsidP="001528CF">
                  <w:pPr>
                    <w:pStyle w:val="rowtabella0"/>
                    <w:rPr>
                      <w:color w:val="002060"/>
                    </w:rPr>
                  </w:pPr>
                  <w:r w:rsidRPr="00D7273F">
                    <w:rPr>
                      <w:color w:val="002060"/>
                    </w:rPr>
                    <w:t>(1) - disputata il 21/09/2024</w:t>
                  </w:r>
                </w:p>
              </w:tc>
            </w:tr>
          </w:tbl>
          <w:p w14:paraId="730EA214" w14:textId="77777777" w:rsidR="007328C0" w:rsidRPr="00D7273F" w:rsidRDefault="007328C0" w:rsidP="001528CF">
            <w:pPr>
              <w:rPr>
                <w:color w:val="002060"/>
              </w:rPr>
            </w:pPr>
          </w:p>
        </w:tc>
      </w:tr>
    </w:tbl>
    <w:p w14:paraId="51F9811A"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155F900D"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3CCA0CC5"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A9D1B" w14:textId="77777777" w:rsidR="007328C0" w:rsidRPr="00D7273F" w:rsidRDefault="007328C0" w:rsidP="001528CF">
                  <w:pPr>
                    <w:pStyle w:val="headertabella0"/>
                    <w:rPr>
                      <w:color w:val="002060"/>
                    </w:rPr>
                  </w:pPr>
                  <w:r w:rsidRPr="00D7273F">
                    <w:rPr>
                      <w:color w:val="002060"/>
                    </w:rPr>
                    <w:lastRenderedPageBreak/>
                    <w:t>GIRONE 9 - 1 Giornata - A</w:t>
                  </w:r>
                </w:p>
              </w:tc>
            </w:tr>
            <w:tr w:rsidR="007328C0" w:rsidRPr="00D7273F" w14:paraId="0199B472" w14:textId="77777777" w:rsidTr="001528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58B410" w14:textId="77777777" w:rsidR="007328C0" w:rsidRPr="00D7273F" w:rsidRDefault="007328C0" w:rsidP="001528CF">
                  <w:pPr>
                    <w:pStyle w:val="rowtabella0"/>
                    <w:rPr>
                      <w:color w:val="002060"/>
                    </w:rPr>
                  </w:pPr>
                  <w:r w:rsidRPr="00D7273F">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0A321" w14:textId="77777777" w:rsidR="007328C0" w:rsidRPr="00D7273F" w:rsidRDefault="007328C0" w:rsidP="001528CF">
                  <w:pPr>
                    <w:pStyle w:val="rowtabella0"/>
                    <w:rPr>
                      <w:color w:val="002060"/>
                    </w:rPr>
                  </w:pPr>
                  <w:r w:rsidRPr="00D7273F">
                    <w:rPr>
                      <w:color w:val="002060"/>
                    </w:rPr>
                    <w:t>- RIPE SAN GINESIO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EF03E" w14:textId="77777777" w:rsidR="007328C0" w:rsidRPr="00D7273F" w:rsidRDefault="007328C0" w:rsidP="001528CF">
                  <w:pPr>
                    <w:pStyle w:val="rowtabella0"/>
                    <w:jc w:val="center"/>
                    <w:rPr>
                      <w:color w:val="002060"/>
                    </w:rPr>
                  </w:pPr>
                  <w:r w:rsidRPr="00D7273F">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370C3" w14:textId="77777777" w:rsidR="007328C0" w:rsidRPr="00D7273F" w:rsidRDefault="007328C0" w:rsidP="001528CF">
                  <w:pPr>
                    <w:pStyle w:val="rowtabella0"/>
                    <w:jc w:val="center"/>
                    <w:rPr>
                      <w:color w:val="002060"/>
                    </w:rPr>
                  </w:pPr>
                  <w:r w:rsidRPr="00D7273F">
                    <w:rPr>
                      <w:color w:val="002060"/>
                    </w:rPr>
                    <w:t> </w:t>
                  </w:r>
                </w:p>
              </w:tc>
            </w:tr>
            <w:tr w:rsidR="007328C0" w:rsidRPr="00D7273F" w14:paraId="23D2C5B9" w14:textId="77777777" w:rsidTr="001528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AC3775" w14:textId="77777777" w:rsidR="007328C0" w:rsidRPr="00D7273F" w:rsidRDefault="007328C0" w:rsidP="001528CF">
                  <w:pPr>
                    <w:pStyle w:val="rowtabella0"/>
                    <w:rPr>
                      <w:color w:val="002060"/>
                    </w:rPr>
                  </w:pPr>
                  <w:r w:rsidRPr="00D7273F">
                    <w:rPr>
                      <w:color w:val="002060"/>
                    </w:rPr>
                    <w:t>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84644" w14:textId="77777777" w:rsidR="007328C0" w:rsidRPr="00D7273F" w:rsidRDefault="007328C0" w:rsidP="001528CF">
                  <w:pPr>
                    <w:pStyle w:val="rowtabella0"/>
                    <w:rPr>
                      <w:color w:val="002060"/>
                    </w:rPr>
                  </w:pPr>
                  <w:r w:rsidRPr="00D7273F">
                    <w:rPr>
                      <w:color w:val="002060"/>
                    </w:rPr>
                    <w:t>- UNION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C7DF9" w14:textId="77777777" w:rsidR="007328C0" w:rsidRPr="00D7273F" w:rsidRDefault="007328C0" w:rsidP="001528CF">
                  <w:pPr>
                    <w:pStyle w:val="rowtabella0"/>
                    <w:jc w:val="center"/>
                    <w:rPr>
                      <w:color w:val="002060"/>
                    </w:rPr>
                  </w:pPr>
                  <w:r w:rsidRPr="00D7273F">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98DD3" w14:textId="77777777" w:rsidR="007328C0" w:rsidRPr="00D7273F" w:rsidRDefault="007328C0" w:rsidP="001528CF">
                  <w:pPr>
                    <w:pStyle w:val="rowtabella0"/>
                    <w:jc w:val="center"/>
                    <w:rPr>
                      <w:color w:val="002060"/>
                    </w:rPr>
                  </w:pPr>
                  <w:r w:rsidRPr="00D7273F">
                    <w:rPr>
                      <w:color w:val="002060"/>
                    </w:rPr>
                    <w:t> </w:t>
                  </w:r>
                </w:p>
              </w:tc>
            </w:tr>
          </w:tbl>
          <w:p w14:paraId="67F81D86"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514BB9CF"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19D49" w14:textId="77777777" w:rsidR="007328C0" w:rsidRPr="00D7273F" w:rsidRDefault="007328C0" w:rsidP="001528CF">
                  <w:pPr>
                    <w:pStyle w:val="headertabella0"/>
                    <w:rPr>
                      <w:color w:val="002060"/>
                    </w:rPr>
                  </w:pPr>
                  <w:r w:rsidRPr="00D7273F">
                    <w:rPr>
                      <w:color w:val="002060"/>
                    </w:rPr>
                    <w:t>GIRONE 10 - 1 Giornata - A</w:t>
                  </w:r>
                </w:p>
              </w:tc>
            </w:tr>
            <w:tr w:rsidR="007328C0" w:rsidRPr="00D7273F" w14:paraId="64171214" w14:textId="77777777" w:rsidTr="001528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240E31" w14:textId="77777777" w:rsidR="007328C0" w:rsidRPr="00D7273F" w:rsidRDefault="007328C0" w:rsidP="001528CF">
                  <w:pPr>
                    <w:pStyle w:val="rowtabella0"/>
                    <w:rPr>
                      <w:color w:val="002060"/>
                    </w:rPr>
                  </w:pPr>
                  <w:r w:rsidRPr="00D7273F">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415F64" w14:textId="77777777" w:rsidR="007328C0" w:rsidRPr="00D7273F" w:rsidRDefault="007328C0" w:rsidP="001528CF">
                  <w:pPr>
                    <w:pStyle w:val="rowtabella0"/>
                    <w:rPr>
                      <w:color w:val="002060"/>
                    </w:rPr>
                  </w:pPr>
                  <w:r w:rsidRPr="00D7273F">
                    <w:rPr>
                      <w:color w:val="002060"/>
                    </w:rPr>
                    <w:t>- FOLGORE CASTELRAIMONDO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56741" w14:textId="77777777" w:rsidR="007328C0" w:rsidRPr="00D7273F" w:rsidRDefault="007328C0" w:rsidP="001528CF">
                  <w:pPr>
                    <w:pStyle w:val="rowtabella0"/>
                    <w:jc w:val="center"/>
                    <w:rPr>
                      <w:color w:val="002060"/>
                    </w:rPr>
                  </w:pPr>
                  <w:r w:rsidRPr="00D7273F">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6FFFA" w14:textId="77777777" w:rsidR="007328C0" w:rsidRPr="00D7273F" w:rsidRDefault="007328C0" w:rsidP="001528CF">
                  <w:pPr>
                    <w:pStyle w:val="rowtabella0"/>
                    <w:jc w:val="center"/>
                    <w:rPr>
                      <w:color w:val="002060"/>
                    </w:rPr>
                  </w:pPr>
                  <w:r w:rsidRPr="00D7273F">
                    <w:rPr>
                      <w:color w:val="002060"/>
                    </w:rPr>
                    <w:t> </w:t>
                  </w:r>
                </w:p>
              </w:tc>
            </w:tr>
            <w:tr w:rsidR="007328C0" w:rsidRPr="00D7273F" w14:paraId="3997C07A" w14:textId="77777777" w:rsidTr="001528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1D778F" w14:textId="77777777" w:rsidR="007328C0" w:rsidRPr="00D7273F" w:rsidRDefault="007328C0" w:rsidP="001528CF">
                  <w:pPr>
                    <w:pStyle w:val="rowtabella0"/>
                    <w:rPr>
                      <w:color w:val="002060"/>
                    </w:rPr>
                  </w:pPr>
                  <w:r w:rsidRPr="00D7273F">
                    <w:rPr>
                      <w:color w:val="002060"/>
                    </w:rPr>
                    <w:t>PIEDIRIPA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0912C" w14:textId="77777777" w:rsidR="007328C0" w:rsidRPr="00D7273F" w:rsidRDefault="007328C0" w:rsidP="001528CF">
                  <w:pPr>
                    <w:pStyle w:val="rowtabella0"/>
                    <w:rPr>
                      <w:color w:val="002060"/>
                    </w:rPr>
                  </w:pPr>
                  <w:r w:rsidRPr="00D7273F">
                    <w:rPr>
                      <w:color w:val="002060"/>
                    </w:rPr>
                    <w:t>- POL. SPORT COMMUNICATION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E383A" w14:textId="77777777" w:rsidR="007328C0" w:rsidRPr="00D7273F" w:rsidRDefault="007328C0" w:rsidP="001528CF">
                  <w:pPr>
                    <w:pStyle w:val="rowtabella0"/>
                    <w:jc w:val="center"/>
                    <w:rPr>
                      <w:color w:val="002060"/>
                    </w:rPr>
                  </w:pPr>
                  <w:r w:rsidRPr="00D7273F">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FCA7C" w14:textId="77777777" w:rsidR="007328C0" w:rsidRPr="00D7273F" w:rsidRDefault="007328C0" w:rsidP="001528CF">
                  <w:pPr>
                    <w:pStyle w:val="rowtabella0"/>
                    <w:jc w:val="center"/>
                    <w:rPr>
                      <w:color w:val="002060"/>
                    </w:rPr>
                  </w:pPr>
                  <w:r w:rsidRPr="00D7273F">
                    <w:rPr>
                      <w:color w:val="002060"/>
                    </w:rPr>
                    <w:t> </w:t>
                  </w:r>
                </w:p>
              </w:tc>
            </w:tr>
          </w:tbl>
          <w:p w14:paraId="0DBFE276" w14:textId="77777777" w:rsidR="007328C0" w:rsidRPr="00D7273F" w:rsidRDefault="007328C0" w:rsidP="001528CF">
            <w:pPr>
              <w:rPr>
                <w:color w:val="002060"/>
              </w:rPr>
            </w:pPr>
          </w:p>
        </w:tc>
      </w:tr>
    </w:tbl>
    <w:p w14:paraId="0E260BA2"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69A467C5"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5A1DCEA5"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8EF36" w14:textId="77777777" w:rsidR="007328C0" w:rsidRPr="00D7273F" w:rsidRDefault="007328C0" w:rsidP="001528CF">
                  <w:pPr>
                    <w:pStyle w:val="headertabella0"/>
                    <w:rPr>
                      <w:color w:val="002060"/>
                    </w:rPr>
                  </w:pPr>
                  <w:r w:rsidRPr="00D7273F">
                    <w:rPr>
                      <w:color w:val="002060"/>
                    </w:rPr>
                    <w:t>GIRONE 11 - 1 Giornata - A</w:t>
                  </w:r>
                </w:p>
              </w:tc>
            </w:tr>
            <w:tr w:rsidR="007328C0" w:rsidRPr="00D7273F" w14:paraId="5A0A6398"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8D7C96" w14:textId="77777777" w:rsidR="007328C0" w:rsidRPr="00D7273F" w:rsidRDefault="007328C0" w:rsidP="001528CF">
                  <w:pPr>
                    <w:pStyle w:val="rowtabella0"/>
                    <w:rPr>
                      <w:color w:val="002060"/>
                    </w:rPr>
                  </w:pPr>
                  <w:r w:rsidRPr="00D7273F">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F16EDF" w14:textId="77777777" w:rsidR="007328C0" w:rsidRPr="00D7273F" w:rsidRDefault="007328C0" w:rsidP="001528CF">
                  <w:pPr>
                    <w:pStyle w:val="rowtabella0"/>
                    <w:rPr>
                      <w:color w:val="002060"/>
                    </w:rPr>
                  </w:pPr>
                  <w:r w:rsidRPr="00D7273F">
                    <w:rPr>
                      <w:color w:val="002060"/>
                    </w:rPr>
                    <w:t>- C.F. MACERATESE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371577" w14:textId="77777777" w:rsidR="007328C0" w:rsidRPr="00D7273F" w:rsidRDefault="007328C0" w:rsidP="001528CF">
                  <w:pPr>
                    <w:pStyle w:val="rowtabella0"/>
                    <w:jc w:val="center"/>
                    <w:rPr>
                      <w:color w:val="002060"/>
                    </w:rPr>
                  </w:pPr>
                  <w:r w:rsidRPr="00D7273F">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3F2F66" w14:textId="77777777" w:rsidR="007328C0" w:rsidRPr="00D7273F" w:rsidRDefault="007328C0" w:rsidP="001528CF">
                  <w:pPr>
                    <w:pStyle w:val="rowtabella0"/>
                    <w:jc w:val="center"/>
                    <w:rPr>
                      <w:color w:val="002060"/>
                    </w:rPr>
                  </w:pPr>
                  <w:r w:rsidRPr="00D7273F">
                    <w:rPr>
                      <w:color w:val="002060"/>
                    </w:rPr>
                    <w:t> </w:t>
                  </w:r>
                </w:p>
              </w:tc>
            </w:tr>
          </w:tbl>
          <w:p w14:paraId="5B9BA70B"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0775BDCA"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42F41" w14:textId="77777777" w:rsidR="007328C0" w:rsidRPr="00D7273F" w:rsidRDefault="007328C0" w:rsidP="001528CF">
                  <w:pPr>
                    <w:pStyle w:val="headertabella0"/>
                    <w:rPr>
                      <w:color w:val="002060"/>
                    </w:rPr>
                  </w:pPr>
                  <w:r w:rsidRPr="00D7273F">
                    <w:rPr>
                      <w:color w:val="002060"/>
                    </w:rPr>
                    <w:t>GIRONE 12 - 1 Giornata - A</w:t>
                  </w:r>
                </w:p>
              </w:tc>
            </w:tr>
            <w:tr w:rsidR="007328C0" w:rsidRPr="00D7273F" w14:paraId="7B00379F"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FE9485" w14:textId="77777777" w:rsidR="007328C0" w:rsidRPr="00D7273F" w:rsidRDefault="007328C0" w:rsidP="001528CF">
                  <w:pPr>
                    <w:pStyle w:val="rowtabella0"/>
                    <w:rPr>
                      <w:color w:val="002060"/>
                    </w:rPr>
                  </w:pPr>
                  <w:r w:rsidRPr="00D7273F">
                    <w:rPr>
                      <w:color w:val="002060"/>
                    </w:rPr>
                    <w:t>(1) AVM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949D9E" w14:textId="77777777" w:rsidR="007328C0" w:rsidRPr="00D7273F" w:rsidRDefault="007328C0" w:rsidP="001528CF">
                  <w:pPr>
                    <w:pStyle w:val="rowtabella0"/>
                    <w:rPr>
                      <w:color w:val="002060"/>
                    </w:rPr>
                  </w:pPr>
                  <w:r w:rsidRPr="00D7273F">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6F6E13" w14:textId="77777777" w:rsidR="007328C0" w:rsidRPr="00D7273F" w:rsidRDefault="007328C0" w:rsidP="001528CF">
                  <w:pPr>
                    <w:pStyle w:val="rowtabella0"/>
                    <w:jc w:val="center"/>
                    <w:rPr>
                      <w:color w:val="002060"/>
                    </w:rPr>
                  </w:pPr>
                  <w:r w:rsidRPr="00D7273F">
                    <w:rPr>
                      <w:color w:val="002060"/>
                    </w:rPr>
                    <w:t>0 - 7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DE80CE" w14:textId="77777777" w:rsidR="007328C0" w:rsidRPr="00D7273F" w:rsidRDefault="007328C0" w:rsidP="001528CF">
                  <w:pPr>
                    <w:pStyle w:val="rowtabella0"/>
                    <w:jc w:val="center"/>
                    <w:rPr>
                      <w:color w:val="002060"/>
                    </w:rPr>
                  </w:pPr>
                  <w:r w:rsidRPr="00D7273F">
                    <w:rPr>
                      <w:color w:val="002060"/>
                    </w:rPr>
                    <w:t> </w:t>
                  </w:r>
                </w:p>
              </w:tc>
            </w:tr>
            <w:tr w:rsidR="007328C0" w:rsidRPr="00D7273F" w14:paraId="3511FB3D" w14:textId="77777777" w:rsidTr="001528CF">
              <w:tc>
                <w:tcPr>
                  <w:tcW w:w="4700" w:type="dxa"/>
                  <w:gridSpan w:val="4"/>
                  <w:tcBorders>
                    <w:top w:val="nil"/>
                    <w:left w:val="nil"/>
                    <w:bottom w:val="nil"/>
                    <w:right w:val="nil"/>
                  </w:tcBorders>
                  <w:tcMar>
                    <w:top w:w="20" w:type="dxa"/>
                    <w:left w:w="20" w:type="dxa"/>
                    <w:bottom w:w="20" w:type="dxa"/>
                    <w:right w:w="20" w:type="dxa"/>
                  </w:tcMar>
                  <w:vAlign w:val="center"/>
                  <w:hideMark/>
                </w:tcPr>
                <w:p w14:paraId="5262D854" w14:textId="77777777" w:rsidR="007328C0" w:rsidRPr="00D7273F" w:rsidRDefault="007328C0" w:rsidP="001528CF">
                  <w:pPr>
                    <w:pStyle w:val="rowtabella0"/>
                    <w:rPr>
                      <w:color w:val="002060"/>
                    </w:rPr>
                  </w:pPr>
                  <w:r w:rsidRPr="00D7273F">
                    <w:rPr>
                      <w:color w:val="002060"/>
                    </w:rPr>
                    <w:t>(1) - disputata il 21/09/2024</w:t>
                  </w:r>
                </w:p>
              </w:tc>
            </w:tr>
          </w:tbl>
          <w:p w14:paraId="0DE01C25" w14:textId="77777777" w:rsidR="007328C0" w:rsidRPr="00D7273F" w:rsidRDefault="007328C0" w:rsidP="001528CF">
            <w:pPr>
              <w:rPr>
                <w:color w:val="002060"/>
              </w:rPr>
            </w:pPr>
          </w:p>
        </w:tc>
      </w:tr>
    </w:tbl>
    <w:p w14:paraId="632DD079"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265B4DFA"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7316C1AC"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39EFA" w14:textId="77777777" w:rsidR="007328C0" w:rsidRPr="00D7273F" w:rsidRDefault="007328C0" w:rsidP="001528CF">
                  <w:pPr>
                    <w:pStyle w:val="headertabella0"/>
                    <w:rPr>
                      <w:color w:val="002060"/>
                    </w:rPr>
                  </w:pPr>
                  <w:r w:rsidRPr="00D7273F">
                    <w:rPr>
                      <w:color w:val="002060"/>
                    </w:rPr>
                    <w:t>GIRONE 13 - 1 Giornata - A</w:t>
                  </w:r>
                </w:p>
              </w:tc>
            </w:tr>
            <w:tr w:rsidR="007328C0" w:rsidRPr="00D7273F" w14:paraId="4AAB95A6" w14:textId="77777777" w:rsidTr="001528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10D034" w14:textId="77777777" w:rsidR="007328C0" w:rsidRPr="00D7273F" w:rsidRDefault="007328C0" w:rsidP="001528CF">
                  <w:pPr>
                    <w:pStyle w:val="rowtabella0"/>
                    <w:rPr>
                      <w:color w:val="002060"/>
                    </w:rPr>
                  </w:pPr>
                  <w:r w:rsidRPr="00D7273F">
                    <w:rPr>
                      <w:color w:val="002060"/>
                    </w:rPr>
                    <w:t>G.S.A. LE DUE PALME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04A4F" w14:textId="77777777" w:rsidR="007328C0" w:rsidRPr="00D7273F" w:rsidRDefault="007328C0" w:rsidP="001528CF">
                  <w:pPr>
                    <w:pStyle w:val="rowtabella0"/>
                    <w:rPr>
                      <w:color w:val="002060"/>
                    </w:rPr>
                  </w:pPr>
                  <w:r w:rsidRPr="00D7273F">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F965D" w14:textId="77777777" w:rsidR="007328C0" w:rsidRPr="00D7273F" w:rsidRDefault="007328C0" w:rsidP="001528CF">
                  <w:pPr>
                    <w:pStyle w:val="rowtabella0"/>
                    <w:jc w:val="center"/>
                    <w:rPr>
                      <w:color w:val="002060"/>
                    </w:rPr>
                  </w:pPr>
                  <w:r w:rsidRPr="00D7273F">
                    <w:rPr>
                      <w:color w:val="002060"/>
                    </w:rPr>
                    <w:t>15 - 0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82335" w14:textId="77777777" w:rsidR="007328C0" w:rsidRPr="00D7273F" w:rsidRDefault="007328C0" w:rsidP="001528CF">
                  <w:pPr>
                    <w:pStyle w:val="rowtabella0"/>
                    <w:jc w:val="center"/>
                    <w:rPr>
                      <w:color w:val="002060"/>
                    </w:rPr>
                  </w:pPr>
                  <w:r w:rsidRPr="00D7273F">
                    <w:rPr>
                      <w:color w:val="002060"/>
                    </w:rPr>
                    <w:t> </w:t>
                  </w:r>
                </w:p>
              </w:tc>
            </w:tr>
            <w:tr w:rsidR="007328C0" w:rsidRPr="00D7273F" w14:paraId="463F3BCE" w14:textId="77777777" w:rsidTr="001528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98E2A3" w14:textId="77777777" w:rsidR="007328C0" w:rsidRPr="00D7273F" w:rsidRDefault="007328C0" w:rsidP="001528CF">
                  <w:pPr>
                    <w:pStyle w:val="rowtabella0"/>
                    <w:rPr>
                      <w:color w:val="002060"/>
                    </w:rPr>
                  </w:pPr>
                  <w:r w:rsidRPr="00D7273F">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B5F2F" w14:textId="77777777" w:rsidR="007328C0" w:rsidRPr="00D7273F" w:rsidRDefault="007328C0" w:rsidP="001528CF">
                  <w:pPr>
                    <w:pStyle w:val="rowtabella0"/>
                    <w:rPr>
                      <w:color w:val="002060"/>
                    </w:rPr>
                  </w:pPr>
                  <w:r w:rsidRPr="00D7273F">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BF4AFD" w14:textId="77777777" w:rsidR="007328C0" w:rsidRPr="00D7273F" w:rsidRDefault="007328C0" w:rsidP="001528CF">
                  <w:pPr>
                    <w:pStyle w:val="rowtabella0"/>
                    <w:jc w:val="center"/>
                    <w:rPr>
                      <w:color w:val="002060"/>
                    </w:rPr>
                  </w:pPr>
                  <w:r w:rsidRPr="00D7273F">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CBF99" w14:textId="77777777" w:rsidR="007328C0" w:rsidRPr="00D7273F" w:rsidRDefault="007328C0" w:rsidP="001528CF">
                  <w:pPr>
                    <w:pStyle w:val="rowtabella0"/>
                    <w:jc w:val="center"/>
                    <w:rPr>
                      <w:color w:val="002060"/>
                    </w:rPr>
                  </w:pPr>
                  <w:r w:rsidRPr="00D7273F">
                    <w:rPr>
                      <w:color w:val="002060"/>
                    </w:rPr>
                    <w:t> </w:t>
                  </w:r>
                </w:p>
              </w:tc>
            </w:tr>
          </w:tbl>
          <w:p w14:paraId="02E624E8"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12BA1EC2"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28E4E" w14:textId="77777777" w:rsidR="007328C0" w:rsidRPr="00D7273F" w:rsidRDefault="007328C0" w:rsidP="001528CF">
                  <w:pPr>
                    <w:pStyle w:val="headertabella0"/>
                    <w:rPr>
                      <w:color w:val="002060"/>
                    </w:rPr>
                  </w:pPr>
                  <w:r w:rsidRPr="00D7273F">
                    <w:rPr>
                      <w:color w:val="002060"/>
                    </w:rPr>
                    <w:t>GIRONE 14 - 1 Giornata - A</w:t>
                  </w:r>
                </w:p>
              </w:tc>
            </w:tr>
            <w:tr w:rsidR="007328C0" w:rsidRPr="00D7273F" w14:paraId="422E19B9"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3AA97C" w14:textId="77777777" w:rsidR="007328C0" w:rsidRPr="00D7273F" w:rsidRDefault="007328C0" w:rsidP="001528CF">
                  <w:pPr>
                    <w:pStyle w:val="rowtabella0"/>
                    <w:rPr>
                      <w:color w:val="002060"/>
                    </w:rPr>
                  </w:pPr>
                  <w:r w:rsidRPr="00D7273F">
                    <w:rPr>
                      <w:color w:val="002060"/>
                    </w:rPr>
                    <w:t>ACQUAVIVA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84A595" w14:textId="77777777" w:rsidR="007328C0" w:rsidRPr="00D7273F" w:rsidRDefault="007328C0" w:rsidP="001528CF">
                  <w:pPr>
                    <w:pStyle w:val="rowtabella0"/>
                    <w:rPr>
                      <w:color w:val="002060"/>
                    </w:rPr>
                  </w:pPr>
                  <w:r w:rsidRPr="00D7273F">
                    <w:rPr>
                      <w:color w:val="002060"/>
                    </w:rPr>
                    <w:t>- VAL TENNA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D10D0F" w14:textId="77777777" w:rsidR="007328C0" w:rsidRPr="00D7273F" w:rsidRDefault="007328C0" w:rsidP="001528CF">
                  <w:pPr>
                    <w:pStyle w:val="rowtabella0"/>
                    <w:jc w:val="center"/>
                    <w:rPr>
                      <w:color w:val="002060"/>
                    </w:rPr>
                  </w:pPr>
                  <w:r w:rsidRPr="00D7273F">
                    <w:rPr>
                      <w:color w:val="002060"/>
                    </w:rPr>
                    <w:t>0 - 7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EEE0AD" w14:textId="77777777" w:rsidR="007328C0" w:rsidRPr="00D7273F" w:rsidRDefault="007328C0" w:rsidP="001528CF">
                  <w:pPr>
                    <w:pStyle w:val="rowtabella0"/>
                    <w:jc w:val="center"/>
                    <w:rPr>
                      <w:color w:val="002060"/>
                    </w:rPr>
                  </w:pPr>
                  <w:r w:rsidRPr="00D7273F">
                    <w:rPr>
                      <w:color w:val="002060"/>
                    </w:rPr>
                    <w:t> </w:t>
                  </w:r>
                </w:p>
              </w:tc>
            </w:tr>
          </w:tbl>
          <w:p w14:paraId="7D9DB5FB" w14:textId="77777777" w:rsidR="007328C0" w:rsidRPr="00D7273F" w:rsidRDefault="007328C0" w:rsidP="001528CF">
            <w:pPr>
              <w:rPr>
                <w:color w:val="002060"/>
              </w:rPr>
            </w:pPr>
          </w:p>
        </w:tc>
      </w:tr>
    </w:tbl>
    <w:p w14:paraId="17CB49F6"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6B4007B1"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1503CF21"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1298C" w14:textId="77777777" w:rsidR="007328C0" w:rsidRPr="00D7273F" w:rsidRDefault="007328C0" w:rsidP="001528CF">
                  <w:pPr>
                    <w:pStyle w:val="headertabella0"/>
                    <w:rPr>
                      <w:color w:val="002060"/>
                    </w:rPr>
                  </w:pPr>
                  <w:r w:rsidRPr="00D7273F">
                    <w:rPr>
                      <w:color w:val="002060"/>
                    </w:rPr>
                    <w:t>GIRONE 15 - 1 Giornata - A</w:t>
                  </w:r>
                </w:p>
              </w:tc>
            </w:tr>
            <w:tr w:rsidR="007328C0" w:rsidRPr="00D7273F" w14:paraId="21B7EA55"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2DF4C9" w14:textId="77777777" w:rsidR="007328C0" w:rsidRPr="00D7273F" w:rsidRDefault="007328C0" w:rsidP="001528CF">
                  <w:pPr>
                    <w:pStyle w:val="rowtabella0"/>
                    <w:rPr>
                      <w:color w:val="002060"/>
                    </w:rPr>
                  </w:pPr>
                  <w:r w:rsidRPr="00D7273F">
                    <w:rPr>
                      <w:color w:val="002060"/>
                    </w:rPr>
                    <w:t>RIPABERARDA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14AE04" w14:textId="77777777" w:rsidR="007328C0" w:rsidRPr="00D7273F" w:rsidRDefault="007328C0" w:rsidP="001528CF">
                  <w:pPr>
                    <w:pStyle w:val="rowtabella0"/>
                    <w:rPr>
                      <w:color w:val="002060"/>
                    </w:rPr>
                  </w:pPr>
                  <w:r w:rsidRPr="00D7273F">
                    <w:rPr>
                      <w:color w:val="002060"/>
                    </w:rPr>
                    <w:t xml:space="preserve">- CALCIO </w:t>
                  </w:r>
                  <w:proofErr w:type="gramStart"/>
                  <w:r w:rsidRPr="00D7273F">
                    <w:rPr>
                      <w:color w:val="002060"/>
                    </w:rPr>
                    <w:t>S.ELPIDIO</w:t>
                  </w:r>
                  <w:proofErr w:type="gramEnd"/>
                  <w:r w:rsidRPr="00D7273F">
                    <w:rPr>
                      <w:color w:val="002060"/>
                    </w:rPr>
                    <w:t xml:space="preserve"> A MARE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64B7FB" w14:textId="77777777" w:rsidR="007328C0" w:rsidRPr="00D7273F" w:rsidRDefault="007328C0" w:rsidP="001528CF">
                  <w:pPr>
                    <w:pStyle w:val="rowtabella0"/>
                    <w:jc w:val="center"/>
                    <w:rPr>
                      <w:color w:val="002060"/>
                    </w:rPr>
                  </w:pPr>
                  <w:r w:rsidRPr="00D7273F">
                    <w:rPr>
                      <w:color w:val="002060"/>
                    </w:rPr>
                    <w:t>5 - 4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F2DA93" w14:textId="77777777" w:rsidR="007328C0" w:rsidRPr="00D7273F" w:rsidRDefault="007328C0" w:rsidP="001528CF">
                  <w:pPr>
                    <w:pStyle w:val="rowtabella0"/>
                    <w:jc w:val="center"/>
                    <w:rPr>
                      <w:color w:val="002060"/>
                    </w:rPr>
                  </w:pPr>
                  <w:r w:rsidRPr="00D7273F">
                    <w:rPr>
                      <w:color w:val="002060"/>
                    </w:rPr>
                    <w:t> </w:t>
                  </w:r>
                </w:p>
              </w:tc>
            </w:tr>
          </w:tbl>
          <w:p w14:paraId="27A589CF"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0924FD1B"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49641" w14:textId="77777777" w:rsidR="007328C0" w:rsidRPr="00D7273F" w:rsidRDefault="007328C0" w:rsidP="001528CF">
                  <w:pPr>
                    <w:pStyle w:val="headertabella0"/>
                    <w:rPr>
                      <w:color w:val="002060"/>
                    </w:rPr>
                  </w:pPr>
                  <w:r w:rsidRPr="00D7273F">
                    <w:rPr>
                      <w:color w:val="002060"/>
                    </w:rPr>
                    <w:t>GIRONE 16 - 1 Giornata - A</w:t>
                  </w:r>
                </w:p>
              </w:tc>
            </w:tr>
            <w:tr w:rsidR="007328C0" w:rsidRPr="00D7273F" w14:paraId="2F7710F4"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0E9ED7" w14:textId="77777777" w:rsidR="007328C0" w:rsidRPr="00D7273F" w:rsidRDefault="007328C0" w:rsidP="001528CF">
                  <w:pPr>
                    <w:pStyle w:val="rowtabella0"/>
                    <w:rPr>
                      <w:color w:val="002060"/>
                    </w:rPr>
                  </w:pPr>
                  <w:r w:rsidRPr="00D7273F">
                    <w:rPr>
                      <w:color w:val="002060"/>
                    </w:rPr>
                    <w:t>FUTSAL L.C.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F09A7D" w14:textId="77777777" w:rsidR="007328C0" w:rsidRPr="00D7273F" w:rsidRDefault="007328C0" w:rsidP="001528CF">
                  <w:pPr>
                    <w:pStyle w:val="rowtabella0"/>
                    <w:rPr>
                      <w:color w:val="002060"/>
                    </w:rPr>
                  </w:pPr>
                  <w:r w:rsidRPr="00D7273F">
                    <w:rPr>
                      <w:color w:val="002060"/>
                    </w:rPr>
                    <w:t>- FROG S CLUB SPORT</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6374F7" w14:textId="77777777" w:rsidR="007328C0" w:rsidRPr="00D7273F" w:rsidRDefault="007328C0" w:rsidP="001528CF">
                  <w:pPr>
                    <w:pStyle w:val="rowtabella0"/>
                    <w:jc w:val="center"/>
                    <w:rPr>
                      <w:color w:val="002060"/>
                    </w:rPr>
                  </w:pPr>
                  <w:r w:rsidRPr="00D7273F">
                    <w:rPr>
                      <w:color w:val="002060"/>
                    </w:rPr>
                    <w:t>5 - 4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8B137A" w14:textId="77777777" w:rsidR="007328C0" w:rsidRPr="00D7273F" w:rsidRDefault="007328C0" w:rsidP="001528CF">
                  <w:pPr>
                    <w:pStyle w:val="rowtabella0"/>
                    <w:jc w:val="center"/>
                    <w:rPr>
                      <w:color w:val="002060"/>
                    </w:rPr>
                  </w:pPr>
                  <w:r w:rsidRPr="00D7273F">
                    <w:rPr>
                      <w:color w:val="002060"/>
                    </w:rPr>
                    <w:t> </w:t>
                  </w:r>
                </w:p>
              </w:tc>
            </w:tr>
          </w:tbl>
          <w:p w14:paraId="05D22E1F" w14:textId="77777777" w:rsidR="007328C0" w:rsidRPr="00D7273F" w:rsidRDefault="007328C0" w:rsidP="001528CF">
            <w:pPr>
              <w:rPr>
                <w:color w:val="002060"/>
              </w:rPr>
            </w:pPr>
          </w:p>
        </w:tc>
      </w:tr>
    </w:tbl>
    <w:p w14:paraId="1274067E" w14:textId="77777777" w:rsidR="007328C0" w:rsidRPr="00D7273F" w:rsidRDefault="007328C0" w:rsidP="007328C0">
      <w:pPr>
        <w:pStyle w:val="breakline"/>
        <w:rPr>
          <w:rFonts w:eastAsiaTheme="minorEastAsia"/>
          <w:color w:val="002060"/>
        </w:rPr>
      </w:pPr>
    </w:p>
    <w:p w14:paraId="0829C68D" w14:textId="77777777" w:rsidR="007328C0" w:rsidRPr="00D7273F" w:rsidRDefault="007328C0" w:rsidP="007328C0">
      <w:pPr>
        <w:pStyle w:val="breakline"/>
        <w:rPr>
          <w:color w:val="002060"/>
        </w:rPr>
      </w:pPr>
    </w:p>
    <w:p w14:paraId="45B2BA3B" w14:textId="77777777" w:rsidR="007328C0" w:rsidRPr="00D7273F" w:rsidRDefault="007328C0" w:rsidP="007328C0">
      <w:pPr>
        <w:pStyle w:val="titoloprinc0"/>
        <w:rPr>
          <w:color w:val="002060"/>
        </w:rPr>
      </w:pPr>
      <w:r w:rsidRPr="00D7273F">
        <w:rPr>
          <w:color w:val="002060"/>
        </w:rPr>
        <w:t>GIUDICE SPORTIVO</w:t>
      </w:r>
    </w:p>
    <w:p w14:paraId="749F4D4F" w14:textId="77777777" w:rsidR="007328C0" w:rsidRPr="00D7273F" w:rsidRDefault="007328C0" w:rsidP="007328C0">
      <w:pPr>
        <w:pStyle w:val="diffida"/>
        <w:rPr>
          <w:color w:val="002060"/>
        </w:rPr>
      </w:pPr>
      <w:r w:rsidRPr="00D7273F">
        <w:rPr>
          <w:color w:val="002060"/>
        </w:rPr>
        <w:t>Il Giudice Sportivo Avv. Agnese Lazzaretti, con l'assistenza del segretario Angelo Castellana, nella seduta del 24/09/2024, ha adottato le decisioni che di seguito integralmente si riportano:</w:t>
      </w:r>
    </w:p>
    <w:p w14:paraId="1E65D4C6" w14:textId="77777777" w:rsidR="007328C0" w:rsidRPr="00D7273F" w:rsidRDefault="007328C0" w:rsidP="007328C0">
      <w:pPr>
        <w:pStyle w:val="titolo10"/>
        <w:rPr>
          <w:color w:val="002060"/>
        </w:rPr>
      </w:pPr>
      <w:r w:rsidRPr="00D7273F">
        <w:rPr>
          <w:color w:val="002060"/>
        </w:rPr>
        <w:t xml:space="preserve">GARE DEL 20/ 9/2024 </w:t>
      </w:r>
    </w:p>
    <w:p w14:paraId="43A07A2F" w14:textId="77777777" w:rsidR="007328C0" w:rsidRPr="00D7273F" w:rsidRDefault="007328C0" w:rsidP="007328C0">
      <w:pPr>
        <w:pStyle w:val="titolo60"/>
        <w:rPr>
          <w:color w:val="002060"/>
        </w:rPr>
      </w:pPr>
      <w:r w:rsidRPr="00D7273F">
        <w:rPr>
          <w:color w:val="002060"/>
        </w:rPr>
        <w:t xml:space="preserve">DECISIONI DEL GIUDICE SPORTIVO </w:t>
      </w:r>
    </w:p>
    <w:p w14:paraId="7E7C3722" w14:textId="77777777" w:rsidR="007328C0" w:rsidRDefault="007328C0" w:rsidP="007328C0">
      <w:pPr>
        <w:pStyle w:val="diffida"/>
        <w:spacing w:before="80" w:beforeAutospacing="0" w:after="40" w:afterAutospacing="0"/>
        <w:jc w:val="left"/>
        <w:rPr>
          <w:color w:val="002060"/>
        </w:rPr>
      </w:pPr>
      <w:r w:rsidRPr="00D7273F">
        <w:rPr>
          <w:color w:val="002060"/>
        </w:rPr>
        <w:t xml:space="preserve">gara del 20/ 9/2024 SANTA MARIA APPARENTE - UNION PICENA </w:t>
      </w:r>
      <w:r w:rsidRPr="00D7273F">
        <w:rPr>
          <w:color w:val="002060"/>
        </w:rPr>
        <w:br/>
        <w:t>Il giudice Sportivo dopo aver esaminato gli atti relativi alla gara SD SANTA MARIA APPARENTE - UNION PICENA del 20/09/2024, nei quali era presente un provvedimento disciplinare di espulsione nei confronti del giocatore n. 3 Sig.</w:t>
      </w:r>
      <w:r>
        <w:rPr>
          <w:color w:val="002060"/>
        </w:rPr>
        <w:t xml:space="preserve"> </w:t>
      </w:r>
      <w:r w:rsidRPr="00D7273F">
        <w:rPr>
          <w:color w:val="002060"/>
        </w:rPr>
        <w:t>Marchesani Roberto della società S. Maria Apparente e, avendo riscontrato, da un controllo del sistema informatico nonché dalle successive verifiche presso l'Ufficio tesseramenti del Comitato Regionale, che il suddetto giocatore veniva impiegato dalla predetta Società sportiva in posizione irregolare, in quanto unicamente tesserato per l'attività di calcio a 11 e non anche per quella del calcio a 5 come attualmente imposto ( comunicato Ufficiale Figc n. 212/A del 22 marzo 2022)</w:t>
      </w:r>
    </w:p>
    <w:p w14:paraId="7E5C204A" w14:textId="77777777" w:rsidR="007328C0" w:rsidRDefault="007328C0" w:rsidP="007328C0">
      <w:pPr>
        <w:pStyle w:val="diffida"/>
        <w:spacing w:before="80" w:beforeAutospacing="0" w:after="40" w:afterAutospacing="0"/>
        <w:jc w:val="center"/>
        <w:rPr>
          <w:color w:val="002060"/>
        </w:rPr>
      </w:pPr>
      <w:r w:rsidRPr="00D7273F">
        <w:rPr>
          <w:color w:val="002060"/>
        </w:rPr>
        <w:t>DELIBERA</w:t>
      </w:r>
    </w:p>
    <w:p w14:paraId="2F4FAA59" w14:textId="77777777" w:rsidR="007328C0" w:rsidRDefault="007328C0" w:rsidP="007328C0">
      <w:pPr>
        <w:pStyle w:val="diffida"/>
        <w:spacing w:before="80" w:beforeAutospacing="0" w:after="40" w:afterAutospacing="0"/>
        <w:jc w:val="left"/>
        <w:rPr>
          <w:color w:val="002060"/>
        </w:rPr>
      </w:pPr>
      <w:r w:rsidRPr="00D7273F">
        <w:rPr>
          <w:color w:val="002060"/>
        </w:rPr>
        <w:t>- di assegnare gara persa alla Società S. Maria Apparente omologando</w:t>
      </w:r>
      <w:r>
        <w:rPr>
          <w:color w:val="002060"/>
        </w:rPr>
        <w:t xml:space="preserve"> </w:t>
      </w:r>
      <w:r w:rsidRPr="00D7273F">
        <w:rPr>
          <w:color w:val="002060"/>
        </w:rPr>
        <w:t xml:space="preserve">il seguente risultato: SANTA MARIA APPARENTE 0 - UNION PICENA 6 </w:t>
      </w:r>
    </w:p>
    <w:p w14:paraId="1E46EEBA" w14:textId="77777777" w:rsidR="007328C0" w:rsidRPr="00D7273F" w:rsidRDefault="007328C0" w:rsidP="007328C0">
      <w:pPr>
        <w:pStyle w:val="diffida"/>
        <w:spacing w:before="80" w:beforeAutospacing="0" w:after="40" w:afterAutospacing="0"/>
        <w:jc w:val="left"/>
        <w:rPr>
          <w:color w:val="002060"/>
        </w:rPr>
      </w:pPr>
      <w:r w:rsidRPr="00D7273F">
        <w:rPr>
          <w:color w:val="002060"/>
        </w:rPr>
        <w:t xml:space="preserve">- di inibire fino al 09/10/2024 il dirigente accompagnatore Sig. </w:t>
      </w:r>
    </w:p>
    <w:p w14:paraId="2241199B" w14:textId="77777777" w:rsidR="007328C0" w:rsidRPr="00D7273F" w:rsidRDefault="007328C0" w:rsidP="007328C0">
      <w:pPr>
        <w:pStyle w:val="diffida"/>
        <w:spacing w:before="80" w:beforeAutospacing="0" w:after="40" w:afterAutospacing="0"/>
        <w:jc w:val="left"/>
        <w:rPr>
          <w:color w:val="002060"/>
        </w:rPr>
      </w:pPr>
      <w:r w:rsidRPr="00D7273F">
        <w:rPr>
          <w:color w:val="002060"/>
        </w:rPr>
        <w:t xml:space="preserve">Olivieri Alexandro </w:t>
      </w:r>
    </w:p>
    <w:p w14:paraId="36802673" w14:textId="77777777" w:rsidR="007328C0" w:rsidRPr="00D7273F" w:rsidRDefault="007328C0" w:rsidP="007328C0">
      <w:pPr>
        <w:pStyle w:val="titolo10"/>
        <w:rPr>
          <w:color w:val="002060"/>
        </w:rPr>
      </w:pPr>
      <w:r w:rsidRPr="00D7273F">
        <w:rPr>
          <w:color w:val="002060"/>
        </w:rPr>
        <w:t xml:space="preserve">GARE DEL 21/ 9/2024 </w:t>
      </w:r>
    </w:p>
    <w:p w14:paraId="6D4FED21" w14:textId="77777777" w:rsidR="007328C0" w:rsidRPr="00D7273F" w:rsidRDefault="007328C0" w:rsidP="007328C0">
      <w:pPr>
        <w:pStyle w:val="titolo60"/>
        <w:rPr>
          <w:color w:val="002060"/>
        </w:rPr>
      </w:pPr>
      <w:r w:rsidRPr="00D7273F">
        <w:rPr>
          <w:color w:val="002060"/>
        </w:rPr>
        <w:t xml:space="preserve">DECISIONI DEL GIUDICE SPORTIVO </w:t>
      </w:r>
    </w:p>
    <w:p w14:paraId="2E4905A6" w14:textId="77777777" w:rsidR="007328C0" w:rsidRDefault="007328C0" w:rsidP="007328C0">
      <w:pPr>
        <w:pStyle w:val="diffida"/>
        <w:spacing w:before="80" w:beforeAutospacing="0" w:after="40" w:afterAutospacing="0"/>
        <w:jc w:val="left"/>
        <w:rPr>
          <w:color w:val="002060"/>
        </w:rPr>
      </w:pPr>
      <w:r w:rsidRPr="00D7273F">
        <w:rPr>
          <w:color w:val="002060"/>
        </w:rPr>
        <w:t xml:space="preserve">gara del 21/ 9/2024 OSIMO STAZIONE SSD A R.L. - POLVERIGI C/5 </w:t>
      </w:r>
      <w:r w:rsidRPr="00D7273F">
        <w:rPr>
          <w:color w:val="002060"/>
        </w:rPr>
        <w:br/>
        <w:t xml:space="preserve">Il Giudice Sportivo, dopo aver esaminato il referto arbitrale relativo alla gara, </w:t>
      </w:r>
      <w:r>
        <w:rPr>
          <w:color w:val="002060"/>
        </w:rPr>
        <w:t>OSIMO STAZIONE SSD A R.L. – POLVERIGI C/5</w:t>
      </w:r>
      <w:r w:rsidRPr="00D7273F">
        <w:rPr>
          <w:color w:val="002060"/>
        </w:rPr>
        <w:t>, nel quale era presente un provvedimento disciplinare di ammonizione nei confronti del giocatore n. 6 BARBATO ALESSANDRO della società OSIMO STAZIONE SSD e, avendo riscontrato, da un controllo del sistema informatico nonché dalle successive verifiche presso l'Ufficio tesseramenti, che il suddetto giocatore risulta svincolato e quindi non tesserato per la predetta Società sportiva</w:t>
      </w:r>
    </w:p>
    <w:p w14:paraId="426A721E" w14:textId="77777777" w:rsidR="007328C0" w:rsidRDefault="007328C0" w:rsidP="007328C0">
      <w:pPr>
        <w:pStyle w:val="diffida"/>
        <w:spacing w:before="80" w:beforeAutospacing="0" w:after="40" w:afterAutospacing="0"/>
        <w:jc w:val="center"/>
        <w:rPr>
          <w:color w:val="002060"/>
        </w:rPr>
      </w:pPr>
      <w:r w:rsidRPr="00D7273F">
        <w:rPr>
          <w:color w:val="002060"/>
        </w:rPr>
        <w:t>DELIBERA</w:t>
      </w:r>
    </w:p>
    <w:p w14:paraId="08A8C750" w14:textId="77777777" w:rsidR="007328C0" w:rsidRDefault="007328C0" w:rsidP="007328C0">
      <w:pPr>
        <w:pStyle w:val="diffida"/>
        <w:spacing w:before="80" w:beforeAutospacing="0" w:after="40" w:afterAutospacing="0"/>
        <w:jc w:val="left"/>
        <w:rPr>
          <w:color w:val="002060"/>
        </w:rPr>
      </w:pPr>
      <w:r w:rsidRPr="00D7273F">
        <w:rPr>
          <w:color w:val="002060"/>
        </w:rPr>
        <w:t xml:space="preserve">- di assegnare gara persa alla Società OSIMO STAZIONE SSD omologando il risultato conseguito sul campo di: Osimo stazione 0- Polverigi c5 </w:t>
      </w:r>
      <w:proofErr w:type="gramStart"/>
      <w:r w:rsidRPr="00D7273F">
        <w:rPr>
          <w:color w:val="002060"/>
        </w:rPr>
        <w:t>6 ;</w:t>
      </w:r>
      <w:proofErr w:type="gramEnd"/>
      <w:r w:rsidRPr="00D7273F">
        <w:rPr>
          <w:color w:val="002060"/>
        </w:rPr>
        <w:t xml:space="preserve"> </w:t>
      </w:r>
    </w:p>
    <w:p w14:paraId="4DF2F671" w14:textId="77777777" w:rsidR="007328C0" w:rsidRPr="00D7273F" w:rsidRDefault="007328C0" w:rsidP="007328C0">
      <w:pPr>
        <w:pStyle w:val="diffida"/>
        <w:spacing w:before="80" w:beforeAutospacing="0" w:after="40" w:afterAutospacing="0"/>
        <w:jc w:val="left"/>
        <w:rPr>
          <w:color w:val="002060"/>
        </w:rPr>
      </w:pPr>
      <w:r w:rsidRPr="00D7273F">
        <w:rPr>
          <w:color w:val="002060"/>
        </w:rPr>
        <w:t xml:space="preserve">- di inibire fino al 09/10/2024 il dirigente accompagnatore </w:t>
      </w:r>
      <w:proofErr w:type="spellStart"/>
      <w:r w:rsidRPr="00D7273F">
        <w:rPr>
          <w:color w:val="002060"/>
        </w:rPr>
        <w:t>Sig.Iaconisi</w:t>
      </w:r>
      <w:proofErr w:type="spellEnd"/>
      <w:r w:rsidRPr="00D7273F">
        <w:rPr>
          <w:color w:val="002060"/>
        </w:rPr>
        <w:t xml:space="preserve"> Massimo; </w:t>
      </w:r>
    </w:p>
    <w:p w14:paraId="7CE53798" w14:textId="77777777" w:rsidR="007328C0" w:rsidRPr="00D7273F" w:rsidRDefault="007328C0" w:rsidP="007328C0">
      <w:pPr>
        <w:pStyle w:val="titolo10"/>
        <w:rPr>
          <w:color w:val="002060"/>
        </w:rPr>
      </w:pPr>
      <w:r w:rsidRPr="00D7273F">
        <w:rPr>
          <w:color w:val="002060"/>
        </w:rPr>
        <w:t xml:space="preserve">GARE DEL 20/ 9/2024 </w:t>
      </w:r>
    </w:p>
    <w:p w14:paraId="0092CDAA" w14:textId="77777777" w:rsidR="007328C0" w:rsidRPr="00D7273F" w:rsidRDefault="007328C0" w:rsidP="007328C0">
      <w:pPr>
        <w:pStyle w:val="titolo7a"/>
        <w:rPr>
          <w:color w:val="002060"/>
        </w:rPr>
      </w:pPr>
      <w:r w:rsidRPr="00D7273F">
        <w:rPr>
          <w:color w:val="002060"/>
        </w:rPr>
        <w:lastRenderedPageBreak/>
        <w:t xml:space="preserve">PROVVEDIMENTI DISCIPLINARI </w:t>
      </w:r>
    </w:p>
    <w:p w14:paraId="1AE8A796" w14:textId="77777777" w:rsidR="007328C0" w:rsidRPr="00D7273F" w:rsidRDefault="007328C0" w:rsidP="007328C0">
      <w:pPr>
        <w:pStyle w:val="titolo7b0"/>
        <w:rPr>
          <w:color w:val="002060"/>
        </w:rPr>
      </w:pPr>
      <w:r w:rsidRPr="00D7273F">
        <w:rPr>
          <w:color w:val="002060"/>
        </w:rPr>
        <w:t xml:space="preserve">In base alle risultanze degli atti ufficiali sono state deliberate le seguenti sanzioni disciplinari. </w:t>
      </w:r>
    </w:p>
    <w:p w14:paraId="6A71DB24" w14:textId="77777777" w:rsidR="007328C0" w:rsidRPr="00D7273F" w:rsidRDefault="007328C0" w:rsidP="007328C0">
      <w:pPr>
        <w:pStyle w:val="titolo30"/>
        <w:rPr>
          <w:color w:val="002060"/>
        </w:rPr>
      </w:pPr>
      <w:r w:rsidRPr="00D7273F">
        <w:rPr>
          <w:color w:val="002060"/>
        </w:rPr>
        <w:t xml:space="preserve">SOCIETA' </w:t>
      </w:r>
    </w:p>
    <w:p w14:paraId="2CF0DB85" w14:textId="77777777" w:rsidR="007328C0" w:rsidRPr="00D7273F" w:rsidRDefault="007328C0" w:rsidP="007328C0">
      <w:pPr>
        <w:pStyle w:val="titolo20"/>
        <w:rPr>
          <w:color w:val="002060"/>
        </w:rPr>
      </w:pPr>
      <w:r w:rsidRPr="00D7273F">
        <w:rPr>
          <w:color w:val="002060"/>
        </w:rPr>
        <w:t xml:space="preserve">PERDITA DELLA GARA: </w:t>
      </w:r>
    </w:p>
    <w:p w14:paraId="2F223A9C" w14:textId="77777777" w:rsidR="007328C0" w:rsidRPr="00D7273F" w:rsidRDefault="007328C0" w:rsidP="007328C0">
      <w:pPr>
        <w:pStyle w:val="diffida"/>
        <w:spacing w:before="80" w:beforeAutospacing="0" w:after="40" w:afterAutospacing="0"/>
        <w:jc w:val="left"/>
        <w:rPr>
          <w:color w:val="002060"/>
        </w:rPr>
      </w:pPr>
      <w:r w:rsidRPr="00D7273F">
        <w:rPr>
          <w:color w:val="002060"/>
        </w:rPr>
        <w:t xml:space="preserve">SANTA MARIA APPARENTE </w:t>
      </w:r>
      <w:r w:rsidRPr="00D7273F">
        <w:rPr>
          <w:color w:val="002060"/>
        </w:rPr>
        <w:br/>
        <w:t xml:space="preserve">V. delibera </w:t>
      </w:r>
    </w:p>
    <w:p w14:paraId="4F2F3C7A" w14:textId="77777777" w:rsidR="007328C0" w:rsidRPr="00D7273F" w:rsidRDefault="007328C0" w:rsidP="007328C0">
      <w:pPr>
        <w:pStyle w:val="titolo30"/>
        <w:rPr>
          <w:color w:val="002060"/>
        </w:rPr>
      </w:pPr>
      <w:r w:rsidRPr="00D7273F">
        <w:rPr>
          <w:color w:val="002060"/>
        </w:rPr>
        <w:t xml:space="preserve">DIRIGENTI </w:t>
      </w:r>
    </w:p>
    <w:p w14:paraId="622FEAF0" w14:textId="77777777" w:rsidR="007328C0" w:rsidRPr="00D7273F" w:rsidRDefault="007328C0" w:rsidP="007328C0">
      <w:pPr>
        <w:pStyle w:val="titolo20"/>
        <w:rPr>
          <w:color w:val="002060"/>
        </w:rPr>
      </w:pPr>
      <w:r w:rsidRPr="00D7273F">
        <w:rPr>
          <w:color w:val="002060"/>
        </w:rPr>
        <w:t xml:space="preserve">INIBIZIONE A TEMPO OPPURE SQUALIFICA A GARE: FINO AL 9/10/2024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6ED3539B" w14:textId="77777777" w:rsidTr="001528CF">
        <w:tc>
          <w:tcPr>
            <w:tcW w:w="2200" w:type="dxa"/>
            <w:tcMar>
              <w:top w:w="20" w:type="dxa"/>
              <w:left w:w="20" w:type="dxa"/>
              <w:bottom w:w="20" w:type="dxa"/>
              <w:right w:w="20" w:type="dxa"/>
            </w:tcMar>
            <w:vAlign w:val="center"/>
            <w:hideMark/>
          </w:tcPr>
          <w:p w14:paraId="6354D220" w14:textId="77777777" w:rsidR="007328C0" w:rsidRPr="00D7273F" w:rsidRDefault="007328C0" w:rsidP="001528CF">
            <w:pPr>
              <w:pStyle w:val="movimento"/>
              <w:rPr>
                <w:color w:val="002060"/>
              </w:rPr>
            </w:pPr>
            <w:r w:rsidRPr="00D7273F">
              <w:rPr>
                <w:color w:val="002060"/>
              </w:rPr>
              <w:t>OLIVIERI ALEXANDRO</w:t>
            </w:r>
          </w:p>
        </w:tc>
        <w:tc>
          <w:tcPr>
            <w:tcW w:w="2200" w:type="dxa"/>
            <w:tcMar>
              <w:top w:w="20" w:type="dxa"/>
              <w:left w:w="20" w:type="dxa"/>
              <w:bottom w:w="20" w:type="dxa"/>
              <w:right w:w="20" w:type="dxa"/>
            </w:tcMar>
            <w:vAlign w:val="center"/>
            <w:hideMark/>
          </w:tcPr>
          <w:p w14:paraId="480E06C4" w14:textId="77777777" w:rsidR="007328C0" w:rsidRPr="00D7273F" w:rsidRDefault="007328C0" w:rsidP="001528CF">
            <w:pPr>
              <w:pStyle w:val="movimento2"/>
              <w:rPr>
                <w:color w:val="002060"/>
              </w:rPr>
            </w:pPr>
            <w:r w:rsidRPr="00D7273F">
              <w:rPr>
                <w:color w:val="002060"/>
              </w:rPr>
              <w:t xml:space="preserve">(SANTA MARIA APPARENTE) </w:t>
            </w:r>
          </w:p>
        </w:tc>
        <w:tc>
          <w:tcPr>
            <w:tcW w:w="800" w:type="dxa"/>
            <w:tcMar>
              <w:top w:w="20" w:type="dxa"/>
              <w:left w:w="20" w:type="dxa"/>
              <w:bottom w:w="20" w:type="dxa"/>
              <w:right w:w="20" w:type="dxa"/>
            </w:tcMar>
            <w:vAlign w:val="center"/>
            <w:hideMark/>
          </w:tcPr>
          <w:p w14:paraId="5D2671AE"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26E4104E"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6524FFD" w14:textId="77777777" w:rsidR="007328C0" w:rsidRPr="00D7273F" w:rsidRDefault="007328C0" w:rsidP="001528CF">
            <w:pPr>
              <w:pStyle w:val="movimento2"/>
              <w:rPr>
                <w:color w:val="002060"/>
              </w:rPr>
            </w:pPr>
            <w:r w:rsidRPr="00D7273F">
              <w:rPr>
                <w:color w:val="002060"/>
              </w:rPr>
              <w:t> </w:t>
            </w:r>
          </w:p>
        </w:tc>
      </w:tr>
    </w:tbl>
    <w:p w14:paraId="3C3B5214" w14:textId="77777777" w:rsidR="007328C0" w:rsidRPr="00D7273F" w:rsidRDefault="007328C0" w:rsidP="007328C0">
      <w:pPr>
        <w:pStyle w:val="diffida"/>
        <w:spacing w:before="80" w:beforeAutospacing="0" w:after="40" w:afterAutospacing="0"/>
        <w:jc w:val="left"/>
        <w:rPr>
          <w:rFonts w:eastAsiaTheme="minorEastAsia"/>
          <w:color w:val="002060"/>
        </w:rPr>
      </w:pPr>
      <w:r w:rsidRPr="00D7273F">
        <w:rPr>
          <w:color w:val="002060"/>
        </w:rPr>
        <w:t xml:space="preserve">V. delibera </w:t>
      </w:r>
    </w:p>
    <w:p w14:paraId="4AC88AFA"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6EDE3425" w14:textId="77777777" w:rsidTr="001528CF">
        <w:tc>
          <w:tcPr>
            <w:tcW w:w="2200" w:type="dxa"/>
            <w:tcMar>
              <w:top w:w="20" w:type="dxa"/>
              <w:left w:w="20" w:type="dxa"/>
              <w:bottom w:w="20" w:type="dxa"/>
              <w:right w:w="20" w:type="dxa"/>
            </w:tcMar>
            <w:vAlign w:val="center"/>
            <w:hideMark/>
          </w:tcPr>
          <w:p w14:paraId="0A887E20" w14:textId="77777777" w:rsidR="007328C0" w:rsidRPr="00D7273F" w:rsidRDefault="007328C0" w:rsidP="001528CF">
            <w:pPr>
              <w:pStyle w:val="movimento"/>
              <w:rPr>
                <w:color w:val="002060"/>
              </w:rPr>
            </w:pPr>
            <w:r w:rsidRPr="00D7273F">
              <w:rPr>
                <w:color w:val="002060"/>
              </w:rPr>
              <w:t>MERENDONI FILIPPO</w:t>
            </w:r>
          </w:p>
        </w:tc>
        <w:tc>
          <w:tcPr>
            <w:tcW w:w="2200" w:type="dxa"/>
            <w:tcMar>
              <w:top w:w="20" w:type="dxa"/>
              <w:left w:w="20" w:type="dxa"/>
              <w:bottom w:w="20" w:type="dxa"/>
              <w:right w:w="20" w:type="dxa"/>
            </w:tcMar>
            <w:vAlign w:val="center"/>
            <w:hideMark/>
          </w:tcPr>
          <w:p w14:paraId="315B5B48" w14:textId="77777777" w:rsidR="007328C0" w:rsidRPr="00D7273F" w:rsidRDefault="007328C0" w:rsidP="001528CF">
            <w:pPr>
              <w:pStyle w:val="movimento2"/>
              <w:rPr>
                <w:color w:val="002060"/>
              </w:rPr>
            </w:pPr>
            <w:r w:rsidRPr="00D7273F">
              <w:rPr>
                <w:color w:val="002060"/>
              </w:rPr>
              <w:t xml:space="preserve">(AUDAX CALCIO PIOBBICO) </w:t>
            </w:r>
          </w:p>
        </w:tc>
        <w:tc>
          <w:tcPr>
            <w:tcW w:w="800" w:type="dxa"/>
            <w:tcMar>
              <w:top w:w="20" w:type="dxa"/>
              <w:left w:w="20" w:type="dxa"/>
              <w:bottom w:w="20" w:type="dxa"/>
              <w:right w:w="20" w:type="dxa"/>
            </w:tcMar>
            <w:vAlign w:val="center"/>
            <w:hideMark/>
          </w:tcPr>
          <w:p w14:paraId="18C9A1D7"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A526FEE"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79CA121" w14:textId="77777777" w:rsidR="007328C0" w:rsidRPr="00D7273F" w:rsidRDefault="007328C0" w:rsidP="001528CF">
            <w:pPr>
              <w:pStyle w:val="movimento2"/>
              <w:rPr>
                <w:color w:val="002060"/>
              </w:rPr>
            </w:pPr>
            <w:r w:rsidRPr="00D7273F">
              <w:rPr>
                <w:color w:val="002060"/>
              </w:rPr>
              <w:t> </w:t>
            </w:r>
          </w:p>
        </w:tc>
      </w:tr>
    </w:tbl>
    <w:p w14:paraId="5D836261" w14:textId="77777777" w:rsidR="007328C0" w:rsidRPr="00D7273F" w:rsidRDefault="007328C0" w:rsidP="007328C0">
      <w:pPr>
        <w:pStyle w:val="titolo30"/>
        <w:rPr>
          <w:rFonts w:eastAsiaTheme="minorEastAsia"/>
          <w:color w:val="002060"/>
        </w:rPr>
      </w:pPr>
      <w:r w:rsidRPr="00D7273F">
        <w:rPr>
          <w:color w:val="002060"/>
        </w:rPr>
        <w:t xml:space="preserve">ALLENATORI </w:t>
      </w:r>
    </w:p>
    <w:p w14:paraId="146215A8"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64FF31DC" w14:textId="77777777" w:rsidTr="001528CF">
        <w:tc>
          <w:tcPr>
            <w:tcW w:w="2200" w:type="dxa"/>
            <w:tcMar>
              <w:top w:w="20" w:type="dxa"/>
              <w:left w:w="20" w:type="dxa"/>
              <w:bottom w:w="20" w:type="dxa"/>
              <w:right w:w="20" w:type="dxa"/>
            </w:tcMar>
            <w:vAlign w:val="center"/>
            <w:hideMark/>
          </w:tcPr>
          <w:p w14:paraId="11E58F86" w14:textId="77777777" w:rsidR="007328C0" w:rsidRPr="00D7273F" w:rsidRDefault="007328C0" w:rsidP="001528CF">
            <w:pPr>
              <w:pStyle w:val="movimento"/>
              <w:rPr>
                <w:color w:val="002060"/>
              </w:rPr>
            </w:pPr>
            <w:r w:rsidRPr="00D7273F">
              <w:rPr>
                <w:color w:val="002060"/>
              </w:rPr>
              <w:t>TAGARAS NICOLA</w:t>
            </w:r>
          </w:p>
        </w:tc>
        <w:tc>
          <w:tcPr>
            <w:tcW w:w="2200" w:type="dxa"/>
            <w:tcMar>
              <w:top w:w="20" w:type="dxa"/>
              <w:left w:w="20" w:type="dxa"/>
              <w:bottom w:w="20" w:type="dxa"/>
              <w:right w:w="20" w:type="dxa"/>
            </w:tcMar>
            <w:vAlign w:val="center"/>
            <w:hideMark/>
          </w:tcPr>
          <w:p w14:paraId="2EBFB1B7" w14:textId="77777777" w:rsidR="007328C0" w:rsidRPr="00D7273F" w:rsidRDefault="007328C0" w:rsidP="001528CF">
            <w:pPr>
              <w:pStyle w:val="movimento2"/>
              <w:rPr>
                <w:color w:val="002060"/>
              </w:rPr>
            </w:pPr>
            <w:r w:rsidRPr="00D7273F">
              <w:rPr>
                <w:color w:val="002060"/>
              </w:rPr>
              <w:t xml:space="preserve">(FOLGORE CASTELRAIMONDO) </w:t>
            </w:r>
          </w:p>
        </w:tc>
        <w:tc>
          <w:tcPr>
            <w:tcW w:w="800" w:type="dxa"/>
            <w:tcMar>
              <w:top w:w="20" w:type="dxa"/>
              <w:left w:w="20" w:type="dxa"/>
              <w:bottom w:w="20" w:type="dxa"/>
              <w:right w:w="20" w:type="dxa"/>
            </w:tcMar>
            <w:vAlign w:val="center"/>
            <w:hideMark/>
          </w:tcPr>
          <w:p w14:paraId="0B118F80"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3BBAE90F"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C8BA9D6" w14:textId="77777777" w:rsidR="007328C0" w:rsidRPr="00D7273F" w:rsidRDefault="007328C0" w:rsidP="001528CF">
            <w:pPr>
              <w:pStyle w:val="movimento2"/>
              <w:rPr>
                <w:color w:val="002060"/>
              </w:rPr>
            </w:pPr>
            <w:r w:rsidRPr="00D7273F">
              <w:rPr>
                <w:color w:val="002060"/>
              </w:rPr>
              <w:t> </w:t>
            </w:r>
          </w:p>
        </w:tc>
      </w:tr>
    </w:tbl>
    <w:p w14:paraId="2D28AAD3" w14:textId="77777777" w:rsidR="007328C0" w:rsidRPr="00D7273F" w:rsidRDefault="007328C0" w:rsidP="007328C0">
      <w:pPr>
        <w:pStyle w:val="titolo30"/>
        <w:rPr>
          <w:rFonts w:eastAsiaTheme="minorEastAsia"/>
          <w:color w:val="002060"/>
        </w:rPr>
      </w:pPr>
      <w:r w:rsidRPr="00D7273F">
        <w:rPr>
          <w:color w:val="002060"/>
        </w:rPr>
        <w:t xml:space="preserve">CALCIATORI ESPULSI </w:t>
      </w:r>
    </w:p>
    <w:p w14:paraId="0C2E3BB2" w14:textId="77777777" w:rsidR="007328C0" w:rsidRPr="00D7273F" w:rsidRDefault="007328C0" w:rsidP="007328C0">
      <w:pPr>
        <w:pStyle w:val="titolo20"/>
        <w:rPr>
          <w:color w:val="002060"/>
        </w:rPr>
      </w:pPr>
      <w:r w:rsidRPr="00D7273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689F212B" w14:textId="77777777" w:rsidTr="001528CF">
        <w:tc>
          <w:tcPr>
            <w:tcW w:w="2200" w:type="dxa"/>
            <w:tcMar>
              <w:top w:w="20" w:type="dxa"/>
              <w:left w:w="20" w:type="dxa"/>
              <w:bottom w:w="20" w:type="dxa"/>
              <w:right w:w="20" w:type="dxa"/>
            </w:tcMar>
            <w:vAlign w:val="center"/>
            <w:hideMark/>
          </w:tcPr>
          <w:p w14:paraId="64B4C360" w14:textId="77777777" w:rsidR="007328C0" w:rsidRPr="00D7273F" w:rsidRDefault="007328C0" w:rsidP="001528CF">
            <w:pPr>
              <w:pStyle w:val="movimento"/>
              <w:rPr>
                <w:color w:val="002060"/>
              </w:rPr>
            </w:pPr>
            <w:r w:rsidRPr="00D7273F">
              <w:rPr>
                <w:color w:val="002060"/>
              </w:rPr>
              <w:t>STRACCIA ALIRIO</w:t>
            </w:r>
          </w:p>
        </w:tc>
        <w:tc>
          <w:tcPr>
            <w:tcW w:w="2200" w:type="dxa"/>
            <w:tcMar>
              <w:top w:w="20" w:type="dxa"/>
              <w:left w:w="20" w:type="dxa"/>
              <w:bottom w:w="20" w:type="dxa"/>
              <w:right w:w="20" w:type="dxa"/>
            </w:tcMar>
            <w:vAlign w:val="center"/>
            <w:hideMark/>
          </w:tcPr>
          <w:p w14:paraId="05B81E0F" w14:textId="77777777" w:rsidR="007328C0" w:rsidRPr="00D7273F" w:rsidRDefault="007328C0" w:rsidP="001528CF">
            <w:pPr>
              <w:pStyle w:val="movimento2"/>
              <w:rPr>
                <w:color w:val="002060"/>
              </w:rPr>
            </w:pPr>
            <w:r w:rsidRPr="00D7273F">
              <w:rPr>
                <w:color w:val="002060"/>
              </w:rPr>
              <w:t xml:space="preserve">(ACQUAVIVA CALCIO) </w:t>
            </w:r>
          </w:p>
        </w:tc>
        <w:tc>
          <w:tcPr>
            <w:tcW w:w="800" w:type="dxa"/>
            <w:tcMar>
              <w:top w:w="20" w:type="dxa"/>
              <w:left w:w="20" w:type="dxa"/>
              <w:bottom w:w="20" w:type="dxa"/>
              <w:right w:w="20" w:type="dxa"/>
            </w:tcMar>
            <w:vAlign w:val="center"/>
            <w:hideMark/>
          </w:tcPr>
          <w:p w14:paraId="0365D34F"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74683777" w14:textId="77777777" w:rsidR="007328C0" w:rsidRPr="00D7273F" w:rsidRDefault="007328C0" w:rsidP="001528CF">
            <w:pPr>
              <w:pStyle w:val="movimento"/>
              <w:rPr>
                <w:color w:val="002060"/>
              </w:rPr>
            </w:pPr>
            <w:r w:rsidRPr="00D7273F">
              <w:rPr>
                <w:color w:val="002060"/>
              </w:rPr>
              <w:t>TIGANO ROCCO</w:t>
            </w:r>
          </w:p>
        </w:tc>
        <w:tc>
          <w:tcPr>
            <w:tcW w:w="2200" w:type="dxa"/>
            <w:tcMar>
              <w:top w:w="20" w:type="dxa"/>
              <w:left w:w="20" w:type="dxa"/>
              <w:bottom w:w="20" w:type="dxa"/>
              <w:right w:w="20" w:type="dxa"/>
            </w:tcMar>
            <w:vAlign w:val="center"/>
            <w:hideMark/>
          </w:tcPr>
          <w:p w14:paraId="5D24D228" w14:textId="77777777" w:rsidR="007328C0" w:rsidRPr="00D7273F" w:rsidRDefault="007328C0" w:rsidP="001528CF">
            <w:pPr>
              <w:pStyle w:val="movimento2"/>
              <w:rPr>
                <w:color w:val="002060"/>
              </w:rPr>
            </w:pPr>
            <w:r w:rsidRPr="00D7273F">
              <w:rPr>
                <w:color w:val="002060"/>
              </w:rPr>
              <w:t xml:space="preserve">(ATLETICO CHIARAVALLE) </w:t>
            </w:r>
          </w:p>
        </w:tc>
      </w:tr>
      <w:tr w:rsidR="007328C0" w:rsidRPr="00D7273F" w14:paraId="0D59910E" w14:textId="77777777" w:rsidTr="001528CF">
        <w:tc>
          <w:tcPr>
            <w:tcW w:w="2200" w:type="dxa"/>
            <w:tcMar>
              <w:top w:w="20" w:type="dxa"/>
              <w:left w:w="20" w:type="dxa"/>
              <w:bottom w:w="20" w:type="dxa"/>
              <w:right w:w="20" w:type="dxa"/>
            </w:tcMar>
            <w:vAlign w:val="center"/>
            <w:hideMark/>
          </w:tcPr>
          <w:p w14:paraId="3BC86A41" w14:textId="77777777" w:rsidR="007328C0" w:rsidRPr="00D7273F" w:rsidRDefault="007328C0" w:rsidP="001528CF">
            <w:pPr>
              <w:pStyle w:val="movimento"/>
              <w:rPr>
                <w:color w:val="002060"/>
              </w:rPr>
            </w:pPr>
            <w:r w:rsidRPr="00D7273F">
              <w:rPr>
                <w:color w:val="002060"/>
              </w:rPr>
              <w:t>FELICIONI MICHELE</w:t>
            </w:r>
          </w:p>
        </w:tc>
        <w:tc>
          <w:tcPr>
            <w:tcW w:w="2200" w:type="dxa"/>
            <w:tcMar>
              <w:top w:w="20" w:type="dxa"/>
              <w:left w:w="20" w:type="dxa"/>
              <w:bottom w:w="20" w:type="dxa"/>
              <w:right w:w="20" w:type="dxa"/>
            </w:tcMar>
            <w:vAlign w:val="center"/>
            <w:hideMark/>
          </w:tcPr>
          <w:p w14:paraId="12A10E37" w14:textId="77777777" w:rsidR="007328C0" w:rsidRPr="00D7273F" w:rsidRDefault="007328C0" w:rsidP="001528CF">
            <w:pPr>
              <w:pStyle w:val="movimento2"/>
              <w:rPr>
                <w:color w:val="002060"/>
              </w:rPr>
            </w:pPr>
            <w:r w:rsidRPr="00D7273F">
              <w:rPr>
                <w:color w:val="002060"/>
              </w:rPr>
              <w:t xml:space="preserve">(CSI STELLA A.S.D.) </w:t>
            </w:r>
          </w:p>
        </w:tc>
        <w:tc>
          <w:tcPr>
            <w:tcW w:w="800" w:type="dxa"/>
            <w:tcMar>
              <w:top w:w="20" w:type="dxa"/>
              <w:left w:w="20" w:type="dxa"/>
              <w:bottom w:w="20" w:type="dxa"/>
              <w:right w:w="20" w:type="dxa"/>
            </w:tcMar>
            <w:vAlign w:val="center"/>
            <w:hideMark/>
          </w:tcPr>
          <w:p w14:paraId="47AB1C36"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A66215B"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B1A5C74" w14:textId="77777777" w:rsidR="007328C0" w:rsidRPr="00D7273F" w:rsidRDefault="007328C0" w:rsidP="001528CF">
            <w:pPr>
              <w:pStyle w:val="movimento2"/>
              <w:rPr>
                <w:color w:val="002060"/>
              </w:rPr>
            </w:pPr>
            <w:r w:rsidRPr="00D7273F">
              <w:rPr>
                <w:color w:val="002060"/>
              </w:rPr>
              <w:t> </w:t>
            </w:r>
          </w:p>
        </w:tc>
      </w:tr>
    </w:tbl>
    <w:p w14:paraId="401E816E" w14:textId="77777777" w:rsidR="007328C0" w:rsidRPr="00D7273F" w:rsidRDefault="007328C0" w:rsidP="007328C0">
      <w:pPr>
        <w:pStyle w:val="titolo30"/>
        <w:rPr>
          <w:rFonts w:eastAsiaTheme="minorEastAsia"/>
          <w:color w:val="002060"/>
        </w:rPr>
      </w:pPr>
      <w:r w:rsidRPr="00D7273F">
        <w:rPr>
          <w:color w:val="002060"/>
        </w:rPr>
        <w:t xml:space="preserve">CALCIATORI NON ESPULSI </w:t>
      </w:r>
    </w:p>
    <w:p w14:paraId="6D582D67"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35F541D4" w14:textId="77777777" w:rsidTr="001528CF">
        <w:tc>
          <w:tcPr>
            <w:tcW w:w="2200" w:type="dxa"/>
            <w:tcMar>
              <w:top w:w="20" w:type="dxa"/>
              <w:left w:w="20" w:type="dxa"/>
              <w:bottom w:w="20" w:type="dxa"/>
              <w:right w:w="20" w:type="dxa"/>
            </w:tcMar>
            <w:vAlign w:val="center"/>
            <w:hideMark/>
          </w:tcPr>
          <w:p w14:paraId="6AD2BD74" w14:textId="77777777" w:rsidR="007328C0" w:rsidRPr="00D7273F" w:rsidRDefault="007328C0" w:rsidP="001528CF">
            <w:pPr>
              <w:pStyle w:val="movimento"/>
              <w:rPr>
                <w:color w:val="002060"/>
              </w:rPr>
            </w:pPr>
            <w:r w:rsidRPr="00D7273F">
              <w:rPr>
                <w:color w:val="002060"/>
              </w:rPr>
              <w:t>FRONZI NICOLA</w:t>
            </w:r>
          </w:p>
        </w:tc>
        <w:tc>
          <w:tcPr>
            <w:tcW w:w="2200" w:type="dxa"/>
            <w:tcMar>
              <w:top w:w="20" w:type="dxa"/>
              <w:left w:w="20" w:type="dxa"/>
              <w:bottom w:w="20" w:type="dxa"/>
              <w:right w:w="20" w:type="dxa"/>
            </w:tcMar>
            <w:vAlign w:val="center"/>
            <w:hideMark/>
          </w:tcPr>
          <w:p w14:paraId="31BB00DB" w14:textId="77777777" w:rsidR="007328C0" w:rsidRPr="00D7273F" w:rsidRDefault="007328C0" w:rsidP="001528CF">
            <w:pPr>
              <w:pStyle w:val="movimento2"/>
              <w:rPr>
                <w:color w:val="002060"/>
              </w:rPr>
            </w:pPr>
            <w:r w:rsidRPr="00D7273F">
              <w:rPr>
                <w:color w:val="002060"/>
              </w:rPr>
              <w:t xml:space="preserve">(ALMA JUVENTUS FANO) </w:t>
            </w:r>
          </w:p>
        </w:tc>
        <w:tc>
          <w:tcPr>
            <w:tcW w:w="800" w:type="dxa"/>
            <w:tcMar>
              <w:top w:w="20" w:type="dxa"/>
              <w:left w:w="20" w:type="dxa"/>
              <w:bottom w:w="20" w:type="dxa"/>
              <w:right w:w="20" w:type="dxa"/>
            </w:tcMar>
            <w:vAlign w:val="center"/>
            <w:hideMark/>
          </w:tcPr>
          <w:p w14:paraId="6E1C92D2"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59396425" w14:textId="77777777" w:rsidR="007328C0" w:rsidRPr="00D7273F" w:rsidRDefault="007328C0" w:rsidP="001528CF">
            <w:pPr>
              <w:pStyle w:val="movimento"/>
              <w:rPr>
                <w:color w:val="002060"/>
              </w:rPr>
            </w:pPr>
            <w:r w:rsidRPr="00D7273F">
              <w:rPr>
                <w:color w:val="002060"/>
              </w:rPr>
              <w:t>PETRINI FEDERICO</w:t>
            </w:r>
          </w:p>
        </w:tc>
        <w:tc>
          <w:tcPr>
            <w:tcW w:w="2200" w:type="dxa"/>
            <w:tcMar>
              <w:top w:w="20" w:type="dxa"/>
              <w:left w:w="20" w:type="dxa"/>
              <w:bottom w:w="20" w:type="dxa"/>
              <w:right w:w="20" w:type="dxa"/>
            </w:tcMar>
            <w:vAlign w:val="center"/>
            <w:hideMark/>
          </w:tcPr>
          <w:p w14:paraId="09C3C1FA" w14:textId="77777777" w:rsidR="007328C0" w:rsidRPr="00D7273F" w:rsidRDefault="007328C0" w:rsidP="001528CF">
            <w:pPr>
              <w:pStyle w:val="movimento2"/>
              <w:rPr>
                <w:color w:val="002060"/>
              </w:rPr>
            </w:pPr>
            <w:r w:rsidRPr="00D7273F">
              <w:rPr>
                <w:color w:val="002060"/>
              </w:rPr>
              <w:t xml:space="preserve">(AMATORI STESE 2007 SRL) </w:t>
            </w:r>
          </w:p>
        </w:tc>
      </w:tr>
      <w:tr w:rsidR="007328C0" w:rsidRPr="00D7273F" w14:paraId="3C45F365" w14:textId="77777777" w:rsidTr="001528CF">
        <w:tc>
          <w:tcPr>
            <w:tcW w:w="2200" w:type="dxa"/>
            <w:tcMar>
              <w:top w:w="20" w:type="dxa"/>
              <w:left w:w="20" w:type="dxa"/>
              <w:bottom w:w="20" w:type="dxa"/>
              <w:right w:w="20" w:type="dxa"/>
            </w:tcMar>
            <w:vAlign w:val="center"/>
            <w:hideMark/>
          </w:tcPr>
          <w:p w14:paraId="1CEB29B9" w14:textId="77777777" w:rsidR="007328C0" w:rsidRPr="00D7273F" w:rsidRDefault="007328C0" w:rsidP="001528CF">
            <w:pPr>
              <w:pStyle w:val="movimento"/>
              <w:rPr>
                <w:color w:val="002060"/>
              </w:rPr>
            </w:pPr>
            <w:r w:rsidRPr="00D7273F">
              <w:rPr>
                <w:color w:val="002060"/>
              </w:rPr>
              <w:t>SOURAIR MOUSSA</w:t>
            </w:r>
          </w:p>
        </w:tc>
        <w:tc>
          <w:tcPr>
            <w:tcW w:w="2200" w:type="dxa"/>
            <w:tcMar>
              <w:top w:w="20" w:type="dxa"/>
              <w:left w:w="20" w:type="dxa"/>
              <w:bottom w:w="20" w:type="dxa"/>
              <w:right w:w="20" w:type="dxa"/>
            </w:tcMar>
            <w:vAlign w:val="center"/>
            <w:hideMark/>
          </w:tcPr>
          <w:p w14:paraId="04AC7188" w14:textId="77777777" w:rsidR="007328C0" w:rsidRPr="00D7273F" w:rsidRDefault="007328C0" w:rsidP="001528CF">
            <w:pPr>
              <w:pStyle w:val="movimento2"/>
              <w:rPr>
                <w:color w:val="002060"/>
              </w:rPr>
            </w:pPr>
            <w:r w:rsidRPr="00D7273F">
              <w:rPr>
                <w:color w:val="002060"/>
              </w:rPr>
              <w:t xml:space="preserve">(AMATORI STESE 2007 SRL) </w:t>
            </w:r>
          </w:p>
        </w:tc>
        <w:tc>
          <w:tcPr>
            <w:tcW w:w="800" w:type="dxa"/>
            <w:tcMar>
              <w:top w:w="20" w:type="dxa"/>
              <w:left w:w="20" w:type="dxa"/>
              <w:bottom w:w="20" w:type="dxa"/>
              <w:right w:w="20" w:type="dxa"/>
            </w:tcMar>
            <w:vAlign w:val="center"/>
            <w:hideMark/>
          </w:tcPr>
          <w:p w14:paraId="668C2148"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28E5ADCF" w14:textId="77777777" w:rsidR="007328C0" w:rsidRPr="00D7273F" w:rsidRDefault="007328C0" w:rsidP="001528CF">
            <w:pPr>
              <w:pStyle w:val="movimento"/>
              <w:rPr>
                <w:color w:val="002060"/>
              </w:rPr>
            </w:pPr>
            <w:r w:rsidRPr="00D7273F">
              <w:rPr>
                <w:color w:val="002060"/>
              </w:rPr>
              <w:t>AVIANO ANDREA</w:t>
            </w:r>
          </w:p>
        </w:tc>
        <w:tc>
          <w:tcPr>
            <w:tcW w:w="2200" w:type="dxa"/>
            <w:tcMar>
              <w:top w:w="20" w:type="dxa"/>
              <w:left w:w="20" w:type="dxa"/>
              <w:bottom w:w="20" w:type="dxa"/>
              <w:right w:w="20" w:type="dxa"/>
            </w:tcMar>
            <w:vAlign w:val="center"/>
            <w:hideMark/>
          </w:tcPr>
          <w:p w14:paraId="0E49B232" w14:textId="77777777" w:rsidR="007328C0" w:rsidRPr="00D7273F" w:rsidRDefault="007328C0" w:rsidP="001528CF">
            <w:pPr>
              <w:pStyle w:val="movimento2"/>
              <w:rPr>
                <w:color w:val="002060"/>
              </w:rPr>
            </w:pPr>
            <w:r w:rsidRPr="00D7273F">
              <w:rPr>
                <w:color w:val="002060"/>
              </w:rPr>
              <w:t xml:space="preserve">(ANKON NOVA MARMI) </w:t>
            </w:r>
          </w:p>
        </w:tc>
      </w:tr>
      <w:tr w:rsidR="007328C0" w:rsidRPr="00D7273F" w14:paraId="0600AC3A" w14:textId="77777777" w:rsidTr="001528CF">
        <w:tc>
          <w:tcPr>
            <w:tcW w:w="2200" w:type="dxa"/>
            <w:tcMar>
              <w:top w:w="20" w:type="dxa"/>
              <w:left w:w="20" w:type="dxa"/>
              <w:bottom w:w="20" w:type="dxa"/>
              <w:right w:w="20" w:type="dxa"/>
            </w:tcMar>
            <w:vAlign w:val="center"/>
            <w:hideMark/>
          </w:tcPr>
          <w:p w14:paraId="62972B40" w14:textId="77777777" w:rsidR="007328C0" w:rsidRPr="00D7273F" w:rsidRDefault="007328C0" w:rsidP="001528CF">
            <w:pPr>
              <w:pStyle w:val="movimento"/>
              <w:rPr>
                <w:color w:val="002060"/>
              </w:rPr>
            </w:pPr>
            <w:r w:rsidRPr="00D7273F">
              <w:rPr>
                <w:color w:val="002060"/>
              </w:rPr>
              <w:t>BLASI GUGLIELMO</w:t>
            </w:r>
          </w:p>
        </w:tc>
        <w:tc>
          <w:tcPr>
            <w:tcW w:w="2200" w:type="dxa"/>
            <w:tcMar>
              <w:top w:w="20" w:type="dxa"/>
              <w:left w:w="20" w:type="dxa"/>
              <w:bottom w:w="20" w:type="dxa"/>
              <w:right w:w="20" w:type="dxa"/>
            </w:tcMar>
            <w:vAlign w:val="center"/>
            <w:hideMark/>
          </w:tcPr>
          <w:p w14:paraId="5C6333FA" w14:textId="77777777" w:rsidR="007328C0" w:rsidRPr="00D7273F" w:rsidRDefault="007328C0" w:rsidP="001528CF">
            <w:pPr>
              <w:pStyle w:val="movimento2"/>
              <w:rPr>
                <w:color w:val="002060"/>
              </w:rPr>
            </w:pPr>
            <w:r w:rsidRPr="00D7273F">
              <w:rPr>
                <w:color w:val="002060"/>
              </w:rPr>
              <w:t xml:space="preserve">(AUDAX CALCIO PIOBBICO) </w:t>
            </w:r>
          </w:p>
        </w:tc>
        <w:tc>
          <w:tcPr>
            <w:tcW w:w="800" w:type="dxa"/>
            <w:tcMar>
              <w:top w:w="20" w:type="dxa"/>
              <w:left w:w="20" w:type="dxa"/>
              <w:bottom w:w="20" w:type="dxa"/>
              <w:right w:w="20" w:type="dxa"/>
            </w:tcMar>
            <w:vAlign w:val="center"/>
            <w:hideMark/>
          </w:tcPr>
          <w:p w14:paraId="64CDF614"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4C664B8F" w14:textId="77777777" w:rsidR="007328C0" w:rsidRPr="00D7273F" w:rsidRDefault="007328C0" w:rsidP="001528CF">
            <w:pPr>
              <w:pStyle w:val="movimento"/>
              <w:rPr>
                <w:color w:val="002060"/>
              </w:rPr>
            </w:pPr>
            <w:r w:rsidRPr="00D7273F">
              <w:rPr>
                <w:color w:val="002060"/>
              </w:rPr>
              <w:t>PUPITA LORENZO</w:t>
            </w:r>
          </w:p>
        </w:tc>
        <w:tc>
          <w:tcPr>
            <w:tcW w:w="2200" w:type="dxa"/>
            <w:tcMar>
              <w:top w:w="20" w:type="dxa"/>
              <w:left w:w="20" w:type="dxa"/>
              <w:bottom w:w="20" w:type="dxa"/>
              <w:right w:w="20" w:type="dxa"/>
            </w:tcMar>
            <w:vAlign w:val="center"/>
            <w:hideMark/>
          </w:tcPr>
          <w:p w14:paraId="0B6D952E" w14:textId="77777777" w:rsidR="007328C0" w:rsidRPr="00D7273F" w:rsidRDefault="007328C0" w:rsidP="001528CF">
            <w:pPr>
              <w:pStyle w:val="movimento2"/>
              <w:rPr>
                <w:color w:val="002060"/>
              </w:rPr>
            </w:pPr>
            <w:r w:rsidRPr="00D7273F">
              <w:rPr>
                <w:color w:val="002060"/>
              </w:rPr>
              <w:t xml:space="preserve">(AUDAX CALCIO PIOBBICO) </w:t>
            </w:r>
          </w:p>
        </w:tc>
      </w:tr>
      <w:tr w:rsidR="007328C0" w:rsidRPr="00D7273F" w14:paraId="21464337" w14:textId="77777777" w:rsidTr="001528CF">
        <w:tc>
          <w:tcPr>
            <w:tcW w:w="2200" w:type="dxa"/>
            <w:tcMar>
              <w:top w:w="20" w:type="dxa"/>
              <w:left w:w="20" w:type="dxa"/>
              <w:bottom w:w="20" w:type="dxa"/>
              <w:right w:w="20" w:type="dxa"/>
            </w:tcMar>
            <w:vAlign w:val="center"/>
            <w:hideMark/>
          </w:tcPr>
          <w:p w14:paraId="62DBEE7B" w14:textId="77777777" w:rsidR="007328C0" w:rsidRPr="00D7273F" w:rsidRDefault="007328C0" w:rsidP="001528CF">
            <w:pPr>
              <w:pStyle w:val="movimento"/>
              <w:rPr>
                <w:color w:val="002060"/>
              </w:rPr>
            </w:pPr>
            <w:r w:rsidRPr="00D7273F">
              <w:rPr>
                <w:color w:val="002060"/>
              </w:rPr>
              <w:t>IMERAJ SKANDILAJDI</w:t>
            </w:r>
          </w:p>
        </w:tc>
        <w:tc>
          <w:tcPr>
            <w:tcW w:w="2200" w:type="dxa"/>
            <w:tcMar>
              <w:top w:w="20" w:type="dxa"/>
              <w:left w:w="20" w:type="dxa"/>
              <w:bottom w:w="20" w:type="dxa"/>
              <w:right w:w="20" w:type="dxa"/>
            </w:tcMar>
            <w:vAlign w:val="center"/>
            <w:hideMark/>
          </w:tcPr>
          <w:p w14:paraId="2A58D47A" w14:textId="77777777" w:rsidR="007328C0" w:rsidRPr="00D7273F" w:rsidRDefault="007328C0" w:rsidP="001528CF">
            <w:pPr>
              <w:pStyle w:val="movimento2"/>
              <w:rPr>
                <w:color w:val="002060"/>
              </w:rPr>
            </w:pPr>
            <w:r w:rsidRPr="00D7273F">
              <w:rPr>
                <w:color w:val="002060"/>
              </w:rPr>
              <w:t xml:space="preserve">(C.F. MACERATESE A.S.D.) </w:t>
            </w:r>
          </w:p>
        </w:tc>
        <w:tc>
          <w:tcPr>
            <w:tcW w:w="800" w:type="dxa"/>
            <w:tcMar>
              <w:top w:w="20" w:type="dxa"/>
              <w:left w:w="20" w:type="dxa"/>
              <w:bottom w:w="20" w:type="dxa"/>
              <w:right w:w="20" w:type="dxa"/>
            </w:tcMar>
            <w:vAlign w:val="center"/>
            <w:hideMark/>
          </w:tcPr>
          <w:p w14:paraId="2CDC2676"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4BC440D" w14:textId="77777777" w:rsidR="007328C0" w:rsidRPr="00D7273F" w:rsidRDefault="007328C0" w:rsidP="001528CF">
            <w:pPr>
              <w:pStyle w:val="movimento"/>
              <w:rPr>
                <w:color w:val="002060"/>
              </w:rPr>
            </w:pPr>
            <w:r w:rsidRPr="00D7273F">
              <w:rPr>
                <w:color w:val="002060"/>
              </w:rPr>
              <w:t>ANGELETTI LORENZO</w:t>
            </w:r>
          </w:p>
        </w:tc>
        <w:tc>
          <w:tcPr>
            <w:tcW w:w="2200" w:type="dxa"/>
            <w:tcMar>
              <w:top w:w="20" w:type="dxa"/>
              <w:left w:w="20" w:type="dxa"/>
              <w:bottom w:w="20" w:type="dxa"/>
              <w:right w:w="20" w:type="dxa"/>
            </w:tcMar>
            <w:vAlign w:val="center"/>
            <w:hideMark/>
          </w:tcPr>
          <w:p w14:paraId="158B6FA1" w14:textId="77777777" w:rsidR="007328C0" w:rsidRPr="00D7273F" w:rsidRDefault="007328C0" w:rsidP="001528CF">
            <w:pPr>
              <w:pStyle w:val="movimento2"/>
              <w:rPr>
                <w:color w:val="002060"/>
              </w:rPr>
            </w:pPr>
            <w:r w:rsidRPr="00D7273F">
              <w:rPr>
                <w:color w:val="002060"/>
              </w:rPr>
              <w:t xml:space="preserve">(CALCETTO NUMANA) </w:t>
            </w:r>
          </w:p>
        </w:tc>
      </w:tr>
      <w:tr w:rsidR="007328C0" w:rsidRPr="00D7273F" w14:paraId="3F378099" w14:textId="77777777" w:rsidTr="001528CF">
        <w:tc>
          <w:tcPr>
            <w:tcW w:w="2200" w:type="dxa"/>
            <w:tcMar>
              <w:top w:w="20" w:type="dxa"/>
              <w:left w:w="20" w:type="dxa"/>
              <w:bottom w:w="20" w:type="dxa"/>
              <w:right w:w="20" w:type="dxa"/>
            </w:tcMar>
            <w:vAlign w:val="center"/>
            <w:hideMark/>
          </w:tcPr>
          <w:p w14:paraId="1F8D52A6" w14:textId="77777777" w:rsidR="007328C0" w:rsidRPr="00D7273F" w:rsidRDefault="007328C0" w:rsidP="001528CF">
            <w:pPr>
              <w:pStyle w:val="movimento"/>
              <w:rPr>
                <w:color w:val="002060"/>
              </w:rPr>
            </w:pPr>
            <w:r w:rsidRPr="00D7273F">
              <w:rPr>
                <w:color w:val="002060"/>
              </w:rPr>
              <w:t>BELARDINELLI MANUEL</w:t>
            </w:r>
          </w:p>
        </w:tc>
        <w:tc>
          <w:tcPr>
            <w:tcW w:w="2200" w:type="dxa"/>
            <w:tcMar>
              <w:top w:w="20" w:type="dxa"/>
              <w:left w:w="20" w:type="dxa"/>
              <w:bottom w:w="20" w:type="dxa"/>
              <w:right w:w="20" w:type="dxa"/>
            </w:tcMar>
            <w:vAlign w:val="center"/>
            <w:hideMark/>
          </w:tcPr>
          <w:p w14:paraId="0BA87097" w14:textId="77777777" w:rsidR="007328C0" w:rsidRPr="00D7273F" w:rsidRDefault="007328C0" w:rsidP="001528CF">
            <w:pPr>
              <w:pStyle w:val="movimento2"/>
              <w:rPr>
                <w:color w:val="002060"/>
              </w:rPr>
            </w:pPr>
            <w:r w:rsidRPr="00D7273F">
              <w:rPr>
                <w:color w:val="002060"/>
              </w:rPr>
              <w:t xml:space="preserve">(CIRCOLO COLLODI CALCIO 5) </w:t>
            </w:r>
          </w:p>
        </w:tc>
        <w:tc>
          <w:tcPr>
            <w:tcW w:w="800" w:type="dxa"/>
            <w:tcMar>
              <w:top w:w="20" w:type="dxa"/>
              <w:left w:w="20" w:type="dxa"/>
              <w:bottom w:w="20" w:type="dxa"/>
              <w:right w:w="20" w:type="dxa"/>
            </w:tcMar>
            <w:vAlign w:val="center"/>
            <w:hideMark/>
          </w:tcPr>
          <w:p w14:paraId="57F412DE"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4984A976" w14:textId="77777777" w:rsidR="007328C0" w:rsidRPr="00D7273F" w:rsidRDefault="007328C0" w:rsidP="001528CF">
            <w:pPr>
              <w:pStyle w:val="movimento"/>
              <w:rPr>
                <w:color w:val="002060"/>
              </w:rPr>
            </w:pPr>
            <w:r w:rsidRPr="00D7273F">
              <w:rPr>
                <w:color w:val="002060"/>
              </w:rPr>
              <w:t>MASINI CHRISTIAN</w:t>
            </w:r>
          </w:p>
        </w:tc>
        <w:tc>
          <w:tcPr>
            <w:tcW w:w="2200" w:type="dxa"/>
            <w:tcMar>
              <w:top w:w="20" w:type="dxa"/>
              <w:left w:w="20" w:type="dxa"/>
              <w:bottom w:w="20" w:type="dxa"/>
              <w:right w:w="20" w:type="dxa"/>
            </w:tcMar>
            <w:vAlign w:val="center"/>
            <w:hideMark/>
          </w:tcPr>
          <w:p w14:paraId="0165F368" w14:textId="77777777" w:rsidR="007328C0" w:rsidRPr="00D7273F" w:rsidRDefault="007328C0" w:rsidP="001528CF">
            <w:pPr>
              <w:pStyle w:val="movimento2"/>
              <w:rPr>
                <w:color w:val="002060"/>
              </w:rPr>
            </w:pPr>
            <w:r w:rsidRPr="00D7273F">
              <w:rPr>
                <w:color w:val="002060"/>
              </w:rPr>
              <w:t>(</w:t>
            </w:r>
            <w:proofErr w:type="gramStart"/>
            <w:r w:rsidRPr="00D7273F">
              <w:rPr>
                <w:color w:val="002060"/>
              </w:rPr>
              <w:t>CITTA</w:t>
            </w:r>
            <w:proofErr w:type="gramEnd"/>
            <w:r w:rsidRPr="00D7273F">
              <w:rPr>
                <w:color w:val="002060"/>
              </w:rPr>
              <w:t xml:space="preserve"> DI FALCONARA) </w:t>
            </w:r>
          </w:p>
        </w:tc>
      </w:tr>
      <w:tr w:rsidR="007328C0" w:rsidRPr="00D7273F" w14:paraId="01EF9605" w14:textId="77777777" w:rsidTr="001528CF">
        <w:tc>
          <w:tcPr>
            <w:tcW w:w="2200" w:type="dxa"/>
            <w:tcMar>
              <w:top w:w="20" w:type="dxa"/>
              <w:left w:w="20" w:type="dxa"/>
              <w:bottom w:w="20" w:type="dxa"/>
              <w:right w:w="20" w:type="dxa"/>
            </w:tcMar>
            <w:vAlign w:val="center"/>
            <w:hideMark/>
          </w:tcPr>
          <w:p w14:paraId="4F4D40AE" w14:textId="77777777" w:rsidR="007328C0" w:rsidRPr="00D7273F" w:rsidRDefault="007328C0" w:rsidP="001528CF">
            <w:pPr>
              <w:pStyle w:val="movimento"/>
              <w:rPr>
                <w:color w:val="002060"/>
              </w:rPr>
            </w:pPr>
            <w:r w:rsidRPr="00D7273F">
              <w:rPr>
                <w:color w:val="002060"/>
              </w:rPr>
              <w:t>CORNELL PABLO</w:t>
            </w:r>
          </w:p>
        </w:tc>
        <w:tc>
          <w:tcPr>
            <w:tcW w:w="2200" w:type="dxa"/>
            <w:tcMar>
              <w:top w:w="20" w:type="dxa"/>
              <w:left w:w="20" w:type="dxa"/>
              <w:bottom w:w="20" w:type="dxa"/>
              <w:right w:w="20" w:type="dxa"/>
            </w:tcMar>
            <w:vAlign w:val="center"/>
            <w:hideMark/>
          </w:tcPr>
          <w:p w14:paraId="61B72302" w14:textId="77777777" w:rsidR="007328C0" w:rsidRPr="00D7273F" w:rsidRDefault="007328C0" w:rsidP="001528CF">
            <w:pPr>
              <w:pStyle w:val="movimento2"/>
              <w:rPr>
                <w:color w:val="002060"/>
              </w:rPr>
            </w:pPr>
            <w:r w:rsidRPr="00D7273F">
              <w:rPr>
                <w:color w:val="002060"/>
              </w:rPr>
              <w:t xml:space="preserve">(FOLGORE CASTELRAIMONDO) </w:t>
            </w:r>
          </w:p>
        </w:tc>
        <w:tc>
          <w:tcPr>
            <w:tcW w:w="800" w:type="dxa"/>
            <w:tcMar>
              <w:top w:w="20" w:type="dxa"/>
              <w:left w:w="20" w:type="dxa"/>
              <w:bottom w:w="20" w:type="dxa"/>
              <w:right w:w="20" w:type="dxa"/>
            </w:tcMar>
            <w:vAlign w:val="center"/>
            <w:hideMark/>
          </w:tcPr>
          <w:p w14:paraId="49C6EEB9"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6FC117BB" w14:textId="77777777" w:rsidR="007328C0" w:rsidRPr="00D7273F" w:rsidRDefault="007328C0" w:rsidP="001528CF">
            <w:pPr>
              <w:pStyle w:val="movimento"/>
              <w:rPr>
                <w:color w:val="002060"/>
              </w:rPr>
            </w:pPr>
            <w:r w:rsidRPr="00D7273F">
              <w:rPr>
                <w:color w:val="002060"/>
              </w:rPr>
              <w:t>DANO DRITAN</w:t>
            </w:r>
          </w:p>
        </w:tc>
        <w:tc>
          <w:tcPr>
            <w:tcW w:w="2200" w:type="dxa"/>
            <w:tcMar>
              <w:top w:w="20" w:type="dxa"/>
              <w:left w:w="20" w:type="dxa"/>
              <w:bottom w:w="20" w:type="dxa"/>
              <w:right w:w="20" w:type="dxa"/>
            </w:tcMar>
            <w:vAlign w:val="center"/>
            <w:hideMark/>
          </w:tcPr>
          <w:p w14:paraId="5DB849AF" w14:textId="77777777" w:rsidR="007328C0" w:rsidRPr="00D7273F" w:rsidRDefault="007328C0" w:rsidP="001528CF">
            <w:pPr>
              <w:pStyle w:val="movimento2"/>
              <w:rPr>
                <w:color w:val="002060"/>
              </w:rPr>
            </w:pPr>
            <w:r w:rsidRPr="00D7273F">
              <w:rPr>
                <w:color w:val="002060"/>
              </w:rPr>
              <w:t xml:space="preserve">(FOLGORE CASTELRAIMONDO) </w:t>
            </w:r>
          </w:p>
        </w:tc>
      </w:tr>
      <w:tr w:rsidR="007328C0" w:rsidRPr="00D7273F" w14:paraId="410D33FB" w14:textId="77777777" w:rsidTr="001528CF">
        <w:tc>
          <w:tcPr>
            <w:tcW w:w="2200" w:type="dxa"/>
            <w:tcMar>
              <w:top w:w="20" w:type="dxa"/>
              <w:left w:w="20" w:type="dxa"/>
              <w:bottom w:w="20" w:type="dxa"/>
              <w:right w:w="20" w:type="dxa"/>
            </w:tcMar>
            <w:vAlign w:val="center"/>
            <w:hideMark/>
          </w:tcPr>
          <w:p w14:paraId="5F5AF051" w14:textId="77777777" w:rsidR="007328C0" w:rsidRPr="00D7273F" w:rsidRDefault="007328C0" w:rsidP="001528CF">
            <w:pPr>
              <w:pStyle w:val="movimento"/>
              <w:rPr>
                <w:color w:val="002060"/>
              </w:rPr>
            </w:pPr>
            <w:r w:rsidRPr="00D7273F">
              <w:rPr>
                <w:color w:val="002060"/>
              </w:rPr>
              <w:t>DAMIANI CRISTIANO</w:t>
            </w:r>
          </w:p>
        </w:tc>
        <w:tc>
          <w:tcPr>
            <w:tcW w:w="2200" w:type="dxa"/>
            <w:tcMar>
              <w:top w:w="20" w:type="dxa"/>
              <w:left w:w="20" w:type="dxa"/>
              <w:bottom w:w="20" w:type="dxa"/>
              <w:right w:w="20" w:type="dxa"/>
            </w:tcMar>
            <w:vAlign w:val="center"/>
            <w:hideMark/>
          </w:tcPr>
          <w:p w14:paraId="3EC23D9A" w14:textId="77777777" w:rsidR="007328C0" w:rsidRPr="00D7273F" w:rsidRDefault="007328C0" w:rsidP="001528CF">
            <w:pPr>
              <w:pStyle w:val="movimento2"/>
              <w:rPr>
                <w:color w:val="002060"/>
              </w:rPr>
            </w:pPr>
            <w:r w:rsidRPr="00D7273F">
              <w:rPr>
                <w:color w:val="002060"/>
              </w:rPr>
              <w:t xml:space="preserve">(FROG S CLUB SPORT) </w:t>
            </w:r>
          </w:p>
        </w:tc>
        <w:tc>
          <w:tcPr>
            <w:tcW w:w="800" w:type="dxa"/>
            <w:tcMar>
              <w:top w:w="20" w:type="dxa"/>
              <w:left w:w="20" w:type="dxa"/>
              <w:bottom w:w="20" w:type="dxa"/>
              <w:right w:w="20" w:type="dxa"/>
            </w:tcMar>
            <w:vAlign w:val="center"/>
            <w:hideMark/>
          </w:tcPr>
          <w:p w14:paraId="3CC2162F"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7CD9EFB9" w14:textId="77777777" w:rsidR="007328C0" w:rsidRPr="00D7273F" w:rsidRDefault="007328C0" w:rsidP="001528CF">
            <w:pPr>
              <w:pStyle w:val="movimento"/>
              <w:rPr>
                <w:color w:val="002060"/>
              </w:rPr>
            </w:pPr>
            <w:r w:rsidRPr="00D7273F">
              <w:rPr>
                <w:color w:val="002060"/>
              </w:rPr>
              <w:t>SABBATINI LEONARDO</w:t>
            </w:r>
          </w:p>
        </w:tc>
        <w:tc>
          <w:tcPr>
            <w:tcW w:w="2200" w:type="dxa"/>
            <w:tcMar>
              <w:top w:w="20" w:type="dxa"/>
              <w:left w:w="20" w:type="dxa"/>
              <w:bottom w:w="20" w:type="dxa"/>
              <w:right w:w="20" w:type="dxa"/>
            </w:tcMar>
            <w:vAlign w:val="center"/>
            <w:hideMark/>
          </w:tcPr>
          <w:p w14:paraId="4FCE8690" w14:textId="77777777" w:rsidR="007328C0" w:rsidRPr="00D7273F" w:rsidRDefault="007328C0" w:rsidP="001528CF">
            <w:pPr>
              <w:pStyle w:val="movimento2"/>
              <w:rPr>
                <w:color w:val="002060"/>
              </w:rPr>
            </w:pPr>
            <w:r w:rsidRPr="00D7273F">
              <w:rPr>
                <w:color w:val="002060"/>
              </w:rPr>
              <w:t xml:space="preserve">(FROG S CLUB SPORT) </w:t>
            </w:r>
          </w:p>
        </w:tc>
      </w:tr>
      <w:tr w:rsidR="007328C0" w:rsidRPr="00D7273F" w14:paraId="4507091E" w14:textId="77777777" w:rsidTr="001528CF">
        <w:tc>
          <w:tcPr>
            <w:tcW w:w="2200" w:type="dxa"/>
            <w:tcMar>
              <w:top w:w="20" w:type="dxa"/>
              <w:left w:w="20" w:type="dxa"/>
              <w:bottom w:w="20" w:type="dxa"/>
              <w:right w:w="20" w:type="dxa"/>
            </w:tcMar>
            <w:vAlign w:val="center"/>
            <w:hideMark/>
          </w:tcPr>
          <w:p w14:paraId="328FECB7" w14:textId="77777777" w:rsidR="007328C0" w:rsidRPr="00D7273F" w:rsidRDefault="007328C0" w:rsidP="001528CF">
            <w:pPr>
              <w:pStyle w:val="movimento"/>
              <w:rPr>
                <w:color w:val="002060"/>
              </w:rPr>
            </w:pPr>
            <w:r w:rsidRPr="00D7273F">
              <w:rPr>
                <w:color w:val="002060"/>
              </w:rPr>
              <w:t>ANZALDI FILIPPO STEVEN</w:t>
            </w:r>
          </w:p>
        </w:tc>
        <w:tc>
          <w:tcPr>
            <w:tcW w:w="2200" w:type="dxa"/>
            <w:tcMar>
              <w:top w:w="20" w:type="dxa"/>
              <w:left w:w="20" w:type="dxa"/>
              <w:bottom w:w="20" w:type="dxa"/>
              <w:right w:w="20" w:type="dxa"/>
            </w:tcMar>
            <w:vAlign w:val="center"/>
            <w:hideMark/>
          </w:tcPr>
          <w:p w14:paraId="5678FBBA" w14:textId="77777777" w:rsidR="007328C0" w:rsidRPr="00D7273F" w:rsidRDefault="007328C0" w:rsidP="001528CF">
            <w:pPr>
              <w:pStyle w:val="movimento2"/>
              <w:rPr>
                <w:color w:val="002060"/>
              </w:rPr>
            </w:pPr>
            <w:r w:rsidRPr="00D7273F">
              <w:rPr>
                <w:color w:val="002060"/>
              </w:rPr>
              <w:t xml:space="preserve">(FUTSAL ANCONA) </w:t>
            </w:r>
          </w:p>
        </w:tc>
        <w:tc>
          <w:tcPr>
            <w:tcW w:w="800" w:type="dxa"/>
            <w:tcMar>
              <w:top w:w="20" w:type="dxa"/>
              <w:left w:w="20" w:type="dxa"/>
              <w:bottom w:w="20" w:type="dxa"/>
              <w:right w:w="20" w:type="dxa"/>
            </w:tcMar>
            <w:vAlign w:val="center"/>
            <w:hideMark/>
          </w:tcPr>
          <w:p w14:paraId="7A5DE0D7"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7E8782E0" w14:textId="77777777" w:rsidR="007328C0" w:rsidRPr="00D7273F" w:rsidRDefault="007328C0" w:rsidP="001528CF">
            <w:pPr>
              <w:pStyle w:val="movimento"/>
              <w:rPr>
                <w:color w:val="002060"/>
              </w:rPr>
            </w:pPr>
            <w:r w:rsidRPr="00D7273F">
              <w:rPr>
                <w:color w:val="002060"/>
              </w:rPr>
              <w:t>GABBANELLI MATTEO</w:t>
            </w:r>
          </w:p>
        </w:tc>
        <w:tc>
          <w:tcPr>
            <w:tcW w:w="2200" w:type="dxa"/>
            <w:tcMar>
              <w:top w:w="20" w:type="dxa"/>
              <w:left w:w="20" w:type="dxa"/>
              <w:bottom w:w="20" w:type="dxa"/>
              <w:right w:w="20" w:type="dxa"/>
            </w:tcMar>
            <w:vAlign w:val="center"/>
            <w:hideMark/>
          </w:tcPr>
          <w:p w14:paraId="2FB4C56F" w14:textId="77777777" w:rsidR="007328C0" w:rsidRPr="00D7273F" w:rsidRDefault="007328C0" w:rsidP="001528CF">
            <w:pPr>
              <w:pStyle w:val="movimento2"/>
              <w:rPr>
                <w:color w:val="002060"/>
              </w:rPr>
            </w:pPr>
            <w:r w:rsidRPr="00D7273F">
              <w:rPr>
                <w:color w:val="002060"/>
              </w:rPr>
              <w:t xml:space="preserve">(FUTSAL ANCONA) </w:t>
            </w:r>
          </w:p>
        </w:tc>
      </w:tr>
      <w:tr w:rsidR="007328C0" w:rsidRPr="00D7273F" w14:paraId="7CA6E901" w14:textId="77777777" w:rsidTr="001528CF">
        <w:tc>
          <w:tcPr>
            <w:tcW w:w="2200" w:type="dxa"/>
            <w:tcMar>
              <w:top w:w="20" w:type="dxa"/>
              <w:left w:w="20" w:type="dxa"/>
              <w:bottom w:w="20" w:type="dxa"/>
              <w:right w:w="20" w:type="dxa"/>
            </w:tcMar>
            <w:vAlign w:val="center"/>
            <w:hideMark/>
          </w:tcPr>
          <w:p w14:paraId="39F59CEA" w14:textId="77777777" w:rsidR="007328C0" w:rsidRPr="00D7273F" w:rsidRDefault="007328C0" w:rsidP="001528CF">
            <w:pPr>
              <w:pStyle w:val="movimento"/>
              <w:rPr>
                <w:color w:val="002060"/>
              </w:rPr>
            </w:pPr>
            <w:r w:rsidRPr="00D7273F">
              <w:rPr>
                <w:color w:val="002060"/>
              </w:rPr>
              <w:t>PUPILLI ALESSANDRO</w:t>
            </w:r>
          </w:p>
        </w:tc>
        <w:tc>
          <w:tcPr>
            <w:tcW w:w="2200" w:type="dxa"/>
            <w:tcMar>
              <w:top w:w="20" w:type="dxa"/>
              <w:left w:w="20" w:type="dxa"/>
              <w:bottom w:w="20" w:type="dxa"/>
              <w:right w:w="20" w:type="dxa"/>
            </w:tcMar>
            <w:vAlign w:val="center"/>
            <w:hideMark/>
          </w:tcPr>
          <w:p w14:paraId="1E918EC2" w14:textId="77777777" w:rsidR="007328C0" w:rsidRPr="00D7273F" w:rsidRDefault="007328C0" w:rsidP="001528CF">
            <w:pPr>
              <w:pStyle w:val="movimento2"/>
              <w:rPr>
                <w:color w:val="002060"/>
              </w:rPr>
            </w:pPr>
            <w:r w:rsidRPr="00D7273F">
              <w:rPr>
                <w:color w:val="002060"/>
              </w:rPr>
              <w:t xml:space="preserve">(FUTSAL ANCONA) </w:t>
            </w:r>
          </w:p>
        </w:tc>
        <w:tc>
          <w:tcPr>
            <w:tcW w:w="800" w:type="dxa"/>
            <w:tcMar>
              <w:top w:w="20" w:type="dxa"/>
              <w:left w:w="20" w:type="dxa"/>
              <w:bottom w:w="20" w:type="dxa"/>
              <w:right w:w="20" w:type="dxa"/>
            </w:tcMar>
            <w:vAlign w:val="center"/>
            <w:hideMark/>
          </w:tcPr>
          <w:p w14:paraId="511E6278"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5B48610" w14:textId="77777777" w:rsidR="007328C0" w:rsidRPr="00D7273F" w:rsidRDefault="007328C0" w:rsidP="001528CF">
            <w:pPr>
              <w:pStyle w:val="movimento"/>
              <w:rPr>
                <w:color w:val="002060"/>
              </w:rPr>
            </w:pPr>
            <w:r w:rsidRPr="00D7273F">
              <w:rPr>
                <w:color w:val="002060"/>
              </w:rPr>
              <w:t>MARCOZZI ALESSIO</w:t>
            </w:r>
          </w:p>
        </w:tc>
        <w:tc>
          <w:tcPr>
            <w:tcW w:w="2200" w:type="dxa"/>
            <w:tcMar>
              <w:top w:w="20" w:type="dxa"/>
              <w:left w:w="20" w:type="dxa"/>
              <w:bottom w:w="20" w:type="dxa"/>
              <w:right w:w="20" w:type="dxa"/>
            </w:tcMar>
            <w:vAlign w:val="center"/>
            <w:hideMark/>
          </w:tcPr>
          <w:p w14:paraId="4987DFF0" w14:textId="77777777" w:rsidR="007328C0" w:rsidRPr="00D7273F" w:rsidRDefault="007328C0" w:rsidP="001528CF">
            <w:pPr>
              <w:pStyle w:val="movimento2"/>
              <w:rPr>
                <w:color w:val="002060"/>
              </w:rPr>
            </w:pPr>
            <w:r w:rsidRPr="00D7273F">
              <w:rPr>
                <w:color w:val="002060"/>
              </w:rPr>
              <w:t xml:space="preserve">(FUTSAL L.C.) </w:t>
            </w:r>
          </w:p>
        </w:tc>
      </w:tr>
      <w:tr w:rsidR="007328C0" w:rsidRPr="00D7273F" w14:paraId="4BFA46EA" w14:textId="77777777" w:rsidTr="001528CF">
        <w:tc>
          <w:tcPr>
            <w:tcW w:w="2200" w:type="dxa"/>
            <w:tcMar>
              <w:top w:w="20" w:type="dxa"/>
              <w:left w:w="20" w:type="dxa"/>
              <w:bottom w:w="20" w:type="dxa"/>
              <w:right w:w="20" w:type="dxa"/>
            </w:tcMar>
            <w:vAlign w:val="center"/>
            <w:hideMark/>
          </w:tcPr>
          <w:p w14:paraId="2A45BE01" w14:textId="77777777" w:rsidR="007328C0" w:rsidRPr="00D7273F" w:rsidRDefault="007328C0" w:rsidP="001528CF">
            <w:pPr>
              <w:pStyle w:val="movimento"/>
              <w:rPr>
                <w:color w:val="002060"/>
              </w:rPr>
            </w:pPr>
            <w:r w:rsidRPr="00D7273F">
              <w:rPr>
                <w:color w:val="002060"/>
              </w:rPr>
              <w:t>TIBURTINI ROBERTO</w:t>
            </w:r>
          </w:p>
        </w:tc>
        <w:tc>
          <w:tcPr>
            <w:tcW w:w="2200" w:type="dxa"/>
            <w:tcMar>
              <w:top w:w="20" w:type="dxa"/>
              <w:left w:w="20" w:type="dxa"/>
              <w:bottom w:w="20" w:type="dxa"/>
              <w:right w:w="20" w:type="dxa"/>
            </w:tcMar>
            <w:vAlign w:val="center"/>
            <w:hideMark/>
          </w:tcPr>
          <w:p w14:paraId="509702E8" w14:textId="77777777" w:rsidR="007328C0" w:rsidRPr="00D7273F" w:rsidRDefault="007328C0" w:rsidP="001528CF">
            <w:pPr>
              <w:pStyle w:val="movimento2"/>
              <w:rPr>
                <w:color w:val="002060"/>
              </w:rPr>
            </w:pPr>
            <w:r w:rsidRPr="00D7273F">
              <w:rPr>
                <w:color w:val="002060"/>
              </w:rPr>
              <w:t xml:space="preserve">(FUTSAL L.C.) </w:t>
            </w:r>
          </w:p>
        </w:tc>
        <w:tc>
          <w:tcPr>
            <w:tcW w:w="800" w:type="dxa"/>
            <w:tcMar>
              <w:top w:w="20" w:type="dxa"/>
              <w:left w:w="20" w:type="dxa"/>
              <w:bottom w:w="20" w:type="dxa"/>
              <w:right w:w="20" w:type="dxa"/>
            </w:tcMar>
            <w:vAlign w:val="center"/>
            <w:hideMark/>
          </w:tcPr>
          <w:p w14:paraId="4C575041"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4CAE9C83" w14:textId="77777777" w:rsidR="007328C0" w:rsidRPr="00D7273F" w:rsidRDefault="007328C0" w:rsidP="001528CF">
            <w:pPr>
              <w:pStyle w:val="movimento"/>
              <w:rPr>
                <w:color w:val="002060"/>
              </w:rPr>
            </w:pPr>
            <w:r w:rsidRPr="00D7273F">
              <w:rPr>
                <w:color w:val="002060"/>
              </w:rPr>
              <w:t>BELARDINELLI DANIELE</w:t>
            </w:r>
          </w:p>
        </w:tc>
        <w:tc>
          <w:tcPr>
            <w:tcW w:w="2200" w:type="dxa"/>
            <w:tcMar>
              <w:top w:w="20" w:type="dxa"/>
              <w:left w:w="20" w:type="dxa"/>
              <w:bottom w:w="20" w:type="dxa"/>
              <w:right w:w="20" w:type="dxa"/>
            </w:tcMar>
            <w:vAlign w:val="center"/>
            <w:hideMark/>
          </w:tcPr>
          <w:p w14:paraId="61B731B1" w14:textId="77777777" w:rsidR="007328C0" w:rsidRPr="00D7273F" w:rsidRDefault="007328C0" w:rsidP="001528CF">
            <w:pPr>
              <w:pStyle w:val="movimento2"/>
              <w:rPr>
                <w:color w:val="002060"/>
              </w:rPr>
            </w:pPr>
            <w:r w:rsidRPr="00D7273F">
              <w:rPr>
                <w:color w:val="002060"/>
              </w:rPr>
              <w:t xml:space="preserve">(FUTSAL OTTRANO) </w:t>
            </w:r>
          </w:p>
        </w:tc>
      </w:tr>
      <w:tr w:rsidR="007328C0" w:rsidRPr="00D7273F" w14:paraId="6384E5E5" w14:textId="77777777" w:rsidTr="001528CF">
        <w:tc>
          <w:tcPr>
            <w:tcW w:w="2200" w:type="dxa"/>
            <w:tcMar>
              <w:top w:w="20" w:type="dxa"/>
              <w:left w:w="20" w:type="dxa"/>
              <w:bottom w:w="20" w:type="dxa"/>
              <w:right w:w="20" w:type="dxa"/>
            </w:tcMar>
            <w:vAlign w:val="center"/>
            <w:hideMark/>
          </w:tcPr>
          <w:p w14:paraId="5B7F6343" w14:textId="77777777" w:rsidR="007328C0" w:rsidRPr="00D7273F" w:rsidRDefault="007328C0" w:rsidP="001528CF">
            <w:pPr>
              <w:pStyle w:val="movimento"/>
              <w:rPr>
                <w:color w:val="002060"/>
              </w:rPr>
            </w:pPr>
            <w:r w:rsidRPr="00D7273F">
              <w:rPr>
                <w:color w:val="002060"/>
              </w:rPr>
              <w:t>IACHINI RICCARDO</w:t>
            </w:r>
          </w:p>
        </w:tc>
        <w:tc>
          <w:tcPr>
            <w:tcW w:w="2200" w:type="dxa"/>
            <w:tcMar>
              <w:top w:w="20" w:type="dxa"/>
              <w:left w:w="20" w:type="dxa"/>
              <w:bottom w:w="20" w:type="dxa"/>
              <w:right w:w="20" w:type="dxa"/>
            </w:tcMar>
            <w:vAlign w:val="center"/>
            <w:hideMark/>
          </w:tcPr>
          <w:p w14:paraId="410FDC87" w14:textId="77777777" w:rsidR="007328C0" w:rsidRPr="00D7273F" w:rsidRDefault="007328C0" w:rsidP="001528CF">
            <w:pPr>
              <w:pStyle w:val="movimento2"/>
              <w:rPr>
                <w:color w:val="002060"/>
              </w:rPr>
            </w:pPr>
            <w:r w:rsidRPr="00D7273F">
              <w:rPr>
                <w:color w:val="002060"/>
              </w:rPr>
              <w:t xml:space="preserve">(FUTSAL OTTRANO) </w:t>
            </w:r>
          </w:p>
        </w:tc>
        <w:tc>
          <w:tcPr>
            <w:tcW w:w="800" w:type="dxa"/>
            <w:tcMar>
              <w:top w:w="20" w:type="dxa"/>
              <w:left w:w="20" w:type="dxa"/>
              <w:bottom w:w="20" w:type="dxa"/>
              <w:right w:w="20" w:type="dxa"/>
            </w:tcMar>
            <w:vAlign w:val="center"/>
            <w:hideMark/>
          </w:tcPr>
          <w:p w14:paraId="188C030F"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4E5E0C06" w14:textId="77777777" w:rsidR="007328C0" w:rsidRPr="00D7273F" w:rsidRDefault="007328C0" w:rsidP="001528CF">
            <w:pPr>
              <w:pStyle w:val="movimento"/>
              <w:rPr>
                <w:color w:val="002060"/>
              </w:rPr>
            </w:pPr>
            <w:r w:rsidRPr="00D7273F">
              <w:rPr>
                <w:color w:val="002060"/>
              </w:rPr>
              <w:t>CESCA CRISTIAN</w:t>
            </w:r>
          </w:p>
        </w:tc>
        <w:tc>
          <w:tcPr>
            <w:tcW w:w="2200" w:type="dxa"/>
            <w:tcMar>
              <w:top w:w="20" w:type="dxa"/>
              <w:left w:w="20" w:type="dxa"/>
              <w:bottom w:w="20" w:type="dxa"/>
              <w:right w:w="20" w:type="dxa"/>
            </w:tcMar>
            <w:vAlign w:val="center"/>
            <w:hideMark/>
          </w:tcPr>
          <w:p w14:paraId="09001727" w14:textId="77777777" w:rsidR="007328C0" w:rsidRPr="00D7273F" w:rsidRDefault="007328C0" w:rsidP="001528CF">
            <w:pPr>
              <w:pStyle w:val="movimento2"/>
              <w:rPr>
                <w:color w:val="002060"/>
              </w:rPr>
            </w:pPr>
            <w:r w:rsidRPr="00D7273F">
              <w:rPr>
                <w:color w:val="002060"/>
              </w:rPr>
              <w:t xml:space="preserve">(G.S.A. LE DUE PALME) </w:t>
            </w:r>
          </w:p>
        </w:tc>
      </w:tr>
      <w:tr w:rsidR="007328C0" w:rsidRPr="00D7273F" w14:paraId="63696D04" w14:textId="77777777" w:rsidTr="001528CF">
        <w:tc>
          <w:tcPr>
            <w:tcW w:w="2200" w:type="dxa"/>
            <w:tcMar>
              <w:top w:w="20" w:type="dxa"/>
              <w:left w:w="20" w:type="dxa"/>
              <w:bottom w:w="20" w:type="dxa"/>
              <w:right w:w="20" w:type="dxa"/>
            </w:tcMar>
            <w:vAlign w:val="center"/>
            <w:hideMark/>
          </w:tcPr>
          <w:p w14:paraId="7C745AE7" w14:textId="77777777" w:rsidR="007328C0" w:rsidRPr="00D7273F" w:rsidRDefault="007328C0" w:rsidP="001528CF">
            <w:pPr>
              <w:pStyle w:val="movimento"/>
              <w:rPr>
                <w:color w:val="002060"/>
              </w:rPr>
            </w:pPr>
            <w:r w:rsidRPr="00D7273F">
              <w:rPr>
                <w:color w:val="002060"/>
              </w:rPr>
              <w:t>GABBANINI PAOLO</w:t>
            </w:r>
          </w:p>
        </w:tc>
        <w:tc>
          <w:tcPr>
            <w:tcW w:w="2200" w:type="dxa"/>
            <w:tcMar>
              <w:top w:w="20" w:type="dxa"/>
              <w:left w:w="20" w:type="dxa"/>
              <w:bottom w:w="20" w:type="dxa"/>
              <w:right w:w="20" w:type="dxa"/>
            </w:tcMar>
            <w:vAlign w:val="center"/>
            <w:hideMark/>
          </w:tcPr>
          <w:p w14:paraId="16D05285" w14:textId="77777777" w:rsidR="007328C0" w:rsidRPr="00D7273F" w:rsidRDefault="007328C0" w:rsidP="001528CF">
            <w:pPr>
              <w:pStyle w:val="movimento2"/>
              <w:rPr>
                <w:color w:val="002060"/>
              </w:rPr>
            </w:pPr>
            <w:r w:rsidRPr="00D7273F">
              <w:rPr>
                <w:color w:val="002060"/>
              </w:rPr>
              <w:t xml:space="preserve">(GNANO 04) </w:t>
            </w:r>
          </w:p>
        </w:tc>
        <w:tc>
          <w:tcPr>
            <w:tcW w:w="800" w:type="dxa"/>
            <w:tcMar>
              <w:top w:w="20" w:type="dxa"/>
              <w:left w:w="20" w:type="dxa"/>
              <w:bottom w:w="20" w:type="dxa"/>
              <w:right w:w="20" w:type="dxa"/>
            </w:tcMar>
            <w:vAlign w:val="center"/>
            <w:hideMark/>
          </w:tcPr>
          <w:p w14:paraId="50FA82DF"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357B7496" w14:textId="77777777" w:rsidR="007328C0" w:rsidRPr="00D7273F" w:rsidRDefault="007328C0" w:rsidP="001528CF">
            <w:pPr>
              <w:pStyle w:val="movimento"/>
              <w:rPr>
                <w:color w:val="002060"/>
              </w:rPr>
            </w:pPr>
            <w:r w:rsidRPr="00D7273F">
              <w:rPr>
                <w:color w:val="002060"/>
              </w:rPr>
              <w:t>LONZI ANDREA</w:t>
            </w:r>
          </w:p>
        </w:tc>
        <w:tc>
          <w:tcPr>
            <w:tcW w:w="2200" w:type="dxa"/>
            <w:tcMar>
              <w:top w:w="20" w:type="dxa"/>
              <w:left w:w="20" w:type="dxa"/>
              <w:bottom w:w="20" w:type="dxa"/>
              <w:right w:w="20" w:type="dxa"/>
            </w:tcMar>
            <w:vAlign w:val="center"/>
            <w:hideMark/>
          </w:tcPr>
          <w:p w14:paraId="5C347495" w14:textId="77777777" w:rsidR="007328C0" w:rsidRPr="00D7273F" w:rsidRDefault="007328C0" w:rsidP="001528CF">
            <w:pPr>
              <w:pStyle w:val="movimento2"/>
              <w:rPr>
                <w:color w:val="002060"/>
              </w:rPr>
            </w:pPr>
            <w:r w:rsidRPr="00D7273F">
              <w:rPr>
                <w:color w:val="002060"/>
              </w:rPr>
              <w:t xml:space="preserve">(GNANO 04) </w:t>
            </w:r>
          </w:p>
        </w:tc>
      </w:tr>
      <w:tr w:rsidR="007328C0" w:rsidRPr="00D7273F" w14:paraId="39D0814D" w14:textId="77777777" w:rsidTr="001528CF">
        <w:tc>
          <w:tcPr>
            <w:tcW w:w="2200" w:type="dxa"/>
            <w:tcMar>
              <w:top w:w="20" w:type="dxa"/>
              <w:left w:w="20" w:type="dxa"/>
              <w:bottom w:w="20" w:type="dxa"/>
              <w:right w:w="20" w:type="dxa"/>
            </w:tcMar>
            <w:vAlign w:val="center"/>
            <w:hideMark/>
          </w:tcPr>
          <w:p w14:paraId="5E881A14" w14:textId="77777777" w:rsidR="007328C0" w:rsidRPr="00D7273F" w:rsidRDefault="007328C0" w:rsidP="001528CF">
            <w:pPr>
              <w:pStyle w:val="movimento"/>
              <w:rPr>
                <w:color w:val="002060"/>
              </w:rPr>
            </w:pPr>
            <w:r w:rsidRPr="00D7273F">
              <w:rPr>
                <w:color w:val="002060"/>
              </w:rPr>
              <w:t>LEONORI MICHELE</w:t>
            </w:r>
          </w:p>
        </w:tc>
        <w:tc>
          <w:tcPr>
            <w:tcW w:w="2200" w:type="dxa"/>
            <w:tcMar>
              <w:top w:w="20" w:type="dxa"/>
              <w:left w:w="20" w:type="dxa"/>
              <w:bottom w:w="20" w:type="dxa"/>
              <w:right w:w="20" w:type="dxa"/>
            </w:tcMar>
            <w:vAlign w:val="center"/>
            <w:hideMark/>
          </w:tcPr>
          <w:p w14:paraId="265D5320" w14:textId="77777777" w:rsidR="007328C0" w:rsidRPr="00D7273F" w:rsidRDefault="007328C0" w:rsidP="001528CF">
            <w:pPr>
              <w:pStyle w:val="movimento2"/>
              <w:rPr>
                <w:color w:val="002060"/>
              </w:rPr>
            </w:pPr>
            <w:r w:rsidRPr="00D7273F">
              <w:rPr>
                <w:color w:val="002060"/>
              </w:rPr>
              <w:t xml:space="preserve">(GROTTACCIA 2005) </w:t>
            </w:r>
          </w:p>
        </w:tc>
        <w:tc>
          <w:tcPr>
            <w:tcW w:w="800" w:type="dxa"/>
            <w:tcMar>
              <w:top w:w="20" w:type="dxa"/>
              <w:left w:w="20" w:type="dxa"/>
              <w:bottom w:w="20" w:type="dxa"/>
              <w:right w:w="20" w:type="dxa"/>
            </w:tcMar>
            <w:vAlign w:val="center"/>
            <w:hideMark/>
          </w:tcPr>
          <w:p w14:paraId="654AAEA4"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7D1AB65F" w14:textId="77777777" w:rsidR="007328C0" w:rsidRPr="00D7273F" w:rsidRDefault="007328C0" w:rsidP="001528CF">
            <w:pPr>
              <w:pStyle w:val="movimento"/>
              <w:rPr>
                <w:color w:val="002060"/>
              </w:rPr>
            </w:pPr>
            <w:r w:rsidRPr="00D7273F">
              <w:rPr>
                <w:color w:val="002060"/>
              </w:rPr>
              <w:t>MICHELI ANDREA</w:t>
            </w:r>
          </w:p>
        </w:tc>
        <w:tc>
          <w:tcPr>
            <w:tcW w:w="2200" w:type="dxa"/>
            <w:tcMar>
              <w:top w:w="20" w:type="dxa"/>
              <w:left w:w="20" w:type="dxa"/>
              <w:bottom w:w="20" w:type="dxa"/>
              <w:right w:w="20" w:type="dxa"/>
            </w:tcMar>
            <w:vAlign w:val="center"/>
            <w:hideMark/>
          </w:tcPr>
          <w:p w14:paraId="04D350D4" w14:textId="77777777" w:rsidR="007328C0" w:rsidRPr="00D7273F" w:rsidRDefault="007328C0" w:rsidP="001528CF">
            <w:pPr>
              <w:pStyle w:val="movimento2"/>
              <w:rPr>
                <w:color w:val="002060"/>
              </w:rPr>
            </w:pPr>
            <w:r w:rsidRPr="00D7273F">
              <w:rPr>
                <w:color w:val="002060"/>
              </w:rPr>
              <w:t xml:space="preserve">(NUOVA FOLGORE) </w:t>
            </w:r>
          </w:p>
        </w:tc>
      </w:tr>
      <w:tr w:rsidR="007328C0" w:rsidRPr="00D7273F" w14:paraId="69C4ADB8" w14:textId="77777777" w:rsidTr="001528CF">
        <w:tc>
          <w:tcPr>
            <w:tcW w:w="2200" w:type="dxa"/>
            <w:tcMar>
              <w:top w:w="20" w:type="dxa"/>
              <w:left w:w="20" w:type="dxa"/>
              <w:bottom w:w="20" w:type="dxa"/>
              <w:right w:w="20" w:type="dxa"/>
            </w:tcMar>
            <w:vAlign w:val="center"/>
            <w:hideMark/>
          </w:tcPr>
          <w:p w14:paraId="0EFD27DD" w14:textId="77777777" w:rsidR="007328C0" w:rsidRPr="00D7273F" w:rsidRDefault="007328C0" w:rsidP="001528CF">
            <w:pPr>
              <w:pStyle w:val="movimento"/>
              <w:rPr>
                <w:color w:val="002060"/>
              </w:rPr>
            </w:pPr>
            <w:r w:rsidRPr="00D7273F">
              <w:rPr>
                <w:color w:val="002060"/>
              </w:rPr>
              <w:t>PASCALE GABRIEL</w:t>
            </w:r>
          </w:p>
        </w:tc>
        <w:tc>
          <w:tcPr>
            <w:tcW w:w="2200" w:type="dxa"/>
            <w:tcMar>
              <w:top w:w="20" w:type="dxa"/>
              <w:left w:w="20" w:type="dxa"/>
              <w:bottom w:w="20" w:type="dxa"/>
              <w:right w:w="20" w:type="dxa"/>
            </w:tcMar>
            <w:vAlign w:val="center"/>
            <w:hideMark/>
          </w:tcPr>
          <w:p w14:paraId="20EF084D" w14:textId="77777777" w:rsidR="007328C0" w:rsidRPr="00D7273F" w:rsidRDefault="007328C0" w:rsidP="001528CF">
            <w:pPr>
              <w:pStyle w:val="movimento2"/>
              <w:rPr>
                <w:color w:val="002060"/>
              </w:rPr>
            </w:pPr>
            <w:r w:rsidRPr="00D7273F">
              <w:rPr>
                <w:color w:val="002060"/>
              </w:rPr>
              <w:t xml:space="preserve">(NUOVA FOLGORE) </w:t>
            </w:r>
          </w:p>
        </w:tc>
        <w:tc>
          <w:tcPr>
            <w:tcW w:w="800" w:type="dxa"/>
            <w:tcMar>
              <w:top w:w="20" w:type="dxa"/>
              <w:left w:w="20" w:type="dxa"/>
              <w:bottom w:w="20" w:type="dxa"/>
              <w:right w:w="20" w:type="dxa"/>
            </w:tcMar>
            <w:vAlign w:val="center"/>
            <w:hideMark/>
          </w:tcPr>
          <w:p w14:paraId="0D1E4299"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5CEDAC24" w14:textId="77777777" w:rsidR="007328C0" w:rsidRPr="00D7273F" w:rsidRDefault="007328C0" w:rsidP="001528CF">
            <w:pPr>
              <w:pStyle w:val="movimento"/>
              <w:rPr>
                <w:color w:val="002060"/>
              </w:rPr>
            </w:pPr>
            <w:r w:rsidRPr="00D7273F">
              <w:rPr>
                <w:color w:val="002060"/>
              </w:rPr>
              <w:t>TORRESI ALESSANDRO</w:t>
            </w:r>
          </w:p>
        </w:tc>
        <w:tc>
          <w:tcPr>
            <w:tcW w:w="2200" w:type="dxa"/>
            <w:tcMar>
              <w:top w:w="20" w:type="dxa"/>
              <w:left w:w="20" w:type="dxa"/>
              <w:bottom w:w="20" w:type="dxa"/>
              <w:right w:w="20" w:type="dxa"/>
            </w:tcMar>
            <w:vAlign w:val="center"/>
            <w:hideMark/>
          </w:tcPr>
          <w:p w14:paraId="24F1C2A3" w14:textId="77777777" w:rsidR="007328C0" w:rsidRPr="00D7273F" w:rsidRDefault="007328C0" w:rsidP="001528CF">
            <w:pPr>
              <w:pStyle w:val="movimento2"/>
              <w:rPr>
                <w:color w:val="002060"/>
              </w:rPr>
            </w:pPr>
            <w:r w:rsidRPr="00D7273F">
              <w:rPr>
                <w:color w:val="002060"/>
              </w:rPr>
              <w:t xml:space="preserve">(PIEDIRIPA C5) </w:t>
            </w:r>
          </w:p>
        </w:tc>
      </w:tr>
      <w:tr w:rsidR="007328C0" w:rsidRPr="00D7273F" w14:paraId="46419AC3" w14:textId="77777777" w:rsidTr="001528CF">
        <w:tc>
          <w:tcPr>
            <w:tcW w:w="2200" w:type="dxa"/>
            <w:tcMar>
              <w:top w:w="20" w:type="dxa"/>
              <w:left w:w="20" w:type="dxa"/>
              <w:bottom w:w="20" w:type="dxa"/>
              <w:right w:w="20" w:type="dxa"/>
            </w:tcMar>
            <w:vAlign w:val="center"/>
            <w:hideMark/>
          </w:tcPr>
          <w:p w14:paraId="39496920" w14:textId="77777777" w:rsidR="007328C0" w:rsidRPr="00D7273F" w:rsidRDefault="007328C0" w:rsidP="001528CF">
            <w:pPr>
              <w:pStyle w:val="movimento"/>
              <w:rPr>
                <w:color w:val="002060"/>
              </w:rPr>
            </w:pPr>
            <w:r w:rsidRPr="00D7273F">
              <w:rPr>
                <w:color w:val="002060"/>
              </w:rPr>
              <w:t>XHUVELAJ SULEJMEN</w:t>
            </w:r>
          </w:p>
        </w:tc>
        <w:tc>
          <w:tcPr>
            <w:tcW w:w="2200" w:type="dxa"/>
            <w:tcMar>
              <w:top w:w="20" w:type="dxa"/>
              <w:left w:w="20" w:type="dxa"/>
              <w:bottom w:w="20" w:type="dxa"/>
              <w:right w:w="20" w:type="dxa"/>
            </w:tcMar>
            <w:vAlign w:val="center"/>
            <w:hideMark/>
          </w:tcPr>
          <w:p w14:paraId="5052BF13" w14:textId="77777777" w:rsidR="007328C0" w:rsidRPr="00D7273F" w:rsidRDefault="007328C0" w:rsidP="001528CF">
            <w:pPr>
              <w:pStyle w:val="movimento2"/>
              <w:rPr>
                <w:color w:val="002060"/>
              </w:rPr>
            </w:pPr>
            <w:r w:rsidRPr="00D7273F">
              <w:rPr>
                <w:color w:val="002060"/>
              </w:rPr>
              <w:t xml:space="preserve">(PIEDIRIPA C5) </w:t>
            </w:r>
          </w:p>
        </w:tc>
        <w:tc>
          <w:tcPr>
            <w:tcW w:w="800" w:type="dxa"/>
            <w:tcMar>
              <w:top w:w="20" w:type="dxa"/>
              <w:left w:w="20" w:type="dxa"/>
              <w:bottom w:w="20" w:type="dxa"/>
              <w:right w:w="20" w:type="dxa"/>
            </w:tcMar>
            <w:vAlign w:val="center"/>
            <w:hideMark/>
          </w:tcPr>
          <w:p w14:paraId="11791C90"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6E497FED" w14:textId="77777777" w:rsidR="007328C0" w:rsidRPr="00D7273F" w:rsidRDefault="007328C0" w:rsidP="001528CF">
            <w:pPr>
              <w:pStyle w:val="movimento"/>
              <w:rPr>
                <w:color w:val="002060"/>
              </w:rPr>
            </w:pPr>
            <w:r w:rsidRPr="00D7273F">
              <w:rPr>
                <w:color w:val="002060"/>
              </w:rPr>
              <w:t>COACCI VITTORIO</w:t>
            </w:r>
          </w:p>
        </w:tc>
        <w:tc>
          <w:tcPr>
            <w:tcW w:w="2200" w:type="dxa"/>
            <w:tcMar>
              <w:top w:w="20" w:type="dxa"/>
              <w:left w:w="20" w:type="dxa"/>
              <w:bottom w:w="20" w:type="dxa"/>
              <w:right w:w="20" w:type="dxa"/>
            </w:tcMar>
            <w:vAlign w:val="center"/>
            <w:hideMark/>
          </w:tcPr>
          <w:p w14:paraId="14BD891B" w14:textId="77777777" w:rsidR="007328C0" w:rsidRPr="00D7273F" w:rsidRDefault="007328C0" w:rsidP="001528CF">
            <w:pPr>
              <w:pStyle w:val="movimento2"/>
              <w:rPr>
                <w:color w:val="002060"/>
              </w:rPr>
            </w:pPr>
            <w:r w:rsidRPr="00D7273F">
              <w:rPr>
                <w:color w:val="002060"/>
              </w:rPr>
              <w:t xml:space="preserve">(RIVIERA DELLE PALME) </w:t>
            </w:r>
          </w:p>
        </w:tc>
      </w:tr>
      <w:tr w:rsidR="007328C0" w:rsidRPr="00D7273F" w14:paraId="65F271B6" w14:textId="77777777" w:rsidTr="001528CF">
        <w:tc>
          <w:tcPr>
            <w:tcW w:w="2200" w:type="dxa"/>
            <w:tcMar>
              <w:top w:w="20" w:type="dxa"/>
              <w:left w:w="20" w:type="dxa"/>
              <w:bottom w:w="20" w:type="dxa"/>
              <w:right w:w="20" w:type="dxa"/>
            </w:tcMar>
            <w:vAlign w:val="center"/>
            <w:hideMark/>
          </w:tcPr>
          <w:p w14:paraId="5DDB0F64" w14:textId="77777777" w:rsidR="007328C0" w:rsidRPr="00D7273F" w:rsidRDefault="007328C0" w:rsidP="001528CF">
            <w:pPr>
              <w:pStyle w:val="movimento"/>
              <w:rPr>
                <w:color w:val="002060"/>
              </w:rPr>
            </w:pPr>
            <w:r w:rsidRPr="00D7273F">
              <w:rPr>
                <w:color w:val="002060"/>
              </w:rPr>
              <w:t>FIENGO FERDINANDO</w:t>
            </w:r>
          </w:p>
        </w:tc>
        <w:tc>
          <w:tcPr>
            <w:tcW w:w="2200" w:type="dxa"/>
            <w:tcMar>
              <w:top w:w="20" w:type="dxa"/>
              <w:left w:w="20" w:type="dxa"/>
              <w:bottom w:w="20" w:type="dxa"/>
              <w:right w:w="20" w:type="dxa"/>
            </w:tcMar>
            <w:vAlign w:val="center"/>
            <w:hideMark/>
          </w:tcPr>
          <w:p w14:paraId="37EA6664" w14:textId="77777777" w:rsidR="007328C0" w:rsidRPr="00D7273F" w:rsidRDefault="007328C0" w:rsidP="001528CF">
            <w:pPr>
              <w:pStyle w:val="movimento2"/>
              <w:rPr>
                <w:color w:val="002060"/>
              </w:rPr>
            </w:pPr>
            <w:r w:rsidRPr="00D7273F">
              <w:rPr>
                <w:color w:val="002060"/>
              </w:rPr>
              <w:t xml:space="preserve">(SANTA MARIA NUOVA A.S.D.) </w:t>
            </w:r>
          </w:p>
        </w:tc>
        <w:tc>
          <w:tcPr>
            <w:tcW w:w="800" w:type="dxa"/>
            <w:tcMar>
              <w:top w:w="20" w:type="dxa"/>
              <w:left w:w="20" w:type="dxa"/>
              <w:bottom w:w="20" w:type="dxa"/>
              <w:right w:w="20" w:type="dxa"/>
            </w:tcMar>
            <w:vAlign w:val="center"/>
            <w:hideMark/>
          </w:tcPr>
          <w:p w14:paraId="3666D5DB"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22270FFF" w14:textId="77777777" w:rsidR="007328C0" w:rsidRPr="00D7273F" w:rsidRDefault="007328C0" w:rsidP="001528CF">
            <w:pPr>
              <w:pStyle w:val="movimento"/>
              <w:rPr>
                <w:color w:val="002060"/>
              </w:rPr>
            </w:pPr>
            <w:r w:rsidRPr="00D7273F">
              <w:rPr>
                <w:color w:val="002060"/>
              </w:rPr>
              <w:t>GIULIANI RICCARDO</w:t>
            </w:r>
          </w:p>
        </w:tc>
        <w:tc>
          <w:tcPr>
            <w:tcW w:w="2200" w:type="dxa"/>
            <w:tcMar>
              <w:top w:w="20" w:type="dxa"/>
              <w:left w:w="20" w:type="dxa"/>
              <w:bottom w:w="20" w:type="dxa"/>
              <w:right w:w="20" w:type="dxa"/>
            </w:tcMar>
            <w:vAlign w:val="center"/>
            <w:hideMark/>
          </w:tcPr>
          <w:p w14:paraId="4F9D7085" w14:textId="77777777" w:rsidR="007328C0" w:rsidRPr="00D7273F" w:rsidRDefault="007328C0" w:rsidP="001528CF">
            <w:pPr>
              <w:pStyle w:val="movimento2"/>
              <w:rPr>
                <w:color w:val="002060"/>
              </w:rPr>
            </w:pPr>
            <w:r w:rsidRPr="00D7273F">
              <w:rPr>
                <w:color w:val="002060"/>
              </w:rPr>
              <w:t xml:space="preserve">(SANTA MARIA NUOVA A.S.D.) </w:t>
            </w:r>
          </w:p>
        </w:tc>
      </w:tr>
      <w:tr w:rsidR="007328C0" w:rsidRPr="00D7273F" w14:paraId="15F0B6DF" w14:textId="77777777" w:rsidTr="001528CF">
        <w:tc>
          <w:tcPr>
            <w:tcW w:w="2200" w:type="dxa"/>
            <w:tcMar>
              <w:top w:w="20" w:type="dxa"/>
              <w:left w:w="20" w:type="dxa"/>
              <w:bottom w:w="20" w:type="dxa"/>
              <w:right w:w="20" w:type="dxa"/>
            </w:tcMar>
            <w:vAlign w:val="center"/>
            <w:hideMark/>
          </w:tcPr>
          <w:p w14:paraId="21013354" w14:textId="77777777" w:rsidR="007328C0" w:rsidRPr="00D7273F" w:rsidRDefault="007328C0" w:rsidP="001528CF">
            <w:pPr>
              <w:pStyle w:val="movimento"/>
              <w:rPr>
                <w:color w:val="002060"/>
              </w:rPr>
            </w:pPr>
            <w:r w:rsidRPr="00D7273F">
              <w:rPr>
                <w:color w:val="002060"/>
              </w:rPr>
              <w:t>BARTOLACCI PIETRO</w:t>
            </w:r>
          </w:p>
        </w:tc>
        <w:tc>
          <w:tcPr>
            <w:tcW w:w="2200" w:type="dxa"/>
            <w:tcMar>
              <w:top w:w="20" w:type="dxa"/>
              <w:left w:w="20" w:type="dxa"/>
              <w:bottom w:w="20" w:type="dxa"/>
              <w:right w:w="20" w:type="dxa"/>
            </w:tcMar>
            <w:vAlign w:val="center"/>
            <w:hideMark/>
          </w:tcPr>
          <w:p w14:paraId="461AD9AF" w14:textId="77777777" w:rsidR="007328C0" w:rsidRPr="00D7273F" w:rsidRDefault="007328C0" w:rsidP="001528CF">
            <w:pPr>
              <w:pStyle w:val="movimento2"/>
              <w:rPr>
                <w:color w:val="002060"/>
              </w:rPr>
            </w:pPr>
            <w:r w:rsidRPr="00D7273F">
              <w:rPr>
                <w:color w:val="002060"/>
              </w:rPr>
              <w:t xml:space="preserve">(URBINO CALCIO A 5) </w:t>
            </w:r>
          </w:p>
        </w:tc>
        <w:tc>
          <w:tcPr>
            <w:tcW w:w="800" w:type="dxa"/>
            <w:tcMar>
              <w:top w:w="20" w:type="dxa"/>
              <w:left w:w="20" w:type="dxa"/>
              <w:bottom w:w="20" w:type="dxa"/>
              <w:right w:w="20" w:type="dxa"/>
            </w:tcMar>
            <w:vAlign w:val="center"/>
            <w:hideMark/>
          </w:tcPr>
          <w:p w14:paraId="0F1DE2F2"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89825A0" w14:textId="77777777" w:rsidR="007328C0" w:rsidRPr="00D7273F" w:rsidRDefault="007328C0" w:rsidP="001528CF">
            <w:pPr>
              <w:pStyle w:val="movimento"/>
              <w:rPr>
                <w:color w:val="002060"/>
              </w:rPr>
            </w:pPr>
            <w:r w:rsidRPr="00D7273F">
              <w:rPr>
                <w:color w:val="002060"/>
              </w:rPr>
              <w:t>PAGLIARI ALBERTO</w:t>
            </w:r>
          </w:p>
        </w:tc>
        <w:tc>
          <w:tcPr>
            <w:tcW w:w="2200" w:type="dxa"/>
            <w:tcMar>
              <w:top w:w="20" w:type="dxa"/>
              <w:left w:w="20" w:type="dxa"/>
              <w:bottom w:w="20" w:type="dxa"/>
              <w:right w:w="20" w:type="dxa"/>
            </w:tcMar>
            <w:vAlign w:val="center"/>
            <w:hideMark/>
          </w:tcPr>
          <w:p w14:paraId="4FE81815" w14:textId="77777777" w:rsidR="007328C0" w:rsidRPr="00D7273F" w:rsidRDefault="007328C0" w:rsidP="001528CF">
            <w:pPr>
              <w:pStyle w:val="movimento2"/>
              <w:rPr>
                <w:color w:val="002060"/>
              </w:rPr>
            </w:pPr>
            <w:r w:rsidRPr="00D7273F">
              <w:rPr>
                <w:color w:val="002060"/>
              </w:rPr>
              <w:t xml:space="preserve">(URBINO CALCIO A 5) </w:t>
            </w:r>
          </w:p>
        </w:tc>
      </w:tr>
      <w:tr w:rsidR="007328C0" w:rsidRPr="00D7273F" w14:paraId="7E1871BA" w14:textId="77777777" w:rsidTr="001528CF">
        <w:tc>
          <w:tcPr>
            <w:tcW w:w="2200" w:type="dxa"/>
            <w:tcMar>
              <w:top w:w="20" w:type="dxa"/>
              <w:left w:w="20" w:type="dxa"/>
              <w:bottom w:w="20" w:type="dxa"/>
              <w:right w:w="20" w:type="dxa"/>
            </w:tcMar>
            <w:vAlign w:val="center"/>
            <w:hideMark/>
          </w:tcPr>
          <w:p w14:paraId="4EA4494D" w14:textId="77777777" w:rsidR="007328C0" w:rsidRPr="00D7273F" w:rsidRDefault="007328C0" w:rsidP="001528CF">
            <w:pPr>
              <w:pStyle w:val="movimento"/>
              <w:rPr>
                <w:color w:val="002060"/>
              </w:rPr>
            </w:pPr>
            <w:r w:rsidRPr="00D7273F">
              <w:rPr>
                <w:color w:val="002060"/>
              </w:rPr>
              <w:t>GAMBINI NICOLO</w:t>
            </w:r>
          </w:p>
        </w:tc>
        <w:tc>
          <w:tcPr>
            <w:tcW w:w="2200" w:type="dxa"/>
            <w:tcMar>
              <w:top w:w="20" w:type="dxa"/>
              <w:left w:w="20" w:type="dxa"/>
              <w:bottom w:w="20" w:type="dxa"/>
              <w:right w:w="20" w:type="dxa"/>
            </w:tcMar>
            <w:vAlign w:val="center"/>
            <w:hideMark/>
          </w:tcPr>
          <w:p w14:paraId="0F9CE2F8" w14:textId="77777777" w:rsidR="007328C0" w:rsidRPr="00D7273F" w:rsidRDefault="007328C0" w:rsidP="001528CF">
            <w:pPr>
              <w:pStyle w:val="movimento2"/>
              <w:rPr>
                <w:color w:val="002060"/>
              </w:rPr>
            </w:pPr>
            <w:r w:rsidRPr="00D7273F">
              <w:rPr>
                <w:color w:val="002060"/>
              </w:rPr>
              <w:t xml:space="preserve">(VAL TENNA UNITED) </w:t>
            </w:r>
          </w:p>
        </w:tc>
        <w:tc>
          <w:tcPr>
            <w:tcW w:w="800" w:type="dxa"/>
            <w:tcMar>
              <w:top w:w="20" w:type="dxa"/>
              <w:left w:w="20" w:type="dxa"/>
              <w:bottom w:w="20" w:type="dxa"/>
              <w:right w:w="20" w:type="dxa"/>
            </w:tcMar>
            <w:vAlign w:val="center"/>
            <w:hideMark/>
          </w:tcPr>
          <w:p w14:paraId="10BC0F53"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9A4A4B8" w14:textId="77777777" w:rsidR="007328C0" w:rsidRPr="00D7273F" w:rsidRDefault="007328C0" w:rsidP="001528CF">
            <w:pPr>
              <w:pStyle w:val="movimento"/>
              <w:rPr>
                <w:color w:val="002060"/>
              </w:rPr>
            </w:pPr>
            <w:r w:rsidRPr="00D7273F">
              <w:rPr>
                <w:color w:val="002060"/>
              </w:rPr>
              <w:t>AMICO DANIEL</w:t>
            </w:r>
          </w:p>
        </w:tc>
        <w:tc>
          <w:tcPr>
            <w:tcW w:w="2200" w:type="dxa"/>
            <w:tcMar>
              <w:top w:w="20" w:type="dxa"/>
              <w:left w:w="20" w:type="dxa"/>
              <w:bottom w:w="20" w:type="dxa"/>
              <w:right w:w="20" w:type="dxa"/>
            </w:tcMar>
            <w:vAlign w:val="center"/>
            <w:hideMark/>
          </w:tcPr>
          <w:p w14:paraId="5C4FD7D8" w14:textId="77777777" w:rsidR="007328C0" w:rsidRPr="00D7273F" w:rsidRDefault="007328C0" w:rsidP="001528CF">
            <w:pPr>
              <w:pStyle w:val="movimento2"/>
              <w:rPr>
                <w:color w:val="002060"/>
              </w:rPr>
            </w:pPr>
            <w:r w:rsidRPr="00D7273F">
              <w:rPr>
                <w:color w:val="002060"/>
              </w:rPr>
              <w:t xml:space="preserve">(VIRTUS AURORA C5) </w:t>
            </w:r>
          </w:p>
        </w:tc>
      </w:tr>
    </w:tbl>
    <w:p w14:paraId="0ACFDADE" w14:textId="77777777" w:rsidR="007328C0" w:rsidRPr="00D7273F" w:rsidRDefault="007328C0" w:rsidP="007328C0">
      <w:pPr>
        <w:pStyle w:val="titolo10"/>
        <w:rPr>
          <w:rFonts w:eastAsiaTheme="minorEastAsia"/>
          <w:color w:val="002060"/>
        </w:rPr>
      </w:pPr>
      <w:r w:rsidRPr="00D7273F">
        <w:rPr>
          <w:color w:val="002060"/>
        </w:rPr>
        <w:t xml:space="preserve">GARE DEL 21/ 9/2024 </w:t>
      </w:r>
    </w:p>
    <w:p w14:paraId="630C3882" w14:textId="77777777" w:rsidR="007328C0" w:rsidRPr="00D7273F" w:rsidRDefault="007328C0" w:rsidP="007328C0">
      <w:pPr>
        <w:pStyle w:val="titolo7a"/>
        <w:rPr>
          <w:color w:val="002060"/>
        </w:rPr>
      </w:pPr>
      <w:r w:rsidRPr="00D7273F">
        <w:rPr>
          <w:color w:val="002060"/>
        </w:rPr>
        <w:t xml:space="preserve">PROVVEDIMENTI DISCIPLINARI </w:t>
      </w:r>
    </w:p>
    <w:p w14:paraId="66E0C677" w14:textId="77777777" w:rsidR="007328C0" w:rsidRPr="00D7273F" w:rsidRDefault="007328C0" w:rsidP="007328C0">
      <w:pPr>
        <w:pStyle w:val="titolo7b0"/>
        <w:rPr>
          <w:color w:val="002060"/>
        </w:rPr>
      </w:pPr>
      <w:r w:rsidRPr="00D7273F">
        <w:rPr>
          <w:color w:val="002060"/>
        </w:rPr>
        <w:lastRenderedPageBreak/>
        <w:t xml:space="preserve">In base alle risultanze degli atti ufficiali sono state deliberate le seguenti sanzioni disciplinari. </w:t>
      </w:r>
    </w:p>
    <w:p w14:paraId="582AAB01" w14:textId="77777777" w:rsidR="007328C0" w:rsidRPr="00D7273F" w:rsidRDefault="007328C0" w:rsidP="007328C0">
      <w:pPr>
        <w:pStyle w:val="titolo30"/>
        <w:rPr>
          <w:color w:val="002060"/>
        </w:rPr>
      </w:pPr>
      <w:r w:rsidRPr="00D7273F">
        <w:rPr>
          <w:color w:val="002060"/>
        </w:rPr>
        <w:t xml:space="preserve">SOCIETA' </w:t>
      </w:r>
    </w:p>
    <w:p w14:paraId="77EF3527" w14:textId="77777777" w:rsidR="007328C0" w:rsidRPr="00D7273F" w:rsidRDefault="007328C0" w:rsidP="007328C0">
      <w:pPr>
        <w:pStyle w:val="titolo20"/>
        <w:rPr>
          <w:color w:val="002060"/>
        </w:rPr>
      </w:pPr>
      <w:r w:rsidRPr="00D7273F">
        <w:rPr>
          <w:color w:val="002060"/>
        </w:rPr>
        <w:t xml:space="preserve">PERDITA DELLA GARA: </w:t>
      </w:r>
    </w:p>
    <w:p w14:paraId="2ED719AC" w14:textId="77777777" w:rsidR="007328C0" w:rsidRPr="00D7273F" w:rsidRDefault="007328C0" w:rsidP="007328C0">
      <w:pPr>
        <w:pStyle w:val="diffida"/>
        <w:spacing w:before="80" w:beforeAutospacing="0" w:after="40" w:afterAutospacing="0"/>
        <w:jc w:val="left"/>
        <w:rPr>
          <w:color w:val="002060"/>
        </w:rPr>
      </w:pPr>
      <w:r w:rsidRPr="00D7273F">
        <w:rPr>
          <w:color w:val="002060"/>
        </w:rPr>
        <w:t xml:space="preserve">OSIMO STAZIONE SSD A R.L. </w:t>
      </w:r>
      <w:r w:rsidRPr="00D7273F">
        <w:rPr>
          <w:color w:val="002060"/>
        </w:rPr>
        <w:br/>
        <w:t xml:space="preserve">V. delibera </w:t>
      </w:r>
    </w:p>
    <w:p w14:paraId="0D00A2BF" w14:textId="77777777" w:rsidR="007328C0" w:rsidRPr="00D7273F" w:rsidRDefault="007328C0" w:rsidP="007328C0">
      <w:pPr>
        <w:pStyle w:val="titolo30"/>
        <w:rPr>
          <w:color w:val="002060"/>
        </w:rPr>
      </w:pPr>
      <w:r w:rsidRPr="00D7273F">
        <w:rPr>
          <w:color w:val="002060"/>
        </w:rPr>
        <w:t xml:space="preserve">DIRIGENTI </w:t>
      </w:r>
    </w:p>
    <w:p w14:paraId="6C7022E5" w14:textId="77777777" w:rsidR="007328C0" w:rsidRPr="00D7273F" w:rsidRDefault="007328C0" w:rsidP="007328C0">
      <w:pPr>
        <w:pStyle w:val="titolo20"/>
        <w:rPr>
          <w:color w:val="002060"/>
        </w:rPr>
      </w:pPr>
      <w:r w:rsidRPr="00D7273F">
        <w:rPr>
          <w:color w:val="002060"/>
        </w:rPr>
        <w:t xml:space="preserve">INIBIZIONE A TEMPO OPPURE SQUALIFICA A GARE: FINO AL 9/10/2024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66E4FCA7" w14:textId="77777777" w:rsidTr="001528CF">
        <w:tc>
          <w:tcPr>
            <w:tcW w:w="2200" w:type="dxa"/>
            <w:tcMar>
              <w:top w:w="20" w:type="dxa"/>
              <w:left w:w="20" w:type="dxa"/>
              <w:bottom w:w="20" w:type="dxa"/>
              <w:right w:w="20" w:type="dxa"/>
            </w:tcMar>
            <w:vAlign w:val="center"/>
            <w:hideMark/>
          </w:tcPr>
          <w:p w14:paraId="24F79D29" w14:textId="77777777" w:rsidR="007328C0" w:rsidRPr="00D7273F" w:rsidRDefault="007328C0" w:rsidP="001528CF">
            <w:pPr>
              <w:pStyle w:val="movimento"/>
              <w:rPr>
                <w:color w:val="002060"/>
              </w:rPr>
            </w:pPr>
            <w:r w:rsidRPr="00D7273F">
              <w:rPr>
                <w:color w:val="002060"/>
              </w:rPr>
              <w:t>IACONISI MASSIMO</w:t>
            </w:r>
          </w:p>
        </w:tc>
        <w:tc>
          <w:tcPr>
            <w:tcW w:w="2200" w:type="dxa"/>
            <w:tcMar>
              <w:top w:w="20" w:type="dxa"/>
              <w:left w:w="20" w:type="dxa"/>
              <w:bottom w:w="20" w:type="dxa"/>
              <w:right w:w="20" w:type="dxa"/>
            </w:tcMar>
            <w:vAlign w:val="center"/>
            <w:hideMark/>
          </w:tcPr>
          <w:p w14:paraId="4A54EC03" w14:textId="77777777" w:rsidR="007328C0" w:rsidRPr="00D7273F" w:rsidRDefault="007328C0" w:rsidP="001528CF">
            <w:pPr>
              <w:pStyle w:val="movimento2"/>
              <w:rPr>
                <w:color w:val="002060"/>
              </w:rPr>
            </w:pPr>
            <w:r w:rsidRPr="00D7273F">
              <w:rPr>
                <w:color w:val="002060"/>
              </w:rPr>
              <w:t xml:space="preserve">(OSIMO STAZIONE SSD A R.L.) </w:t>
            </w:r>
          </w:p>
        </w:tc>
        <w:tc>
          <w:tcPr>
            <w:tcW w:w="800" w:type="dxa"/>
            <w:tcMar>
              <w:top w:w="20" w:type="dxa"/>
              <w:left w:w="20" w:type="dxa"/>
              <w:bottom w:w="20" w:type="dxa"/>
              <w:right w:w="20" w:type="dxa"/>
            </w:tcMar>
            <w:vAlign w:val="center"/>
            <w:hideMark/>
          </w:tcPr>
          <w:p w14:paraId="36EEF8D2"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8CC5FF1"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23895740" w14:textId="77777777" w:rsidR="007328C0" w:rsidRPr="00D7273F" w:rsidRDefault="007328C0" w:rsidP="001528CF">
            <w:pPr>
              <w:pStyle w:val="movimento2"/>
              <w:rPr>
                <w:color w:val="002060"/>
              </w:rPr>
            </w:pPr>
            <w:r w:rsidRPr="00D7273F">
              <w:rPr>
                <w:color w:val="002060"/>
              </w:rPr>
              <w:t> </w:t>
            </w:r>
          </w:p>
        </w:tc>
      </w:tr>
    </w:tbl>
    <w:p w14:paraId="79BD7AAA" w14:textId="77777777" w:rsidR="007328C0" w:rsidRPr="00D7273F" w:rsidRDefault="007328C0" w:rsidP="007328C0">
      <w:pPr>
        <w:pStyle w:val="diffida"/>
        <w:spacing w:before="80" w:beforeAutospacing="0" w:after="40" w:afterAutospacing="0"/>
        <w:jc w:val="left"/>
        <w:rPr>
          <w:rFonts w:eastAsiaTheme="minorEastAsia"/>
          <w:color w:val="002060"/>
        </w:rPr>
      </w:pPr>
      <w:r w:rsidRPr="00D7273F">
        <w:rPr>
          <w:color w:val="002060"/>
        </w:rPr>
        <w:t xml:space="preserve">V. delibera </w:t>
      </w:r>
    </w:p>
    <w:p w14:paraId="7517D074" w14:textId="77777777" w:rsidR="007328C0" w:rsidRPr="00D7273F" w:rsidRDefault="007328C0" w:rsidP="007328C0">
      <w:pPr>
        <w:pStyle w:val="titolo30"/>
        <w:rPr>
          <w:color w:val="002060"/>
        </w:rPr>
      </w:pPr>
      <w:r w:rsidRPr="00D7273F">
        <w:rPr>
          <w:color w:val="002060"/>
        </w:rPr>
        <w:t xml:space="preserve">CALCIATORI NON ESPULSI </w:t>
      </w:r>
    </w:p>
    <w:p w14:paraId="2DA4E65B"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08FC5D09" w14:textId="77777777" w:rsidTr="001528CF">
        <w:tc>
          <w:tcPr>
            <w:tcW w:w="2200" w:type="dxa"/>
            <w:tcMar>
              <w:top w:w="20" w:type="dxa"/>
              <w:left w:w="20" w:type="dxa"/>
              <w:bottom w:w="20" w:type="dxa"/>
              <w:right w:w="20" w:type="dxa"/>
            </w:tcMar>
            <w:vAlign w:val="center"/>
            <w:hideMark/>
          </w:tcPr>
          <w:p w14:paraId="2A260069" w14:textId="77777777" w:rsidR="007328C0" w:rsidRPr="00D7273F" w:rsidRDefault="007328C0" w:rsidP="001528CF">
            <w:pPr>
              <w:pStyle w:val="movimento"/>
              <w:rPr>
                <w:color w:val="002060"/>
              </w:rPr>
            </w:pPr>
            <w:r w:rsidRPr="00D7273F">
              <w:rPr>
                <w:color w:val="002060"/>
              </w:rPr>
              <w:t>GUERCIO ANDREA</w:t>
            </w:r>
          </w:p>
        </w:tc>
        <w:tc>
          <w:tcPr>
            <w:tcW w:w="2200" w:type="dxa"/>
            <w:tcMar>
              <w:top w:w="20" w:type="dxa"/>
              <w:left w:w="20" w:type="dxa"/>
              <w:bottom w:w="20" w:type="dxa"/>
              <w:right w:w="20" w:type="dxa"/>
            </w:tcMar>
            <w:vAlign w:val="center"/>
            <w:hideMark/>
          </w:tcPr>
          <w:p w14:paraId="0EEA7D56" w14:textId="77777777" w:rsidR="007328C0" w:rsidRPr="00D7273F" w:rsidRDefault="007328C0" w:rsidP="001528CF">
            <w:pPr>
              <w:pStyle w:val="movimento2"/>
              <w:rPr>
                <w:color w:val="002060"/>
              </w:rPr>
            </w:pPr>
            <w:r w:rsidRPr="00D7273F">
              <w:rPr>
                <w:color w:val="002060"/>
              </w:rPr>
              <w:t xml:space="preserve">(AVM ASD) </w:t>
            </w:r>
          </w:p>
        </w:tc>
        <w:tc>
          <w:tcPr>
            <w:tcW w:w="800" w:type="dxa"/>
            <w:tcMar>
              <w:top w:w="20" w:type="dxa"/>
              <w:left w:w="20" w:type="dxa"/>
              <w:bottom w:w="20" w:type="dxa"/>
              <w:right w:w="20" w:type="dxa"/>
            </w:tcMar>
            <w:vAlign w:val="center"/>
            <w:hideMark/>
          </w:tcPr>
          <w:p w14:paraId="54D700C4"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574545B4" w14:textId="77777777" w:rsidR="007328C0" w:rsidRPr="00D7273F" w:rsidRDefault="007328C0" w:rsidP="001528CF">
            <w:pPr>
              <w:pStyle w:val="movimento"/>
              <w:rPr>
                <w:color w:val="002060"/>
              </w:rPr>
            </w:pPr>
            <w:r w:rsidRPr="00D7273F">
              <w:rPr>
                <w:color w:val="002060"/>
              </w:rPr>
              <w:t>RODRIGUEZ PIZARRO MICHAEL</w:t>
            </w:r>
          </w:p>
        </w:tc>
        <w:tc>
          <w:tcPr>
            <w:tcW w:w="2200" w:type="dxa"/>
            <w:tcMar>
              <w:top w:w="20" w:type="dxa"/>
              <w:left w:w="20" w:type="dxa"/>
              <w:bottom w:w="20" w:type="dxa"/>
              <w:right w:w="20" w:type="dxa"/>
            </w:tcMar>
            <w:vAlign w:val="center"/>
            <w:hideMark/>
          </w:tcPr>
          <w:p w14:paraId="178FF6D1" w14:textId="77777777" w:rsidR="007328C0" w:rsidRPr="00D7273F" w:rsidRDefault="007328C0" w:rsidP="001528CF">
            <w:pPr>
              <w:pStyle w:val="movimento2"/>
              <w:rPr>
                <w:color w:val="002060"/>
              </w:rPr>
            </w:pPr>
            <w:r w:rsidRPr="00D7273F">
              <w:rPr>
                <w:color w:val="002060"/>
              </w:rPr>
              <w:t xml:space="preserve">(MONTECCHIO SPORT) </w:t>
            </w:r>
          </w:p>
        </w:tc>
      </w:tr>
      <w:tr w:rsidR="007328C0" w:rsidRPr="00D7273F" w14:paraId="77DBA02C" w14:textId="77777777" w:rsidTr="001528CF">
        <w:tc>
          <w:tcPr>
            <w:tcW w:w="2200" w:type="dxa"/>
            <w:tcMar>
              <w:top w:w="20" w:type="dxa"/>
              <w:left w:w="20" w:type="dxa"/>
              <w:bottom w:w="20" w:type="dxa"/>
              <w:right w:w="20" w:type="dxa"/>
            </w:tcMar>
            <w:vAlign w:val="center"/>
            <w:hideMark/>
          </w:tcPr>
          <w:p w14:paraId="5489E315" w14:textId="77777777" w:rsidR="007328C0" w:rsidRPr="00D7273F" w:rsidRDefault="007328C0" w:rsidP="001528CF">
            <w:pPr>
              <w:pStyle w:val="movimento"/>
              <w:rPr>
                <w:color w:val="002060"/>
              </w:rPr>
            </w:pPr>
            <w:r w:rsidRPr="00D7273F">
              <w:rPr>
                <w:color w:val="002060"/>
              </w:rPr>
              <w:t>RUBINI NICOLAS</w:t>
            </w:r>
          </w:p>
        </w:tc>
        <w:tc>
          <w:tcPr>
            <w:tcW w:w="2200" w:type="dxa"/>
            <w:tcMar>
              <w:top w:w="20" w:type="dxa"/>
              <w:left w:w="20" w:type="dxa"/>
              <w:bottom w:w="20" w:type="dxa"/>
              <w:right w:w="20" w:type="dxa"/>
            </w:tcMar>
            <w:vAlign w:val="center"/>
            <w:hideMark/>
          </w:tcPr>
          <w:p w14:paraId="48D97B0A" w14:textId="77777777" w:rsidR="007328C0" w:rsidRPr="00D7273F" w:rsidRDefault="007328C0" w:rsidP="001528CF">
            <w:pPr>
              <w:pStyle w:val="movimento2"/>
              <w:rPr>
                <w:color w:val="002060"/>
              </w:rPr>
            </w:pPr>
            <w:r w:rsidRPr="00D7273F">
              <w:rPr>
                <w:color w:val="002060"/>
              </w:rPr>
              <w:t xml:space="preserve">(OSIMO STAZIONE SSD A R.L.) </w:t>
            </w:r>
          </w:p>
        </w:tc>
        <w:tc>
          <w:tcPr>
            <w:tcW w:w="800" w:type="dxa"/>
            <w:tcMar>
              <w:top w:w="20" w:type="dxa"/>
              <w:left w:w="20" w:type="dxa"/>
              <w:bottom w:w="20" w:type="dxa"/>
              <w:right w:w="20" w:type="dxa"/>
            </w:tcMar>
            <w:vAlign w:val="center"/>
            <w:hideMark/>
          </w:tcPr>
          <w:p w14:paraId="5A520360"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758646D" w14:textId="77777777" w:rsidR="007328C0" w:rsidRPr="00D7273F" w:rsidRDefault="007328C0" w:rsidP="001528CF">
            <w:pPr>
              <w:pStyle w:val="movimento"/>
              <w:rPr>
                <w:color w:val="002060"/>
              </w:rPr>
            </w:pPr>
            <w:r w:rsidRPr="00D7273F">
              <w:rPr>
                <w:color w:val="002060"/>
              </w:rPr>
              <w:t>TOGNETTI MATTIA</w:t>
            </w:r>
          </w:p>
        </w:tc>
        <w:tc>
          <w:tcPr>
            <w:tcW w:w="2200" w:type="dxa"/>
            <w:tcMar>
              <w:top w:w="20" w:type="dxa"/>
              <w:left w:w="20" w:type="dxa"/>
              <w:bottom w:w="20" w:type="dxa"/>
              <w:right w:w="20" w:type="dxa"/>
            </w:tcMar>
            <w:vAlign w:val="center"/>
            <w:hideMark/>
          </w:tcPr>
          <w:p w14:paraId="35116850" w14:textId="77777777" w:rsidR="007328C0" w:rsidRPr="00D7273F" w:rsidRDefault="007328C0" w:rsidP="001528CF">
            <w:pPr>
              <w:pStyle w:val="movimento2"/>
              <w:rPr>
                <w:color w:val="002060"/>
              </w:rPr>
            </w:pPr>
            <w:r w:rsidRPr="00D7273F">
              <w:rPr>
                <w:color w:val="002060"/>
              </w:rPr>
              <w:t xml:space="preserve">(POLVERIGI C/5) </w:t>
            </w:r>
          </w:p>
        </w:tc>
      </w:tr>
    </w:tbl>
    <w:p w14:paraId="3F9CB364" w14:textId="77777777" w:rsidR="007328C0" w:rsidRDefault="007328C0" w:rsidP="007328C0">
      <w:pPr>
        <w:pStyle w:val="breakline"/>
        <w:rPr>
          <w:color w:val="002060"/>
        </w:rPr>
      </w:pPr>
    </w:p>
    <w:p w14:paraId="799AE375" w14:textId="77777777" w:rsidR="007328C0" w:rsidRPr="00D652AD" w:rsidRDefault="007328C0" w:rsidP="007328C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4615016E" w14:textId="77777777" w:rsidR="007328C0" w:rsidRPr="00D652AD" w:rsidRDefault="007328C0" w:rsidP="007328C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2EE4B19A" w14:textId="77777777" w:rsidR="007328C0" w:rsidRDefault="007328C0" w:rsidP="007328C0">
      <w:pPr>
        <w:pStyle w:val="breakline"/>
        <w:rPr>
          <w:color w:val="002060"/>
        </w:rPr>
      </w:pPr>
    </w:p>
    <w:p w14:paraId="167E3637" w14:textId="77777777" w:rsidR="007328C0" w:rsidRPr="00D7273F" w:rsidRDefault="007328C0" w:rsidP="007328C0">
      <w:pPr>
        <w:pStyle w:val="titoloprinc0"/>
        <w:rPr>
          <w:color w:val="002060"/>
        </w:rPr>
      </w:pPr>
      <w:r w:rsidRPr="00D7273F">
        <w:rPr>
          <w:color w:val="002060"/>
        </w:rPr>
        <w:t>PROGRAMMA GARE</w:t>
      </w:r>
    </w:p>
    <w:p w14:paraId="02F2AA96" w14:textId="77777777" w:rsidR="007328C0" w:rsidRDefault="007328C0" w:rsidP="007328C0">
      <w:pPr>
        <w:pStyle w:val="breakline"/>
        <w:rPr>
          <w:color w:val="002060"/>
        </w:rPr>
      </w:pPr>
    </w:p>
    <w:p w14:paraId="6B3DAFE5" w14:textId="77777777" w:rsidR="00021EB5" w:rsidRPr="006D055B" w:rsidRDefault="00021EB5" w:rsidP="00021EB5">
      <w:pPr>
        <w:pStyle w:val="sottotitolocampionato10"/>
        <w:rPr>
          <w:color w:val="002060"/>
        </w:rPr>
      </w:pPr>
      <w:r w:rsidRPr="006D055B">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021EB5" w:rsidRPr="006D055B" w14:paraId="09F2DA21"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1C500"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F5E8D"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B20FC"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D549E"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3E88B"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D10B6"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6F0DA"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314EE6DB"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A6CC13" w14:textId="77777777" w:rsidR="00021EB5" w:rsidRPr="006D055B" w:rsidRDefault="00021EB5" w:rsidP="001528CF">
            <w:pPr>
              <w:pStyle w:val="rowtabella0"/>
              <w:rPr>
                <w:color w:val="002060"/>
              </w:rPr>
            </w:pPr>
            <w:r w:rsidRPr="006D055B">
              <w:rPr>
                <w:color w:val="002060"/>
              </w:rPr>
              <w:t>GNANO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FD58F" w14:textId="77777777" w:rsidR="00021EB5" w:rsidRPr="006D055B" w:rsidRDefault="00021EB5" w:rsidP="001528CF">
            <w:pPr>
              <w:pStyle w:val="rowtabella0"/>
              <w:rPr>
                <w:color w:val="002060"/>
              </w:rPr>
            </w:pPr>
            <w:r w:rsidRPr="006D055B">
              <w:rPr>
                <w:color w:val="002060"/>
              </w:rPr>
              <w:t>AUDAX CALCIO PIOBBICO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E0B4EE"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9CA1B" w14:textId="77777777" w:rsidR="00021EB5" w:rsidRPr="006D055B" w:rsidRDefault="00021EB5" w:rsidP="001528CF">
            <w:pPr>
              <w:pStyle w:val="rowtabella0"/>
              <w:rPr>
                <w:color w:val="002060"/>
              </w:rPr>
            </w:pPr>
            <w:r w:rsidRPr="006D055B">
              <w:rPr>
                <w:color w:val="002060"/>
              </w:rPr>
              <w:t>27/09/2024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B37C4" w14:textId="77777777" w:rsidR="00021EB5" w:rsidRPr="006D055B" w:rsidRDefault="00021EB5" w:rsidP="001528CF">
            <w:pPr>
              <w:pStyle w:val="rowtabella0"/>
              <w:rPr>
                <w:color w:val="002060"/>
              </w:rPr>
            </w:pPr>
            <w:r w:rsidRPr="006D055B">
              <w:rPr>
                <w:color w:val="002060"/>
              </w:rPr>
              <w:t>5493 PALA BIVIO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71865" w14:textId="77777777" w:rsidR="00021EB5" w:rsidRPr="006D055B" w:rsidRDefault="00021EB5" w:rsidP="001528CF">
            <w:pPr>
              <w:pStyle w:val="rowtabella0"/>
              <w:rPr>
                <w:color w:val="002060"/>
              </w:rPr>
            </w:pPr>
            <w:r w:rsidRPr="006D055B">
              <w:rPr>
                <w:color w:val="002060"/>
              </w:rPr>
              <w:t>FERMIGNANO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AFAB64" w14:textId="77777777" w:rsidR="00021EB5" w:rsidRPr="006D055B" w:rsidRDefault="00021EB5" w:rsidP="001528CF">
            <w:pPr>
              <w:pStyle w:val="rowtabella0"/>
              <w:rPr>
                <w:color w:val="002060"/>
              </w:rPr>
            </w:pPr>
            <w:r w:rsidRPr="006D055B">
              <w:rPr>
                <w:color w:val="002060"/>
              </w:rPr>
              <w:t>VIA DELL'INDUSTRIA</w:t>
            </w:r>
          </w:p>
        </w:tc>
      </w:tr>
      <w:tr w:rsidR="00021EB5" w:rsidRPr="006D055B" w14:paraId="4179331F"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FB3CFF" w14:textId="77777777" w:rsidR="00021EB5" w:rsidRPr="006D055B" w:rsidRDefault="00021EB5" w:rsidP="001528CF">
            <w:pPr>
              <w:pStyle w:val="rowtabella0"/>
              <w:rPr>
                <w:color w:val="002060"/>
                <w:lang w:val="es-ES"/>
              </w:rPr>
            </w:pPr>
            <w:r w:rsidRPr="006D055B">
              <w:rPr>
                <w:color w:val="002060"/>
                <w:lang w:val="es-ES"/>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FC985" w14:textId="77777777" w:rsidR="00021EB5" w:rsidRPr="006D055B" w:rsidRDefault="00021EB5" w:rsidP="001528CF">
            <w:pPr>
              <w:pStyle w:val="rowtabella0"/>
              <w:rPr>
                <w:color w:val="002060"/>
              </w:rPr>
            </w:pPr>
            <w:r w:rsidRPr="006D055B">
              <w:rPr>
                <w:color w:val="002060"/>
              </w:rPr>
              <w:t>URBINO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2C6B7"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4E1452" w14:textId="77777777" w:rsidR="00021EB5" w:rsidRPr="006D055B" w:rsidRDefault="00021EB5" w:rsidP="001528CF">
            <w:pPr>
              <w:pStyle w:val="rowtabella0"/>
              <w:rPr>
                <w:color w:val="002060"/>
              </w:rPr>
            </w:pPr>
            <w:r w:rsidRPr="006D055B">
              <w:rPr>
                <w:color w:val="002060"/>
              </w:rPr>
              <w:t>27/09/2024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E96B0" w14:textId="77777777" w:rsidR="00021EB5" w:rsidRPr="006D055B" w:rsidRDefault="00021EB5" w:rsidP="001528CF">
            <w:pPr>
              <w:pStyle w:val="rowtabella0"/>
              <w:rPr>
                <w:color w:val="002060"/>
              </w:rPr>
            </w:pPr>
            <w:r w:rsidRPr="006D055B">
              <w:rPr>
                <w:color w:val="002060"/>
              </w:rPr>
              <w:t>5133 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978C04" w14:textId="77777777" w:rsidR="00021EB5" w:rsidRPr="006D055B" w:rsidRDefault="00021EB5" w:rsidP="001528CF">
            <w:pPr>
              <w:pStyle w:val="rowtabella0"/>
              <w:rPr>
                <w:color w:val="002060"/>
              </w:rPr>
            </w:pPr>
            <w:r w:rsidRPr="006D055B">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36A7E" w14:textId="77777777" w:rsidR="00021EB5" w:rsidRPr="006D055B" w:rsidRDefault="00021EB5" w:rsidP="001528CF">
            <w:pPr>
              <w:pStyle w:val="rowtabella0"/>
              <w:rPr>
                <w:color w:val="002060"/>
              </w:rPr>
            </w:pPr>
            <w:r w:rsidRPr="006D055B">
              <w:rPr>
                <w:color w:val="002060"/>
              </w:rPr>
              <w:t>VIA ANTONIO ROSMINI 22/B</w:t>
            </w:r>
          </w:p>
        </w:tc>
      </w:tr>
    </w:tbl>
    <w:p w14:paraId="61AB13D0" w14:textId="77777777" w:rsidR="00021EB5" w:rsidRPr="006D055B" w:rsidRDefault="00021EB5" w:rsidP="00021EB5">
      <w:pPr>
        <w:pStyle w:val="breakline"/>
        <w:rPr>
          <w:rFonts w:eastAsiaTheme="minorEastAsia"/>
          <w:color w:val="002060"/>
        </w:rPr>
      </w:pPr>
    </w:p>
    <w:p w14:paraId="7B23ED72" w14:textId="77777777" w:rsidR="00021EB5" w:rsidRPr="006D055B" w:rsidRDefault="00021EB5" w:rsidP="00021EB5">
      <w:pPr>
        <w:pStyle w:val="breakline"/>
        <w:rPr>
          <w:color w:val="002060"/>
        </w:rPr>
      </w:pPr>
    </w:p>
    <w:p w14:paraId="2C593B48" w14:textId="77777777" w:rsidR="00021EB5" w:rsidRPr="006D055B" w:rsidRDefault="00021EB5" w:rsidP="00021EB5">
      <w:pPr>
        <w:pStyle w:val="breakline"/>
        <w:rPr>
          <w:color w:val="002060"/>
        </w:rPr>
      </w:pPr>
    </w:p>
    <w:p w14:paraId="7643FF36" w14:textId="77777777" w:rsidR="00021EB5" w:rsidRPr="006D055B" w:rsidRDefault="00021EB5" w:rsidP="00021EB5">
      <w:pPr>
        <w:pStyle w:val="sottotitolocampionato10"/>
        <w:rPr>
          <w:color w:val="002060"/>
        </w:rPr>
      </w:pPr>
      <w:r w:rsidRPr="006D055B">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10E5647B"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2B474"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1871A"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8DCCC"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B243F"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A702F"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E991C"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49F71"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6BD3F528"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4C7F86" w14:textId="77777777" w:rsidR="00021EB5" w:rsidRPr="006D055B" w:rsidRDefault="00021EB5" w:rsidP="001528CF">
            <w:pPr>
              <w:pStyle w:val="rowtabella0"/>
              <w:rPr>
                <w:color w:val="002060"/>
              </w:rPr>
            </w:pPr>
            <w:r w:rsidRPr="006D055B">
              <w:rPr>
                <w:color w:val="002060"/>
              </w:rPr>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52466" w14:textId="77777777" w:rsidR="00021EB5" w:rsidRPr="006D055B" w:rsidRDefault="00021EB5" w:rsidP="001528CF">
            <w:pPr>
              <w:pStyle w:val="rowtabella0"/>
              <w:rPr>
                <w:color w:val="002060"/>
              </w:rPr>
            </w:pPr>
            <w:r w:rsidRPr="006D055B">
              <w:rPr>
                <w:color w:val="002060"/>
              </w:rPr>
              <w:t>URBINO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124C66"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9BBBE" w14:textId="77777777" w:rsidR="00021EB5" w:rsidRPr="006D055B" w:rsidRDefault="00021EB5" w:rsidP="001528CF">
            <w:pPr>
              <w:pStyle w:val="rowtabella0"/>
              <w:rPr>
                <w:color w:val="002060"/>
              </w:rPr>
            </w:pPr>
            <w:r w:rsidRPr="006D055B">
              <w:rPr>
                <w:color w:val="002060"/>
              </w:rPr>
              <w:t>04/10/2024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46E4B" w14:textId="77777777" w:rsidR="00021EB5" w:rsidRPr="006D055B" w:rsidRDefault="00021EB5" w:rsidP="001528CF">
            <w:pPr>
              <w:pStyle w:val="rowtabella0"/>
              <w:rPr>
                <w:color w:val="002060"/>
              </w:rPr>
            </w:pPr>
            <w:r w:rsidRPr="006D055B">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82044" w14:textId="77777777" w:rsidR="00021EB5" w:rsidRPr="006D055B" w:rsidRDefault="00021EB5" w:rsidP="001528CF">
            <w:pPr>
              <w:pStyle w:val="rowtabella0"/>
              <w:rPr>
                <w:color w:val="002060"/>
              </w:rPr>
            </w:pPr>
            <w:r w:rsidRPr="006D055B">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AB58E" w14:textId="77777777" w:rsidR="00021EB5" w:rsidRPr="006D055B" w:rsidRDefault="00021EB5" w:rsidP="001528CF">
            <w:pPr>
              <w:pStyle w:val="rowtabella0"/>
              <w:rPr>
                <w:color w:val="002060"/>
              </w:rPr>
            </w:pPr>
            <w:r w:rsidRPr="006D055B">
              <w:rPr>
                <w:color w:val="002060"/>
              </w:rPr>
              <w:t>VIA GIOVANNI XXIII</w:t>
            </w:r>
          </w:p>
        </w:tc>
      </w:tr>
      <w:tr w:rsidR="00021EB5" w:rsidRPr="006D055B" w14:paraId="3E41DCA3"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70E0F0" w14:textId="77777777" w:rsidR="00021EB5" w:rsidRPr="006D055B" w:rsidRDefault="00021EB5" w:rsidP="001528CF">
            <w:pPr>
              <w:pStyle w:val="rowtabella0"/>
              <w:rPr>
                <w:color w:val="002060"/>
                <w:lang w:val="es-ES"/>
              </w:rPr>
            </w:pPr>
            <w:r w:rsidRPr="006D055B">
              <w:rPr>
                <w:color w:val="002060"/>
                <w:lang w:val="es-ES"/>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2361F" w14:textId="77777777" w:rsidR="00021EB5" w:rsidRPr="006D055B" w:rsidRDefault="00021EB5" w:rsidP="001528CF">
            <w:pPr>
              <w:pStyle w:val="rowtabella0"/>
              <w:rPr>
                <w:color w:val="002060"/>
              </w:rPr>
            </w:pPr>
            <w:r w:rsidRPr="006D055B">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3226B"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C56F0" w14:textId="77777777" w:rsidR="00021EB5" w:rsidRPr="006D055B" w:rsidRDefault="00021EB5" w:rsidP="001528CF">
            <w:pPr>
              <w:pStyle w:val="rowtabella0"/>
              <w:rPr>
                <w:color w:val="002060"/>
              </w:rPr>
            </w:pPr>
            <w:r w:rsidRPr="006D055B">
              <w:rPr>
                <w:color w:val="002060"/>
              </w:rPr>
              <w:t>04/10/2024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BFF69A" w14:textId="77777777" w:rsidR="00021EB5" w:rsidRPr="006D055B" w:rsidRDefault="00021EB5" w:rsidP="001528CF">
            <w:pPr>
              <w:pStyle w:val="rowtabella0"/>
              <w:rPr>
                <w:color w:val="002060"/>
              </w:rPr>
            </w:pPr>
            <w:r w:rsidRPr="006D055B">
              <w:rPr>
                <w:color w:val="002060"/>
              </w:rPr>
              <w:t>5133 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43B61" w14:textId="77777777" w:rsidR="00021EB5" w:rsidRPr="006D055B" w:rsidRDefault="00021EB5" w:rsidP="001528CF">
            <w:pPr>
              <w:pStyle w:val="rowtabella0"/>
              <w:rPr>
                <w:color w:val="002060"/>
              </w:rPr>
            </w:pPr>
            <w:r w:rsidRPr="006D055B">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6AC03" w14:textId="77777777" w:rsidR="00021EB5" w:rsidRPr="006D055B" w:rsidRDefault="00021EB5" w:rsidP="001528CF">
            <w:pPr>
              <w:pStyle w:val="rowtabella0"/>
              <w:rPr>
                <w:color w:val="002060"/>
              </w:rPr>
            </w:pPr>
            <w:r w:rsidRPr="006D055B">
              <w:rPr>
                <w:color w:val="002060"/>
              </w:rPr>
              <w:t>VIA ANTONIO ROSMINI 22/B</w:t>
            </w:r>
          </w:p>
        </w:tc>
      </w:tr>
    </w:tbl>
    <w:p w14:paraId="7FBA2244" w14:textId="77777777" w:rsidR="00021EB5" w:rsidRPr="006D055B" w:rsidRDefault="00021EB5" w:rsidP="00021EB5">
      <w:pPr>
        <w:pStyle w:val="breakline"/>
        <w:rPr>
          <w:rFonts w:eastAsiaTheme="minorEastAsia"/>
          <w:color w:val="002060"/>
        </w:rPr>
      </w:pPr>
    </w:p>
    <w:p w14:paraId="22C18EBB" w14:textId="77777777" w:rsidR="00021EB5" w:rsidRPr="006D055B" w:rsidRDefault="00021EB5" w:rsidP="00021EB5">
      <w:pPr>
        <w:pStyle w:val="breakline"/>
        <w:rPr>
          <w:color w:val="002060"/>
        </w:rPr>
      </w:pPr>
    </w:p>
    <w:p w14:paraId="768D5181" w14:textId="77777777" w:rsidR="00021EB5" w:rsidRPr="006D055B" w:rsidRDefault="00021EB5" w:rsidP="00021EB5">
      <w:pPr>
        <w:pStyle w:val="breakline"/>
        <w:rPr>
          <w:color w:val="002060"/>
        </w:rPr>
      </w:pPr>
    </w:p>
    <w:p w14:paraId="267CBD32" w14:textId="77777777" w:rsidR="00021EB5" w:rsidRPr="006D055B" w:rsidRDefault="00021EB5" w:rsidP="00021EB5">
      <w:pPr>
        <w:pStyle w:val="sottotitolocampionato10"/>
        <w:rPr>
          <w:color w:val="002060"/>
        </w:rPr>
      </w:pPr>
      <w:r w:rsidRPr="006D055B">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41F79F88"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30068"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35612"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9C488"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586FF"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8CC91"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C87C0"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0CFFB"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658A1680"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B00BF5" w14:textId="77777777" w:rsidR="00021EB5" w:rsidRPr="006D055B" w:rsidRDefault="00021EB5" w:rsidP="001528CF">
            <w:pPr>
              <w:pStyle w:val="rowtabella0"/>
              <w:rPr>
                <w:color w:val="002060"/>
              </w:rPr>
            </w:pPr>
            <w:proofErr w:type="gramStart"/>
            <w:r w:rsidRPr="006D055B">
              <w:rPr>
                <w:color w:val="002060"/>
              </w:rPr>
              <w:t>CITTA</w:t>
            </w:r>
            <w:proofErr w:type="gramEnd"/>
            <w:r w:rsidRPr="006D055B">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790E5" w14:textId="77777777" w:rsidR="00021EB5" w:rsidRPr="006D055B" w:rsidRDefault="00021EB5" w:rsidP="001528CF">
            <w:pPr>
              <w:pStyle w:val="rowtabella0"/>
              <w:rPr>
                <w:color w:val="002060"/>
              </w:rPr>
            </w:pPr>
            <w:r w:rsidRPr="006D055B">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E6155"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B8BFF0" w14:textId="77777777" w:rsidR="00021EB5" w:rsidRPr="006D055B" w:rsidRDefault="00021EB5" w:rsidP="001528CF">
            <w:pPr>
              <w:pStyle w:val="rowtabella0"/>
              <w:rPr>
                <w:color w:val="002060"/>
              </w:rPr>
            </w:pPr>
            <w:r w:rsidRPr="006D055B">
              <w:rPr>
                <w:color w:val="002060"/>
              </w:rPr>
              <w:t>27/09/2024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82DA8" w14:textId="77777777" w:rsidR="00021EB5" w:rsidRPr="006D055B" w:rsidRDefault="00021EB5" w:rsidP="001528CF">
            <w:pPr>
              <w:pStyle w:val="rowtabella0"/>
              <w:rPr>
                <w:color w:val="002060"/>
              </w:rPr>
            </w:pPr>
            <w:r w:rsidRPr="006D055B">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C6D36" w14:textId="77777777" w:rsidR="00021EB5" w:rsidRPr="006D055B" w:rsidRDefault="00021EB5" w:rsidP="001528CF">
            <w:pPr>
              <w:pStyle w:val="rowtabella0"/>
              <w:rPr>
                <w:color w:val="002060"/>
              </w:rPr>
            </w:pPr>
            <w:r w:rsidRPr="006D055B">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668AA" w14:textId="77777777" w:rsidR="00021EB5" w:rsidRPr="006D055B" w:rsidRDefault="00021EB5" w:rsidP="001528CF">
            <w:pPr>
              <w:pStyle w:val="rowtabella0"/>
              <w:rPr>
                <w:color w:val="002060"/>
              </w:rPr>
            </w:pPr>
            <w:r w:rsidRPr="006D055B">
              <w:rPr>
                <w:color w:val="002060"/>
              </w:rPr>
              <w:t>VIA DELLO STADIO</w:t>
            </w:r>
          </w:p>
        </w:tc>
      </w:tr>
      <w:tr w:rsidR="00021EB5" w:rsidRPr="006D055B" w14:paraId="2E5FDA31"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8E170B" w14:textId="77777777" w:rsidR="00021EB5" w:rsidRPr="006D055B" w:rsidRDefault="00021EB5" w:rsidP="001528CF">
            <w:pPr>
              <w:pStyle w:val="rowtabella0"/>
              <w:rPr>
                <w:color w:val="002060"/>
              </w:rPr>
            </w:pPr>
            <w:r w:rsidRPr="006D055B">
              <w:rPr>
                <w:color w:val="002060"/>
              </w:rPr>
              <w:t>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70C70" w14:textId="77777777" w:rsidR="00021EB5" w:rsidRPr="006D055B" w:rsidRDefault="00021EB5" w:rsidP="001528CF">
            <w:pPr>
              <w:pStyle w:val="rowtabella0"/>
              <w:rPr>
                <w:color w:val="002060"/>
              </w:rPr>
            </w:pPr>
            <w:r w:rsidRPr="006D055B">
              <w:rPr>
                <w:color w:val="002060"/>
              </w:rPr>
              <w:t>DURANTINA SANTA CECILIA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4FFE0"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91062" w14:textId="77777777" w:rsidR="00021EB5" w:rsidRPr="006D055B" w:rsidRDefault="00021EB5" w:rsidP="001528CF">
            <w:pPr>
              <w:pStyle w:val="rowtabella0"/>
              <w:rPr>
                <w:color w:val="002060"/>
              </w:rPr>
            </w:pPr>
            <w:r w:rsidRPr="006D055B">
              <w:rPr>
                <w:color w:val="002060"/>
              </w:rPr>
              <w:t>28/09/2024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681E8" w14:textId="77777777" w:rsidR="00021EB5" w:rsidRPr="006D055B" w:rsidRDefault="00021EB5" w:rsidP="001528CF">
            <w:pPr>
              <w:pStyle w:val="rowtabella0"/>
              <w:rPr>
                <w:color w:val="002060"/>
              </w:rPr>
            </w:pPr>
            <w:r w:rsidRPr="006D055B">
              <w:rPr>
                <w:color w:val="002060"/>
              </w:rPr>
              <w:t>5139 PALESTRA POLO SCOLASTICO MICS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24FF6" w14:textId="77777777" w:rsidR="00021EB5" w:rsidRPr="006D055B" w:rsidRDefault="00021EB5" w:rsidP="001528CF">
            <w:pPr>
              <w:pStyle w:val="rowtabella0"/>
              <w:rPr>
                <w:color w:val="002060"/>
              </w:rPr>
            </w:pPr>
            <w:r w:rsidRPr="006D055B">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2706D" w14:textId="77777777" w:rsidR="00021EB5" w:rsidRPr="006D055B" w:rsidRDefault="00021EB5" w:rsidP="001528CF">
            <w:pPr>
              <w:pStyle w:val="rowtabella0"/>
              <w:rPr>
                <w:color w:val="002060"/>
              </w:rPr>
            </w:pPr>
            <w:r w:rsidRPr="006D055B">
              <w:rPr>
                <w:color w:val="002060"/>
              </w:rPr>
              <w:t>VIA VENEZIA 43</w:t>
            </w:r>
          </w:p>
        </w:tc>
      </w:tr>
    </w:tbl>
    <w:p w14:paraId="2E42666A" w14:textId="77777777" w:rsidR="00021EB5" w:rsidRPr="006D055B" w:rsidRDefault="00021EB5" w:rsidP="00021EB5">
      <w:pPr>
        <w:pStyle w:val="breakline"/>
        <w:rPr>
          <w:rFonts w:eastAsiaTheme="minorEastAsia"/>
          <w:color w:val="002060"/>
        </w:rPr>
      </w:pPr>
    </w:p>
    <w:p w14:paraId="445FB777" w14:textId="77777777" w:rsidR="00021EB5" w:rsidRPr="006D055B" w:rsidRDefault="00021EB5" w:rsidP="00021EB5">
      <w:pPr>
        <w:pStyle w:val="breakline"/>
        <w:rPr>
          <w:color w:val="002060"/>
        </w:rPr>
      </w:pPr>
    </w:p>
    <w:p w14:paraId="270E2A99" w14:textId="77777777" w:rsidR="00021EB5" w:rsidRPr="006D055B" w:rsidRDefault="00021EB5" w:rsidP="00021EB5">
      <w:pPr>
        <w:pStyle w:val="breakline"/>
        <w:rPr>
          <w:color w:val="002060"/>
        </w:rPr>
      </w:pPr>
    </w:p>
    <w:p w14:paraId="6584E54E" w14:textId="77777777" w:rsidR="00021EB5" w:rsidRPr="006D055B" w:rsidRDefault="00021EB5" w:rsidP="00021EB5">
      <w:pPr>
        <w:pStyle w:val="sottotitolocampionato10"/>
        <w:rPr>
          <w:color w:val="002060"/>
        </w:rPr>
      </w:pPr>
      <w:r w:rsidRPr="006D055B">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024C26CC"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DC43E"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E4F5F"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7C8F9"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5F404"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F0516"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2E958"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EB254"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51ECC843"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791143" w14:textId="77777777" w:rsidR="00021EB5" w:rsidRPr="006D055B" w:rsidRDefault="00021EB5" w:rsidP="001528CF">
            <w:pPr>
              <w:pStyle w:val="rowtabella0"/>
              <w:rPr>
                <w:color w:val="002060"/>
              </w:rPr>
            </w:pPr>
            <w:r w:rsidRPr="006D055B">
              <w:rPr>
                <w:color w:val="002060"/>
              </w:rPr>
              <w:lastRenderedPageBreak/>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8172D" w14:textId="77777777" w:rsidR="00021EB5" w:rsidRPr="006D055B" w:rsidRDefault="00021EB5" w:rsidP="001528CF">
            <w:pPr>
              <w:pStyle w:val="rowtabella0"/>
              <w:rPr>
                <w:color w:val="002060"/>
              </w:rPr>
            </w:pPr>
            <w:r w:rsidRPr="006D055B">
              <w:rPr>
                <w:color w:val="002060"/>
              </w:rPr>
              <w:t>DURANTINA SANTA CECILIA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DF009"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AE8F8A" w14:textId="77777777" w:rsidR="00021EB5" w:rsidRPr="006D055B" w:rsidRDefault="00021EB5" w:rsidP="001528CF">
            <w:pPr>
              <w:pStyle w:val="rowtabella0"/>
              <w:rPr>
                <w:color w:val="002060"/>
              </w:rPr>
            </w:pPr>
            <w:r w:rsidRPr="006D055B">
              <w:rPr>
                <w:color w:val="002060"/>
              </w:rPr>
              <w:t>04/10/2024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C58E28" w14:textId="77777777" w:rsidR="00021EB5" w:rsidRPr="006D055B" w:rsidRDefault="00021EB5" w:rsidP="001528CF">
            <w:pPr>
              <w:pStyle w:val="rowtabella0"/>
              <w:rPr>
                <w:color w:val="002060"/>
              </w:rPr>
            </w:pPr>
            <w:r w:rsidRPr="006D055B">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B5319" w14:textId="77777777" w:rsidR="00021EB5" w:rsidRPr="006D055B" w:rsidRDefault="00021EB5" w:rsidP="001528CF">
            <w:pPr>
              <w:pStyle w:val="rowtabella0"/>
              <w:rPr>
                <w:color w:val="002060"/>
              </w:rPr>
            </w:pPr>
            <w:r w:rsidRPr="006D055B">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FB342" w14:textId="77777777" w:rsidR="00021EB5" w:rsidRPr="006D055B" w:rsidRDefault="00021EB5" w:rsidP="001528CF">
            <w:pPr>
              <w:pStyle w:val="rowtabella0"/>
              <w:rPr>
                <w:color w:val="002060"/>
              </w:rPr>
            </w:pPr>
            <w:r w:rsidRPr="006D055B">
              <w:rPr>
                <w:color w:val="002060"/>
              </w:rPr>
              <w:t>VIA ROMA 201</w:t>
            </w:r>
          </w:p>
        </w:tc>
      </w:tr>
      <w:tr w:rsidR="00021EB5" w:rsidRPr="006D055B" w14:paraId="56600E83"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CB91A7" w14:textId="77777777" w:rsidR="00021EB5" w:rsidRPr="006D055B" w:rsidRDefault="00021EB5" w:rsidP="001528CF">
            <w:pPr>
              <w:pStyle w:val="rowtabella0"/>
              <w:rPr>
                <w:color w:val="002060"/>
              </w:rPr>
            </w:pPr>
            <w:r w:rsidRPr="006D055B">
              <w:rPr>
                <w:color w:val="002060"/>
              </w:rPr>
              <w:t>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F68F1" w14:textId="77777777" w:rsidR="00021EB5" w:rsidRPr="006D055B" w:rsidRDefault="00021EB5" w:rsidP="001528CF">
            <w:pPr>
              <w:pStyle w:val="rowtabella0"/>
              <w:rPr>
                <w:color w:val="002060"/>
              </w:rPr>
            </w:pPr>
            <w:proofErr w:type="gramStart"/>
            <w:r w:rsidRPr="006D055B">
              <w:rPr>
                <w:color w:val="002060"/>
              </w:rPr>
              <w:t>CITTA</w:t>
            </w:r>
            <w:proofErr w:type="gramEnd"/>
            <w:r w:rsidRPr="006D055B">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9C503"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7C74E" w14:textId="77777777" w:rsidR="00021EB5" w:rsidRPr="006D055B" w:rsidRDefault="00021EB5" w:rsidP="001528CF">
            <w:pPr>
              <w:pStyle w:val="rowtabella0"/>
              <w:rPr>
                <w:color w:val="002060"/>
              </w:rPr>
            </w:pPr>
            <w:r w:rsidRPr="006D055B">
              <w:rPr>
                <w:color w:val="002060"/>
              </w:rPr>
              <w:t>05/10/2024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85AC30" w14:textId="77777777" w:rsidR="00021EB5" w:rsidRPr="006D055B" w:rsidRDefault="00021EB5" w:rsidP="001528CF">
            <w:pPr>
              <w:pStyle w:val="rowtabella0"/>
              <w:rPr>
                <w:color w:val="002060"/>
              </w:rPr>
            </w:pPr>
            <w:r w:rsidRPr="006D055B">
              <w:rPr>
                <w:color w:val="002060"/>
              </w:rPr>
              <w:t>5116 PALESTRA CONUMALE DI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B97C2" w14:textId="77777777" w:rsidR="00021EB5" w:rsidRPr="006D055B" w:rsidRDefault="00021EB5" w:rsidP="001528CF">
            <w:pPr>
              <w:pStyle w:val="rowtabella0"/>
              <w:rPr>
                <w:color w:val="002060"/>
              </w:rPr>
            </w:pPr>
            <w:r w:rsidRPr="006D055B">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9E418" w14:textId="77777777" w:rsidR="00021EB5" w:rsidRPr="006D055B" w:rsidRDefault="00021EB5" w:rsidP="001528CF">
            <w:pPr>
              <w:pStyle w:val="rowtabella0"/>
              <w:rPr>
                <w:color w:val="002060"/>
              </w:rPr>
            </w:pPr>
            <w:r w:rsidRPr="006D055B">
              <w:rPr>
                <w:color w:val="002060"/>
              </w:rPr>
              <w:t>VIA MONTESSORI LOC. ANGELI</w:t>
            </w:r>
          </w:p>
        </w:tc>
      </w:tr>
    </w:tbl>
    <w:p w14:paraId="3E198E5C" w14:textId="77777777" w:rsidR="00021EB5" w:rsidRPr="006D055B" w:rsidRDefault="00021EB5" w:rsidP="00021EB5">
      <w:pPr>
        <w:pStyle w:val="breakline"/>
        <w:rPr>
          <w:rFonts w:eastAsiaTheme="minorEastAsia"/>
          <w:color w:val="002060"/>
        </w:rPr>
      </w:pPr>
    </w:p>
    <w:p w14:paraId="75772B65" w14:textId="77777777" w:rsidR="00021EB5" w:rsidRPr="006D055B" w:rsidRDefault="00021EB5" w:rsidP="00021EB5">
      <w:pPr>
        <w:pStyle w:val="breakline"/>
        <w:rPr>
          <w:color w:val="002060"/>
        </w:rPr>
      </w:pPr>
    </w:p>
    <w:p w14:paraId="77C8C8EF" w14:textId="77777777" w:rsidR="00021EB5" w:rsidRPr="006D055B" w:rsidRDefault="00021EB5" w:rsidP="00021EB5">
      <w:pPr>
        <w:pStyle w:val="breakline"/>
        <w:rPr>
          <w:color w:val="002060"/>
        </w:rPr>
      </w:pPr>
    </w:p>
    <w:p w14:paraId="6CD173C7" w14:textId="77777777" w:rsidR="00021EB5" w:rsidRPr="006D055B" w:rsidRDefault="00021EB5" w:rsidP="00021EB5">
      <w:pPr>
        <w:pStyle w:val="sottotitolocampionato10"/>
        <w:rPr>
          <w:color w:val="002060"/>
        </w:rPr>
      </w:pPr>
      <w:r w:rsidRPr="006D055B">
        <w:rPr>
          <w:color w:val="002060"/>
        </w:rPr>
        <w:t>GIRONE 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021EB5" w:rsidRPr="006D055B" w14:paraId="2512610F"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39C58"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1A9F8"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26C4E"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1C4AE"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3009B"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B1965"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9FE6C"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52F8F6DA"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223E89" w14:textId="77777777" w:rsidR="00021EB5" w:rsidRPr="006D055B" w:rsidRDefault="00021EB5" w:rsidP="001528CF">
            <w:pPr>
              <w:pStyle w:val="rowtabella0"/>
              <w:rPr>
                <w:color w:val="002060"/>
              </w:rPr>
            </w:pPr>
            <w:r w:rsidRPr="006D055B">
              <w:rPr>
                <w:color w:val="002060"/>
              </w:rPr>
              <w:t>GRADARA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C5EF8D" w14:textId="77777777" w:rsidR="00021EB5" w:rsidRPr="006D055B" w:rsidRDefault="00021EB5" w:rsidP="001528CF">
            <w:pPr>
              <w:pStyle w:val="rowtabella0"/>
              <w:rPr>
                <w:color w:val="002060"/>
              </w:rPr>
            </w:pPr>
            <w:r w:rsidRPr="006D055B">
              <w:rPr>
                <w:color w:val="002060"/>
              </w:rPr>
              <w:t>ATLETICO CHIARAVALLE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83CFA4"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C16AC5" w14:textId="77777777" w:rsidR="00021EB5" w:rsidRPr="006D055B" w:rsidRDefault="00021EB5" w:rsidP="001528CF">
            <w:pPr>
              <w:pStyle w:val="rowtabella0"/>
              <w:rPr>
                <w:color w:val="002060"/>
              </w:rPr>
            </w:pPr>
            <w:r w:rsidRPr="006D055B">
              <w:rPr>
                <w:color w:val="002060"/>
              </w:rPr>
              <w:t>27/09/2024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29D725" w14:textId="77777777" w:rsidR="00021EB5" w:rsidRPr="006D055B" w:rsidRDefault="00021EB5" w:rsidP="001528CF">
            <w:pPr>
              <w:pStyle w:val="rowtabella0"/>
              <w:rPr>
                <w:color w:val="002060"/>
              </w:rPr>
            </w:pPr>
            <w:r w:rsidRPr="006D055B">
              <w:rPr>
                <w:color w:val="002060"/>
              </w:rPr>
              <w:t>5473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2F562C" w14:textId="77777777" w:rsidR="00021EB5" w:rsidRPr="006D055B" w:rsidRDefault="00021EB5" w:rsidP="001528CF">
            <w:pPr>
              <w:pStyle w:val="rowtabella0"/>
              <w:rPr>
                <w:color w:val="002060"/>
              </w:rPr>
            </w:pPr>
            <w:r w:rsidRPr="006D055B">
              <w:rPr>
                <w:color w:val="002060"/>
              </w:rPr>
              <w:t>GRADARA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09A481" w14:textId="77777777" w:rsidR="00021EB5" w:rsidRPr="006D055B" w:rsidRDefault="00021EB5" w:rsidP="001528CF">
            <w:pPr>
              <w:pStyle w:val="rowtabella0"/>
              <w:rPr>
                <w:color w:val="002060"/>
              </w:rPr>
            </w:pPr>
            <w:r w:rsidRPr="006D055B">
              <w:rPr>
                <w:color w:val="002060"/>
              </w:rPr>
              <w:t>VIA TAVULLIA</w:t>
            </w:r>
          </w:p>
        </w:tc>
      </w:tr>
    </w:tbl>
    <w:p w14:paraId="3422EB21" w14:textId="77777777" w:rsidR="00021EB5" w:rsidRPr="006D055B" w:rsidRDefault="00021EB5" w:rsidP="00021EB5">
      <w:pPr>
        <w:pStyle w:val="breakline"/>
        <w:rPr>
          <w:rFonts w:eastAsiaTheme="minorEastAsia"/>
          <w:color w:val="002060"/>
        </w:rPr>
      </w:pPr>
    </w:p>
    <w:p w14:paraId="3AA313FA" w14:textId="77777777" w:rsidR="00021EB5" w:rsidRPr="006D055B" w:rsidRDefault="00021EB5" w:rsidP="00021EB5">
      <w:pPr>
        <w:pStyle w:val="breakline"/>
        <w:rPr>
          <w:color w:val="002060"/>
        </w:rPr>
      </w:pPr>
    </w:p>
    <w:p w14:paraId="1D422022" w14:textId="77777777" w:rsidR="00021EB5" w:rsidRPr="006D055B" w:rsidRDefault="00021EB5" w:rsidP="00021EB5">
      <w:pPr>
        <w:pStyle w:val="breakline"/>
        <w:rPr>
          <w:color w:val="002060"/>
        </w:rPr>
      </w:pPr>
    </w:p>
    <w:p w14:paraId="0CD788AE" w14:textId="77777777" w:rsidR="00021EB5" w:rsidRPr="006D055B" w:rsidRDefault="00021EB5" w:rsidP="00021EB5">
      <w:pPr>
        <w:pStyle w:val="sottotitolocampionato10"/>
        <w:rPr>
          <w:color w:val="002060"/>
        </w:rPr>
      </w:pPr>
      <w:r w:rsidRPr="006D055B">
        <w:rPr>
          <w:color w:val="002060"/>
        </w:rPr>
        <w:t>GIRONE 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10EFCCA9"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323E6"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4FA3B"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094CF"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987D8"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D173F"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1CB6B"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58158"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17FB4D2B"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8B3201" w14:textId="77777777" w:rsidR="00021EB5" w:rsidRPr="006D055B" w:rsidRDefault="00021EB5" w:rsidP="001528CF">
            <w:pPr>
              <w:pStyle w:val="rowtabella0"/>
              <w:rPr>
                <w:color w:val="002060"/>
              </w:rPr>
            </w:pPr>
            <w:r w:rsidRPr="006D055B">
              <w:rPr>
                <w:color w:val="002060"/>
              </w:rPr>
              <w:t>VIRTUS AURORA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0A3C90" w14:textId="77777777" w:rsidR="00021EB5" w:rsidRPr="006D055B" w:rsidRDefault="00021EB5" w:rsidP="001528CF">
            <w:pPr>
              <w:pStyle w:val="rowtabella0"/>
              <w:rPr>
                <w:color w:val="002060"/>
              </w:rPr>
            </w:pPr>
            <w:r w:rsidRPr="006D055B">
              <w:rPr>
                <w:color w:val="002060"/>
              </w:rPr>
              <w:t>GRADARA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C21EE2"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276AEB" w14:textId="77777777" w:rsidR="00021EB5" w:rsidRPr="006D055B" w:rsidRDefault="00021EB5" w:rsidP="001528CF">
            <w:pPr>
              <w:pStyle w:val="rowtabella0"/>
              <w:rPr>
                <w:color w:val="002060"/>
              </w:rPr>
            </w:pPr>
            <w:r w:rsidRPr="006D055B">
              <w:rPr>
                <w:color w:val="002060"/>
              </w:rPr>
              <w:t>04/10/2024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3D704A" w14:textId="77777777" w:rsidR="00021EB5" w:rsidRPr="006D055B" w:rsidRDefault="00021EB5" w:rsidP="001528CF">
            <w:pPr>
              <w:pStyle w:val="rowtabella0"/>
              <w:rPr>
                <w:color w:val="002060"/>
              </w:rPr>
            </w:pPr>
            <w:r w:rsidRPr="006D055B">
              <w:rPr>
                <w:color w:val="002060"/>
              </w:rPr>
              <w:t>5139 PALESTRA POLO SCOLASTICO MICS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09CC8E" w14:textId="77777777" w:rsidR="00021EB5" w:rsidRPr="006D055B" w:rsidRDefault="00021EB5" w:rsidP="001528CF">
            <w:pPr>
              <w:pStyle w:val="rowtabella0"/>
              <w:rPr>
                <w:color w:val="002060"/>
              </w:rPr>
            </w:pPr>
            <w:r w:rsidRPr="006D055B">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F93F38" w14:textId="77777777" w:rsidR="00021EB5" w:rsidRPr="006D055B" w:rsidRDefault="00021EB5" w:rsidP="001528CF">
            <w:pPr>
              <w:pStyle w:val="rowtabella0"/>
              <w:rPr>
                <w:color w:val="002060"/>
              </w:rPr>
            </w:pPr>
            <w:r w:rsidRPr="006D055B">
              <w:rPr>
                <w:color w:val="002060"/>
              </w:rPr>
              <w:t>VIA VENEZIA 43</w:t>
            </w:r>
          </w:p>
        </w:tc>
      </w:tr>
    </w:tbl>
    <w:p w14:paraId="1ECC2DFC" w14:textId="77777777" w:rsidR="00021EB5" w:rsidRPr="006D055B" w:rsidRDefault="00021EB5" w:rsidP="00021EB5">
      <w:pPr>
        <w:pStyle w:val="breakline"/>
        <w:rPr>
          <w:rFonts w:eastAsiaTheme="minorEastAsia"/>
          <w:color w:val="002060"/>
        </w:rPr>
      </w:pPr>
    </w:p>
    <w:p w14:paraId="1A0CDB57" w14:textId="77777777" w:rsidR="00021EB5" w:rsidRPr="006D055B" w:rsidRDefault="00021EB5" w:rsidP="00021EB5">
      <w:pPr>
        <w:pStyle w:val="breakline"/>
        <w:rPr>
          <w:color w:val="002060"/>
        </w:rPr>
      </w:pPr>
    </w:p>
    <w:p w14:paraId="7A475452" w14:textId="77777777" w:rsidR="00021EB5" w:rsidRPr="006D055B" w:rsidRDefault="00021EB5" w:rsidP="00021EB5">
      <w:pPr>
        <w:pStyle w:val="breakline"/>
        <w:rPr>
          <w:color w:val="002060"/>
        </w:rPr>
      </w:pPr>
    </w:p>
    <w:p w14:paraId="1D7AC514" w14:textId="77777777" w:rsidR="00021EB5" w:rsidRPr="006D055B" w:rsidRDefault="00021EB5" w:rsidP="00021EB5">
      <w:pPr>
        <w:pStyle w:val="sottotitolocampionato10"/>
        <w:rPr>
          <w:color w:val="002060"/>
        </w:rPr>
      </w:pPr>
      <w:r w:rsidRPr="006D055B">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6"/>
        <w:gridCol w:w="1984"/>
        <w:gridCol w:w="385"/>
        <w:gridCol w:w="898"/>
        <w:gridCol w:w="1281"/>
        <w:gridCol w:w="1533"/>
        <w:gridCol w:w="1533"/>
      </w:tblGrid>
      <w:tr w:rsidR="00021EB5" w:rsidRPr="006D055B" w14:paraId="60A4CBA8"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74A57"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B9651"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26970"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39028"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E174A"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04AAD"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D8BB0"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3C822D98"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25DB73" w14:textId="77777777" w:rsidR="00021EB5" w:rsidRPr="006D055B" w:rsidRDefault="00021EB5" w:rsidP="001528CF">
            <w:pPr>
              <w:pStyle w:val="rowtabella0"/>
              <w:rPr>
                <w:color w:val="002060"/>
              </w:rPr>
            </w:pPr>
            <w:r w:rsidRPr="006D055B">
              <w:rPr>
                <w:color w:val="002060"/>
              </w:rPr>
              <w:t>MONTECCHIO SPORT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60A871" w14:textId="77777777" w:rsidR="00021EB5" w:rsidRPr="006D055B" w:rsidRDefault="00021EB5" w:rsidP="001528CF">
            <w:pPr>
              <w:pStyle w:val="rowtabella0"/>
              <w:rPr>
                <w:color w:val="002060"/>
              </w:rPr>
            </w:pPr>
            <w:r w:rsidRPr="006D055B">
              <w:rPr>
                <w:color w:val="002060"/>
              </w:rPr>
              <w:t>VADO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2AAC7A"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278B59" w14:textId="77777777" w:rsidR="00021EB5" w:rsidRPr="006D055B" w:rsidRDefault="00021EB5" w:rsidP="001528CF">
            <w:pPr>
              <w:pStyle w:val="rowtabella0"/>
              <w:rPr>
                <w:color w:val="002060"/>
              </w:rPr>
            </w:pPr>
            <w:r w:rsidRPr="006D055B">
              <w:rPr>
                <w:color w:val="002060"/>
              </w:rPr>
              <w:t>27/09/2024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19DD07" w14:textId="77777777" w:rsidR="00021EB5" w:rsidRPr="006D055B" w:rsidRDefault="00021EB5" w:rsidP="001528CF">
            <w:pPr>
              <w:pStyle w:val="rowtabella0"/>
              <w:rPr>
                <w:color w:val="002060"/>
              </w:rPr>
            </w:pPr>
            <w:r w:rsidRPr="006D055B">
              <w:rPr>
                <w:color w:val="002060"/>
              </w:rPr>
              <w:t>5423 PALAS.MONTECCHIO "PALADIONIGI"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412D95" w14:textId="77777777" w:rsidR="00021EB5" w:rsidRPr="006D055B" w:rsidRDefault="00021EB5" w:rsidP="001528CF">
            <w:pPr>
              <w:pStyle w:val="rowtabella0"/>
              <w:rPr>
                <w:color w:val="002060"/>
              </w:rPr>
            </w:pPr>
            <w:r w:rsidRPr="006D055B">
              <w:rPr>
                <w:color w:val="002060"/>
              </w:rPr>
              <w:t>VALLEFOGLIA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7E9761" w14:textId="77777777" w:rsidR="00021EB5" w:rsidRPr="006D055B" w:rsidRDefault="00021EB5" w:rsidP="001528CF">
            <w:pPr>
              <w:pStyle w:val="rowtabella0"/>
              <w:rPr>
                <w:color w:val="002060"/>
              </w:rPr>
            </w:pPr>
            <w:r w:rsidRPr="006D055B">
              <w:rPr>
                <w:color w:val="002060"/>
              </w:rPr>
              <w:t>VIA MAZZINI</w:t>
            </w:r>
          </w:p>
        </w:tc>
      </w:tr>
    </w:tbl>
    <w:p w14:paraId="691BF363" w14:textId="77777777" w:rsidR="00021EB5" w:rsidRPr="006D055B" w:rsidRDefault="00021EB5" w:rsidP="00021EB5">
      <w:pPr>
        <w:pStyle w:val="breakline"/>
        <w:rPr>
          <w:rFonts w:eastAsiaTheme="minorEastAsia"/>
          <w:color w:val="002060"/>
        </w:rPr>
      </w:pPr>
    </w:p>
    <w:p w14:paraId="70550EA1" w14:textId="77777777" w:rsidR="00021EB5" w:rsidRPr="006D055B" w:rsidRDefault="00021EB5" w:rsidP="00021EB5">
      <w:pPr>
        <w:pStyle w:val="breakline"/>
        <w:rPr>
          <w:color w:val="002060"/>
        </w:rPr>
      </w:pPr>
    </w:p>
    <w:p w14:paraId="0A1F2563" w14:textId="77777777" w:rsidR="00021EB5" w:rsidRPr="006D055B" w:rsidRDefault="00021EB5" w:rsidP="00021EB5">
      <w:pPr>
        <w:pStyle w:val="breakline"/>
        <w:rPr>
          <w:color w:val="002060"/>
        </w:rPr>
      </w:pPr>
    </w:p>
    <w:p w14:paraId="67E9F3D8" w14:textId="77777777" w:rsidR="00021EB5" w:rsidRPr="006D055B" w:rsidRDefault="00021EB5" w:rsidP="00021EB5">
      <w:pPr>
        <w:pStyle w:val="sottotitolocampionato10"/>
        <w:rPr>
          <w:color w:val="002060"/>
        </w:rPr>
      </w:pPr>
      <w:r w:rsidRPr="006D055B">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3"/>
        <w:gridCol w:w="1552"/>
      </w:tblGrid>
      <w:tr w:rsidR="00021EB5" w:rsidRPr="006D055B" w14:paraId="706A52EE"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C9E1B"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A3638"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ED5F7"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3337A"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ACBD9"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B3FD7"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CE643"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0116B1B0"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FC7650" w14:textId="77777777" w:rsidR="00021EB5" w:rsidRPr="006D055B" w:rsidRDefault="00021EB5" w:rsidP="001528CF">
            <w:pPr>
              <w:pStyle w:val="rowtabella0"/>
              <w:rPr>
                <w:color w:val="002060"/>
              </w:rPr>
            </w:pPr>
            <w:r w:rsidRPr="006D055B">
              <w:rPr>
                <w:color w:val="002060"/>
              </w:rPr>
              <w:t>VADO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53ACA9" w14:textId="77777777" w:rsidR="00021EB5" w:rsidRPr="006D055B" w:rsidRDefault="00021EB5" w:rsidP="001528CF">
            <w:pPr>
              <w:pStyle w:val="rowtabella0"/>
              <w:rPr>
                <w:color w:val="002060"/>
              </w:rPr>
            </w:pPr>
            <w:r w:rsidRPr="006D055B">
              <w:rPr>
                <w:color w:val="002060"/>
              </w:rPr>
              <w:t>CDC 2018</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13A1D2"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33A147" w14:textId="77777777" w:rsidR="00021EB5" w:rsidRPr="006D055B" w:rsidRDefault="00021EB5" w:rsidP="001528CF">
            <w:pPr>
              <w:pStyle w:val="rowtabella0"/>
              <w:rPr>
                <w:color w:val="002060"/>
              </w:rPr>
            </w:pPr>
            <w:r w:rsidRPr="006D055B">
              <w:rPr>
                <w:color w:val="002060"/>
              </w:rPr>
              <w:t>05/10/2024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BEC5CE" w14:textId="77777777" w:rsidR="00021EB5" w:rsidRPr="006D055B" w:rsidRDefault="00021EB5" w:rsidP="001528CF">
            <w:pPr>
              <w:pStyle w:val="rowtabella0"/>
              <w:rPr>
                <w:color w:val="002060"/>
              </w:rPr>
            </w:pPr>
            <w:r w:rsidRPr="006D055B">
              <w:rPr>
                <w:color w:val="002060"/>
              </w:rPr>
              <w:t>5441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B765B3" w14:textId="77777777" w:rsidR="00021EB5" w:rsidRPr="006D055B" w:rsidRDefault="00021EB5" w:rsidP="001528CF">
            <w:pPr>
              <w:pStyle w:val="rowtabella0"/>
              <w:rPr>
                <w:color w:val="002060"/>
              </w:rPr>
            </w:pPr>
            <w:r w:rsidRPr="006D055B">
              <w:rPr>
                <w:color w:val="002060"/>
              </w:rPr>
              <w:t>SANT'ANGELO IN VADO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C5533A" w14:textId="77777777" w:rsidR="00021EB5" w:rsidRPr="006D055B" w:rsidRDefault="00021EB5" w:rsidP="001528CF">
            <w:pPr>
              <w:pStyle w:val="rowtabella0"/>
              <w:rPr>
                <w:color w:val="002060"/>
              </w:rPr>
            </w:pPr>
            <w:r w:rsidRPr="006D055B">
              <w:rPr>
                <w:color w:val="002060"/>
              </w:rPr>
              <w:t>VIA MOLINELLO</w:t>
            </w:r>
          </w:p>
        </w:tc>
      </w:tr>
    </w:tbl>
    <w:p w14:paraId="5EAB69B4" w14:textId="77777777" w:rsidR="00021EB5" w:rsidRPr="006D055B" w:rsidRDefault="00021EB5" w:rsidP="00021EB5">
      <w:pPr>
        <w:pStyle w:val="breakline"/>
        <w:rPr>
          <w:rFonts w:eastAsiaTheme="minorEastAsia"/>
          <w:color w:val="002060"/>
        </w:rPr>
      </w:pPr>
    </w:p>
    <w:p w14:paraId="71030424" w14:textId="77777777" w:rsidR="00021EB5" w:rsidRPr="006D055B" w:rsidRDefault="00021EB5" w:rsidP="00021EB5">
      <w:pPr>
        <w:pStyle w:val="breakline"/>
        <w:rPr>
          <w:color w:val="002060"/>
        </w:rPr>
      </w:pPr>
    </w:p>
    <w:p w14:paraId="1BC2D802" w14:textId="77777777" w:rsidR="00021EB5" w:rsidRPr="006D055B" w:rsidRDefault="00021EB5" w:rsidP="00021EB5">
      <w:pPr>
        <w:pStyle w:val="breakline"/>
        <w:rPr>
          <w:color w:val="002060"/>
        </w:rPr>
      </w:pPr>
    </w:p>
    <w:p w14:paraId="1CE5932E" w14:textId="77777777" w:rsidR="00021EB5" w:rsidRPr="006D055B" w:rsidRDefault="00021EB5" w:rsidP="00021EB5">
      <w:pPr>
        <w:pStyle w:val="sottotitolocampionato10"/>
        <w:rPr>
          <w:color w:val="002060"/>
        </w:rPr>
      </w:pPr>
      <w:r w:rsidRPr="006D055B">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107E6459"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C0602"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F3A57"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DFD9C"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739FD"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88376"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83CED"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641FE"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6352B378"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DC7136" w14:textId="77777777" w:rsidR="00021EB5" w:rsidRPr="006D055B" w:rsidRDefault="00021EB5" w:rsidP="001528CF">
            <w:pPr>
              <w:pStyle w:val="rowtabella0"/>
              <w:rPr>
                <w:color w:val="002060"/>
              </w:rPr>
            </w:pPr>
            <w:r w:rsidRPr="006D055B">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01E60" w14:textId="77777777" w:rsidR="00021EB5" w:rsidRPr="006D055B" w:rsidRDefault="00021EB5" w:rsidP="001528CF">
            <w:pPr>
              <w:pStyle w:val="rowtabella0"/>
              <w:rPr>
                <w:color w:val="002060"/>
              </w:rPr>
            </w:pPr>
            <w:r w:rsidRPr="006D055B">
              <w:rPr>
                <w:color w:val="002060"/>
              </w:rPr>
              <w:t>CIRCOLO COLLODI CALCIO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A2915"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6ED29" w14:textId="77777777" w:rsidR="00021EB5" w:rsidRPr="006D055B" w:rsidRDefault="00021EB5" w:rsidP="001528CF">
            <w:pPr>
              <w:pStyle w:val="rowtabella0"/>
              <w:rPr>
                <w:color w:val="002060"/>
              </w:rPr>
            </w:pPr>
            <w:r w:rsidRPr="006D055B">
              <w:rPr>
                <w:color w:val="002060"/>
              </w:rPr>
              <w:t>27/09/2024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51245" w14:textId="77777777" w:rsidR="00021EB5" w:rsidRPr="006D055B" w:rsidRDefault="00021EB5" w:rsidP="001528CF">
            <w:pPr>
              <w:pStyle w:val="rowtabella0"/>
              <w:rPr>
                <w:color w:val="002060"/>
              </w:rPr>
            </w:pPr>
            <w:r w:rsidRPr="006D055B">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6A8269" w14:textId="77777777" w:rsidR="00021EB5" w:rsidRPr="006D055B" w:rsidRDefault="00021EB5" w:rsidP="001528CF">
            <w:pPr>
              <w:pStyle w:val="rowtabella0"/>
              <w:rPr>
                <w:color w:val="002060"/>
              </w:rPr>
            </w:pPr>
            <w:r w:rsidRPr="006D055B">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9C976" w14:textId="77777777" w:rsidR="00021EB5" w:rsidRPr="006D055B" w:rsidRDefault="00021EB5" w:rsidP="001528CF">
            <w:pPr>
              <w:pStyle w:val="rowtabella0"/>
              <w:rPr>
                <w:color w:val="002060"/>
              </w:rPr>
            </w:pPr>
            <w:r w:rsidRPr="006D055B">
              <w:rPr>
                <w:color w:val="002060"/>
              </w:rPr>
              <w:t>VIA FONTE ANTICA 6</w:t>
            </w:r>
          </w:p>
        </w:tc>
      </w:tr>
      <w:tr w:rsidR="00021EB5" w:rsidRPr="006D055B" w14:paraId="7ABE4844"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BBE93E" w14:textId="77777777" w:rsidR="00021EB5" w:rsidRPr="006D055B" w:rsidRDefault="00021EB5" w:rsidP="001528CF">
            <w:pPr>
              <w:pStyle w:val="rowtabella0"/>
              <w:rPr>
                <w:color w:val="002060"/>
              </w:rPr>
            </w:pPr>
            <w:r w:rsidRPr="006D055B">
              <w:rPr>
                <w:color w:val="002060"/>
              </w:rPr>
              <w:t>FUTSAL OTTRANO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FE9E2" w14:textId="77777777" w:rsidR="00021EB5" w:rsidRPr="006D055B" w:rsidRDefault="00021EB5" w:rsidP="001528CF">
            <w:pPr>
              <w:pStyle w:val="rowtabella0"/>
              <w:rPr>
                <w:color w:val="002060"/>
              </w:rPr>
            </w:pPr>
            <w:r w:rsidRPr="006D055B">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EC4E68"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8B451" w14:textId="77777777" w:rsidR="00021EB5" w:rsidRPr="006D055B" w:rsidRDefault="00021EB5" w:rsidP="001528CF">
            <w:pPr>
              <w:pStyle w:val="rowtabella0"/>
              <w:rPr>
                <w:color w:val="002060"/>
              </w:rPr>
            </w:pPr>
            <w:r w:rsidRPr="006D055B">
              <w:rPr>
                <w:color w:val="002060"/>
              </w:rPr>
              <w:t>27/09/2024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A344F" w14:textId="77777777" w:rsidR="00021EB5" w:rsidRPr="006D055B" w:rsidRDefault="00021EB5" w:rsidP="001528CF">
            <w:pPr>
              <w:pStyle w:val="rowtabella0"/>
              <w:rPr>
                <w:color w:val="002060"/>
              </w:rPr>
            </w:pPr>
            <w:r w:rsidRPr="006D055B">
              <w:rPr>
                <w:color w:val="002060"/>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58CF9" w14:textId="77777777" w:rsidR="00021EB5" w:rsidRPr="006D055B" w:rsidRDefault="00021EB5" w:rsidP="001528CF">
            <w:pPr>
              <w:pStyle w:val="rowtabella0"/>
              <w:rPr>
                <w:color w:val="002060"/>
              </w:rPr>
            </w:pPr>
            <w:r w:rsidRPr="006D055B">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DF0DE" w14:textId="77777777" w:rsidR="00021EB5" w:rsidRPr="006D055B" w:rsidRDefault="00021EB5" w:rsidP="001528CF">
            <w:pPr>
              <w:pStyle w:val="rowtabella0"/>
              <w:rPr>
                <w:color w:val="002060"/>
              </w:rPr>
            </w:pPr>
            <w:r w:rsidRPr="006D055B">
              <w:rPr>
                <w:color w:val="002060"/>
              </w:rPr>
              <w:t>VIA GEMME, 13</w:t>
            </w:r>
          </w:p>
        </w:tc>
      </w:tr>
    </w:tbl>
    <w:p w14:paraId="70E74DD0" w14:textId="77777777" w:rsidR="00021EB5" w:rsidRPr="006D055B" w:rsidRDefault="00021EB5" w:rsidP="00021EB5">
      <w:pPr>
        <w:pStyle w:val="breakline"/>
        <w:rPr>
          <w:rFonts w:eastAsiaTheme="minorEastAsia"/>
          <w:color w:val="002060"/>
        </w:rPr>
      </w:pPr>
    </w:p>
    <w:p w14:paraId="74A1212A" w14:textId="77777777" w:rsidR="00021EB5" w:rsidRPr="006D055B" w:rsidRDefault="00021EB5" w:rsidP="00021EB5">
      <w:pPr>
        <w:pStyle w:val="breakline"/>
        <w:rPr>
          <w:color w:val="002060"/>
        </w:rPr>
      </w:pPr>
    </w:p>
    <w:p w14:paraId="64824B28" w14:textId="77777777" w:rsidR="00021EB5" w:rsidRPr="006D055B" w:rsidRDefault="00021EB5" w:rsidP="00021EB5">
      <w:pPr>
        <w:pStyle w:val="breakline"/>
        <w:rPr>
          <w:color w:val="002060"/>
        </w:rPr>
      </w:pPr>
    </w:p>
    <w:p w14:paraId="758A23F5" w14:textId="77777777" w:rsidR="00021EB5" w:rsidRPr="006D055B" w:rsidRDefault="00021EB5" w:rsidP="00021EB5">
      <w:pPr>
        <w:pStyle w:val="sottotitolocampionato10"/>
        <w:rPr>
          <w:color w:val="002060"/>
        </w:rPr>
      </w:pPr>
      <w:r w:rsidRPr="006D055B">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021EB5" w:rsidRPr="006D055B" w14:paraId="71C2ED83"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25375"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8873F"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94A42"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2C607"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3E4A5"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74937"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06A18"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5FE629A3"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1EAFC7" w14:textId="77777777" w:rsidR="00021EB5" w:rsidRPr="006D055B" w:rsidRDefault="00021EB5" w:rsidP="001528CF">
            <w:pPr>
              <w:pStyle w:val="rowtabella0"/>
              <w:rPr>
                <w:color w:val="002060"/>
              </w:rPr>
            </w:pPr>
            <w:r w:rsidRPr="006D055B">
              <w:rPr>
                <w:color w:val="002060"/>
              </w:rPr>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A426D" w14:textId="77777777" w:rsidR="00021EB5" w:rsidRPr="006D055B" w:rsidRDefault="00021EB5" w:rsidP="001528CF">
            <w:pPr>
              <w:pStyle w:val="rowtabella0"/>
              <w:rPr>
                <w:color w:val="002060"/>
              </w:rPr>
            </w:pPr>
            <w:r w:rsidRPr="006D055B">
              <w:rPr>
                <w:color w:val="002060"/>
              </w:rPr>
              <w:t>NUOVA FOLGORE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34755"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46BC2" w14:textId="77777777" w:rsidR="00021EB5" w:rsidRPr="006D055B" w:rsidRDefault="00021EB5" w:rsidP="001528CF">
            <w:pPr>
              <w:pStyle w:val="rowtabella0"/>
              <w:rPr>
                <w:color w:val="002060"/>
              </w:rPr>
            </w:pPr>
            <w:r w:rsidRPr="006D055B">
              <w:rPr>
                <w:color w:val="002060"/>
              </w:rPr>
              <w:t>04/10/2024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6D043" w14:textId="77777777" w:rsidR="00021EB5" w:rsidRPr="006D055B" w:rsidRDefault="00021EB5" w:rsidP="001528CF">
            <w:pPr>
              <w:pStyle w:val="rowtabella0"/>
              <w:rPr>
                <w:color w:val="002060"/>
              </w:rPr>
            </w:pPr>
            <w:r w:rsidRPr="006D055B">
              <w:rPr>
                <w:color w:val="002060"/>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06B8F" w14:textId="77777777" w:rsidR="00021EB5" w:rsidRPr="006D055B" w:rsidRDefault="00021EB5" w:rsidP="001528CF">
            <w:pPr>
              <w:pStyle w:val="rowtabella0"/>
              <w:rPr>
                <w:color w:val="002060"/>
              </w:rPr>
            </w:pPr>
            <w:r w:rsidRPr="006D055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B4941" w14:textId="77777777" w:rsidR="00021EB5" w:rsidRPr="006D055B" w:rsidRDefault="00021EB5" w:rsidP="001528CF">
            <w:pPr>
              <w:pStyle w:val="rowtabella0"/>
              <w:rPr>
                <w:color w:val="002060"/>
              </w:rPr>
            </w:pPr>
            <w:r w:rsidRPr="006D055B">
              <w:rPr>
                <w:color w:val="002060"/>
              </w:rPr>
              <w:t xml:space="preserve">VIA CARPEGNA-VIA M.TE </w:t>
            </w:r>
            <w:proofErr w:type="gramStart"/>
            <w:r w:rsidRPr="006D055B">
              <w:rPr>
                <w:color w:val="002060"/>
              </w:rPr>
              <w:t>S.VICINO</w:t>
            </w:r>
            <w:proofErr w:type="gramEnd"/>
          </w:p>
        </w:tc>
      </w:tr>
      <w:tr w:rsidR="00021EB5" w:rsidRPr="006D055B" w14:paraId="15F685CC"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D8490E" w14:textId="77777777" w:rsidR="00021EB5" w:rsidRPr="006D055B" w:rsidRDefault="00021EB5" w:rsidP="001528CF">
            <w:pPr>
              <w:pStyle w:val="rowtabella0"/>
              <w:rPr>
                <w:color w:val="002060"/>
              </w:rPr>
            </w:pPr>
            <w:r w:rsidRPr="006D055B">
              <w:rPr>
                <w:color w:val="002060"/>
              </w:rPr>
              <w:t>FUTSAL OTTRANO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754B5" w14:textId="77777777" w:rsidR="00021EB5" w:rsidRPr="006D055B" w:rsidRDefault="00021EB5" w:rsidP="001528CF">
            <w:pPr>
              <w:pStyle w:val="rowtabella0"/>
              <w:rPr>
                <w:color w:val="002060"/>
              </w:rPr>
            </w:pPr>
            <w:r w:rsidRPr="006D055B">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98D8E"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84658" w14:textId="77777777" w:rsidR="00021EB5" w:rsidRPr="006D055B" w:rsidRDefault="00021EB5" w:rsidP="001528CF">
            <w:pPr>
              <w:pStyle w:val="rowtabella0"/>
              <w:rPr>
                <w:color w:val="002060"/>
              </w:rPr>
            </w:pPr>
            <w:r w:rsidRPr="006D055B">
              <w:rPr>
                <w:color w:val="002060"/>
              </w:rPr>
              <w:t>04/10/2024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F7BEE" w14:textId="77777777" w:rsidR="00021EB5" w:rsidRPr="006D055B" w:rsidRDefault="00021EB5" w:rsidP="001528CF">
            <w:pPr>
              <w:pStyle w:val="rowtabella0"/>
              <w:rPr>
                <w:color w:val="002060"/>
              </w:rPr>
            </w:pPr>
            <w:r w:rsidRPr="006D055B">
              <w:rPr>
                <w:color w:val="002060"/>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22AC2" w14:textId="77777777" w:rsidR="00021EB5" w:rsidRPr="006D055B" w:rsidRDefault="00021EB5" w:rsidP="001528CF">
            <w:pPr>
              <w:pStyle w:val="rowtabella0"/>
              <w:rPr>
                <w:color w:val="002060"/>
              </w:rPr>
            </w:pPr>
            <w:r w:rsidRPr="006D055B">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F3164" w14:textId="77777777" w:rsidR="00021EB5" w:rsidRPr="006D055B" w:rsidRDefault="00021EB5" w:rsidP="001528CF">
            <w:pPr>
              <w:pStyle w:val="rowtabella0"/>
              <w:rPr>
                <w:color w:val="002060"/>
              </w:rPr>
            </w:pPr>
            <w:r w:rsidRPr="006D055B">
              <w:rPr>
                <w:color w:val="002060"/>
              </w:rPr>
              <w:t>VIA GEMME, 13</w:t>
            </w:r>
          </w:p>
        </w:tc>
      </w:tr>
    </w:tbl>
    <w:p w14:paraId="2D77ACFD" w14:textId="77777777" w:rsidR="00021EB5" w:rsidRPr="006D055B" w:rsidRDefault="00021EB5" w:rsidP="00021EB5">
      <w:pPr>
        <w:pStyle w:val="breakline"/>
        <w:rPr>
          <w:rFonts w:eastAsiaTheme="minorEastAsia"/>
          <w:color w:val="002060"/>
        </w:rPr>
      </w:pPr>
    </w:p>
    <w:p w14:paraId="6334437E" w14:textId="77777777" w:rsidR="00021EB5" w:rsidRPr="006D055B" w:rsidRDefault="00021EB5" w:rsidP="00021EB5">
      <w:pPr>
        <w:pStyle w:val="breakline"/>
        <w:rPr>
          <w:color w:val="002060"/>
        </w:rPr>
      </w:pPr>
    </w:p>
    <w:p w14:paraId="670E33F4" w14:textId="77777777" w:rsidR="00021EB5" w:rsidRPr="006D055B" w:rsidRDefault="00021EB5" w:rsidP="00021EB5">
      <w:pPr>
        <w:pStyle w:val="breakline"/>
        <w:rPr>
          <w:color w:val="002060"/>
        </w:rPr>
      </w:pPr>
    </w:p>
    <w:p w14:paraId="26EC0929" w14:textId="77777777" w:rsidR="00021EB5" w:rsidRPr="006D055B" w:rsidRDefault="00021EB5" w:rsidP="00021EB5">
      <w:pPr>
        <w:pStyle w:val="sottotitolocampionato10"/>
        <w:rPr>
          <w:color w:val="002060"/>
        </w:rPr>
      </w:pPr>
      <w:r w:rsidRPr="006D055B">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4428E6AD"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8247D"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CAAE6"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50B14"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6C9B7"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56E4F"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5BE38"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F24EF"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2F13C2C9"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264C71" w14:textId="77777777" w:rsidR="00021EB5" w:rsidRPr="006D055B" w:rsidRDefault="00021EB5" w:rsidP="001528CF">
            <w:pPr>
              <w:pStyle w:val="rowtabella0"/>
              <w:rPr>
                <w:color w:val="002060"/>
              </w:rPr>
            </w:pPr>
            <w:r w:rsidRPr="006D055B">
              <w:rPr>
                <w:color w:val="002060"/>
              </w:rPr>
              <w:t>CASENUOVE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4F83D7" w14:textId="77777777" w:rsidR="00021EB5" w:rsidRPr="006D055B" w:rsidRDefault="00021EB5" w:rsidP="001528CF">
            <w:pPr>
              <w:pStyle w:val="rowtabella0"/>
              <w:rPr>
                <w:color w:val="002060"/>
              </w:rPr>
            </w:pPr>
            <w:r w:rsidRPr="006D055B">
              <w:rPr>
                <w:color w:val="002060"/>
              </w:rPr>
              <w:t>SANTA MARIA NUOVA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817B16"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5BECBC" w14:textId="77777777" w:rsidR="00021EB5" w:rsidRPr="006D055B" w:rsidRDefault="00021EB5" w:rsidP="001528CF">
            <w:pPr>
              <w:pStyle w:val="rowtabella0"/>
              <w:rPr>
                <w:color w:val="002060"/>
              </w:rPr>
            </w:pPr>
            <w:r w:rsidRPr="006D055B">
              <w:rPr>
                <w:color w:val="002060"/>
              </w:rPr>
              <w:t>28/09/2024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95B7F2" w14:textId="77777777" w:rsidR="00021EB5" w:rsidRPr="006D055B" w:rsidRDefault="00021EB5" w:rsidP="001528CF">
            <w:pPr>
              <w:pStyle w:val="rowtabella0"/>
              <w:rPr>
                <w:color w:val="002060"/>
              </w:rPr>
            </w:pPr>
            <w:r w:rsidRPr="006D055B">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BE9BF9" w14:textId="77777777" w:rsidR="00021EB5" w:rsidRPr="006D055B" w:rsidRDefault="00021EB5" w:rsidP="001528CF">
            <w:pPr>
              <w:pStyle w:val="rowtabella0"/>
              <w:rPr>
                <w:color w:val="002060"/>
              </w:rPr>
            </w:pPr>
            <w:r w:rsidRPr="006D055B">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29038" w14:textId="77777777" w:rsidR="00021EB5" w:rsidRPr="006D055B" w:rsidRDefault="00021EB5" w:rsidP="001528CF">
            <w:pPr>
              <w:pStyle w:val="rowtabella0"/>
              <w:rPr>
                <w:color w:val="002060"/>
              </w:rPr>
            </w:pPr>
            <w:r w:rsidRPr="006D055B">
              <w:rPr>
                <w:color w:val="002060"/>
              </w:rPr>
              <w:t>VIA VESCOVARA, 7</w:t>
            </w:r>
          </w:p>
        </w:tc>
      </w:tr>
    </w:tbl>
    <w:p w14:paraId="24245809" w14:textId="77777777" w:rsidR="00021EB5" w:rsidRPr="006D055B" w:rsidRDefault="00021EB5" w:rsidP="00021EB5">
      <w:pPr>
        <w:pStyle w:val="breakline"/>
        <w:rPr>
          <w:rFonts w:eastAsiaTheme="minorEastAsia"/>
          <w:color w:val="002060"/>
        </w:rPr>
      </w:pPr>
    </w:p>
    <w:p w14:paraId="215221E5" w14:textId="77777777" w:rsidR="00021EB5" w:rsidRPr="006D055B" w:rsidRDefault="00021EB5" w:rsidP="00021EB5">
      <w:pPr>
        <w:pStyle w:val="breakline"/>
        <w:rPr>
          <w:color w:val="002060"/>
        </w:rPr>
      </w:pPr>
    </w:p>
    <w:p w14:paraId="66EB12C0" w14:textId="77777777" w:rsidR="00021EB5" w:rsidRPr="006D055B" w:rsidRDefault="00021EB5" w:rsidP="00021EB5">
      <w:pPr>
        <w:pStyle w:val="breakline"/>
        <w:rPr>
          <w:color w:val="002060"/>
        </w:rPr>
      </w:pPr>
    </w:p>
    <w:p w14:paraId="633B314E" w14:textId="77777777" w:rsidR="00021EB5" w:rsidRPr="006D055B" w:rsidRDefault="00021EB5" w:rsidP="00021EB5">
      <w:pPr>
        <w:pStyle w:val="sottotitolocampionato10"/>
        <w:rPr>
          <w:color w:val="002060"/>
        </w:rPr>
      </w:pPr>
      <w:r w:rsidRPr="006D055B">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021EB5" w:rsidRPr="006D055B" w14:paraId="4D36C991"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F6A34"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A4A2C"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C4870"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3AAFB"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34529"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117E6"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EC2DF"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204E7277"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DF9086" w14:textId="77777777" w:rsidR="00021EB5" w:rsidRPr="006D055B" w:rsidRDefault="00021EB5" w:rsidP="001528CF">
            <w:pPr>
              <w:pStyle w:val="rowtabella0"/>
              <w:rPr>
                <w:color w:val="002060"/>
              </w:rPr>
            </w:pPr>
            <w:r w:rsidRPr="006D055B">
              <w:rPr>
                <w:color w:val="002060"/>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83E25" w14:textId="77777777" w:rsidR="00021EB5" w:rsidRPr="006D055B" w:rsidRDefault="00021EB5" w:rsidP="001528CF">
            <w:pPr>
              <w:pStyle w:val="rowtabella0"/>
              <w:rPr>
                <w:color w:val="002060"/>
              </w:rPr>
            </w:pPr>
            <w:r w:rsidRPr="006D055B">
              <w:rPr>
                <w:color w:val="002060"/>
              </w:rPr>
              <w:t>CASENUOVE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4E6A2"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0C2D9" w14:textId="77777777" w:rsidR="00021EB5" w:rsidRPr="006D055B" w:rsidRDefault="00021EB5" w:rsidP="001528CF">
            <w:pPr>
              <w:pStyle w:val="rowtabella0"/>
              <w:rPr>
                <w:color w:val="002060"/>
              </w:rPr>
            </w:pPr>
            <w:r w:rsidRPr="006D055B">
              <w:rPr>
                <w:color w:val="002060"/>
              </w:rPr>
              <w:t>04/10/2024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FCB30" w14:textId="77777777" w:rsidR="00021EB5" w:rsidRPr="006D055B" w:rsidRDefault="00021EB5" w:rsidP="001528CF">
            <w:pPr>
              <w:pStyle w:val="rowtabella0"/>
              <w:rPr>
                <w:color w:val="002060"/>
              </w:rPr>
            </w:pPr>
            <w:r w:rsidRPr="006D055B">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2A76F" w14:textId="77777777" w:rsidR="00021EB5" w:rsidRPr="006D055B" w:rsidRDefault="00021EB5" w:rsidP="001528CF">
            <w:pPr>
              <w:pStyle w:val="rowtabella0"/>
              <w:rPr>
                <w:color w:val="002060"/>
              </w:rPr>
            </w:pPr>
            <w:r w:rsidRPr="006D055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E339A" w14:textId="77777777" w:rsidR="00021EB5" w:rsidRPr="006D055B" w:rsidRDefault="00021EB5" w:rsidP="001528CF">
            <w:pPr>
              <w:pStyle w:val="rowtabella0"/>
              <w:rPr>
                <w:color w:val="002060"/>
              </w:rPr>
            </w:pPr>
            <w:r w:rsidRPr="006D055B">
              <w:rPr>
                <w:color w:val="002060"/>
              </w:rPr>
              <w:t>LOCALITA' NONTESICURO</w:t>
            </w:r>
          </w:p>
        </w:tc>
      </w:tr>
      <w:tr w:rsidR="00021EB5" w:rsidRPr="006D055B" w14:paraId="005980EB"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89F8B2" w14:textId="77777777" w:rsidR="00021EB5" w:rsidRPr="006D055B" w:rsidRDefault="00021EB5" w:rsidP="001528CF">
            <w:pPr>
              <w:pStyle w:val="rowtabella0"/>
              <w:rPr>
                <w:color w:val="002060"/>
              </w:rPr>
            </w:pPr>
            <w:r w:rsidRPr="006D055B">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6D114" w14:textId="77777777" w:rsidR="00021EB5" w:rsidRPr="006D055B" w:rsidRDefault="00021EB5" w:rsidP="001528CF">
            <w:pPr>
              <w:pStyle w:val="rowtabella0"/>
              <w:rPr>
                <w:color w:val="002060"/>
              </w:rPr>
            </w:pPr>
            <w:r w:rsidRPr="006D055B">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5FD565"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A311A" w14:textId="77777777" w:rsidR="00021EB5" w:rsidRPr="006D055B" w:rsidRDefault="00021EB5" w:rsidP="001528CF">
            <w:pPr>
              <w:pStyle w:val="rowtabella0"/>
              <w:rPr>
                <w:color w:val="002060"/>
              </w:rPr>
            </w:pPr>
            <w:r w:rsidRPr="006D055B">
              <w:rPr>
                <w:color w:val="002060"/>
              </w:rPr>
              <w:t>04/10/2024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A68C4" w14:textId="77777777" w:rsidR="00021EB5" w:rsidRPr="006D055B" w:rsidRDefault="00021EB5" w:rsidP="001528CF">
            <w:pPr>
              <w:pStyle w:val="rowtabella0"/>
              <w:rPr>
                <w:color w:val="002060"/>
              </w:rPr>
            </w:pPr>
            <w:r w:rsidRPr="006D055B">
              <w:rPr>
                <w:color w:val="002060"/>
              </w:rPr>
              <w:t>5078 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E21B7F" w14:textId="77777777" w:rsidR="00021EB5" w:rsidRPr="006D055B" w:rsidRDefault="00021EB5" w:rsidP="001528CF">
            <w:pPr>
              <w:pStyle w:val="rowtabella0"/>
              <w:rPr>
                <w:color w:val="002060"/>
              </w:rPr>
            </w:pPr>
            <w:r w:rsidRPr="006D055B">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58704" w14:textId="77777777" w:rsidR="00021EB5" w:rsidRPr="006D055B" w:rsidRDefault="00021EB5" w:rsidP="001528CF">
            <w:pPr>
              <w:pStyle w:val="rowtabella0"/>
              <w:rPr>
                <w:color w:val="002060"/>
              </w:rPr>
            </w:pPr>
            <w:r w:rsidRPr="006D055B">
              <w:rPr>
                <w:color w:val="002060"/>
              </w:rPr>
              <w:t>VIA GAETANO RAVAGLI</w:t>
            </w:r>
          </w:p>
        </w:tc>
      </w:tr>
    </w:tbl>
    <w:p w14:paraId="04B37065" w14:textId="77777777" w:rsidR="00021EB5" w:rsidRPr="006D055B" w:rsidRDefault="00021EB5" w:rsidP="00021EB5">
      <w:pPr>
        <w:pStyle w:val="breakline"/>
        <w:rPr>
          <w:rFonts w:eastAsiaTheme="minorEastAsia"/>
          <w:color w:val="002060"/>
        </w:rPr>
      </w:pPr>
    </w:p>
    <w:p w14:paraId="72EB8EEF" w14:textId="77777777" w:rsidR="00021EB5" w:rsidRPr="006D055B" w:rsidRDefault="00021EB5" w:rsidP="00021EB5">
      <w:pPr>
        <w:pStyle w:val="breakline"/>
        <w:rPr>
          <w:color w:val="002060"/>
        </w:rPr>
      </w:pPr>
    </w:p>
    <w:p w14:paraId="51D75089" w14:textId="77777777" w:rsidR="00021EB5" w:rsidRPr="006D055B" w:rsidRDefault="00021EB5" w:rsidP="00021EB5">
      <w:pPr>
        <w:pStyle w:val="breakline"/>
        <w:rPr>
          <w:color w:val="002060"/>
        </w:rPr>
      </w:pPr>
    </w:p>
    <w:p w14:paraId="4C396612" w14:textId="77777777" w:rsidR="00021EB5" w:rsidRPr="006D055B" w:rsidRDefault="00021EB5" w:rsidP="00021EB5">
      <w:pPr>
        <w:pStyle w:val="sottotitolocampionato10"/>
        <w:rPr>
          <w:color w:val="002060"/>
        </w:rPr>
      </w:pPr>
      <w:r w:rsidRPr="006D055B">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021EB5" w:rsidRPr="006D055B" w14:paraId="11609AAC"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D9342"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73933"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A146C"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E443C"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C72D5"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E48B2"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79D0B"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3D08B3D1"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1A6CB6" w14:textId="77777777" w:rsidR="00021EB5" w:rsidRPr="006D055B" w:rsidRDefault="00021EB5" w:rsidP="001528CF">
            <w:pPr>
              <w:pStyle w:val="rowtabella0"/>
              <w:rPr>
                <w:color w:val="002060"/>
              </w:rPr>
            </w:pPr>
            <w:r w:rsidRPr="006D055B">
              <w:rPr>
                <w:color w:val="002060"/>
              </w:rPr>
              <w:t>FUTSAL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C94CC0" w14:textId="77777777" w:rsidR="00021EB5" w:rsidRPr="006D055B" w:rsidRDefault="00021EB5" w:rsidP="001528CF">
            <w:pPr>
              <w:pStyle w:val="rowtabella0"/>
              <w:rPr>
                <w:color w:val="002060"/>
              </w:rPr>
            </w:pPr>
            <w:r w:rsidRPr="006D055B">
              <w:rPr>
                <w:color w:val="002060"/>
              </w:rPr>
              <w:t>CANDIA BARACCOLA ASPIO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9211ED"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C6A96E" w14:textId="77777777" w:rsidR="00021EB5" w:rsidRPr="006D055B" w:rsidRDefault="00021EB5" w:rsidP="001528CF">
            <w:pPr>
              <w:pStyle w:val="rowtabella0"/>
              <w:rPr>
                <w:color w:val="002060"/>
              </w:rPr>
            </w:pPr>
            <w:r w:rsidRPr="006D055B">
              <w:rPr>
                <w:color w:val="002060"/>
              </w:rPr>
              <w:t>09/10/2024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5ED63A" w14:textId="77777777" w:rsidR="00021EB5" w:rsidRPr="006D055B" w:rsidRDefault="00021EB5" w:rsidP="001528CF">
            <w:pPr>
              <w:pStyle w:val="rowtabella0"/>
              <w:rPr>
                <w:color w:val="002060"/>
              </w:rPr>
            </w:pPr>
            <w:r w:rsidRPr="006D055B">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4D2CD0" w14:textId="77777777" w:rsidR="00021EB5" w:rsidRPr="006D055B" w:rsidRDefault="00021EB5" w:rsidP="001528CF">
            <w:pPr>
              <w:pStyle w:val="rowtabella0"/>
              <w:rPr>
                <w:color w:val="002060"/>
              </w:rPr>
            </w:pPr>
            <w:r w:rsidRPr="006D055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BCF4D1" w14:textId="77777777" w:rsidR="00021EB5" w:rsidRPr="006D055B" w:rsidRDefault="00021EB5" w:rsidP="001528CF">
            <w:pPr>
              <w:pStyle w:val="rowtabella0"/>
              <w:rPr>
                <w:color w:val="002060"/>
              </w:rPr>
            </w:pPr>
            <w:r w:rsidRPr="006D055B">
              <w:rPr>
                <w:color w:val="002060"/>
              </w:rPr>
              <w:t>LOCALITA' NONTESICURO</w:t>
            </w:r>
          </w:p>
        </w:tc>
      </w:tr>
    </w:tbl>
    <w:p w14:paraId="11E7341E" w14:textId="77777777" w:rsidR="00021EB5" w:rsidRPr="006D055B" w:rsidRDefault="00021EB5" w:rsidP="00021EB5">
      <w:pPr>
        <w:pStyle w:val="breakline"/>
        <w:rPr>
          <w:rFonts w:eastAsiaTheme="minorEastAsia"/>
          <w:color w:val="002060"/>
        </w:rPr>
      </w:pPr>
    </w:p>
    <w:p w14:paraId="6DC7188B" w14:textId="77777777" w:rsidR="00021EB5" w:rsidRPr="006D055B" w:rsidRDefault="00021EB5" w:rsidP="00021EB5">
      <w:pPr>
        <w:pStyle w:val="breakline"/>
        <w:rPr>
          <w:color w:val="002060"/>
        </w:rPr>
      </w:pPr>
    </w:p>
    <w:p w14:paraId="0A058ECD" w14:textId="77777777" w:rsidR="00021EB5" w:rsidRPr="006D055B" w:rsidRDefault="00021EB5" w:rsidP="00021EB5">
      <w:pPr>
        <w:pStyle w:val="breakline"/>
        <w:rPr>
          <w:color w:val="002060"/>
        </w:rPr>
      </w:pPr>
    </w:p>
    <w:p w14:paraId="1243FD28" w14:textId="77777777" w:rsidR="00021EB5" w:rsidRPr="006D055B" w:rsidRDefault="00021EB5" w:rsidP="00021EB5">
      <w:pPr>
        <w:pStyle w:val="sottotitolocampionato10"/>
        <w:rPr>
          <w:color w:val="002060"/>
        </w:rPr>
      </w:pPr>
      <w:r w:rsidRPr="006D055B">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021EB5" w:rsidRPr="006D055B" w14:paraId="5302E364"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3A13A"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D02AB"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C105E"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CD378"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97D09"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E7EF7"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98226"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72F9A6EE"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DA4946" w14:textId="77777777" w:rsidR="00021EB5" w:rsidRPr="006D055B" w:rsidRDefault="00021EB5" w:rsidP="001528CF">
            <w:pPr>
              <w:pStyle w:val="rowtabella0"/>
              <w:rPr>
                <w:color w:val="002060"/>
              </w:rPr>
            </w:pPr>
            <w:r w:rsidRPr="006D055B">
              <w:rPr>
                <w:color w:val="002060"/>
              </w:rPr>
              <w:t>POLISPORTIVA FUTURA A.D.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39C305" w14:textId="77777777" w:rsidR="00021EB5" w:rsidRPr="006D055B" w:rsidRDefault="00021EB5" w:rsidP="001528CF">
            <w:pPr>
              <w:pStyle w:val="rowtabella0"/>
              <w:rPr>
                <w:color w:val="002060"/>
              </w:rPr>
            </w:pPr>
            <w:r w:rsidRPr="006D055B">
              <w:rPr>
                <w:color w:val="002060"/>
              </w:rPr>
              <w:t>ANKON NOVA MARMI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FB6052"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B0AE5" w14:textId="77777777" w:rsidR="00021EB5" w:rsidRPr="006D055B" w:rsidRDefault="00021EB5" w:rsidP="001528CF">
            <w:pPr>
              <w:pStyle w:val="rowtabella0"/>
              <w:rPr>
                <w:color w:val="002060"/>
              </w:rPr>
            </w:pPr>
            <w:r w:rsidRPr="006D055B">
              <w:rPr>
                <w:color w:val="002060"/>
              </w:rPr>
              <w:t>27/09/2024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CDDC9E" w14:textId="77777777" w:rsidR="00021EB5" w:rsidRPr="006D055B" w:rsidRDefault="00021EB5" w:rsidP="001528CF">
            <w:pPr>
              <w:pStyle w:val="rowtabella0"/>
              <w:rPr>
                <w:color w:val="002060"/>
              </w:rPr>
            </w:pPr>
            <w:r w:rsidRPr="006D055B">
              <w:rPr>
                <w:color w:val="002060"/>
              </w:rPr>
              <w:t>5002 PALASPORT OSIMO STAZIONE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9562AE" w14:textId="77777777" w:rsidR="00021EB5" w:rsidRPr="006D055B" w:rsidRDefault="00021EB5" w:rsidP="001528CF">
            <w:pPr>
              <w:pStyle w:val="rowtabella0"/>
              <w:rPr>
                <w:color w:val="002060"/>
              </w:rPr>
            </w:pPr>
            <w:r w:rsidRPr="006D055B">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F7796A" w14:textId="77777777" w:rsidR="00021EB5" w:rsidRPr="006D055B" w:rsidRDefault="00021EB5" w:rsidP="001528CF">
            <w:pPr>
              <w:pStyle w:val="rowtabella0"/>
              <w:rPr>
                <w:color w:val="002060"/>
              </w:rPr>
            </w:pPr>
            <w:r w:rsidRPr="006D055B">
              <w:rPr>
                <w:color w:val="002060"/>
              </w:rPr>
              <w:t>VIA MASSIMO D'AZEGLIO</w:t>
            </w:r>
          </w:p>
        </w:tc>
      </w:tr>
    </w:tbl>
    <w:p w14:paraId="6E85E6FA" w14:textId="77777777" w:rsidR="00021EB5" w:rsidRPr="006D055B" w:rsidRDefault="00021EB5" w:rsidP="00021EB5">
      <w:pPr>
        <w:pStyle w:val="breakline"/>
        <w:rPr>
          <w:rFonts w:eastAsiaTheme="minorEastAsia"/>
          <w:color w:val="002060"/>
        </w:rPr>
      </w:pPr>
    </w:p>
    <w:p w14:paraId="21FB0207" w14:textId="77777777" w:rsidR="00021EB5" w:rsidRPr="006D055B" w:rsidRDefault="00021EB5" w:rsidP="00021EB5">
      <w:pPr>
        <w:pStyle w:val="breakline"/>
        <w:rPr>
          <w:color w:val="002060"/>
        </w:rPr>
      </w:pPr>
    </w:p>
    <w:p w14:paraId="35898E1A" w14:textId="77777777" w:rsidR="00021EB5" w:rsidRPr="006D055B" w:rsidRDefault="00021EB5" w:rsidP="00021EB5">
      <w:pPr>
        <w:pStyle w:val="breakline"/>
        <w:rPr>
          <w:color w:val="002060"/>
        </w:rPr>
      </w:pPr>
    </w:p>
    <w:p w14:paraId="791D40D3" w14:textId="77777777" w:rsidR="00021EB5" w:rsidRPr="006D055B" w:rsidRDefault="00021EB5" w:rsidP="00021EB5">
      <w:pPr>
        <w:pStyle w:val="sottotitolocampionato10"/>
        <w:rPr>
          <w:color w:val="002060"/>
        </w:rPr>
      </w:pPr>
      <w:r w:rsidRPr="006D055B">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021EB5" w:rsidRPr="006D055B" w14:paraId="1F3DF397"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CE67F"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37C1E"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D469E"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AEC52"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8E639"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4E9C8"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965A9"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5C04666E"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B6B09D" w14:textId="77777777" w:rsidR="00021EB5" w:rsidRPr="006D055B" w:rsidRDefault="00021EB5" w:rsidP="001528CF">
            <w:pPr>
              <w:pStyle w:val="rowtabella0"/>
              <w:rPr>
                <w:color w:val="002060"/>
              </w:rPr>
            </w:pPr>
            <w:r w:rsidRPr="006D055B">
              <w:rPr>
                <w:color w:val="002060"/>
              </w:rPr>
              <w:t>FABRIANO CALCIO A 5 2023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238D2" w14:textId="77777777" w:rsidR="00021EB5" w:rsidRPr="006D055B" w:rsidRDefault="00021EB5" w:rsidP="001528CF">
            <w:pPr>
              <w:pStyle w:val="rowtabella0"/>
              <w:rPr>
                <w:color w:val="002060"/>
              </w:rPr>
            </w:pPr>
            <w:r w:rsidRPr="006D055B">
              <w:rPr>
                <w:color w:val="002060"/>
              </w:rPr>
              <w:t>POLISPORTIVA FUTURA A.D.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6ABC8F"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D0A5D8" w14:textId="77777777" w:rsidR="00021EB5" w:rsidRPr="006D055B" w:rsidRDefault="00021EB5" w:rsidP="001528CF">
            <w:pPr>
              <w:pStyle w:val="rowtabella0"/>
              <w:rPr>
                <w:color w:val="002060"/>
              </w:rPr>
            </w:pPr>
            <w:r w:rsidRPr="006D055B">
              <w:rPr>
                <w:color w:val="002060"/>
              </w:rPr>
              <w:t>04/10/2024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773EE4" w14:textId="77777777" w:rsidR="00021EB5" w:rsidRPr="006D055B" w:rsidRDefault="00021EB5" w:rsidP="001528CF">
            <w:pPr>
              <w:pStyle w:val="rowtabella0"/>
              <w:rPr>
                <w:color w:val="002060"/>
              </w:rPr>
            </w:pPr>
            <w:r w:rsidRPr="006D055B">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B46833" w14:textId="77777777" w:rsidR="00021EB5" w:rsidRPr="006D055B" w:rsidRDefault="00021EB5" w:rsidP="001528CF">
            <w:pPr>
              <w:pStyle w:val="rowtabella0"/>
              <w:rPr>
                <w:color w:val="002060"/>
              </w:rPr>
            </w:pPr>
            <w:r w:rsidRPr="006D055B">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0E4F48" w14:textId="77777777" w:rsidR="00021EB5" w:rsidRPr="006D055B" w:rsidRDefault="00021EB5" w:rsidP="001528CF">
            <w:pPr>
              <w:pStyle w:val="rowtabella0"/>
              <w:rPr>
                <w:color w:val="002060"/>
              </w:rPr>
            </w:pPr>
            <w:r w:rsidRPr="006D055B">
              <w:rPr>
                <w:color w:val="002060"/>
              </w:rPr>
              <w:t>VIA VERDI</w:t>
            </w:r>
          </w:p>
        </w:tc>
      </w:tr>
    </w:tbl>
    <w:p w14:paraId="2FDA6BAB" w14:textId="77777777" w:rsidR="00021EB5" w:rsidRPr="006D055B" w:rsidRDefault="00021EB5" w:rsidP="00021EB5">
      <w:pPr>
        <w:pStyle w:val="breakline"/>
        <w:rPr>
          <w:rFonts w:eastAsiaTheme="minorEastAsia"/>
          <w:color w:val="002060"/>
        </w:rPr>
      </w:pPr>
    </w:p>
    <w:p w14:paraId="69615390" w14:textId="77777777" w:rsidR="00021EB5" w:rsidRPr="006D055B" w:rsidRDefault="00021EB5" w:rsidP="00021EB5">
      <w:pPr>
        <w:pStyle w:val="breakline"/>
        <w:rPr>
          <w:color w:val="002060"/>
        </w:rPr>
      </w:pPr>
    </w:p>
    <w:p w14:paraId="55CFB059" w14:textId="77777777" w:rsidR="00021EB5" w:rsidRPr="006D055B" w:rsidRDefault="00021EB5" w:rsidP="00021EB5">
      <w:pPr>
        <w:pStyle w:val="breakline"/>
        <w:rPr>
          <w:color w:val="002060"/>
        </w:rPr>
      </w:pPr>
    </w:p>
    <w:p w14:paraId="1BAD3BE6" w14:textId="77777777" w:rsidR="00021EB5" w:rsidRPr="006D055B" w:rsidRDefault="00021EB5" w:rsidP="00021EB5">
      <w:pPr>
        <w:pStyle w:val="sottotitolocampionato10"/>
        <w:rPr>
          <w:color w:val="002060"/>
        </w:rPr>
      </w:pPr>
      <w:r w:rsidRPr="006D055B">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25ED917F"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F99CE"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C56F8"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1277B"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48D26"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7C132"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B8590"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FBC75"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62CB5B5D"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F3896F" w14:textId="77777777" w:rsidR="00021EB5" w:rsidRPr="006D055B" w:rsidRDefault="00021EB5" w:rsidP="001528CF">
            <w:pPr>
              <w:pStyle w:val="rowtabella0"/>
              <w:rPr>
                <w:color w:val="002060"/>
              </w:rPr>
            </w:pPr>
            <w:r w:rsidRPr="006D055B">
              <w:rPr>
                <w:color w:val="002060"/>
              </w:rPr>
              <w:t>FRASASSI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EC2811" w14:textId="77777777" w:rsidR="00021EB5" w:rsidRPr="006D055B" w:rsidRDefault="00021EB5" w:rsidP="001528CF">
            <w:pPr>
              <w:pStyle w:val="rowtabella0"/>
              <w:rPr>
                <w:color w:val="002060"/>
              </w:rPr>
            </w:pPr>
            <w:r w:rsidRPr="006D055B">
              <w:rPr>
                <w:color w:val="002060"/>
              </w:rPr>
              <w:t>OSIMO STAZIONE SSD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9C542"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A1277A" w14:textId="77777777" w:rsidR="00021EB5" w:rsidRPr="006D055B" w:rsidRDefault="00021EB5" w:rsidP="001528CF">
            <w:pPr>
              <w:pStyle w:val="rowtabella0"/>
              <w:rPr>
                <w:color w:val="002060"/>
              </w:rPr>
            </w:pPr>
            <w:r w:rsidRPr="006D055B">
              <w:rPr>
                <w:color w:val="002060"/>
              </w:rPr>
              <w:t>27/09/2024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745D7E" w14:textId="77777777" w:rsidR="00021EB5" w:rsidRPr="006D055B" w:rsidRDefault="00021EB5" w:rsidP="001528CF">
            <w:pPr>
              <w:pStyle w:val="rowtabella0"/>
              <w:rPr>
                <w:color w:val="002060"/>
              </w:rPr>
            </w:pPr>
            <w:r w:rsidRPr="006D055B">
              <w:rPr>
                <w:color w:val="002060"/>
              </w:rPr>
              <w:t>5048 CAMPO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339373" w14:textId="77777777" w:rsidR="00021EB5" w:rsidRPr="006D055B" w:rsidRDefault="00021EB5" w:rsidP="001528CF">
            <w:pPr>
              <w:pStyle w:val="rowtabella0"/>
              <w:rPr>
                <w:color w:val="002060"/>
              </w:rPr>
            </w:pPr>
            <w:r w:rsidRPr="006D055B">
              <w:rPr>
                <w:color w:val="002060"/>
              </w:rPr>
              <w:t>GENGA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AC732D" w14:textId="77777777" w:rsidR="00021EB5" w:rsidRPr="006D055B" w:rsidRDefault="00021EB5" w:rsidP="001528CF">
            <w:pPr>
              <w:pStyle w:val="rowtabella0"/>
              <w:rPr>
                <w:color w:val="002060"/>
              </w:rPr>
            </w:pPr>
            <w:r w:rsidRPr="006D055B">
              <w:rPr>
                <w:color w:val="002060"/>
              </w:rPr>
              <w:t>VIA MARCONI GENGA STAZIONE</w:t>
            </w:r>
          </w:p>
        </w:tc>
      </w:tr>
    </w:tbl>
    <w:p w14:paraId="2E7CECB5" w14:textId="77777777" w:rsidR="00021EB5" w:rsidRPr="006D055B" w:rsidRDefault="00021EB5" w:rsidP="00021EB5">
      <w:pPr>
        <w:pStyle w:val="breakline"/>
        <w:rPr>
          <w:rFonts w:eastAsiaTheme="minorEastAsia"/>
          <w:color w:val="002060"/>
        </w:rPr>
      </w:pPr>
    </w:p>
    <w:p w14:paraId="0991A124" w14:textId="77777777" w:rsidR="00021EB5" w:rsidRPr="006D055B" w:rsidRDefault="00021EB5" w:rsidP="00021EB5">
      <w:pPr>
        <w:pStyle w:val="breakline"/>
        <w:rPr>
          <w:color w:val="002060"/>
        </w:rPr>
      </w:pPr>
    </w:p>
    <w:p w14:paraId="32DF9D33" w14:textId="77777777" w:rsidR="00021EB5" w:rsidRPr="006D055B" w:rsidRDefault="00021EB5" w:rsidP="00021EB5">
      <w:pPr>
        <w:pStyle w:val="breakline"/>
        <w:rPr>
          <w:color w:val="002060"/>
        </w:rPr>
      </w:pPr>
    </w:p>
    <w:p w14:paraId="479E6D11" w14:textId="77777777" w:rsidR="00021EB5" w:rsidRPr="006D055B" w:rsidRDefault="00021EB5" w:rsidP="00021EB5">
      <w:pPr>
        <w:pStyle w:val="sottotitolocampionato10"/>
        <w:rPr>
          <w:color w:val="002060"/>
        </w:rPr>
      </w:pPr>
      <w:r w:rsidRPr="006D055B">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8"/>
        <w:gridCol w:w="385"/>
        <w:gridCol w:w="898"/>
        <w:gridCol w:w="1180"/>
        <w:gridCol w:w="1547"/>
        <w:gridCol w:w="1575"/>
      </w:tblGrid>
      <w:tr w:rsidR="00021EB5" w:rsidRPr="006D055B" w14:paraId="45442394"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B0037"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40C0E"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F5945"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059EC"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692DE"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D2A35"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9321B"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17FA0D58"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15C2A6" w14:textId="77777777" w:rsidR="00021EB5" w:rsidRPr="006D055B" w:rsidRDefault="00021EB5" w:rsidP="001528CF">
            <w:pPr>
              <w:pStyle w:val="rowtabella0"/>
              <w:rPr>
                <w:color w:val="002060"/>
              </w:rPr>
            </w:pPr>
            <w:r w:rsidRPr="006D055B">
              <w:rPr>
                <w:color w:val="002060"/>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D94AFE" w14:textId="77777777" w:rsidR="00021EB5" w:rsidRPr="006D055B" w:rsidRDefault="00021EB5" w:rsidP="001528CF">
            <w:pPr>
              <w:pStyle w:val="rowtabella0"/>
              <w:rPr>
                <w:color w:val="002060"/>
              </w:rPr>
            </w:pPr>
            <w:r w:rsidRPr="006D055B">
              <w:rPr>
                <w:color w:val="002060"/>
              </w:rPr>
              <w:t>FRASASSI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1EF9AB"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5CF7A7" w14:textId="77777777" w:rsidR="00021EB5" w:rsidRPr="006D055B" w:rsidRDefault="00021EB5" w:rsidP="001528CF">
            <w:pPr>
              <w:pStyle w:val="rowtabella0"/>
              <w:rPr>
                <w:color w:val="002060"/>
              </w:rPr>
            </w:pPr>
            <w:r w:rsidRPr="006D055B">
              <w:rPr>
                <w:color w:val="002060"/>
              </w:rPr>
              <w:t>04/10/2024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95960B" w14:textId="77777777" w:rsidR="00021EB5" w:rsidRPr="006D055B" w:rsidRDefault="00021EB5" w:rsidP="001528CF">
            <w:pPr>
              <w:pStyle w:val="rowtabella0"/>
              <w:rPr>
                <w:color w:val="002060"/>
              </w:rPr>
            </w:pPr>
            <w:r w:rsidRPr="006D055B">
              <w:rPr>
                <w:color w:val="002060"/>
              </w:rPr>
              <w:t>5136 PALASPORT "</w:t>
            </w:r>
            <w:proofErr w:type="gramStart"/>
            <w:r w:rsidRPr="006D055B">
              <w:rPr>
                <w:color w:val="002060"/>
              </w:rPr>
              <w:t>A.PERGOLESI</w:t>
            </w:r>
            <w:proofErr w:type="gramEnd"/>
            <w:r w:rsidRPr="006D055B">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A9C557" w14:textId="77777777" w:rsidR="00021EB5" w:rsidRPr="006D055B" w:rsidRDefault="00021EB5" w:rsidP="001528CF">
            <w:pPr>
              <w:pStyle w:val="rowtabella0"/>
              <w:rPr>
                <w:color w:val="002060"/>
              </w:rPr>
            </w:pPr>
            <w:r w:rsidRPr="006D055B">
              <w:rPr>
                <w:color w:val="002060"/>
              </w:rPr>
              <w:t>POLVERIGI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46DED" w14:textId="77777777" w:rsidR="00021EB5" w:rsidRPr="006D055B" w:rsidRDefault="00021EB5" w:rsidP="001528CF">
            <w:pPr>
              <w:pStyle w:val="rowtabella0"/>
              <w:rPr>
                <w:color w:val="002060"/>
              </w:rPr>
            </w:pPr>
            <w:r w:rsidRPr="006D055B">
              <w:rPr>
                <w:color w:val="002060"/>
              </w:rPr>
              <w:t>VIA CIRCONVALLAZIONE</w:t>
            </w:r>
          </w:p>
        </w:tc>
      </w:tr>
    </w:tbl>
    <w:p w14:paraId="6EDEA057" w14:textId="77777777" w:rsidR="00021EB5" w:rsidRPr="006D055B" w:rsidRDefault="00021EB5" w:rsidP="00021EB5">
      <w:pPr>
        <w:pStyle w:val="breakline"/>
        <w:rPr>
          <w:rFonts w:eastAsiaTheme="minorEastAsia"/>
          <w:color w:val="002060"/>
        </w:rPr>
      </w:pPr>
    </w:p>
    <w:p w14:paraId="6DBA0C5C" w14:textId="77777777" w:rsidR="00021EB5" w:rsidRPr="006D055B" w:rsidRDefault="00021EB5" w:rsidP="00021EB5">
      <w:pPr>
        <w:pStyle w:val="breakline"/>
        <w:rPr>
          <w:color w:val="002060"/>
        </w:rPr>
      </w:pPr>
    </w:p>
    <w:p w14:paraId="15790ED9" w14:textId="77777777" w:rsidR="00021EB5" w:rsidRPr="006D055B" w:rsidRDefault="00021EB5" w:rsidP="00021EB5">
      <w:pPr>
        <w:pStyle w:val="breakline"/>
        <w:rPr>
          <w:color w:val="002060"/>
        </w:rPr>
      </w:pPr>
    </w:p>
    <w:p w14:paraId="603B642F" w14:textId="77777777" w:rsidR="00021EB5" w:rsidRPr="006D055B" w:rsidRDefault="00021EB5" w:rsidP="00021EB5">
      <w:pPr>
        <w:pStyle w:val="sottotitolocampionato10"/>
        <w:rPr>
          <w:color w:val="002060"/>
        </w:rPr>
      </w:pPr>
      <w:r w:rsidRPr="006D055B">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1"/>
        <w:gridCol w:w="1550"/>
        <w:gridCol w:w="1550"/>
      </w:tblGrid>
      <w:tr w:rsidR="00021EB5" w:rsidRPr="006D055B" w14:paraId="6E639CDA"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F589B"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723F9"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BF65B"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6ADF0"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BC8D2"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40B36"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EF82C"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09002AC3"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85548C" w14:textId="77777777" w:rsidR="00021EB5" w:rsidRPr="006D055B" w:rsidRDefault="00021EB5" w:rsidP="001528CF">
            <w:pPr>
              <w:pStyle w:val="rowtabella0"/>
              <w:rPr>
                <w:color w:val="002060"/>
              </w:rPr>
            </w:pPr>
            <w:r w:rsidRPr="006D055B">
              <w:rPr>
                <w:color w:val="002060"/>
              </w:rPr>
              <w:t>RIPE SAN GINESIO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97AB7" w14:textId="77777777" w:rsidR="00021EB5" w:rsidRPr="006D055B" w:rsidRDefault="00021EB5" w:rsidP="001528CF">
            <w:pPr>
              <w:pStyle w:val="rowtabella0"/>
              <w:rPr>
                <w:color w:val="002060"/>
              </w:rPr>
            </w:pPr>
            <w:r w:rsidRPr="006D055B">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5A20F"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702A6" w14:textId="77777777" w:rsidR="00021EB5" w:rsidRPr="006D055B" w:rsidRDefault="00021EB5" w:rsidP="001528CF">
            <w:pPr>
              <w:pStyle w:val="rowtabella0"/>
              <w:rPr>
                <w:color w:val="002060"/>
              </w:rPr>
            </w:pPr>
            <w:r w:rsidRPr="006D055B">
              <w:rPr>
                <w:color w:val="002060"/>
              </w:rPr>
              <w:t>08/10/2024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D750B" w14:textId="77777777" w:rsidR="00021EB5" w:rsidRPr="006D055B" w:rsidRDefault="00021EB5" w:rsidP="001528CF">
            <w:pPr>
              <w:pStyle w:val="rowtabella0"/>
              <w:rPr>
                <w:color w:val="002060"/>
              </w:rPr>
            </w:pPr>
            <w:r w:rsidRPr="006D055B">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FFF91" w14:textId="77777777" w:rsidR="00021EB5" w:rsidRPr="006D055B" w:rsidRDefault="00021EB5" w:rsidP="001528CF">
            <w:pPr>
              <w:pStyle w:val="rowtabella0"/>
              <w:rPr>
                <w:color w:val="002060"/>
              </w:rPr>
            </w:pPr>
            <w:r w:rsidRPr="006D055B">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C059E" w14:textId="77777777" w:rsidR="00021EB5" w:rsidRPr="006D055B" w:rsidRDefault="00021EB5" w:rsidP="001528CF">
            <w:pPr>
              <w:pStyle w:val="rowtabella0"/>
              <w:rPr>
                <w:color w:val="002060"/>
              </w:rPr>
            </w:pPr>
            <w:r w:rsidRPr="006D055B">
              <w:rPr>
                <w:color w:val="002060"/>
              </w:rPr>
              <w:t>VIA FAVETO</w:t>
            </w:r>
          </w:p>
        </w:tc>
      </w:tr>
      <w:tr w:rsidR="00021EB5" w:rsidRPr="006D055B" w14:paraId="31723AE6"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753355" w14:textId="77777777" w:rsidR="00021EB5" w:rsidRPr="006D055B" w:rsidRDefault="00021EB5" w:rsidP="001528CF">
            <w:pPr>
              <w:pStyle w:val="rowtabella0"/>
              <w:rPr>
                <w:color w:val="002060"/>
              </w:rPr>
            </w:pPr>
            <w:r w:rsidRPr="006D055B">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F426F" w14:textId="77777777" w:rsidR="00021EB5" w:rsidRPr="006D055B" w:rsidRDefault="00021EB5" w:rsidP="001528CF">
            <w:pPr>
              <w:pStyle w:val="rowtabella0"/>
              <w:rPr>
                <w:color w:val="002060"/>
              </w:rPr>
            </w:pPr>
            <w:r w:rsidRPr="006D055B">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46E25"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268C5" w14:textId="77777777" w:rsidR="00021EB5" w:rsidRPr="006D055B" w:rsidRDefault="00021EB5" w:rsidP="001528CF">
            <w:pPr>
              <w:pStyle w:val="rowtabella0"/>
              <w:rPr>
                <w:color w:val="002060"/>
              </w:rPr>
            </w:pPr>
            <w:r w:rsidRPr="006D055B">
              <w:rPr>
                <w:color w:val="002060"/>
              </w:rPr>
              <w:t>09/10/2024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5A138D" w14:textId="77777777" w:rsidR="00021EB5" w:rsidRPr="006D055B" w:rsidRDefault="00021EB5" w:rsidP="001528CF">
            <w:pPr>
              <w:pStyle w:val="rowtabella0"/>
              <w:rPr>
                <w:color w:val="002060"/>
              </w:rPr>
            </w:pPr>
            <w:r w:rsidRPr="006D055B">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CD4B9" w14:textId="77777777" w:rsidR="00021EB5" w:rsidRPr="006D055B" w:rsidRDefault="00021EB5" w:rsidP="001528CF">
            <w:pPr>
              <w:pStyle w:val="rowtabella0"/>
              <w:rPr>
                <w:color w:val="002060"/>
              </w:rPr>
            </w:pPr>
            <w:r w:rsidRPr="006D055B">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9A881" w14:textId="77777777" w:rsidR="00021EB5" w:rsidRPr="006D055B" w:rsidRDefault="00021EB5" w:rsidP="001528CF">
            <w:pPr>
              <w:pStyle w:val="rowtabella0"/>
              <w:rPr>
                <w:color w:val="002060"/>
              </w:rPr>
            </w:pPr>
            <w:r w:rsidRPr="006D055B">
              <w:rPr>
                <w:color w:val="002060"/>
              </w:rPr>
              <w:t>VIA DELLO SPORT</w:t>
            </w:r>
          </w:p>
        </w:tc>
      </w:tr>
    </w:tbl>
    <w:p w14:paraId="064A61D3" w14:textId="77777777" w:rsidR="00021EB5" w:rsidRPr="006D055B" w:rsidRDefault="00021EB5" w:rsidP="00021EB5">
      <w:pPr>
        <w:pStyle w:val="breakline"/>
        <w:rPr>
          <w:rFonts w:eastAsiaTheme="minorEastAsia"/>
          <w:color w:val="002060"/>
        </w:rPr>
      </w:pPr>
    </w:p>
    <w:p w14:paraId="6E978E14" w14:textId="77777777" w:rsidR="00021EB5" w:rsidRPr="006D055B" w:rsidRDefault="00021EB5" w:rsidP="00021EB5">
      <w:pPr>
        <w:pStyle w:val="breakline"/>
        <w:rPr>
          <w:color w:val="002060"/>
        </w:rPr>
      </w:pPr>
    </w:p>
    <w:p w14:paraId="47327878" w14:textId="77777777" w:rsidR="00021EB5" w:rsidRPr="006D055B" w:rsidRDefault="00021EB5" w:rsidP="00021EB5">
      <w:pPr>
        <w:pStyle w:val="breakline"/>
        <w:rPr>
          <w:color w:val="002060"/>
        </w:rPr>
      </w:pPr>
    </w:p>
    <w:p w14:paraId="76448050" w14:textId="77777777" w:rsidR="00021EB5" w:rsidRPr="006D055B" w:rsidRDefault="00021EB5" w:rsidP="00021EB5">
      <w:pPr>
        <w:pStyle w:val="sottotitolocampionato10"/>
        <w:rPr>
          <w:color w:val="002060"/>
        </w:rPr>
      </w:pPr>
      <w:r w:rsidRPr="006D055B">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1"/>
        <w:gridCol w:w="1550"/>
        <w:gridCol w:w="1550"/>
      </w:tblGrid>
      <w:tr w:rsidR="00021EB5" w:rsidRPr="006D055B" w14:paraId="799ED476"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B6C68"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AA8A0"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3C99B"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A2416"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74598"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5BDBF"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D2706"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2A2CA9C8"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49B76A" w14:textId="77777777" w:rsidR="00021EB5" w:rsidRPr="006D055B" w:rsidRDefault="00021EB5" w:rsidP="001528CF">
            <w:pPr>
              <w:pStyle w:val="rowtabella0"/>
              <w:rPr>
                <w:color w:val="002060"/>
              </w:rPr>
            </w:pPr>
            <w:r w:rsidRPr="006D055B">
              <w:rPr>
                <w:color w:val="002060"/>
              </w:rPr>
              <w:t>RIPE SAN GINESIO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E43C8" w14:textId="77777777" w:rsidR="00021EB5" w:rsidRPr="006D055B" w:rsidRDefault="00021EB5" w:rsidP="001528CF">
            <w:pPr>
              <w:pStyle w:val="rowtabella0"/>
              <w:rPr>
                <w:color w:val="002060"/>
              </w:rPr>
            </w:pPr>
            <w:r w:rsidRPr="006D055B">
              <w:rPr>
                <w:color w:val="002060"/>
              </w:rPr>
              <w:t>UNION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B4D89"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A609A" w14:textId="77777777" w:rsidR="00021EB5" w:rsidRPr="006D055B" w:rsidRDefault="00021EB5" w:rsidP="001528CF">
            <w:pPr>
              <w:pStyle w:val="rowtabella0"/>
              <w:rPr>
                <w:color w:val="002060"/>
              </w:rPr>
            </w:pPr>
            <w:r w:rsidRPr="006D055B">
              <w:rPr>
                <w:color w:val="002060"/>
              </w:rPr>
              <w:t>22/10/2024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8DA13" w14:textId="77777777" w:rsidR="00021EB5" w:rsidRPr="006D055B" w:rsidRDefault="00021EB5" w:rsidP="001528CF">
            <w:pPr>
              <w:pStyle w:val="rowtabella0"/>
              <w:rPr>
                <w:color w:val="002060"/>
              </w:rPr>
            </w:pPr>
            <w:r w:rsidRPr="006D055B">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2D47C" w14:textId="77777777" w:rsidR="00021EB5" w:rsidRPr="006D055B" w:rsidRDefault="00021EB5" w:rsidP="001528CF">
            <w:pPr>
              <w:pStyle w:val="rowtabella0"/>
              <w:rPr>
                <w:color w:val="002060"/>
              </w:rPr>
            </w:pPr>
            <w:r w:rsidRPr="006D055B">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E5AC3" w14:textId="77777777" w:rsidR="00021EB5" w:rsidRPr="006D055B" w:rsidRDefault="00021EB5" w:rsidP="001528CF">
            <w:pPr>
              <w:pStyle w:val="rowtabella0"/>
              <w:rPr>
                <w:color w:val="002060"/>
              </w:rPr>
            </w:pPr>
            <w:r w:rsidRPr="006D055B">
              <w:rPr>
                <w:color w:val="002060"/>
              </w:rPr>
              <w:t>VIA FAVETO</w:t>
            </w:r>
          </w:p>
        </w:tc>
      </w:tr>
      <w:tr w:rsidR="00021EB5" w:rsidRPr="006D055B" w14:paraId="0C70541A"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7A2750" w14:textId="77777777" w:rsidR="00021EB5" w:rsidRPr="006D055B" w:rsidRDefault="00021EB5" w:rsidP="001528CF">
            <w:pPr>
              <w:pStyle w:val="rowtabella0"/>
              <w:rPr>
                <w:color w:val="002060"/>
              </w:rPr>
            </w:pPr>
            <w:r w:rsidRPr="006D055B">
              <w:rPr>
                <w:color w:val="002060"/>
              </w:rPr>
              <w:lastRenderedPageBreak/>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2F0BD" w14:textId="77777777" w:rsidR="00021EB5" w:rsidRPr="006D055B" w:rsidRDefault="00021EB5" w:rsidP="001528CF">
            <w:pPr>
              <w:pStyle w:val="rowtabella0"/>
              <w:rPr>
                <w:color w:val="002060"/>
              </w:rPr>
            </w:pPr>
            <w:r w:rsidRPr="006D055B">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A8A35"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34DD5D" w14:textId="77777777" w:rsidR="00021EB5" w:rsidRPr="006D055B" w:rsidRDefault="00021EB5" w:rsidP="001528CF">
            <w:pPr>
              <w:pStyle w:val="rowtabella0"/>
              <w:rPr>
                <w:color w:val="002060"/>
              </w:rPr>
            </w:pPr>
            <w:r w:rsidRPr="006D055B">
              <w:rPr>
                <w:color w:val="002060"/>
              </w:rPr>
              <w:t>23/10/2024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CDE8D" w14:textId="77777777" w:rsidR="00021EB5" w:rsidRPr="006D055B" w:rsidRDefault="00021EB5" w:rsidP="001528CF">
            <w:pPr>
              <w:pStyle w:val="rowtabella0"/>
              <w:rPr>
                <w:color w:val="002060"/>
              </w:rPr>
            </w:pPr>
            <w:r w:rsidRPr="006D055B">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28FAE" w14:textId="77777777" w:rsidR="00021EB5" w:rsidRPr="006D055B" w:rsidRDefault="00021EB5" w:rsidP="001528CF">
            <w:pPr>
              <w:pStyle w:val="rowtabella0"/>
              <w:rPr>
                <w:color w:val="002060"/>
              </w:rPr>
            </w:pPr>
            <w:r w:rsidRPr="006D055B">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9EE97E" w14:textId="77777777" w:rsidR="00021EB5" w:rsidRPr="006D055B" w:rsidRDefault="00021EB5" w:rsidP="001528CF">
            <w:pPr>
              <w:pStyle w:val="rowtabella0"/>
              <w:rPr>
                <w:color w:val="002060"/>
              </w:rPr>
            </w:pPr>
            <w:r w:rsidRPr="006D055B">
              <w:rPr>
                <w:color w:val="002060"/>
              </w:rPr>
              <w:t>VIA SAN SERGIO FZ. GROTTACCIA</w:t>
            </w:r>
          </w:p>
        </w:tc>
      </w:tr>
    </w:tbl>
    <w:p w14:paraId="4C572E4E" w14:textId="77777777" w:rsidR="00021EB5" w:rsidRPr="006D055B" w:rsidRDefault="00021EB5" w:rsidP="00021EB5">
      <w:pPr>
        <w:pStyle w:val="breakline"/>
        <w:rPr>
          <w:rFonts w:eastAsiaTheme="minorEastAsia"/>
          <w:color w:val="002060"/>
        </w:rPr>
      </w:pPr>
    </w:p>
    <w:p w14:paraId="47983D67" w14:textId="77777777" w:rsidR="00021EB5" w:rsidRPr="006D055B" w:rsidRDefault="00021EB5" w:rsidP="00021EB5">
      <w:pPr>
        <w:pStyle w:val="breakline"/>
        <w:rPr>
          <w:color w:val="002060"/>
        </w:rPr>
      </w:pPr>
    </w:p>
    <w:p w14:paraId="367874CE" w14:textId="77777777" w:rsidR="00021EB5" w:rsidRPr="006D055B" w:rsidRDefault="00021EB5" w:rsidP="00021EB5">
      <w:pPr>
        <w:pStyle w:val="breakline"/>
        <w:rPr>
          <w:color w:val="002060"/>
        </w:rPr>
      </w:pPr>
    </w:p>
    <w:p w14:paraId="4625DB40" w14:textId="77777777" w:rsidR="00021EB5" w:rsidRPr="006D055B" w:rsidRDefault="00021EB5" w:rsidP="00021EB5">
      <w:pPr>
        <w:pStyle w:val="sottotitolocampionato10"/>
        <w:rPr>
          <w:color w:val="002060"/>
        </w:rPr>
      </w:pPr>
      <w:r w:rsidRPr="006D055B">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1994"/>
        <w:gridCol w:w="385"/>
        <w:gridCol w:w="898"/>
        <w:gridCol w:w="1198"/>
        <w:gridCol w:w="1564"/>
        <w:gridCol w:w="1539"/>
      </w:tblGrid>
      <w:tr w:rsidR="00021EB5" w:rsidRPr="006D055B" w14:paraId="5A4C7711"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90CFA"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3ADC9"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EBF21"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716ED"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755F2"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8E235"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AD50F"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217183BC"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80A01E" w14:textId="77777777" w:rsidR="00021EB5" w:rsidRPr="006D055B" w:rsidRDefault="00021EB5" w:rsidP="001528CF">
            <w:pPr>
              <w:pStyle w:val="rowtabella0"/>
              <w:rPr>
                <w:color w:val="002060"/>
              </w:rPr>
            </w:pPr>
            <w:r w:rsidRPr="006D055B">
              <w:rPr>
                <w:color w:val="002060"/>
              </w:rPr>
              <w:t>FOLGORE CASTELRAIMONDO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B69AD" w14:textId="77777777" w:rsidR="00021EB5" w:rsidRPr="006D055B" w:rsidRDefault="00021EB5" w:rsidP="001528CF">
            <w:pPr>
              <w:pStyle w:val="rowtabella0"/>
              <w:rPr>
                <w:color w:val="002060"/>
              </w:rPr>
            </w:pPr>
            <w:r w:rsidRPr="006D055B">
              <w:rPr>
                <w:color w:val="002060"/>
              </w:rPr>
              <w:t>PIEDIRIPA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1F654"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3BE3E" w14:textId="77777777" w:rsidR="00021EB5" w:rsidRPr="006D055B" w:rsidRDefault="00021EB5" w:rsidP="001528CF">
            <w:pPr>
              <w:pStyle w:val="rowtabella0"/>
              <w:rPr>
                <w:color w:val="002060"/>
              </w:rPr>
            </w:pPr>
            <w:r w:rsidRPr="006D055B">
              <w:rPr>
                <w:color w:val="002060"/>
              </w:rPr>
              <w:t>27/09/2024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64689" w14:textId="77777777" w:rsidR="00021EB5" w:rsidRPr="006D055B" w:rsidRDefault="00021EB5" w:rsidP="001528CF">
            <w:pPr>
              <w:pStyle w:val="rowtabella0"/>
              <w:rPr>
                <w:color w:val="002060"/>
              </w:rPr>
            </w:pPr>
            <w:r w:rsidRPr="006D055B">
              <w:rPr>
                <w:color w:val="002060"/>
              </w:rPr>
              <w:t>5238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CD2D4" w14:textId="77777777" w:rsidR="00021EB5" w:rsidRPr="006D055B" w:rsidRDefault="00021EB5" w:rsidP="001528CF">
            <w:pPr>
              <w:pStyle w:val="rowtabella0"/>
              <w:rPr>
                <w:color w:val="002060"/>
              </w:rPr>
            </w:pPr>
            <w:r w:rsidRPr="006D055B">
              <w:rPr>
                <w:color w:val="002060"/>
              </w:rPr>
              <w:t>CASTELRAIMONDO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0FFC8" w14:textId="77777777" w:rsidR="00021EB5" w:rsidRPr="006D055B" w:rsidRDefault="00021EB5" w:rsidP="001528CF">
            <w:pPr>
              <w:pStyle w:val="rowtabella0"/>
              <w:rPr>
                <w:color w:val="002060"/>
              </w:rPr>
            </w:pPr>
            <w:r w:rsidRPr="006D055B">
              <w:rPr>
                <w:color w:val="002060"/>
              </w:rPr>
              <w:t>VIA GRAMSCI-VIA FEGGIANI</w:t>
            </w:r>
          </w:p>
        </w:tc>
      </w:tr>
      <w:tr w:rsidR="00021EB5" w:rsidRPr="006D055B" w14:paraId="00A53EC2"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D7823D" w14:textId="77777777" w:rsidR="00021EB5" w:rsidRPr="006D055B" w:rsidRDefault="00021EB5" w:rsidP="001528CF">
            <w:pPr>
              <w:pStyle w:val="rowtabella0"/>
              <w:rPr>
                <w:color w:val="002060"/>
              </w:rPr>
            </w:pPr>
            <w:r w:rsidRPr="006D055B">
              <w:rPr>
                <w:color w:val="002060"/>
              </w:rPr>
              <w:t>POL. SPORT COMMUNICATION</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C27D0" w14:textId="77777777" w:rsidR="00021EB5" w:rsidRPr="006D055B" w:rsidRDefault="00021EB5" w:rsidP="001528CF">
            <w:pPr>
              <w:pStyle w:val="rowtabella0"/>
              <w:rPr>
                <w:color w:val="002060"/>
              </w:rPr>
            </w:pPr>
            <w:r w:rsidRPr="006D055B">
              <w:rPr>
                <w:color w:val="002060"/>
              </w:rPr>
              <w:t>AMATORI STESE 2007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0459B"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B2C7D" w14:textId="77777777" w:rsidR="00021EB5" w:rsidRPr="006D055B" w:rsidRDefault="00021EB5" w:rsidP="001528CF">
            <w:pPr>
              <w:pStyle w:val="rowtabella0"/>
              <w:rPr>
                <w:color w:val="002060"/>
              </w:rPr>
            </w:pPr>
            <w:r w:rsidRPr="006D055B">
              <w:rPr>
                <w:color w:val="002060"/>
              </w:rPr>
              <w:t>09/10/2024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6A7CD" w14:textId="77777777" w:rsidR="00021EB5" w:rsidRPr="006D055B" w:rsidRDefault="00021EB5" w:rsidP="001528CF">
            <w:pPr>
              <w:pStyle w:val="rowtabella0"/>
              <w:rPr>
                <w:color w:val="002060"/>
              </w:rPr>
            </w:pPr>
            <w:r w:rsidRPr="006D055B">
              <w:rPr>
                <w:color w:val="002060"/>
              </w:rPr>
              <w:t>5280 TENSOSTRUTTURA S.</w:t>
            </w:r>
            <w:proofErr w:type="gramStart"/>
            <w:r w:rsidRPr="006D055B">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04EFF" w14:textId="77777777" w:rsidR="00021EB5" w:rsidRPr="006D055B" w:rsidRDefault="00021EB5" w:rsidP="001528CF">
            <w:pPr>
              <w:pStyle w:val="rowtabella0"/>
              <w:rPr>
                <w:color w:val="002060"/>
              </w:rPr>
            </w:pPr>
            <w:r w:rsidRPr="006D055B">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35949" w14:textId="77777777" w:rsidR="00021EB5" w:rsidRPr="006D055B" w:rsidRDefault="00021EB5" w:rsidP="001528CF">
            <w:pPr>
              <w:pStyle w:val="rowtabella0"/>
              <w:rPr>
                <w:color w:val="002060"/>
              </w:rPr>
            </w:pPr>
            <w:r w:rsidRPr="006D055B">
              <w:rPr>
                <w:color w:val="002060"/>
              </w:rPr>
              <w:t>VIA LORENZO LOTTO</w:t>
            </w:r>
          </w:p>
        </w:tc>
      </w:tr>
    </w:tbl>
    <w:p w14:paraId="5E6547E8" w14:textId="77777777" w:rsidR="00021EB5" w:rsidRPr="006D055B" w:rsidRDefault="00021EB5" w:rsidP="00021EB5">
      <w:pPr>
        <w:pStyle w:val="breakline"/>
        <w:rPr>
          <w:rFonts w:eastAsiaTheme="minorEastAsia"/>
          <w:color w:val="002060"/>
        </w:rPr>
      </w:pPr>
    </w:p>
    <w:p w14:paraId="6E84684B" w14:textId="77777777" w:rsidR="00021EB5" w:rsidRPr="006D055B" w:rsidRDefault="00021EB5" w:rsidP="00021EB5">
      <w:pPr>
        <w:pStyle w:val="breakline"/>
        <w:rPr>
          <w:color w:val="002060"/>
        </w:rPr>
      </w:pPr>
    </w:p>
    <w:p w14:paraId="68A208D1" w14:textId="77777777" w:rsidR="00021EB5" w:rsidRPr="006D055B" w:rsidRDefault="00021EB5" w:rsidP="00021EB5">
      <w:pPr>
        <w:pStyle w:val="breakline"/>
        <w:rPr>
          <w:color w:val="002060"/>
        </w:rPr>
      </w:pPr>
    </w:p>
    <w:p w14:paraId="2B3938A2" w14:textId="77777777" w:rsidR="00021EB5" w:rsidRPr="006D055B" w:rsidRDefault="00021EB5" w:rsidP="00021EB5">
      <w:pPr>
        <w:pStyle w:val="sottotitolocampionato10"/>
        <w:rPr>
          <w:color w:val="002060"/>
        </w:rPr>
      </w:pPr>
      <w:r w:rsidRPr="006D055B">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6"/>
        <w:gridCol w:w="385"/>
        <w:gridCol w:w="898"/>
        <w:gridCol w:w="1173"/>
        <w:gridCol w:w="1564"/>
        <w:gridCol w:w="1540"/>
      </w:tblGrid>
      <w:tr w:rsidR="00021EB5" w:rsidRPr="006D055B" w14:paraId="334B3739"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E583F"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C47F8"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1E231"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F3742"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7C76E"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A8261"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89EA8"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0B0AAD6E"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925547" w14:textId="77777777" w:rsidR="00021EB5" w:rsidRPr="006D055B" w:rsidRDefault="00021EB5" w:rsidP="001528CF">
            <w:pPr>
              <w:pStyle w:val="rowtabella0"/>
              <w:rPr>
                <w:color w:val="002060"/>
              </w:rPr>
            </w:pPr>
            <w:r w:rsidRPr="006D055B">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DE813F" w14:textId="77777777" w:rsidR="00021EB5" w:rsidRPr="006D055B" w:rsidRDefault="00021EB5" w:rsidP="001528CF">
            <w:pPr>
              <w:pStyle w:val="rowtabella0"/>
              <w:rPr>
                <w:color w:val="002060"/>
              </w:rPr>
            </w:pPr>
            <w:r w:rsidRPr="006D055B">
              <w:rPr>
                <w:color w:val="002060"/>
              </w:rPr>
              <w:t>PIEDIRIPA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142C7"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B8D8E" w14:textId="77777777" w:rsidR="00021EB5" w:rsidRPr="006D055B" w:rsidRDefault="00021EB5" w:rsidP="001528CF">
            <w:pPr>
              <w:pStyle w:val="rowtabella0"/>
              <w:rPr>
                <w:color w:val="002060"/>
              </w:rPr>
            </w:pPr>
            <w:r w:rsidRPr="006D055B">
              <w:rPr>
                <w:color w:val="002060"/>
              </w:rPr>
              <w:t>23/10/2024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B26271" w14:textId="77777777" w:rsidR="00021EB5" w:rsidRPr="006D055B" w:rsidRDefault="00021EB5" w:rsidP="001528CF">
            <w:pPr>
              <w:pStyle w:val="rowtabella0"/>
              <w:rPr>
                <w:color w:val="002060"/>
              </w:rPr>
            </w:pPr>
            <w:r w:rsidRPr="006D055B">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76B6E" w14:textId="77777777" w:rsidR="00021EB5" w:rsidRPr="006D055B" w:rsidRDefault="00021EB5" w:rsidP="001528CF">
            <w:pPr>
              <w:pStyle w:val="rowtabella0"/>
              <w:rPr>
                <w:color w:val="002060"/>
              </w:rPr>
            </w:pPr>
            <w:r w:rsidRPr="006D055B">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6147C3" w14:textId="77777777" w:rsidR="00021EB5" w:rsidRPr="006D055B" w:rsidRDefault="00021EB5" w:rsidP="001528CF">
            <w:pPr>
              <w:pStyle w:val="rowtabella0"/>
              <w:rPr>
                <w:color w:val="002060"/>
              </w:rPr>
            </w:pPr>
            <w:r w:rsidRPr="006D055B">
              <w:rPr>
                <w:color w:val="002060"/>
              </w:rPr>
              <w:t xml:space="preserve">VIA </w:t>
            </w:r>
            <w:proofErr w:type="gramStart"/>
            <w:r w:rsidRPr="006D055B">
              <w:rPr>
                <w:color w:val="002060"/>
              </w:rPr>
              <w:t>B.ROSSI</w:t>
            </w:r>
            <w:proofErr w:type="gramEnd"/>
            <w:r w:rsidRPr="006D055B">
              <w:rPr>
                <w:color w:val="002060"/>
              </w:rPr>
              <w:t xml:space="preserve"> SNC</w:t>
            </w:r>
          </w:p>
        </w:tc>
      </w:tr>
      <w:tr w:rsidR="00021EB5" w:rsidRPr="006D055B" w14:paraId="64B6E90D"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AC012B" w14:textId="77777777" w:rsidR="00021EB5" w:rsidRPr="006D055B" w:rsidRDefault="00021EB5" w:rsidP="001528CF">
            <w:pPr>
              <w:pStyle w:val="rowtabella0"/>
              <w:rPr>
                <w:color w:val="002060"/>
              </w:rPr>
            </w:pPr>
            <w:r w:rsidRPr="006D055B">
              <w:rPr>
                <w:color w:val="002060"/>
              </w:rPr>
              <w:t>FOLGORE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5AEE7" w14:textId="77777777" w:rsidR="00021EB5" w:rsidRPr="006D055B" w:rsidRDefault="00021EB5" w:rsidP="001528CF">
            <w:pPr>
              <w:pStyle w:val="rowtabella0"/>
              <w:rPr>
                <w:color w:val="002060"/>
              </w:rPr>
            </w:pPr>
            <w:r w:rsidRPr="006D055B">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03BD6B"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6821F" w14:textId="77777777" w:rsidR="00021EB5" w:rsidRPr="006D055B" w:rsidRDefault="00021EB5" w:rsidP="001528CF">
            <w:pPr>
              <w:pStyle w:val="rowtabella0"/>
              <w:rPr>
                <w:color w:val="002060"/>
              </w:rPr>
            </w:pPr>
            <w:r w:rsidRPr="006D055B">
              <w:rPr>
                <w:color w:val="002060"/>
              </w:rPr>
              <w:t>23/10/2024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AA758" w14:textId="77777777" w:rsidR="00021EB5" w:rsidRPr="006D055B" w:rsidRDefault="00021EB5" w:rsidP="001528CF">
            <w:pPr>
              <w:pStyle w:val="rowtabella0"/>
              <w:rPr>
                <w:color w:val="002060"/>
              </w:rPr>
            </w:pPr>
            <w:r w:rsidRPr="006D055B">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2AAC4" w14:textId="77777777" w:rsidR="00021EB5" w:rsidRPr="006D055B" w:rsidRDefault="00021EB5" w:rsidP="001528CF">
            <w:pPr>
              <w:pStyle w:val="rowtabella0"/>
              <w:rPr>
                <w:color w:val="002060"/>
              </w:rPr>
            </w:pPr>
            <w:r w:rsidRPr="006D055B">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E0C33" w14:textId="77777777" w:rsidR="00021EB5" w:rsidRPr="006D055B" w:rsidRDefault="00021EB5" w:rsidP="001528CF">
            <w:pPr>
              <w:pStyle w:val="rowtabella0"/>
              <w:rPr>
                <w:color w:val="002060"/>
              </w:rPr>
            </w:pPr>
            <w:r w:rsidRPr="006D055B">
              <w:rPr>
                <w:color w:val="002060"/>
              </w:rPr>
              <w:t>VIA GRAMSCI-VIA FEGGIANI</w:t>
            </w:r>
          </w:p>
        </w:tc>
      </w:tr>
    </w:tbl>
    <w:p w14:paraId="5817808C" w14:textId="77777777" w:rsidR="00021EB5" w:rsidRPr="006D055B" w:rsidRDefault="00021EB5" w:rsidP="00021EB5">
      <w:pPr>
        <w:pStyle w:val="breakline"/>
        <w:rPr>
          <w:rFonts w:eastAsiaTheme="minorEastAsia"/>
          <w:color w:val="002060"/>
        </w:rPr>
      </w:pPr>
    </w:p>
    <w:p w14:paraId="18AB591F" w14:textId="77777777" w:rsidR="00021EB5" w:rsidRPr="006D055B" w:rsidRDefault="00021EB5" w:rsidP="00021EB5">
      <w:pPr>
        <w:pStyle w:val="breakline"/>
        <w:rPr>
          <w:color w:val="002060"/>
        </w:rPr>
      </w:pPr>
    </w:p>
    <w:p w14:paraId="0086C113" w14:textId="77777777" w:rsidR="00021EB5" w:rsidRPr="006D055B" w:rsidRDefault="00021EB5" w:rsidP="00021EB5">
      <w:pPr>
        <w:pStyle w:val="breakline"/>
        <w:rPr>
          <w:color w:val="002060"/>
        </w:rPr>
      </w:pPr>
    </w:p>
    <w:p w14:paraId="4CA99BF7" w14:textId="77777777" w:rsidR="00021EB5" w:rsidRPr="006D055B" w:rsidRDefault="00021EB5" w:rsidP="00021EB5">
      <w:pPr>
        <w:pStyle w:val="sottotitolocampionato10"/>
        <w:rPr>
          <w:color w:val="002060"/>
        </w:rPr>
      </w:pPr>
      <w:r w:rsidRPr="006D055B">
        <w:rPr>
          <w:color w:val="002060"/>
        </w:rPr>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021EB5" w:rsidRPr="006D055B" w14:paraId="0114FAFE"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13710"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A2811"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00A6A"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C5043"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FE652"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39250"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0B539"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4D9456D5"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ED86FE" w14:textId="77777777" w:rsidR="00021EB5" w:rsidRPr="006D055B" w:rsidRDefault="00021EB5" w:rsidP="001528CF">
            <w:pPr>
              <w:pStyle w:val="rowtabella0"/>
              <w:rPr>
                <w:color w:val="002060"/>
              </w:rPr>
            </w:pPr>
            <w:r w:rsidRPr="006D055B">
              <w:rPr>
                <w:color w:val="002060"/>
              </w:rPr>
              <w:t>C.F. MACERATESE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6071E6" w14:textId="77777777" w:rsidR="00021EB5" w:rsidRPr="006D055B" w:rsidRDefault="00021EB5" w:rsidP="001528CF">
            <w:pPr>
              <w:pStyle w:val="rowtabella0"/>
              <w:rPr>
                <w:color w:val="002060"/>
              </w:rPr>
            </w:pPr>
            <w:r w:rsidRPr="006D055B">
              <w:rPr>
                <w:color w:val="002060"/>
              </w:rPr>
              <w:t>MOGLIANESE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FE6FAB"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0EAC84" w14:textId="77777777" w:rsidR="00021EB5" w:rsidRPr="006D055B" w:rsidRDefault="00021EB5" w:rsidP="001528CF">
            <w:pPr>
              <w:pStyle w:val="rowtabella0"/>
              <w:rPr>
                <w:color w:val="002060"/>
              </w:rPr>
            </w:pPr>
            <w:r w:rsidRPr="006D055B">
              <w:rPr>
                <w:color w:val="002060"/>
              </w:rPr>
              <w:t>27/09/2024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FD2309" w14:textId="77777777" w:rsidR="00021EB5" w:rsidRPr="006D055B" w:rsidRDefault="00021EB5" w:rsidP="001528CF">
            <w:pPr>
              <w:pStyle w:val="rowtabella0"/>
              <w:rPr>
                <w:color w:val="002060"/>
              </w:rPr>
            </w:pPr>
            <w:r w:rsidRPr="006D055B">
              <w:rPr>
                <w:color w:val="002060"/>
              </w:rPr>
              <w:t>5268 "I LUDI DI APOLLO"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35FD5D" w14:textId="77777777" w:rsidR="00021EB5" w:rsidRPr="006D055B" w:rsidRDefault="00021EB5" w:rsidP="001528CF">
            <w:pPr>
              <w:pStyle w:val="rowtabella0"/>
              <w:rPr>
                <w:color w:val="002060"/>
              </w:rPr>
            </w:pPr>
            <w:r w:rsidRPr="006D055B">
              <w:rPr>
                <w:color w:val="002060"/>
              </w:rPr>
              <w:t>MACERATA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45C49B" w14:textId="77777777" w:rsidR="00021EB5" w:rsidRPr="006D055B" w:rsidRDefault="00021EB5" w:rsidP="001528CF">
            <w:pPr>
              <w:pStyle w:val="rowtabella0"/>
              <w:rPr>
                <w:color w:val="002060"/>
              </w:rPr>
            </w:pPr>
            <w:r w:rsidRPr="006D055B">
              <w:rPr>
                <w:color w:val="002060"/>
              </w:rPr>
              <w:t>VIA VOLTURNO-PIEDIRIPA</w:t>
            </w:r>
          </w:p>
        </w:tc>
      </w:tr>
    </w:tbl>
    <w:p w14:paraId="4ED41221" w14:textId="77777777" w:rsidR="00021EB5" w:rsidRPr="006D055B" w:rsidRDefault="00021EB5" w:rsidP="00021EB5">
      <w:pPr>
        <w:pStyle w:val="breakline"/>
        <w:rPr>
          <w:rFonts w:eastAsiaTheme="minorEastAsia"/>
          <w:color w:val="002060"/>
        </w:rPr>
      </w:pPr>
    </w:p>
    <w:p w14:paraId="38C85348" w14:textId="77777777" w:rsidR="00021EB5" w:rsidRPr="006D055B" w:rsidRDefault="00021EB5" w:rsidP="00021EB5">
      <w:pPr>
        <w:pStyle w:val="breakline"/>
        <w:rPr>
          <w:color w:val="002060"/>
        </w:rPr>
      </w:pPr>
    </w:p>
    <w:p w14:paraId="782FBC15" w14:textId="77777777" w:rsidR="00021EB5" w:rsidRPr="006D055B" w:rsidRDefault="00021EB5" w:rsidP="00021EB5">
      <w:pPr>
        <w:pStyle w:val="breakline"/>
        <w:rPr>
          <w:color w:val="002060"/>
        </w:rPr>
      </w:pPr>
    </w:p>
    <w:p w14:paraId="5A4F640B" w14:textId="77777777" w:rsidR="00021EB5" w:rsidRPr="006D055B" w:rsidRDefault="00021EB5" w:rsidP="00021EB5">
      <w:pPr>
        <w:pStyle w:val="sottotitolocampionato10"/>
        <w:rPr>
          <w:color w:val="002060"/>
        </w:rPr>
      </w:pPr>
      <w:r w:rsidRPr="006D055B">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68649580"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DE1EC"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0F21A"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4A158"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E74E7"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783C8"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75C89"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5B52E"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3F027CAD"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C85000" w14:textId="77777777" w:rsidR="00021EB5" w:rsidRPr="006D055B" w:rsidRDefault="00021EB5" w:rsidP="001528CF">
            <w:pPr>
              <w:pStyle w:val="rowtabella0"/>
              <w:rPr>
                <w:color w:val="002060"/>
              </w:rPr>
            </w:pPr>
            <w:r w:rsidRPr="006D055B">
              <w:rPr>
                <w:color w:val="002060"/>
              </w:rPr>
              <w:t>MOGLIANESE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B1FD8C" w14:textId="77777777" w:rsidR="00021EB5" w:rsidRPr="006D055B" w:rsidRDefault="00021EB5" w:rsidP="001528CF">
            <w:pPr>
              <w:pStyle w:val="rowtabella0"/>
              <w:rPr>
                <w:color w:val="002060"/>
              </w:rPr>
            </w:pPr>
            <w:r w:rsidRPr="006D055B">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58ACEA"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EE6AAB" w14:textId="77777777" w:rsidR="00021EB5" w:rsidRPr="006D055B" w:rsidRDefault="00021EB5" w:rsidP="001528CF">
            <w:pPr>
              <w:pStyle w:val="rowtabella0"/>
              <w:rPr>
                <w:color w:val="002060"/>
              </w:rPr>
            </w:pPr>
            <w:r w:rsidRPr="006D055B">
              <w:rPr>
                <w:color w:val="002060"/>
              </w:rPr>
              <w:t>04/10/2024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7EFDE9" w14:textId="77777777" w:rsidR="00021EB5" w:rsidRPr="006D055B" w:rsidRDefault="00021EB5" w:rsidP="001528CF">
            <w:pPr>
              <w:pStyle w:val="rowtabella0"/>
              <w:rPr>
                <w:color w:val="002060"/>
              </w:rPr>
            </w:pPr>
            <w:r w:rsidRPr="006D055B">
              <w:rPr>
                <w:color w:val="002060"/>
              </w:rPr>
              <w:t>5283 PALAZZETTO C.S.DI MOGLIANO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DF9AAE" w14:textId="77777777" w:rsidR="00021EB5" w:rsidRPr="006D055B" w:rsidRDefault="00021EB5" w:rsidP="001528CF">
            <w:pPr>
              <w:pStyle w:val="rowtabella0"/>
              <w:rPr>
                <w:color w:val="002060"/>
              </w:rPr>
            </w:pPr>
            <w:r w:rsidRPr="006D055B">
              <w:rPr>
                <w:color w:val="002060"/>
              </w:rPr>
              <w:t>MOGLIANO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3DC02E" w14:textId="77777777" w:rsidR="00021EB5" w:rsidRPr="006D055B" w:rsidRDefault="00021EB5" w:rsidP="001528CF">
            <w:pPr>
              <w:pStyle w:val="rowtabella0"/>
              <w:rPr>
                <w:color w:val="002060"/>
              </w:rPr>
            </w:pPr>
            <w:r w:rsidRPr="006D055B">
              <w:rPr>
                <w:color w:val="002060"/>
              </w:rPr>
              <w:t>VIA PAOLO BORSELLINO</w:t>
            </w:r>
          </w:p>
        </w:tc>
      </w:tr>
    </w:tbl>
    <w:p w14:paraId="5D75DC20" w14:textId="77777777" w:rsidR="00021EB5" w:rsidRPr="006D055B" w:rsidRDefault="00021EB5" w:rsidP="00021EB5">
      <w:pPr>
        <w:pStyle w:val="breakline"/>
        <w:rPr>
          <w:rFonts w:eastAsiaTheme="minorEastAsia"/>
          <w:color w:val="002060"/>
        </w:rPr>
      </w:pPr>
    </w:p>
    <w:p w14:paraId="0D8AAB51" w14:textId="77777777" w:rsidR="00021EB5" w:rsidRPr="006D055B" w:rsidRDefault="00021EB5" w:rsidP="00021EB5">
      <w:pPr>
        <w:pStyle w:val="breakline"/>
        <w:rPr>
          <w:color w:val="002060"/>
        </w:rPr>
      </w:pPr>
    </w:p>
    <w:p w14:paraId="1BDB074A" w14:textId="77777777" w:rsidR="00021EB5" w:rsidRPr="006D055B" w:rsidRDefault="00021EB5" w:rsidP="00021EB5">
      <w:pPr>
        <w:pStyle w:val="breakline"/>
        <w:rPr>
          <w:color w:val="002060"/>
        </w:rPr>
      </w:pPr>
    </w:p>
    <w:p w14:paraId="3CB35296" w14:textId="77777777" w:rsidR="00021EB5" w:rsidRPr="006D055B" w:rsidRDefault="00021EB5" w:rsidP="00021EB5">
      <w:pPr>
        <w:pStyle w:val="sottotitolocampionato10"/>
        <w:rPr>
          <w:color w:val="002060"/>
        </w:rPr>
      </w:pPr>
      <w:r w:rsidRPr="006D055B">
        <w:rPr>
          <w:color w:val="002060"/>
        </w:rPr>
        <w:t>GIRONE 12 - 2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3D08B422"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420E1"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E3027"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A2EE5"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5E23A"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4BF83"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3C269"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5E400"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76F4BB6F"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F357EB" w14:textId="77777777" w:rsidR="00021EB5" w:rsidRPr="006D055B" w:rsidRDefault="00021EB5" w:rsidP="001528CF">
            <w:pPr>
              <w:pStyle w:val="rowtabella0"/>
              <w:rPr>
                <w:color w:val="002060"/>
              </w:rPr>
            </w:pPr>
            <w:r w:rsidRPr="006D055B">
              <w:rPr>
                <w:color w:val="002060"/>
              </w:rPr>
              <w:t>EUROPE TT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808480" w14:textId="77777777" w:rsidR="00021EB5" w:rsidRPr="006D055B" w:rsidRDefault="00021EB5" w:rsidP="001528CF">
            <w:pPr>
              <w:pStyle w:val="rowtabella0"/>
              <w:rPr>
                <w:color w:val="002060"/>
              </w:rPr>
            </w:pPr>
            <w:r w:rsidRPr="006D055B">
              <w:rPr>
                <w:color w:val="002060"/>
              </w:rPr>
              <w:t>AVM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67E9D5"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826738" w14:textId="77777777" w:rsidR="00021EB5" w:rsidRPr="006D055B" w:rsidRDefault="00021EB5" w:rsidP="001528CF">
            <w:pPr>
              <w:pStyle w:val="rowtabella0"/>
              <w:rPr>
                <w:color w:val="002060"/>
              </w:rPr>
            </w:pPr>
            <w:r w:rsidRPr="006D055B">
              <w:rPr>
                <w:color w:val="002060"/>
              </w:rPr>
              <w:t>27/09/2024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BEBD30" w14:textId="77777777" w:rsidR="00021EB5" w:rsidRPr="006D055B" w:rsidRDefault="00021EB5" w:rsidP="001528CF">
            <w:pPr>
              <w:pStyle w:val="rowtabella0"/>
              <w:rPr>
                <w:color w:val="002060"/>
              </w:rPr>
            </w:pPr>
            <w:r w:rsidRPr="006D055B">
              <w:rPr>
                <w:color w:val="002060"/>
              </w:rPr>
              <w:t>5203 IMPIANTO SPORTIVO POLIVALENTE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CBF5E" w14:textId="77777777" w:rsidR="00021EB5" w:rsidRPr="006D055B" w:rsidRDefault="00021EB5" w:rsidP="001528CF">
            <w:pPr>
              <w:pStyle w:val="rowtabella0"/>
              <w:rPr>
                <w:color w:val="002060"/>
              </w:rPr>
            </w:pPr>
            <w:r w:rsidRPr="006D055B">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F64654" w14:textId="77777777" w:rsidR="00021EB5" w:rsidRPr="006D055B" w:rsidRDefault="00021EB5" w:rsidP="001528CF">
            <w:pPr>
              <w:pStyle w:val="rowtabella0"/>
              <w:rPr>
                <w:color w:val="002060"/>
              </w:rPr>
            </w:pPr>
            <w:r w:rsidRPr="006D055B">
              <w:rPr>
                <w:color w:val="002060"/>
              </w:rPr>
              <w:t>LOC. "LE CALVIE"</w:t>
            </w:r>
          </w:p>
        </w:tc>
      </w:tr>
    </w:tbl>
    <w:p w14:paraId="25C79700" w14:textId="77777777" w:rsidR="00021EB5" w:rsidRPr="006D055B" w:rsidRDefault="00021EB5" w:rsidP="00021EB5">
      <w:pPr>
        <w:pStyle w:val="breakline"/>
        <w:rPr>
          <w:rFonts w:eastAsiaTheme="minorEastAsia"/>
          <w:color w:val="002060"/>
        </w:rPr>
      </w:pPr>
    </w:p>
    <w:p w14:paraId="74F89045" w14:textId="77777777" w:rsidR="00021EB5" w:rsidRPr="006D055B" w:rsidRDefault="00021EB5" w:rsidP="00021EB5">
      <w:pPr>
        <w:pStyle w:val="breakline"/>
        <w:rPr>
          <w:color w:val="002060"/>
        </w:rPr>
      </w:pPr>
    </w:p>
    <w:p w14:paraId="7EC3ACE3" w14:textId="77777777" w:rsidR="00021EB5" w:rsidRPr="006D055B" w:rsidRDefault="00021EB5" w:rsidP="00021EB5">
      <w:pPr>
        <w:pStyle w:val="breakline"/>
        <w:rPr>
          <w:color w:val="002060"/>
        </w:rPr>
      </w:pPr>
    </w:p>
    <w:p w14:paraId="33CC6A31" w14:textId="77777777" w:rsidR="00021EB5" w:rsidRPr="006D055B" w:rsidRDefault="00021EB5" w:rsidP="00021EB5">
      <w:pPr>
        <w:pStyle w:val="sottotitolocampionato10"/>
        <w:rPr>
          <w:color w:val="002060"/>
        </w:rPr>
      </w:pPr>
      <w:r w:rsidRPr="006D055B">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021EB5" w:rsidRPr="006D055B" w14:paraId="3CDD598B"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298AA"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79ACF"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AC400"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E14CE"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116C1"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29D84"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19BA7"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7B00E9C3"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C0F75A" w14:textId="77777777" w:rsidR="00021EB5" w:rsidRPr="006D055B" w:rsidRDefault="00021EB5" w:rsidP="001528CF">
            <w:pPr>
              <w:pStyle w:val="rowtabella0"/>
              <w:rPr>
                <w:color w:val="002060"/>
              </w:rPr>
            </w:pPr>
            <w:r w:rsidRPr="006D055B">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DDE09C" w14:textId="77777777" w:rsidR="00021EB5" w:rsidRPr="006D055B" w:rsidRDefault="00021EB5" w:rsidP="001528CF">
            <w:pPr>
              <w:pStyle w:val="rowtabella0"/>
              <w:rPr>
                <w:color w:val="002060"/>
              </w:rPr>
            </w:pPr>
            <w:r w:rsidRPr="006D055B">
              <w:rPr>
                <w:color w:val="002060"/>
              </w:rPr>
              <w:t>EUROPE TT</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FE7AE4"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BD5BD7" w14:textId="77777777" w:rsidR="00021EB5" w:rsidRPr="006D055B" w:rsidRDefault="00021EB5" w:rsidP="001528CF">
            <w:pPr>
              <w:pStyle w:val="rowtabella0"/>
              <w:rPr>
                <w:color w:val="002060"/>
              </w:rPr>
            </w:pPr>
            <w:r w:rsidRPr="006D055B">
              <w:rPr>
                <w:color w:val="002060"/>
              </w:rPr>
              <w:t>09/10/2024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7906DF" w14:textId="77777777" w:rsidR="00021EB5" w:rsidRPr="006D055B" w:rsidRDefault="00021EB5" w:rsidP="001528CF">
            <w:pPr>
              <w:pStyle w:val="rowtabella0"/>
              <w:rPr>
                <w:color w:val="002060"/>
              </w:rPr>
            </w:pPr>
            <w:r w:rsidRPr="006D055B">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096297" w14:textId="77777777" w:rsidR="00021EB5" w:rsidRPr="006D055B" w:rsidRDefault="00021EB5" w:rsidP="001528CF">
            <w:pPr>
              <w:pStyle w:val="rowtabella0"/>
              <w:rPr>
                <w:color w:val="002060"/>
              </w:rPr>
            </w:pPr>
            <w:r w:rsidRPr="006D055B">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1822EF" w14:textId="77777777" w:rsidR="00021EB5" w:rsidRPr="006D055B" w:rsidRDefault="00021EB5" w:rsidP="001528CF">
            <w:pPr>
              <w:pStyle w:val="rowtabella0"/>
              <w:rPr>
                <w:color w:val="002060"/>
              </w:rPr>
            </w:pPr>
            <w:r w:rsidRPr="006D055B">
              <w:rPr>
                <w:color w:val="002060"/>
              </w:rPr>
              <w:t>VIA ROSSINI</w:t>
            </w:r>
          </w:p>
        </w:tc>
      </w:tr>
    </w:tbl>
    <w:p w14:paraId="6D14CDDB" w14:textId="77777777" w:rsidR="00021EB5" w:rsidRPr="006D055B" w:rsidRDefault="00021EB5" w:rsidP="00021EB5">
      <w:pPr>
        <w:pStyle w:val="breakline"/>
        <w:rPr>
          <w:rFonts w:eastAsiaTheme="minorEastAsia"/>
          <w:color w:val="002060"/>
        </w:rPr>
      </w:pPr>
    </w:p>
    <w:p w14:paraId="522A39AD" w14:textId="77777777" w:rsidR="00021EB5" w:rsidRPr="006D055B" w:rsidRDefault="00021EB5" w:rsidP="00021EB5">
      <w:pPr>
        <w:pStyle w:val="breakline"/>
        <w:rPr>
          <w:color w:val="002060"/>
        </w:rPr>
      </w:pPr>
    </w:p>
    <w:p w14:paraId="38F38A13" w14:textId="77777777" w:rsidR="00021EB5" w:rsidRPr="006D055B" w:rsidRDefault="00021EB5" w:rsidP="00021EB5">
      <w:pPr>
        <w:pStyle w:val="breakline"/>
        <w:rPr>
          <w:color w:val="002060"/>
        </w:rPr>
      </w:pPr>
    </w:p>
    <w:p w14:paraId="7204C7C7" w14:textId="77777777" w:rsidR="00021EB5" w:rsidRPr="006D055B" w:rsidRDefault="00021EB5" w:rsidP="00021EB5">
      <w:pPr>
        <w:pStyle w:val="sottotitolocampionato10"/>
        <w:rPr>
          <w:color w:val="002060"/>
        </w:rPr>
      </w:pPr>
      <w:r w:rsidRPr="006D055B">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021EB5" w:rsidRPr="006D055B" w14:paraId="32F0550C"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10512"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C4D0B"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4801A"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34EDE"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58A4A"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72B74"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AAA34"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34484FBE"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FB8420" w14:textId="77777777" w:rsidR="00021EB5" w:rsidRPr="006D055B" w:rsidRDefault="00021EB5" w:rsidP="001528CF">
            <w:pPr>
              <w:pStyle w:val="rowtabella0"/>
              <w:rPr>
                <w:color w:val="002060"/>
              </w:rPr>
            </w:pPr>
            <w:r w:rsidRPr="006D055B">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8A680" w14:textId="77777777" w:rsidR="00021EB5" w:rsidRPr="006D055B" w:rsidRDefault="00021EB5" w:rsidP="001528CF">
            <w:pPr>
              <w:pStyle w:val="rowtabella0"/>
              <w:rPr>
                <w:color w:val="002060"/>
              </w:rPr>
            </w:pPr>
            <w:r w:rsidRPr="006D055B">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86567"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6DF49" w14:textId="77777777" w:rsidR="00021EB5" w:rsidRPr="006D055B" w:rsidRDefault="00021EB5" w:rsidP="001528CF">
            <w:pPr>
              <w:pStyle w:val="rowtabella0"/>
              <w:rPr>
                <w:color w:val="002060"/>
              </w:rPr>
            </w:pPr>
            <w:r w:rsidRPr="006D055B">
              <w:rPr>
                <w:color w:val="002060"/>
              </w:rPr>
              <w:t>08/10/2024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30B635" w14:textId="77777777" w:rsidR="00021EB5" w:rsidRPr="006D055B" w:rsidRDefault="00021EB5" w:rsidP="001528CF">
            <w:pPr>
              <w:pStyle w:val="rowtabella0"/>
              <w:rPr>
                <w:color w:val="002060"/>
              </w:rPr>
            </w:pPr>
            <w:r w:rsidRPr="006D055B">
              <w:rPr>
                <w:color w:val="002060"/>
              </w:rPr>
              <w:t>5657 CAMPO COPERTO CENTRO SPORTLAND</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CADC0E" w14:textId="77777777" w:rsidR="00021EB5" w:rsidRPr="006D055B" w:rsidRDefault="00021EB5" w:rsidP="001528CF">
            <w:pPr>
              <w:pStyle w:val="rowtabella0"/>
              <w:rPr>
                <w:color w:val="002060"/>
              </w:rPr>
            </w:pPr>
            <w:r w:rsidRPr="006D055B">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8E5E4" w14:textId="77777777" w:rsidR="00021EB5" w:rsidRPr="006D055B" w:rsidRDefault="00021EB5" w:rsidP="001528CF">
            <w:pPr>
              <w:pStyle w:val="rowtabella0"/>
              <w:rPr>
                <w:color w:val="002060"/>
              </w:rPr>
            </w:pPr>
            <w:r w:rsidRPr="006D055B">
              <w:rPr>
                <w:color w:val="002060"/>
              </w:rPr>
              <w:t>TRAVERSA VIALE DE GASPERI</w:t>
            </w:r>
          </w:p>
        </w:tc>
      </w:tr>
      <w:tr w:rsidR="00021EB5" w:rsidRPr="006D055B" w14:paraId="0ED3E1C7"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2805C9" w14:textId="77777777" w:rsidR="00021EB5" w:rsidRPr="006D055B" w:rsidRDefault="00021EB5" w:rsidP="001528CF">
            <w:pPr>
              <w:pStyle w:val="rowtabella0"/>
              <w:rPr>
                <w:color w:val="002060"/>
              </w:rPr>
            </w:pPr>
            <w:r w:rsidRPr="006D055B">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2E115" w14:textId="77777777" w:rsidR="00021EB5" w:rsidRPr="006D055B" w:rsidRDefault="00021EB5" w:rsidP="001528CF">
            <w:pPr>
              <w:pStyle w:val="rowtabella0"/>
              <w:rPr>
                <w:color w:val="002060"/>
              </w:rPr>
            </w:pPr>
            <w:r w:rsidRPr="006D055B">
              <w:rPr>
                <w:color w:val="002060"/>
              </w:rPr>
              <w:t>G.S.A. LE DUE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1E682"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4B0B6" w14:textId="77777777" w:rsidR="00021EB5" w:rsidRPr="006D055B" w:rsidRDefault="00021EB5" w:rsidP="001528CF">
            <w:pPr>
              <w:pStyle w:val="rowtabella0"/>
              <w:rPr>
                <w:color w:val="002060"/>
              </w:rPr>
            </w:pPr>
            <w:r w:rsidRPr="006D055B">
              <w:rPr>
                <w:color w:val="002060"/>
              </w:rPr>
              <w:t>10/10/2024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C2BC2" w14:textId="77777777" w:rsidR="00021EB5" w:rsidRPr="006D055B" w:rsidRDefault="00021EB5" w:rsidP="001528CF">
            <w:pPr>
              <w:pStyle w:val="rowtabella0"/>
              <w:rPr>
                <w:color w:val="002060"/>
              </w:rPr>
            </w:pPr>
            <w:r w:rsidRPr="006D055B">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7773C" w14:textId="77777777" w:rsidR="00021EB5" w:rsidRPr="006D055B" w:rsidRDefault="00021EB5" w:rsidP="001528CF">
            <w:pPr>
              <w:pStyle w:val="rowtabella0"/>
              <w:rPr>
                <w:color w:val="002060"/>
              </w:rPr>
            </w:pPr>
            <w:r w:rsidRPr="006D055B">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616C2" w14:textId="77777777" w:rsidR="00021EB5" w:rsidRPr="006D055B" w:rsidRDefault="00021EB5" w:rsidP="001528CF">
            <w:pPr>
              <w:pStyle w:val="rowtabella0"/>
              <w:rPr>
                <w:color w:val="002060"/>
              </w:rPr>
            </w:pPr>
            <w:r w:rsidRPr="006D055B">
              <w:rPr>
                <w:color w:val="002060"/>
              </w:rPr>
              <w:t>VIA CORRADI</w:t>
            </w:r>
          </w:p>
        </w:tc>
      </w:tr>
    </w:tbl>
    <w:p w14:paraId="718945D7" w14:textId="77777777" w:rsidR="00021EB5" w:rsidRPr="006D055B" w:rsidRDefault="00021EB5" w:rsidP="00021EB5">
      <w:pPr>
        <w:pStyle w:val="breakline"/>
        <w:rPr>
          <w:rFonts w:eastAsiaTheme="minorEastAsia"/>
          <w:color w:val="002060"/>
        </w:rPr>
      </w:pPr>
    </w:p>
    <w:p w14:paraId="3A492BF0" w14:textId="77777777" w:rsidR="00021EB5" w:rsidRPr="006D055B" w:rsidRDefault="00021EB5" w:rsidP="00021EB5">
      <w:pPr>
        <w:pStyle w:val="breakline"/>
        <w:rPr>
          <w:color w:val="002060"/>
        </w:rPr>
      </w:pPr>
    </w:p>
    <w:p w14:paraId="24276025" w14:textId="77777777" w:rsidR="00021EB5" w:rsidRPr="006D055B" w:rsidRDefault="00021EB5" w:rsidP="00021EB5">
      <w:pPr>
        <w:pStyle w:val="breakline"/>
        <w:rPr>
          <w:color w:val="002060"/>
        </w:rPr>
      </w:pPr>
    </w:p>
    <w:p w14:paraId="15A029A3" w14:textId="77777777" w:rsidR="00021EB5" w:rsidRPr="006D055B" w:rsidRDefault="00021EB5" w:rsidP="00021EB5">
      <w:pPr>
        <w:pStyle w:val="sottotitolocampionato10"/>
        <w:rPr>
          <w:color w:val="002060"/>
        </w:rPr>
      </w:pPr>
      <w:r w:rsidRPr="006D055B">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3"/>
        <w:gridCol w:w="385"/>
        <w:gridCol w:w="898"/>
        <w:gridCol w:w="1178"/>
        <w:gridCol w:w="1553"/>
        <w:gridCol w:w="1550"/>
      </w:tblGrid>
      <w:tr w:rsidR="00021EB5" w:rsidRPr="006D055B" w14:paraId="726BDB61"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9FC8D"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A78C0"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73B30"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66752"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68830"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35347"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ED3B1"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43C5C850"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CC0D47" w14:textId="77777777" w:rsidR="00021EB5" w:rsidRPr="006D055B" w:rsidRDefault="00021EB5" w:rsidP="001528CF">
            <w:pPr>
              <w:pStyle w:val="rowtabella0"/>
              <w:rPr>
                <w:color w:val="002060"/>
              </w:rPr>
            </w:pPr>
            <w:r w:rsidRPr="006D055B">
              <w:rPr>
                <w:color w:val="002060"/>
              </w:rPr>
              <w:t>RIVIERA DELLE PALME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62C24" w14:textId="77777777" w:rsidR="00021EB5" w:rsidRPr="006D055B" w:rsidRDefault="00021EB5" w:rsidP="001528CF">
            <w:pPr>
              <w:pStyle w:val="rowtabella0"/>
              <w:rPr>
                <w:color w:val="002060"/>
              </w:rPr>
            </w:pPr>
            <w:r w:rsidRPr="006D055B">
              <w:rPr>
                <w:color w:val="002060"/>
              </w:rPr>
              <w:t>G.S.A. LE DUE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848A2"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72361" w14:textId="77777777" w:rsidR="00021EB5" w:rsidRPr="006D055B" w:rsidRDefault="00021EB5" w:rsidP="001528CF">
            <w:pPr>
              <w:pStyle w:val="rowtabella0"/>
              <w:rPr>
                <w:color w:val="002060"/>
              </w:rPr>
            </w:pPr>
            <w:r w:rsidRPr="006D055B">
              <w:rPr>
                <w:color w:val="002060"/>
              </w:rPr>
              <w:t>21/10/2024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50060" w14:textId="77777777" w:rsidR="00021EB5" w:rsidRPr="006D055B" w:rsidRDefault="00021EB5" w:rsidP="001528CF">
            <w:pPr>
              <w:pStyle w:val="rowtabella0"/>
              <w:rPr>
                <w:color w:val="002060"/>
              </w:rPr>
            </w:pPr>
            <w:r w:rsidRPr="006D055B">
              <w:rPr>
                <w:color w:val="002060"/>
              </w:rPr>
              <w:t>5696 PALASPORT SPECA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C4F4C" w14:textId="77777777" w:rsidR="00021EB5" w:rsidRPr="006D055B" w:rsidRDefault="00021EB5" w:rsidP="001528CF">
            <w:pPr>
              <w:pStyle w:val="rowtabella0"/>
              <w:rPr>
                <w:color w:val="002060"/>
              </w:rPr>
            </w:pPr>
            <w:r w:rsidRPr="006D055B">
              <w:rPr>
                <w:color w:val="002060"/>
              </w:rPr>
              <w:t>SAN BENEDETTO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0AEA28" w14:textId="77777777" w:rsidR="00021EB5" w:rsidRPr="006D055B" w:rsidRDefault="00021EB5" w:rsidP="001528CF">
            <w:pPr>
              <w:pStyle w:val="rowtabella0"/>
              <w:rPr>
                <w:color w:val="002060"/>
              </w:rPr>
            </w:pPr>
            <w:r w:rsidRPr="006D055B">
              <w:rPr>
                <w:color w:val="002060"/>
              </w:rPr>
              <w:t>VIA DELLO SPORT</w:t>
            </w:r>
          </w:p>
        </w:tc>
      </w:tr>
      <w:tr w:rsidR="00021EB5" w:rsidRPr="006D055B" w14:paraId="7A4BECE4"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A27F5B" w14:textId="77777777" w:rsidR="00021EB5" w:rsidRPr="006D055B" w:rsidRDefault="00021EB5" w:rsidP="001528CF">
            <w:pPr>
              <w:pStyle w:val="rowtabella0"/>
              <w:rPr>
                <w:color w:val="002060"/>
              </w:rPr>
            </w:pPr>
            <w:r w:rsidRPr="006D055B">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C74D1" w14:textId="77777777" w:rsidR="00021EB5" w:rsidRPr="006D055B" w:rsidRDefault="00021EB5" w:rsidP="001528CF">
            <w:pPr>
              <w:pStyle w:val="rowtabella0"/>
              <w:rPr>
                <w:color w:val="002060"/>
              </w:rPr>
            </w:pPr>
            <w:r w:rsidRPr="006D055B">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A3698"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D0F54" w14:textId="77777777" w:rsidR="00021EB5" w:rsidRPr="006D055B" w:rsidRDefault="00021EB5" w:rsidP="001528CF">
            <w:pPr>
              <w:pStyle w:val="rowtabella0"/>
              <w:rPr>
                <w:color w:val="002060"/>
              </w:rPr>
            </w:pPr>
            <w:r w:rsidRPr="006D055B">
              <w:rPr>
                <w:color w:val="002060"/>
              </w:rPr>
              <w:t>24/10/2024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1E680" w14:textId="77777777" w:rsidR="00021EB5" w:rsidRPr="006D055B" w:rsidRDefault="00021EB5" w:rsidP="001528CF">
            <w:pPr>
              <w:pStyle w:val="rowtabella0"/>
              <w:rPr>
                <w:color w:val="002060"/>
              </w:rPr>
            </w:pPr>
            <w:r w:rsidRPr="006D055B">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4A64C" w14:textId="77777777" w:rsidR="00021EB5" w:rsidRPr="006D055B" w:rsidRDefault="00021EB5" w:rsidP="001528CF">
            <w:pPr>
              <w:pStyle w:val="rowtabella0"/>
              <w:rPr>
                <w:color w:val="002060"/>
              </w:rPr>
            </w:pPr>
            <w:r w:rsidRPr="006D055B">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C9DBB" w14:textId="77777777" w:rsidR="00021EB5" w:rsidRPr="006D055B" w:rsidRDefault="00021EB5" w:rsidP="001528CF">
            <w:pPr>
              <w:pStyle w:val="rowtabella0"/>
              <w:rPr>
                <w:color w:val="002060"/>
              </w:rPr>
            </w:pPr>
            <w:r w:rsidRPr="006D055B">
              <w:rPr>
                <w:color w:val="002060"/>
              </w:rPr>
              <w:t>VIA CORRADI</w:t>
            </w:r>
          </w:p>
        </w:tc>
      </w:tr>
    </w:tbl>
    <w:p w14:paraId="4DCBDE7D" w14:textId="77777777" w:rsidR="00021EB5" w:rsidRPr="006D055B" w:rsidRDefault="00021EB5" w:rsidP="00021EB5">
      <w:pPr>
        <w:pStyle w:val="breakline"/>
        <w:rPr>
          <w:rFonts w:eastAsiaTheme="minorEastAsia"/>
          <w:color w:val="002060"/>
        </w:rPr>
      </w:pPr>
    </w:p>
    <w:p w14:paraId="21233E66" w14:textId="77777777" w:rsidR="00021EB5" w:rsidRPr="006D055B" w:rsidRDefault="00021EB5" w:rsidP="00021EB5">
      <w:pPr>
        <w:pStyle w:val="breakline"/>
        <w:rPr>
          <w:color w:val="002060"/>
        </w:rPr>
      </w:pPr>
    </w:p>
    <w:p w14:paraId="601D927D" w14:textId="77777777" w:rsidR="00021EB5" w:rsidRPr="006D055B" w:rsidRDefault="00021EB5" w:rsidP="00021EB5">
      <w:pPr>
        <w:pStyle w:val="breakline"/>
        <w:rPr>
          <w:color w:val="002060"/>
        </w:rPr>
      </w:pPr>
    </w:p>
    <w:p w14:paraId="6989B188" w14:textId="77777777" w:rsidR="00021EB5" w:rsidRPr="006D055B" w:rsidRDefault="00021EB5" w:rsidP="00021EB5">
      <w:pPr>
        <w:pStyle w:val="sottotitolocampionato10"/>
        <w:rPr>
          <w:color w:val="002060"/>
        </w:rPr>
      </w:pPr>
      <w:r w:rsidRPr="006D055B">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021EB5" w:rsidRPr="006D055B" w14:paraId="45336AA4"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C8C5D"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1C371"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3C953"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F57FD"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F286E"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EBB2F"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FE5E5"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4E897008"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8EF75C" w14:textId="77777777" w:rsidR="00021EB5" w:rsidRPr="006D055B" w:rsidRDefault="00021EB5" w:rsidP="001528CF">
            <w:pPr>
              <w:pStyle w:val="rowtabella0"/>
              <w:rPr>
                <w:color w:val="002060"/>
              </w:rPr>
            </w:pPr>
            <w:r w:rsidRPr="006D055B">
              <w:rPr>
                <w:color w:val="002060"/>
              </w:rPr>
              <w:t>SAMBENEDETTESE BEACH SOCC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45FD5" w14:textId="77777777" w:rsidR="00021EB5" w:rsidRPr="006D055B" w:rsidRDefault="00021EB5" w:rsidP="001528CF">
            <w:pPr>
              <w:pStyle w:val="rowtabella0"/>
              <w:rPr>
                <w:color w:val="002060"/>
              </w:rPr>
            </w:pPr>
            <w:r w:rsidRPr="006D055B">
              <w:rPr>
                <w:color w:val="002060"/>
              </w:rPr>
              <w:t>ACQUAVIVA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D5F4D"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DB630" w14:textId="77777777" w:rsidR="00021EB5" w:rsidRPr="006D055B" w:rsidRDefault="00021EB5" w:rsidP="001528CF">
            <w:pPr>
              <w:pStyle w:val="rowtabella0"/>
              <w:rPr>
                <w:color w:val="002060"/>
              </w:rPr>
            </w:pPr>
            <w:r w:rsidRPr="006D055B">
              <w:rPr>
                <w:color w:val="002060"/>
              </w:rPr>
              <w:t>08/10/2024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2FF2A" w14:textId="77777777" w:rsidR="00021EB5" w:rsidRPr="006D055B" w:rsidRDefault="00021EB5" w:rsidP="001528CF">
            <w:pPr>
              <w:pStyle w:val="rowtabella0"/>
              <w:rPr>
                <w:color w:val="002060"/>
              </w:rPr>
            </w:pPr>
            <w:r w:rsidRPr="006D055B">
              <w:rPr>
                <w:color w:val="002060"/>
              </w:rPr>
              <w:t>5605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93E326" w14:textId="77777777" w:rsidR="00021EB5" w:rsidRPr="006D055B" w:rsidRDefault="00021EB5" w:rsidP="001528CF">
            <w:pPr>
              <w:pStyle w:val="rowtabella0"/>
              <w:rPr>
                <w:color w:val="002060"/>
              </w:rPr>
            </w:pPr>
            <w:r w:rsidRPr="006D055B">
              <w:rPr>
                <w:color w:val="002060"/>
              </w:rPr>
              <w:t>CASTIGNANO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DEA11" w14:textId="77777777" w:rsidR="00021EB5" w:rsidRPr="006D055B" w:rsidRDefault="00021EB5" w:rsidP="001528CF">
            <w:pPr>
              <w:pStyle w:val="rowtabella0"/>
              <w:rPr>
                <w:color w:val="002060"/>
              </w:rPr>
            </w:pPr>
            <w:r w:rsidRPr="006D055B">
              <w:rPr>
                <w:color w:val="002060"/>
              </w:rPr>
              <w:t>CENTRO ABITATO</w:t>
            </w:r>
          </w:p>
        </w:tc>
      </w:tr>
      <w:tr w:rsidR="00021EB5" w:rsidRPr="006D055B" w14:paraId="16709B4F"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9BC54A" w14:textId="77777777" w:rsidR="00021EB5" w:rsidRPr="006D055B" w:rsidRDefault="00021EB5" w:rsidP="001528CF">
            <w:pPr>
              <w:pStyle w:val="rowtabella0"/>
              <w:rPr>
                <w:color w:val="002060"/>
              </w:rPr>
            </w:pPr>
            <w:r w:rsidRPr="006D055B">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C6E51" w14:textId="77777777" w:rsidR="00021EB5" w:rsidRPr="006D055B" w:rsidRDefault="00021EB5" w:rsidP="001528CF">
            <w:pPr>
              <w:pStyle w:val="rowtabella0"/>
              <w:rPr>
                <w:color w:val="002060"/>
              </w:rPr>
            </w:pPr>
            <w:r w:rsidRPr="006D055B">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0E961"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5DA73" w14:textId="77777777" w:rsidR="00021EB5" w:rsidRPr="006D055B" w:rsidRDefault="00021EB5" w:rsidP="001528CF">
            <w:pPr>
              <w:pStyle w:val="rowtabella0"/>
              <w:rPr>
                <w:color w:val="002060"/>
              </w:rPr>
            </w:pPr>
            <w:r w:rsidRPr="006D055B">
              <w:rPr>
                <w:color w:val="002060"/>
              </w:rPr>
              <w:t>09/10/2024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A27B2" w14:textId="77777777" w:rsidR="00021EB5" w:rsidRPr="006D055B" w:rsidRDefault="00021EB5" w:rsidP="001528CF">
            <w:pPr>
              <w:pStyle w:val="rowtabella0"/>
              <w:rPr>
                <w:color w:val="002060"/>
              </w:rPr>
            </w:pPr>
            <w:r w:rsidRPr="006D055B">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1C12A" w14:textId="77777777" w:rsidR="00021EB5" w:rsidRPr="006D055B" w:rsidRDefault="00021EB5" w:rsidP="001528CF">
            <w:pPr>
              <w:pStyle w:val="rowtabella0"/>
              <w:rPr>
                <w:color w:val="002060"/>
              </w:rPr>
            </w:pPr>
            <w:r w:rsidRPr="006D055B">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C3882" w14:textId="77777777" w:rsidR="00021EB5" w:rsidRPr="006D055B" w:rsidRDefault="00021EB5" w:rsidP="001528CF">
            <w:pPr>
              <w:pStyle w:val="rowtabella0"/>
              <w:rPr>
                <w:color w:val="002060"/>
              </w:rPr>
            </w:pPr>
            <w:r w:rsidRPr="006D055B">
              <w:rPr>
                <w:color w:val="002060"/>
              </w:rPr>
              <w:t>VIA SIBILLA 2C</w:t>
            </w:r>
          </w:p>
        </w:tc>
      </w:tr>
    </w:tbl>
    <w:p w14:paraId="7902F57F" w14:textId="77777777" w:rsidR="00021EB5" w:rsidRPr="006D055B" w:rsidRDefault="00021EB5" w:rsidP="00021EB5">
      <w:pPr>
        <w:pStyle w:val="breakline"/>
        <w:rPr>
          <w:rFonts w:eastAsiaTheme="minorEastAsia"/>
          <w:color w:val="002060"/>
        </w:rPr>
      </w:pPr>
    </w:p>
    <w:p w14:paraId="0190F423" w14:textId="77777777" w:rsidR="00021EB5" w:rsidRPr="006D055B" w:rsidRDefault="00021EB5" w:rsidP="00021EB5">
      <w:pPr>
        <w:pStyle w:val="breakline"/>
        <w:rPr>
          <w:color w:val="002060"/>
        </w:rPr>
      </w:pPr>
    </w:p>
    <w:p w14:paraId="30F2A4E1" w14:textId="77777777" w:rsidR="00021EB5" w:rsidRPr="006D055B" w:rsidRDefault="00021EB5" w:rsidP="00021EB5">
      <w:pPr>
        <w:pStyle w:val="breakline"/>
        <w:rPr>
          <w:color w:val="002060"/>
        </w:rPr>
      </w:pPr>
    </w:p>
    <w:p w14:paraId="67AC0E20" w14:textId="77777777" w:rsidR="00021EB5" w:rsidRPr="006D055B" w:rsidRDefault="00021EB5" w:rsidP="00021EB5">
      <w:pPr>
        <w:pStyle w:val="sottotitolocampionato10"/>
        <w:rPr>
          <w:color w:val="002060"/>
        </w:rPr>
      </w:pPr>
      <w:r w:rsidRPr="006D055B">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4"/>
        <w:gridCol w:w="385"/>
        <w:gridCol w:w="898"/>
        <w:gridCol w:w="1177"/>
        <w:gridCol w:w="1548"/>
        <w:gridCol w:w="1548"/>
      </w:tblGrid>
      <w:tr w:rsidR="00021EB5" w:rsidRPr="006D055B" w14:paraId="19F3B6ED"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6C46B"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A167C"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D762D"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B822D"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DCC6C"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7F710"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E2AFB"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475C0EDC" w14:textId="77777777" w:rsidTr="001528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BD7079" w14:textId="77777777" w:rsidR="00021EB5" w:rsidRPr="006D055B" w:rsidRDefault="00021EB5" w:rsidP="001528CF">
            <w:pPr>
              <w:pStyle w:val="rowtabella0"/>
              <w:rPr>
                <w:color w:val="002060"/>
              </w:rPr>
            </w:pPr>
            <w:r w:rsidRPr="006D055B">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0ABA6" w14:textId="77777777" w:rsidR="00021EB5" w:rsidRPr="006D055B" w:rsidRDefault="00021EB5" w:rsidP="001528CF">
            <w:pPr>
              <w:pStyle w:val="rowtabella0"/>
              <w:rPr>
                <w:color w:val="002060"/>
              </w:rPr>
            </w:pPr>
            <w:r w:rsidRPr="006D055B">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15C30B"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83843" w14:textId="77777777" w:rsidR="00021EB5" w:rsidRPr="006D055B" w:rsidRDefault="00021EB5" w:rsidP="001528CF">
            <w:pPr>
              <w:pStyle w:val="rowtabella0"/>
              <w:rPr>
                <w:color w:val="002060"/>
              </w:rPr>
            </w:pPr>
            <w:r w:rsidRPr="006D055B">
              <w:rPr>
                <w:color w:val="002060"/>
              </w:rPr>
              <w:t>23/10/2024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C3562E" w14:textId="77777777" w:rsidR="00021EB5" w:rsidRPr="006D055B" w:rsidRDefault="00021EB5" w:rsidP="001528CF">
            <w:pPr>
              <w:pStyle w:val="rowtabella0"/>
              <w:rPr>
                <w:color w:val="002060"/>
              </w:rPr>
            </w:pPr>
            <w:r w:rsidRPr="006D055B">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DF582" w14:textId="77777777" w:rsidR="00021EB5" w:rsidRPr="006D055B" w:rsidRDefault="00021EB5" w:rsidP="001528CF">
            <w:pPr>
              <w:pStyle w:val="rowtabella0"/>
              <w:rPr>
                <w:color w:val="002060"/>
              </w:rPr>
            </w:pPr>
            <w:r w:rsidRPr="006D055B">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04B0C" w14:textId="77777777" w:rsidR="00021EB5" w:rsidRPr="006D055B" w:rsidRDefault="00021EB5" w:rsidP="001528CF">
            <w:pPr>
              <w:pStyle w:val="rowtabella0"/>
              <w:rPr>
                <w:color w:val="002060"/>
              </w:rPr>
            </w:pPr>
            <w:r w:rsidRPr="006D055B">
              <w:rPr>
                <w:color w:val="002060"/>
              </w:rPr>
              <w:t>VIA COLLE CIMINO 9</w:t>
            </w:r>
          </w:p>
        </w:tc>
      </w:tr>
      <w:tr w:rsidR="00021EB5" w:rsidRPr="006D055B" w14:paraId="68C6B603" w14:textId="77777777" w:rsidTr="001528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B2DF5F" w14:textId="77777777" w:rsidR="00021EB5" w:rsidRPr="006D055B" w:rsidRDefault="00021EB5" w:rsidP="001528CF">
            <w:pPr>
              <w:pStyle w:val="rowtabella0"/>
              <w:rPr>
                <w:color w:val="002060"/>
              </w:rPr>
            </w:pPr>
            <w:r w:rsidRPr="006D055B">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003FF" w14:textId="77777777" w:rsidR="00021EB5" w:rsidRPr="006D055B" w:rsidRDefault="00021EB5" w:rsidP="001528CF">
            <w:pPr>
              <w:pStyle w:val="rowtabella0"/>
              <w:rPr>
                <w:color w:val="002060"/>
              </w:rPr>
            </w:pPr>
            <w:r w:rsidRPr="006D055B">
              <w:rPr>
                <w:color w:val="002060"/>
              </w:rPr>
              <w:t>SAMBENEDETTESE BEACH SOCC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62839" w14:textId="77777777" w:rsidR="00021EB5" w:rsidRPr="006D055B" w:rsidRDefault="00021EB5" w:rsidP="001528CF">
            <w:pPr>
              <w:pStyle w:val="rowtabella0"/>
              <w:jc w:val="center"/>
              <w:rPr>
                <w:color w:val="002060"/>
              </w:rPr>
            </w:pPr>
            <w:r w:rsidRPr="006D055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203B3" w14:textId="77777777" w:rsidR="00021EB5" w:rsidRPr="006D055B" w:rsidRDefault="00021EB5" w:rsidP="001528CF">
            <w:pPr>
              <w:pStyle w:val="rowtabella0"/>
              <w:rPr>
                <w:color w:val="002060"/>
              </w:rPr>
            </w:pPr>
            <w:r w:rsidRPr="006D055B">
              <w:rPr>
                <w:color w:val="002060"/>
              </w:rPr>
              <w:t>23/10/2024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4C091" w14:textId="77777777" w:rsidR="00021EB5" w:rsidRPr="006D055B" w:rsidRDefault="00021EB5" w:rsidP="001528CF">
            <w:pPr>
              <w:pStyle w:val="rowtabella0"/>
              <w:rPr>
                <w:color w:val="002060"/>
              </w:rPr>
            </w:pPr>
            <w:r w:rsidRPr="006D055B">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C7303" w14:textId="77777777" w:rsidR="00021EB5" w:rsidRPr="006D055B" w:rsidRDefault="00021EB5" w:rsidP="001528CF">
            <w:pPr>
              <w:pStyle w:val="rowtabella0"/>
              <w:rPr>
                <w:color w:val="002060"/>
              </w:rPr>
            </w:pPr>
            <w:r w:rsidRPr="006D055B">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D508FD" w14:textId="77777777" w:rsidR="00021EB5" w:rsidRPr="006D055B" w:rsidRDefault="00021EB5" w:rsidP="001528CF">
            <w:pPr>
              <w:pStyle w:val="rowtabella0"/>
              <w:rPr>
                <w:color w:val="002060"/>
              </w:rPr>
            </w:pPr>
            <w:r w:rsidRPr="006D055B">
              <w:rPr>
                <w:color w:val="002060"/>
              </w:rPr>
              <w:t>VIA SIBILLA 2C</w:t>
            </w:r>
          </w:p>
        </w:tc>
      </w:tr>
    </w:tbl>
    <w:p w14:paraId="2A4184B5" w14:textId="77777777" w:rsidR="00021EB5" w:rsidRPr="006D055B" w:rsidRDefault="00021EB5" w:rsidP="00021EB5">
      <w:pPr>
        <w:pStyle w:val="breakline"/>
        <w:rPr>
          <w:rFonts w:eastAsiaTheme="minorEastAsia"/>
          <w:color w:val="002060"/>
        </w:rPr>
      </w:pPr>
    </w:p>
    <w:p w14:paraId="2E8CD1A5" w14:textId="77777777" w:rsidR="00021EB5" w:rsidRPr="006D055B" w:rsidRDefault="00021EB5" w:rsidP="00021EB5">
      <w:pPr>
        <w:pStyle w:val="breakline"/>
        <w:rPr>
          <w:color w:val="002060"/>
        </w:rPr>
      </w:pPr>
    </w:p>
    <w:p w14:paraId="6B538220" w14:textId="77777777" w:rsidR="00021EB5" w:rsidRPr="006D055B" w:rsidRDefault="00021EB5" w:rsidP="00021EB5">
      <w:pPr>
        <w:pStyle w:val="breakline"/>
        <w:rPr>
          <w:color w:val="002060"/>
        </w:rPr>
      </w:pPr>
    </w:p>
    <w:p w14:paraId="7DB407FF" w14:textId="77777777" w:rsidR="00021EB5" w:rsidRPr="006D055B" w:rsidRDefault="00021EB5" w:rsidP="00021EB5">
      <w:pPr>
        <w:pStyle w:val="sottotitolocampionato10"/>
        <w:rPr>
          <w:color w:val="002060"/>
        </w:rPr>
      </w:pPr>
      <w:r w:rsidRPr="006D055B">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20833152"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3C3EF"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0A33B"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2EE92"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70C50"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03885"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52FE5"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B150B"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48727688"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07E6F6" w14:textId="77777777" w:rsidR="00021EB5" w:rsidRPr="006D055B" w:rsidRDefault="00021EB5" w:rsidP="001528CF">
            <w:pPr>
              <w:pStyle w:val="rowtabella0"/>
              <w:rPr>
                <w:color w:val="002060"/>
              </w:rPr>
            </w:pPr>
            <w:r w:rsidRPr="006D055B">
              <w:rPr>
                <w:color w:val="002060"/>
              </w:rPr>
              <w:t xml:space="preserve">CALCIO </w:t>
            </w:r>
            <w:proofErr w:type="gramStart"/>
            <w:r w:rsidRPr="006D055B">
              <w:rPr>
                <w:color w:val="002060"/>
              </w:rPr>
              <w:t>S.ELPIDIO</w:t>
            </w:r>
            <w:proofErr w:type="gramEnd"/>
            <w:r w:rsidRPr="006D055B">
              <w:rPr>
                <w:color w:val="002060"/>
              </w:rPr>
              <w:t xml:space="preserve"> A 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3452D8" w14:textId="77777777" w:rsidR="00021EB5" w:rsidRPr="006D055B" w:rsidRDefault="00021EB5" w:rsidP="001528CF">
            <w:pPr>
              <w:pStyle w:val="rowtabella0"/>
              <w:rPr>
                <w:color w:val="002060"/>
              </w:rPr>
            </w:pPr>
            <w:r w:rsidRPr="006D055B">
              <w:rPr>
                <w:color w:val="002060"/>
              </w:rPr>
              <w:t>CSI MONTEFIORE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5AFC63"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914C97" w14:textId="77777777" w:rsidR="00021EB5" w:rsidRPr="006D055B" w:rsidRDefault="00021EB5" w:rsidP="001528CF">
            <w:pPr>
              <w:pStyle w:val="rowtabella0"/>
              <w:rPr>
                <w:color w:val="002060"/>
              </w:rPr>
            </w:pPr>
            <w:r w:rsidRPr="006D055B">
              <w:rPr>
                <w:color w:val="002060"/>
              </w:rPr>
              <w:t>07/10/2024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34028A" w14:textId="77777777" w:rsidR="00021EB5" w:rsidRPr="006D055B" w:rsidRDefault="00021EB5" w:rsidP="001528CF">
            <w:pPr>
              <w:pStyle w:val="rowtabella0"/>
              <w:rPr>
                <w:color w:val="002060"/>
              </w:rPr>
            </w:pPr>
            <w:r w:rsidRPr="006D055B">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23F20" w14:textId="77777777" w:rsidR="00021EB5" w:rsidRPr="006D055B" w:rsidRDefault="00021EB5" w:rsidP="001528CF">
            <w:pPr>
              <w:pStyle w:val="rowtabella0"/>
              <w:rPr>
                <w:color w:val="002060"/>
              </w:rPr>
            </w:pPr>
            <w:r w:rsidRPr="006D055B">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4C840B" w14:textId="77777777" w:rsidR="00021EB5" w:rsidRPr="006D055B" w:rsidRDefault="00021EB5" w:rsidP="001528CF">
            <w:pPr>
              <w:pStyle w:val="rowtabella0"/>
              <w:rPr>
                <w:color w:val="002060"/>
              </w:rPr>
            </w:pPr>
            <w:r w:rsidRPr="006D055B">
              <w:rPr>
                <w:color w:val="002060"/>
              </w:rPr>
              <w:t>VIA CARDUCCI</w:t>
            </w:r>
          </w:p>
        </w:tc>
      </w:tr>
    </w:tbl>
    <w:p w14:paraId="6A3A25C2" w14:textId="77777777" w:rsidR="00021EB5" w:rsidRPr="006D055B" w:rsidRDefault="00021EB5" w:rsidP="00021EB5">
      <w:pPr>
        <w:pStyle w:val="breakline"/>
        <w:rPr>
          <w:rFonts w:eastAsiaTheme="minorEastAsia"/>
          <w:color w:val="002060"/>
        </w:rPr>
      </w:pPr>
    </w:p>
    <w:p w14:paraId="53C761F6" w14:textId="77777777" w:rsidR="00021EB5" w:rsidRPr="006D055B" w:rsidRDefault="00021EB5" w:rsidP="00021EB5">
      <w:pPr>
        <w:pStyle w:val="breakline"/>
        <w:rPr>
          <w:color w:val="002060"/>
        </w:rPr>
      </w:pPr>
    </w:p>
    <w:p w14:paraId="2305F615" w14:textId="77777777" w:rsidR="00021EB5" w:rsidRPr="006D055B" w:rsidRDefault="00021EB5" w:rsidP="00021EB5">
      <w:pPr>
        <w:pStyle w:val="breakline"/>
        <w:rPr>
          <w:color w:val="002060"/>
        </w:rPr>
      </w:pPr>
    </w:p>
    <w:p w14:paraId="36BE43B2" w14:textId="77777777" w:rsidR="00021EB5" w:rsidRPr="006D055B" w:rsidRDefault="00021EB5" w:rsidP="00021EB5">
      <w:pPr>
        <w:pStyle w:val="sottotitolocampionato10"/>
        <w:rPr>
          <w:color w:val="002060"/>
        </w:rPr>
      </w:pPr>
      <w:r w:rsidRPr="006D055B">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021EB5" w:rsidRPr="006D055B" w14:paraId="44840271"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7C2C1"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73DB4"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70931"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87EBC"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2B549"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173D4"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582B4"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7A829BA4"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5E74BB" w14:textId="77777777" w:rsidR="00021EB5" w:rsidRPr="006D055B" w:rsidRDefault="00021EB5" w:rsidP="001528CF">
            <w:pPr>
              <w:pStyle w:val="rowtabella0"/>
              <w:rPr>
                <w:color w:val="002060"/>
              </w:rPr>
            </w:pPr>
            <w:r w:rsidRPr="006D055B">
              <w:rPr>
                <w:color w:val="002060"/>
              </w:rPr>
              <w:t>CSI MONTEFIORE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B0EEF2" w14:textId="77777777" w:rsidR="00021EB5" w:rsidRPr="006D055B" w:rsidRDefault="00021EB5" w:rsidP="001528CF">
            <w:pPr>
              <w:pStyle w:val="rowtabella0"/>
              <w:rPr>
                <w:color w:val="002060"/>
              </w:rPr>
            </w:pPr>
            <w:r w:rsidRPr="006D055B">
              <w:rPr>
                <w:color w:val="002060"/>
              </w:rPr>
              <w:t>RIPABERARDA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CB788E"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DCB3BB" w14:textId="77777777" w:rsidR="00021EB5" w:rsidRPr="006D055B" w:rsidRDefault="00021EB5" w:rsidP="001528CF">
            <w:pPr>
              <w:pStyle w:val="rowtabella0"/>
              <w:rPr>
                <w:color w:val="002060"/>
              </w:rPr>
            </w:pPr>
            <w:r w:rsidRPr="006D055B">
              <w:rPr>
                <w:color w:val="002060"/>
              </w:rPr>
              <w:t>23/10/2024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E7E61A" w14:textId="77777777" w:rsidR="00021EB5" w:rsidRPr="006D055B" w:rsidRDefault="00021EB5" w:rsidP="001528CF">
            <w:pPr>
              <w:pStyle w:val="rowtabella0"/>
              <w:rPr>
                <w:color w:val="002060"/>
              </w:rPr>
            </w:pPr>
            <w:r w:rsidRPr="006D055B">
              <w:rPr>
                <w:color w:val="002060"/>
              </w:rPr>
              <w:t>5743 CAMPO DI C5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732CC4" w14:textId="77777777" w:rsidR="00021EB5" w:rsidRPr="006D055B" w:rsidRDefault="00021EB5" w:rsidP="001528CF">
            <w:pPr>
              <w:pStyle w:val="rowtabella0"/>
              <w:rPr>
                <w:color w:val="002060"/>
              </w:rPr>
            </w:pPr>
            <w:r w:rsidRPr="006D055B">
              <w:rPr>
                <w:color w:val="002060"/>
              </w:rPr>
              <w:t>MONTEFIORE DELL'ASO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893352" w14:textId="77777777" w:rsidR="00021EB5" w:rsidRPr="006D055B" w:rsidRDefault="00021EB5" w:rsidP="001528CF">
            <w:pPr>
              <w:pStyle w:val="rowtabella0"/>
              <w:rPr>
                <w:color w:val="002060"/>
              </w:rPr>
            </w:pPr>
            <w:r w:rsidRPr="006D055B">
              <w:rPr>
                <w:color w:val="002060"/>
              </w:rPr>
              <w:t xml:space="preserve">TRAVERSA VIA </w:t>
            </w:r>
            <w:proofErr w:type="gramStart"/>
            <w:r w:rsidRPr="006D055B">
              <w:rPr>
                <w:color w:val="002060"/>
              </w:rPr>
              <w:t>U.T</w:t>
            </w:r>
            <w:proofErr w:type="gramEnd"/>
            <w:r w:rsidRPr="006D055B">
              <w:rPr>
                <w:color w:val="002060"/>
              </w:rPr>
              <w:t>0MEI</w:t>
            </w:r>
          </w:p>
        </w:tc>
      </w:tr>
    </w:tbl>
    <w:p w14:paraId="7F99CE06" w14:textId="77777777" w:rsidR="00021EB5" w:rsidRPr="006D055B" w:rsidRDefault="00021EB5" w:rsidP="00021EB5">
      <w:pPr>
        <w:pStyle w:val="breakline"/>
        <w:rPr>
          <w:rFonts w:eastAsiaTheme="minorEastAsia"/>
          <w:color w:val="002060"/>
        </w:rPr>
      </w:pPr>
    </w:p>
    <w:p w14:paraId="4A81A84D" w14:textId="77777777" w:rsidR="00021EB5" w:rsidRPr="006D055B" w:rsidRDefault="00021EB5" w:rsidP="00021EB5">
      <w:pPr>
        <w:pStyle w:val="breakline"/>
        <w:rPr>
          <w:color w:val="002060"/>
        </w:rPr>
      </w:pPr>
    </w:p>
    <w:p w14:paraId="6B227001" w14:textId="77777777" w:rsidR="00021EB5" w:rsidRPr="006D055B" w:rsidRDefault="00021EB5" w:rsidP="00021EB5">
      <w:pPr>
        <w:pStyle w:val="breakline"/>
        <w:rPr>
          <w:color w:val="002060"/>
        </w:rPr>
      </w:pPr>
    </w:p>
    <w:p w14:paraId="232FD4FF" w14:textId="77777777" w:rsidR="00021EB5" w:rsidRPr="006D055B" w:rsidRDefault="00021EB5" w:rsidP="00021EB5">
      <w:pPr>
        <w:pStyle w:val="sottotitolocampionato10"/>
        <w:rPr>
          <w:color w:val="002060"/>
        </w:rPr>
      </w:pPr>
      <w:r w:rsidRPr="006D055B">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3AE11399"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AED36"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B21C3"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AF41B"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38779"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11ABA"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B2F61"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585F6"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145F673B"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B99744" w14:textId="77777777" w:rsidR="00021EB5" w:rsidRPr="006D055B" w:rsidRDefault="00021EB5" w:rsidP="001528CF">
            <w:pPr>
              <w:pStyle w:val="rowtabella0"/>
              <w:rPr>
                <w:color w:val="002060"/>
              </w:rPr>
            </w:pPr>
            <w:r w:rsidRPr="006D055B">
              <w:rPr>
                <w:color w:val="002060"/>
              </w:rPr>
              <w:t>FROG S CLUB SPORT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ECFEDE" w14:textId="77777777" w:rsidR="00021EB5" w:rsidRPr="006D055B" w:rsidRDefault="00021EB5" w:rsidP="001528CF">
            <w:pPr>
              <w:pStyle w:val="rowtabella0"/>
              <w:rPr>
                <w:color w:val="002060"/>
              </w:rPr>
            </w:pPr>
            <w:r w:rsidRPr="006D055B">
              <w:rPr>
                <w:color w:val="002060"/>
              </w:rPr>
              <w:t>FUTSAL COMUNANZA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FA6B74"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F9350E" w14:textId="77777777" w:rsidR="00021EB5" w:rsidRPr="006D055B" w:rsidRDefault="00021EB5" w:rsidP="001528CF">
            <w:pPr>
              <w:pStyle w:val="rowtabella0"/>
              <w:rPr>
                <w:color w:val="002060"/>
              </w:rPr>
            </w:pPr>
            <w:r w:rsidRPr="006D055B">
              <w:rPr>
                <w:color w:val="002060"/>
              </w:rPr>
              <w:t>09/10/2024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7533ED" w14:textId="77777777" w:rsidR="00021EB5" w:rsidRPr="006D055B" w:rsidRDefault="00021EB5" w:rsidP="001528CF">
            <w:pPr>
              <w:pStyle w:val="rowtabella0"/>
              <w:rPr>
                <w:color w:val="002060"/>
              </w:rPr>
            </w:pPr>
            <w:r w:rsidRPr="006D055B">
              <w:rPr>
                <w:color w:val="002060"/>
              </w:rPr>
              <w:t xml:space="preserve">5623 PALESTRA </w:t>
            </w:r>
            <w:proofErr w:type="gramStart"/>
            <w:r w:rsidRPr="006D055B">
              <w:rPr>
                <w:color w:val="002060"/>
              </w:rPr>
              <w:t>SC.MEDIA</w:t>
            </w:r>
            <w:proofErr w:type="gramEnd"/>
            <w:r w:rsidRPr="006D055B">
              <w:rPr>
                <w:color w:val="002060"/>
              </w:rPr>
              <w:t xml:space="preserve"> B.ROSSELLI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55DCC5" w14:textId="77777777" w:rsidR="00021EB5" w:rsidRPr="006D055B" w:rsidRDefault="00021EB5" w:rsidP="001528CF">
            <w:pPr>
              <w:pStyle w:val="rowtabella0"/>
              <w:rPr>
                <w:color w:val="002060"/>
              </w:rPr>
            </w:pPr>
            <w:r w:rsidRPr="006D055B">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034AF5" w14:textId="77777777" w:rsidR="00021EB5" w:rsidRPr="006D055B" w:rsidRDefault="00021EB5" w:rsidP="001528CF">
            <w:pPr>
              <w:pStyle w:val="rowtabella0"/>
              <w:rPr>
                <w:color w:val="002060"/>
              </w:rPr>
            </w:pPr>
            <w:r w:rsidRPr="006D055B">
              <w:rPr>
                <w:color w:val="002060"/>
              </w:rPr>
              <w:t>VIA PIRANDELLO</w:t>
            </w:r>
          </w:p>
        </w:tc>
      </w:tr>
    </w:tbl>
    <w:p w14:paraId="2B080E30" w14:textId="77777777" w:rsidR="00021EB5" w:rsidRPr="006D055B" w:rsidRDefault="00021EB5" w:rsidP="00021EB5">
      <w:pPr>
        <w:pStyle w:val="breakline"/>
        <w:rPr>
          <w:rFonts w:eastAsiaTheme="minorEastAsia"/>
          <w:color w:val="002060"/>
        </w:rPr>
      </w:pPr>
    </w:p>
    <w:p w14:paraId="6F15136A" w14:textId="77777777" w:rsidR="00021EB5" w:rsidRPr="006D055B" w:rsidRDefault="00021EB5" w:rsidP="00021EB5">
      <w:pPr>
        <w:pStyle w:val="breakline"/>
        <w:rPr>
          <w:color w:val="002060"/>
        </w:rPr>
      </w:pPr>
    </w:p>
    <w:p w14:paraId="1696AA65" w14:textId="77777777" w:rsidR="00021EB5" w:rsidRPr="006D055B" w:rsidRDefault="00021EB5" w:rsidP="00021EB5">
      <w:pPr>
        <w:pStyle w:val="breakline"/>
        <w:rPr>
          <w:color w:val="002060"/>
        </w:rPr>
      </w:pPr>
    </w:p>
    <w:p w14:paraId="2D1392EC" w14:textId="77777777" w:rsidR="00021EB5" w:rsidRPr="006D055B" w:rsidRDefault="00021EB5" w:rsidP="00021EB5">
      <w:pPr>
        <w:pStyle w:val="sottotitolocampionato10"/>
        <w:rPr>
          <w:color w:val="002060"/>
        </w:rPr>
      </w:pPr>
      <w:r w:rsidRPr="006D055B">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424DE99F"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84458"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2D149"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3DE40"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1F2FA"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31D5E"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A49A2"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7A552"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0D3B55BA"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084065" w14:textId="77777777" w:rsidR="00021EB5" w:rsidRPr="006D055B" w:rsidRDefault="00021EB5" w:rsidP="001528CF">
            <w:pPr>
              <w:pStyle w:val="rowtabella0"/>
              <w:rPr>
                <w:color w:val="002060"/>
              </w:rPr>
            </w:pPr>
            <w:r w:rsidRPr="006D055B">
              <w:rPr>
                <w:color w:val="002060"/>
              </w:rPr>
              <w:t>FUTSAL COMUNANZA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9B2F0B" w14:textId="77777777" w:rsidR="00021EB5" w:rsidRPr="006D055B" w:rsidRDefault="00021EB5" w:rsidP="001528CF">
            <w:pPr>
              <w:pStyle w:val="rowtabella0"/>
              <w:rPr>
                <w:color w:val="002060"/>
              </w:rPr>
            </w:pPr>
            <w:r w:rsidRPr="006D055B">
              <w:rPr>
                <w:color w:val="002060"/>
              </w:rPr>
              <w:t>FUTSAL L.C.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68965B"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5D0756" w14:textId="77777777" w:rsidR="00021EB5" w:rsidRPr="006D055B" w:rsidRDefault="00021EB5" w:rsidP="001528CF">
            <w:pPr>
              <w:pStyle w:val="rowtabella0"/>
              <w:rPr>
                <w:color w:val="002060"/>
              </w:rPr>
            </w:pPr>
            <w:r w:rsidRPr="006D055B">
              <w:rPr>
                <w:color w:val="002060"/>
              </w:rPr>
              <w:t>21/10/2024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EF45C3" w14:textId="77777777" w:rsidR="00021EB5" w:rsidRPr="006D055B" w:rsidRDefault="00021EB5" w:rsidP="001528CF">
            <w:pPr>
              <w:pStyle w:val="rowtabella0"/>
              <w:rPr>
                <w:color w:val="002060"/>
              </w:rPr>
            </w:pPr>
            <w:r w:rsidRPr="006D055B">
              <w:rPr>
                <w:color w:val="002060"/>
              </w:rPr>
              <w:t>5689 CAMPO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540350" w14:textId="77777777" w:rsidR="00021EB5" w:rsidRPr="006D055B" w:rsidRDefault="00021EB5" w:rsidP="001528CF">
            <w:pPr>
              <w:pStyle w:val="rowtabella0"/>
              <w:rPr>
                <w:color w:val="002060"/>
              </w:rPr>
            </w:pPr>
            <w:r w:rsidRPr="006D055B">
              <w:rPr>
                <w:color w:val="002060"/>
              </w:rPr>
              <w:t>COMUNANZA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0FD3C1" w14:textId="77777777" w:rsidR="00021EB5" w:rsidRPr="006D055B" w:rsidRDefault="00021EB5" w:rsidP="001528CF">
            <w:pPr>
              <w:pStyle w:val="rowtabella0"/>
              <w:rPr>
                <w:color w:val="002060"/>
              </w:rPr>
            </w:pPr>
            <w:r w:rsidRPr="006D055B">
              <w:rPr>
                <w:color w:val="002060"/>
              </w:rPr>
              <w:t>VIA DELLA LIBERTA'</w:t>
            </w:r>
          </w:p>
        </w:tc>
      </w:tr>
    </w:tbl>
    <w:p w14:paraId="52ED0DF7" w14:textId="77777777" w:rsidR="00021EB5" w:rsidRDefault="00021EB5" w:rsidP="007328C0">
      <w:pPr>
        <w:pStyle w:val="breakline"/>
        <w:rPr>
          <w:color w:val="002060"/>
        </w:rPr>
      </w:pPr>
    </w:p>
    <w:p w14:paraId="3286DE5C" w14:textId="77777777" w:rsidR="007328C0" w:rsidRDefault="007328C0" w:rsidP="007328C0">
      <w:pPr>
        <w:pStyle w:val="breakline"/>
        <w:rPr>
          <w:color w:val="002060"/>
        </w:rPr>
      </w:pPr>
    </w:p>
    <w:p w14:paraId="7B0D4D28" w14:textId="77777777" w:rsidR="007328C0" w:rsidRPr="00D7273F" w:rsidRDefault="007328C0" w:rsidP="007328C0">
      <w:pPr>
        <w:pStyle w:val="titolocampionato0"/>
        <w:shd w:val="clear" w:color="auto" w:fill="CCCCCC"/>
        <w:spacing w:before="80" w:after="40"/>
        <w:rPr>
          <w:color w:val="002060"/>
        </w:rPr>
      </w:pPr>
      <w:r w:rsidRPr="00D7273F">
        <w:rPr>
          <w:color w:val="002060"/>
        </w:rPr>
        <w:t>COPPA ITALIA FEMM.LE CALCIO A5</w:t>
      </w:r>
    </w:p>
    <w:p w14:paraId="4855F14A" w14:textId="77777777" w:rsidR="007328C0" w:rsidRPr="00D7273F" w:rsidRDefault="007328C0" w:rsidP="007328C0">
      <w:pPr>
        <w:pStyle w:val="titoloprinc0"/>
        <w:rPr>
          <w:color w:val="002060"/>
        </w:rPr>
      </w:pPr>
      <w:r w:rsidRPr="00D7273F">
        <w:rPr>
          <w:color w:val="002060"/>
        </w:rPr>
        <w:t>VARIAZIONI AL PROGRAMMA GARE</w:t>
      </w:r>
    </w:p>
    <w:p w14:paraId="2416842B" w14:textId="77777777" w:rsidR="007328C0" w:rsidRPr="00D7273F" w:rsidRDefault="007328C0" w:rsidP="007328C0">
      <w:pPr>
        <w:pStyle w:val="breakline"/>
        <w:rPr>
          <w:color w:val="002060"/>
        </w:rPr>
      </w:pPr>
    </w:p>
    <w:p w14:paraId="0ED928C3" w14:textId="77777777" w:rsidR="007328C0" w:rsidRPr="00D7273F" w:rsidRDefault="007328C0" w:rsidP="007328C0">
      <w:pPr>
        <w:pStyle w:val="breakline"/>
        <w:rPr>
          <w:color w:val="002060"/>
        </w:rPr>
      </w:pPr>
    </w:p>
    <w:p w14:paraId="3BFD6ABA" w14:textId="77777777" w:rsidR="007328C0" w:rsidRPr="00D7273F" w:rsidRDefault="007328C0" w:rsidP="007328C0">
      <w:pPr>
        <w:pStyle w:val="sottotitolocampionato10"/>
        <w:rPr>
          <w:color w:val="002060"/>
        </w:rPr>
      </w:pPr>
      <w:r w:rsidRPr="00D7273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7328C0" w:rsidRPr="00D7273F" w14:paraId="3B8B6544" w14:textId="77777777" w:rsidTr="001528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429A8" w14:textId="77777777" w:rsidR="007328C0" w:rsidRPr="00D7273F" w:rsidRDefault="007328C0" w:rsidP="001528CF">
            <w:pPr>
              <w:pStyle w:val="headertabella0"/>
              <w:rPr>
                <w:color w:val="002060"/>
              </w:rPr>
            </w:pPr>
            <w:r w:rsidRPr="00D7273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EBB77" w14:textId="77777777" w:rsidR="007328C0" w:rsidRPr="00D7273F" w:rsidRDefault="007328C0" w:rsidP="001528CF">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AAF3B" w14:textId="77777777" w:rsidR="007328C0" w:rsidRPr="00D7273F" w:rsidRDefault="007328C0" w:rsidP="001528CF">
            <w:pPr>
              <w:pStyle w:val="headertabella0"/>
              <w:rPr>
                <w:color w:val="002060"/>
              </w:rPr>
            </w:pPr>
            <w:r w:rsidRPr="00D7273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12C99" w14:textId="77777777" w:rsidR="007328C0" w:rsidRPr="00D7273F" w:rsidRDefault="007328C0" w:rsidP="001528CF">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8ABF7" w14:textId="77777777" w:rsidR="007328C0" w:rsidRPr="00D7273F" w:rsidRDefault="007328C0" w:rsidP="001528CF">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A2062" w14:textId="77777777" w:rsidR="007328C0" w:rsidRPr="00D7273F" w:rsidRDefault="007328C0" w:rsidP="001528CF">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940F9" w14:textId="77777777" w:rsidR="007328C0" w:rsidRPr="00D7273F" w:rsidRDefault="007328C0" w:rsidP="001528CF">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E3D1E" w14:textId="77777777" w:rsidR="007328C0" w:rsidRPr="00D7273F" w:rsidRDefault="007328C0" w:rsidP="001528CF">
            <w:pPr>
              <w:pStyle w:val="headertabella0"/>
              <w:rPr>
                <w:color w:val="002060"/>
              </w:rPr>
            </w:pPr>
            <w:r w:rsidRPr="00D7273F">
              <w:rPr>
                <w:color w:val="002060"/>
              </w:rPr>
              <w:t>Impianto</w:t>
            </w:r>
          </w:p>
        </w:tc>
      </w:tr>
      <w:tr w:rsidR="007328C0" w:rsidRPr="00D7273F" w14:paraId="4CF52175"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8B279" w14:textId="77777777" w:rsidR="007328C0" w:rsidRPr="006B03AE" w:rsidRDefault="007328C0" w:rsidP="001528CF">
            <w:pPr>
              <w:pStyle w:val="rowtabella0"/>
              <w:rPr>
                <w:color w:val="002060"/>
                <w:highlight w:val="yellow"/>
              </w:rPr>
            </w:pPr>
            <w:r w:rsidRPr="006B03AE">
              <w:rPr>
                <w:color w:val="002060"/>
                <w:highlight w:val="yellow"/>
              </w:rPr>
              <w:t>28/09/2024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3C4D1" w14:textId="77777777" w:rsidR="007328C0" w:rsidRPr="006B03AE" w:rsidRDefault="007328C0" w:rsidP="001528CF">
            <w:pPr>
              <w:pStyle w:val="rowtabella0"/>
              <w:jc w:val="center"/>
              <w:rPr>
                <w:color w:val="002060"/>
                <w:highlight w:val="yellow"/>
              </w:rPr>
            </w:pPr>
            <w:r w:rsidRPr="006B03AE">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25F50" w14:textId="77777777" w:rsidR="007328C0" w:rsidRPr="006B03AE" w:rsidRDefault="007328C0" w:rsidP="001528CF">
            <w:pPr>
              <w:pStyle w:val="rowtabella0"/>
              <w:rPr>
                <w:color w:val="002060"/>
                <w:highlight w:val="yellow"/>
              </w:rPr>
            </w:pPr>
            <w:r w:rsidRPr="006B03AE">
              <w:rPr>
                <w:color w:val="002060"/>
                <w:highlight w:val="yellow"/>
              </w:rPr>
              <w:t>RIPABERARDA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F74A6" w14:textId="77777777" w:rsidR="007328C0" w:rsidRPr="006B03AE" w:rsidRDefault="007328C0" w:rsidP="001528CF">
            <w:pPr>
              <w:pStyle w:val="rowtabella0"/>
              <w:rPr>
                <w:color w:val="002060"/>
                <w:highlight w:val="yellow"/>
              </w:rPr>
            </w:pPr>
            <w:r w:rsidRPr="006B03AE">
              <w:rPr>
                <w:color w:val="002060"/>
                <w:highlight w:val="yellow"/>
              </w:rPr>
              <w:t>POL. KAIROS 3 MONTI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AF66C" w14:textId="77777777" w:rsidR="007328C0" w:rsidRPr="00D7273F" w:rsidRDefault="007328C0" w:rsidP="001528C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C5937" w14:textId="77777777" w:rsidR="007328C0" w:rsidRPr="00D7273F" w:rsidRDefault="007328C0" w:rsidP="001528CF">
            <w:pPr>
              <w:pStyle w:val="rowtabella0"/>
              <w:jc w:val="center"/>
              <w:rPr>
                <w:color w:val="002060"/>
              </w:rPr>
            </w:pPr>
            <w:r w:rsidRPr="006B03AE">
              <w:rPr>
                <w:color w:val="002060"/>
                <w:highlight w:val="yellow"/>
              </w:rPr>
              <w:t>16:45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74D81" w14:textId="77777777" w:rsidR="007328C0" w:rsidRPr="006B03AE" w:rsidRDefault="007328C0" w:rsidP="001528CF">
            <w:pPr>
              <w:jc w:val="center"/>
              <w:rPr>
                <w:rFonts w:ascii="Arial" w:hAnsi="Arial" w:cs="Arial"/>
                <w:color w:val="002060"/>
                <w:sz w:val="12"/>
                <w:szCs w:val="12"/>
              </w:rPr>
            </w:pPr>
            <w:r w:rsidRPr="006B03AE">
              <w:rPr>
                <w:rFonts w:ascii="Arial" w:hAnsi="Arial" w:cs="Arial"/>
                <w:color w:val="002060"/>
                <w:sz w:val="12"/>
                <w:szCs w:val="12"/>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4FC05" w14:textId="77777777" w:rsidR="007328C0" w:rsidRPr="00D7273F" w:rsidRDefault="007328C0" w:rsidP="001528CF">
            <w:pPr>
              <w:pStyle w:val="rowtabella0"/>
              <w:rPr>
                <w:color w:val="002060"/>
              </w:rPr>
            </w:pPr>
            <w:r w:rsidRPr="006B03AE">
              <w:rPr>
                <w:color w:val="002060"/>
                <w:highlight w:val="yellow"/>
              </w:rPr>
              <w:t>PALESTRA MONTEPRANDONE VIA COLLE GIOIOSO</w:t>
            </w:r>
          </w:p>
        </w:tc>
      </w:tr>
    </w:tbl>
    <w:p w14:paraId="731176F1" w14:textId="77777777" w:rsidR="007328C0" w:rsidRPr="00D7273F" w:rsidRDefault="007328C0" w:rsidP="007328C0">
      <w:pPr>
        <w:pStyle w:val="breakline"/>
        <w:rPr>
          <w:rFonts w:eastAsiaTheme="minorEastAsia"/>
          <w:color w:val="002060"/>
        </w:rPr>
      </w:pPr>
    </w:p>
    <w:p w14:paraId="000CFBE8" w14:textId="77777777" w:rsidR="007328C0" w:rsidRDefault="007328C0" w:rsidP="007328C0">
      <w:pPr>
        <w:pStyle w:val="breakline"/>
        <w:rPr>
          <w:color w:val="002060"/>
        </w:rPr>
      </w:pPr>
    </w:p>
    <w:p w14:paraId="0D28AC9B" w14:textId="77777777" w:rsidR="007328C0" w:rsidRPr="00D7273F" w:rsidRDefault="007328C0" w:rsidP="007328C0">
      <w:pPr>
        <w:pStyle w:val="sottotitolocampionato10"/>
        <w:rPr>
          <w:color w:val="002060"/>
        </w:rPr>
      </w:pPr>
      <w:r w:rsidRPr="00D7273F">
        <w:rPr>
          <w:color w:val="002060"/>
        </w:rPr>
        <w:t xml:space="preserve">GIRONE </w:t>
      </w:r>
      <w:r>
        <w:rPr>
          <w:color w:val="002060"/>
        </w:rPr>
        <w:t>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28C0" w:rsidRPr="00D7273F" w14:paraId="087CACE7" w14:textId="77777777" w:rsidTr="001528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2680F" w14:textId="77777777" w:rsidR="007328C0" w:rsidRPr="00D7273F" w:rsidRDefault="007328C0" w:rsidP="001528CF">
            <w:pPr>
              <w:pStyle w:val="headertabella0"/>
              <w:rPr>
                <w:color w:val="002060"/>
              </w:rPr>
            </w:pPr>
            <w:r w:rsidRPr="00D7273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F0651" w14:textId="77777777" w:rsidR="007328C0" w:rsidRPr="00D7273F" w:rsidRDefault="007328C0" w:rsidP="001528CF">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25DC4" w14:textId="77777777" w:rsidR="007328C0" w:rsidRPr="00D7273F" w:rsidRDefault="007328C0" w:rsidP="001528CF">
            <w:pPr>
              <w:pStyle w:val="headertabella0"/>
              <w:rPr>
                <w:color w:val="002060"/>
              </w:rPr>
            </w:pPr>
            <w:r w:rsidRPr="00D7273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40A49" w14:textId="77777777" w:rsidR="007328C0" w:rsidRPr="00D7273F" w:rsidRDefault="007328C0" w:rsidP="001528CF">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B6371" w14:textId="77777777" w:rsidR="007328C0" w:rsidRPr="00D7273F" w:rsidRDefault="007328C0" w:rsidP="001528CF">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2C67D" w14:textId="77777777" w:rsidR="007328C0" w:rsidRPr="00D7273F" w:rsidRDefault="007328C0" w:rsidP="001528CF">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5541E" w14:textId="77777777" w:rsidR="007328C0" w:rsidRPr="00D7273F" w:rsidRDefault="007328C0" w:rsidP="001528CF">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8F144" w14:textId="77777777" w:rsidR="007328C0" w:rsidRPr="00D7273F" w:rsidRDefault="007328C0" w:rsidP="001528CF">
            <w:pPr>
              <w:pStyle w:val="headertabella0"/>
              <w:rPr>
                <w:color w:val="002060"/>
              </w:rPr>
            </w:pPr>
            <w:r w:rsidRPr="00D7273F">
              <w:rPr>
                <w:color w:val="002060"/>
              </w:rPr>
              <w:t>Impianto</w:t>
            </w:r>
          </w:p>
        </w:tc>
      </w:tr>
      <w:tr w:rsidR="007328C0" w:rsidRPr="00D7273F" w14:paraId="56DA7F0A"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1BC50" w14:textId="77777777" w:rsidR="007328C0" w:rsidRPr="006B03AE" w:rsidRDefault="007328C0" w:rsidP="001528CF">
            <w:pPr>
              <w:pStyle w:val="rowtabella0"/>
              <w:rPr>
                <w:color w:val="002060"/>
                <w:highlight w:val="yellow"/>
              </w:rPr>
            </w:pPr>
            <w:r w:rsidRPr="006B03AE">
              <w:rPr>
                <w:color w:val="002060"/>
                <w:highlight w:val="yellow"/>
              </w:rPr>
              <w:t>2</w:t>
            </w:r>
            <w:r>
              <w:rPr>
                <w:color w:val="002060"/>
                <w:highlight w:val="yellow"/>
              </w:rPr>
              <w:t>6</w:t>
            </w:r>
            <w:r w:rsidRPr="006B03AE">
              <w:rPr>
                <w:color w:val="002060"/>
                <w:highlight w:val="yellow"/>
              </w:rPr>
              <w:t>/09/2024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0ADA" w14:textId="77777777" w:rsidR="007328C0" w:rsidRPr="006B03AE" w:rsidRDefault="007328C0" w:rsidP="001528CF">
            <w:pPr>
              <w:pStyle w:val="rowtabella0"/>
              <w:jc w:val="center"/>
              <w:rPr>
                <w:color w:val="002060"/>
                <w:highlight w:val="yellow"/>
              </w:rPr>
            </w:pPr>
            <w:r w:rsidRPr="006B03AE">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7131A" w14:textId="77777777" w:rsidR="007328C0" w:rsidRPr="006B03AE" w:rsidRDefault="007328C0" w:rsidP="001528CF">
            <w:pPr>
              <w:pStyle w:val="rowtabella0"/>
              <w:rPr>
                <w:color w:val="002060"/>
                <w:highlight w:val="yellow"/>
              </w:rPr>
            </w:pPr>
            <w:r>
              <w:rPr>
                <w:color w:val="002060"/>
                <w:highlight w:val="yellow"/>
              </w:rPr>
              <w:t>TRODICA FUTSAL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B857" w14:textId="77777777" w:rsidR="007328C0" w:rsidRPr="006B03AE" w:rsidRDefault="007328C0" w:rsidP="001528CF">
            <w:pPr>
              <w:pStyle w:val="rowtabella0"/>
              <w:rPr>
                <w:color w:val="002060"/>
                <w:highlight w:val="yellow"/>
              </w:rPr>
            </w:pPr>
            <w:proofErr w:type="gramStart"/>
            <w:r>
              <w:rPr>
                <w:color w:val="002060"/>
                <w:highlight w:val="yellow"/>
              </w:rPr>
              <w:t>U.MANDOLESI</w:t>
            </w:r>
            <w:proofErr w:type="gramEnd"/>
            <w:r>
              <w:rPr>
                <w:color w:val="002060"/>
                <w:highlight w:val="yellow"/>
              </w:rPr>
              <w:t xml:space="preserv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0D107" w14:textId="77777777" w:rsidR="007328C0" w:rsidRPr="006B03AE" w:rsidRDefault="007328C0" w:rsidP="001528CF">
            <w:pPr>
              <w:rPr>
                <w:rFonts w:ascii="Arial" w:hAnsi="Arial" w:cs="Arial"/>
                <w:color w:val="002060"/>
                <w:sz w:val="12"/>
                <w:szCs w:val="12"/>
              </w:rPr>
            </w:pPr>
            <w:r w:rsidRPr="006B03AE">
              <w:rPr>
                <w:rFonts w:ascii="Arial" w:hAnsi="Arial" w:cs="Arial"/>
                <w:color w:val="002060"/>
                <w:sz w:val="12"/>
                <w:szCs w:val="12"/>
              </w:rPr>
              <w:t>28/09/2024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FB0D7" w14:textId="77777777" w:rsidR="007328C0" w:rsidRPr="00D7273F" w:rsidRDefault="007328C0" w:rsidP="001528CF">
            <w:pPr>
              <w:pStyle w:val="rowtabella0"/>
              <w:jc w:val="center"/>
              <w:rPr>
                <w:color w:val="002060"/>
              </w:rPr>
            </w:pPr>
            <w:r w:rsidRPr="006B03AE">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003E5" w14:textId="77777777" w:rsidR="007328C0" w:rsidRPr="006B03AE" w:rsidRDefault="007328C0" w:rsidP="001528CF">
            <w:pPr>
              <w:jc w:val="center"/>
              <w:rPr>
                <w:rFonts w:ascii="Arial" w:hAnsi="Arial" w:cs="Arial"/>
                <w:color w:val="002060"/>
                <w:sz w:val="12"/>
                <w:szCs w:val="12"/>
              </w:rPr>
            </w:pPr>
            <w:r>
              <w:rPr>
                <w:rFonts w:ascii="Arial" w:hAnsi="Arial" w:cs="Arial"/>
                <w:color w:val="002060"/>
                <w:sz w:val="12"/>
                <w:szCs w:val="12"/>
              </w:rPr>
              <w:t>21</w:t>
            </w:r>
            <w:r w:rsidRPr="006B03AE">
              <w:rPr>
                <w:rFonts w:ascii="Arial" w:hAnsi="Arial" w:cs="Arial"/>
                <w:color w:val="002060"/>
                <w:sz w:val="12"/>
                <w:szCs w:val="12"/>
              </w:rPr>
              <w:t>:</w:t>
            </w:r>
            <w:r>
              <w:rPr>
                <w:rFonts w:ascii="Arial" w:hAnsi="Arial" w:cs="Arial"/>
                <w:color w:val="002060"/>
                <w:sz w:val="12"/>
                <w:szCs w:val="12"/>
              </w:rPr>
              <w:t>15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22F3A" w14:textId="77777777" w:rsidR="007328C0" w:rsidRPr="00D7273F" w:rsidRDefault="007328C0" w:rsidP="001528CF">
            <w:pPr>
              <w:pStyle w:val="rowtabella0"/>
              <w:rPr>
                <w:color w:val="002060"/>
              </w:rPr>
            </w:pPr>
          </w:p>
        </w:tc>
      </w:tr>
    </w:tbl>
    <w:p w14:paraId="17487A9A" w14:textId="77777777" w:rsidR="007328C0" w:rsidRPr="00D7273F" w:rsidRDefault="007328C0" w:rsidP="007328C0">
      <w:pPr>
        <w:pStyle w:val="breakline"/>
        <w:rPr>
          <w:color w:val="002060"/>
        </w:rPr>
      </w:pPr>
    </w:p>
    <w:p w14:paraId="529422DC" w14:textId="77777777" w:rsidR="007328C0" w:rsidRPr="00D7273F" w:rsidRDefault="007328C0" w:rsidP="007328C0">
      <w:pPr>
        <w:pStyle w:val="titoloprinc0"/>
        <w:rPr>
          <w:color w:val="002060"/>
        </w:rPr>
      </w:pPr>
      <w:r w:rsidRPr="00D7273F">
        <w:rPr>
          <w:color w:val="002060"/>
        </w:rPr>
        <w:t>RISULTATI</w:t>
      </w:r>
    </w:p>
    <w:p w14:paraId="180A459D" w14:textId="77777777" w:rsidR="007328C0" w:rsidRPr="00D7273F" w:rsidRDefault="007328C0" w:rsidP="007328C0">
      <w:pPr>
        <w:pStyle w:val="breakline"/>
        <w:rPr>
          <w:color w:val="002060"/>
        </w:rPr>
      </w:pPr>
    </w:p>
    <w:p w14:paraId="5D1D5CE5" w14:textId="77777777" w:rsidR="007328C0" w:rsidRPr="00D7273F" w:rsidRDefault="007328C0" w:rsidP="007328C0">
      <w:pPr>
        <w:pStyle w:val="sottotitolocampionato10"/>
        <w:rPr>
          <w:color w:val="002060"/>
        </w:rPr>
      </w:pPr>
      <w:r w:rsidRPr="00D7273F">
        <w:rPr>
          <w:color w:val="002060"/>
        </w:rPr>
        <w:t>RISULTATI UFFICIALI GARE DEL 20/09/2024</w:t>
      </w:r>
    </w:p>
    <w:p w14:paraId="26BC4CE9" w14:textId="77777777" w:rsidR="00946BE2" w:rsidRPr="00946BE2" w:rsidRDefault="00946BE2" w:rsidP="00946BE2">
      <w:pPr>
        <w:pStyle w:val="sottotitolocampionato20"/>
        <w:spacing w:before="0" w:beforeAutospacing="0" w:after="0" w:afterAutospacing="0"/>
        <w:rPr>
          <w:rFonts w:ascii="Arial" w:hAnsi="Arial" w:cs="Arial"/>
          <w:color w:val="002060"/>
          <w:sz w:val="20"/>
          <w:szCs w:val="20"/>
        </w:rPr>
      </w:pPr>
      <w:r w:rsidRPr="00946BE2">
        <w:rPr>
          <w:rFonts w:ascii="Arial" w:hAnsi="Arial" w:cs="Arial"/>
          <w:color w:val="002060"/>
          <w:sz w:val="20"/>
          <w:szCs w:val="20"/>
        </w:rPr>
        <w:t>Si trascrivono qui di seguito i risultati ufficiali delle gare disputate</w:t>
      </w:r>
    </w:p>
    <w:p w14:paraId="6821845C" w14:textId="77777777" w:rsidR="007328C0" w:rsidRPr="00D7273F" w:rsidRDefault="007328C0" w:rsidP="007328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604F475B"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6A43D740"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FBC33" w14:textId="77777777" w:rsidR="007328C0" w:rsidRPr="00D7273F" w:rsidRDefault="007328C0" w:rsidP="001528CF">
                  <w:pPr>
                    <w:pStyle w:val="headertabella0"/>
                    <w:rPr>
                      <w:color w:val="002060"/>
                    </w:rPr>
                  </w:pPr>
                  <w:r w:rsidRPr="00D7273F">
                    <w:rPr>
                      <w:color w:val="002060"/>
                    </w:rPr>
                    <w:t>GIRONE A - 1 Giornata - A</w:t>
                  </w:r>
                </w:p>
              </w:tc>
            </w:tr>
            <w:tr w:rsidR="007328C0" w:rsidRPr="00D7273F" w14:paraId="155449F0"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A5B393" w14:textId="77777777" w:rsidR="007328C0" w:rsidRPr="00D7273F" w:rsidRDefault="007328C0" w:rsidP="001528CF">
                  <w:pPr>
                    <w:pStyle w:val="rowtabella0"/>
                    <w:rPr>
                      <w:color w:val="002060"/>
                    </w:rPr>
                  </w:pPr>
                  <w:r w:rsidRPr="00D7273F">
                    <w:rPr>
                      <w:color w:val="002060"/>
                    </w:rPr>
                    <w:t>CALCIO POTENZA PICENA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E6FBE0" w14:textId="77777777" w:rsidR="007328C0" w:rsidRPr="00D7273F" w:rsidRDefault="007328C0" w:rsidP="001528CF">
                  <w:pPr>
                    <w:pStyle w:val="rowtabella0"/>
                    <w:rPr>
                      <w:color w:val="002060"/>
                    </w:rPr>
                  </w:pPr>
                  <w:r w:rsidRPr="00D7273F">
                    <w:rPr>
                      <w:color w:val="002060"/>
                    </w:rPr>
                    <w:t>- CENTRO SPORTIVO SUASA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598250" w14:textId="77777777" w:rsidR="007328C0" w:rsidRPr="00D7273F" w:rsidRDefault="007328C0" w:rsidP="001528CF">
                  <w:pPr>
                    <w:pStyle w:val="rowtabella0"/>
                    <w:jc w:val="center"/>
                    <w:rPr>
                      <w:color w:val="002060"/>
                    </w:rPr>
                  </w:pPr>
                  <w:r w:rsidRPr="00D7273F">
                    <w:rPr>
                      <w:color w:val="002060"/>
                    </w:rPr>
                    <w:t>0 - 4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E90AE8" w14:textId="77777777" w:rsidR="007328C0" w:rsidRPr="00D7273F" w:rsidRDefault="007328C0" w:rsidP="001528CF">
                  <w:pPr>
                    <w:pStyle w:val="rowtabella0"/>
                    <w:jc w:val="center"/>
                    <w:rPr>
                      <w:color w:val="002060"/>
                    </w:rPr>
                  </w:pPr>
                  <w:r w:rsidRPr="00D7273F">
                    <w:rPr>
                      <w:color w:val="002060"/>
                    </w:rPr>
                    <w:t> </w:t>
                  </w:r>
                </w:p>
              </w:tc>
            </w:tr>
          </w:tbl>
          <w:p w14:paraId="5DA545FE"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1084BEC5"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AF7E4" w14:textId="77777777" w:rsidR="007328C0" w:rsidRPr="00D7273F" w:rsidRDefault="007328C0" w:rsidP="001528CF">
                  <w:pPr>
                    <w:pStyle w:val="headertabella0"/>
                    <w:rPr>
                      <w:color w:val="002060"/>
                    </w:rPr>
                  </w:pPr>
                  <w:r w:rsidRPr="00D7273F">
                    <w:rPr>
                      <w:color w:val="002060"/>
                    </w:rPr>
                    <w:t>GIRONE B - 1 Giornata - A</w:t>
                  </w:r>
                </w:p>
              </w:tc>
            </w:tr>
            <w:tr w:rsidR="007328C0" w:rsidRPr="00D7273F" w14:paraId="7171D76F"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975658" w14:textId="77777777" w:rsidR="007328C0" w:rsidRPr="00D7273F" w:rsidRDefault="007328C0" w:rsidP="001528CF">
                  <w:pPr>
                    <w:pStyle w:val="rowtabella0"/>
                    <w:rPr>
                      <w:color w:val="002060"/>
                    </w:rPr>
                  </w:pPr>
                  <w:r w:rsidRPr="00D7273F">
                    <w:rPr>
                      <w:color w:val="002060"/>
                    </w:rPr>
                    <w:t>(1) GRADARA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D85272" w14:textId="77777777" w:rsidR="007328C0" w:rsidRPr="00D7273F" w:rsidRDefault="007328C0" w:rsidP="001528CF">
                  <w:pPr>
                    <w:pStyle w:val="rowtabella0"/>
                    <w:rPr>
                      <w:color w:val="002060"/>
                    </w:rPr>
                  </w:pPr>
                  <w:r w:rsidRPr="00D7273F">
                    <w:rPr>
                      <w:color w:val="002060"/>
                    </w:rPr>
                    <w:t>- VENERE POTENTIA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DFCF82" w14:textId="77777777" w:rsidR="007328C0" w:rsidRPr="00D7273F" w:rsidRDefault="007328C0" w:rsidP="001528CF">
                  <w:pPr>
                    <w:pStyle w:val="rowtabella0"/>
                    <w:jc w:val="center"/>
                    <w:rPr>
                      <w:color w:val="002060"/>
                    </w:rPr>
                  </w:pPr>
                  <w:r w:rsidRPr="00D7273F">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287DE1" w14:textId="77777777" w:rsidR="007328C0" w:rsidRPr="00D7273F" w:rsidRDefault="007328C0" w:rsidP="001528CF">
                  <w:pPr>
                    <w:pStyle w:val="rowtabella0"/>
                    <w:jc w:val="center"/>
                    <w:rPr>
                      <w:color w:val="002060"/>
                    </w:rPr>
                  </w:pPr>
                  <w:r w:rsidRPr="00D7273F">
                    <w:rPr>
                      <w:color w:val="002060"/>
                    </w:rPr>
                    <w:t> </w:t>
                  </w:r>
                </w:p>
              </w:tc>
            </w:tr>
            <w:tr w:rsidR="007328C0" w:rsidRPr="00D7273F" w14:paraId="5FBD906E" w14:textId="77777777" w:rsidTr="001528CF">
              <w:tc>
                <w:tcPr>
                  <w:tcW w:w="4700" w:type="dxa"/>
                  <w:gridSpan w:val="4"/>
                  <w:tcBorders>
                    <w:top w:val="nil"/>
                    <w:left w:val="nil"/>
                    <w:bottom w:val="nil"/>
                    <w:right w:val="nil"/>
                  </w:tcBorders>
                  <w:tcMar>
                    <w:top w:w="20" w:type="dxa"/>
                    <w:left w:w="20" w:type="dxa"/>
                    <w:bottom w:w="20" w:type="dxa"/>
                    <w:right w:w="20" w:type="dxa"/>
                  </w:tcMar>
                  <w:vAlign w:val="center"/>
                  <w:hideMark/>
                </w:tcPr>
                <w:p w14:paraId="3762AE18" w14:textId="77777777" w:rsidR="007328C0" w:rsidRPr="00D7273F" w:rsidRDefault="007328C0" w:rsidP="001528CF">
                  <w:pPr>
                    <w:pStyle w:val="rowtabella0"/>
                    <w:rPr>
                      <w:color w:val="002060"/>
                    </w:rPr>
                  </w:pPr>
                  <w:r w:rsidRPr="00D7273F">
                    <w:rPr>
                      <w:color w:val="002060"/>
                    </w:rPr>
                    <w:t>(1) - disputata il 21/09/2024</w:t>
                  </w:r>
                </w:p>
              </w:tc>
            </w:tr>
          </w:tbl>
          <w:p w14:paraId="065AB145" w14:textId="77777777" w:rsidR="007328C0" w:rsidRPr="00D7273F" w:rsidRDefault="007328C0" w:rsidP="001528CF">
            <w:pPr>
              <w:rPr>
                <w:color w:val="002060"/>
              </w:rPr>
            </w:pPr>
          </w:p>
        </w:tc>
      </w:tr>
    </w:tbl>
    <w:p w14:paraId="5C715D1A"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0DEC1543"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174BDD85"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D8FA2" w14:textId="77777777" w:rsidR="007328C0" w:rsidRPr="00D7273F" w:rsidRDefault="007328C0" w:rsidP="001528CF">
                  <w:pPr>
                    <w:pStyle w:val="headertabella0"/>
                    <w:rPr>
                      <w:color w:val="002060"/>
                    </w:rPr>
                  </w:pPr>
                  <w:r w:rsidRPr="00D7273F">
                    <w:rPr>
                      <w:color w:val="002060"/>
                    </w:rPr>
                    <w:t>GIRONE C - 1 Giornata - A</w:t>
                  </w:r>
                </w:p>
              </w:tc>
            </w:tr>
            <w:tr w:rsidR="007328C0" w:rsidRPr="00D7273F" w14:paraId="27BF44E6"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7DFC79" w14:textId="77777777" w:rsidR="007328C0" w:rsidRPr="00D7273F" w:rsidRDefault="007328C0" w:rsidP="001528CF">
                  <w:pPr>
                    <w:pStyle w:val="rowtabella0"/>
                    <w:rPr>
                      <w:color w:val="002060"/>
                    </w:rPr>
                  </w:pPr>
                  <w:r w:rsidRPr="00D7273F">
                    <w:rPr>
                      <w:color w:val="002060"/>
                    </w:rPr>
                    <w:t>POL. KAIROS 3 MONTI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4BA0E7" w14:textId="77777777" w:rsidR="007328C0" w:rsidRPr="00D7273F" w:rsidRDefault="007328C0" w:rsidP="001528CF">
                  <w:pPr>
                    <w:pStyle w:val="rowtabella0"/>
                    <w:rPr>
                      <w:color w:val="002060"/>
                    </w:rPr>
                  </w:pPr>
                  <w:r w:rsidRPr="00D7273F">
                    <w:rPr>
                      <w:color w:val="002060"/>
                    </w:rPr>
                    <w:t>- RIPABERARDA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686374" w14:textId="77777777" w:rsidR="007328C0" w:rsidRPr="00D7273F" w:rsidRDefault="007328C0" w:rsidP="001528CF">
                  <w:pPr>
                    <w:pStyle w:val="rowtabella0"/>
                    <w:jc w:val="center"/>
                    <w:rPr>
                      <w:color w:val="002060"/>
                    </w:rPr>
                  </w:pPr>
                  <w:r w:rsidRPr="00D7273F">
                    <w:rPr>
                      <w:color w:val="002060"/>
                    </w:rPr>
                    <w:t>0 - 8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BC596B" w14:textId="77777777" w:rsidR="007328C0" w:rsidRPr="00D7273F" w:rsidRDefault="007328C0" w:rsidP="001528CF">
                  <w:pPr>
                    <w:pStyle w:val="rowtabella0"/>
                    <w:jc w:val="center"/>
                    <w:rPr>
                      <w:color w:val="002060"/>
                    </w:rPr>
                  </w:pPr>
                  <w:r w:rsidRPr="00D7273F">
                    <w:rPr>
                      <w:color w:val="002060"/>
                    </w:rPr>
                    <w:t> </w:t>
                  </w:r>
                </w:p>
              </w:tc>
            </w:tr>
          </w:tbl>
          <w:p w14:paraId="6FC2FC1A"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262F0FE2"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E5567" w14:textId="77777777" w:rsidR="007328C0" w:rsidRPr="00D7273F" w:rsidRDefault="007328C0" w:rsidP="001528CF">
                  <w:pPr>
                    <w:pStyle w:val="headertabella0"/>
                    <w:rPr>
                      <w:color w:val="002060"/>
                    </w:rPr>
                  </w:pPr>
                  <w:r w:rsidRPr="00D7273F">
                    <w:rPr>
                      <w:color w:val="002060"/>
                    </w:rPr>
                    <w:t>GIRONE D - 1 Giornata - A</w:t>
                  </w:r>
                </w:p>
              </w:tc>
            </w:tr>
            <w:tr w:rsidR="007328C0" w:rsidRPr="00D7273F" w14:paraId="3694F6EE"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81252B" w14:textId="77777777" w:rsidR="007328C0" w:rsidRPr="00D7273F" w:rsidRDefault="007328C0" w:rsidP="001528CF">
                  <w:pPr>
                    <w:pStyle w:val="rowtabella0"/>
                    <w:rPr>
                      <w:color w:val="002060"/>
                    </w:rPr>
                  </w:pPr>
                  <w:proofErr w:type="gramStart"/>
                  <w:r w:rsidRPr="00D7273F">
                    <w:rPr>
                      <w:color w:val="002060"/>
                    </w:rPr>
                    <w:t>U.MANDOLESI</w:t>
                  </w:r>
                  <w:proofErr w:type="gramEnd"/>
                  <w:r w:rsidRPr="00D7273F">
                    <w:rPr>
                      <w:color w:val="002060"/>
                    </w:rPr>
                    <w:t xml:space="preserv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7BDB2E" w14:textId="77777777" w:rsidR="007328C0" w:rsidRPr="00D7273F" w:rsidRDefault="007328C0" w:rsidP="001528CF">
                  <w:pPr>
                    <w:pStyle w:val="rowtabella0"/>
                    <w:rPr>
                      <w:color w:val="002060"/>
                    </w:rPr>
                  </w:pPr>
                  <w:r w:rsidRPr="00D7273F">
                    <w:rPr>
                      <w:color w:val="002060"/>
                    </w:rPr>
                    <w:t>- TRODICA FUTSAL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945797" w14:textId="77777777" w:rsidR="007328C0" w:rsidRPr="00D7273F" w:rsidRDefault="007328C0" w:rsidP="001528CF">
                  <w:pPr>
                    <w:pStyle w:val="rowtabella0"/>
                    <w:jc w:val="center"/>
                    <w:rPr>
                      <w:color w:val="002060"/>
                    </w:rPr>
                  </w:pPr>
                  <w:r w:rsidRPr="00D7273F">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F11A91" w14:textId="77777777" w:rsidR="007328C0" w:rsidRPr="00D7273F" w:rsidRDefault="007328C0" w:rsidP="001528CF">
                  <w:pPr>
                    <w:pStyle w:val="rowtabella0"/>
                    <w:jc w:val="center"/>
                    <w:rPr>
                      <w:color w:val="002060"/>
                    </w:rPr>
                  </w:pPr>
                  <w:r w:rsidRPr="00D7273F">
                    <w:rPr>
                      <w:color w:val="002060"/>
                    </w:rPr>
                    <w:t> </w:t>
                  </w:r>
                </w:p>
              </w:tc>
            </w:tr>
          </w:tbl>
          <w:p w14:paraId="0BD1E287" w14:textId="77777777" w:rsidR="007328C0" w:rsidRPr="00D7273F" w:rsidRDefault="007328C0" w:rsidP="001528CF">
            <w:pPr>
              <w:rPr>
                <w:color w:val="002060"/>
              </w:rPr>
            </w:pPr>
          </w:p>
        </w:tc>
      </w:tr>
    </w:tbl>
    <w:p w14:paraId="34F85201" w14:textId="77777777" w:rsidR="007328C0" w:rsidRPr="00D7273F" w:rsidRDefault="007328C0" w:rsidP="007328C0">
      <w:pPr>
        <w:pStyle w:val="breakline"/>
        <w:rPr>
          <w:rFonts w:eastAsiaTheme="minorEastAsia"/>
          <w:color w:val="002060"/>
        </w:rPr>
      </w:pPr>
    </w:p>
    <w:p w14:paraId="356EBFB7" w14:textId="77777777" w:rsidR="007328C0" w:rsidRPr="00D7273F" w:rsidRDefault="007328C0" w:rsidP="007328C0">
      <w:pPr>
        <w:pStyle w:val="breakline"/>
        <w:rPr>
          <w:color w:val="002060"/>
        </w:rPr>
      </w:pPr>
    </w:p>
    <w:p w14:paraId="74BD90AA" w14:textId="77777777" w:rsidR="007328C0" w:rsidRPr="00D7273F" w:rsidRDefault="007328C0" w:rsidP="007328C0">
      <w:pPr>
        <w:pStyle w:val="titoloprinc0"/>
        <w:rPr>
          <w:color w:val="002060"/>
        </w:rPr>
      </w:pPr>
      <w:r w:rsidRPr="00D7273F">
        <w:rPr>
          <w:color w:val="002060"/>
        </w:rPr>
        <w:t>GIUDICE SPORTIVO</w:t>
      </w:r>
    </w:p>
    <w:p w14:paraId="2763CB03" w14:textId="77777777" w:rsidR="007328C0" w:rsidRPr="00D7273F" w:rsidRDefault="007328C0" w:rsidP="007328C0">
      <w:pPr>
        <w:pStyle w:val="diffida"/>
        <w:rPr>
          <w:color w:val="002060"/>
        </w:rPr>
      </w:pPr>
      <w:r w:rsidRPr="00D7273F">
        <w:rPr>
          <w:color w:val="002060"/>
        </w:rPr>
        <w:t>Il Giudice Sportivo Avv. Agnese Lazzaretti, con l'assistenza del segretario Angelo Castellana, nella seduta del 24/09/2024, ha adottato le decisioni che di seguito integralmente si riportano:</w:t>
      </w:r>
    </w:p>
    <w:p w14:paraId="3A6FF24E" w14:textId="77777777" w:rsidR="007328C0" w:rsidRPr="00D7273F" w:rsidRDefault="007328C0" w:rsidP="007328C0">
      <w:pPr>
        <w:pStyle w:val="titolo10"/>
        <w:rPr>
          <w:color w:val="002060"/>
        </w:rPr>
      </w:pPr>
      <w:r w:rsidRPr="00D7273F">
        <w:rPr>
          <w:color w:val="002060"/>
        </w:rPr>
        <w:t xml:space="preserve">GARE DEL 20/ 9/2024 </w:t>
      </w:r>
    </w:p>
    <w:p w14:paraId="73AF675C" w14:textId="77777777" w:rsidR="007328C0" w:rsidRPr="00D7273F" w:rsidRDefault="007328C0" w:rsidP="007328C0">
      <w:pPr>
        <w:pStyle w:val="titolo7a"/>
        <w:rPr>
          <w:color w:val="002060"/>
        </w:rPr>
      </w:pPr>
      <w:r w:rsidRPr="00D7273F">
        <w:rPr>
          <w:color w:val="002060"/>
        </w:rPr>
        <w:t xml:space="preserve">PROVVEDIMENTI DISCIPLINARI </w:t>
      </w:r>
    </w:p>
    <w:p w14:paraId="2B1D2A23" w14:textId="77777777" w:rsidR="007328C0" w:rsidRPr="00D7273F" w:rsidRDefault="007328C0" w:rsidP="007328C0">
      <w:pPr>
        <w:pStyle w:val="titolo7b0"/>
        <w:rPr>
          <w:color w:val="002060"/>
        </w:rPr>
      </w:pPr>
      <w:r w:rsidRPr="00D7273F">
        <w:rPr>
          <w:color w:val="002060"/>
        </w:rPr>
        <w:t xml:space="preserve">In base alle risultanze degli atti ufficiali sono state deliberate le seguenti sanzioni disciplinari. </w:t>
      </w:r>
    </w:p>
    <w:p w14:paraId="18E641FB" w14:textId="77777777" w:rsidR="007328C0" w:rsidRPr="00D7273F" w:rsidRDefault="007328C0" w:rsidP="007328C0">
      <w:pPr>
        <w:pStyle w:val="titolo30"/>
        <w:rPr>
          <w:color w:val="002060"/>
        </w:rPr>
      </w:pPr>
      <w:r w:rsidRPr="00D7273F">
        <w:rPr>
          <w:color w:val="002060"/>
        </w:rPr>
        <w:t xml:space="preserve">ALLENATORI </w:t>
      </w:r>
    </w:p>
    <w:p w14:paraId="547DF5AD"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53B1DE5A" w14:textId="77777777" w:rsidTr="001528CF">
        <w:tc>
          <w:tcPr>
            <w:tcW w:w="2200" w:type="dxa"/>
            <w:tcMar>
              <w:top w:w="20" w:type="dxa"/>
              <w:left w:w="20" w:type="dxa"/>
              <w:bottom w:w="20" w:type="dxa"/>
              <w:right w:w="20" w:type="dxa"/>
            </w:tcMar>
            <w:vAlign w:val="center"/>
            <w:hideMark/>
          </w:tcPr>
          <w:p w14:paraId="7F46D03A" w14:textId="77777777" w:rsidR="007328C0" w:rsidRPr="00D7273F" w:rsidRDefault="007328C0" w:rsidP="001528CF">
            <w:pPr>
              <w:pStyle w:val="movimento"/>
              <w:rPr>
                <w:color w:val="002060"/>
              </w:rPr>
            </w:pPr>
            <w:r w:rsidRPr="00D7273F">
              <w:rPr>
                <w:color w:val="002060"/>
              </w:rPr>
              <w:t>GIRONACCI SIMONE</w:t>
            </w:r>
          </w:p>
        </w:tc>
        <w:tc>
          <w:tcPr>
            <w:tcW w:w="2200" w:type="dxa"/>
            <w:tcMar>
              <w:top w:w="20" w:type="dxa"/>
              <w:left w:w="20" w:type="dxa"/>
              <w:bottom w:w="20" w:type="dxa"/>
              <w:right w:w="20" w:type="dxa"/>
            </w:tcMar>
            <w:vAlign w:val="center"/>
            <w:hideMark/>
          </w:tcPr>
          <w:p w14:paraId="5AAF2DDD" w14:textId="77777777" w:rsidR="007328C0" w:rsidRPr="00D7273F" w:rsidRDefault="007328C0" w:rsidP="001528CF">
            <w:pPr>
              <w:pStyle w:val="movimento2"/>
              <w:rPr>
                <w:color w:val="002060"/>
              </w:rPr>
            </w:pPr>
            <w:r w:rsidRPr="00D7273F">
              <w:rPr>
                <w:color w:val="002060"/>
              </w:rPr>
              <w:t xml:space="preserve">(TRODICA FUTSAL) </w:t>
            </w:r>
          </w:p>
        </w:tc>
        <w:tc>
          <w:tcPr>
            <w:tcW w:w="800" w:type="dxa"/>
            <w:tcMar>
              <w:top w:w="20" w:type="dxa"/>
              <w:left w:w="20" w:type="dxa"/>
              <w:bottom w:w="20" w:type="dxa"/>
              <w:right w:w="20" w:type="dxa"/>
            </w:tcMar>
            <w:vAlign w:val="center"/>
            <w:hideMark/>
          </w:tcPr>
          <w:p w14:paraId="0D7F6D9A"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6C9C5927"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45150D73" w14:textId="77777777" w:rsidR="007328C0" w:rsidRPr="00D7273F" w:rsidRDefault="007328C0" w:rsidP="001528CF">
            <w:pPr>
              <w:pStyle w:val="movimento2"/>
              <w:rPr>
                <w:color w:val="002060"/>
              </w:rPr>
            </w:pPr>
            <w:r w:rsidRPr="00D7273F">
              <w:rPr>
                <w:color w:val="002060"/>
              </w:rPr>
              <w:t> </w:t>
            </w:r>
          </w:p>
        </w:tc>
      </w:tr>
    </w:tbl>
    <w:p w14:paraId="69ABF9E9" w14:textId="77777777" w:rsidR="007328C0" w:rsidRPr="00D7273F" w:rsidRDefault="007328C0" w:rsidP="007328C0">
      <w:pPr>
        <w:pStyle w:val="titolo30"/>
        <w:rPr>
          <w:rFonts w:eastAsiaTheme="minorEastAsia"/>
          <w:color w:val="002060"/>
        </w:rPr>
      </w:pPr>
      <w:r w:rsidRPr="00D7273F">
        <w:rPr>
          <w:color w:val="002060"/>
        </w:rPr>
        <w:t xml:space="preserve">CALCIATORI NON ESPULSI </w:t>
      </w:r>
    </w:p>
    <w:p w14:paraId="059F49F9"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0A558757" w14:textId="77777777" w:rsidTr="001528CF">
        <w:tc>
          <w:tcPr>
            <w:tcW w:w="2200" w:type="dxa"/>
            <w:tcMar>
              <w:top w:w="20" w:type="dxa"/>
              <w:left w:w="20" w:type="dxa"/>
              <w:bottom w:w="20" w:type="dxa"/>
              <w:right w:w="20" w:type="dxa"/>
            </w:tcMar>
            <w:vAlign w:val="center"/>
            <w:hideMark/>
          </w:tcPr>
          <w:p w14:paraId="4AE57F44" w14:textId="77777777" w:rsidR="007328C0" w:rsidRPr="00D7273F" w:rsidRDefault="007328C0" w:rsidP="001528CF">
            <w:pPr>
              <w:pStyle w:val="movimento"/>
              <w:rPr>
                <w:color w:val="002060"/>
              </w:rPr>
            </w:pPr>
            <w:r w:rsidRPr="00D7273F">
              <w:rPr>
                <w:color w:val="002060"/>
              </w:rPr>
              <w:t>FERMANI SAMANTHA</w:t>
            </w:r>
          </w:p>
        </w:tc>
        <w:tc>
          <w:tcPr>
            <w:tcW w:w="2200" w:type="dxa"/>
            <w:tcMar>
              <w:top w:w="20" w:type="dxa"/>
              <w:left w:w="20" w:type="dxa"/>
              <w:bottom w:w="20" w:type="dxa"/>
              <w:right w:w="20" w:type="dxa"/>
            </w:tcMar>
            <w:vAlign w:val="center"/>
            <w:hideMark/>
          </w:tcPr>
          <w:p w14:paraId="61503B2D" w14:textId="77777777" w:rsidR="007328C0" w:rsidRPr="00D7273F" w:rsidRDefault="007328C0" w:rsidP="001528CF">
            <w:pPr>
              <w:pStyle w:val="movimento2"/>
              <w:rPr>
                <w:color w:val="002060"/>
              </w:rPr>
            </w:pPr>
            <w:r w:rsidRPr="00D7273F">
              <w:rPr>
                <w:color w:val="002060"/>
              </w:rPr>
              <w:t xml:space="preserve">(POL. KAIROS 3 MONTI) </w:t>
            </w:r>
          </w:p>
        </w:tc>
        <w:tc>
          <w:tcPr>
            <w:tcW w:w="800" w:type="dxa"/>
            <w:tcMar>
              <w:top w:w="20" w:type="dxa"/>
              <w:left w:w="20" w:type="dxa"/>
              <w:bottom w:w="20" w:type="dxa"/>
              <w:right w:w="20" w:type="dxa"/>
            </w:tcMar>
            <w:vAlign w:val="center"/>
            <w:hideMark/>
          </w:tcPr>
          <w:p w14:paraId="5DFB27A1"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72C361D"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4624BC38" w14:textId="77777777" w:rsidR="007328C0" w:rsidRPr="00D7273F" w:rsidRDefault="007328C0" w:rsidP="001528CF">
            <w:pPr>
              <w:pStyle w:val="movimento2"/>
              <w:rPr>
                <w:color w:val="002060"/>
              </w:rPr>
            </w:pPr>
            <w:r w:rsidRPr="00D7273F">
              <w:rPr>
                <w:color w:val="002060"/>
              </w:rPr>
              <w:t> </w:t>
            </w:r>
          </w:p>
        </w:tc>
      </w:tr>
    </w:tbl>
    <w:p w14:paraId="0E35C3AA" w14:textId="77777777" w:rsidR="007328C0" w:rsidRPr="00D7273F" w:rsidRDefault="007328C0" w:rsidP="007328C0">
      <w:pPr>
        <w:pStyle w:val="titolo10"/>
        <w:rPr>
          <w:rFonts w:eastAsiaTheme="minorEastAsia"/>
          <w:color w:val="002060"/>
        </w:rPr>
      </w:pPr>
      <w:r w:rsidRPr="00D7273F">
        <w:rPr>
          <w:color w:val="002060"/>
        </w:rPr>
        <w:t xml:space="preserve">GARE DEL 21/ 9/2024 </w:t>
      </w:r>
    </w:p>
    <w:p w14:paraId="3FA006EE" w14:textId="77777777" w:rsidR="007328C0" w:rsidRPr="00D7273F" w:rsidRDefault="007328C0" w:rsidP="007328C0">
      <w:pPr>
        <w:pStyle w:val="titolo7a"/>
        <w:rPr>
          <w:color w:val="002060"/>
        </w:rPr>
      </w:pPr>
      <w:r w:rsidRPr="00D7273F">
        <w:rPr>
          <w:color w:val="002060"/>
        </w:rPr>
        <w:t xml:space="preserve">PROVVEDIMENTI DISCIPLINARI </w:t>
      </w:r>
    </w:p>
    <w:p w14:paraId="7936BECF" w14:textId="77777777" w:rsidR="007328C0" w:rsidRPr="00D7273F" w:rsidRDefault="007328C0" w:rsidP="007328C0">
      <w:pPr>
        <w:pStyle w:val="titolo7b0"/>
        <w:rPr>
          <w:color w:val="002060"/>
        </w:rPr>
      </w:pPr>
      <w:r w:rsidRPr="00D7273F">
        <w:rPr>
          <w:color w:val="002060"/>
        </w:rPr>
        <w:t xml:space="preserve">In base alle risultanze degli atti ufficiali sono state deliberate le seguenti sanzioni disciplinari. </w:t>
      </w:r>
    </w:p>
    <w:p w14:paraId="4443100C" w14:textId="77777777" w:rsidR="007328C0" w:rsidRPr="00D7273F" w:rsidRDefault="007328C0" w:rsidP="007328C0">
      <w:pPr>
        <w:pStyle w:val="titolo30"/>
        <w:rPr>
          <w:color w:val="002060"/>
        </w:rPr>
      </w:pPr>
      <w:r w:rsidRPr="00D7273F">
        <w:rPr>
          <w:color w:val="002060"/>
        </w:rPr>
        <w:t xml:space="preserve">CALCIATORI NON ESPULSI </w:t>
      </w:r>
    </w:p>
    <w:p w14:paraId="5BCB7825"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010D5376" w14:textId="77777777" w:rsidTr="001528CF">
        <w:tc>
          <w:tcPr>
            <w:tcW w:w="2200" w:type="dxa"/>
            <w:tcMar>
              <w:top w:w="20" w:type="dxa"/>
              <w:left w:w="20" w:type="dxa"/>
              <w:bottom w:w="20" w:type="dxa"/>
              <w:right w:w="20" w:type="dxa"/>
            </w:tcMar>
            <w:vAlign w:val="center"/>
            <w:hideMark/>
          </w:tcPr>
          <w:p w14:paraId="27CD10D7" w14:textId="77777777" w:rsidR="007328C0" w:rsidRPr="00D7273F" w:rsidRDefault="007328C0" w:rsidP="001528CF">
            <w:pPr>
              <w:pStyle w:val="movimento"/>
              <w:rPr>
                <w:color w:val="002060"/>
              </w:rPr>
            </w:pPr>
            <w:r w:rsidRPr="00D7273F">
              <w:rPr>
                <w:color w:val="002060"/>
              </w:rPr>
              <w:t>MODESTI AURORA</w:t>
            </w:r>
          </w:p>
        </w:tc>
        <w:tc>
          <w:tcPr>
            <w:tcW w:w="2200" w:type="dxa"/>
            <w:tcMar>
              <w:top w:w="20" w:type="dxa"/>
              <w:left w:w="20" w:type="dxa"/>
              <w:bottom w:w="20" w:type="dxa"/>
              <w:right w:w="20" w:type="dxa"/>
            </w:tcMar>
            <w:vAlign w:val="center"/>
            <w:hideMark/>
          </w:tcPr>
          <w:p w14:paraId="010BC314" w14:textId="77777777" w:rsidR="007328C0" w:rsidRPr="00D7273F" w:rsidRDefault="007328C0" w:rsidP="001528CF">
            <w:pPr>
              <w:pStyle w:val="movimento2"/>
              <w:rPr>
                <w:color w:val="002060"/>
              </w:rPr>
            </w:pPr>
            <w:r w:rsidRPr="00D7273F">
              <w:rPr>
                <w:color w:val="002060"/>
              </w:rPr>
              <w:t xml:space="preserve">(VENERE POTENTIA) </w:t>
            </w:r>
          </w:p>
        </w:tc>
        <w:tc>
          <w:tcPr>
            <w:tcW w:w="800" w:type="dxa"/>
            <w:tcMar>
              <w:top w:w="20" w:type="dxa"/>
              <w:left w:w="20" w:type="dxa"/>
              <w:bottom w:w="20" w:type="dxa"/>
              <w:right w:w="20" w:type="dxa"/>
            </w:tcMar>
            <w:vAlign w:val="center"/>
            <w:hideMark/>
          </w:tcPr>
          <w:p w14:paraId="3B4787DE"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423432EE"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6792AD40" w14:textId="77777777" w:rsidR="007328C0" w:rsidRPr="00D7273F" w:rsidRDefault="007328C0" w:rsidP="001528CF">
            <w:pPr>
              <w:pStyle w:val="movimento2"/>
              <w:rPr>
                <w:color w:val="002060"/>
              </w:rPr>
            </w:pPr>
            <w:r w:rsidRPr="00D7273F">
              <w:rPr>
                <w:color w:val="002060"/>
              </w:rPr>
              <w:t> </w:t>
            </w:r>
          </w:p>
        </w:tc>
      </w:tr>
    </w:tbl>
    <w:p w14:paraId="774775DC" w14:textId="77777777" w:rsidR="007328C0" w:rsidRPr="00D7273F" w:rsidRDefault="007328C0" w:rsidP="007328C0">
      <w:pPr>
        <w:pStyle w:val="breakline"/>
        <w:rPr>
          <w:rFonts w:eastAsiaTheme="minorEastAsia"/>
          <w:color w:val="002060"/>
        </w:rPr>
      </w:pPr>
    </w:p>
    <w:p w14:paraId="0B816845" w14:textId="77777777" w:rsidR="007328C0" w:rsidRPr="00D652AD" w:rsidRDefault="007328C0" w:rsidP="007328C0">
      <w:pPr>
        <w:jc w:val="center"/>
        <w:rPr>
          <w:rFonts w:ascii="Arial" w:hAnsi="Arial" w:cs="Arial"/>
          <w:noProof/>
          <w:color w:val="002060"/>
          <w:sz w:val="22"/>
          <w:szCs w:val="22"/>
        </w:rPr>
      </w:pPr>
      <w:r w:rsidRPr="00D652AD">
        <w:rPr>
          <w:rFonts w:ascii="Arial" w:hAnsi="Arial" w:cs="Arial"/>
          <w:noProof/>
          <w:color w:val="002060"/>
          <w:sz w:val="22"/>
          <w:szCs w:val="22"/>
        </w:rPr>
        <w:lastRenderedPageBreak/>
        <w:t>F.to IL SEGRETARIO                                   F.to IL GIUDICE SPORTIVO</w:t>
      </w:r>
    </w:p>
    <w:p w14:paraId="7E89DAEE" w14:textId="77777777" w:rsidR="007328C0" w:rsidRPr="00D652AD" w:rsidRDefault="007328C0" w:rsidP="007328C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09A0E1B0" w14:textId="77777777" w:rsidR="007328C0" w:rsidRDefault="007328C0" w:rsidP="007328C0">
      <w:pPr>
        <w:pStyle w:val="breakline"/>
        <w:rPr>
          <w:color w:val="002060"/>
        </w:rPr>
      </w:pPr>
    </w:p>
    <w:p w14:paraId="7BFECEE9" w14:textId="77777777" w:rsidR="007328C0" w:rsidRPr="00D7273F" w:rsidRDefault="007328C0" w:rsidP="007328C0">
      <w:pPr>
        <w:pStyle w:val="titoloprinc0"/>
        <w:rPr>
          <w:color w:val="002060"/>
        </w:rPr>
      </w:pPr>
      <w:r w:rsidRPr="00D7273F">
        <w:rPr>
          <w:color w:val="002060"/>
        </w:rPr>
        <w:t>PROGRAMMA GARE</w:t>
      </w:r>
    </w:p>
    <w:p w14:paraId="7954C6C3" w14:textId="77777777" w:rsidR="007328C0" w:rsidRDefault="007328C0" w:rsidP="007328C0">
      <w:pPr>
        <w:pStyle w:val="breakline"/>
        <w:rPr>
          <w:color w:val="002060"/>
        </w:rPr>
      </w:pPr>
    </w:p>
    <w:p w14:paraId="0FA2800C" w14:textId="77777777" w:rsidR="00021EB5" w:rsidRPr="006D055B" w:rsidRDefault="00021EB5" w:rsidP="00021EB5">
      <w:pPr>
        <w:pStyle w:val="sottotitolocampionato10"/>
        <w:rPr>
          <w:color w:val="002060"/>
        </w:rPr>
      </w:pPr>
      <w:r w:rsidRPr="006D055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021EB5" w:rsidRPr="006D055B" w14:paraId="3A5E8503"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70A53"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3F44F"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05297"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D472C"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00E11"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88D05"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6F9EB"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11B25FA0"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21995B" w14:textId="77777777" w:rsidR="00021EB5" w:rsidRPr="006D055B" w:rsidRDefault="00021EB5" w:rsidP="001528CF">
            <w:pPr>
              <w:pStyle w:val="rowtabella0"/>
              <w:rPr>
                <w:color w:val="002060"/>
              </w:rPr>
            </w:pPr>
            <w:r w:rsidRPr="006D055B">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052D06" w14:textId="77777777" w:rsidR="00021EB5" w:rsidRPr="006D055B" w:rsidRDefault="00021EB5" w:rsidP="001528CF">
            <w:pPr>
              <w:pStyle w:val="rowtabella0"/>
              <w:rPr>
                <w:color w:val="002060"/>
              </w:rPr>
            </w:pPr>
            <w:r w:rsidRPr="006D055B">
              <w:rPr>
                <w:color w:val="002060"/>
              </w:rPr>
              <w:t>CALCIO POTENZA PICENA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9D0769"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3224E1" w14:textId="77777777" w:rsidR="00021EB5" w:rsidRPr="006D055B" w:rsidRDefault="00021EB5" w:rsidP="001528CF">
            <w:pPr>
              <w:pStyle w:val="rowtabella0"/>
              <w:rPr>
                <w:color w:val="002060"/>
              </w:rPr>
            </w:pPr>
            <w:r w:rsidRPr="006D055B">
              <w:rPr>
                <w:color w:val="002060"/>
              </w:rPr>
              <w:t>26/09/2024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BDAE7F" w14:textId="77777777" w:rsidR="00021EB5" w:rsidRPr="006D055B" w:rsidRDefault="00021EB5" w:rsidP="001528CF">
            <w:pPr>
              <w:pStyle w:val="rowtabella0"/>
              <w:rPr>
                <w:color w:val="002060"/>
              </w:rPr>
            </w:pPr>
            <w:r w:rsidRPr="006D055B">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DC010C" w14:textId="77777777" w:rsidR="00021EB5" w:rsidRPr="006D055B" w:rsidRDefault="00021EB5" w:rsidP="001528CF">
            <w:pPr>
              <w:pStyle w:val="rowtabella0"/>
              <w:rPr>
                <w:color w:val="002060"/>
              </w:rPr>
            </w:pPr>
            <w:r w:rsidRPr="006D055B">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210B10" w14:textId="77777777" w:rsidR="00021EB5" w:rsidRPr="006D055B" w:rsidRDefault="00021EB5" w:rsidP="001528CF">
            <w:pPr>
              <w:pStyle w:val="rowtabella0"/>
              <w:rPr>
                <w:color w:val="002060"/>
              </w:rPr>
            </w:pPr>
            <w:r w:rsidRPr="006D055B">
              <w:rPr>
                <w:color w:val="002060"/>
              </w:rPr>
              <w:t>VIA ROMA, SNC</w:t>
            </w:r>
          </w:p>
        </w:tc>
      </w:tr>
    </w:tbl>
    <w:p w14:paraId="030B2571" w14:textId="77777777" w:rsidR="00021EB5" w:rsidRPr="006D055B" w:rsidRDefault="00021EB5" w:rsidP="00021EB5">
      <w:pPr>
        <w:pStyle w:val="breakline"/>
        <w:rPr>
          <w:rFonts w:eastAsiaTheme="minorEastAsia"/>
          <w:color w:val="002060"/>
        </w:rPr>
      </w:pPr>
    </w:p>
    <w:p w14:paraId="5DA808E3" w14:textId="77777777" w:rsidR="00021EB5" w:rsidRPr="006D055B" w:rsidRDefault="00021EB5" w:rsidP="00021EB5">
      <w:pPr>
        <w:pStyle w:val="breakline"/>
        <w:rPr>
          <w:color w:val="002060"/>
        </w:rPr>
      </w:pPr>
    </w:p>
    <w:p w14:paraId="1269C616" w14:textId="77777777" w:rsidR="00021EB5" w:rsidRPr="006D055B" w:rsidRDefault="00021EB5" w:rsidP="00021EB5">
      <w:pPr>
        <w:pStyle w:val="breakline"/>
        <w:rPr>
          <w:color w:val="002060"/>
        </w:rPr>
      </w:pPr>
    </w:p>
    <w:p w14:paraId="7EE0E765" w14:textId="77777777" w:rsidR="00021EB5" w:rsidRPr="006D055B" w:rsidRDefault="00021EB5" w:rsidP="00021EB5">
      <w:pPr>
        <w:pStyle w:val="sottotitolocampionato10"/>
        <w:rPr>
          <w:color w:val="002060"/>
        </w:rPr>
      </w:pPr>
      <w:r w:rsidRPr="006D055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021EB5" w:rsidRPr="006D055B" w14:paraId="5E48474B"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A10BE"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11707"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D1E64"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3BAAB"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D11E0"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3C3D2"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C3C76"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043F7E57"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E3EC94" w14:textId="77777777" w:rsidR="00021EB5" w:rsidRPr="006D055B" w:rsidRDefault="00021EB5" w:rsidP="001528CF">
            <w:pPr>
              <w:pStyle w:val="rowtabella0"/>
              <w:rPr>
                <w:color w:val="002060"/>
              </w:rPr>
            </w:pPr>
            <w:r w:rsidRPr="006D055B">
              <w:rPr>
                <w:color w:val="002060"/>
              </w:rPr>
              <w:t>CENTRO SPORTIVO SUASA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F7A58E" w14:textId="77777777" w:rsidR="00021EB5" w:rsidRPr="006D055B" w:rsidRDefault="00021EB5" w:rsidP="001528CF">
            <w:pPr>
              <w:pStyle w:val="rowtabella0"/>
              <w:rPr>
                <w:color w:val="002060"/>
              </w:rPr>
            </w:pPr>
            <w:r w:rsidRPr="006D055B">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9736D7"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1FB26A" w14:textId="77777777" w:rsidR="00021EB5" w:rsidRPr="006D055B" w:rsidRDefault="00021EB5" w:rsidP="001528CF">
            <w:pPr>
              <w:pStyle w:val="rowtabella0"/>
              <w:rPr>
                <w:color w:val="002060"/>
              </w:rPr>
            </w:pPr>
            <w:r w:rsidRPr="006D055B">
              <w:rPr>
                <w:color w:val="002060"/>
              </w:rPr>
              <w:t>08/10/2024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0C8452" w14:textId="77777777" w:rsidR="00021EB5" w:rsidRPr="006D055B" w:rsidRDefault="00021EB5" w:rsidP="001528CF">
            <w:pPr>
              <w:pStyle w:val="rowtabella0"/>
              <w:rPr>
                <w:color w:val="002060"/>
              </w:rPr>
            </w:pPr>
            <w:r w:rsidRPr="006D055B">
              <w:rPr>
                <w:color w:val="002060"/>
              </w:rPr>
              <w:t>5113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3D0259" w14:textId="77777777" w:rsidR="00021EB5" w:rsidRPr="006D055B" w:rsidRDefault="00021EB5" w:rsidP="001528CF">
            <w:pPr>
              <w:pStyle w:val="rowtabella0"/>
              <w:rPr>
                <w:color w:val="002060"/>
              </w:rPr>
            </w:pPr>
            <w:r w:rsidRPr="006D055B">
              <w:rPr>
                <w:color w:val="002060"/>
              </w:rPr>
              <w:t>CASTELLEONE DI SUASA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8FF1E4" w14:textId="77777777" w:rsidR="00021EB5" w:rsidRPr="006D055B" w:rsidRDefault="00021EB5" w:rsidP="001528CF">
            <w:pPr>
              <w:pStyle w:val="rowtabella0"/>
              <w:rPr>
                <w:color w:val="002060"/>
              </w:rPr>
            </w:pPr>
            <w:r w:rsidRPr="006D055B">
              <w:rPr>
                <w:color w:val="002060"/>
              </w:rPr>
              <w:t>VIA ROSSINI</w:t>
            </w:r>
          </w:p>
        </w:tc>
      </w:tr>
    </w:tbl>
    <w:p w14:paraId="12DE8029" w14:textId="77777777" w:rsidR="00021EB5" w:rsidRPr="006D055B" w:rsidRDefault="00021EB5" w:rsidP="00021EB5">
      <w:pPr>
        <w:pStyle w:val="breakline"/>
        <w:rPr>
          <w:rFonts w:eastAsiaTheme="minorEastAsia"/>
          <w:color w:val="002060"/>
        </w:rPr>
      </w:pPr>
    </w:p>
    <w:p w14:paraId="7CE77357" w14:textId="77777777" w:rsidR="00021EB5" w:rsidRPr="006D055B" w:rsidRDefault="00021EB5" w:rsidP="00021EB5">
      <w:pPr>
        <w:pStyle w:val="breakline"/>
        <w:rPr>
          <w:color w:val="002060"/>
        </w:rPr>
      </w:pPr>
    </w:p>
    <w:p w14:paraId="5640D7A0" w14:textId="77777777" w:rsidR="00021EB5" w:rsidRPr="006D055B" w:rsidRDefault="00021EB5" w:rsidP="00021EB5">
      <w:pPr>
        <w:pStyle w:val="breakline"/>
        <w:rPr>
          <w:color w:val="002060"/>
        </w:rPr>
      </w:pPr>
    </w:p>
    <w:p w14:paraId="109CFB41" w14:textId="77777777" w:rsidR="00021EB5" w:rsidRPr="006D055B" w:rsidRDefault="00021EB5" w:rsidP="00021EB5">
      <w:pPr>
        <w:pStyle w:val="sottotitolocampionato10"/>
        <w:rPr>
          <w:color w:val="002060"/>
        </w:rPr>
      </w:pPr>
      <w:r w:rsidRPr="006D055B">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31C9A6C1"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FB631"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D5DDF"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73FC0"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59FD0"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0BA16"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FE1CB"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5EFB4"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063EAFC9"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0F1634" w14:textId="77777777" w:rsidR="00021EB5" w:rsidRPr="006D055B" w:rsidRDefault="00021EB5" w:rsidP="001528CF">
            <w:pPr>
              <w:pStyle w:val="rowtabella0"/>
              <w:rPr>
                <w:color w:val="002060"/>
              </w:rPr>
            </w:pPr>
            <w:r w:rsidRPr="006D055B">
              <w:rPr>
                <w:color w:val="002060"/>
              </w:rPr>
              <w:t>VENERE POTENTIA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D3856E" w14:textId="77777777" w:rsidR="00021EB5" w:rsidRPr="006D055B" w:rsidRDefault="00021EB5" w:rsidP="001528CF">
            <w:pPr>
              <w:pStyle w:val="rowtabella0"/>
              <w:rPr>
                <w:color w:val="002060"/>
              </w:rPr>
            </w:pPr>
            <w:r w:rsidRPr="006D055B">
              <w:rPr>
                <w:color w:val="002060"/>
              </w:rPr>
              <w:t>GRADARA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B2C42C"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1CA587" w14:textId="77777777" w:rsidR="00021EB5" w:rsidRPr="006D055B" w:rsidRDefault="00021EB5" w:rsidP="001528CF">
            <w:pPr>
              <w:pStyle w:val="rowtabella0"/>
              <w:rPr>
                <w:color w:val="002060"/>
              </w:rPr>
            </w:pPr>
            <w:r w:rsidRPr="006D055B">
              <w:rPr>
                <w:color w:val="002060"/>
              </w:rPr>
              <w:t>27/09/2024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06E1D7" w14:textId="77777777" w:rsidR="00021EB5" w:rsidRPr="006D055B" w:rsidRDefault="00021EB5" w:rsidP="001528CF">
            <w:pPr>
              <w:pStyle w:val="rowtabella0"/>
              <w:rPr>
                <w:color w:val="002060"/>
              </w:rPr>
            </w:pPr>
            <w:r w:rsidRPr="006D055B">
              <w:rPr>
                <w:color w:val="002060"/>
              </w:rPr>
              <w:t>5279 PALESTRA G. LEOPARDI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12DEFC" w14:textId="77777777" w:rsidR="00021EB5" w:rsidRPr="006D055B" w:rsidRDefault="00021EB5" w:rsidP="001528CF">
            <w:pPr>
              <w:pStyle w:val="rowtabella0"/>
              <w:rPr>
                <w:color w:val="002060"/>
              </w:rPr>
            </w:pPr>
            <w:r w:rsidRPr="006D055B">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0126EA" w14:textId="77777777" w:rsidR="00021EB5" w:rsidRPr="006D055B" w:rsidRDefault="00021EB5" w:rsidP="001528CF">
            <w:pPr>
              <w:pStyle w:val="rowtabella0"/>
              <w:rPr>
                <w:color w:val="002060"/>
              </w:rPr>
            </w:pPr>
            <w:r w:rsidRPr="006D055B">
              <w:rPr>
                <w:color w:val="002060"/>
              </w:rPr>
              <w:t>VIA DELLO SPORT</w:t>
            </w:r>
          </w:p>
        </w:tc>
      </w:tr>
    </w:tbl>
    <w:p w14:paraId="2DEA5E27" w14:textId="77777777" w:rsidR="00021EB5" w:rsidRPr="006D055B" w:rsidRDefault="00021EB5" w:rsidP="00021EB5">
      <w:pPr>
        <w:pStyle w:val="breakline"/>
        <w:rPr>
          <w:rFonts w:eastAsiaTheme="minorEastAsia"/>
          <w:color w:val="002060"/>
        </w:rPr>
      </w:pPr>
    </w:p>
    <w:p w14:paraId="132AD77C" w14:textId="77777777" w:rsidR="00021EB5" w:rsidRPr="006D055B" w:rsidRDefault="00021EB5" w:rsidP="00021EB5">
      <w:pPr>
        <w:pStyle w:val="breakline"/>
        <w:rPr>
          <w:color w:val="002060"/>
        </w:rPr>
      </w:pPr>
    </w:p>
    <w:p w14:paraId="6D99774D" w14:textId="77777777" w:rsidR="00021EB5" w:rsidRPr="006D055B" w:rsidRDefault="00021EB5" w:rsidP="00021EB5">
      <w:pPr>
        <w:pStyle w:val="breakline"/>
        <w:rPr>
          <w:color w:val="002060"/>
        </w:rPr>
      </w:pPr>
    </w:p>
    <w:p w14:paraId="3382BB36" w14:textId="77777777" w:rsidR="00021EB5" w:rsidRPr="006D055B" w:rsidRDefault="00021EB5" w:rsidP="00021EB5">
      <w:pPr>
        <w:pStyle w:val="sottotitolocampionato10"/>
        <w:rPr>
          <w:color w:val="002060"/>
        </w:rPr>
      </w:pPr>
      <w:r w:rsidRPr="006D055B">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0"/>
        <w:gridCol w:w="385"/>
        <w:gridCol w:w="898"/>
        <w:gridCol w:w="1177"/>
        <w:gridCol w:w="1568"/>
        <w:gridCol w:w="1548"/>
      </w:tblGrid>
      <w:tr w:rsidR="00021EB5" w:rsidRPr="006D055B" w14:paraId="172D7434"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4D25F"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7527E"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4664B"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51FC4"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077D8"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28AE9"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7E6C9"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3F96B120"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CFB7CC" w14:textId="77777777" w:rsidR="00021EB5" w:rsidRPr="006D055B" w:rsidRDefault="00021EB5" w:rsidP="001528CF">
            <w:pPr>
              <w:pStyle w:val="rowtabella0"/>
              <w:rPr>
                <w:color w:val="002060"/>
              </w:rPr>
            </w:pPr>
            <w:r w:rsidRPr="006D055B">
              <w:rPr>
                <w:color w:val="002060"/>
              </w:rPr>
              <w:t>RIPABERARDA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CADCD5" w14:textId="77777777" w:rsidR="00021EB5" w:rsidRPr="006D055B" w:rsidRDefault="00021EB5" w:rsidP="001528CF">
            <w:pPr>
              <w:pStyle w:val="rowtabella0"/>
              <w:rPr>
                <w:color w:val="002060"/>
              </w:rPr>
            </w:pPr>
            <w:r w:rsidRPr="006D055B">
              <w:rPr>
                <w:color w:val="002060"/>
              </w:rPr>
              <w:t>POL. KAIROS 3 MONTI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86BB69"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D0716D" w14:textId="77777777" w:rsidR="00021EB5" w:rsidRPr="006D055B" w:rsidRDefault="00021EB5" w:rsidP="001528CF">
            <w:pPr>
              <w:pStyle w:val="rowtabella0"/>
              <w:rPr>
                <w:color w:val="002060"/>
              </w:rPr>
            </w:pPr>
            <w:r w:rsidRPr="006D055B">
              <w:rPr>
                <w:color w:val="002060"/>
              </w:rPr>
              <w:t>28/09/2024 16:45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9C4AF9" w14:textId="77777777" w:rsidR="00021EB5" w:rsidRPr="006D055B" w:rsidRDefault="00021EB5" w:rsidP="001528CF">
            <w:pPr>
              <w:pStyle w:val="rowtabella0"/>
              <w:rPr>
                <w:color w:val="002060"/>
              </w:rPr>
            </w:pPr>
            <w:r w:rsidRPr="006D055B">
              <w:rPr>
                <w:color w:val="002060"/>
              </w:rPr>
              <w:t>5664 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F50D46" w14:textId="77777777" w:rsidR="00021EB5" w:rsidRPr="006D055B" w:rsidRDefault="00021EB5" w:rsidP="001528CF">
            <w:pPr>
              <w:pStyle w:val="rowtabella0"/>
              <w:rPr>
                <w:color w:val="002060"/>
              </w:rPr>
            </w:pPr>
            <w:r w:rsidRPr="006D055B">
              <w:rPr>
                <w:color w:val="002060"/>
              </w:rPr>
              <w:t>MONTEPRANDONE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0AEF99" w14:textId="77777777" w:rsidR="00021EB5" w:rsidRPr="006D055B" w:rsidRDefault="00021EB5" w:rsidP="001528CF">
            <w:pPr>
              <w:pStyle w:val="rowtabella0"/>
              <w:rPr>
                <w:color w:val="002060"/>
              </w:rPr>
            </w:pPr>
            <w:r w:rsidRPr="006D055B">
              <w:rPr>
                <w:color w:val="002060"/>
              </w:rPr>
              <w:t>VIA COLLE GIOIOSO</w:t>
            </w:r>
          </w:p>
        </w:tc>
      </w:tr>
    </w:tbl>
    <w:p w14:paraId="1315EBE0" w14:textId="77777777" w:rsidR="00021EB5" w:rsidRPr="006D055B" w:rsidRDefault="00021EB5" w:rsidP="00021EB5">
      <w:pPr>
        <w:pStyle w:val="breakline"/>
        <w:rPr>
          <w:rFonts w:eastAsiaTheme="minorEastAsia"/>
          <w:color w:val="002060"/>
        </w:rPr>
      </w:pPr>
    </w:p>
    <w:p w14:paraId="4B069C48" w14:textId="77777777" w:rsidR="00021EB5" w:rsidRPr="006D055B" w:rsidRDefault="00021EB5" w:rsidP="00021EB5">
      <w:pPr>
        <w:pStyle w:val="breakline"/>
        <w:rPr>
          <w:color w:val="002060"/>
        </w:rPr>
      </w:pPr>
    </w:p>
    <w:p w14:paraId="57A660EE" w14:textId="77777777" w:rsidR="00021EB5" w:rsidRPr="006D055B" w:rsidRDefault="00021EB5" w:rsidP="00021EB5">
      <w:pPr>
        <w:pStyle w:val="breakline"/>
        <w:rPr>
          <w:color w:val="002060"/>
        </w:rPr>
      </w:pPr>
    </w:p>
    <w:p w14:paraId="24E15E15" w14:textId="77777777" w:rsidR="00021EB5" w:rsidRPr="006D055B" w:rsidRDefault="00021EB5" w:rsidP="00021EB5">
      <w:pPr>
        <w:pStyle w:val="sottotitolocampionato10"/>
        <w:rPr>
          <w:color w:val="002060"/>
        </w:rPr>
      </w:pPr>
      <w:r w:rsidRPr="006D055B">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021EB5" w:rsidRPr="006D055B" w14:paraId="28DED585"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31A60"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7D168"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9586C"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218AD"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97ED7"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3B759"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DC8D8"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0AFA8B6E"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B21AFF" w14:textId="77777777" w:rsidR="00021EB5" w:rsidRPr="006D055B" w:rsidRDefault="00021EB5" w:rsidP="001528CF">
            <w:pPr>
              <w:pStyle w:val="rowtabella0"/>
              <w:rPr>
                <w:color w:val="002060"/>
              </w:rPr>
            </w:pPr>
            <w:r w:rsidRPr="006D055B">
              <w:rPr>
                <w:color w:val="002060"/>
              </w:rPr>
              <w:t>TRODICA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C26DA5" w14:textId="77777777" w:rsidR="00021EB5" w:rsidRPr="006D055B" w:rsidRDefault="00021EB5" w:rsidP="001528CF">
            <w:pPr>
              <w:pStyle w:val="rowtabella0"/>
              <w:rPr>
                <w:color w:val="002060"/>
              </w:rPr>
            </w:pPr>
            <w:proofErr w:type="gramStart"/>
            <w:r w:rsidRPr="006D055B">
              <w:rPr>
                <w:color w:val="002060"/>
              </w:rPr>
              <w:t>U.MANDOLESI</w:t>
            </w:r>
            <w:proofErr w:type="gramEnd"/>
            <w:r w:rsidRPr="006D055B">
              <w:rPr>
                <w:color w:val="002060"/>
              </w:rPr>
              <w:t xml:space="preserv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537F1"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701310" w14:textId="77777777" w:rsidR="00021EB5" w:rsidRPr="006D055B" w:rsidRDefault="00021EB5" w:rsidP="001528CF">
            <w:pPr>
              <w:pStyle w:val="rowtabella0"/>
              <w:rPr>
                <w:color w:val="002060"/>
              </w:rPr>
            </w:pPr>
            <w:r w:rsidRPr="006D055B">
              <w:rPr>
                <w:color w:val="002060"/>
              </w:rPr>
              <w:t>26/09/2024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97FFB1" w14:textId="77777777" w:rsidR="00021EB5" w:rsidRPr="006D055B" w:rsidRDefault="00021EB5" w:rsidP="001528CF">
            <w:pPr>
              <w:pStyle w:val="rowtabella0"/>
              <w:rPr>
                <w:color w:val="002060"/>
              </w:rPr>
            </w:pPr>
            <w:r w:rsidRPr="006D055B">
              <w:rPr>
                <w:color w:val="002060"/>
              </w:rPr>
              <w:t>5219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38E998" w14:textId="77777777" w:rsidR="00021EB5" w:rsidRPr="006D055B" w:rsidRDefault="00021EB5" w:rsidP="001528CF">
            <w:pPr>
              <w:pStyle w:val="rowtabella0"/>
              <w:rPr>
                <w:color w:val="002060"/>
              </w:rPr>
            </w:pPr>
            <w:r w:rsidRPr="006D055B">
              <w:rPr>
                <w:color w:val="002060"/>
              </w:rPr>
              <w:t>MORROVALLE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6619D9" w14:textId="77777777" w:rsidR="00021EB5" w:rsidRPr="006D055B" w:rsidRDefault="00021EB5" w:rsidP="001528CF">
            <w:pPr>
              <w:pStyle w:val="rowtabella0"/>
              <w:rPr>
                <w:color w:val="002060"/>
              </w:rPr>
            </w:pPr>
            <w:r w:rsidRPr="006D055B">
              <w:rPr>
                <w:color w:val="002060"/>
              </w:rPr>
              <w:t>VIA LIGURIA - BORGO PINTURA</w:t>
            </w:r>
          </w:p>
        </w:tc>
      </w:tr>
    </w:tbl>
    <w:p w14:paraId="67324C35" w14:textId="77777777" w:rsidR="00021EB5" w:rsidRPr="00D7273F" w:rsidRDefault="00021EB5" w:rsidP="007328C0">
      <w:pPr>
        <w:pStyle w:val="breakline"/>
        <w:rPr>
          <w:color w:val="002060"/>
        </w:rPr>
      </w:pPr>
    </w:p>
    <w:p w14:paraId="445A2C70" w14:textId="77777777" w:rsidR="007328C0" w:rsidRPr="00D7273F" w:rsidRDefault="007328C0" w:rsidP="007328C0">
      <w:pPr>
        <w:pStyle w:val="breakline"/>
        <w:rPr>
          <w:rFonts w:eastAsiaTheme="minorEastAsia"/>
          <w:color w:val="002060"/>
        </w:rPr>
      </w:pPr>
    </w:p>
    <w:p w14:paraId="5267996E" w14:textId="77777777" w:rsidR="007328C0" w:rsidRPr="00D7273F" w:rsidRDefault="007328C0" w:rsidP="007328C0">
      <w:pPr>
        <w:pStyle w:val="titolocampionato0"/>
        <w:shd w:val="clear" w:color="auto" w:fill="CCCCCC"/>
        <w:spacing w:before="80" w:after="40"/>
        <w:rPr>
          <w:color w:val="002060"/>
        </w:rPr>
      </w:pPr>
      <w:r w:rsidRPr="00D7273F">
        <w:rPr>
          <w:color w:val="002060"/>
        </w:rPr>
        <w:t>COPPA MARCHE UNDER 19 CALCIO 5</w:t>
      </w:r>
    </w:p>
    <w:p w14:paraId="6B75FB82" w14:textId="77777777" w:rsidR="007328C0" w:rsidRPr="00D7273F" w:rsidRDefault="007328C0" w:rsidP="007328C0">
      <w:pPr>
        <w:pStyle w:val="titoloprinc0"/>
        <w:rPr>
          <w:color w:val="002060"/>
        </w:rPr>
      </w:pPr>
      <w:r w:rsidRPr="00D7273F">
        <w:rPr>
          <w:color w:val="002060"/>
        </w:rPr>
        <w:t>ANAGRAFICA/INDIRIZZARIO/VARIAZIONI CALENDARIO</w:t>
      </w:r>
    </w:p>
    <w:p w14:paraId="283E8F4E" w14:textId="77777777" w:rsidR="007328C0" w:rsidRDefault="007328C0" w:rsidP="007328C0">
      <w:pPr>
        <w:pStyle w:val="titoloprinc0"/>
        <w:jc w:val="both"/>
        <w:rPr>
          <w:b w:val="0"/>
          <w:bCs w:val="0"/>
          <w:color w:val="002060"/>
          <w:sz w:val="22"/>
          <w:szCs w:val="22"/>
        </w:rPr>
      </w:pPr>
    </w:p>
    <w:p w14:paraId="030C7E87" w14:textId="77777777" w:rsidR="007328C0" w:rsidRDefault="007328C0" w:rsidP="007328C0">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FERMANA FUTSAL 2022</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il</w:t>
      </w:r>
      <w:r w:rsidRPr="00D7273F">
        <w:rPr>
          <w:b w:val="0"/>
          <w:bCs w:val="0"/>
          <w:color w:val="002060"/>
          <w:sz w:val="22"/>
          <w:szCs w:val="22"/>
        </w:rPr>
        <w:t xml:space="preserve"> </w:t>
      </w:r>
      <w:r>
        <w:rPr>
          <w:color w:val="002060"/>
          <w:sz w:val="22"/>
          <w:szCs w:val="22"/>
        </w:rPr>
        <w:t xml:space="preserve">MARTEDI’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19:30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115EB6B2" w14:textId="77777777" w:rsidR="007328C0" w:rsidRDefault="007328C0" w:rsidP="007328C0">
      <w:pPr>
        <w:pStyle w:val="titoloprinc0"/>
        <w:jc w:val="both"/>
        <w:rPr>
          <w:b w:val="0"/>
          <w:bCs w:val="0"/>
          <w:color w:val="002060"/>
          <w:sz w:val="22"/>
          <w:szCs w:val="22"/>
        </w:rPr>
      </w:pPr>
    </w:p>
    <w:p w14:paraId="7993803D" w14:textId="77777777" w:rsidR="007328C0" w:rsidRPr="00D7273F" w:rsidRDefault="007328C0" w:rsidP="007328C0">
      <w:pPr>
        <w:pStyle w:val="titoloprinc0"/>
        <w:rPr>
          <w:color w:val="002060"/>
        </w:rPr>
      </w:pPr>
      <w:r w:rsidRPr="00D7273F">
        <w:rPr>
          <w:color w:val="002060"/>
        </w:rPr>
        <w:t>VARIAZIONI AL PROGRAMMA GARE</w:t>
      </w:r>
    </w:p>
    <w:p w14:paraId="2AAB9022" w14:textId="77777777" w:rsidR="007328C0" w:rsidRPr="00D7273F" w:rsidRDefault="007328C0" w:rsidP="007328C0">
      <w:pPr>
        <w:pStyle w:val="breakline"/>
        <w:rPr>
          <w:color w:val="002060"/>
        </w:rPr>
      </w:pPr>
    </w:p>
    <w:p w14:paraId="12C53874" w14:textId="77777777" w:rsidR="007328C0" w:rsidRPr="00D7273F" w:rsidRDefault="007328C0" w:rsidP="007328C0">
      <w:pPr>
        <w:pStyle w:val="breakline"/>
        <w:rPr>
          <w:color w:val="002060"/>
        </w:rPr>
      </w:pPr>
    </w:p>
    <w:p w14:paraId="33137449" w14:textId="77777777" w:rsidR="007328C0" w:rsidRPr="00D7273F" w:rsidRDefault="007328C0" w:rsidP="007328C0">
      <w:pPr>
        <w:pStyle w:val="sottotitolocampionato10"/>
        <w:rPr>
          <w:color w:val="002060"/>
        </w:rPr>
      </w:pPr>
      <w:r w:rsidRPr="00D7273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7328C0" w:rsidRPr="00D7273F" w14:paraId="01CB040C" w14:textId="77777777" w:rsidTr="001528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0EC90" w14:textId="77777777" w:rsidR="007328C0" w:rsidRPr="00D7273F" w:rsidRDefault="007328C0" w:rsidP="001528CF">
            <w:pPr>
              <w:pStyle w:val="headertabella0"/>
              <w:rPr>
                <w:color w:val="002060"/>
              </w:rPr>
            </w:pPr>
            <w:r w:rsidRPr="00D7273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01432" w14:textId="77777777" w:rsidR="007328C0" w:rsidRPr="00D7273F" w:rsidRDefault="007328C0" w:rsidP="001528CF">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3B1BB" w14:textId="77777777" w:rsidR="007328C0" w:rsidRPr="00D7273F" w:rsidRDefault="007328C0" w:rsidP="001528CF">
            <w:pPr>
              <w:pStyle w:val="headertabella0"/>
              <w:rPr>
                <w:color w:val="002060"/>
              </w:rPr>
            </w:pPr>
            <w:r w:rsidRPr="00D7273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63E9B" w14:textId="77777777" w:rsidR="007328C0" w:rsidRPr="00D7273F" w:rsidRDefault="007328C0" w:rsidP="001528CF">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C9AD3" w14:textId="77777777" w:rsidR="007328C0" w:rsidRPr="00D7273F" w:rsidRDefault="007328C0" w:rsidP="001528CF">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C5451" w14:textId="77777777" w:rsidR="007328C0" w:rsidRPr="00D7273F" w:rsidRDefault="007328C0" w:rsidP="001528CF">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B5BBA" w14:textId="77777777" w:rsidR="007328C0" w:rsidRPr="00D7273F" w:rsidRDefault="007328C0" w:rsidP="001528CF">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AC02B" w14:textId="77777777" w:rsidR="007328C0" w:rsidRPr="00D7273F" w:rsidRDefault="007328C0" w:rsidP="001528CF">
            <w:pPr>
              <w:pStyle w:val="headertabella0"/>
              <w:rPr>
                <w:color w:val="002060"/>
              </w:rPr>
            </w:pPr>
            <w:r w:rsidRPr="00D7273F">
              <w:rPr>
                <w:color w:val="002060"/>
              </w:rPr>
              <w:t>Impianto</w:t>
            </w:r>
          </w:p>
        </w:tc>
      </w:tr>
      <w:tr w:rsidR="007328C0" w:rsidRPr="00D7273F" w14:paraId="3C1DFA0D"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6EC57" w14:textId="77777777" w:rsidR="007328C0" w:rsidRPr="006B03AE" w:rsidRDefault="007328C0" w:rsidP="001528CF">
            <w:pPr>
              <w:pStyle w:val="rowtabella0"/>
              <w:rPr>
                <w:color w:val="002060"/>
                <w:highlight w:val="yellow"/>
              </w:rPr>
            </w:pPr>
            <w:r w:rsidRPr="006B03AE">
              <w:rPr>
                <w:color w:val="002060"/>
                <w:highlight w:val="yellow"/>
              </w:rPr>
              <w:t>08/10/2024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B759" w14:textId="77777777" w:rsidR="007328C0" w:rsidRPr="006B03AE" w:rsidRDefault="007328C0" w:rsidP="001528CF">
            <w:pPr>
              <w:pStyle w:val="rowtabella0"/>
              <w:jc w:val="center"/>
              <w:rPr>
                <w:color w:val="002060"/>
                <w:highlight w:val="yellow"/>
              </w:rPr>
            </w:pPr>
            <w:r w:rsidRPr="006B03AE">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7B7D6" w14:textId="77777777" w:rsidR="007328C0" w:rsidRPr="006B03AE" w:rsidRDefault="007328C0" w:rsidP="001528CF">
            <w:pPr>
              <w:pStyle w:val="rowtabella0"/>
              <w:rPr>
                <w:color w:val="002060"/>
                <w:highlight w:val="yellow"/>
              </w:rPr>
            </w:pPr>
            <w:r w:rsidRPr="006B03AE">
              <w:rPr>
                <w:color w:val="002060"/>
                <w:highlight w:val="yellow"/>
              </w:rPr>
              <w:t>U.S. FORTUNA FANO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52CC" w14:textId="77777777" w:rsidR="007328C0" w:rsidRPr="006B03AE" w:rsidRDefault="007328C0" w:rsidP="001528CF">
            <w:pPr>
              <w:pStyle w:val="rowtabella0"/>
              <w:rPr>
                <w:color w:val="002060"/>
                <w:highlight w:val="yellow"/>
              </w:rPr>
            </w:pPr>
            <w:r w:rsidRPr="006B03AE">
              <w:rPr>
                <w:color w:val="002060"/>
                <w:highlight w:val="yellow"/>
              </w:rPr>
              <w:t xml:space="preserve">AUDAX 1970 </w:t>
            </w:r>
            <w:proofErr w:type="gramStart"/>
            <w:r w:rsidRPr="006B03AE">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955F2" w14:textId="77777777" w:rsidR="007328C0" w:rsidRPr="00D7273F" w:rsidRDefault="007328C0" w:rsidP="001528C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2E5E1" w14:textId="77777777" w:rsidR="007328C0" w:rsidRPr="00D7273F" w:rsidRDefault="007328C0" w:rsidP="001528CF">
            <w:pPr>
              <w:pStyle w:val="rowtabella0"/>
              <w:jc w:val="center"/>
              <w:rPr>
                <w:color w:val="002060"/>
              </w:rPr>
            </w:pPr>
            <w:r w:rsidRPr="006B03AE">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9AEB9" w14:textId="77777777" w:rsidR="007328C0" w:rsidRPr="006B03AE" w:rsidRDefault="007328C0" w:rsidP="001528CF">
            <w:pPr>
              <w:jc w:val="center"/>
              <w:rPr>
                <w:rFonts w:ascii="Arial" w:hAnsi="Arial" w:cs="Arial"/>
                <w:color w:val="002060"/>
                <w:sz w:val="12"/>
                <w:szCs w:val="12"/>
              </w:rPr>
            </w:pPr>
            <w:r>
              <w:rPr>
                <w:rFonts w:ascii="Arial" w:hAnsi="Arial" w:cs="Arial"/>
                <w:color w:val="002060"/>
                <w:sz w:val="12"/>
                <w:szCs w:val="12"/>
              </w:rPr>
              <w:t>16:30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0BBB5" w14:textId="77777777" w:rsidR="007328C0" w:rsidRPr="00D7273F" w:rsidRDefault="007328C0" w:rsidP="001528CF">
            <w:pPr>
              <w:pStyle w:val="rowtabella0"/>
              <w:rPr>
                <w:color w:val="002060"/>
              </w:rPr>
            </w:pPr>
            <w:r w:rsidRPr="006B03AE">
              <w:rPr>
                <w:color w:val="002060"/>
                <w:highlight w:val="yellow"/>
              </w:rPr>
              <w:t>PALAZZETTO DELLO SPORT SANT'IPPOLITO VIA ROMA, SNC</w:t>
            </w:r>
          </w:p>
        </w:tc>
      </w:tr>
    </w:tbl>
    <w:p w14:paraId="650EA2C1" w14:textId="77777777" w:rsidR="007328C0" w:rsidRPr="00D7273F" w:rsidRDefault="007328C0" w:rsidP="007328C0">
      <w:pPr>
        <w:pStyle w:val="breakline"/>
        <w:rPr>
          <w:rFonts w:eastAsiaTheme="minorEastAsia"/>
          <w:color w:val="002060"/>
        </w:rPr>
      </w:pPr>
    </w:p>
    <w:p w14:paraId="7D86C4BD" w14:textId="77777777" w:rsidR="007328C0" w:rsidRPr="00D7273F" w:rsidRDefault="007328C0" w:rsidP="007328C0">
      <w:pPr>
        <w:pStyle w:val="breakline"/>
        <w:rPr>
          <w:color w:val="002060"/>
        </w:rPr>
      </w:pPr>
    </w:p>
    <w:p w14:paraId="363685D0" w14:textId="77777777" w:rsidR="007328C0" w:rsidRPr="00D7273F" w:rsidRDefault="007328C0" w:rsidP="007328C0">
      <w:pPr>
        <w:pStyle w:val="titoloprinc0"/>
        <w:rPr>
          <w:color w:val="002060"/>
        </w:rPr>
      </w:pPr>
      <w:r w:rsidRPr="00D7273F">
        <w:rPr>
          <w:color w:val="002060"/>
        </w:rPr>
        <w:t>RISULTATI</w:t>
      </w:r>
    </w:p>
    <w:p w14:paraId="64B85FD7" w14:textId="77777777" w:rsidR="007328C0" w:rsidRPr="00D7273F" w:rsidRDefault="007328C0" w:rsidP="007328C0">
      <w:pPr>
        <w:pStyle w:val="breakline"/>
        <w:rPr>
          <w:color w:val="002060"/>
        </w:rPr>
      </w:pPr>
    </w:p>
    <w:p w14:paraId="1041AECC" w14:textId="77777777" w:rsidR="007328C0" w:rsidRPr="00D7273F" w:rsidRDefault="007328C0" w:rsidP="007328C0">
      <w:pPr>
        <w:pStyle w:val="sottotitolocampionato10"/>
        <w:rPr>
          <w:color w:val="002060"/>
        </w:rPr>
      </w:pPr>
      <w:r w:rsidRPr="00D7273F">
        <w:rPr>
          <w:color w:val="002060"/>
        </w:rPr>
        <w:t>RISULTATI UFFICIALI GARE DEL 21/09/2024</w:t>
      </w:r>
    </w:p>
    <w:p w14:paraId="20DF4570" w14:textId="77777777" w:rsidR="00946BE2" w:rsidRPr="00946BE2" w:rsidRDefault="00946BE2" w:rsidP="00946BE2">
      <w:pPr>
        <w:pStyle w:val="sottotitolocampionato20"/>
        <w:spacing w:before="0" w:beforeAutospacing="0" w:after="0" w:afterAutospacing="0"/>
        <w:rPr>
          <w:rFonts w:ascii="Arial" w:hAnsi="Arial" w:cs="Arial"/>
          <w:color w:val="002060"/>
          <w:sz w:val="20"/>
          <w:szCs w:val="20"/>
        </w:rPr>
      </w:pPr>
      <w:r w:rsidRPr="00946BE2">
        <w:rPr>
          <w:rFonts w:ascii="Arial" w:hAnsi="Arial" w:cs="Arial"/>
          <w:color w:val="002060"/>
          <w:sz w:val="20"/>
          <w:szCs w:val="20"/>
        </w:rPr>
        <w:t>Si trascrivono qui di seguito i risultati ufficiali delle gare disputate</w:t>
      </w:r>
    </w:p>
    <w:p w14:paraId="7BBBDD28" w14:textId="77777777" w:rsidR="007328C0" w:rsidRPr="00D7273F" w:rsidRDefault="007328C0" w:rsidP="007328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0302FE37"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7ECE84A5"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04A47" w14:textId="77777777" w:rsidR="007328C0" w:rsidRPr="00D7273F" w:rsidRDefault="007328C0" w:rsidP="001528CF">
                  <w:pPr>
                    <w:pStyle w:val="headertabella0"/>
                    <w:rPr>
                      <w:color w:val="002060"/>
                    </w:rPr>
                  </w:pPr>
                  <w:r w:rsidRPr="00D7273F">
                    <w:rPr>
                      <w:color w:val="002060"/>
                    </w:rPr>
                    <w:t>GIRONE A - 1 Giornata - A</w:t>
                  </w:r>
                </w:p>
              </w:tc>
            </w:tr>
            <w:tr w:rsidR="007328C0" w:rsidRPr="00D7273F" w14:paraId="3203B956"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C39BB6" w14:textId="77777777" w:rsidR="007328C0" w:rsidRPr="00D7273F" w:rsidRDefault="007328C0" w:rsidP="001528CF">
                  <w:pPr>
                    <w:pStyle w:val="rowtabella0"/>
                    <w:rPr>
                      <w:color w:val="002060"/>
                    </w:rPr>
                  </w:pPr>
                  <w:r w:rsidRPr="00D7273F">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397301" w14:textId="77777777" w:rsidR="007328C0" w:rsidRPr="00D7273F" w:rsidRDefault="007328C0" w:rsidP="001528CF">
                  <w:pPr>
                    <w:pStyle w:val="rowtabella0"/>
                    <w:rPr>
                      <w:color w:val="002060"/>
                    </w:rPr>
                  </w:pPr>
                  <w:r w:rsidRPr="00D7273F">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FDB7B1" w14:textId="77777777" w:rsidR="007328C0" w:rsidRPr="00D7273F" w:rsidRDefault="007328C0" w:rsidP="001528CF">
                  <w:pPr>
                    <w:pStyle w:val="rowtabella0"/>
                    <w:jc w:val="center"/>
                    <w:rPr>
                      <w:color w:val="002060"/>
                    </w:rPr>
                  </w:pPr>
                  <w:r w:rsidRPr="00D7273F">
                    <w:rPr>
                      <w:color w:val="002060"/>
                    </w:rPr>
                    <w:t>12 - 1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7CE255" w14:textId="77777777" w:rsidR="007328C0" w:rsidRPr="00D7273F" w:rsidRDefault="007328C0" w:rsidP="001528CF">
                  <w:pPr>
                    <w:pStyle w:val="rowtabella0"/>
                    <w:jc w:val="center"/>
                    <w:rPr>
                      <w:color w:val="002060"/>
                    </w:rPr>
                  </w:pPr>
                  <w:r w:rsidRPr="00D7273F">
                    <w:rPr>
                      <w:color w:val="002060"/>
                    </w:rPr>
                    <w:t> </w:t>
                  </w:r>
                </w:p>
              </w:tc>
            </w:tr>
          </w:tbl>
          <w:p w14:paraId="53E9E5A4"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753F7682"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BB6C5" w14:textId="77777777" w:rsidR="007328C0" w:rsidRPr="00D7273F" w:rsidRDefault="007328C0" w:rsidP="001528CF">
                  <w:pPr>
                    <w:pStyle w:val="headertabella0"/>
                    <w:rPr>
                      <w:color w:val="002060"/>
                    </w:rPr>
                  </w:pPr>
                  <w:r w:rsidRPr="00D7273F">
                    <w:rPr>
                      <w:color w:val="002060"/>
                    </w:rPr>
                    <w:t>GIRONE B - 1 Giornata - A</w:t>
                  </w:r>
                </w:p>
              </w:tc>
            </w:tr>
            <w:tr w:rsidR="007328C0" w:rsidRPr="00D7273F" w14:paraId="2FC4034D"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B25C5A" w14:textId="77777777" w:rsidR="007328C0" w:rsidRPr="00D7273F" w:rsidRDefault="007328C0" w:rsidP="001528CF">
                  <w:pPr>
                    <w:pStyle w:val="rowtabella0"/>
                    <w:rPr>
                      <w:color w:val="002060"/>
                    </w:rPr>
                  </w:pPr>
                  <w:r w:rsidRPr="00D7273F">
                    <w:rPr>
                      <w:color w:val="002060"/>
                    </w:rPr>
                    <w:t>DINAMIS 1990</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8DBDBD" w14:textId="77777777" w:rsidR="007328C0" w:rsidRPr="00D7273F" w:rsidRDefault="007328C0" w:rsidP="001528CF">
                  <w:pPr>
                    <w:pStyle w:val="rowtabella0"/>
                    <w:rPr>
                      <w:color w:val="002060"/>
                    </w:rPr>
                  </w:pPr>
                  <w:r w:rsidRPr="00D7273F">
                    <w:rPr>
                      <w:color w:val="002060"/>
                    </w:rPr>
                    <w:t>- CHIARAVALLE FUTSAL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B4DBB8" w14:textId="77777777" w:rsidR="007328C0" w:rsidRPr="00D7273F" w:rsidRDefault="007328C0" w:rsidP="001528CF">
                  <w:pPr>
                    <w:pStyle w:val="rowtabella0"/>
                    <w:jc w:val="center"/>
                    <w:rPr>
                      <w:color w:val="002060"/>
                    </w:rPr>
                  </w:pPr>
                  <w:r w:rsidRPr="00D7273F">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5DF671" w14:textId="77777777" w:rsidR="007328C0" w:rsidRPr="00D7273F" w:rsidRDefault="007328C0" w:rsidP="001528CF">
                  <w:pPr>
                    <w:pStyle w:val="rowtabella0"/>
                    <w:jc w:val="center"/>
                    <w:rPr>
                      <w:color w:val="002060"/>
                    </w:rPr>
                  </w:pPr>
                  <w:r w:rsidRPr="00D7273F">
                    <w:rPr>
                      <w:color w:val="002060"/>
                    </w:rPr>
                    <w:t> </w:t>
                  </w:r>
                </w:p>
              </w:tc>
            </w:tr>
          </w:tbl>
          <w:p w14:paraId="0DBF67EF" w14:textId="77777777" w:rsidR="007328C0" w:rsidRPr="00D7273F" w:rsidRDefault="007328C0" w:rsidP="001528CF">
            <w:pPr>
              <w:rPr>
                <w:color w:val="002060"/>
              </w:rPr>
            </w:pPr>
          </w:p>
        </w:tc>
      </w:tr>
    </w:tbl>
    <w:p w14:paraId="24DF34E9"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41628C2C"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18F97F76"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D9994" w14:textId="77777777" w:rsidR="007328C0" w:rsidRPr="00D7273F" w:rsidRDefault="007328C0" w:rsidP="001528CF">
                  <w:pPr>
                    <w:pStyle w:val="headertabella0"/>
                    <w:rPr>
                      <w:color w:val="002060"/>
                    </w:rPr>
                  </w:pPr>
                  <w:r w:rsidRPr="00D7273F">
                    <w:rPr>
                      <w:color w:val="002060"/>
                    </w:rPr>
                    <w:t>GIRONE C - 1 Giornata - A</w:t>
                  </w:r>
                </w:p>
              </w:tc>
            </w:tr>
            <w:tr w:rsidR="007328C0" w:rsidRPr="00D7273F" w14:paraId="146A19E6"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9B8A4A" w14:textId="77777777" w:rsidR="007328C0" w:rsidRPr="00D7273F" w:rsidRDefault="007328C0" w:rsidP="001528CF">
                  <w:pPr>
                    <w:pStyle w:val="rowtabella0"/>
                    <w:rPr>
                      <w:color w:val="002060"/>
                    </w:rPr>
                  </w:pPr>
                  <w:r w:rsidRPr="00D7273F">
                    <w:rPr>
                      <w:color w:val="002060"/>
                    </w:rPr>
                    <w:t xml:space="preserve">(1) AUDAX 1970 </w:t>
                  </w:r>
                  <w:proofErr w:type="gramStart"/>
                  <w:r w:rsidRPr="00D7273F">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50A1C" w14:textId="77777777" w:rsidR="007328C0" w:rsidRPr="00D7273F" w:rsidRDefault="007328C0" w:rsidP="001528CF">
                  <w:pPr>
                    <w:pStyle w:val="rowtabella0"/>
                    <w:rPr>
                      <w:color w:val="002060"/>
                    </w:rPr>
                  </w:pPr>
                  <w:r w:rsidRPr="00D7273F">
                    <w:rPr>
                      <w:color w:val="002060"/>
                    </w:rPr>
                    <w:t>- U.S. FORTUNA FANO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3183C1" w14:textId="77777777" w:rsidR="007328C0" w:rsidRPr="00D7273F" w:rsidRDefault="007328C0" w:rsidP="001528CF">
                  <w:pPr>
                    <w:pStyle w:val="rowtabella0"/>
                    <w:jc w:val="center"/>
                    <w:rPr>
                      <w:color w:val="002060"/>
                    </w:rPr>
                  </w:pPr>
                  <w:r w:rsidRPr="00D7273F">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9843B4" w14:textId="77777777" w:rsidR="007328C0" w:rsidRPr="00D7273F" w:rsidRDefault="007328C0" w:rsidP="001528CF">
                  <w:pPr>
                    <w:pStyle w:val="rowtabella0"/>
                    <w:jc w:val="center"/>
                    <w:rPr>
                      <w:color w:val="002060"/>
                    </w:rPr>
                  </w:pPr>
                  <w:r w:rsidRPr="00D7273F">
                    <w:rPr>
                      <w:color w:val="002060"/>
                    </w:rPr>
                    <w:t> </w:t>
                  </w:r>
                </w:p>
              </w:tc>
            </w:tr>
            <w:tr w:rsidR="007328C0" w:rsidRPr="00D7273F" w14:paraId="7F6C1808" w14:textId="77777777" w:rsidTr="001528CF">
              <w:tc>
                <w:tcPr>
                  <w:tcW w:w="4700" w:type="dxa"/>
                  <w:gridSpan w:val="4"/>
                  <w:tcBorders>
                    <w:top w:val="nil"/>
                    <w:left w:val="nil"/>
                    <w:bottom w:val="nil"/>
                    <w:right w:val="nil"/>
                  </w:tcBorders>
                  <w:tcMar>
                    <w:top w:w="20" w:type="dxa"/>
                    <w:left w:w="20" w:type="dxa"/>
                    <w:bottom w:w="20" w:type="dxa"/>
                    <w:right w:w="20" w:type="dxa"/>
                  </w:tcMar>
                  <w:vAlign w:val="center"/>
                  <w:hideMark/>
                </w:tcPr>
                <w:p w14:paraId="4570474C" w14:textId="77777777" w:rsidR="007328C0" w:rsidRPr="00D7273F" w:rsidRDefault="007328C0" w:rsidP="001528CF">
                  <w:pPr>
                    <w:pStyle w:val="rowtabella0"/>
                    <w:rPr>
                      <w:color w:val="002060"/>
                    </w:rPr>
                  </w:pPr>
                  <w:r w:rsidRPr="00D7273F">
                    <w:rPr>
                      <w:color w:val="002060"/>
                    </w:rPr>
                    <w:t>(1) - disputata il 22/09/2024</w:t>
                  </w:r>
                </w:p>
              </w:tc>
            </w:tr>
          </w:tbl>
          <w:p w14:paraId="70E2DA8C"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42B327D7"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71F93" w14:textId="77777777" w:rsidR="007328C0" w:rsidRPr="00D7273F" w:rsidRDefault="007328C0" w:rsidP="001528CF">
                  <w:pPr>
                    <w:pStyle w:val="headertabella0"/>
                    <w:rPr>
                      <w:color w:val="002060"/>
                    </w:rPr>
                  </w:pPr>
                  <w:r w:rsidRPr="00D7273F">
                    <w:rPr>
                      <w:color w:val="002060"/>
                    </w:rPr>
                    <w:t>GIRONE D - 1 Giornata - A</w:t>
                  </w:r>
                </w:p>
              </w:tc>
            </w:tr>
            <w:tr w:rsidR="007328C0" w:rsidRPr="00D7273F" w14:paraId="0D68FFCE"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0C29FC" w14:textId="77777777" w:rsidR="007328C0" w:rsidRPr="00D7273F" w:rsidRDefault="007328C0" w:rsidP="001528CF">
                  <w:pPr>
                    <w:pStyle w:val="rowtabella0"/>
                    <w:rPr>
                      <w:color w:val="002060"/>
                    </w:rPr>
                  </w:pPr>
                  <w:r w:rsidRPr="00D7273F">
                    <w:rPr>
                      <w:color w:val="002060"/>
                    </w:rPr>
                    <w:t>POL.CAGLI SPORT ASSOCIATI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B3A24E" w14:textId="77777777" w:rsidR="007328C0" w:rsidRPr="00D7273F" w:rsidRDefault="007328C0" w:rsidP="001528CF">
                  <w:pPr>
                    <w:pStyle w:val="rowtabella0"/>
                    <w:rPr>
                      <w:color w:val="002060"/>
                    </w:rPr>
                  </w:pPr>
                  <w:r w:rsidRPr="00D7273F">
                    <w:rPr>
                      <w:color w:val="002060"/>
                    </w:rPr>
                    <w:t>- CERRETO D ESI C5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666A9E" w14:textId="77777777" w:rsidR="007328C0" w:rsidRPr="00D7273F" w:rsidRDefault="007328C0" w:rsidP="001528CF">
                  <w:pPr>
                    <w:pStyle w:val="rowtabella0"/>
                    <w:jc w:val="center"/>
                    <w:rPr>
                      <w:color w:val="002060"/>
                    </w:rPr>
                  </w:pPr>
                  <w:r w:rsidRPr="00D7273F">
                    <w:rPr>
                      <w:color w:val="002060"/>
                    </w:rPr>
                    <w:t>7 - 6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1518E5" w14:textId="77777777" w:rsidR="007328C0" w:rsidRPr="00D7273F" w:rsidRDefault="007328C0" w:rsidP="001528CF">
                  <w:pPr>
                    <w:pStyle w:val="rowtabella0"/>
                    <w:jc w:val="center"/>
                    <w:rPr>
                      <w:color w:val="002060"/>
                    </w:rPr>
                  </w:pPr>
                  <w:r w:rsidRPr="00D7273F">
                    <w:rPr>
                      <w:color w:val="002060"/>
                    </w:rPr>
                    <w:t> </w:t>
                  </w:r>
                </w:p>
              </w:tc>
            </w:tr>
          </w:tbl>
          <w:p w14:paraId="102A49EC" w14:textId="77777777" w:rsidR="007328C0" w:rsidRPr="00D7273F" w:rsidRDefault="007328C0" w:rsidP="001528CF">
            <w:pPr>
              <w:rPr>
                <w:color w:val="002060"/>
              </w:rPr>
            </w:pPr>
          </w:p>
        </w:tc>
      </w:tr>
    </w:tbl>
    <w:p w14:paraId="7CA8389E"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662AFA7D"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3F045F8F"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0EDEC" w14:textId="77777777" w:rsidR="007328C0" w:rsidRPr="00D7273F" w:rsidRDefault="007328C0" w:rsidP="001528CF">
                  <w:pPr>
                    <w:pStyle w:val="headertabella0"/>
                    <w:rPr>
                      <w:color w:val="002060"/>
                    </w:rPr>
                  </w:pPr>
                  <w:r w:rsidRPr="00D7273F">
                    <w:rPr>
                      <w:color w:val="002060"/>
                    </w:rPr>
                    <w:t>GIRONE E - 1 Giornata - A</w:t>
                  </w:r>
                </w:p>
              </w:tc>
            </w:tr>
            <w:tr w:rsidR="007328C0" w:rsidRPr="00D7273F" w14:paraId="0654C663"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D2CF36" w14:textId="77777777" w:rsidR="007328C0" w:rsidRPr="00D7273F" w:rsidRDefault="007328C0" w:rsidP="001528CF">
                  <w:pPr>
                    <w:pStyle w:val="rowtabella0"/>
                    <w:rPr>
                      <w:color w:val="002060"/>
                    </w:rPr>
                  </w:pPr>
                  <w:r w:rsidRPr="00D7273F">
                    <w:rPr>
                      <w:color w:val="002060"/>
                    </w:rPr>
                    <w:t>ACLI AUDAX MONTECOSARO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64116D" w14:textId="77777777" w:rsidR="007328C0" w:rsidRPr="00D7273F" w:rsidRDefault="007328C0" w:rsidP="001528CF">
                  <w:pPr>
                    <w:pStyle w:val="rowtabella0"/>
                    <w:rPr>
                      <w:color w:val="002060"/>
                    </w:rPr>
                  </w:pPr>
                  <w:r w:rsidRPr="00D7273F">
                    <w:rPr>
                      <w:color w:val="002060"/>
                    </w:rPr>
                    <w:t>- TRE TORRI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FD4F06" w14:textId="77777777" w:rsidR="007328C0" w:rsidRPr="00D7273F" w:rsidRDefault="007328C0" w:rsidP="001528CF">
                  <w:pPr>
                    <w:pStyle w:val="rowtabella0"/>
                    <w:jc w:val="center"/>
                    <w:rPr>
                      <w:color w:val="002060"/>
                    </w:rPr>
                  </w:pPr>
                  <w:r w:rsidRPr="00D7273F">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D7D83" w14:textId="77777777" w:rsidR="007328C0" w:rsidRPr="00D7273F" w:rsidRDefault="007328C0" w:rsidP="001528CF">
                  <w:pPr>
                    <w:pStyle w:val="rowtabella0"/>
                    <w:jc w:val="center"/>
                    <w:rPr>
                      <w:color w:val="002060"/>
                    </w:rPr>
                  </w:pPr>
                  <w:r w:rsidRPr="00D7273F">
                    <w:rPr>
                      <w:color w:val="002060"/>
                    </w:rPr>
                    <w:t> </w:t>
                  </w:r>
                </w:p>
              </w:tc>
            </w:tr>
          </w:tbl>
          <w:p w14:paraId="7D4B757D"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0C6C0071"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73F16" w14:textId="77777777" w:rsidR="007328C0" w:rsidRPr="00D7273F" w:rsidRDefault="007328C0" w:rsidP="001528CF">
                  <w:pPr>
                    <w:pStyle w:val="headertabella0"/>
                    <w:rPr>
                      <w:color w:val="002060"/>
                    </w:rPr>
                  </w:pPr>
                  <w:r w:rsidRPr="00D7273F">
                    <w:rPr>
                      <w:color w:val="002060"/>
                    </w:rPr>
                    <w:t>GIRONE F - 1 Giornata - A</w:t>
                  </w:r>
                </w:p>
              </w:tc>
            </w:tr>
            <w:tr w:rsidR="007328C0" w:rsidRPr="00D7273F" w14:paraId="1CE548AD"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59B38A" w14:textId="77777777" w:rsidR="007328C0" w:rsidRPr="00D7273F" w:rsidRDefault="007328C0" w:rsidP="001528CF">
                  <w:pPr>
                    <w:pStyle w:val="rowtabella0"/>
                    <w:rPr>
                      <w:color w:val="002060"/>
                    </w:rPr>
                  </w:pPr>
                  <w:r w:rsidRPr="00D7273F">
                    <w:rPr>
                      <w:color w:val="002060"/>
                    </w:rPr>
                    <w:t>BORGOROSSO TOLENTINO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49695B" w14:textId="77777777" w:rsidR="007328C0" w:rsidRPr="00D7273F" w:rsidRDefault="007328C0" w:rsidP="001528CF">
                  <w:pPr>
                    <w:pStyle w:val="rowtabella0"/>
                    <w:rPr>
                      <w:color w:val="002060"/>
                    </w:rPr>
                  </w:pPr>
                  <w:r w:rsidRPr="00D7273F">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5BB90D" w14:textId="77777777" w:rsidR="007328C0" w:rsidRPr="00D7273F" w:rsidRDefault="007328C0" w:rsidP="001528CF">
                  <w:pPr>
                    <w:pStyle w:val="rowtabella0"/>
                    <w:jc w:val="center"/>
                    <w:rPr>
                      <w:color w:val="002060"/>
                    </w:rPr>
                  </w:pPr>
                  <w:r w:rsidRPr="00D7273F">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D6FE44" w14:textId="77777777" w:rsidR="007328C0" w:rsidRPr="00D7273F" w:rsidRDefault="007328C0" w:rsidP="001528CF">
                  <w:pPr>
                    <w:pStyle w:val="rowtabella0"/>
                    <w:jc w:val="center"/>
                    <w:rPr>
                      <w:color w:val="002060"/>
                    </w:rPr>
                  </w:pPr>
                  <w:r w:rsidRPr="00D7273F">
                    <w:rPr>
                      <w:color w:val="002060"/>
                    </w:rPr>
                    <w:t> </w:t>
                  </w:r>
                </w:p>
              </w:tc>
            </w:tr>
          </w:tbl>
          <w:p w14:paraId="2321E3C0" w14:textId="77777777" w:rsidR="007328C0" w:rsidRPr="00D7273F" w:rsidRDefault="007328C0" w:rsidP="001528CF">
            <w:pPr>
              <w:rPr>
                <w:color w:val="002060"/>
              </w:rPr>
            </w:pPr>
          </w:p>
        </w:tc>
      </w:tr>
    </w:tbl>
    <w:p w14:paraId="19D88107"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2D7F5F0F"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5C562883"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AA770" w14:textId="77777777" w:rsidR="007328C0" w:rsidRPr="00D7273F" w:rsidRDefault="007328C0" w:rsidP="001528CF">
                  <w:pPr>
                    <w:pStyle w:val="headertabella0"/>
                    <w:rPr>
                      <w:color w:val="002060"/>
                    </w:rPr>
                  </w:pPr>
                  <w:r w:rsidRPr="00D7273F">
                    <w:rPr>
                      <w:color w:val="002060"/>
                    </w:rPr>
                    <w:t>GIRONE G - 1 Giornata - A</w:t>
                  </w:r>
                </w:p>
              </w:tc>
            </w:tr>
            <w:tr w:rsidR="007328C0" w:rsidRPr="00D7273F" w14:paraId="6BE42D3E"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5D0599" w14:textId="77777777" w:rsidR="007328C0" w:rsidRPr="00D7273F" w:rsidRDefault="007328C0" w:rsidP="001528CF">
                  <w:pPr>
                    <w:pStyle w:val="rowtabella0"/>
                    <w:rPr>
                      <w:color w:val="002060"/>
                    </w:rPr>
                  </w:pPr>
                  <w:r w:rsidRPr="00D7273F">
                    <w:rPr>
                      <w:color w:val="002060"/>
                    </w:rPr>
                    <w:t>POL. SPORT COMMUNICATION</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ACC0E2" w14:textId="77777777" w:rsidR="007328C0" w:rsidRPr="00D7273F" w:rsidRDefault="007328C0" w:rsidP="001528CF">
                  <w:pPr>
                    <w:pStyle w:val="rowtabella0"/>
                    <w:rPr>
                      <w:color w:val="002060"/>
                    </w:rPr>
                  </w:pPr>
                  <w:r w:rsidRPr="00D7273F">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707325" w14:textId="77777777" w:rsidR="007328C0" w:rsidRPr="00D7273F" w:rsidRDefault="007328C0" w:rsidP="001528CF">
                  <w:pPr>
                    <w:pStyle w:val="rowtabella0"/>
                    <w:jc w:val="center"/>
                    <w:rPr>
                      <w:color w:val="002060"/>
                    </w:rPr>
                  </w:pPr>
                  <w:r w:rsidRPr="00D7273F">
                    <w:rPr>
                      <w:color w:val="002060"/>
                    </w:rPr>
                    <w:t>0 - 7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FE3281" w14:textId="77777777" w:rsidR="007328C0" w:rsidRPr="00D7273F" w:rsidRDefault="007328C0" w:rsidP="001528CF">
                  <w:pPr>
                    <w:pStyle w:val="rowtabella0"/>
                    <w:jc w:val="center"/>
                    <w:rPr>
                      <w:color w:val="002060"/>
                    </w:rPr>
                  </w:pPr>
                  <w:r w:rsidRPr="00D7273F">
                    <w:rPr>
                      <w:color w:val="002060"/>
                    </w:rPr>
                    <w:t> </w:t>
                  </w:r>
                </w:p>
              </w:tc>
            </w:tr>
          </w:tbl>
          <w:p w14:paraId="2BA88E13"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6A6BA140"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F2DC4" w14:textId="77777777" w:rsidR="007328C0" w:rsidRPr="00D7273F" w:rsidRDefault="007328C0" w:rsidP="001528CF">
                  <w:pPr>
                    <w:pStyle w:val="headertabella0"/>
                    <w:rPr>
                      <w:color w:val="002060"/>
                    </w:rPr>
                  </w:pPr>
                  <w:r w:rsidRPr="00D7273F">
                    <w:rPr>
                      <w:color w:val="002060"/>
                    </w:rPr>
                    <w:t>GIRONE H - 1 Giornata - A</w:t>
                  </w:r>
                </w:p>
              </w:tc>
            </w:tr>
            <w:tr w:rsidR="007328C0" w:rsidRPr="00D7273F" w14:paraId="6707D9CD"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160791" w14:textId="77777777" w:rsidR="007328C0" w:rsidRPr="00D7273F" w:rsidRDefault="007328C0" w:rsidP="001528CF">
                  <w:pPr>
                    <w:pStyle w:val="rowtabella0"/>
                    <w:rPr>
                      <w:color w:val="002060"/>
                    </w:rPr>
                  </w:pPr>
                  <w:r w:rsidRPr="00D7273F">
                    <w:rPr>
                      <w:color w:val="002060"/>
                    </w:rPr>
                    <w:t>(1) 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2D0E0E" w14:textId="77777777" w:rsidR="007328C0" w:rsidRPr="00D7273F" w:rsidRDefault="007328C0" w:rsidP="001528CF">
                  <w:pPr>
                    <w:pStyle w:val="rowtabella0"/>
                    <w:rPr>
                      <w:color w:val="002060"/>
                    </w:rPr>
                  </w:pPr>
                  <w:r w:rsidRPr="00D7273F">
                    <w:rPr>
                      <w:color w:val="002060"/>
                    </w:rPr>
                    <w:t>- FERMANA FUTSAL 2022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811AC2" w14:textId="77777777" w:rsidR="007328C0" w:rsidRPr="00D7273F" w:rsidRDefault="007328C0" w:rsidP="001528CF">
                  <w:pPr>
                    <w:pStyle w:val="rowtabella0"/>
                    <w:jc w:val="center"/>
                    <w:rPr>
                      <w:color w:val="002060"/>
                    </w:rPr>
                  </w:pPr>
                  <w:r w:rsidRPr="00D7273F">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EC5F10" w14:textId="77777777" w:rsidR="007328C0" w:rsidRPr="00D7273F" w:rsidRDefault="007328C0" w:rsidP="001528CF">
                  <w:pPr>
                    <w:pStyle w:val="rowtabella0"/>
                    <w:jc w:val="center"/>
                    <w:rPr>
                      <w:color w:val="002060"/>
                    </w:rPr>
                  </w:pPr>
                  <w:r w:rsidRPr="00D7273F">
                    <w:rPr>
                      <w:color w:val="002060"/>
                    </w:rPr>
                    <w:t> </w:t>
                  </w:r>
                </w:p>
              </w:tc>
            </w:tr>
            <w:tr w:rsidR="007328C0" w:rsidRPr="00D7273F" w14:paraId="0E387D37" w14:textId="77777777" w:rsidTr="001528CF">
              <w:tc>
                <w:tcPr>
                  <w:tcW w:w="4700" w:type="dxa"/>
                  <w:gridSpan w:val="4"/>
                  <w:tcBorders>
                    <w:top w:val="nil"/>
                    <w:left w:val="nil"/>
                    <w:bottom w:val="nil"/>
                    <w:right w:val="nil"/>
                  </w:tcBorders>
                  <w:tcMar>
                    <w:top w:w="20" w:type="dxa"/>
                    <w:left w:w="20" w:type="dxa"/>
                    <w:bottom w:w="20" w:type="dxa"/>
                    <w:right w:w="20" w:type="dxa"/>
                  </w:tcMar>
                  <w:vAlign w:val="center"/>
                  <w:hideMark/>
                </w:tcPr>
                <w:p w14:paraId="333B8A61" w14:textId="77777777" w:rsidR="007328C0" w:rsidRPr="00D7273F" w:rsidRDefault="007328C0" w:rsidP="001528CF">
                  <w:pPr>
                    <w:pStyle w:val="rowtabella0"/>
                    <w:rPr>
                      <w:color w:val="002060"/>
                    </w:rPr>
                  </w:pPr>
                  <w:r w:rsidRPr="00D7273F">
                    <w:rPr>
                      <w:color w:val="002060"/>
                    </w:rPr>
                    <w:t>(1) - disputata il 22/09/2024</w:t>
                  </w:r>
                </w:p>
              </w:tc>
            </w:tr>
          </w:tbl>
          <w:p w14:paraId="28284F85" w14:textId="77777777" w:rsidR="007328C0" w:rsidRPr="00D7273F" w:rsidRDefault="007328C0" w:rsidP="001528CF">
            <w:pPr>
              <w:rPr>
                <w:color w:val="002060"/>
              </w:rPr>
            </w:pPr>
          </w:p>
        </w:tc>
      </w:tr>
    </w:tbl>
    <w:p w14:paraId="0A6E8FB4" w14:textId="77777777" w:rsidR="007328C0" w:rsidRPr="00D7273F" w:rsidRDefault="007328C0" w:rsidP="007328C0">
      <w:pPr>
        <w:pStyle w:val="breakline"/>
        <w:rPr>
          <w:rFonts w:eastAsiaTheme="minorEastAsia"/>
          <w:color w:val="002060"/>
        </w:rPr>
      </w:pPr>
    </w:p>
    <w:p w14:paraId="4E8BAA48" w14:textId="77777777" w:rsidR="007328C0" w:rsidRPr="00D7273F" w:rsidRDefault="007328C0" w:rsidP="007328C0">
      <w:pPr>
        <w:pStyle w:val="breakline"/>
        <w:rPr>
          <w:color w:val="002060"/>
        </w:rPr>
      </w:pPr>
    </w:p>
    <w:p w14:paraId="5F106758" w14:textId="77777777" w:rsidR="007328C0" w:rsidRPr="00D7273F" w:rsidRDefault="007328C0" w:rsidP="007328C0">
      <w:pPr>
        <w:pStyle w:val="titoloprinc0"/>
        <w:rPr>
          <w:color w:val="002060"/>
        </w:rPr>
      </w:pPr>
      <w:r w:rsidRPr="00D7273F">
        <w:rPr>
          <w:color w:val="002060"/>
        </w:rPr>
        <w:t>GIUDICE SPORTIVO</w:t>
      </w:r>
    </w:p>
    <w:p w14:paraId="135976FC" w14:textId="77777777" w:rsidR="007328C0" w:rsidRPr="00D7273F" w:rsidRDefault="007328C0" w:rsidP="007328C0">
      <w:pPr>
        <w:pStyle w:val="diffida"/>
        <w:rPr>
          <w:color w:val="002060"/>
        </w:rPr>
      </w:pPr>
      <w:r w:rsidRPr="00D7273F">
        <w:rPr>
          <w:color w:val="002060"/>
        </w:rPr>
        <w:t>Il Giudice Sportivo Avv. Agnese Lazzaretti, con l'assistenza del segretario Angelo Castellana, nella seduta del 24/09/2024, ha adottato le decisioni che di seguito integralmente si riportano:</w:t>
      </w:r>
    </w:p>
    <w:p w14:paraId="6A36571E" w14:textId="77777777" w:rsidR="007328C0" w:rsidRPr="00D7273F" w:rsidRDefault="007328C0" w:rsidP="007328C0">
      <w:pPr>
        <w:pStyle w:val="titolo10"/>
        <w:rPr>
          <w:color w:val="002060"/>
        </w:rPr>
      </w:pPr>
      <w:r w:rsidRPr="00D7273F">
        <w:rPr>
          <w:color w:val="002060"/>
        </w:rPr>
        <w:t xml:space="preserve">GARE DEL 21/ 9/2024 </w:t>
      </w:r>
    </w:p>
    <w:p w14:paraId="41B9153B" w14:textId="77777777" w:rsidR="007328C0" w:rsidRPr="00D7273F" w:rsidRDefault="007328C0" w:rsidP="007328C0">
      <w:pPr>
        <w:pStyle w:val="titolo7a"/>
        <w:rPr>
          <w:color w:val="002060"/>
        </w:rPr>
      </w:pPr>
      <w:r w:rsidRPr="00D7273F">
        <w:rPr>
          <w:color w:val="002060"/>
        </w:rPr>
        <w:t xml:space="preserve">PROVVEDIMENTI DISCIPLINARI </w:t>
      </w:r>
    </w:p>
    <w:p w14:paraId="74705185" w14:textId="77777777" w:rsidR="007328C0" w:rsidRPr="00D7273F" w:rsidRDefault="007328C0" w:rsidP="007328C0">
      <w:pPr>
        <w:pStyle w:val="titolo7b0"/>
        <w:rPr>
          <w:color w:val="002060"/>
        </w:rPr>
      </w:pPr>
      <w:r w:rsidRPr="00D7273F">
        <w:rPr>
          <w:color w:val="002060"/>
        </w:rPr>
        <w:t xml:space="preserve">In base alle risultanze degli atti ufficiali sono state deliberate le seguenti sanzioni disciplinari. </w:t>
      </w:r>
    </w:p>
    <w:p w14:paraId="13F45A66" w14:textId="77777777" w:rsidR="007328C0" w:rsidRPr="00D7273F" w:rsidRDefault="007328C0" w:rsidP="007328C0">
      <w:pPr>
        <w:pStyle w:val="titolo30"/>
        <w:rPr>
          <w:color w:val="002060"/>
        </w:rPr>
      </w:pPr>
      <w:r w:rsidRPr="00D7273F">
        <w:rPr>
          <w:color w:val="002060"/>
        </w:rPr>
        <w:t xml:space="preserve">CALCIATORI ESPULSI </w:t>
      </w:r>
    </w:p>
    <w:p w14:paraId="203CB0EE" w14:textId="77777777" w:rsidR="007328C0" w:rsidRPr="00D7273F" w:rsidRDefault="007328C0" w:rsidP="007328C0">
      <w:pPr>
        <w:pStyle w:val="titolo20"/>
        <w:rPr>
          <w:color w:val="002060"/>
        </w:rPr>
      </w:pPr>
      <w:r w:rsidRPr="00D7273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0ECE9879" w14:textId="77777777" w:rsidTr="001528CF">
        <w:tc>
          <w:tcPr>
            <w:tcW w:w="2200" w:type="dxa"/>
            <w:tcMar>
              <w:top w:w="20" w:type="dxa"/>
              <w:left w:w="20" w:type="dxa"/>
              <w:bottom w:w="20" w:type="dxa"/>
              <w:right w:w="20" w:type="dxa"/>
            </w:tcMar>
            <w:vAlign w:val="center"/>
            <w:hideMark/>
          </w:tcPr>
          <w:p w14:paraId="535C64F0" w14:textId="77777777" w:rsidR="007328C0" w:rsidRPr="00D7273F" w:rsidRDefault="007328C0" w:rsidP="001528CF">
            <w:pPr>
              <w:pStyle w:val="movimento"/>
              <w:rPr>
                <w:color w:val="002060"/>
              </w:rPr>
            </w:pPr>
            <w:r w:rsidRPr="00D7273F">
              <w:rPr>
                <w:color w:val="002060"/>
              </w:rPr>
              <w:t>DI GENNARO LORENZO</w:t>
            </w:r>
          </w:p>
        </w:tc>
        <w:tc>
          <w:tcPr>
            <w:tcW w:w="2200" w:type="dxa"/>
            <w:tcMar>
              <w:top w:w="20" w:type="dxa"/>
              <w:left w:w="20" w:type="dxa"/>
              <w:bottom w:w="20" w:type="dxa"/>
              <w:right w:w="20" w:type="dxa"/>
            </w:tcMar>
            <w:vAlign w:val="center"/>
            <w:hideMark/>
          </w:tcPr>
          <w:p w14:paraId="1A993A29" w14:textId="77777777" w:rsidR="007328C0" w:rsidRPr="00D7273F" w:rsidRDefault="007328C0" w:rsidP="001528CF">
            <w:pPr>
              <w:pStyle w:val="movimento2"/>
              <w:rPr>
                <w:color w:val="002060"/>
              </w:rPr>
            </w:pPr>
            <w:r w:rsidRPr="00D7273F">
              <w:rPr>
                <w:color w:val="002060"/>
              </w:rPr>
              <w:t xml:space="preserve">(ITALSERVICE C5) </w:t>
            </w:r>
          </w:p>
        </w:tc>
        <w:tc>
          <w:tcPr>
            <w:tcW w:w="800" w:type="dxa"/>
            <w:tcMar>
              <w:top w:w="20" w:type="dxa"/>
              <w:left w:w="20" w:type="dxa"/>
              <w:bottom w:w="20" w:type="dxa"/>
              <w:right w:w="20" w:type="dxa"/>
            </w:tcMar>
            <w:vAlign w:val="center"/>
            <w:hideMark/>
          </w:tcPr>
          <w:p w14:paraId="0358EAC0"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5326F8A"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7AEDC5EA" w14:textId="77777777" w:rsidR="007328C0" w:rsidRPr="00D7273F" w:rsidRDefault="007328C0" w:rsidP="001528CF">
            <w:pPr>
              <w:pStyle w:val="movimento2"/>
              <w:rPr>
                <w:color w:val="002060"/>
              </w:rPr>
            </w:pPr>
            <w:r w:rsidRPr="00D7273F">
              <w:rPr>
                <w:color w:val="002060"/>
              </w:rPr>
              <w:t> </w:t>
            </w:r>
          </w:p>
        </w:tc>
      </w:tr>
    </w:tbl>
    <w:p w14:paraId="26BC142E" w14:textId="77777777" w:rsidR="007328C0" w:rsidRPr="00D7273F" w:rsidRDefault="007328C0" w:rsidP="007328C0">
      <w:pPr>
        <w:pStyle w:val="titolo30"/>
        <w:rPr>
          <w:rFonts w:eastAsiaTheme="minorEastAsia"/>
          <w:color w:val="002060"/>
        </w:rPr>
      </w:pPr>
      <w:r w:rsidRPr="00D7273F">
        <w:rPr>
          <w:color w:val="002060"/>
        </w:rPr>
        <w:t xml:space="preserve">CALCIATORI NON ESPULSI </w:t>
      </w:r>
    </w:p>
    <w:p w14:paraId="185EE15C"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5FCBBD7B" w14:textId="77777777" w:rsidTr="001528CF">
        <w:tc>
          <w:tcPr>
            <w:tcW w:w="2200" w:type="dxa"/>
            <w:tcMar>
              <w:top w:w="20" w:type="dxa"/>
              <w:left w:w="20" w:type="dxa"/>
              <w:bottom w:w="20" w:type="dxa"/>
              <w:right w:w="20" w:type="dxa"/>
            </w:tcMar>
            <w:vAlign w:val="center"/>
            <w:hideMark/>
          </w:tcPr>
          <w:p w14:paraId="0AF84630" w14:textId="77777777" w:rsidR="007328C0" w:rsidRPr="00D7273F" w:rsidRDefault="007328C0" w:rsidP="001528CF">
            <w:pPr>
              <w:pStyle w:val="movimento"/>
              <w:rPr>
                <w:color w:val="002060"/>
              </w:rPr>
            </w:pPr>
            <w:r w:rsidRPr="00D7273F">
              <w:rPr>
                <w:color w:val="002060"/>
              </w:rPr>
              <w:t>BUDASSI ALESSIO</w:t>
            </w:r>
          </w:p>
        </w:tc>
        <w:tc>
          <w:tcPr>
            <w:tcW w:w="2200" w:type="dxa"/>
            <w:tcMar>
              <w:top w:w="20" w:type="dxa"/>
              <w:left w:w="20" w:type="dxa"/>
              <w:bottom w:w="20" w:type="dxa"/>
              <w:right w:w="20" w:type="dxa"/>
            </w:tcMar>
            <w:vAlign w:val="center"/>
            <w:hideMark/>
          </w:tcPr>
          <w:p w14:paraId="71A96904" w14:textId="77777777" w:rsidR="007328C0" w:rsidRPr="00D7273F" w:rsidRDefault="007328C0" w:rsidP="001528CF">
            <w:pPr>
              <w:pStyle w:val="movimento2"/>
              <w:rPr>
                <w:color w:val="002060"/>
              </w:rPr>
            </w:pPr>
            <w:r w:rsidRPr="00D7273F">
              <w:rPr>
                <w:color w:val="002060"/>
              </w:rPr>
              <w:t xml:space="preserve">(ACLI AUDAX MONTECOSARO C5) </w:t>
            </w:r>
          </w:p>
        </w:tc>
        <w:tc>
          <w:tcPr>
            <w:tcW w:w="800" w:type="dxa"/>
            <w:tcMar>
              <w:top w:w="20" w:type="dxa"/>
              <w:left w:w="20" w:type="dxa"/>
              <w:bottom w:w="20" w:type="dxa"/>
              <w:right w:w="20" w:type="dxa"/>
            </w:tcMar>
            <w:vAlign w:val="center"/>
            <w:hideMark/>
          </w:tcPr>
          <w:p w14:paraId="0B2EA688"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7B76E6C" w14:textId="77777777" w:rsidR="007328C0" w:rsidRPr="00D7273F" w:rsidRDefault="007328C0" w:rsidP="001528CF">
            <w:pPr>
              <w:pStyle w:val="movimento"/>
              <w:rPr>
                <w:color w:val="002060"/>
              </w:rPr>
            </w:pPr>
            <w:r w:rsidRPr="00D7273F">
              <w:rPr>
                <w:color w:val="002060"/>
              </w:rPr>
              <w:t>COZZOLINO JOSEPH</w:t>
            </w:r>
          </w:p>
        </w:tc>
        <w:tc>
          <w:tcPr>
            <w:tcW w:w="2200" w:type="dxa"/>
            <w:tcMar>
              <w:top w:w="20" w:type="dxa"/>
              <w:left w:w="20" w:type="dxa"/>
              <w:bottom w:w="20" w:type="dxa"/>
              <w:right w:w="20" w:type="dxa"/>
            </w:tcMar>
            <w:vAlign w:val="center"/>
            <w:hideMark/>
          </w:tcPr>
          <w:p w14:paraId="7313F5DB" w14:textId="77777777" w:rsidR="007328C0" w:rsidRPr="00D7273F" w:rsidRDefault="007328C0" w:rsidP="001528CF">
            <w:pPr>
              <w:pStyle w:val="movimento2"/>
              <w:rPr>
                <w:color w:val="002060"/>
              </w:rPr>
            </w:pPr>
            <w:r w:rsidRPr="00D7273F">
              <w:rPr>
                <w:color w:val="002060"/>
              </w:rPr>
              <w:t xml:space="preserve">(ACLI AUDAX MONTECOSARO C5) </w:t>
            </w:r>
          </w:p>
        </w:tc>
      </w:tr>
      <w:tr w:rsidR="007328C0" w:rsidRPr="00D7273F" w14:paraId="42A92455" w14:textId="77777777" w:rsidTr="001528CF">
        <w:tc>
          <w:tcPr>
            <w:tcW w:w="2200" w:type="dxa"/>
            <w:tcMar>
              <w:top w:w="20" w:type="dxa"/>
              <w:left w:w="20" w:type="dxa"/>
              <w:bottom w:w="20" w:type="dxa"/>
              <w:right w:w="20" w:type="dxa"/>
            </w:tcMar>
            <w:vAlign w:val="center"/>
            <w:hideMark/>
          </w:tcPr>
          <w:p w14:paraId="2630F951" w14:textId="77777777" w:rsidR="007328C0" w:rsidRPr="00D7273F" w:rsidRDefault="007328C0" w:rsidP="001528CF">
            <w:pPr>
              <w:pStyle w:val="movimento"/>
              <w:rPr>
                <w:color w:val="002060"/>
              </w:rPr>
            </w:pPr>
            <w:r w:rsidRPr="00D7273F">
              <w:rPr>
                <w:color w:val="002060"/>
              </w:rPr>
              <w:t>CARLONI FILIPPO</w:t>
            </w:r>
          </w:p>
        </w:tc>
        <w:tc>
          <w:tcPr>
            <w:tcW w:w="2200" w:type="dxa"/>
            <w:tcMar>
              <w:top w:w="20" w:type="dxa"/>
              <w:left w:w="20" w:type="dxa"/>
              <w:bottom w:w="20" w:type="dxa"/>
              <w:right w:w="20" w:type="dxa"/>
            </w:tcMar>
            <w:vAlign w:val="center"/>
            <w:hideMark/>
          </w:tcPr>
          <w:p w14:paraId="3FD965E7" w14:textId="77777777" w:rsidR="007328C0" w:rsidRPr="00D7273F" w:rsidRDefault="007328C0" w:rsidP="001528CF">
            <w:pPr>
              <w:pStyle w:val="movimento2"/>
              <w:rPr>
                <w:color w:val="002060"/>
              </w:rPr>
            </w:pPr>
            <w:r w:rsidRPr="00D7273F">
              <w:rPr>
                <w:color w:val="002060"/>
              </w:rPr>
              <w:t xml:space="preserve">(ACLI MANTOVANI CALCIO A 5) </w:t>
            </w:r>
          </w:p>
        </w:tc>
        <w:tc>
          <w:tcPr>
            <w:tcW w:w="800" w:type="dxa"/>
            <w:tcMar>
              <w:top w:w="20" w:type="dxa"/>
              <w:left w:w="20" w:type="dxa"/>
              <w:bottom w:w="20" w:type="dxa"/>
              <w:right w:w="20" w:type="dxa"/>
            </w:tcMar>
            <w:vAlign w:val="center"/>
            <w:hideMark/>
          </w:tcPr>
          <w:p w14:paraId="122721B8"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245384F" w14:textId="77777777" w:rsidR="007328C0" w:rsidRPr="00D7273F" w:rsidRDefault="007328C0" w:rsidP="001528CF">
            <w:pPr>
              <w:pStyle w:val="movimento"/>
              <w:rPr>
                <w:color w:val="002060"/>
              </w:rPr>
            </w:pPr>
            <w:r w:rsidRPr="00D7273F">
              <w:rPr>
                <w:color w:val="002060"/>
              </w:rPr>
              <w:t>NEZHA EMANUEL</w:t>
            </w:r>
          </w:p>
        </w:tc>
        <w:tc>
          <w:tcPr>
            <w:tcW w:w="2200" w:type="dxa"/>
            <w:tcMar>
              <w:top w:w="20" w:type="dxa"/>
              <w:left w:w="20" w:type="dxa"/>
              <w:bottom w:w="20" w:type="dxa"/>
              <w:right w:w="20" w:type="dxa"/>
            </w:tcMar>
            <w:vAlign w:val="center"/>
            <w:hideMark/>
          </w:tcPr>
          <w:p w14:paraId="348DE579" w14:textId="77777777" w:rsidR="007328C0" w:rsidRPr="00D7273F" w:rsidRDefault="007328C0" w:rsidP="001528CF">
            <w:pPr>
              <w:pStyle w:val="movimento2"/>
              <w:rPr>
                <w:color w:val="002060"/>
              </w:rPr>
            </w:pPr>
            <w:r w:rsidRPr="00D7273F">
              <w:rPr>
                <w:color w:val="002060"/>
              </w:rPr>
              <w:t xml:space="preserve">(ACLI MANTOVANI CALCIO A 5) </w:t>
            </w:r>
          </w:p>
        </w:tc>
      </w:tr>
      <w:tr w:rsidR="007328C0" w:rsidRPr="00D7273F" w14:paraId="7A7FE331" w14:textId="77777777" w:rsidTr="001528CF">
        <w:tc>
          <w:tcPr>
            <w:tcW w:w="2200" w:type="dxa"/>
            <w:tcMar>
              <w:top w:w="20" w:type="dxa"/>
              <w:left w:w="20" w:type="dxa"/>
              <w:bottom w:w="20" w:type="dxa"/>
              <w:right w:w="20" w:type="dxa"/>
            </w:tcMar>
            <w:vAlign w:val="center"/>
            <w:hideMark/>
          </w:tcPr>
          <w:p w14:paraId="6DE3A565" w14:textId="77777777" w:rsidR="007328C0" w:rsidRPr="00D7273F" w:rsidRDefault="007328C0" w:rsidP="001528CF">
            <w:pPr>
              <w:pStyle w:val="movimento"/>
              <w:rPr>
                <w:color w:val="002060"/>
              </w:rPr>
            </w:pPr>
            <w:r w:rsidRPr="00D7273F">
              <w:rPr>
                <w:color w:val="002060"/>
              </w:rPr>
              <w:t>NIASSE SERIGNE FALLOU</w:t>
            </w:r>
          </w:p>
        </w:tc>
        <w:tc>
          <w:tcPr>
            <w:tcW w:w="2200" w:type="dxa"/>
            <w:tcMar>
              <w:top w:w="20" w:type="dxa"/>
              <w:left w:w="20" w:type="dxa"/>
              <w:bottom w:w="20" w:type="dxa"/>
              <w:right w:w="20" w:type="dxa"/>
            </w:tcMar>
            <w:vAlign w:val="center"/>
            <w:hideMark/>
          </w:tcPr>
          <w:p w14:paraId="514D0FB2" w14:textId="77777777" w:rsidR="007328C0" w:rsidRPr="00D7273F" w:rsidRDefault="007328C0" w:rsidP="001528CF">
            <w:pPr>
              <w:pStyle w:val="movimento2"/>
              <w:rPr>
                <w:color w:val="002060"/>
              </w:rPr>
            </w:pPr>
            <w:r w:rsidRPr="00D7273F">
              <w:rPr>
                <w:color w:val="002060"/>
              </w:rPr>
              <w:t xml:space="preserve">(BORGOROSSO TOLENTINO) </w:t>
            </w:r>
          </w:p>
        </w:tc>
        <w:tc>
          <w:tcPr>
            <w:tcW w:w="800" w:type="dxa"/>
            <w:tcMar>
              <w:top w:w="20" w:type="dxa"/>
              <w:left w:w="20" w:type="dxa"/>
              <w:bottom w:w="20" w:type="dxa"/>
              <w:right w:w="20" w:type="dxa"/>
            </w:tcMar>
            <w:vAlign w:val="center"/>
            <w:hideMark/>
          </w:tcPr>
          <w:p w14:paraId="1460112F"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447FF2AB" w14:textId="77777777" w:rsidR="007328C0" w:rsidRPr="00D7273F" w:rsidRDefault="007328C0" w:rsidP="001528CF">
            <w:pPr>
              <w:pStyle w:val="movimento"/>
              <w:rPr>
                <w:color w:val="002060"/>
              </w:rPr>
            </w:pPr>
            <w:r w:rsidRPr="00D7273F">
              <w:rPr>
                <w:color w:val="002060"/>
              </w:rPr>
              <w:t>SURDU IONUT BOGDAN</w:t>
            </w:r>
          </w:p>
        </w:tc>
        <w:tc>
          <w:tcPr>
            <w:tcW w:w="2200" w:type="dxa"/>
            <w:tcMar>
              <w:top w:w="20" w:type="dxa"/>
              <w:left w:w="20" w:type="dxa"/>
              <w:bottom w:w="20" w:type="dxa"/>
              <w:right w:w="20" w:type="dxa"/>
            </w:tcMar>
            <w:vAlign w:val="center"/>
            <w:hideMark/>
          </w:tcPr>
          <w:p w14:paraId="7B8D659B" w14:textId="77777777" w:rsidR="007328C0" w:rsidRPr="00D7273F" w:rsidRDefault="007328C0" w:rsidP="001528CF">
            <w:pPr>
              <w:pStyle w:val="movimento2"/>
              <w:rPr>
                <w:color w:val="002060"/>
              </w:rPr>
            </w:pPr>
            <w:r w:rsidRPr="00D7273F">
              <w:rPr>
                <w:color w:val="002060"/>
              </w:rPr>
              <w:t xml:space="preserve">(BORGOROSSO TOLENTINO) </w:t>
            </w:r>
          </w:p>
        </w:tc>
      </w:tr>
      <w:tr w:rsidR="007328C0" w:rsidRPr="00D7273F" w14:paraId="795EDE21" w14:textId="77777777" w:rsidTr="001528CF">
        <w:tc>
          <w:tcPr>
            <w:tcW w:w="2200" w:type="dxa"/>
            <w:tcMar>
              <w:top w:w="20" w:type="dxa"/>
              <w:left w:w="20" w:type="dxa"/>
              <w:bottom w:w="20" w:type="dxa"/>
              <w:right w:w="20" w:type="dxa"/>
            </w:tcMar>
            <w:vAlign w:val="center"/>
            <w:hideMark/>
          </w:tcPr>
          <w:p w14:paraId="173BC09F" w14:textId="77777777" w:rsidR="007328C0" w:rsidRPr="00D7273F" w:rsidRDefault="007328C0" w:rsidP="001528CF">
            <w:pPr>
              <w:pStyle w:val="movimento"/>
              <w:rPr>
                <w:color w:val="002060"/>
              </w:rPr>
            </w:pPr>
            <w:r w:rsidRPr="00D7273F">
              <w:rPr>
                <w:color w:val="002060"/>
              </w:rPr>
              <w:t>SALERNITANO EMANUELE</w:t>
            </w:r>
          </w:p>
        </w:tc>
        <w:tc>
          <w:tcPr>
            <w:tcW w:w="2200" w:type="dxa"/>
            <w:tcMar>
              <w:top w:w="20" w:type="dxa"/>
              <w:left w:w="20" w:type="dxa"/>
              <w:bottom w:w="20" w:type="dxa"/>
              <w:right w:w="20" w:type="dxa"/>
            </w:tcMar>
            <w:vAlign w:val="center"/>
            <w:hideMark/>
          </w:tcPr>
          <w:p w14:paraId="6A5943F0" w14:textId="77777777" w:rsidR="007328C0" w:rsidRPr="00D7273F" w:rsidRDefault="007328C0" w:rsidP="001528CF">
            <w:pPr>
              <w:pStyle w:val="movimento2"/>
              <w:rPr>
                <w:color w:val="002060"/>
              </w:rPr>
            </w:pPr>
            <w:r w:rsidRPr="00D7273F">
              <w:rPr>
                <w:color w:val="002060"/>
              </w:rPr>
              <w:t xml:space="preserve">(CERRETO D ESI C5 A.S.D.) </w:t>
            </w:r>
          </w:p>
        </w:tc>
        <w:tc>
          <w:tcPr>
            <w:tcW w:w="800" w:type="dxa"/>
            <w:tcMar>
              <w:top w:w="20" w:type="dxa"/>
              <w:left w:w="20" w:type="dxa"/>
              <w:bottom w:w="20" w:type="dxa"/>
              <w:right w:w="20" w:type="dxa"/>
            </w:tcMar>
            <w:vAlign w:val="center"/>
            <w:hideMark/>
          </w:tcPr>
          <w:p w14:paraId="7D904685"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22EE5195" w14:textId="77777777" w:rsidR="007328C0" w:rsidRPr="00D7273F" w:rsidRDefault="007328C0" w:rsidP="001528CF">
            <w:pPr>
              <w:pStyle w:val="movimento"/>
              <w:rPr>
                <w:color w:val="002060"/>
              </w:rPr>
            </w:pPr>
            <w:r w:rsidRPr="00D7273F">
              <w:rPr>
                <w:color w:val="002060"/>
              </w:rPr>
              <w:t>MAGGIORI NICOLAS</w:t>
            </w:r>
          </w:p>
        </w:tc>
        <w:tc>
          <w:tcPr>
            <w:tcW w:w="2200" w:type="dxa"/>
            <w:tcMar>
              <w:top w:w="20" w:type="dxa"/>
              <w:left w:w="20" w:type="dxa"/>
              <w:bottom w:w="20" w:type="dxa"/>
              <w:right w:w="20" w:type="dxa"/>
            </w:tcMar>
            <w:vAlign w:val="center"/>
            <w:hideMark/>
          </w:tcPr>
          <w:p w14:paraId="2BBC7EF2" w14:textId="77777777" w:rsidR="007328C0" w:rsidRPr="00D7273F" w:rsidRDefault="007328C0" w:rsidP="001528CF">
            <w:pPr>
              <w:pStyle w:val="movimento2"/>
              <w:rPr>
                <w:color w:val="002060"/>
              </w:rPr>
            </w:pPr>
            <w:r w:rsidRPr="00D7273F">
              <w:rPr>
                <w:color w:val="002060"/>
              </w:rPr>
              <w:t xml:space="preserve">(CHIARAVALLE FUTSAL) </w:t>
            </w:r>
          </w:p>
        </w:tc>
      </w:tr>
      <w:tr w:rsidR="007328C0" w:rsidRPr="00D7273F" w14:paraId="35F5A1E1" w14:textId="77777777" w:rsidTr="001528CF">
        <w:tc>
          <w:tcPr>
            <w:tcW w:w="2200" w:type="dxa"/>
            <w:tcMar>
              <w:top w:w="20" w:type="dxa"/>
              <w:left w:w="20" w:type="dxa"/>
              <w:bottom w:w="20" w:type="dxa"/>
              <w:right w:w="20" w:type="dxa"/>
            </w:tcMar>
            <w:vAlign w:val="center"/>
            <w:hideMark/>
          </w:tcPr>
          <w:p w14:paraId="477C9E7C" w14:textId="77777777" w:rsidR="007328C0" w:rsidRPr="00D7273F" w:rsidRDefault="007328C0" w:rsidP="001528CF">
            <w:pPr>
              <w:pStyle w:val="movimento"/>
              <w:rPr>
                <w:color w:val="002060"/>
              </w:rPr>
            </w:pPr>
            <w:r w:rsidRPr="00D7273F">
              <w:rPr>
                <w:color w:val="002060"/>
              </w:rPr>
              <w:t>FRONTINO FABIO GAETANO</w:t>
            </w:r>
          </w:p>
        </w:tc>
        <w:tc>
          <w:tcPr>
            <w:tcW w:w="2200" w:type="dxa"/>
            <w:tcMar>
              <w:top w:w="20" w:type="dxa"/>
              <w:left w:w="20" w:type="dxa"/>
              <w:bottom w:w="20" w:type="dxa"/>
              <w:right w:w="20" w:type="dxa"/>
            </w:tcMar>
            <w:vAlign w:val="center"/>
            <w:hideMark/>
          </w:tcPr>
          <w:p w14:paraId="12D8D6B0" w14:textId="77777777" w:rsidR="007328C0" w:rsidRPr="00D7273F" w:rsidRDefault="007328C0" w:rsidP="001528CF">
            <w:pPr>
              <w:pStyle w:val="movimento2"/>
              <w:rPr>
                <w:color w:val="002060"/>
              </w:rPr>
            </w:pPr>
            <w:r w:rsidRPr="00D7273F">
              <w:rPr>
                <w:color w:val="002060"/>
              </w:rPr>
              <w:t xml:space="preserve">(ITALSERVICE C5) </w:t>
            </w:r>
          </w:p>
        </w:tc>
        <w:tc>
          <w:tcPr>
            <w:tcW w:w="800" w:type="dxa"/>
            <w:tcMar>
              <w:top w:w="20" w:type="dxa"/>
              <w:left w:w="20" w:type="dxa"/>
              <w:bottom w:w="20" w:type="dxa"/>
              <w:right w:w="20" w:type="dxa"/>
            </w:tcMar>
            <w:vAlign w:val="center"/>
            <w:hideMark/>
          </w:tcPr>
          <w:p w14:paraId="23B0D709"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5236377B" w14:textId="77777777" w:rsidR="007328C0" w:rsidRPr="00D7273F" w:rsidRDefault="007328C0" w:rsidP="001528CF">
            <w:pPr>
              <w:pStyle w:val="movimento"/>
              <w:rPr>
                <w:color w:val="002060"/>
              </w:rPr>
            </w:pPr>
            <w:r w:rsidRPr="00D7273F">
              <w:rPr>
                <w:color w:val="002060"/>
              </w:rPr>
              <w:t>LEONFANTI LORENZO</w:t>
            </w:r>
          </w:p>
        </w:tc>
        <w:tc>
          <w:tcPr>
            <w:tcW w:w="2200" w:type="dxa"/>
            <w:tcMar>
              <w:top w:w="20" w:type="dxa"/>
              <w:left w:w="20" w:type="dxa"/>
              <w:bottom w:w="20" w:type="dxa"/>
              <w:right w:w="20" w:type="dxa"/>
            </w:tcMar>
            <w:vAlign w:val="center"/>
            <w:hideMark/>
          </w:tcPr>
          <w:p w14:paraId="04FB40E7" w14:textId="77777777" w:rsidR="007328C0" w:rsidRPr="00D7273F" w:rsidRDefault="007328C0" w:rsidP="001528CF">
            <w:pPr>
              <w:pStyle w:val="movimento2"/>
              <w:rPr>
                <w:color w:val="002060"/>
              </w:rPr>
            </w:pPr>
            <w:r w:rsidRPr="00D7273F">
              <w:rPr>
                <w:color w:val="002060"/>
              </w:rPr>
              <w:t xml:space="preserve">(POL. SPORT COMMUNICATION) </w:t>
            </w:r>
          </w:p>
        </w:tc>
      </w:tr>
      <w:tr w:rsidR="007328C0" w:rsidRPr="00D7273F" w14:paraId="423E6D17" w14:textId="77777777" w:rsidTr="001528CF">
        <w:tc>
          <w:tcPr>
            <w:tcW w:w="2200" w:type="dxa"/>
            <w:tcMar>
              <w:top w:w="20" w:type="dxa"/>
              <w:left w:w="20" w:type="dxa"/>
              <w:bottom w:w="20" w:type="dxa"/>
              <w:right w:w="20" w:type="dxa"/>
            </w:tcMar>
            <w:vAlign w:val="center"/>
            <w:hideMark/>
          </w:tcPr>
          <w:p w14:paraId="2B5004EA" w14:textId="77777777" w:rsidR="007328C0" w:rsidRPr="00D7273F" w:rsidRDefault="007328C0" w:rsidP="001528CF">
            <w:pPr>
              <w:pStyle w:val="movimento"/>
              <w:rPr>
                <w:color w:val="002060"/>
              </w:rPr>
            </w:pPr>
            <w:r w:rsidRPr="00D7273F">
              <w:rPr>
                <w:color w:val="002060"/>
              </w:rPr>
              <w:t>DI GIACOMO CLAUDIO</w:t>
            </w:r>
          </w:p>
        </w:tc>
        <w:tc>
          <w:tcPr>
            <w:tcW w:w="2200" w:type="dxa"/>
            <w:tcMar>
              <w:top w:w="20" w:type="dxa"/>
              <w:left w:w="20" w:type="dxa"/>
              <w:bottom w:w="20" w:type="dxa"/>
              <w:right w:w="20" w:type="dxa"/>
            </w:tcMar>
            <w:vAlign w:val="center"/>
            <w:hideMark/>
          </w:tcPr>
          <w:p w14:paraId="37D9461F" w14:textId="77777777" w:rsidR="007328C0" w:rsidRPr="00D7273F" w:rsidRDefault="007328C0" w:rsidP="001528CF">
            <w:pPr>
              <w:pStyle w:val="movimento2"/>
              <w:rPr>
                <w:color w:val="002060"/>
              </w:rPr>
            </w:pPr>
            <w:r w:rsidRPr="00D7273F">
              <w:rPr>
                <w:color w:val="002060"/>
              </w:rPr>
              <w:t xml:space="preserve">(REAL FABRIANO) </w:t>
            </w:r>
          </w:p>
        </w:tc>
        <w:tc>
          <w:tcPr>
            <w:tcW w:w="800" w:type="dxa"/>
            <w:tcMar>
              <w:top w:w="20" w:type="dxa"/>
              <w:left w:w="20" w:type="dxa"/>
              <w:bottom w:w="20" w:type="dxa"/>
              <w:right w:w="20" w:type="dxa"/>
            </w:tcMar>
            <w:vAlign w:val="center"/>
            <w:hideMark/>
          </w:tcPr>
          <w:p w14:paraId="2563E72F"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4A8BA56" w14:textId="77777777" w:rsidR="007328C0" w:rsidRPr="00D7273F" w:rsidRDefault="007328C0" w:rsidP="001528CF">
            <w:pPr>
              <w:pStyle w:val="movimento"/>
              <w:rPr>
                <w:color w:val="002060"/>
              </w:rPr>
            </w:pPr>
            <w:r w:rsidRPr="00D7273F">
              <w:rPr>
                <w:color w:val="002060"/>
              </w:rPr>
              <w:t>TURCHI CHRISTIAN</w:t>
            </w:r>
          </w:p>
        </w:tc>
        <w:tc>
          <w:tcPr>
            <w:tcW w:w="2200" w:type="dxa"/>
            <w:tcMar>
              <w:top w:w="20" w:type="dxa"/>
              <w:left w:w="20" w:type="dxa"/>
              <w:bottom w:w="20" w:type="dxa"/>
              <w:right w:w="20" w:type="dxa"/>
            </w:tcMar>
            <w:vAlign w:val="center"/>
            <w:hideMark/>
          </w:tcPr>
          <w:p w14:paraId="58013AED" w14:textId="77777777" w:rsidR="007328C0" w:rsidRPr="00D7273F" w:rsidRDefault="007328C0" w:rsidP="001528CF">
            <w:pPr>
              <w:pStyle w:val="movimento2"/>
              <w:rPr>
                <w:color w:val="002060"/>
              </w:rPr>
            </w:pPr>
            <w:r w:rsidRPr="00D7273F">
              <w:rPr>
                <w:color w:val="002060"/>
              </w:rPr>
              <w:t xml:space="preserve">(REAL FABRIANO) </w:t>
            </w:r>
          </w:p>
        </w:tc>
      </w:tr>
      <w:tr w:rsidR="007328C0" w:rsidRPr="00D7273F" w14:paraId="04CC80C3" w14:textId="77777777" w:rsidTr="001528CF">
        <w:tc>
          <w:tcPr>
            <w:tcW w:w="2200" w:type="dxa"/>
            <w:tcMar>
              <w:top w:w="20" w:type="dxa"/>
              <w:left w:w="20" w:type="dxa"/>
              <w:bottom w:w="20" w:type="dxa"/>
              <w:right w:w="20" w:type="dxa"/>
            </w:tcMar>
            <w:vAlign w:val="center"/>
            <w:hideMark/>
          </w:tcPr>
          <w:p w14:paraId="6FEBE0C5" w14:textId="77777777" w:rsidR="007328C0" w:rsidRPr="00D7273F" w:rsidRDefault="007328C0" w:rsidP="001528CF">
            <w:pPr>
              <w:pStyle w:val="movimento"/>
              <w:rPr>
                <w:color w:val="002060"/>
              </w:rPr>
            </w:pPr>
            <w:r w:rsidRPr="00D7273F">
              <w:rPr>
                <w:color w:val="002060"/>
              </w:rPr>
              <w:t>DE ANGELIS EDOARDO</w:t>
            </w:r>
          </w:p>
        </w:tc>
        <w:tc>
          <w:tcPr>
            <w:tcW w:w="2200" w:type="dxa"/>
            <w:tcMar>
              <w:top w:w="20" w:type="dxa"/>
              <w:left w:w="20" w:type="dxa"/>
              <w:bottom w:w="20" w:type="dxa"/>
              <w:right w:w="20" w:type="dxa"/>
            </w:tcMar>
            <w:vAlign w:val="center"/>
            <w:hideMark/>
          </w:tcPr>
          <w:p w14:paraId="471AE877" w14:textId="77777777" w:rsidR="007328C0" w:rsidRPr="00D7273F" w:rsidRDefault="007328C0" w:rsidP="001528CF">
            <w:pPr>
              <w:pStyle w:val="movimento2"/>
              <w:rPr>
                <w:color w:val="002060"/>
              </w:rPr>
            </w:pPr>
            <w:r w:rsidRPr="00D7273F">
              <w:rPr>
                <w:color w:val="002060"/>
              </w:rPr>
              <w:t xml:space="preserve">(TRE TORRI A.S.D.) </w:t>
            </w:r>
          </w:p>
        </w:tc>
        <w:tc>
          <w:tcPr>
            <w:tcW w:w="800" w:type="dxa"/>
            <w:tcMar>
              <w:top w:w="20" w:type="dxa"/>
              <w:left w:w="20" w:type="dxa"/>
              <w:bottom w:w="20" w:type="dxa"/>
              <w:right w:w="20" w:type="dxa"/>
            </w:tcMar>
            <w:vAlign w:val="center"/>
            <w:hideMark/>
          </w:tcPr>
          <w:p w14:paraId="6E5503A8"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4E7A297C"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3F9651CA" w14:textId="77777777" w:rsidR="007328C0" w:rsidRPr="00D7273F" w:rsidRDefault="007328C0" w:rsidP="001528CF">
            <w:pPr>
              <w:pStyle w:val="movimento2"/>
              <w:rPr>
                <w:color w:val="002060"/>
              </w:rPr>
            </w:pPr>
            <w:r w:rsidRPr="00D7273F">
              <w:rPr>
                <w:color w:val="002060"/>
              </w:rPr>
              <w:t> </w:t>
            </w:r>
          </w:p>
        </w:tc>
      </w:tr>
    </w:tbl>
    <w:p w14:paraId="34746C2B" w14:textId="77777777" w:rsidR="007328C0" w:rsidRPr="00D7273F" w:rsidRDefault="007328C0" w:rsidP="007328C0">
      <w:pPr>
        <w:pStyle w:val="titolo10"/>
        <w:rPr>
          <w:rFonts w:eastAsiaTheme="minorEastAsia"/>
          <w:color w:val="002060"/>
        </w:rPr>
      </w:pPr>
      <w:r w:rsidRPr="00D7273F">
        <w:rPr>
          <w:color w:val="002060"/>
        </w:rPr>
        <w:t xml:space="preserve">GARE DEL 22/ 9/2024 </w:t>
      </w:r>
    </w:p>
    <w:p w14:paraId="7166715B" w14:textId="77777777" w:rsidR="007328C0" w:rsidRPr="00D7273F" w:rsidRDefault="007328C0" w:rsidP="007328C0">
      <w:pPr>
        <w:pStyle w:val="titolo7a"/>
        <w:rPr>
          <w:color w:val="002060"/>
        </w:rPr>
      </w:pPr>
      <w:r w:rsidRPr="00D7273F">
        <w:rPr>
          <w:color w:val="002060"/>
        </w:rPr>
        <w:t xml:space="preserve">PROVVEDIMENTI DISCIPLINARI </w:t>
      </w:r>
    </w:p>
    <w:p w14:paraId="021791B2" w14:textId="77777777" w:rsidR="007328C0" w:rsidRPr="00D7273F" w:rsidRDefault="007328C0" w:rsidP="007328C0">
      <w:pPr>
        <w:pStyle w:val="titolo7b0"/>
        <w:rPr>
          <w:color w:val="002060"/>
        </w:rPr>
      </w:pPr>
      <w:r w:rsidRPr="00D7273F">
        <w:rPr>
          <w:color w:val="002060"/>
        </w:rPr>
        <w:t xml:space="preserve">In base alle risultanze degli atti ufficiali sono state deliberate le seguenti sanzioni disciplinari. </w:t>
      </w:r>
    </w:p>
    <w:p w14:paraId="5D3D00DA" w14:textId="77777777" w:rsidR="007328C0" w:rsidRPr="00D7273F" w:rsidRDefault="007328C0" w:rsidP="007328C0">
      <w:pPr>
        <w:pStyle w:val="titolo30"/>
        <w:rPr>
          <w:color w:val="002060"/>
        </w:rPr>
      </w:pPr>
      <w:r w:rsidRPr="00D7273F">
        <w:rPr>
          <w:color w:val="002060"/>
        </w:rPr>
        <w:t xml:space="preserve">DIRIGENTI </w:t>
      </w:r>
    </w:p>
    <w:p w14:paraId="085684F7" w14:textId="77777777" w:rsidR="007328C0" w:rsidRPr="00D7273F" w:rsidRDefault="007328C0" w:rsidP="007328C0">
      <w:pPr>
        <w:pStyle w:val="titolo20"/>
        <w:rPr>
          <w:color w:val="002060"/>
        </w:rPr>
      </w:pPr>
      <w:r w:rsidRPr="00D7273F">
        <w:rPr>
          <w:color w:val="002060"/>
        </w:rPr>
        <w:t xml:space="preserve">INIBIZIONE A TEMPO OPPURE SQUALIFICA A GARE: FINO AL 9/10/2024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6CE42273" w14:textId="77777777" w:rsidTr="001528CF">
        <w:tc>
          <w:tcPr>
            <w:tcW w:w="2200" w:type="dxa"/>
            <w:tcMar>
              <w:top w:w="20" w:type="dxa"/>
              <w:left w:w="20" w:type="dxa"/>
              <w:bottom w:w="20" w:type="dxa"/>
              <w:right w:w="20" w:type="dxa"/>
            </w:tcMar>
            <w:vAlign w:val="center"/>
            <w:hideMark/>
          </w:tcPr>
          <w:p w14:paraId="7A37B312" w14:textId="77777777" w:rsidR="007328C0" w:rsidRPr="00D7273F" w:rsidRDefault="007328C0" w:rsidP="001528CF">
            <w:pPr>
              <w:pStyle w:val="movimento"/>
              <w:rPr>
                <w:color w:val="002060"/>
              </w:rPr>
            </w:pPr>
            <w:r w:rsidRPr="00D7273F">
              <w:rPr>
                <w:color w:val="002060"/>
              </w:rPr>
              <w:t>CHIARIZIA EMANUELE</w:t>
            </w:r>
          </w:p>
        </w:tc>
        <w:tc>
          <w:tcPr>
            <w:tcW w:w="2200" w:type="dxa"/>
            <w:tcMar>
              <w:top w:w="20" w:type="dxa"/>
              <w:left w:w="20" w:type="dxa"/>
              <w:bottom w:w="20" w:type="dxa"/>
              <w:right w:w="20" w:type="dxa"/>
            </w:tcMar>
            <w:vAlign w:val="center"/>
            <w:hideMark/>
          </w:tcPr>
          <w:p w14:paraId="45DDB459" w14:textId="77777777" w:rsidR="007328C0" w:rsidRPr="00D7273F" w:rsidRDefault="007328C0" w:rsidP="001528CF">
            <w:pPr>
              <w:pStyle w:val="movimento2"/>
              <w:rPr>
                <w:color w:val="002060"/>
              </w:rPr>
            </w:pPr>
            <w:r w:rsidRPr="00D7273F">
              <w:rPr>
                <w:color w:val="002060"/>
              </w:rPr>
              <w:t xml:space="preserve">(AUDAX 1970 </w:t>
            </w:r>
            <w:proofErr w:type="gramStart"/>
            <w:r w:rsidRPr="00D7273F">
              <w:rPr>
                <w:color w:val="002060"/>
              </w:rPr>
              <w:t>S.ANGELO</w:t>
            </w:r>
            <w:proofErr w:type="gramEnd"/>
            <w:r w:rsidRPr="00D7273F">
              <w:rPr>
                <w:color w:val="002060"/>
              </w:rPr>
              <w:t xml:space="preserve">) </w:t>
            </w:r>
          </w:p>
        </w:tc>
        <w:tc>
          <w:tcPr>
            <w:tcW w:w="800" w:type="dxa"/>
            <w:tcMar>
              <w:top w:w="20" w:type="dxa"/>
              <w:left w:w="20" w:type="dxa"/>
              <w:bottom w:w="20" w:type="dxa"/>
              <w:right w:w="20" w:type="dxa"/>
            </w:tcMar>
            <w:vAlign w:val="center"/>
            <w:hideMark/>
          </w:tcPr>
          <w:p w14:paraId="655C8914"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2A03C0CC"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6D08279A" w14:textId="77777777" w:rsidR="007328C0" w:rsidRPr="00D7273F" w:rsidRDefault="007328C0" w:rsidP="001528CF">
            <w:pPr>
              <w:pStyle w:val="movimento2"/>
              <w:rPr>
                <w:color w:val="002060"/>
              </w:rPr>
            </w:pPr>
            <w:r w:rsidRPr="00D7273F">
              <w:rPr>
                <w:color w:val="002060"/>
              </w:rPr>
              <w:t> </w:t>
            </w:r>
          </w:p>
        </w:tc>
      </w:tr>
    </w:tbl>
    <w:p w14:paraId="070A7803" w14:textId="77777777" w:rsidR="007328C0" w:rsidRPr="00D7273F" w:rsidRDefault="007328C0" w:rsidP="007328C0">
      <w:pPr>
        <w:pStyle w:val="diffida"/>
        <w:spacing w:before="80" w:beforeAutospacing="0" w:after="40" w:afterAutospacing="0"/>
        <w:rPr>
          <w:rFonts w:eastAsiaTheme="minorEastAsia"/>
          <w:color w:val="002060"/>
        </w:rPr>
      </w:pPr>
      <w:r w:rsidRPr="00D7273F">
        <w:rPr>
          <w:color w:val="002060"/>
        </w:rPr>
        <w:t xml:space="preserve">Per comportamento irriguardoso nei confronti dell'arbitro. Allontanato. </w:t>
      </w:r>
    </w:p>
    <w:p w14:paraId="37AAC3A9" w14:textId="77777777" w:rsidR="007328C0" w:rsidRPr="00D7273F" w:rsidRDefault="007328C0" w:rsidP="007328C0">
      <w:pPr>
        <w:pStyle w:val="titolo30"/>
        <w:rPr>
          <w:color w:val="002060"/>
        </w:rPr>
      </w:pPr>
      <w:r w:rsidRPr="00D7273F">
        <w:rPr>
          <w:color w:val="002060"/>
        </w:rPr>
        <w:lastRenderedPageBreak/>
        <w:t xml:space="preserve">ALLENATORI </w:t>
      </w:r>
    </w:p>
    <w:p w14:paraId="2D21098E"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0D6A7D13" w14:textId="77777777" w:rsidTr="001528CF">
        <w:tc>
          <w:tcPr>
            <w:tcW w:w="2200" w:type="dxa"/>
            <w:tcMar>
              <w:top w:w="20" w:type="dxa"/>
              <w:left w:w="20" w:type="dxa"/>
              <w:bottom w:w="20" w:type="dxa"/>
              <w:right w:w="20" w:type="dxa"/>
            </w:tcMar>
            <w:vAlign w:val="center"/>
            <w:hideMark/>
          </w:tcPr>
          <w:p w14:paraId="67785A49" w14:textId="77777777" w:rsidR="007328C0" w:rsidRPr="00D7273F" w:rsidRDefault="007328C0" w:rsidP="001528CF">
            <w:pPr>
              <w:pStyle w:val="movimento"/>
              <w:rPr>
                <w:color w:val="002060"/>
              </w:rPr>
            </w:pPr>
            <w:r w:rsidRPr="00D7273F">
              <w:rPr>
                <w:color w:val="002060"/>
              </w:rPr>
              <w:t>MAGNARELLI MATTEO</w:t>
            </w:r>
          </w:p>
        </w:tc>
        <w:tc>
          <w:tcPr>
            <w:tcW w:w="2200" w:type="dxa"/>
            <w:tcMar>
              <w:top w:w="20" w:type="dxa"/>
              <w:left w:w="20" w:type="dxa"/>
              <w:bottom w:w="20" w:type="dxa"/>
              <w:right w:w="20" w:type="dxa"/>
            </w:tcMar>
            <w:vAlign w:val="center"/>
            <w:hideMark/>
          </w:tcPr>
          <w:p w14:paraId="0F2C8A39" w14:textId="77777777" w:rsidR="007328C0" w:rsidRPr="00D7273F" w:rsidRDefault="007328C0" w:rsidP="001528CF">
            <w:pPr>
              <w:pStyle w:val="movimento2"/>
              <w:rPr>
                <w:color w:val="002060"/>
              </w:rPr>
            </w:pPr>
            <w:r w:rsidRPr="00D7273F">
              <w:rPr>
                <w:color w:val="002060"/>
              </w:rPr>
              <w:t xml:space="preserve">(AUDAX 1970 </w:t>
            </w:r>
            <w:proofErr w:type="gramStart"/>
            <w:r w:rsidRPr="00D7273F">
              <w:rPr>
                <w:color w:val="002060"/>
              </w:rPr>
              <w:t>S.ANGELO</w:t>
            </w:r>
            <w:proofErr w:type="gramEnd"/>
            <w:r w:rsidRPr="00D7273F">
              <w:rPr>
                <w:color w:val="002060"/>
              </w:rPr>
              <w:t xml:space="preserve">) </w:t>
            </w:r>
          </w:p>
        </w:tc>
        <w:tc>
          <w:tcPr>
            <w:tcW w:w="800" w:type="dxa"/>
            <w:tcMar>
              <w:top w:w="20" w:type="dxa"/>
              <w:left w:w="20" w:type="dxa"/>
              <w:bottom w:w="20" w:type="dxa"/>
              <w:right w:w="20" w:type="dxa"/>
            </w:tcMar>
            <w:vAlign w:val="center"/>
            <w:hideMark/>
          </w:tcPr>
          <w:p w14:paraId="3ABF6F2B"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5D18A2E1"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52D7EE9" w14:textId="77777777" w:rsidR="007328C0" w:rsidRPr="00D7273F" w:rsidRDefault="007328C0" w:rsidP="001528CF">
            <w:pPr>
              <w:pStyle w:val="movimento2"/>
              <w:rPr>
                <w:color w:val="002060"/>
              </w:rPr>
            </w:pPr>
            <w:r w:rsidRPr="00D7273F">
              <w:rPr>
                <w:color w:val="002060"/>
              </w:rPr>
              <w:t> </w:t>
            </w:r>
          </w:p>
        </w:tc>
      </w:tr>
    </w:tbl>
    <w:p w14:paraId="494CFFDE" w14:textId="77777777" w:rsidR="007328C0" w:rsidRPr="00D7273F" w:rsidRDefault="007328C0" w:rsidP="007328C0">
      <w:pPr>
        <w:pStyle w:val="titolo30"/>
        <w:rPr>
          <w:rFonts w:eastAsiaTheme="minorEastAsia"/>
          <w:color w:val="002060"/>
        </w:rPr>
      </w:pPr>
      <w:r w:rsidRPr="00D7273F">
        <w:rPr>
          <w:color w:val="002060"/>
        </w:rPr>
        <w:t xml:space="preserve">CALCIATORI ESPULSI </w:t>
      </w:r>
    </w:p>
    <w:p w14:paraId="2A00C9CE" w14:textId="77777777" w:rsidR="007328C0" w:rsidRPr="00D7273F" w:rsidRDefault="007328C0" w:rsidP="007328C0">
      <w:pPr>
        <w:pStyle w:val="titolo20"/>
        <w:rPr>
          <w:color w:val="002060"/>
        </w:rPr>
      </w:pPr>
      <w:r w:rsidRPr="00D7273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5152387D" w14:textId="77777777" w:rsidTr="001528CF">
        <w:tc>
          <w:tcPr>
            <w:tcW w:w="2200" w:type="dxa"/>
            <w:tcMar>
              <w:top w:w="20" w:type="dxa"/>
              <w:left w:w="20" w:type="dxa"/>
              <w:bottom w:w="20" w:type="dxa"/>
              <w:right w:w="20" w:type="dxa"/>
            </w:tcMar>
            <w:vAlign w:val="center"/>
            <w:hideMark/>
          </w:tcPr>
          <w:p w14:paraId="7B4ABBB9" w14:textId="77777777" w:rsidR="007328C0" w:rsidRPr="00D7273F" w:rsidRDefault="007328C0" w:rsidP="001528CF">
            <w:pPr>
              <w:pStyle w:val="movimento"/>
              <w:rPr>
                <w:color w:val="002060"/>
              </w:rPr>
            </w:pPr>
            <w:r w:rsidRPr="00D7273F">
              <w:rPr>
                <w:color w:val="002060"/>
              </w:rPr>
              <w:t>ADDATE NICOLA GABRIELE</w:t>
            </w:r>
          </w:p>
        </w:tc>
        <w:tc>
          <w:tcPr>
            <w:tcW w:w="2200" w:type="dxa"/>
            <w:tcMar>
              <w:top w:w="20" w:type="dxa"/>
              <w:left w:w="20" w:type="dxa"/>
              <w:bottom w:w="20" w:type="dxa"/>
              <w:right w:w="20" w:type="dxa"/>
            </w:tcMar>
            <w:vAlign w:val="center"/>
            <w:hideMark/>
          </w:tcPr>
          <w:p w14:paraId="7D10AAE1" w14:textId="77777777" w:rsidR="007328C0" w:rsidRPr="00D7273F" w:rsidRDefault="007328C0" w:rsidP="001528CF">
            <w:pPr>
              <w:pStyle w:val="movimento2"/>
              <w:rPr>
                <w:color w:val="002060"/>
              </w:rPr>
            </w:pPr>
            <w:r w:rsidRPr="00D7273F">
              <w:rPr>
                <w:color w:val="002060"/>
              </w:rPr>
              <w:t xml:space="preserve">(AUDAX 1970 </w:t>
            </w:r>
            <w:proofErr w:type="gramStart"/>
            <w:r w:rsidRPr="00D7273F">
              <w:rPr>
                <w:color w:val="002060"/>
              </w:rPr>
              <w:t>S.ANGELO</w:t>
            </w:r>
            <w:proofErr w:type="gramEnd"/>
            <w:r w:rsidRPr="00D7273F">
              <w:rPr>
                <w:color w:val="002060"/>
              </w:rPr>
              <w:t xml:space="preserve">) </w:t>
            </w:r>
          </w:p>
        </w:tc>
        <w:tc>
          <w:tcPr>
            <w:tcW w:w="800" w:type="dxa"/>
            <w:tcMar>
              <w:top w:w="20" w:type="dxa"/>
              <w:left w:w="20" w:type="dxa"/>
              <w:bottom w:w="20" w:type="dxa"/>
              <w:right w:w="20" w:type="dxa"/>
            </w:tcMar>
            <w:vAlign w:val="center"/>
            <w:hideMark/>
          </w:tcPr>
          <w:p w14:paraId="0378718D"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3EA8F2C8"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7276C436" w14:textId="77777777" w:rsidR="007328C0" w:rsidRPr="00D7273F" w:rsidRDefault="007328C0" w:rsidP="001528CF">
            <w:pPr>
              <w:pStyle w:val="movimento2"/>
              <w:rPr>
                <w:color w:val="002060"/>
              </w:rPr>
            </w:pPr>
            <w:r w:rsidRPr="00D7273F">
              <w:rPr>
                <w:color w:val="002060"/>
              </w:rPr>
              <w:t> </w:t>
            </w:r>
          </w:p>
        </w:tc>
      </w:tr>
    </w:tbl>
    <w:p w14:paraId="5A4DEA67" w14:textId="77777777" w:rsidR="007328C0" w:rsidRPr="00D7273F" w:rsidRDefault="007328C0" w:rsidP="007328C0">
      <w:pPr>
        <w:pStyle w:val="titolo30"/>
        <w:rPr>
          <w:rFonts w:eastAsiaTheme="minorEastAsia"/>
          <w:color w:val="002060"/>
        </w:rPr>
      </w:pPr>
      <w:r w:rsidRPr="00D7273F">
        <w:rPr>
          <w:color w:val="002060"/>
        </w:rPr>
        <w:t xml:space="preserve">CALCIATORI NON ESPULSI </w:t>
      </w:r>
    </w:p>
    <w:p w14:paraId="7A2646D5"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10D89B6A" w14:textId="77777777" w:rsidTr="001528CF">
        <w:tc>
          <w:tcPr>
            <w:tcW w:w="2200" w:type="dxa"/>
            <w:tcMar>
              <w:top w:w="20" w:type="dxa"/>
              <w:left w:w="20" w:type="dxa"/>
              <w:bottom w:w="20" w:type="dxa"/>
              <w:right w:w="20" w:type="dxa"/>
            </w:tcMar>
            <w:vAlign w:val="center"/>
            <w:hideMark/>
          </w:tcPr>
          <w:p w14:paraId="29785C48" w14:textId="77777777" w:rsidR="007328C0" w:rsidRPr="00D7273F" w:rsidRDefault="007328C0" w:rsidP="001528CF">
            <w:pPr>
              <w:pStyle w:val="movimento"/>
              <w:rPr>
                <w:color w:val="002060"/>
              </w:rPr>
            </w:pPr>
            <w:r w:rsidRPr="00D7273F">
              <w:rPr>
                <w:color w:val="002060"/>
              </w:rPr>
              <w:t>ECHINO RICCARDO</w:t>
            </w:r>
          </w:p>
        </w:tc>
        <w:tc>
          <w:tcPr>
            <w:tcW w:w="2200" w:type="dxa"/>
            <w:tcMar>
              <w:top w:w="20" w:type="dxa"/>
              <w:left w:w="20" w:type="dxa"/>
              <w:bottom w:w="20" w:type="dxa"/>
              <w:right w:w="20" w:type="dxa"/>
            </w:tcMar>
            <w:vAlign w:val="center"/>
            <w:hideMark/>
          </w:tcPr>
          <w:p w14:paraId="0978F639" w14:textId="77777777" w:rsidR="007328C0" w:rsidRPr="00D7273F" w:rsidRDefault="007328C0" w:rsidP="001528CF">
            <w:pPr>
              <w:pStyle w:val="movimento2"/>
              <w:rPr>
                <w:color w:val="002060"/>
              </w:rPr>
            </w:pPr>
            <w:r w:rsidRPr="00D7273F">
              <w:rPr>
                <w:color w:val="002060"/>
              </w:rPr>
              <w:t xml:space="preserve">(U.S. FORTUNA FANO) </w:t>
            </w:r>
          </w:p>
        </w:tc>
        <w:tc>
          <w:tcPr>
            <w:tcW w:w="800" w:type="dxa"/>
            <w:tcMar>
              <w:top w:w="20" w:type="dxa"/>
              <w:left w:w="20" w:type="dxa"/>
              <w:bottom w:w="20" w:type="dxa"/>
              <w:right w:w="20" w:type="dxa"/>
            </w:tcMar>
            <w:vAlign w:val="center"/>
            <w:hideMark/>
          </w:tcPr>
          <w:p w14:paraId="008AA7CD"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625414B3" w14:textId="77777777" w:rsidR="007328C0" w:rsidRPr="00D7273F" w:rsidRDefault="007328C0" w:rsidP="001528CF">
            <w:pPr>
              <w:pStyle w:val="movimento"/>
              <w:rPr>
                <w:color w:val="002060"/>
              </w:rPr>
            </w:pPr>
            <w:r w:rsidRPr="00D7273F">
              <w:rPr>
                <w:color w:val="002060"/>
              </w:rPr>
              <w:t>SECCHIAROLI TOMMASO</w:t>
            </w:r>
          </w:p>
        </w:tc>
        <w:tc>
          <w:tcPr>
            <w:tcW w:w="2200" w:type="dxa"/>
            <w:tcMar>
              <w:top w:w="20" w:type="dxa"/>
              <w:left w:w="20" w:type="dxa"/>
              <w:bottom w:w="20" w:type="dxa"/>
              <w:right w:w="20" w:type="dxa"/>
            </w:tcMar>
            <w:vAlign w:val="center"/>
            <w:hideMark/>
          </w:tcPr>
          <w:p w14:paraId="4EAAFDD4" w14:textId="77777777" w:rsidR="007328C0" w:rsidRPr="00D7273F" w:rsidRDefault="007328C0" w:rsidP="001528CF">
            <w:pPr>
              <w:pStyle w:val="movimento2"/>
              <w:rPr>
                <w:color w:val="002060"/>
              </w:rPr>
            </w:pPr>
            <w:r w:rsidRPr="00D7273F">
              <w:rPr>
                <w:color w:val="002060"/>
              </w:rPr>
              <w:t xml:space="preserve">(U.S. FORTUNA FANO) </w:t>
            </w:r>
          </w:p>
        </w:tc>
      </w:tr>
    </w:tbl>
    <w:p w14:paraId="60CEEC7A" w14:textId="77777777" w:rsidR="007328C0" w:rsidRDefault="007328C0" w:rsidP="007328C0">
      <w:pPr>
        <w:pStyle w:val="breakline"/>
        <w:rPr>
          <w:color w:val="002060"/>
        </w:rPr>
      </w:pPr>
    </w:p>
    <w:p w14:paraId="7D52DC48" w14:textId="77777777" w:rsidR="007328C0" w:rsidRPr="00D652AD" w:rsidRDefault="007328C0" w:rsidP="007328C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6ED9BFCC" w14:textId="77777777" w:rsidR="007328C0" w:rsidRPr="00D652AD" w:rsidRDefault="007328C0" w:rsidP="007328C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329FE8E0" w14:textId="77777777" w:rsidR="007328C0" w:rsidRDefault="007328C0" w:rsidP="007328C0">
      <w:pPr>
        <w:pStyle w:val="breakline"/>
        <w:rPr>
          <w:color w:val="002060"/>
        </w:rPr>
      </w:pPr>
    </w:p>
    <w:p w14:paraId="3BB5A547" w14:textId="77777777" w:rsidR="007328C0" w:rsidRDefault="007328C0" w:rsidP="007328C0">
      <w:pPr>
        <w:pStyle w:val="breakline"/>
        <w:rPr>
          <w:color w:val="002060"/>
        </w:rPr>
      </w:pPr>
    </w:p>
    <w:p w14:paraId="42926EB5" w14:textId="77777777" w:rsidR="007328C0" w:rsidRPr="00D7273F" w:rsidRDefault="007328C0" w:rsidP="007328C0">
      <w:pPr>
        <w:pStyle w:val="titoloprinc0"/>
        <w:rPr>
          <w:color w:val="002060"/>
        </w:rPr>
      </w:pPr>
      <w:r w:rsidRPr="00D7273F">
        <w:rPr>
          <w:color w:val="002060"/>
        </w:rPr>
        <w:t>PROGRAMMA GARE</w:t>
      </w:r>
    </w:p>
    <w:p w14:paraId="06ADEE66" w14:textId="77777777" w:rsidR="007328C0" w:rsidRDefault="007328C0" w:rsidP="007328C0">
      <w:pPr>
        <w:pStyle w:val="breakline"/>
        <w:rPr>
          <w:color w:val="002060"/>
        </w:rPr>
      </w:pPr>
    </w:p>
    <w:p w14:paraId="564885B9" w14:textId="77777777" w:rsidR="00021EB5" w:rsidRPr="006D055B" w:rsidRDefault="00021EB5" w:rsidP="00021EB5">
      <w:pPr>
        <w:pStyle w:val="sottotitolocampionato10"/>
        <w:rPr>
          <w:color w:val="002060"/>
        </w:rPr>
      </w:pPr>
      <w:r w:rsidRPr="006D055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021EB5" w:rsidRPr="006D055B" w14:paraId="7E044AE8"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EFE0C"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4E529"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7FE5A"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5C633"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13D9D"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57485"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3ECE7"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1A060110"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BAA331" w14:textId="77777777" w:rsidR="00021EB5" w:rsidRPr="006D055B" w:rsidRDefault="00021EB5" w:rsidP="001528CF">
            <w:pPr>
              <w:pStyle w:val="rowtabella0"/>
              <w:rPr>
                <w:color w:val="002060"/>
              </w:rPr>
            </w:pPr>
            <w:r w:rsidRPr="006D055B">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133A7B" w14:textId="77777777" w:rsidR="00021EB5" w:rsidRPr="006D055B" w:rsidRDefault="00021EB5" w:rsidP="001528CF">
            <w:pPr>
              <w:pStyle w:val="rowtabella0"/>
              <w:rPr>
                <w:color w:val="002060"/>
              </w:rPr>
            </w:pPr>
            <w:r w:rsidRPr="006D055B">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B77CEA"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3FFCFE" w14:textId="77777777" w:rsidR="00021EB5" w:rsidRPr="006D055B" w:rsidRDefault="00021EB5" w:rsidP="001528CF">
            <w:pPr>
              <w:pStyle w:val="rowtabella0"/>
              <w:rPr>
                <w:color w:val="002060"/>
              </w:rPr>
            </w:pPr>
            <w:r w:rsidRPr="006D055B">
              <w:rPr>
                <w:color w:val="002060"/>
              </w:rPr>
              <w:t>08/10/2024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D969E5" w14:textId="77777777" w:rsidR="00021EB5" w:rsidRPr="006D055B" w:rsidRDefault="00021EB5" w:rsidP="001528CF">
            <w:pPr>
              <w:pStyle w:val="rowtabella0"/>
              <w:rPr>
                <w:color w:val="002060"/>
              </w:rPr>
            </w:pPr>
            <w:r w:rsidRPr="006D055B">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C07D49" w14:textId="77777777" w:rsidR="00021EB5" w:rsidRPr="006D055B" w:rsidRDefault="00021EB5" w:rsidP="001528CF">
            <w:pPr>
              <w:pStyle w:val="rowtabella0"/>
              <w:rPr>
                <w:color w:val="002060"/>
              </w:rPr>
            </w:pPr>
            <w:r w:rsidRPr="006D055B">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93468A" w14:textId="77777777" w:rsidR="00021EB5" w:rsidRPr="006D055B" w:rsidRDefault="00021EB5" w:rsidP="001528CF">
            <w:pPr>
              <w:pStyle w:val="rowtabella0"/>
              <w:rPr>
                <w:color w:val="002060"/>
              </w:rPr>
            </w:pPr>
            <w:r w:rsidRPr="006D055B">
              <w:rPr>
                <w:color w:val="002060"/>
              </w:rPr>
              <w:t xml:space="preserve">VIA </w:t>
            </w:r>
            <w:proofErr w:type="gramStart"/>
            <w:r w:rsidRPr="006D055B">
              <w:rPr>
                <w:color w:val="002060"/>
              </w:rPr>
              <w:t>B.BUOZZI</w:t>
            </w:r>
            <w:proofErr w:type="gramEnd"/>
          </w:p>
        </w:tc>
      </w:tr>
    </w:tbl>
    <w:p w14:paraId="73638FFC" w14:textId="77777777" w:rsidR="00021EB5" w:rsidRPr="006D055B" w:rsidRDefault="00021EB5" w:rsidP="00021EB5">
      <w:pPr>
        <w:pStyle w:val="breakline"/>
        <w:rPr>
          <w:rFonts w:eastAsiaTheme="minorEastAsia"/>
          <w:color w:val="002060"/>
        </w:rPr>
      </w:pPr>
    </w:p>
    <w:p w14:paraId="4D97BA32" w14:textId="77777777" w:rsidR="00021EB5" w:rsidRPr="006D055B" w:rsidRDefault="00021EB5" w:rsidP="00021EB5">
      <w:pPr>
        <w:pStyle w:val="breakline"/>
        <w:rPr>
          <w:color w:val="002060"/>
        </w:rPr>
      </w:pPr>
    </w:p>
    <w:p w14:paraId="50CEEF8C" w14:textId="77777777" w:rsidR="00021EB5" w:rsidRPr="006D055B" w:rsidRDefault="00021EB5" w:rsidP="00021EB5">
      <w:pPr>
        <w:pStyle w:val="breakline"/>
        <w:rPr>
          <w:color w:val="002060"/>
        </w:rPr>
      </w:pPr>
    </w:p>
    <w:p w14:paraId="2DC8B077" w14:textId="77777777" w:rsidR="00021EB5" w:rsidRPr="006D055B" w:rsidRDefault="00021EB5" w:rsidP="00021EB5">
      <w:pPr>
        <w:pStyle w:val="sottotitolocampionato10"/>
        <w:rPr>
          <w:color w:val="002060"/>
        </w:rPr>
      </w:pPr>
      <w:r w:rsidRPr="006D055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021EB5" w:rsidRPr="006D055B" w14:paraId="2A0C21B7"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6A092"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AC49F"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601D3"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0AB15"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01DA5"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E14B1"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C844B"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4B356434"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76359C" w14:textId="77777777" w:rsidR="00021EB5" w:rsidRPr="006D055B" w:rsidRDefault="00021EB5" w:rsidP="001528CF">
            <w:pPr>
              <w:pStyle w:val="rowtabella0"/>
              <w:rPr>
                <w:color w:val="002060"/>
              </w:rPr>
            </w:pPr>
            <w:r w:rsidRPr="006D055B">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F36A22" w14:textId="77777777" w:rsidR="00021EB5" w:rsidRPr="006D055B" w:rsidRDefault="00021EB5" w:rsidP="001528CF">
            <w:pPr>
              <w:pStyle w:val="rowtabella0"/>
              <w:rPr>
                <w:color w:val="002060"/>
              </w:rPr>
            </w:pPr>
            <w:r w:rsidRPr="006D055B">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3B4044"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1D4719" w14:textId="77777777" w:rsidR="00021EB5" w:rsidRPr="006D055B" w:rsidRDefault="00021EB5" w:rsidP="001528CF">
            <w:pPr>
              <w:pStyle w:val="rowtabella0"/>
              <w:rPr>
                <w:color w:val="002060"/>
              </w:rPr>
            </w:pPr>
            <w:r w:rsidRPr="006D055B">
              <w:rPr>
                <w:color w:val="002060"/>
              </w:rPr>
              <w:t>23/10/2024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3D4E1E" w14:textId="77777777" w:rsidR="00021EB5" w:rsidRPr="006D055B" w:rsidRDefault="00021EB5" w:rsidP="001528CF">
            <w:pPr>
              <w:pStyle w:val="rowtabella0"/>
              <w:rPr>
                <w:color w:val="002060"/>
              </w:rPr>
            </w:pPr>
            <w:r w:rsidRPr="006D055B">
              <w:rPr>
                <w:color w:val="002060"/>
              </w:rPr>
              <w:t xml:space="preserve">5429 PAL.COM. </w:t>
            </w:r>
            <w:proofErr w:type="gramStart"/>
            <w:r w:rsidRPr="006D055B">
              <w:rPr>
                <w:color w:val="002060"/>
              </w:rPr>
              <w:t>S.MICHELE</w:t>
            </w:r>
            <w:proofErr w:type="gramEnd"/>
            <w:r w:rsidRPr="006D055B">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EAAC0B" w14:textId="77777777" w:rsidR="00021EB5" w:rsidRPr="006D055B" w:rsidRDefault="00021EB5" w:rsidP="001528CF">
            <w:pPr>
              <w:pStyle w:val="rowtabella0"/>
              <w:rPr>
                <w:color w:val="002060"/>
              </w:rPr>
            </w:pPr>
            <w:r w:rsidRPr="006D055B">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D6DEFD" w14:textId="77777777" w:rsidR="00021EB5" w:rsidRPr="006D055B" w:rsidRDefault="00021EB5" w:rsidP="001528CF">
            <w:pPr>
              <w:pStyle w:val="rowtabella0"/>
              <w:rPr>
                <w:color w:val="002060"/>
              </w:rPr>
            </w:pPr>
            <w:r w:rsidRPr="006D055B">
              <w:rPr>
                <w:color w:val="002060"/>
              </w:rPr>
              <w:t>VIA LORETO</w:t>
            </w:r>
          </w:p>
        </w:tc>
      </w:tr>
    </w:tbl>
    <w:p w14:paraId="5A5205FE" w14:textId="77777777" w:rsidR="00021EB5" w:rsidRPr="006D055B" w:rsidRDefault="00021EB5" w:rsidP="00021EB5">
      <w:pPr>
        <w:pStyle w:val="breakline"/>
        <w:rPr>
          <w:rFonts w:eastAsiaTheme="minorEastAsia"/>
          <w:color w:val="002060"/>
        </w:rPr>
      </w:pPr>
    </w:p>
    <w:p w14:paraId="17BCB8B8" w14:textId="77777777" w:rsidR="00021EB5" w:rsidRPr="006D055B" w:rsidRDefault="00021EB5" w:rsidP="00021EB5">
      <w:pPr>
        <w:pStyle w:val="breakline"/>
        <w:rPr>
          <w:color w:val="002060"/>
        </w:rPr>
      </w:pPr>
    </w:p>
    <w:p w14:paraId="3E071D59" w14:textId="77777777" w:rsidR="00021EB5" w:rsidRPr="006D055B" w:rsidRDefault="00021EB5" w:rsidP="00021EB5">
      <w:pPr>
        <w:pStyle w:val="breakline"/>
        <w:rPr>
          <w:color w:val="002060"/>
        </w:rPr>
      </w:pPr>
    </w:p>
    <w:p w14:paraId="31FDA325" w14:textId="77777777" w:rsidR="00021EB5" w:rsidRPr="006D055B" w:rsidRDefault="00021EB5" w:rsidP="00021EB5">
      <w:pPr>
        <w:pStyle w:val="sottotitolocampionato10"/>
        <w:rPr>
          <w:color w:val="002060"/>
        </w:rPr>
      </w:pPr>
      <w:r w:rsidRPr="006D055B">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021EB5" w:rsidRPr="006D055B" w14:paraId="2FC1C0BD"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884AD"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6D091"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C1DD8"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1D923"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3DC52"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81001"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AC484"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1C36ADCC"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0BE2C2" w14:textId="77777777" w:rsidR="00021EB5" w:rsidRPr="006D055B" w:rsidRDefault="00021EB5" w:rsidP="001528CF">
            <w:pPr>
              <w:pStyle w:val="rowtabella0"/>
              <w:rPr>
                <w:color w:val="002060"/>
              </w:rPr>
            </w:pPr>
            <w:r w:rsidRPr="006D055B">
              <w:rPr>
                <w:color w:val="002060"/>
              </w:rPr>
              <w:t>CHIARAVALLE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070CFC" w14:textId="77777777" w:rsidR="00021EB5" w:rsidRPr="006D055B" w:rsidRDefault="00021EB5" w:rsidP="001528CF">
            <w:pPr>
              <w:pStyle w:val="rowtabella0"/>
              <w:rPr>
                <w:color w:val="002060"/>
              </w:rPr>
            </w:pPr>
            <w:r w:rsidRPr="006D055B">
              <w:rPr>
                <w:color w:val="002060"/>
              </w:rPr>
              <w:t>DINAMIS 1990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89F796"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EC1FBD" w14:textId="77777777" w:rsidR="00021EB5" w:rsidRPr="006D055B" w:rsidRDefault="00021EB5" w:rsidP="001528CF">
            <w:pPr>
              <w:pStyle w:val="rowtabella0"/>
              <w:rPr>
                <w:color w:val="002060"/>
              </w:rPr>
            </w:pPr>
            <w:r w:rsidRPr="006D055B">
              <w:rPr>
                <w:color w:val="002060"/>
              </w:rPr>
              <w:t>09/10/2024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8A853A" w14:textId="77777777" w:rsidR="00021EB5" w:rsidRPr="006D055B" w:rsidRDefault="00021EB5" w:rsidP="001528CF">
            <w:pPr>
              <w:pStyle w:val="rowtabella0"/>
              <w:rPr>
                <w:color w:val="002060"/>
              </w:rPr>
            </w:pPr>
            <w:r w:rsidRPr="006D055B">
              <w:rPr>
                <w:color w:val="002060"/>
              </w:rPr>
              <w:t>5005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25EDBF" w14:textId="77777777" w:rsidR="00021EB5" w:rsidRPr="006D055B" w:rsidRDefault="00021EB5" w:rsidP="001528CF">
            <w:pPr>
              <w:pStyle w:val="rowtabella0"/>
              <w:rPr>
                <w:color w:val="002060"/>
              </w:rPr>
            </w:pPr>
            <w:r w:rsidRPr="006D055B">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1E6C8A" w14:textId="77777777" w:rsidR="00021EB5" w:rsidRPr="006D055B" w:rsidRDefault="00021EB5" w:rsidP="001528CF">
            <w:pPr>
              <w:pStyle w:val="rowtabella0"/>
              <w:rPr>
                <w:color w:val="002060"/>
              </w:rPr>
            </w:pPr>
            <w:r w:rsidRPr="006D055B">
              <w:rPr>
                <w:color w:val="002060"/>
              </w:rPr>
              <w:t>VIA FALCONARA</w:t>
            </w:r>
          </w:p>
        </w:tc>
      </w:tr>
    </w:tbl>
    <w:p w14:paraId="78B61F68" w14:textId="77777777" w:rsidR="00021EB5" w:rsidRPr="006D055B" w:rsidRDefault="00021EB5" w:rsidP="00021EB5">
      <w:pPr>
        <w:pStyle w:val="breakline"/>
        <w:rPr>
          <w:rFonts w:eastAsiaTheme="minorEastAsia"/>
          <w:color w:val="002060"/>
        </w:rPr>
      </w:pPr>
    </w:p>
    <w:p w14:paraId="7DDFD0BD" w14:textId="77777777" w:rsidR="00021EB5" w:rsidRPr="006D055B" w:rsidRDefault="00021EB5" w:rsidP="00021EB5">
      <w:pPr>
        <w:pStyle w:val="breakline"/>
        <w:rPr>
          <w:color w:val="002060"/>
        </w:rPr>
      </w:pPr>
    </w:p>
    <w:p w14:paraId="0E57DB86" w14:textId="77777777" w:rsidR="00021EB5" w:rsidRPr="006D055B" w:rsidRDefault="00021EB5" w:rsidP="00021EB5">
      <w:pPr>
        <w:pStyle w:val="breakline"/>
        <w:rPr>
          <w:color w:val="002060"/>
        </w:rPr>
      </w:pPr>
    </w:p>
    <w:p w14:paraId="5B8D56B4" w14:textId="77777777" w:rsidR="00021EB5" w:rsidRPr="006D055B" w:rsidRDefault="00021EB5" w:rsidP="00021EB5">
      <w:pPr>
        <w:pStyle w:val="sottotitolocampionato10"/>
        <w:rPr>
          <w:color w:val="002060"/>
        </w:rPr>
      </w:pPr>
      <w:r w:rsidRPr="006D055B">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021EB5" w:rsidRPr="006D055B" w14:paraId="5632F1CB"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42BFA"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807F0"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54E2B"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48224"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1739A"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C8A3A"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F9E26"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1D15DB11"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72D85A" w14:textId="77777777" w:rsidR="00021EB5" w:rsidRPr="006D055B" w:rsidRDefault="00021EB5" w:rsidP="001528CF">
            <w:pPr>
              <w:pStyle w:val="rowtabella0"/>
              <w:rPr>
                <w:color w:val="002060"/>
              </w:rPr>
            </w:pPr>
            <w:r w:rsidRPr="006D055B">
              <w:rPr>
                <w:color w:val="002060"/>
              </w:rPr>
              <w:t>U.S. FORTUNA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E2EC34" w14:textId="77777777" w:rsidR="00021EB5" w:rsidRPr="006D055B" w:rsidRDefault="00021EB5" w:rsidP="001528CF">
            <w:pPr>
              <w:pStyle w:val="rowtabella0"/>
              <w:rPr>
                <w:color w:val="002060"/>
              </w:rPr>
            </w:pPr>
            <w:r w:rsidRPr="006D055B">
              <w:rPr>
                <w:color w:val="002060"/>
              </w:rPr>
              <w:t xml:space="preserve">AUDAX 1970 </w:t>
            </w:r>
            <w:proofErr w:type="gramStart"/>
            <w:r w:rsidRPr="006D055B">
              <w:rPr>
                <w:color w:val="002060"/>
              </w:rPr>
              <w:t>S.ANGELO</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8C7C4E"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898818" w14:textId="77777777" w:rsidR="00021EB5" w:rsidRPr="006D055B" w:rsidRDefault="00021EB5" w:rsidP="001528CF">
            <w:pPr>
              <w:pStyle w:val="rowtabella0"/>
              <w:rPr>
                <w:color w:val="002060"/>
              </w:rPr>
            </w:pPr>
            <w:r w:rsidRPr="006D055B">
              <w:rPr>
                <w:color w:val="002060"/>
              </w:rPr>
              <w:t>08/10/2024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36A655" w14:textId="77777777" w:rsidR="00021EB5" w:rsidRPr="006D055B" w:rsidRDefault="00021EB5" w:rsidP="001528CF">
            <w:pPr>
              <w:pStyle w:val="rowtabella0"/>
              <w:rPr>
                <w:color w:val="002060"/>
              </w:rPr>
            </w:pPr>
            <w:r w:rsidRPr="006D055B">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97EBC2" w14:textId="77777777" w:rsidR="00021EB5" w:rsidRPr="006D055B" w:rsidRDefault="00021EB5" w:rsidP="001528CF">
            <w:pPr>
              <w:pStyle w:val="rowtabella0"/>
              <w:rPr>
                <w:color w:val="002060"/>
              </w:rPr>
            </w:pPr>
            <w:r w:rsidRPr="006D055B">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3C6C5D" w14:textId="77777777" w:rsidR="00021EB5" w:rsidRPr="006D055B" w:rsidRDefault="00021EB5" w:rsidP="001528CF">
            <w:pPr>
              <w:pStyle w:val="rowtabella0"/>
              <w:rPr>
                <w:color w:val="002060"/>
              </w:rPr>
            </w:pPr>
            <w:r w:rsidRPr="006D055B">
              <w:rPr>
                <w:color w:val="002060"/>
              </w:rPr>
              <w:t>VIA ROMA, SNC</w:t>
            </w:r>
          </w:p>
        </w:tc>
      </w:tr>
    </w:tbl>
    <w:p w14:paraId="6A81E640" w14:textId="77777777" w:rsidR="00021EB5" w:rsidRPr="006D055B" w:rsidRDefault="00021EB5" w:rsidP="00021EB5">
      <w:pPr>
        <w:pStyle w:val="breakline"/>
        <w:rPr>
          <w:rFonts w:eastAsiaTheme="minorEastAsia"/>
          <w:color w:val="002060"/>
        </w:rPr>
      </w:pPr>
    </w:p>
    <w:p w14:paraId="146B259B" w14:textId="77777777" w:rsidR="00021EB5" w:rsidRPr="006D055B" w:rsidRDefault="00021EB5" w:rsidP="00021EB5">
      <w:pPr>
        <w:pStyle w:val="breakline"/>
        <w:rPr>
          <w:color w:val="002060"/>
        </w:rPr>
      </w:pPr>
    </w:p>
    <w:p w14:paraId="6D8E648D" w14:textId="77777777" w:rsidR="00021EB5" w:rsidRPr="006D055B" w:rsidRDefault="00021EB5" w:rsidP="00021EB5">
      <w:pPr>
        <w:pStyle w:val="breakline"/>
        <w:rPr>
          <w:color w:val="002060"/>
        </w:rPr>
      </w:pPr>
    </w:p>
    <w:p w14:paraId="0AB46CBD" w14:textId="77777777" w:rsidR="00021EB5" w:rsidRPr="006D055B" w:rsidRDefault="00021EB5" w:rsidP="00021EB5">
      <w:pPr>
        <w:pStyle w:val="sottotitolocampionato10"/>
        <w:rPr>
          <w:color w:val="002060"/>
        </w:rPr>
      </w:pPr>
      <w:r w:rsidRPr="006D055B">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021EB5" w:rsidRPr="006D055B" w14:paraId="3379395B"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C3759"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41D03"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9C119"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1C117"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93D24"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B40E1"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4D76D"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62546AF5"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9A19D8" w14:textId="77777777" w:rsidR="00021EB5" w:rsidRPr="006D055B" w:rsidRDefault="00021EB5" w:rsidP="001528CF">
            <w:pPr>
              <w:pStyle w:val="rowtabella0"/>
              <w:rPr>
                <w:color w:val="002060"/>
              </w:rPr>
            </w:pPr>
            <w:r w:rsidRPr="006D055B">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DE5FBD" w14:textId="77777777" w:rsidR="00021EB5" w:rsidRPr="006D055B" w:rsidRDefault="00021EB5" w:rsidP="001528CF">
            <w:pPr>
              <w:pStyle w:val="rowtabella0"/>
              <w:rPr>
                <w:color w:val="002060"/>
              </w:rPr>
            </w:pPr>
            <w:r w:rsidRPr="006D055B">
              <w:rPr>
                <w:color w:val="002060"/>
              </w:rPr>
              <w:t>POL.CAGLI SPORT ASSOCIATI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0BC18F"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0D5402" w14:textId="77777777" w:rsidR="00021EB5" w:rsidRPr="006D055B" w:rsidRDefault="00021EB5" w:rsidP="001528CF">
            <w:pPr>
              <w:pStyle w:val="rowtabella0"/>
              <w:rPr>
                <w:color w:val="002060"/>
              </w:rPr>
            </w:pPr>
            <w:r w:rsidRPr="006D055B">
              <w:rPr>
                <w:color w:val="002060"/>
              </w:rPr>
              <w:t>09/10/2024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5C8807" w14:textId="77777777" w:rsidR="00021EB5" w:rsidRPr="006D055B" w:rsidRDefault="00021EB5" w:rsidP="001528CF">
            <w:pPr>
              <w:pStyle w:val="rowtabella0"/>
              <w:rPr>
                <w:color w:val="002060"/>
              </w:rPr>
            </w:pPr>
            <w:r w:rsidRPr="006D055B">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DB29F8" w14:textId="77777777" w:rsidR="00021EB5" w:rsidRPr="006D055B" w:rsidRDefault="00021EB5" w:rsidP="001528CF">
            <w:pPr>
              <w:pStyle w:val="rowtabella0"/>
              <w:rPr>
                <w:color w:val="002060"/>
              </w:rPr>
            </w:pPr>
            <w:r w:rsidRPr="006D055B">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E5D620" w14:textId="77777777" w:rsidR="00021EB5" w:rsidRPr="006D055B" w:rsidRDefault="00021EB5" w:rsidP="001528CF">
            <w:pPr>
              <w:pStyle w:val="rowtabella0"/>
              <w:rPr>
                <w:color w:val="002060"/>
              </w:rPr>
            </w:pPr>
            <w:r w:rsidRPr="006D055B">
              <w:rPr>
                <w:color w:val="002060"/>
              </w:rPr>
              <w:t>VIA VERDI</w:t>
            </w:r>
          </w:p>
        </w:tc>
      </w:tr>
    </w:tbl>
    <w:p w14:paraId="5B9810F8" w14:textId="77777777" w:rsidR="00021EB5" w:rsidRPr="006D055B" w:rsidRDefault="00021EB5" w:rsidP="00021EB5">
      <w:pPr>
        <w:pStyle w:val="breakline"/>
        <w:rPr>
          <w:rFonts w:eastAsiaTheme="minorEastAsia"/>
          <w:color w:val="002060"/>
        </w:rPr>
      </w:pPr>
    </w:p>
    <w:p w14:paraId="73CFDD5F" w14:textId="77777777" w:rsidR="00021EB5" w:rsidRPr="006D055B" w:rsidRDefault="00021EB5" w:rsidP="00021EB5">
      <w:pPr>
        <w:pStyle w:val="breakline"/>
        <w:rPr>
          <w:color w:val="002060"/>
        </w:rPr>
      </w:pPr>
    </w:p>
    <w:p w14:paraId="086C7934" w14:textId="77777777" w:rsidR="00021EB5" w:rsidRPr="006D055B" w:rsidRDefault="00021EB5" w:rsidP="00021EB5">
      <w:pPr>
        <w:pStyle w:val="breakline"/>
        <w:rPr>
          <w:color w:val="002060"/>
        </w:rPr>
      </w:pPr>
    </w:p>
    <w:p w14:paraId="447284C0" w14:textId="77777777" w:rsidR="00021EB5" w:rsidRPr="006D055B" w:rsidRDefault="00021EB5" w:rsidP="00021EB5">
      <w:pPr>
        <w:pStyle w:val="sottotitolocampionato10"/>
        <w:rPr>
          <w:color w:val="002060"/>
        </w:rPr>
      </w:pPr>
      <w:r w:rsidRPr="006D055B">
        <w:rPr>
          <w:color w:val="002060"/>
        </w:rP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021EB5" w:rsidRPr="006D055B" w14:paraId="6C41FDE9"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B90D0" w14:textId="77777777" w:rsidR="00021EB5" w:rsidRPr="006D055B" w:rsidRDefault="00021EB5" w:rsidP="001528CF">
            <w:pPr>
              <w:pStyle w:val="headertabella0"/>
              <w:rPr>
                <w:color w:val="002060"/>
              </w:rPr>
            </w:pPr>
            <w:r w:rsidRPr="006D055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F7E4F"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D9B8E"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55DFD"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3B716"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38A5B"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F83DA"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62D273A2"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B6CAEE" w14:textId="77777777" w:rsidR="00021EB5" w:rsidRPr="006D055B" w:rsidRDefault="00021EB5" w:rsidP="001528CF">
            <w:pPr>
              <w:pStyle w:val="rowtabella0"/>
              <w:rPr>
                <w:color w:val="002060"/>
              </w:rPr>
            </w:pPr>
            <w:r w:rsidRPr="006D055B">
              <w:rPr>
                <w:color w:val="002060"/>
              </w:rPr>
              <w:t>TRE TORRI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93ECE6" w14:textId="77777777" w:rsidR="00021EB5" w:rsidRPr="006D055B" w:rsidRDefault="00021EB5" w:rsidP="001528CF">
            <w:pPr>
              <w:pStyle w:val="rowtabella0"/>
              <w:rPr>
                <w:color w:val="002060"/>
              </w:rPr>
            </w:pPr>
            <w:r w:rsidRPr="006D055B">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F3DE43"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A29EB6" w14:textId="77777777" w:rsidR="00021EB5" w:rsidRPr="006D055B" w:rsidRDefault="00021EB5" w:rsidP="001528CF">
            <w:pPr>
              <w:pStyle w:val="rowtabella0"/>
              <w:rPr>
                <w:color w:val="002060"/>
              </w:rPr>
            </w:pPr>
            <w:r w:rsidRPr="006D055B">
              <w:rPr>
                <w:color w:val="002060"/>
              </w:rPr>
              <w:t>08/10/2024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F7506" w14:textId="77777777" w:rsidR="00021EB5" w:rsidRPr="006D055B" w:rsidRDefault="00021EB5" w:rsidP="001528CF">
            <w:pPr>
              <w:pStyle w:val="rowtabella0"/>
              <w:rPr>
                <w:color w:val="002060"/>
              </w:rPr>
            </w:pPr>
            <w:r w:rsidRPr="006D055B">
              <w:rPr>
                <w:color w:val="002060"/>
              </w:rPr>
              <w:t>5222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2936E7" w14:textId="77777777" w:rsidR="00021EB5" w:rsidRPr="006D055B" w:rsidRDefault="00021EB5" w:rsidP="001528CF">
            <w:pPr>
              <w:pStyle w:val="rowtabella0"/>
              <w:rPr>
                <w:color w:val="002060"/>
              </w:rPr>
            </w:pPr>
            <w:r w:rsidRPr="006D055B">
              <w:rPr>
                <w:color w:val="002060"/>
              </w:rPr>
              <w:t>SARNANO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2C1FF3" w14:textId="77777777" w:rsidR="00021EB5" w:rsidRPr="006D055B" w:rsidRDefault="00021EB5" w:rsidP="001528CF">
            <w:pPr>
              <w:pStyle w:val="rowtabella0"/>
              <w:rPr>
                <w:color w:val="002060"/>
              </w:rPr>
            </w:pPr>
            <w:r w:rsidRPr="006D055B">
              <w:rPr>
                <w:color w:val="002060"/>
              </w:rPr>
              <w:t>VIA LUDOVICO SCARFIOTTI</w:t>
            </w:r>
          </w:p>
        </w:tc>
      </w:tr>
    </w:tbl>
    <w:p w14:paraId="3EAAFD32" w14:textId="77777777" w:rsidR="00021EB5" w:rsidRPr="006D055B" w:rsidRDefault="00021EB5" w:rsidP="00021EB5">
      <w:pPr>
        <w:pStyle w:val="breakline"/>
        <w:rPr>
          <w:rFonts w:eastAsiaTheme="minorEastAsia"/>
          <w:color w:val="002060"/>
        </w:rPr>
      </w:pPr>
    </w:p>
    <w:p w14:paraId="40C03DDB" w14:textId="77777777" w:rsidR="00021EB5" w:rsidRPr="006D055B" w:rsidRDefault="00021EB5" w:rsidP="00021EB5">
      <w:pPr>
        <w:pStyle w:val="breakline"/>
        <w:rPr>
          <w:color w:val="002060"/>
        </w:rPr>
      </w:pPr>
    </w:p>
    <w:p w14:paraId="2A11DA78" w14:textId="77777777" w:rsidR="00021EB5" w:rsidRPr="006D055B" w:rsidRDefault="00021EB5" w:rsidP="00021EB5">
      <w:pPr>
        <w:pStyle w:val="breakline"/>
        <w:rPr>
          <w:color w:val="002060"/>
        </w:rPr>
      </w:pPr>
    </w:p>
    <w:p w14:paraId="09F6F441" w14:textId="77777777" w:rsidR="00021EB5" w:rsidRPr="006D055B" w:rsidRDefault="00021EB5" w:rsidP="00021EB5">
      <w:pPr>
        <w:pStyle w:val="sottotitolocampionato10"/>
        <w:rPr>
          <w:color w:val="002060"/>
        </w:rPr>
      </w:pPr>
      <w:r w:rsidRPr="006D055B">
        <w:rPr>
          <w:color w:val="002060"/>
        </w:rP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7"/>
        <w:gridCol w:w="385"/>
        <w:gridCol w:w="898"/>
        <w:gridCol w:w="1181"/>
        <w:gridCol w:w="1545"/>
        <w:gridCol w:w="1552"/>
      </w:tblGrid>
      <w:tr w:rsidR="00021EB5" w:rsidRPr="006D055B" w14:paraId="4A5D4CFD"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5201A"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D7203"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BE4DD"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7AADC"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272B7"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7CA8C"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21E32"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63F33CE4"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5F642B" w14:textId="77777777" w:rsidR="00021EB5" w:rsidRPr="006D055B" w:rsidRDefault="00021EB5" w:rsidP="001528CF">
            <w:pPr>
              <w:pStyle w:val="rowtabella0"/>
              <w:rPr>
                <w:color w:val="002060"/>
              </w:rPr>
            </w:pPr>
            <w:r w:rsidRPr="006D055B">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92B2CA" w14:textId="77777777" w:rsidR="00021EB5" w:rsidRPr="006D055B" w:rsidRDefault="00021EB5" w:rsidP="001528CF">
            <w:pPr>
              <w:pStyle w:val="rowtabella0"/>
              <w:rPr>
                <w:color w:val="002060"/>
              </w:rPr>
            </w:pPr>
            <w:r w:rsidRPr="006D055B">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E1E23F"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B17642" w14:textId="77777777" w:rsidR="00021EB5" w:rsidRPr="006D055B" w:rsidRDefault="00021EB5" w:rsidP="001528CF">
            <w:pPr>
              <w:pStyle w:val="rowtabella0"/>
              <w:rPr>
                <w:color w:val="002060"/>
              </w:rPr>
            </w:pPr>
            <w:r w:rsidRPr="006D055B">
              <w:rPr>
                <w:color w:val="002060"/>
              </w:rPr>
              <w:t>22/10/2024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12A6FC" w14:textId="77777777" w:rsidR="00021EB5" w:rsidRPr="006D055B" w:rsidRDefault="00021EB5" w:rsidP="001528CF">
            <w:pPr>
              <w:pStyle w:val="rowtabella0"/>
              <w:rPr>
                <w:color w:val="002060"/>
              </w:rPr>
            </w:pPr>
            <w:r w:rsidRPr="006D055B">
              <w:rPr>
                <w:color w:val="002060"/>
              </w:rPr>
              <w:t>5067 PALASCHERMA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9CBF54" w14:textId="77777777" w:rsidR="00021EB5" w:rsidRPr="006D055B" w:rsidRDefault="00021EB5" w:rsidP="001528CF">
            <w:pPr>
              <w:pStyle w:val="rowtabella0"/>
              <w:rPr>
                <w:color w:val="002060"/>
              </w:rPr>
            </w:pPr>
            <w:r w:rsidRPr="006D055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64D2AF" w14:textId="77777777" w:rsidR="00021EB5" w:rsidRPr="006D055B" w:rsidRDefault="00021EB5" w:rsidP="001528CF">
            <w:pPr>
              <w:pStyle w:val="rowtabella0"/>
              <w:rPr>
                <w:color w:val="002060"/>
              </w:rPr>
            </w:pPr>
            <w:r w:rsidRPr="006D055B">
              <w:rPr>
                <w:color w:val="002060"/>
              </w:rPr>
              <w:t>VIA MONTEPELAGO</w:t>
            </w:r>
          </w:p>
        </w:tc>
      </w:tr>
    </w:tbl>
    <w:p w14:paraId="0573F550" w14:textId="77777777" w:rsidR="00021EB5" w:rsidRPr="006D055B" w:rsidRDefault="00021EB5" w:rsidP="00021EB5">
      <w:pPr>
        <w:pStyle w:val="breakline"/>
        <w:rPr>
          <w:rFonts w:eastAsiaTheme="minorEastAsia"/>
          <w:color w:val="002060"/>
        </w:rPr>
      </w:pPr>
    </w:p>
    <w:p w14:paraId="4C96A28D" w14:textId="77777777" w:rsidR="00021EB5" w:rsidRPr="006D055B" w:rsidRDefault="00021EB5" w:rsidP="00021EB5">
      <w:pPr>
        <w:pStyle w:val="breakline"/>
        <w:rPr>
          <w:color w:val="002060"/>
        </w:rPr>
      </w:pPr>
    </w:p>
    <w:p w14:paraId="49E6E6AB" w14:textId="77777777" w:rsidR="00021EB5" w:rsidRPr="006D055B" w:rsidRDefault="00021EB5" w:rsidP="00021EB5">
      <w:pPr>
        <w:pStyle w:val="breakline"/>
        <w:rPr>
          <w:color w:val="002060"/>
        </w:rPr>
      </w:pPr>
    </w:p>
    <w:p w14:paraId="3A2C1A18" w14:textId="77777777" w:rsidR="00021EB5" w:rsidRPr="006D055B" w:rsidRDefault="00021EB5" w:rsidP="00021EB5">
      <w:pPr>
        <w:pStyle w:val="sottotitolocampionato10"/>
        <w:rPr>
          <w:color w:val="002060"/>
        </w:rPr>
      </w:pPr>
      <w:r w:rsidRPr="006D055B">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9"/>
        <w:gridCol w:w="385"/>
        <w:gridCol w:w="898"/>
        <w:gridCol w:w="1183"/>
        <w:gridCol w:w="1550"/>
        <w:gridCol w:w="1550"/>
      </w:tblGrid>
      <w:tr w:rsidR="00021EB5" w:rsidRPr="006D055B" w14:paraId="7B0E1844"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1DABE"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18491"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7647A"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65FD5"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7469B"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C90CC"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BB43B"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5B4F15F7"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C5EAED" w14:textId="77777777" w:rsidR="00021EB5" w:rsidRPr="006D055B" w:rsidRDefault="00021EB5" w:rsidP="001528CF">
            <w:pPr>
              <w:pStyle w:val="rowtabella0"/>
              <w:rPr>
                <w:color w:val="002060"/>
              </w:rPr>
            </w:pPr>
            <w:r w:rsidRPr="006D055B">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D27A9C" w14:textId="77777777" w:rsidR="00021EB5" w:rsidRPr="006D055B" w:rsidRDefault="00021EB5" w:rsidP="001528CF">
            <w:pPr>
              <w:pStyle w:val="rowtabella0"/>
              <w:rPr>
                <w:color w:val="002060"/>
              </w:rPr>
            </w:pPr>
            <w:r w:rsidRPr="006D055B">
              <w:rPr>
                <w:color w:val="002060"/>
              </w:rPr>
              <w:t>BORGOROSSO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B69DD3"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D15164" w14:textId="77777777" w:rsidR="00021EB5" w:rsidRPr="006D055B" w:rsidRDefault="00021EB5" w:rsidP="001528CF">
            <w:pPr>
              <w:pStyle w:val="rowtabella0"/>
              <w:rPr>
                <w:color w:val="002060"/>
              </w:rPr>
            </w:pPr>
            <w:r w:rsidRPr="006D055B">
              <w:rPr>
                <w:color w:val="002060"/>
              </w:rPr>
              <w:t>09/10/2024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2C2379" w14:textId="77777777" w:rsidR="00021EB5" w:rsidRPr="006D055B" w:rsidRDefault="00021EB5" w:rsidP="001528CF">
            <w:pPr>
              <w:pStyle w:val="rowtabella0"/>
              <w:rPr>
                <w:color w:val="002060"/>
              </w:rPr>
            </w:pPr>
            <w:r w:rsidRPr="006D055B">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59B100" w14:textId="77777777" w:rsidR="00021EB5" w:rsidRPr="006D055B" w:rsidRDefault="00021EB5" w:rsidP="001528CF">
            <w:pPr>
              <w:pStyle w:val="rowtabella0"/>
              <w:rPr>
                <w:color w:val="002060"/>
              </w:rPr>
            </w:pPr>
            <w:r w:rsidRPr="006D055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E827E3" w14:textId="77777777" w:rsidR="00021EB5" w:rsidRPr="006D055B" w:rsidRDefault="00021EB5" w:rsidP="001528CF">
            <w:pPr>
              <w:pStyle w:val="rowtabella0"/>
              <w:rPr>
                <w:color w:val="002060"/>
              </w:rPr>
            </w:pPr>
            <w:r w:rsidRPr="006D055B">
              <w:rPr>
                <w:color w:val="002060"/>
              </w:rPr>
              <w:t>VIA MADRE TERESA DI CALCUTTA</w:t>
            </w:r>
          </w:p>
        </w:tc>
      </w:tr>
    </w:tbl>
    <w:p w14:paraId="040A9128" w14:textId="77777777" w:rsidR="00021EB5" w:rsidRPr="006D055B" w:rsidRDefault="00021EB5" w:rsidP="00021EB5">
      <w:pPr>
        <w:pStyle w:val="breakline"/>
        <w:rPr>
          <w:rFonts w:eastAsiaTheme="minorEastAsia"/>
          <w:color w:val="002060"/>
        </w:rPr>
      </w:pPr>
    </w:p>
    <w:p w14:paraId="246F58A4" w14:textId="77777777" w:rsidR="00021EB5" w:rsidRPr="006D055B" w:rsidRDefault="00021EB5" w:rsidP="00021EB5">
      <w:pPr>
        <w:pStyle w:val="breakline"/>
        <w:rPr>
          <w:color w:val="002060"/>
        </w:rPr>
      </w:pPr>
    </w:p>
    <w:p w14:paraId="5EA84C64" w14:textId="77777777" w:rsidR="00021EB5" w:rsidRPr="006D055B" w:rsidRDefault="00021EB5" w:rsidP="00021EB5">
      <w:pPr>
        <w:pStyle w:val="breakline"/>
        <w:rPr>
          <w:color w:val="002060"/>
        </w:rPr>
      </w:pPr>
    </w:p>
    <w:p w14:paraId="798776BC" w14:textId="77777777" w:rsidR="00021EB5" w:rsidRPr="006D055B" w:rsidRDefault="00021EB5" w:rsidP="00021EB5">
      <w:pPr>
        <w:pStyle w:val="sottotitolocampionato10"/>
        <w:rPr>
          <w:color w:val="002060"/>
        </w:rPr>
      </w:pPr>
      <w:r w:rsidRPr="006D055B">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8"/>
        <w:gridCol w:w="385"/>
        <w:gridCol w:w="898"/>
        <w:gridCol w:w="1198"/>
        <w:gridCol w:w="1549"/>
        <w:gridCol w:w="1542"/>
      </w:tblGrid>
      <w:tr w:rsidR="00021EB5" w:rsidRPr="006D055B" w14:paraId="5704AB7E"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30567"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32B0B"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70AAD"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18C34"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C7C63"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C9F1C"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0B10A"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7BCEB2F9"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33D8F6" w14:textId="77777777" w:rsidR="00021EB5" w:rsidRPr="006D055B" w:rsidRDefault="00021EB5" w:rsidP="001528CF">
            <w:pPr>
              <w:pStyle w:val="rowtabella0"/>
              <w:rPr>
                <w:color w:val="002060"/>
              </w:rPr>
            </w:pPr>
            <w:r w:rsidRPr="006D055B">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174D8E" w14:textId="77777777" w:rsidR="00021EB5" w:rsidRPr="006D055B" w:rsidRDefault="00021EB5" w:rsidP="001528CF">
            <w:pPr>
              <w:pStyle w:val="rowtabella0"/>
              <w:rPr>
                <w:color w:val="002060"/>
              </w:rPr>
            </w:pPr>
            <w:r w:rsidRPr="006D055B">
              <w:rPr>
                <w:color w:val="002060"/>
              </w:rPr>
              <w:t>POL. SPORT COMMUNICATION</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07018C"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D34435" w14:textId="77777777" w:rsidR="00021EB5" w:rsidRPr="006D055B" w:rsidRDefault="00021EB5" w:rsidP="001528CF">
            <w:pPr>
              <w:pStyle w:val="rowtabella0"/>
              <w:rPr>
                <w:color w:val="002060"/>
              </w:rPr>
            </w:pPr>
            <w:r w:rsidRPr="006D055B">
              <w:rPr>
                <w:color w:val="002060"/>
              </w:rPr>
              <w:t>09/10/2024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EC71C2" w14:textId="77777777" w:rsidR="00021EB5" w:rsidRPr="006D055B" w:rsidRDefault="00021EB5" w:rsidP="001528CF">
            <w:pPr>
              <w:pStyle w:val="rowtabella0"/>
              <w:rPr>
                <w:color w:val="002060"/>
              </w:rPr>
            </w:pPr>
            <w:r w:rsidRPr="006D055B">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D4E46A" w14:textId="77777777" w:rsidR="00021EB5" w:rsidRPr="006D055B" w:rsidRDefault="00021EB5" w:rsidP="001528CF">
            <w:pPr>
              <w:pStyle w:val="rowtabella0"/>
              <w:rPr>
                <w:color w:val="002060"/>
              </w:rPr>
            </w:pPr>
            <w:r w:rsidRPr="006D055B">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4B6E2E" w14:textId="77777777" w:rsidR="00021EB5" w:rsidRPr="006D055B" w:rsidRDefault="00021EB5" w:rsidP="001528CF">
            <w:pPr>
              <w:pStyle w:val="rowtabella0"/>
              <w:rPr>
                <w:color w:val="002060"/>
              </w:rPr>
            </w:pPr>
            <w:r w:rsidRPr="006D055B">
              <w:rPr>
                <w:color w:val="002060"/>
              </w:rPr>
              <w:t>VIA ALESSANDRO MANZONI</w:t>
            </w:r>
          </w:p>
        </w:tc>
      </w:tr>
    </w:tbl>
    <w:p w14:paraId="43B4F99C" w14:textId="77777777" w:rsidR="00021EB5" w:rsidRPr="006D055B" w:rsidRDefault="00021EB5" w:rsidP="00021EB5">
      <w:pPr>
        <w:pStyle w:val="breakline"/>
        <w:rPr>
          <w:rFonts w:eastAsiaTheme="minorEastAsia"/>
          <w:color w:val="002060"/>
        </w:rPr>
      </w:pPr>
    </w:p>
    <w:p w14:paraId="10D8B8F4" w14:textId="77777777" w:rsidR="00021EB5" w:rsidRPr="006D055B" w:rsidRDefault="00021EB5" w:rsidP="00021EB5">
      <w:pPr>
        <w:pStyle w:val="breakline"/>
        <w:rPr>
          <w:color w:val="002060"/>
        </w:rPr>
      </w:pPr>
    </w:p>
    <w:p w14:paraId="653C35F7" w14:textId="77777777" w:rsidR="00021EB5" w:rsidRPr="006D055B" w:rsidRDefault="00021EB5" w:rsidP="00021EB5">
      <w:pPr>
        <w:pStyle w:val="breakline"/>
        <w:rPr>
          <w:color w:val="002060"/>
        </w:rPr>
      </w:pPr>
    </w:p>
    <w:p w14:paraId="51EF2FF4" w14:textId="77777777" w:rsidR="00021EB5" w:rsidRPr="006D055B" w:rsidRDefault="00021EB5" w:rsidP="00021EB5">
      <w:pPr>
        <w:pStyle w:val="sottotitolocampionato10"/>
        <w:rPr>
          <w:color w:val="002060"/>
        </w:rPr>
      </w:pPr>
      <w:r w:rsidRPr="006D055B">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1A2A6F58"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F7AB5"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34E24"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9937E"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C2F81"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71C76"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BC857"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1738C"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4D9D4FAF"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FE4042" w14:textId="77777777" w:rsidR="00021EB5" w:rsidRPr="006D055B" w:rsidRDefault="00021EB5" w:rsidP="001528CF">
            <w:pPr>
              <w:pStyle w:val="rowtabella0"/>
              <w:rPr>
                <w:color w:val="002060"/>
              </w:rPr>
            </w:pPr>
            <w:r w:rsidRPr="006D055B">
              <w:rPr>
                <w:color w:val="002060"/>
              </w:rPr>
              <w:t>FERMANA FUTSAL 2022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F41424" w14:textId="77777777" w:rsidR="00021EB5" w:rsidRPr="006D055B" w:rsidRDefault="00021EB5" w:rsidP="001528CF">
            <w:pPr>
              <w:pStyle w:val="rowtabella0"/>
              <w:rPr>
                <w:color w:val="002060"/>
              </w:rPr>
            </w:pPr>
            <w:r w:rsidRPr="006D055B">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B5A60F"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B06663" w14:textId="77777777" w:rsidR="00021EB5" w:rsidRPr="006D055B" w:rsidRDefault="00021EB5" w:rsidP="001528CF">
            <w:pPr>
              <w:pStyle w:val="rowtabella0"/>
              <w:rPr>
                <w:color w:val="002060"/>
              </w:rPr>
            </w:pPr>
            <w:r w:rsidRPr="006D055B">
              <w:rPr>
                <w:color w:val="002060"/>
              </w:rPr>
              <w:t>08/10/2024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54D51B" w14:textId="77777777" w:rsidR="00021EB5" w:rsidRPr="006D055B" w:rsidRDefault="00021EB5" w:rsidP="001528CF">
            <w:pPr>
              <w:pStyle w:val="rowtabella0"/>
              <w:rPr>
                <w:color w:val="002060"/>
              </w:rPr>
            </w:pPr>
            <w:r w:rsidRPr="006D055B">
              <w:rPr>
                <w:color w:val="002060"/>
              </w:rPr>
              <w:t>5712 PALESTRA "ITIS" MONTANI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80514A" w14:textId="77777777" w:rsidR="00021EB5" w:rsidRPr="006D055B" w:rsidRDefault="00021EB5" w:rsidP="001528CF">
            <w:pPr>
              <w:pStyle w:val="rowtabella0"/>
              <w:rPr>
                <w:color w:val="002060"/>
              </w:rPr>
            </w:pPr>
            <w:r w:rsidRPr="006D055B">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BB4D9D" w14:textId="77777777" w:rsidR="00021EB5" w:rsidRPr="006D055B" w:rsidRDefault="00021EB5" w:rsidP="001528CF">
            <w:pPr>
              <w:pStyle w:val="rowtabella0"/>
              <w:rPr>
                <w:color w:val="002060"/>
              </w:rPr>
            </w:pPr>
            <w:r w:rsidRPr="006D055B">
              <w:rPr>
                <w:color w:val="002060"/>
              </w:rPr>
              <w:t>VIA SALVO D'ACQUISTO</w:t>
            </w:r>
          </w:p>
        </w:tc>
      </w:tr>
    </w:tbl>
    <w:p w14:paraId="2DD4C2F9" w14:textId="77777777" w:rsidR="00021EB5" w:rsidRDefault="00021EB5" w:rsidP="007328C0">
      <w:pPr>
        <w:pStyle w:val="breakline"/>
        <w:rPr>
          <w:color w:val="002060"/>
        </w:rPr>
      </w:pPr>
    </w:p>
    <w:p w14:paraId="599F6DF5" w14:textId="77777777" w:rsidR="007328C0" w:rsidRDefault="007328C0" w:rsidP="007328C0">
      <w:pPr>
        <w:pStyle w:val="breakline"/>
        <w:rPr>
          <w:color w:val="002060"/>
        </w:rPr>
      </w:pPr>
    </w:p>
    <w:p w14:paraId="544A44F7" w14:textId="77777777" w:rsidR="007328C0" w:rsidRPr="00D7273F" w:rsidRDefault="007328C0" w:rsidP="007328C0">
      <w:pPr>
        <w:pStyle w:val="titolocampionato0"/>
        <w:shd w:val="clear" w:color="auto" w:fill="CCCCCC"/>
        <w:spacing w:before="80" w:after="40"/>
        <w:rPr>
          <w:color w:val="002060"/>
        </w:rPr>
      </w:pPr>
      <w:r w:rsidRPr="00D7273F">
        <w:rPr>
          <w:color w:val="002060"/>
        </w:rPr>
        <w:t>COPPA MARCHE UNDER17 CALCIO A5</w:t>
      </w:r>
    </w:p>
    <w:p w14:paraId="4044A653" w14:textId="77777777" w:rsidR="007328C0" w:rsidRPr="00D7273F" w:rsidRDefault="007328C0" w:rsidP="007328C0">
      <w:pPr>
        <w:pStyle w:val="titoloprinc0"/>
        <w:rPr>
          <w:color w:val="002060"/>
        </w:rPr>
      </w:pPr>
      <w:r w:rsidRPr="00D7273F">
        <w:rPr>
          <w:color w:val="002060"/>
        </w:rPr>
        <w:t>VARIAZIONI AL PROGRAMMA GARE</w:t>
      </w:r>
    </w:p>
    <w:p w14:paraId="24AD9BE4" w14:textId="77777777" w:rsidR="007328C0" w:rsidRPr="00D7273F" w:rsidRDefault="007328C0" w:rsidP="007328C0">
      <w:pPr>
        <w:pStyle w:val="breakline"/>
        <w:rPr>
          <w:color w:val="002060"/>
        </w:rPr>
      </w:pPr>
    </w:p>
    <w:p w14:paraId="33423639" w14:textId="77777777" w:rsidR="007328C0" w:rsidRPr="00D7273F" w:rsidRDefault="007328C0" w:rsidP="007328C0">
      <w:pPr>
        <w:pStyle w:val="breakline"/>
        <w:rPr>
          <w:color w:val="002060"/>
        </w:rPr>
      </w:pPr>
    </w:p>
    <w:p w14:paraId="0E26EB9F" w14:textId="77777777" w:rsidR="007328C0" w:rsidRPr="00D7273F" w:rsidRDefault="007328C0" w:rsidP="007328C0">
      <w:pPr>
        <w:pStyle w:val="sottotitolocampionato10"/>
        <w:rPr>
          <w:color w:val="002060"/>
        </w:rPr>
      </w:pPr>
      <w:r w:rsidRPr="00D7273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28C0" w:rsidRPr="00D7273F" w14:paraId="14F74990" w14:textId="77777777" w:rsidTr="001528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9EE1C" w14:textId="77777777" w:rsidR="007328C0" w:rsidRPr="00D7273F" w:rsidRDefault="007328C0" w:rsidP="001528CF">
            <w:pPr>
              <w:pStyle w:val="headertabella0"/>
              <w:rPr>
                <w:color w:val="002060"/>
              </w:rPr>
            </w:pPr>
            <w:r w:rsidRPr="00D7273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05642" w14:textId="77777777" w:rsidR="007328C0" w:rsidRPr="00D7273F" w:rsidRDefault="007328C0" w:rsidP="001528CF">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9CA4A" w14:textId="77777777" w:rsidR="007328C0" w:rsidRPr="00D7273F" w:rsidRDefault="007328C0" w:rsidP="001528CF">
            <w:pPr>
              <w:pStyle w:val="headertabella0"/>
              <w:rPr>
                <w:color w:val="002060"/>
              </w:rPr>
            </w:pPr>
            <w:r w:rsidRPr="00D7273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24815" w14:textId="77777777" w:rsidR="007328C0" w:rsidRPr="00D7273F" w:rsidRDefault="007328C0" w:rsidP="001528CF">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4273E" w14:textId="77777777" w:rsidR="007328C0" w:rsidRPr="00D7273F" w:rsidRDefault="007328C0" w:rsidP="001528CF">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258A8" w14:textId="77777777" w:rsidR="007328C0" w:rsidRPr="00D7273F" w:rsidRDefault="007328C0" w:rsidP="001528CF">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FE46D" w14:textId="77777777" w:rsidR="007328C0" w:rsidRPr="00D7273F" w:rsidRDefault="007328C0" w:rsidP="001528CF">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AD055" w14:textId="77777777" w:rsidR="007328C0" w:rsidRPr="00D7273F" w:rsidRDefault="007328C0" w:rsidP="001528CF">
            <w:pPr>
              <w:pStyle w:val="headertabella0"/>
              <w:rPr>
                <w:color w:val="002060"/>
              </w:rPr>
            </w:pPr>
            <w:r w:rsidRPr="00D7273F">
              <w:rPr>
                <w:color w:val="002060"/>
              </w:rPr>
              <w:t>Impianto</w:t>
            </w:r>
          </w:p>
        </w:tc>
      </w:tr>
      <w:tr w:rsidR="007328C0" w:rsidRPr="00D7273F" w14:paraId="6E1965E4"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DD660" w14:textId="77777777" w:rsidR="007328C0" w:rsidRPr="006B03AE" w:rsidRDefault="007328C0" w:rsidP="001528CF">
            <w:pPr>
              <w:pStyle w:val="rowtabella0"/>
              <w:rPr>
                <w:color w:val="002060"/>
                <w:highlight w:val="yellow"/>
              </w:rPr>
            </w:pPr>
            <w:r w:rsidRPr="006B03AE">
              <w:rPr>
                <w:color w:val="002060"/>
                <w:highlight w:val="yellow"/>
              </w:rPr>
              <w:t>01/10/2024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62281" w14:textId="77777777" w:rsidR="007328C0" w:rsidRPr="006B03AE" w:rsidRDefault="007328C0" w:rsidP="001528CF">
            <w:pPr>
              <w:pStyle w:val="rowtabella0"/>
              <w:jc w:val="center"/>
              <w:rPr>
                <w:color w:val="002060"/>
                <w:highlight w:val="yellow"/>
              </w:rPr>
            </w:pPr>
            <w:r w:rsidRPr="006B03AE">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66BA1" w14:textId="77777777" w:rsidR="007328C0" w:rsidRPr="006B03AE" w:rsidRDefault="007328C0" w:rsidP="001528CF">
            <w:pPr>
              <w:pStyle w:val="rowtabella0"/>
              <w:rPr>
                <w:color w:val="002060"/>
                <w:highlight w:val="yellow"/>
              </w:rPr>
            </w:pPr>
            <w:r w:rsidRPr="006B03AE">
              <w:rPr>
                <w:color w:val="002060"/>
                <w:highlight w:val="yellow"/>
              </w:rPr>
              <w:t>JESINA S.R.L.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BE53E" w14:textId="77777777" w:rsidR="007328C0" w:rsidRPr="006B03AE" w:rsidRDefault="007328C0" w:rsidP="001528CF">
            <w:pPr>
              <w:pStyle w:val="rowtabella0"/>
              <w:rPr>
                <w:color w:val="002060"/>
                <w:highlight w:val="yellow"/>
              </w:rPr>
            </w:pPr>
            <w:r w:rsidRPr="006B03AE">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648A0" w14:textId="77777777" w:rsidR="007328C0" w:rsidRPr="00D7273F" w:rsidRDefault="007328C0" w:rsidP="001528C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CF871" w14:textId="77777777" w:rsidR="007328C0" w:rsidRPr="00D7273F" w:rsidRDefault="007328C0" w:rsidP="001528CF">
            <w:pPr>
              <w:pStyle w:val="rowtabella0"/>
              <w:jc w:val="center"/>
              <w:rPr>
                <w:color w:val="002060"/>
              </w:rPr>
            </w:pPr>
            <w:r w:rsidRPr="006B03A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3EA7C" w14:textId="77777777" w:rsidR="007328C0" w:rsidRPr="00D7273F" w:rsidRDefault="007328C0" w:rsidP="001528CF">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4BF2" w14:textId="77777777" w:rsidR="007328C0" w:rsidRPr="00D7273F" w:rsidRDefault="007328C0" w:rsidP="001528CF">
            <w:pPr>
              <w:pStyle w:val="rowtabella0"/>
              <w:rPr>
                <w:color w:val="002060"/>
              </w:rPr>
            </w:pPr>
            <w:r w:rsidRPr="006B03AE">
              <w:rPr>
                <w:color w:val="002060"/>
                <w:highlight w:val="yellow"/>
              </w:rPr>
              <w:t>PALASPORT "ZANNONI 2" JESI VIA ZANNONI</w:t>
            </w:r>
          </w:p>
        </w:tc>
      </w:tr>
    </w:tbl>
    <w:p w14:paraId="5F66DA01" w14:textId="77777777" w:rsidR="007328C0" w:rsidRPr="00D7273F" w:rsidRDefault="007328C0" w:rsidP="007328C0">
      <w:pPr>
        <w:pStyle w:val="breakline"/>
        <w:rPr>
          <w:rFonts w:eastAsiaTheme="minorEastAsia"/>
          <w:color w:val="002060"/>
        </w:rPr>
      </w:pPr>
    </w:p>
    <w:p w14:paraId="07C65413" w14:textId="77777777" w:rsidR="007328C0" w:rsidRPr="00D7273F" w:rsidRDefault="007328C0" w:rsidP="007328C0">
      <w:pPr>
        <w:pStyle w:val="breakline"/>
        <w:rPr>
          <w:rFonts w:eastAsiaTheme="minorEastAsia"/>
          <w:color w:val="002060"/>
        </w:rPr>
      </w:pPr>
    </w:p>
    <w:p w14:paraId="5E940C1B" w14:textId="77777777" w:rsidR="007328C0" w:rsidRPr="00D7273F" w:rsidRDefault="007328C0" w:rsidP="007328C0">
      <w:pPr>
        <w:pStyle w:val="breakline"/>
        <w:rPr>
          <w:color w:val="002060"/>
        </w:rPr>
      </w:pPr>
    </w:p>
    <w:p w14:paraId="70A15247" w14:textId="77777777" w:rsidR="007328C0" w:rsidRPr="00D7273F" w:rsidRDefault="007328C0" w:rsidP="007328C0">
      <w:pPr>
        <w:pStyle w:val="titoloprinc0"/>
        <w:rPr>
          <w:color w:val="002060"/>
        </w:rPr>
      </w:pPr>
      <w:r w:rsidRPr="00D7273F">
        <w:rPr>
          <w:color w:val="002060"/>
        </w:rPr>
        <w:t>RISULTATI</w:t>
      </w:r>
    </w:p>
    <w:p w14:paraId="77DE7243" w14:textId="77777777" w:rsidR="007328C0" w:rsidRPr="00D7273F" w:rsidRDefault="007328C0" w:rsidP="007328C0">
      <w:pPr>
        <w:pStyle w:val="breakline"/>
        <w:rPr>
          <w:color w:val="002060"/>
        </w:rPr>
      </w:pPr>
    </w:p>
    <w:p w14:paraId="2BD279F0" w14:textId="77777777" w:rsidR="007328C0" w:rsidRPr="00D7273F" w:rsidRDefault="007328C0" w:rsidP="007328C0">
      <w:pPr>
        <w:pStyle w:val="sottotitolocampionato10"/>
        <w:rPr>
          <w:color w:val="002060"/>
        </w:rPr>
      </w:pPr>
      <w:r w:rsidRPr="00D7273F">
        <w:rPr>
          <w:color w:val="002060"/>
        </w:rPr>
        <w:t>RISULTATI UFFICIALI GARE DEL 21/09/2024</w:t>
      </w:r>
    </w:p>
    <w:p w14:paraId="3077A0E8" w14:textId="77777777" w:rsidR="00946BE2" w:rsidRPr="00946BE2" w:rsidRDefault="00946BE2" w:rsidP="00946BE2">
      <w:pPr>
        <w:pStyle w:val="sottotitolocampionato20"/>
        <w:spacing w:before="0" w:beforeAutospacing="0" w:after="0" w:afterAutospacing="0"/>
        <w:rPr>
          <w:rFonts w:ascii="Arial" w:hAnsi="Arial" w:cs="Arial"/>
          <w:color w:val="002060"/>
          <w:sz w:val="20"/>
          <w:szCs w:val="20"/>
        </w:rPr>
      </w:pPr>
      <w:r w:rsidRPr="00946BE2">
        <w:rPr>
          <w:rFonts w:ascii="Arial" w:hAnsi="Arial" w:cs="Arial"/>
          <w:color w:val="002060"/>
          <w:sz w:val="20"/>
          <w:szCs w:val="20"/>
        </w:rPr>
        <w:t>Si trascrivono qui di seguito i risultati ufficiali delle gare disputate</w:t>
      </w:r>
    </w:p>
    <w:p w14:paraId="4CA25502" w14:textId="77777777" w:rsidR="007328C0" w:rsidRPr="00D7273F" w:rsidRDefault="007328C0" w:rsidP="007328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038D607B"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537243F3"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412CF" w14:textId="77777777" w:rsidR="007328C0" w:rsidRPr="00D7273F" w:rsidRDefault="007328C0" w:rsidP="001528CF">
                  <w:pPr>
                    <w:pStyle w:val="headertabella0"/>
                    <w:rPr>
                      <w:color w:val="002060"/>
                    </w:rPr>
                  </w:pPr>
                  <w:r w:rsidRPr="00D7273F">
                    <w:rPr>
                      <w:color w:val="002060"/>
                    </w:rPr>
                    <w:t>GIRONE A - 1 Giornata - A</w:t>
                  </w:r>
                </w:p>
              </w:tc>
            </w:tr>
            <w:tr w:rsidR="007328C0" w:rsidRPr="00D7273F" w14:paraId="147B2C94"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A59652" w14:textId="77777777" w:rsidR="007328C0" w:rsidRPr="00D7273F" w:rsidRDefault="007328C0" w:rsidP="001528CF">
                  <w:pPr>
                    <w:pStyle w:val="rowtabella0"/>
                    <w:rPr>
                      <w:color w:val="002060"/>
                    </w:rPr>
                  </w:pPr>
                  <w:r w:rsidRPr="00D7273F">
                    <w:rPr>
                      <w:color w:val="002060"/>
                    </w:rPr>
                    <w:t>(1) 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84A7D9" w14:textId="77777777" w:rsidR="007328C0" w:rsidRPr="00D7273F" w:rsidRDefault="007328C0" w:rsidP="001528CF">
                  <w:pPr>
                    <w:pStyle w:val="rowtabella0"/>
                    <w:rPr>
                      <w:color w:val="002060"/>
                    </w:rPr>
                  </w:pPr>
                  <w:r w:rsidRPr="00D7273F">
                    <w:rPr>
                      <w:color w:val="002060"/>
                    </w:rPr>
                    <w:t>- JESINA S.R.L.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28046E" w14:textId="77777777" w:rsidR="007328C0" w:rsidRPr="00D7273F" w:rsidRDefault="007328C0" w:rsidP="001528CF">
                  <w:pPr>
                    <w:pStyle w:val="rowtabella0"/>
                    <w:jc w:val="center"/>
                    <w:rPr>
                      <w:color w:val="002060"/>
                    </w:rPr>
                  </w:pPr>
                  <w:r w:rsidRPr="00D7273F">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3EA636" w14:textId="77777777" w:rsidR="007328C0" w:rsidRPr="00D7273F" w:rsidRDefault="007328C0" w:rsidP="001528CF">
                  <w:pPr>
                    <w:pStyle w:val="rowtabella0"/>
                    <w:jc w:val="center"/>
                    <w:rPr>
                      <w:color w:val="002060"/>
                    </w:rPr>
                  </w:pPr>
                  <w:r w:rsidRPr="00D7273F">
                    <w:rPr>
                      <w:color w:val="002060"/>
                    </w:rPr>
                    <w:t> </w:t>
                  </w:r>
                </w:p>
              </w:tc>
            </w:tr>
            <w:tr w:rsidR="007328C0" w:rsidRPr="00D7273F" w14:paraId="7C6D8449" w14:textId="77777777" w:rsidTr="001528CF">
              <w:tc>
                <w:tcPr>
                  <w:tcW w:w="4700" w:type="dxa"/>
                  <w:gridSpan w:val="4"/>
                  <w:tcBorders>
                    <w:top w:val="nil"/>
                    <w:left w:val="nil"/>
                    <w:bottom w:val="nil"/>
                    <w:right w:val="nil"/>
                  </w:tcBorders>
                  <w:tcMar>
                    <w:top w:w="20" w:type="dxa"/>
                    <w:left w:w="20" w:type="dxa"/>
                    <w:bottom w:w="20" w:type="dxa"/>
                    <w:right w:w="20" w:type="dxa"/>
                  </w:tcMar>
                  <w:vAlign w:val="center"/>
                  <w:hideMark/>
                </w:tcPr>
                <w:p w14:paraId="5469DDC4" w14:textId="77777777" w:rsidR="007328C0" w:rsidRPr="00D7273F" w:rsidRDefault="007328C0" w:rsidP="001528CF">
                  <w:pPr>
                    <w:pStyle w:val="rowtabella0"/>
                    <w:rPr>
                      <w:color w:val="002060"/>
                    </w:rPr>
                  </w:pPr>
                  <w:r w:rsidRPr="00D7273F">
                    <w:rPr>
                      <w:color w:val="002060"/>
                    </w:rPr>
                    <w:t>(1) - disputata il 20/09/2024</w:t>
                  </w:r>
                </w:p>
              </w:tc>
            </w:tr>
          </w:tbl>
          <w:p w14:paraId="1078EDCB"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67EBC3E5"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72F3C" w14:textId="77777777" w:rsidR="007328C0" w:rsidRPr="00D7273F" w:rsidRDefault="007328C0" w:rsidP="001528CF">
                  <w:pPr>
                    <w:pStyle w:val="headertabella0"/>
                    <w:rPr>
                      <w:color w:val="002060"/>
                    </w:rPr>
                  </w:pPr>
                  <w:r w:rsidRPr="00D7273F">
                    <w:rPr>
                      <w:color w:val="002060"/>
                    </w:rPr>
                    <w:t>GIRONE B - 1 Giornata - A</w:t>
                  </w:r>
                </w:p>
              </w:tc>
            </w:tr>
            <w:tr w:rsidR="007328C0" w:rsidRPr="00D7273F" w14:paraId="7A58C346"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C723BF" w14:textId="77777777" w:rsidR="007328C0" w:rsidRPr="00D7273F" w:rsidRDefault="007328C0" w:rsidP="001528CF">
                  <w:pPr>
                    <w:pStyle w:val="rowtabella0"/>
                    <w:rPr>
                      <w:color w:val="002060"/>
                    </w:rPr>
                  </w:pPr>
                  <w:r w:rsidRPr="00D7273F">
                    <w:rPr>
                      <w:color w:val="002060"/>
                    </w:rPr>
                    <w:t>BULDOG T.N.T. LUCREZIA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B34462" w14:textId="77777777" w:rsidR="007328C0" w:rsidRPr="00D7273F" w:rsidRDefault="007328C0" w:rsidP="001528CF">
                  <w:pPr>
                    <w:pStyle w:val="rowtabella0"/>
                    <w:rPr>
                      <w:color w:val="002060"/>
                    </w:rPr>
                  </w:pPr>
                  <w:r w:rsidRPr="00D7273F">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532FF5" w14:textId="77777777" w:rsidR="007328C0" w:rsidRPr="00D7273F" w:rsidRDefault="007328C0" w:rsidP="001528CF">
                  <w:pPr>
                    <w:pStyle w:val="rowtabella0"/>
                    <w:jc w:val="center"/>
                    <w:rPr>
                      <w:color w:val="002060"/>
                    </w:rPr>
                  </w:pPr>
                  <w:r w:rsidRPr="00D7273F">
                    <w:rPr>
                      <w:color w:val="002060"/>
                    </w:rPr>
                    <w:t>2 - 6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638100" w14:textId="77777777" w:rsidR="007328C0" w:rsidRPr="00D7273F" w:rsidRDefault="007328C0" w:rsidP="001528CF">
                  <w:pPr>
                    <w:pStyle w:val="rowtabella0"/>
                    <w:jc w:val="center"/>
                    <w:rPr>
                      <w:color w:val="002060"/>
                    </w:rPr>
                  </w:pPr>
                  <w:r w:rsidRPr="00D7273F">
                    <w:rPr>
                      <w:color w:val="002060"/>
                    </w:rPr>
                    <w:t> </w:t>
                  </w:r>
                </w:p>
              </w:tc>
            </w:tr>
          </w:tbl>
          <w:p w14:paraId="3A485263" w14:textId="77777777" w:rsidR="007328C0" w:rsidRPr="00D7273F" w:rsidRDefault="007328C0" w:rsidP="001528CF">
            <w:pPr>
              <w:rPr>
                <w:color w:val="002060"/>
              </w:rPr>
            </w:pPr>
          </w:p>
        </w:tc>
      </w:tr>
    </w:tbl>
    <w:p w14:paraId="61BB1138"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0B5D1662"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2121A817"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07692" w14:textId="77777777" w:rsidR="007328C0" w:rsidRPr="00D7273F" w:rsidRDefault="007328C0" w:rsidP="001528CF">
                  <w:pPr>
                    <w:pStyle w:val="headertabella0"/>
                    <w:rPr>
                      <w:color w:val="002060"/>
                    </w:rPr>
                  </w:pPr>
                  <w:r w:rsidRPr="00D7273F">
                    <w:rPr>
                      <w:color w:val="002060"/>
                    </w:rPr>
                    <w:t>GIRONE C - 1 Giornata - A</w:t>
                  </w:r>
                </w:p>
              </w:tc>
            </w:tr>
            <w:tr w:rsidR="007328C0" w:rsidRPr="00D7273F" w14:paraId="28C0C751"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3A4729" w14:textId="77777777" w:rsidR="007328C0" w:rsidRPr="00D7273F" w:rsidRDefault="007328C0" w:rsidP="001528CF">
                  <w:pPr>
                    <w:pStyle w:val="rowtabella0"/>
                    <w:rPr>
                      <w:color w:val="002060"/>
                    </w:rPr>
                  </w:pPr>
                  <w:r w:rsidRPr="00D7273F">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C8AA58" w14:textId="77777777" w:rsidR="007328C0" w:rsidRPr="00D7273F" w:rsidRDefault="007328C0" w:rsidP="001528CF">
                  <w:pPr>
                    <w:pStyle w:val="rowtabella0"/>
                    <w:rPr>
                      <w:color w:val="002060"/>
                    </w:rPr>
                  </w:pPr>
                  <w:r w:rsidRPr="00D7273F">
                    <w:rPr>
                      <w:color w:val="002060"/>
                    </w:rPr>
                    <w:t>- U.S. FORTUNA FANO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3B9927" w14:textId="77777777" w:rsidR="007328C0" w:rsidRPr="00D7273F" w:rsidRDefault="007328C0" w:rsidP="001528CF">
                  <w:pPr>
                    <w:pStyle w:val="rowtabella0"/>
                    <w:jc w:val="center"/>
                    <w:rPr>
                      <w:color w:val="002060"/>
                    </w:rPr>
                  </w:pPr>
                  <w:r w:rsidRPr="00D7273F">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6F6D4C" w14:textId="77777777" w:rsidR="007328C0" w:rsidRPr="00D7273F" w:rsidRDefault="007328C0" w:rsidP="001528CF">
                  <w:pPr>
                    <w:pStyle w:val="rowtabella0"/>
                    <w:jc w:val="center"/>
                    <w:rPr>
                      <w:color w:val="002060"/>
                    </w:rPr>
                  </w:pPr>
                  <w:r w:rsidRPr="00D7273F">
                    <w:rPr>
                      <w:color w:val="002060"/>
                    </w:rPr>
                    <w:t> </w:t>
                  </w:r>
                </w:p>
              </w:tc>
            </w:tr>
          </w:tbl>
          <w:p w14:paraId="06AB2594"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540CFAE3"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D4640" w14:textId="77777777" w:rsidR="007328C0" w:rsidRPr="00D7273F" w:rsidRDefault="007328C0" w:rsidP="001528CF">
                  <w:pPr>
                    <w:pStyle w:val="headertabella0"/>
                    <w:rPr>
                      <w:color w:val="002060"/>
                    </w:rPr>
                  </w:pPr>
                  <w:r w:rsidRPr="00D7273F">
                    <w:rPr>
                      <w:color w:val="002060"/>
                    </w:rPr>
                    <w:t>GIRONE D - 1 Giornata - A</w:t>
                  </w:r>
                </w:p>
              </w:tc>
            </w:tr>
            <w:tr w:rsidR="007328C0" w:rsidRPr="00D7273F" w14:paraId="13320654"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01B733" w14:textId="77777777" w:rsidR="007328C0" w:rsidRPr="00D7273F" w:rsidRDefault="007328C0" w:rsidP="001528CF">
                  <w:pPr>
                    <w:pStyle w:val="rowtabella0"/>
                    <w:rPr>
                      <w:color w:val="002060"/>
                    </w:rPr>
                  </w:pPr>
                  <w:r w:rsidRPr="00D7273F">
                    <w:rPr>
                      <w:color w:val="002060"/>
                    </w:rPr>
                    <w:t xml:space="preserve">(1) AUDAX 1970 </w:t>
                  </w:r>
                  <w:proofErr w:type="gramStart"/>
                  <w:r w:rsidRPr="00D7273F">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DDE61D" w14:textId="77777777" w:rsidR="007328C0" w:rsidRPr="00D7273F" w:rsidRDefault="007328C0" w:rsidP="001528CF">
                  <w:pPr>
                    <w:pStyle w:val="rowtabella0"/>
                    <w:rPr>
                      <w:color w:val="002060"/>
                    </w:rPr>
                  </w:pPr>
                  <w:r w:rsidRPr="00D7273F">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D19E0F" w14:textId="77777777" w:rsidR="007328C0" w:rsidRPr="00D7273F" w:rsidRDefault="007328C0" w:rsidP="001528CF">
                  <w:pPr>
                    <w:pStyle w:val="rowtabella0"/>
                    <w:jc w:val="center"/>
                    <w:rPr>
                      <w:color w:val="002060"/>
                    </w:rPr>
                  </w:pPr>
                  <w:r w:rsidRPr="00D7273F">
                    <w:rPr>
                      <w:color w:val="002060"/>
                    </w:rPr>
                    <w:t>1 - 10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A96FC8" w14:textId="77777777" w:rsidR="007328C0" w:rsidRPr="00D7273F" w:rsidRDefault="007328C0" w:rsidP="001528CF">
                  <w:pPr>
                    <w:pStyle w:val="rowtabella0"/>
                    <w:jc w:val="center"/>
                    <w:rPr>
                      <w:color w:val="002060"/>
                    </w:rPr>
                  </w:pPr>
                  <w:r w:rsidRPr="00D7273F">
                    <w:rPr>
                      <w:color w:val="002060"/>
                    </w:rPr>
                    <w:t> </w:t>
                  </w:r>
                </w:p>
              </w:tc>
            </w:tr>
            <w:tr w:rsidR="007328C0" w:rsidRPr="00D7273F" w14:paraId="3037AE13" w14:textId="77777777" w:rsidTr="001528CF">
              <w:tc>
                <w:tcPr>
                  <w:tcW w:w="4700" w:type="dxa"/>
                  <w:gridSpan w:val="4"/>
                  <w:tcBorders>
                    <w:top w:val="nil"/>
                    <w:left w:val="nil"/>
                    <w:bottom w:val="nil"/>
                    <w:right w:val="nil"/>
                  </w:tcBorders>
                  <w:tcMar>
                    <w:top w:w="20" w:type="dxa"/>
                    <w:left w:w="20" w:type="dxa"/>
                    <w:bottom w:w="20" w:type="dxa"/>
                    <w:right w:w="20" w:type="dxa"/>
                  </w:tcMar>
                  <w:vAlign w:val="center"/>
                  <w:hideMark/>
                </w:tcPr>
                <w:p w14:paraId="0129809D" w14:textId="77777777" w:rsidR="007328C0" w:rsidRPr="00D7273F" w:rsidRDefault="007328C0" w:rsidP="001528CF">
                  <w:pPr>
                    <w:pStyle w:val="rowtabella0"/>
                    <w:rPr>
                      <w:color w:val="002060"/>
                    </w:rPr>
                  </w:pPr>
                  <w:r w:rsidRPr="00D7273F">
                    <w:rPr>
                      <w:color w:val="002060"/>
                    </w:rPr>
                    <w:t>(1) - disputata il 22/09/2024</w:t>
                  </w:r>
                </w:p>
              </w:tc>
            </w:tr>
          </w:tbl>
          <w:p w14:paraId="631DDABB" w14:textId="77777777" w:rsidR="007328C0" w:rsidRPr="00D7273F" w:rsidRDefault="007328C0" w:rsidP="001528CF">
            <w:pPr>
              <w:rPr>
                <w:color w:val="002060"/>
              </w:rPr>
            </w:pPr>
          </w:p>
        </w:tc>
      </w:tr>
    </w:tbl>
    <w:p w14:paraId="0D3072B0"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3B7C81F8"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750BBDE1"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C8F8C" w14:textId="77777777" w:rsidR="007328C0" w:rsidRPr="00D7273F" w:rsidRDefault="007328C0" w:rsidP="001528CF">
                  <w:pPr>
                    <w:pStyle w:val="headertabella0"/>
                    <w:rPr>
                      <w:color w:val="002060"/>
                    </w:rPr>
                  </w:pPr>
                  <w:r w:rsidRPr="00D7273F">
                    <w:rPr>
                      <w:color w:val="002060"/>
                    </w:rPr>
                    <w:lastRenderedPageBreak/>
                    <w:t>GIRONE E - 1 Giornata - A</w:t>
                  </w:r>
                </w:p>
              </w:tc>
            </w:tr>
            <w:tr w:rsidR="007328C0" w:rsidRPr="00D7273F" w14:paraId="05931CEC"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8060A4" w14:textId="77777777" w:rsidR="007328C0" w:rsidRPr="00D7273F" w:rsidRDefault="007328C0" w:rsidP="001528CF">
                  <w:pPr>
                    <w:pStyle w:val="rowtabella0"/>
                    <w:rPr>
                      <w:color w:val="002060"/>
                    </w:rPr>
                  </w:pPr>
                  <w:r w:rsidRPr="00D7273F">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084FD0" w14:textId="77777777" w:rsidR="007328C0" w:rsidRPr="00D7273F" w:rsidRDefault="007328C0" w:rsidP="001528CF">
                  <w:pPr>
                    <w:pStyle w:val="rowtabella0"/>
                    <w:rPr>
                      <w:color w:val="002060"/>
                    </w:rPr>
                  </w:pPr>
                  <w:r w:rsidRPr="00D7273F">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EACF68" w14:textId="77777777" w:rsidR="007328C0" w:rsidRPr="00D7273F" w:rsidRDefault="007328C0" w:rsidP="001528CF">
                  <w:pPr>
                    <w:pStyle w:val="rowtabella0"/>
                    <w:jc w:val="center"/>
                    <w:rPr>
                      <w:color w:val="002060"/>
                    </w:rPr>
                  </w:pPr>
                  <w:r w:rsidRPr="00D7273F">
                    <w:rPr>
                      <w:color w:val="002060"/>
                    </w:rPr>
                    <w:t>1 - 8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23918A" w14:textId="77777777" w:rsidR="007328C0" w:rsidRPr="00D7273F" w:rsidRDefault="007328C0" w:rsidP="001528CF">
                  <w:pPr>
                    <w:pStyle w:val="rowtabella0"/>
                    <w:jc w:val="center"/>
                    <w:rPr>
                      <w:color w:val="002060"/>
                    </w:rPr>
                  </w:pPr>
                  <w:r w:rsidRPr="00D7273F">
                    <w:rPr>
                      <w:color w:val="002060"/>
                    </w:rPr>
                    <w:t> </w:t>
                  </w:r>
                </w:p>
              </w:tc>
            </w:tr>
          </w:tbl>
          <w:p w14:paraId="77C94FA4"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25FA3B61"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1327B" w14:textId="77777777" w:rsidR="007328C0" w:rsidRPr="00D7273F" w:rsidRDefault="007328C0" w:rsidP="001528CF">
                  <w:pPr>
                    <w:pStyle w:val="headertabella0"/>
                    <w:rPr>
                      <w:color w:val="002060"/>
                    </w:rPr>
                  </w:pPr>
                  <w:r w:rsidRPr="00D7273F">
                    <w:rPr>
                      <w:color w:val="002060"/>
                    </w:rPr>
                    <w:t>GIRONE F - 1 Giornata - A</w:t>
                  </w:r>
                </w:p>
              </w:tc>
            </w:tr>
            <w:tr w:rsidR="007328C0" w:rsidRPr="00D7273F" w14:paraId="63A81F27"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C4AF8A" w14:textId="77777777" w:rsidR="007328C0" w:rsidRPr="00D7273F" w:rsidRDefault="007328C0" w:rsidP="001528CF">
                  <w:pPr>
                    <w:pStyle w:val="rowtabella0"/>
                    <w:rPr>
                      <w:color w:val="002060"/>
                    </w:rPr>
                  </w:pPr>
                  <w:r w:rsidRPr="00D7273F">
                    <w:rPr>
                      <w:color w:val="002060"/>
                    </w:rPr>
                    <w:t>C.U.S.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8F0210" w14:textId="77777777" w:rsidR="007328C0" w:rsidRPr="00D7273F" w:rsidRDefault="007328C0" w:rsidP="001528CF">
                  <w:pPr>
                    <w:pStyle w:val="rowtabella0"/>
                    <w:rPr>
                      <w:color w:val="002060"/>
                    </w:rPr>
                  </w:pPr>
                  <w:r w:rsidRPr="00D7273F">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4ECF21" w14:textId="77777777" w:rsidR="007328C0" w:rsidRPr="00D7273F" w:rsidRDefault="007328C0" w:rsidP="001528CF">
                  <w:pPr>
                    <w:pStyle w:val="rowtabella0"/>
                    <w:jc w:val="center"/>
                    <w:rPr>
                      <w:color w:val="002060"/>
                    </w:rPr>
                  </w:pPr>
                  <w:r w:rsidRPr="00D7273F">
                    <w:rPr>
                      <w:color w:val="002060"/>
                    </w:rPr>
                    <w:t>7 - 0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6D06BC" w14:textId="77777777" w:rsidR="007328C0" w:rsidRPr="00D7273F" w:rsidRDefault="007328C0" w:rsidP="001528CF">
                  <w:pPr>
                    <w:pStyle w:val="rowtabella0"/>
                    <w:jc w:val="center"/>
                    <w:rPr>
                      <w:color w:val="002060"/>
                    </w:rPr>
                  </w:pPr>
                  <w:r w:rsidRPr="00D7273F">
                    <w:rPr>
                      <w:color w:val="002060"/>
                    </w:rPr>
                    <w:t> </w:t>
                  </w:r>
                </w:p>
              </w:tc>
            </w:tr>
          </w:tbl>
          <w:p w14:paraId="43C01899" w14:textId="77777777" w:rsidR="007328C0" w:rsidRPr="00D7273F" w:rsidRDefault="007328C0" w:rsidP="001528CF">
            <w:pPr>
              <w:rPr>
                <w:color w:val="002060"/>
              </w:rPr>
            </w:pPr>
          </w:p>
        </w:tc>
      </w:tr>
    </w:tbl>
    <w:p w14:paraId="3292DF83"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26F70630"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494EBF9A"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564F4" w14:textId="77777777" w:rsidR="007328C0" w:rsidRPr="00D7273F" w:rsidRDefault="007328C0" w:rsidP="001528CF">
                  <w:pPr>
                    <w:pStyle w:val="headertabella0"/>
                    <w:rPr>
                      <w:color w:val="002060"/>
                    </w:rPr>
                  </w:pPr>
                  <w:r w:rsidRPr="00D7273F">
                    <w:rPr>
                      <w:color w:val="002060"/>
                    </w:rPr>
                    <w:t>GIRONE G - 1 Giornata - A</w:t>
                  </w:r>
                </w:p>
              </w:tc>
            </w:tr>
            <w:tr w:rsidR="007328C0" w:rsidRPr="00D7273F" w14:paraId="7FBCA379"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19646A" w14:textId="77777777" w:rsidR="007328C0" w:rsidRPr="00D7273F" w:rsidRDefault="007328C0" w:rsidP="001528CF">
                  <w:pPr>
                    <w:pStyle w:val="rowtabella0"/>
                    <w:rPr>
                      <w:color w:val="002060"/>
                    </w:rPr>
                  </w:pPr>
                  <w:r w:rsidRPr="00D7273F">
                    <w:rPr>
                      <w:color w:val="002060"/>
                    </w:rPr>
                    <w:t>(1) 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2E1ED0" w14:textId="77777777" w:rsidR="007328C0" w:rsidRPr="00D7273F" w:rsidRDefault="007328C0" w:rsidP="001528CF">
                  <w:pPr>
                    <w:pStyle w:val="rowtabella0"/>
                    <w:rPr>
                      <w:color w:val="002060"/>
                    </w:rPr>
                  </w:pPr>
                  <w:r w:rsidRPr="00D7273F">
                    <w:rPr>
                      <w:color w:val="002060"/>
                    </w:rPr>
                    <w:t>- FUTSAL VIRE GEOSISTEM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60BF0B" w14:textId="77777777" w:rsidR="007328C0" w:rsidRPr="00D7273F" w:rsidRDefault="007328C0" w:rsidP="001528CF">
                  <w:pPr>
                    <w:pStyle w:val="rowtabella0"/>
                    <w:jc w:val="center"/>
                    <w:rPr>
                      <w:color w:val="002060"/>
                    </w:rPr>
                  </w:pPr>
                  <w:r w:rsidRPr="00D7273F">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8DECA8" w14:textId="77777777" w:rsidR="007328C0" w:rsidRPr="00D7273F" w:rsidRDefault="007328C0" w:rsidP="001528CF">
                  <w:pPr>
                    <w:pStyle w:val="rowtabella0"/>
                    <w:jc w:val="center"/>
                    <w:rPr>
                      <w:color w:val="002060"/>
                    </w:rPr>
                  </w:pPr>
                  <w:r w:rsidRPr="00D7273F">
                    <w:rPr>
                      <w:color w:val="002060"/>
                    </w:rPr>
                    <w:t> </w:t>
                  </w:r>
                </w:p>
              </w:tc>
            </w:tr>
            <w:tr w:rsidR="007328C0" w:rsidRPr="00D7273F" w14:paraId="3F09E0DA" w14:textId="77777777" w:rsidTr="001528CF">
              <w:tc>
                <w:tcPr>
                  <w:tcW w:w="4700" w:type="dxa"/>
                  <w:gridSpan w:val="4"/>
                  <w:tcBorders>
                    <w:top w:val="nil"/>
                    <w:left w:val="nil"/>
                    <w:bottom w:val="nil"/>
                    <w:right w:val="nil"/>
                  </w:tcBorders>
                  <w:tcMar>
                    <w:top w:w="20" w:type="dxa"/>
                    <w:left w:w="20" w:type="dxa"/>
                    <w:bottom w:w="20" w:type="dxa"/>
                    <w:right w:w="20" w:type="dxa"/>
                  </w:tcMar>
                  <w:vAlign w:val="center"/>
                  <w:hideMark/>
                </w:tcPr>
                <w:p w14:paraId="02D84CE0" w14:textId="77777777" w:rsidR="007328C0" w:rsidRPr="00D7273F" w:rsidRDefault="007328C0" w:rsidP="001528CF">
                  <w:pPr>
                    <w:pStyle w:val="rowtabella0"/>
                    <w:rPr>
                      <w:color w:val="002060"/>
                    </w:rPr>
                  </w:pPr>
                  <w:r w:rsidRPr="00D7273F">
                    <w:rPr>
                      <w:color w:val="002060"/>
                    </w:rPr>
                    <w:t>(1) - disputata il 22/09/2024</w:t>
                  </w:r>
                </w:p>
              </w:tc>
            </w:tr>
          </w:tbl>
          <w:p w14:paraId="7903DCDE"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58296827"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D210B" w14:textId="77777777" w:rsidR="007328C0" w:rsidRPr="00D7273F" w:rsidRDefault="007328C0" w:rsidP="001528CF">
                  <w:pPr>
                    <w:pStyle w:val="headertabella0"/>
                    <w:rPr>
                      <w:color w:val="002060"/>
                    </w:rPr>
                  </w:pPr>
                  <w:r w:rsidRPr="00D7273F">
                    <w:rPr>
                      <w:color w:val="002060"/>
                    </w:rPr>
                    <w:t>GIRONE H - 1 Giornata - A</w:t>
                  </w:r>
                </w:p>
              </w:tc>
            </w:tr>
            <w:tr w:rsidR="007328C0" w:rsidRPr="00D7273F" w14:paraId="14A58CF2"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8D931C" w14:textId="77777777" w:rsidR="007328C0" w:rsidRPr="00D7273F" w:rsidRDefault="007328C0" w:rsidP="001528CF">
                  <w:pPr>
                    <w:pStyle w:val="rowtabella0"/>
                    <w:rPr>
                      <w:color w:val="002060"/>
                    </w:rPr>
                  </w:pPr>
                  <w:r w:rsidRPr="00D7273F">
                    <w:rPr>
                      <w:color w:val="002060"/>
                    </w:rPr>
                    <w:t>A.V.I.S. RIPATRANSONE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516514" w14:textId="77777777" w:rsidR="007328C0" w:rsidRPr="00D7273F" w:rsidRDefault="007328C0" w:rsidP="001528CF">
                  <w:pPr>
                    <w:pStyle w:val="rowtabella0"/>
                    <w:rPr>
                      <w:color w:val="002060"/>
                    </w:rPr>
                  </w:pPr>
                  <w:r w:rsidRPr="00D7273F">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9F63D1" w14:textId="77777777" w:rsidR="007328C0" w:rsidRPr="00D7273F" w:rsidRDefault="007328C0" w:rsidP="001528CF">
                  <w:pPr>
                    <w:pStyle w:val="rowtabella0"/>
                    <w:jc w:val="center"/>
                    <w:rPr>
                      <w:color w:val="002060"/>
                    </w:rPr>
                  </w:pPr>
                  <w:r w:rsidRPr="00D7273F">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C52191" w14:textId="77777777" w:rsidR="007328C0" w:rsidRPr="00D7273F" w:rsidRDefault="007328C0" w:rsidP="001528CF">
                  <w:pPr>
                    <w:pStyle w:val="rowtabella0"/>
                    <w:jc w:val="center"/>
                    <w:rPr>
                      <w:color w:val="002060"/>
                    </w:rPr>
                  </w:pPr>
                  <w:r w:rsidRPr="00D7273F">
                    <w:rPr>
                      <w:color w:val="002060"/>
                    </w:rPr>
                    <w:t> </w:t>
                  </w:r>
                </w:p>
              </w:tc>
            </w:tr>
          </w:tbl>
          <w:p w14:paraId="2E1CEE84" w14:textId="77777777" w:rsidR="007328C0" w:rsidRPr="00D7273F" w:rsidRDefault="007328C0" w:rsidP="001528CF">
            <w:pPr>
              <w:rPr>
                <w:color w:val="002060"/>
              </w:rPr>
            </w:pPr>
          </w:p>
        </w:tc>
      </w:tr>
    </w:tbl>
    <w:p w14:paraId="6DB516CF" w14:textId="77777777" w:rsidR="007328C0" w:rsidRPr="00D7273F" w:rsidRDefault="007328C0" w:rsidP="007328C0">
      <w:pPr>
        <w:pStyle w:val="breakline"/>
        <w:rPr>
          <w:rFonts w:eastAsiaTheme="minorEastAsia"/>
          <w:color w:val="002060"/>
        </w:rPr>
      </w:pPr>
    </w:p>
    <w:p w14:paraId="5738E5F4" w14:textId="77777777" w:rsidR="007328C0" w:rsidRPr="00D7273F" w:rsidRDefault="007328C0" w:rsidP="007328C0">
      <w:pPr>
        <w:pStyle w:val="breakline"/>
        <w:rPr>
          <w:color w:val="002060"/>
        </w:rPr>
      </w:pPr>
    </w:p>
    <w:p w14:paraId="3CDAAB11" w14:textId="77777777" w:rsidR="007328C0" w:rsidRPr="00D7273F" w:rsidRDefault="007328C0" w:rsidP="007328C0">
      <w:pPr>
        <w:pStyle w:val="titoloprinc0"/>
        <w:rPr>
          <w:color w:val="002060"/>
        </w:rPr>
      </w:pPr>
      <w:r w:rsidRPr="00D7273F">
        <w:rPr>
          <w:color w:val="002060"/>
        </w:rPr>
        <w:t>GIUDICE SPORTIVO</w:t>
      </w:r>
    </w:p>
    <w:p w14:paraId="2BE17475" w14:textId="77777777" w:rsidR="007328C0" w:rsidRPr="00D7273F" w:rsidRDefault="007328C0" w:rsidP="007328C0">
      <w:pPr>
        <w:pStyle w:val="diffida"/>
        <w:rPr>
          <w:color w:val="002060"/>
        </w:rPr>
      </w:pPr>
      <w:r w:rsidRPr="00D7273F">
        <w:rPr>
          <w:color w:val="002060"/>
        </w:rPr>
        <w:t>Il Giudice Sportivo Avv. Agnese Lazzaretti, con l'assistenza del segretario Angelo Castellana, nella seduta del 24/09/2024, ha adottato le decisioni che di seguito integralmente si riportano:</w:t>
      </w:r>
    </w:p>
    <w:p w14:paraId="033D78B6" w14:textId="77777777" w:rsidR="007328C0" w:rsidRPr="00D7273F" w:rsidRDefault="007328C0" w:rsidP="007328C0">
      <w:pPr>
        <w:pStyle w:val="titolo10"/>
        <w:rPr>
          <w:color w:val="002060"/>
        </w:rPr>
      </w:pPr>
      <w:r w:rsidRPr="00D7273F">
        <w:rPr>
          <w:color w:val="002060"/>
        </w:rPr>
        <w:t xml:space="preserve">GARE DEL 20/ 9/2024 </w:t>
      </w:r>
    </w:p>
    <w:p w14:paraId="684C872D" w14:textId="77777777" w:rsidR="007328C0" w:rsidRPr="00D7273F" w:rsidRDefault="007328C0" w:rsidP="007328C0">
      <w:pPr>
        <w:pStyle w:val="titolo7a"/>
        <w:rPr>
          <w:color w:val="002060"/>
        </w:rPr>
      </w:pPr>
      <w:r w:rsidRPr="00D7273F">
        <w:rPr>
          <w:color w:val="002060"/>
        </w:rPr>
        <w:t xml:space="preserve">PROVVEDIMENTI DISCIPLINARI </w:t>
      </w:r>
    </w:p>
    <w:p w14:paraId="5AEAB7DE" w14:textId="77777777" w:rsidR="007328C0" w:rsidRPr="00D7273F" w:rsidRDefault="007328C0" w:rsidP="007328C0">
      <w:pPr>
        <w:pStyle w:val="titolo7b0"/>
        <w:rPr>
          <w:color w:val="002060"/>
        </w:rPr>
      </w:pPr>
      <w:r w:rsidRPr="00D7273F">
        <w:rPr>
          <w:color w:val="002060"/>
        </w:rPr>
        <w:t xml:space="preserve">In base alle risultanze degli atti ufficiali sono state deliberate le seguenti sanzioni disciplinari. </w:t>
      </w:r>
    </w:p>
    <w:p w14:paraId="799CAD6A" w14:textId="77777777" w:rsidR="007328C0" w:rsidRPr="00D7273F" w:rsidRDefault="007328C0" w:rsidP="007328C0">
      <w:pPr>
        <w:pStyle w:val="titolo30"/>
        <w:rPr>
          <w:color w:val="002060"/>
        </w:rPr>
      </w:pPr>
      <w:r w:rsidRPr="00D7273F">
        <w:rPr>
          <w:color w:val="002060"/>
        </w:rPr>
        <w:t xml:space="preserve">CALCIATORI NON ESPULSI </w:t>
      </w:r>
    </w:p>
    <w:p w14:paraId="0AB5BFAF"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6F8E6559" w14:textId="77777777" w:rsidTr="001528CF">
        <w:tc>
          <w:tcPr>
            <w:tcW w:w="2200" w:type="dxa"/>
            <w:tcMar>
              <w:top w:w="20" w:type="dxa"/>
              <w:left w:w="20" w:type="dxa"/>
              <w:bottom w:w="20" w:type="dxa"/>
              <w:right w:w="20" w:type="dxa"/>
            </w:tcMar>
            <w:vAlign w:val="center"/>
            <w:hideMark/>
          </w:tcPr>
          <w:p w14:paraId="79875FEE" w14:textId="77777777" w:rsidR="007328C0" w:rsidRPr="00D7273F" w:rsidRDefault="007328C0" w:rsidP="001528CF">
            <w:pPr>
              <w:pStyle w:val="movimento"/>
              <w:rPr>
                <w:color w:val="002060"/>
              </w:rPr>
            </w:pPr>
            <w:r w:rsidRPr="00D7273F">
              <w:rPr>
                <w:color w:val="002060"/>
              </w:rPr>
              <w:t>LONGARINI MATTEO</w:t>
            </w:r>
          </w:p>
        </w:tc>
        <w:tc>
          <w:tcPr>
            <w:tcW w:w="2200" w:type="dxa"/>
            <w:tcMar>
              <w:top w:w="20" w:type="dxa"/>
              <w:left w:w="20" w:type="dxa"/>
              <w:bottom w:w="20" w:type="dxa"/>
              <w:right w:w="20" w:type="dxa"/>
            </w:tcMar>
            <w:vAlign w:val="center"/>
            <w:hideMark/>
          </w:tcPr>
          <w:p w14:paraId="597838FA" w14:textId="77777777" w:rsidR="007328C0" w:rsidRPr="00D7273F" w:rsidRDefault="007328C0" w:rsidP="001528CF">
            <w:pPr>
              <w:pStyle w:val="movimento2"/>
              <w:rPr>
                <w:color w:val="002060"/>
              </w:rPr>
            </w:pPr>
            <w:r w:rsidRPr="00D7273F">
              <w:rPr>
                <w:color w:val="002060"/>
              </w:rPr>
              <w:t xml:space="preserve">(AMICI DEL CENTROSOCIO SP.) </w:t>
            </w:r>
          </w:p>
        </w:tc>
        <w:tc>
          <w:tcPr>
            <w:tcW w:w="800" w:type="dxa"/>
            <w:tcMar>
              <w:top w:w="20" w:type="dxa"/>
              <w:left w:w="20" w:type="dxa"/>
              <w:bottom w:w="20" w:type="dxa"/>
              <w:right w:w="20" w:type="dxa"/>
            </w:tcMar>
            <w:vAlign w:val="center"/>
            <w:hideMark/>
          </w:tcPr>
          <w:p w14:paraId="742EB10C"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3E4B1E95" w14:textId="77777777" w:rsidR="007328C0" w:rsidRPr="00D7273F" w:rsidRDefault="007328C0" w:rsidP="001528CF">
            <w:pPr>
              <w:pStyle w:val="movimento"/>
              <w:rPr>
                <w:color w:val="002060"/>
              </w:rPr>
            </w:pPr>
            <w:r w:rsidRPr="00D7273F">
              <w:rPr>
                <w:color w:val="002060"/>
              </w:rPr>
              <w:t>SEBASTIANELLI LEONARDO</w:t>
            </w:r>
          </w:p>
        </w:tc>
        <w:tc>
          <w:tcPr>
            <w:tcW w:w="2200" w:type="dxa"/>
            <w:tcMar>
              <w:top w:w="20" w:type="dxa"/>
              <w:left w:w="20" w:type="dxa"/>
              <w:bottom w:w="20" w:type="dxa"/>
              <w:right w:w="20" w:type="dxa"/>
            </w:tcMar>
            <w:vAlign w:val="center"/>
            <w:hideMark/>
          </w:tcPr>
          <w:p w14:paraId="62E11278" w14:textId="77777777" w:rsidR="007328C0" w:rsidRPr="00D7273F" w:rsidRDefault="007328C0" w:rsidP="001528CF">
            <w:pPr>
              <w:pStyle w:val="movimento2"/>
              <w:rPr>
                <w:color w:val="002060"/>
              </w:rPr>
            </w:pPr>
            <w:r w:rsidRPr="00D7273F">
              <w:rPr>
                <w:color w:val="002060"/>
              </w:rPr>
              <w:t xml:space="preserve">(AMICI DEL CENTROSOCIO SP.) </w:t>
            </w:r>
          </w:p>
        </w:tc>
      </w:tr>
      <w:tr w:rsidR="007328C0" w:rsidRPr="00D7273F" w14:paraId="48F7ADA9" w14:textId="77777777" w:rsidTr="001528CF">
        <w:tc>
          <w:tcPr>
            <w:tcW w:w="2200" w:type="dxa"/>
            <w:tcMar>
              <w:top w:w="20" w:type="dxa"/>
              <w:left w:w="20" w:type="dxa"/>
              <w:bottom w:w="20" w:type="dxa"/>
              <w:right w:w="20" w:type="dxa"/>
            </w:tcMar>
            <w:vAlign w:val="center"/>
            <w:hideMark/>
          </w:tcPr>
          <w:p w14:paraId="44D30CC8" w14:textId="77777777" w:rsidR="007328C0" w:rsidRPr="00D7273F" w:rsidRDefault="007328C0" w:rsidP="001528CF">
            <w:pPr>
              <w:pStyle w:val="movimento"/>
              <w:rPr>
                <w:color w:val="002060"/>
              </w:rPr>
            </w:pPr>
            <w:r w:rsidRPr="00D7273F">
              <w:rPr>
                <w:color w:val="002060"/>
              </w:rPr>
              <w:t>LUPI ALESSIO</w:t>
            </w:r>
          </w:p>
        </w:tc>
        <w:tc>
          <w:tcPr>
            <w:tcW w:w="2200" w:type="dxa"/>
            <w:tcMar>
              <w:top w:w="20" w:type="dxa"/>
              <w:left w:w="20" w:type="dxa"/>
              <w:bottom w:w="20" w:type="dxa"/>
              <w:right w:w="20" w:type="dxa"/>
            </w:tcMar>
            <w:vAlign w:val="center"/>
            <w:hideMark/>
          </w:tcPr>
          <w:p w14:paraId="6F9E1B76" w14:textId="77777777" w:rsidR="007328C0" w:rsidRPr="00D7273F" w:rsidRDefault="007328C0" w:rsidP="001528CF">
            <w:pPr>
              <w:pStyle w:val="movimento2"/>
              <w:rPr>
                <w:color w:val="002060"/>
              </w:rPr>
            </w:pPr>
            <w:r w:rsidRPr="00D7273F">
              <w:rPr>
                <w:color w:val="002060"/>
              </w:rPr>
              <w:t xml:space="preserve">(JESINA S.R.L.) </w:t>
            </w:r>
          </w:p>
        </w:tc>
        <w:tc>
          <w:tcPr>
            <w:tcW w:w="800" w:type="dxa"/>
            <w:tcMar>
              <w:top w:w="20" w:type="dxa"/>
              <w:left w:w="20" w:type="dxa"/>
              <w:bottom w:w="20" w:type="dxa"/>
              <w:right w:w="20" w:type="dxa"/>
            </w:tcMar>
            <w:vAlign w:val="center"/>
            <w:hideMark/>
          </w:tcPr>
          <w:p w14:paraId="1F9070A9"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33EC15D" w14:textId="77777777" w:rsidR="007328C0" w:rsidRPr="00D7273F" w:rsidRDefault="007328C0" w:rsidP="001528CF">
            <w:pPr>
              <w:pStyle w:val="movimento"/>
              <w:rPr>
                <w:color w:val="002060"/>
              </w:rPr>
            </w:pPr>
            <w:r w:rsidRPr="00D7273F">
              <w:rPr>
                <w:color w:val="002060"/>
              </w:rPr>
              <w:t>ZINGARETTI NICKY</w:t>
            </w:r>
          </w:p>
        </w:tc>
        <w:tc>
          <w:tcPr>
            <w:tcW w:w="2200" w:type="dxa"/>
            <w:tcMar>
              <w:top w:w="20" w:type="dxa"/>
              <w:left w:w="20" w:type="dxa"/>
              <w:bottom w:w="20" w:type="dxa"/>
              <w:right w:w="20" w:type="dxa"/>
            </w:tcMar>
            <w:vAlign w:val="center"/>
            <w:hideMark/>
          </w:tcPr>
          <w:p w14:paraId="198CC895" w14:textId="77777777" w:rsidR="007328C0" w:rsidRPr="00D7273F" w:rsidRDefault="007328C0" w:rsidP="001528CF">
            <w:pPr>
              <w:pStyle w:val="movimento2"/>
              <w:rPr>
                <w:color w:val="002060"/>
              </w:rPr>
            </w:pPr>
            <w:r w:rsidRPr="00D7273F">
              <w:rPr>
                <w:color w:val="002060"/>
              </w:rPr>
              <w:t xml:space="preserve">(JESINA S.R.L.) </w:t>
            </w:r>
          </w:p>
        </w:tc>
      </w:tr>
    </w:tbl>
    <w:p w14:paraId="60CDF958" w14:textId="77777777" w:rsidR="007328C0" w:rsidRPr="00D7273F" w:rsidRDefault="007328C0" w:rsidP="007328C0">
      <w:pPr>
        <w:pStyle w:val="titolo10"/>
        <w:rPr>
          <w:rFonts w:eastAsiaTheme="minorEastAsia"/>
          <w:color w:val="002060"/>
        </w:rPr>
      </w:pPr>
      <w:r w:rsidRPr="00D7273F">
        <w:rPr>
          <w:color w:val="002060"/>
        </w:rPr>
        <w:t xml:space="preserve">GARE DEL 21/ 9/2024 </w:t>
      </w:r>
    </w:p>
    <w:p w14:paraId="58E393B6" w14:textId="77777777" w:rsidR="007328C0" w:rsidRPr="00D7273F" w:rsidRDefault="007328C0" w:rsidP="007328C0">
      <w:pPr>
        <w:pStyle w:val="titolo7a"/>
        <w:rPr>
          <w:color w:val="002060"/>
        </w:rPr>
      </w:pPr>
      <w:r w:rsidRPr="00D7273F">
        <w:rPr>
          <w:color w:val="002060"/>
        </w:rPr>
        <w:t xml:space="preserve">PROVVEDIMENTI DISCIPLINARI </w:t>
      </w:r>
    </w:p>
    <w:p w14:paraId="2DA698CA" w14:textId="77777777" w:rsidR="007328C0" w:rsidRPr="00D7273F" w:rsidRDefault="007328C0" w:rsidP="007328C0">
      <w:pPr>
        <w:pStyle w:val="titolo7b0"/>
        <w:rPr>
          <w:color w:val="002060"/>
        </w:rPr>
      </w:pPr>
      <w:r w:rsidRPr="00D7273F">
        <w:rPr>
          <w:color w:val="002060"/>
        </w:rPr>
        <w:t xml:space="preserve">In base alle risultanze degli atti ufficiali sono state deliberate le seguenti sanzioni disciplinari. </w:t>
      </w:r>
    </w:p>
    <w:p w14:paraId="6B4057E5" w14:textId="77777777" w:rsidR="007328C0" w:rsidRPr="00D7273F" w:rsidRDefault="007328C0" w:rsidP="007328C0">
      <w:pPr>
        <w:pStyle w:val="titolo30"/>
        <w:rPr>
          <w:color w:val="002060"/>
        </w:rPr>
      </w:pPr>
      <w:r w:rsidRPr="00D7273F">
        <w:rPr>
          <w:color w:val="002060"/>
        </w:rPr>
        <w:t xml:space="preserve">SOCIETA' </w:t>
      </w:r>
    </w:p>
    <w:p w14:paraId="1E78D638" w14:textId="77777777" w:rsidR="007328C0" w:rsidRPr="00D7273F" w:rsidRDefault="007328C0" w:rsidP="007328C0">
      <w:pPr>
        <w:pStyle w:val="titolo20"/>
        <w:rPr>
          <w:color w:val="002060"/>
        </w:rPr>
      </w:pPr>
      <w:r w:rsidRPr="00D7273F">
        <w:rPr>
          <w:color w:val="002060"/>
        </w:rPr>
        <w:t xml:space="preserve">AMMENDA </w:t>
      </w:r>
    </w:p>
    <w:p w14:paraId="1CBED6B9" w14:textId="77777777" w:rsidR="007328C0" w:rsidRPr="00D7273F" w:rsidRDefault="007328C0" w:rsidP="007328C0">
      <w:pPr>
        <w:pStyle w:val="diffida"/>
        <w:spacing w:before="80" w:beforeAutospacing="0" w:after="40" w:afterAutospacing="0"/>
        <w:jc w:val="left"/>
        <w:rPr>
          <w:color w:val="002060"/>
        </w:rPr>
      </w:pPr>
      <w:r w:rsidRPr="00D7273F">
        <w:rPr>
          <w:color w:val="002060"/>
        </w:rPr>
        <w:t xml:space="preserve">Euro 70,00 ITALSERVICE C5 </w:t>
      </w:r>
      <w:r w:rsidRPr="00D7273F">
        <w:rPr>
          <w:color w:val="002060"/>
        </w:rPr>
        <w:br/>
        <w:t xml:space="preserve">Per comportamento offensivo del proprio pubblico nei confronti dell'arbitro. </w:t>
      </w:r>
    </w:p>
    <w:p w14:paraId="60402968" w14:textId="77777777" w:rsidR="007328C0" w:rsidRPr="00D7273F" w:rsidRDefault="007328C0" w:rsidP="007328C0">
      <w:pPr>
        <w:pStyle w:val="titolo30"/>
        <w:rPr>
          <w:color w:val="002060"/>
        </w:rPr>
      </w:pPr>
      <w:r w:rsidRPr="00D7273F">
        <w:rPr>
          <w:color w:val="002060"/>
        </w:rPr>
        <w:t xml:space="preserve">ALLENATORI </w:t>
      </w:r>
    </w:p>
    <w:p w14:paraId="18816F73"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7247AB5D" w14:textId="77777777" w:rsidTr="001528CF">
        <w:tc>
          <w:tcPr>
            <w:tcW w:w="2200" w:type="dxa"/>
            <w:tcMar>
              <w:top w:w="20" w:type="dxa"/>
              <w:left w:w="20" w:type="dxa"/>
              <w:bottom w:w="20" w:type="dxa"/>
              <w:right w:w="20" w:type="dxa"/>
            </w:tcMar>
            <w:vAlign w:val="center"/>
            <w:hideMark/>
          </w:tcPr>
          <w:p w14:paraId="389D3B23" w14:textId="77777777" w:rsidR="007328C0" w:rsidRPr="00D7273F" w:rsidRDefault="007328C0" w:rsidP="001528CF">
            <w:pPr>
              <w:pStyle w:val="movimento"/>
              <w:rPr>
                <w:color w:val="002060"/>
              </w:rPr>
            </w:pPr>
            <w:r w:rsidRPr="00D7273F">
              <w:rPr>
                <w:color w:val="002060"/>
              </w:rPr>
              <w:t>BALDARELLI FEDERICO</w:t>
            </w:r>
          </w:p>
        </w:tc>
        <w:tc>
          <w:tcPr>
            <w:tcW w:w="2200" w:type="dxa"/>
            <w:tcMar>
              <w:top w:w="20" w:type="dxa"/>
              <w:left w:w="20" w:type="dxa"/>
              <w:bottom w:w="20" w:type="dxa"/>
              <w:right w:w="20" w:type="dxa"/>
            </w:tcMar>
            <w:vAlign w:val="center"/>
            <w:hideMark/>
          </w:tcPr>
          <w:p w14:paraId="02F27593" w14:textId="77777777" w:rsidR="007328C0" w:rsidRPr="00D7273F" w:rsidRDefault="007328C0" w:rsidP="001528CF">
            <w:pPr>
              <w:pStyle w:val="movimento2"/>
              <w:rPr>
                <w:color w:val="002060"/>
              </w:rPr>
            </w:pPr>
            <w:r w:rsidRPr="00D7273F">
              <w:rPr>
                <w:color w:val="002060"/>
              </w:rPr>
              <w:t xml:space="preserve">(ITALSERVICE C5) </w:t>
            </w:r>
          </w:p>
        </w:tc>
        <w:tc>
          <w:tcPr>
            <w:tcW w:w="800" w:type="dxa"/>
            <w:tcMar>
              <w:top w:w="20" w:type="dxa"/>
              <w:left w:w="20" w:type="dxa"/>
              <w:bottom w:w="20" w:type="dxa"/>
              <w:right w:w="20" w:type="dxa"/>
            </w:tcMar>
            <w:vAlign w:val="center"/>
            <w:hideMark/>
          </w:tcPr>
          <w:p w14:paraId="2A95434C"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3B438B9C"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294FB7B7" w14:textId="77777777" w:rsidR="007328C0" w:rsidRPr="00D7273F" w:rsidRDefault="007328C0" w:rsidP="001528CF">
            <w:pPr>
              <w:pStyle w:val="movimento2"/>
              <w:rPr>
                <w:color w:val="002060"/>
              </w:rPr>
            </w:pPr>
            <w:r w:rsidRPr="00D7273F">
              <w:rPr>
                <w:color w:val="002060"/>
              </w:rPr>
              <w:t> </w:t>
            </w:r>
          </w:p>
        </w:tc>
      </w:tr>
    </w:tbl>
    <w:p w14:paraId="4285FE5B" w14:textId="77777777" w:rsidR="007328C0" w:rsidRPr="00D7273F" w:rsidRDefault="007328C0" w:rsidP="007328C0">
      <w:pPr>
        <w:pStyle w:val="titolo30"/>
        <w:rPr>
          <w:rFonts w:eastAsiaTheme="minorEastAsia"/>
          <w:color w:val="002060"/>
        </w:rPr>
      </w:pPr>
      <w:r w:rsidRPr="00D7273F">
        <w:rPr>
          <w:color w:val="002060"/>
        </w:rPr>
        <w:t xml:space="preserve">CALCIATORI NON ESPULSI </w:t>
      </w:r>
    </w:p>
    <w:p w14:paraId="297BAE5E"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148C4663" w14:textId="77777777" w:rsidTr="001528CF">
        <w:tc>
          <w:tcPr>
            <w:tcW w:w="2200" w:type="dxa"/>
            <w:tcMar>
              <w:top w:w="20" w:type="dxa"/>
              <w:left w:w="20" w:type="dxa"/>
              <w:bottom w:w="20" w:type="dxa"/>
              <w:right w:w="20" w:type="dxa"/>
            </w:tcMar>
            <w:vAlign w:val="center"/>
            <w:hideMark/>
          </w:tcPr>
          <w:p w14:paraId="08DD26AA" w14:textId="77777777" w:rsidR="007328C0" w:rsidRPr="00D7273F" w:rsidRDefault="007328C0" w:rsidP="001528CF">
            <w:pPr>
              <w:pStyle w:val="movimento"/>
              <w:rPr>
                <w:color w:val="002060"/>
              </w:rPr>
            </w:pPr>
            <w:r w:rsidRPr="00D7273F">
              <w:rPr>
                <w:color w:val="002060"/>
              </w:rPr>
              <w:t>CIRILLO LUCA</w:t>
            </w:r>
          </w:p>
        </w:tc>
        <w:tc>
          <w:tcPr>
            <w:tcW w:w="2200" w:type="dxa"/>
            <w:tcMar>
              <w:top w:w="20" w:type="dxa"/>
              <w:left w:w="20" w:type="dxa"/>
              <w:bottom w:w="20" w:type="dxa"/>
              <w:right w:w="20" w:type="dxa"/>
            </w:tcMar>
            <w:vAlign w:val="center"/>
            <w:hideMark/>
          </w:tcPr>
          <w:p w14:paraId="27210B6B" w14:textId="77777777" w:rsidR="007328C0" w:rsidRPr="00D7273F" w:rsidRDefault="007328C0" w:rsidP="001528CF">
            <w:pPr>
              <w:pStyle w:val="movimento2"/>
              <w:rPr>
                <w:color w:val="002060"/>
              </w:rPr>
            </w:pPr>
            <w:r w:rsidRPr="00D7273F">
              <w:rPr>
                <w:color w:val="002060"/>
              </w:rPr>
              <w:t xml:space="preserve">(BULDOG T.N.T. LUCREZIA) </w:t>
            </w:r>
          </w:p>
        </w:tc>
        <w:tc>
          <w:tcPr>
            <w:tcW w:w="800" w:type="dxa"/>
            <w:tcMar>
              <w:top w:w="20" w:type="dxa"/>
              <w:left w:w="20" w:type="dxa"/>
              <w:bottom w:w="20" w:type="dxa"/>
              <w:right w:w="20" w:type="dxa"/>
            </w:tcMar>
            <w:vAlign w:val="center"/>
            <w:hideMark/>
          </w:tcPr>
          <w:p w14:paraId="39BFE289"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162735F" w14:textId="77777777" w:rsidR="007328C0" w:rsidRPr="00D7273F" w:rsidRDefault="007328C0" w:rsidP="001528CF">
            <w:pPr>
              <w:pStyle w:val="movimento"/>
              <w:rPr>
                <w:color w:val="002060"/>
              </w:rPr>
            </w:pPr>
            <w:r w:rsidRPr="00D7273F">
              <w:rPr>
                <w:color w:val="002060"/>
              </w:rPr>
              <w:t>SUBISSATI ALEX</w:t>
            </w:r>
          </w:p>
        </w:tc>
        <w:tc>
          <w:tcPr>
            <w:tcW w:w="2200" w:type="dxa"/>
            <w:tcMar>
              <w:top w:w="20" w:type="dxa"/>
              <w:left w:w="20" w:type="dxa"/>
              <w:bottom w:w="20" w:type="dxa"/>
              <w:right w:w="20" w:type="dxa"/>
            </w:tcMar>
            <w:vAlign w:val="center"/>
            <w:hideMark/>
          </w:tcPr>
          <w:p w14:paraId="08F0AF93" w14:textId="77777777" w:rsidR="007328C0" w:rsidRPr="00D7273F" w:rsidRDefault="007328C0" w:rsidP="001528CF">
            <w:pPr>
              <w:pStyle w:val="movimento2"/>
              <w:rPr>
                <w:color w:val="002060"/>
              </w:rPr>
            </w:pPr>
            <w:r w:rsidRPr="00D7273F">
              <w:rPr>
                <w:color w:val="002060"/>
              </w:rPr>
              <w:t xml:space="preserve">(BULDOG T.N.T. LUCREZIA) </w:t>
            </w:r>
          </w:p>
        </w:tc>
      </w:tr>
      <w:tr w:rsidR="007328C0" w:rsidRPr="00D7273F" w14:paraId="5A9763C5" w14:textId="77777777" w:rsidTr="001528CF">
        <w:tc>
          <w:tcPr>
            <w:tcW w:w="2200" w:type="dxa"/>
            <w:tcMar>
              <w:top w:w="20" w:type="dxa"/>
              <w:left w:w="20" w:type="dxa"/>
              <w:bottom w:w="20" w:type="dxa"/>
              <w:right w:w="20" w:type="dxa"/>
            </w:tcMar>
            <w:vAlign w:val="center"/>
            <w:hideMark/>
          </w:tcPr>
          <w:p w14:paraId="64750F57" w14:textId="77777777" w:rsidR="007328C0" w:rsidRPr="00D7273F" w:rsidRDefault="007328C0" w:rsidP="001528CF">
            <w:pPr>
              <w:pStyle w:val="movimento"/>
              <w:rPr>
                <w:color w:val="002060"/>
              </w:rPr>
            </w:pPr>
            <w:r w:rsidRPr="00D7273F">
              <w:rPr>
                <w:color w:val="002060"/>
              </w:rPr>
              <w:t>BRUALDI ALESSANDRO</w:t>
            </w:r>
          </w:p>
        </w:tc>
        <w:tc>
          <w:tcPr>
            <w:tcW w:w="2200" w:type="dxa"/>
            <w:tcMar>
              <w:top w:w="20" w:type="dxa"/>
              <w:left w:w="20" w:type="dxa"/>
              <w:bottom w:w="20" w:type="dxa"/>
              <w:right w:w="20" w:type="dxa"/>
            </w:tcMar>
            <w:vAlign w:val="center"/>
            <w:hideMark/>
          </w:tcPr>
          <w:p w14:paraId="79DA7277" w14:textId="77777777" w:rsidR="007328C0" w:rsidRPr="00D7273F" w:rsidRDefault="007328C0" w:rsidP="001528CF">
            <w:pPr>
              <w:pStyle w:val="movimento2"/>
              <w:rPr>
                <w:color w:val="002060"/>
              </w:rPr>
            </w:pPr>
            <w:r w:rsidRPr="00D7273F">
              <w:rPr>
                <w:color w:val="002060"/>
              </w:rPr>
              <w:t xml:space="preserve">(ITALSERVICE C5) </w:t>
            </w:r>
          </w:p>
        </w:tc>
        <w:tc>
          <w:tcPr>
            <w:tcW w:w="800" w:type="dxa"/>
            <w:tcMar>
              <w:top w:w="20" w:type="dxa"/>
              <w:left w:w="20" w:type="dxa"/>
              <w:bottom w:w="20" w:type="dxa"/>
              <w:right w:w="20" w:type="dxa"/>
            </w:tcMar>
            <w:vAlign w:val="center"/>
            <w:hideMark/>
          </w:tcPr>
          <w:p w14:paraId="4C6634B8"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801497E" w14:textId="77777777" w:rsidR="007328C0" w:rsidRPr="00D7273F" w:rsidRDefault="007328C0" w:rsidP="001528CF">
            <w:pPr>
              <w:pStyle w:val="movimento"/>
              <w:rPr>
                <w:color w:val="002060"/>
              </w:rPr>
            </w:pPr>
            <w:r w:rsidRPr="00D7273F">
              <w:rPr>
                <w:color w:val="002060"/>
              </w:rPr>
              <w:t>ISSINI RICCARDO</w:t>
            </w:r>
          </w:p>
        </w:tc>
        <w:tc>
          <w:tcPr>
            <w:tcW w:w="2200" w:type="dxa"/>
            <w:tcMar>
              <w:top w:w="20" w:type="dxa"/>
              <w:left w:w="20" w:type="dxa"/>
              <w:bottom w:w="20" w:type="dxa"/>
              <w:right w:w="20" w:type="dxa"/>
            </w:tcMar>
            <w:vAlign w:val="center"/>
            <w:hideMark/>
          </w:tcPr>
          <w:p w14:paraId="346D27AA" w14:textId="77777777" w:rsidR="007328C0" w:rsidRPr="00D7273F" w:rsidRDefault="007328C0" w:rsidP="001528CF">
            <w:pPr>
              <w:pStyle w:val="movimento2"/>
              <w:rPr>
                <w:color w:val="002060"/>
              </w:rPr>
            </w:pPr>
            <w:r w:rsidRPr="00D7273F">
              <w:rPr>
                <w:color w:val="002060"/>
              </w:rPr>
              <w:t xml:space="preserve">(MONTELUPONE CALCIO A 5) </w:t>
            </w:r>
          </w:p>
        </w:tc>
      </w:tr>
      <w:tr w:rsidR="007328C0" w:rsidRPr="00D7273F" w14:paraId="313F4E18" w14:textId="77777777" w:rsidTr="001528CF">
        <w:tc>
          <w:tcPr>
            <w:tcW w:w="2200" w:type="dxa"/>
            <w:tcMar>
              <w:top w:w="20" w:type="dxa"/>
              <w:left w:w="20" w:type="dxa"/>
              <w:bottom w:w="20" w:type="dxa"/>
              <w:right w:w="20" w:type="dxa"/>
            </w:tcMar>
            <w:vAlign w:val="center"/>
            <w:hideMark/>
          </w:tcPr>
          <w:p w14:paraId="7CDB738D" w14:textId="77777777" w:rsidR="007328C0" w:rsidRPr="00D7273F" w:rsidRDefault="007328C0" w:rsidP="001528CF">
            <w:pPr>
              <w:pStyle w:val="movimento"/>
              <w:rPr>
                <w:color w:val="002060"/>
              </w:rPr>
            </w:pPr>
            <w:r w:rsidRPr="00D7273F">
              <w:rPr>
                <w:color w:val="002060"/>
              </w:rPr>
              <w:t>ROSSI MATTEO</w:t>
            </w:r>
          </w:p>
        </w:tc>
        <w:tc>
          <w:tcPr>
            <w:tcW w:w="2200" w:type="dxa"/>
            <w:tcMar>
              <w:top w:w="20" w:type="dxa"/>
              <w:left w:w="20" w:type="dxa"/>
              <w:bottom w:w="20" w:type="dxa"/>
              <w:right w:w="20" w:type="dxa"/>
            </w:tcMar>
            <w:vAlign w:val="center"/>
            <w:hideMark/>
          </w:tcPr>
          <w:p w14:paraId="09ECD326" w14:textId="77777777" w:rsidR="007328C0" w:rsidRPr="00D7273F" w:rsidRDefault="007328C0" w:rsidP="001528CF">
            <w:pPr>
              <w:pStyle w:val="movimento2"/>
              <w:rPr>
                <w:color w:val="002060"/>
              </w:rPr>
            </w:pPr>
            <w:r w:rsidRPr="00D7273F">
              <w:rPr>
                <w:color w:val="002060"/>
              </w:rPr>
              <w:t xml:space="preserve">(MONTELUPONE CALCIO A 5) </w:t>
            </w:r>
          </w:p>
        </w:tc>
        <w:tc>
          <w:tcPr>
            <w:tcW w:w="800" w:type="dxa"/>
            <w:tcMar>
              <w:top w:w="20" w:type="dxa"/>
              <w:left w:w="20" w:type="dxa"/>
              <w:bottom w:w="20" w:type="dxa"/>
              <w:right w:w="20" w:type="dxa"/>
            </w:tcMar>
            <w:vAlign w:val="center"/>
            <w:hideMark/>
          </w:tcPr>
          <w:p w14:paraId="5D6D1412"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3CA7EA61"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10D75E0A" w14:textId="77777777" w:rsidR="007328C0" w:rsidRPr="00D7273F" w:rsidRDefault="007328C0" w:rsidP="001528CF">
            <w:pPr>
              <w:pStyle w:val="movimento2"/>
              <w:rPr>
                <w:color w:val="002060"/>
              </w:rPr>
            </w:pPr>
            <w:r w:rsidRPr="00D7273F">
              <w:rPr>
                <w:color w:val="002060"/>
              </w:rPr>
              <w:t> </w:t>
            </w:r>
          </w:p>
        </w:tc>
      </w:tr>
    </w:tbl>
    <w:p w14:paraId="64A3CBDA" w14:textId="77777777" w:rsidR="007328C0" w:rsidRPr="00D7273F" w:rsidRDefault="007328C0" w:rsidP="007328C0">
      <w:pPr>
        <w:pStyle w:val="titolo10"/>
        <w:rPr>
          <w:rFonts w:eastAsiaTheme="minorEastAsia"/>
          <w:color w:val="002060"/>
        </w:rPr>
      </w:pPr>
      <w:r w:rsidRPr="00D7273F">
        <w:rPr>
          <w:color w:val="002060"/>
        </w:rPr>
        <w:t xml:space="preserve">GARE DEL 22/ 9/2024 </w:t>
      </w:r>
    </w:p>
    <w:p w14:paraId="7AD061ED" w14:textId="77777777" w:rsidR="007328C0" w:rsidRPr="00D7273F" w:rsidRDefault="007328C0" w:rsidP="007328C0">
      <w:pPr>
        <w:pStyle w:val="titolo7a"/>
        <w:rPr>
          <w:color w:val="002060"/>
        </w:rPr>
      </w:pPr>
      <w:r w:rsidRPr="00D7273F">
        <w:rPr>
          <w:color w:val="002060"/>
        </w:rPr>
        <w:t xml:space="preserve">PROVVEDIMENTI DISCIPLINARI </w:t>
      </w:r>
    </w:p>
    <w:p w14:paraId="2749CB58" w14:textId="77777777" w:rsidR="007328C0" w:rsidRPr="00D7273F" w:rsidRDefault="007328C0" w:rsidP="007328C0">
      <w:pPr>
        <w:pStyle w:val="titolo7b0"/>
        <w:rPr>
          <w:color w:val="002060"/>
        </w:rPr>
      </w:pPr>
      <w:r w:rsidRPr="00D7273F">
        <w:rPr>
          <w:color w:val="002060"/>
        </w:rPr>
        <w:t xml:space="preserve">In base alle risultanze degli atti ufficiali sono state deliberate le seguenti sanzioni disciplinari. </w:t>
      </w:r>
    </w:p>
    <w:p w14:paraId="550AA764" w14:textId="77777777" w:rsidR="007328C0" w:rsidRPr="00D7273F" w:rsidRDefault="007328C0" w:rsidP="007328C0">
      <w:pPr>
        <w:pStyle w:val="titolo30"/>
        <w:rPr>
          <w:color w:val="002060"/>
        </w:rPr>
      </w:pPr>
      <w:r w:rsidRPr="00D7273F">
        <w:rPr>
          <w:color w:val="002060"/>
        </w:rPr>
        <w:t xml:space="preserve">CALCIATORI NON ESPULSI </w:t>
      </w:r>
    </w:p>
    <w:p w14:paraId="14C4788E" w14:textId="77777777" w:rsidR="007328C0" w:rsidRPr="00D7273F" w:rsidRDefault="007328C0" w:rsidP="007328C0">
      <w:pPr>
        <w:pStyle w:val="titolo20"/>
        <w:rPr>
          <w:color w:val="002060"/>
        </w:rPr>
      </w:pPr>
      <w:r w:rsidRPr="00D7273F">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70FB43C1" w14:textId="77777777" w:rsidTr="001528CF">
        <w:tc>
          <w:tcPr>
            <w:tcW w:w="2200" w:type="dxa"/>
            <w:tcMar>
              <w:top w:w="20" w:type="dxa"/>
              <w:left w:w="20" w:type="dxa"/>
              <w:bottom w:w="20" w:type="dxa"/>
              <w:right w:w="20" w:type="dxa"/>
            </w:tcMar>
            <w:vAlign w:val="center"/>
            <w:hideMark/>
          </w:tcPr>
          <w:p w14:paraId="50518F2A" w14:textId="77777777" w:rsidR="007328C0" w:rsidRPr="00D7273F" w:rsidRDefault="007328C0" w:rsidP="001528CF">
            <w:pPr>
              <w:pStyle w:val="movimento"/>
              <w:rPr>
                <w:color w:val="002060"/>
              </w:rPr>
            </w:pPr>
            <w:r w:rsidRPr="00D7273F">
              <w:rPr>
                <w:color w:val="002060"/>
              </w:rPr>
              <w:t>CORREANI ROSSANO</w:t>
            </w:r>
          </w:p>
        </w:tc>
        <w:tc>
          <w:tcPr>
            <w:tcW w:w="2200" w:type="dxa"/>
            <w:tcMar>
              <w:top w:w="20" w:type="dxa"/>
              <w:left w:w="20" w:type="dxa"/>
              <w:bottom w:w="20" w:type="dxa"/>
              <w:right w:w="20" w:type="dxa"/>
            </w:tcMar>
            <w:vAlign w:val="center"/>
            <w:hideMark/>
          </w:tcPr>
          <w:p w14:paraId="63EE2535" w14:textId="77777777" w:rsidR="007328C0" w:rsidRPr="00D7273F" w:rsidRDefault="007328C0" w:rsidP="001528CF">
            <w:pPr>
              <w:pStyle w:val="movimento2"/>
              <w:rPr>
                <w:color w:val="002060"/>
              </w:rPr>
            </w:pPr>
            <w:r w:rsidRPr="00D7273F">
              <w:rPr>
                <w:color w:val="002060"/>
              </w:rPr>
              <w:t xml:space="preserve">(ACLI MANTOVANI CALCIO A 5) </w:t>
            </w:r>
          </w:p>
        </w:tc>
        <w:tc>
          <w:tcPr>
            <w:tcW w:w="800" w:type="dxa"/>
            <w:tcMar>
              <w:top w:w="20" w:type="dxa"/>
              <w:left w:w="20" w:type="dxa"/>
              <w:bottom w:w="20" w:type="dxa"/>
              <w:right w:w="20" w:type="dxa"/>
            </w:tcMar>
            <w:vAlign w:val="center"/>
            <w:hideMark/>
          </w:tcPr>
          <w:p w14:paraId="4216521F"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6D59505E" w14:textId="77777777" w:rsidR="007328C0" w:rsidRPr="00D7273F" w:rsidRDefault="007328C0" w:rsidP="001528CF">
            <w:pPr>
              <w:pStyle w:val="movimento"/>
              <w:rPr>
                <w:color w:val="002060"/>
              </w:rPr>
            </w:pPr>
            <w:r w:rsidRPr="00D7273F">
              <w:rPr>
                <w:color w:val="002060"/>
              </w:rPr>
              <w:t>SISTI RICCARDO</w:t>
            </w:r>
          </w:p>
        </w:tc>
        <w:tc>
          <w:tcPr>
            <w:tcW w:w="2200" w:type="dxa"/>
            <w:tcMar>
              <w:top w:w="20" w:type="dxa"/>
              <w:left w:w="20" w:type="dxa"/>
              <w:bottom w:w="20" w:type="dxa"/>
              <w:right w:w="20" w:type="dxa"/>
            </w:tcMar>
            <w:vAlign w:val="center"/>
            <w:hideMark/>
          </w:tcPr>
          <w:p w14:paraId="166D0F93" w14:textId="77777777" w:rsidR="007328C0" w:rsidRPr="00D7273F" w:rsidRDefault="007328C0" w:rsidP="001528CF">
            <w:pPr>
              <w:pStyle w:val="movimento2"/>
              <w:rPr>
                <w:color w:val="002060"/>
              </w:rPr>
            </w:pPr>
            <w:r w:rsidRPr="00D7273F">
              <w:rPr>
                <w:color w:val="002060"/>
              </w:rPr>
              <w:t xml:space="preserve">(FUTSAL VIRE GEOSISTEM ASD) </w:t>
            </w:r>
          </w:p>
        </w:tc>
      </w:tr>
    </w:tbl>
    <w:p w14:paraId="72633CA5" w14:textId="77777777" w:rsidR="007328C0" w:rsidRDefault="007328C0" w:rsidP="007328C0">
      <w:pPr>
        <w:pStyle w:val="breakline"/>
        <w:rPr>
          <w:color w:val="002060"/>
        </w:rPr>
      </w:pPr>
    </w:p>
    <w:p w14:paraId="641A77C1" w14:textId="77777777" w:rsidR="007328C0" w:rsidRPr="00D652AD" w:rsidRDefault="007328C0" w:rsidP="007328C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66712404" w14:textId="77777777" w:rsidR="007328C0" w:rsidRPr="00D652AD" w:rsidRDefault="007328C0" w:rsidP="007328C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1D7FA5CA" w14:textId="77777777" w:rsidR="007328C0" w:rsidRDefault="007328C0" w:rsidP="007328C0">
      <w:pPr>
        <w:pStyle w:val="breakline"/>
        <w:rPr>
          <w:color w:val="002060"/>
        </w:rPr>
      </w:pPr>
    </w:p>
    <w:p w14:paraId="45080548" w14:textId="77777777" w:rsidR="007328C0" w:rsidRPr="00D7273F" w:rsidRDefault="007328C0" w:rsidP="007328C0">
      <w:pPr>
        <w:pStyle w:val="titoloprinc0"/>
        <w:rPr>
          <w:color w:val="002060"/>
        </w:rPr>
      </w:pPr>
      <w:r w:rsidRPr="00D7273F">
        <w:rPr>
          <w:color w:val="002060"/>
        </w:rPr>
        <w:t>PROGRAMMA GARE</w:t>
      </w:r>
    </w:p>
    <w:p w14:paraId="5FBF7F42" w14:textId="77777777" w:rsidR="007328C0" w:rsidRDefault="007328C0" w:rsidP="007328C0">
      <w:pPr>
        <w:pStyle w:val="breakline"/>
        <w:rPr>
          <w:rFonts w:eastAsiaTheme="minorEastAsia"/>
          <w:color w:val="002060"/>
        </w:rPr>
      </w:pPr>
    </w:p>
    <w:p w14:paraId="6B257555" w14:textId="77777777" w:rsidR="00021EB5" w:rsidRPr="006D055B" w:rsidRDefault="00021EB5" w:rsidP="00021EB5">
      <w:pPr>
        <w:pStyle w:val="sottotitolocampionato10"/>
        <w:rPr>
          <w:color w:val="002060"/>
        </w:rPr>
      </w:pPr>
      <w:r w:rsidRPr="006D055B">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021EB5" w:rsidRPr="006D055B" w14:paraId="1955ADD1"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32342"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C6BAC"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B9760"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B1B4F"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392F2"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92150"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FB3E8"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5318E578"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F9D8F0" w14:textId="77777777" w:rsidR="00021EB5" w:rsidRPr="006D055B" w:rsidRDefault="00021EB5" w:rsidP="001528CF">
            <w:pPr>
              <w:pStyle w:val="rowtabella0"/>
              <w:rPr>
                <w:color w:val="002060"/>
              </w:rPr>
            </w:pPr>
            <w:r w:rsidRPr="006D055B">
              <w:rPr>
                <w:color w:val="002060"/>
              </w:rPr>
              <w:t>JESINA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041088" w14:textId="77777777" w:rsidR="00021EB5" w:rsidRPr="006D055B" w:rsidRDefault="00021EB5" w:rsidP="001528CF">
            <w:pPr>
              <w:pStyle w:val="rowtabella0"/>
              <w:rPr>
                <w:color w:val="002060"/>
              </w:rPr>
            </w:pPr>
            <w:r w:rsidRPr="006D055B">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FB04BA"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F12CCF" w14:textId="77777777" w:rsidR="00021EB5" w:rsidRPr="006D055B" w:rsidRDefault="00021EB5" w:rsidP="001528CF">
            <w:pPr>
              <w:pStyle w:val="rowtabella0"/>
              <w:rPr>
                <w:color w:val="002060"/>
              </w:rPr>
            </w:pPr>
            <w:r w:rsidRPr="006D055B">
              <w:rPr>
                <w:color w:val="002060"/>
              </w:rPr>
              <w:t>01/10/2024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50E7DA" w14:textId="77777777" w:rsidR="00021EB5" w:rsidRPr="006D055B" w:rsidRDefault="00021EB5" w:rsidP="001528CF">
            <w:pPr>
              <w:pStyle w:val="rowtabella0"/>
              <w:rPr>
                <w:color w:val="002060"/>
              </w:rPr>
            </w:pPr>
            <w:r w:rsidRPr="006D055B">
              <w:rPr>
                <w:color w:val="002060"/>
              </w:rPr>
              <w:t>5089 PALASPORT "ZANNONI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DB6A30" w14:textId="77777777" w:rsidR="00021EB5" w:rsidRPr="006D055B" w:rsidRDefault="00021EB5" w:rsidP="001528CF">
            <w:pPr>
              <w:pStyle w:val="rowtabella0"/>
              <w:rPr>
                <w:color w:val="002060"/>
              </w:rPr>
            </w:pPr>
            <w:r w:rsidRPr="006D055B">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85A507" w14:textId="77777777" w:rsidR="00021EB5" w:rsidRPr="006D055B" w:rsidRDefault="00021EB5" w:rsidP="001528CF">
            <w:pPr>
              <w:pStyle w:val="rowtabella0"/>
              <w:rPr>
                <w:color w:val="002060"/>
              </w:rPr>
            </w:pPr>
            <w:r w:rsidRPr="006D055B">
              <w:rPr>
                <w:color w:val="002060"/>
              </w:rPr>
              <w:t>VIA ZANNONI</w:t>
            </w:r>
          </w:p>
        </w:tc>
      </w:tr>
    </w:tbl>
    <w:p w14:paraId="7D2803F5" w14:textId="77777777" w:rsidR="00021EB5" w:rsidRPr="006D055B" w:rsidRDefault="00021EB5" w:rsidP="00021EB5">
      <w:pPr>
        <w:pStyle w:val="breakline"/>
        <w:rPr>
          <w:rFonts w:eastAsiaTheme="minorEastAsia"/>
          <w:color w:val="002060"/>
        </w:rPr>
      </w:pPr>
    </w:p>
    <w:p w14:paraId="032CC645" w14:textId="77777777" w:rsidR="00021EB5" w:rsidRPr="006D055B" w:rsidRDefault="00021EB5" w:rsidP="00021EB5">
      <w:pPr>
        <w:pStyle w:val="breakline"/>
        <w:rPr>
          <w:color w:val="002060"/>
        </w:rPr>
      </w:pPr>
    </w:p>
    <w:p w14:paraId="67BEE6B5" w14:textId="77777777" w:rsidR="00021EB5" w:rsidRPr="006D055B" w:rsidRDefault="00021EB5" w:rsidP="00021EB5">
      <w:pPr>
        <w:pStyle w:val="breakline"/>
        <w:rPr>
          <w:color w:val="002060"/>
        </w:rPr>
      </w:pPr>
    </w:p>
    <w:p w14:paraId="21A59CF4" w14:textId="77777777" w:rsidR="00021EB5" w:rsidRPr="006D055B" w:rsidRDefault="00021EB5" w:rsidP="00021EB5">
      <w:pPr>
        <w:pStyle w:val="sottotitolocampionato10"/>
        <w:rPr>
          <w:color w:val="002060"/>
        </w:rPr>
      </w:pPr>
      <w:r w:rsidRPr="006D055B">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709D7ECA"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2F609"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5965A"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5E7CB"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A1C35"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8DF57"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CEE63"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22760"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615F9D86"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160165" w14:textId="77777777" w:rsidR="00021EB5" w:rsidRPr="006D055B" w:rsidRDefault="00021EB5" w:rsidP="001528CF">
            <w:pPr>
              <w:pStyle w:val="rowtabella0"/>
              <w:rPr>
                <w:color w:val="002060"/>
              </w:rPr>
            </w:pPr>
            <w:r w:rsidRPr="006D055B">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405CD4" w14:textId="77777777" w:rsidR="00021EB5" w:rsidRPr="006D055B" w:rsidRDefault="00021EB5" w:rsidP="001528CF">
            <w:pPr>
              <w:pStyle w:val="rowtabella0"/>
              <w:rPr>
                <w:color w:val="002060"/>
              </w:rPr>
            </w:pPr>
            <w:r w:rsidRPr="006D055B">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360262"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0673D8" w14:textId="77777777" w:rsidR="00021EB5" w:rsidRPr="006D055B" w:rsidRDefault="00021EB5" w:rsidP="001528CF">
            <w:pPr>
              <w:pStyle w:val="rowtabella0"/>
              <w:rPr>
                <w:color w:val="002060"/>
              </w:rPr>
            </w:pPr>
            <w:r w:rsidRPr="006D055B">
              <w:rPr>
                <w:color w:val="002060"/>
              </w:rPr>
              <w:t>30/09/2024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970441" w14:textId="77777777" w:rsidR="00021EB5" w:rsidRPr="006D055B" w:rsidRDefault="00021EB5" w:rsidP="001528CF">
            <w:pPr>
              <w:pStyle w:val="rowtabella0"/>
              <w:rPr>
                <w:color w:val="002060"/>
              </w:rPr>
            </w:pPr>
            <w:r w:rsidRPr="006D055B">
              <w:rPr>
                <w:color w:val="002060"/>
              </w:rPr>
              <w:t>5464 PALAFIERA CAMPANARA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8B02D6" w14:textId="77777777" w:rsidR="00021EB5" w:rsidRPr="006D055B" w:rsidRDefault="00021EB5" w:rsidP="001528CF">
            <w:pPr>
              <w:pStyle w:val="rowtabella0"/>
              <w:rPr>
                <w:color w:val="002060"/>
              </w:rPr>
            </w:pPr>
            <w:r w:rsidRPr="006D055B">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F8A1AF" w14:textId="77777777" w:rsidR="00021EB5" w:rsidRPr="006D055B" w:rsidRDefault="00021EB5" w:rsidP="001528CF">
            <w:pPr>
              <w:pStyle w:val="rowtabella0"/>
              <w:rPr>
                <w:color w:val="002060"/>
              </w:rPr>
            </w:pPr>
            <w:r w:rsidRPr="006D055B">
              <w:rPr>
                <w:color w:val="002060"/>
              </w:rPr>
              <w:t>VIA DELLE ESPOSIZIONI, 33</w:t>
            </w:r>
          </w:p>
        </w:tc>
      </w:tr>
    </w:tbl>
    <w:p w14:paraId="2C2B0D8D" w14:textId="77777777" w:rsidR="00021EB5" w:rsidRPr="006D055B" w:rsidRDefault="00021EB5" w:rsidP="00021EB5">
      <w:pPr>
        <w:pStyle w:val="breakline"/>
        <w:rPr>
          <w:rFonts w:eastAsiaTheme="minorEastAsia"/>
          <w:color w:val="002060"/>
        </w:rPr>
      </w:pPr>
    </w:p>
    <w:p w14:paraId="0AB394F8" w14:textId="77777777" w:rsidR="00021EB5" w:rsidRPr="006D055B" w:rsidRDefault="00021EB5" w:rsidP="00021EB5">
      <w:pPr>
        <w:pStyle w:val="breakline"/>
        <w:rPr>
          <w:color w:val="002060"/>
        </w:rPr>
      </w:pPr>
    </w:p>
    <w:p w14:paraId="2666B128" w14:textId="77777777" w:rsidR="00021EB5" w:rsidRPr="006D055B" w:rsidRDefault="00021EB5" w:rsidP="00021EB5">
      <w:pPr>
        <w:pStyle w:val="breakline"/>
        <w:rPr>
          <w:color w:val="002060"/>
        </w:rPr>
      </w:pPr>
    </w:p>
    <w:p w14:paraId="4CA714D0" w14:textId="77777777" w:rsidR="00021EB5" w:rsidRPr="006D055B" w:rsidRDefault="00021EB5" w:rsidP="00021EB5">
      <w:pPr>
        <w:pStyle w:val="sottotitolocampionato10"/>
        <w:rPr>
          <w:color w:val="002060"/>
        </w:rPr>
      </w:pPr>
      <w:r w:rsidRPr="006D055B">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04B3B701"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63BC4"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F9DA0"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EF1A5"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91DC8"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86F81"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A666E"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85723"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384A783A"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805A4E" w14:textId="77777777" w:rsidR="00021EB5" w:rsidRPr="006D055B" w:rsidRDefault="00021EB5" w:rsidP="001528CF">
            <w:pPr>
              <w:pStyle w:val="rowtabella0"/>
              <w:rPr>
                <w:color w:val="002060"/>
              </w:rPr>
            </w:pPr>
            <w:r w:rsidRPr="006D055B">
              <w:rPr>
                <w:color w:val="002060"/>
              </w:rPr>
              <w:t>U.S. FORTUNA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156456" w14:textId="77777777" w:rsidR="00021EB5" w:rsidRPr="006D055B" w:rsidRDefault="00021EB5" w:rsidP="001528CF">
            <w:pPr>
              <w:pStyle w:val="rowtabella0"/>
              <w:rPr>
                <w:color w:val="002060"/>
              </w:rPr>
            </w:pPr>
            <w:r w:rsidRPr="006D055B">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B716C7"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F19A78" w14:textId="77777777" w:rsidR="00021EB5" w:rsidRPr="006D055B" w:rsidRDefault="00021EB5" w:rsidP="001528CF">
            <w:pPr>
              <w:pStyle w:val="rowtabella0"/>
              <w:rPr>
                <w:color w:val="002060"/>
              </w:rPr>
            </w:pPr>
            <w:r w:rsidRPr="006D055B">
              <w:rPr>
                <w:color w:val="002060"/>
              </w:rPr>
              <w:t>02/10/2024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BFE70E" w14:textId="77777777" w:rsidR="00021EB5" w:rsidRPr="006D055B" w:rsidRDefault="00021EB5" w:rsidP="001528CF">
            <w:pPr>
              <w:pStyle w:val="rowtabella0"/>
              <w:rPr>
                <w:color w:val="002060"/>
              </w:rPr>
            </w:pPr>
            <w:r w:rsidRPr="006D055B">
              <w:rPr>
                <w:color w:val="002060"/>
              </w:rPr>
              <w:t xml:space="preserve">5454 </w:t>
            </w:r>
            <w:proofErr w:type="gramStart"/>
            <w:r w:rsidRPr="006D055B">
              <w:rPr>
                <w:color w:val="002060"/>
              </w:rPr>
              <w:t>C.COPERTO</w:t>
            </w:r>
            <w:proofErr w:type="gramEnd"/>
            <w:r w:rsidRPr="006D055B">
              <w:rPr>
                <w:color w:val="002060"/>
              </w:rPr>
              <w:t xml:space="preserve">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0FC87F" w14:textId="77777777" w:rsidR="00021EB5" w:rsidRPr="006D055B" w:rsidRDefault="00021EB5" w:rsidP="001528CF">
            <w:pPr>
              <w:pStyle w:val="rowtabella0"/>
              <w:rPr>
                <w:color w:val="002060"/>
              </w:rPr>
            </w:pPr>
            <w:r w:rsidRPr="006D055B">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8B83C2" w14:textId="77777777" w:rsidR="00021EB5" w:rsidRPr="006D055B" w:rsidRDefault="00021EB5" w:rsidP="001528CF">
            <w:pPr>
              <w:pStyle w:val="rowtabella0"/>
              <w:rPr>
                <w:color w:val="002060"/>
              </w:rPr>
            </w:pPr>
            <w:r w:rsidRPr="006D055B">
              <w:rPr>
                <w:color w:val="002060"/>
              </w:rPr>
              <w:t>VIA VILLA TOMBARI</w:t>
            </w:r>
          </w:p>
        </w:tc>
      </w:tr>
    </w:tbl>
    <w:p w14:paraId="1BF31F3E" w14:textId="77777777" w:rsidR="00021EB5" w:rsidRPr="006D055B" w:rsidRDefault="00021EB5" w:rsidP="00021EB5">
      <w:pPr>
        <w:pStyle w:val="breakline"/>
        <w:rPr>
          <w:rFonts w:eastAsiaTheme="minorEastAsia"/>
          <w:color w:val="002060"/>
        </w:rPr>
      </w:pPr>
    </w:p>
    <w:p w14:paraId="59023CA7" w14:textId="77777777" w:rsidR="00021EB5" w:rsidRPr="006D055B" w:rsidRDefault="00021EB5" w:rsidP="00021EB5">
      <w:pPr>
        <w:pStyle w:val="breakline"/>
        <w:rPr>
          <w:color w:val="002060"/>
        </w:rPr>
      </w:pPr>
    </w:p>
    <w:p w14:paraId="45DDB62C" w14:textId="77777777" w:rsidR="00021EB5" w:rsidRPr="006D055B" w:rsidRDefault="00021EB5" w:rsidP="00021EB5">
      <w:pPr>
        <w:pStyle w:val="breakline"/>
        <w:rPr>
          <w:color w:val="002060"/>
        </w:rPr>
      </w:pPr>
    </w:p>
    <w:p w14:paraId="65A29837" w14:textId="77777777" w:rsidR="00021EB5" w:rsidRPr="006D055B" w:rsidRDefault="00021EB5" w:rsidP="00021EB5">
      <w:pPr>
        <w:pStyle w:val="sottotitolocampionato10"/>
        <w:rPr>
          <w:color w:val="002060"/>
        </w:rPr>
      </w:pPr>
      <w:r w:rsidRPr="006D055B">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38A0C97B"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654D7"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1944C"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2F96F"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7D84A"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154DD"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19526"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3BE1A"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734FB403"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5E4BF4" w14:textId="77777777" w:rsidR="00021EB5" w:rsidRPr="006D055B" w:rsidRDefault="00021EB5" w:rsidP="001528CF">
            <w:pPr>
              <w:pStyle w:val="rowtabella0"/>
              <w:rPr>
                <w:color w:val="002060"/>
              </w:rPr>
            </w:pPr>
            <w:r w:rsidRPr="006D055B">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948211" w14:textId="77777777" w:rsidR="00021EB5" w:rsidRPr="006D055B" w:rsidRDefault="00021EB5" w:rsidP="001528CF">
            <w:pPr>
              <w:pStyle w:val="rowtabella0"/>
              <w:rPr>
                <w:color w:val="002060"/>
              </w:rPr>
            </w:pPr>
            <w:r w:rsidRPr="006D055B">
              <w:rPr>
                <w:color w:val="002060"/>
              </w:rPr>
              <w:t xml:space="preserve">AUDAX 1970 </w:t>
            </w:r>
            <w:proofErr w:type="gramStart"/>
            <w:r w:rsidRPr="006D055B">
              <w:rPr>
                <w:color w:val="002060"/>
              </w:rPr>
              <w:t>S.ANGELO</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4EA961"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C4DAF6" w14:textId="77777777" w:rsidR="00021EB5" w:rsidRPr="006D055B" w:rsidRDefault="00021EB5" w:rsidP="001528CF">
            <w:pPr>
              <w:pStyle w:val="rowtabella0"/>
              <w:rPr>
                <w:color w:val="002060"/>
              </w:rPr>
            </w:pPr>
            <w:r w:rsidRPr="006D055B">
              <w:rPr>
                <w:color w:val="002060"/>
              </w:rPr>
              <w:t>02/10/2024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10D859" w14:textId="77777777" w:rsidR="00021EB5" w:rsidRPr="006D055B" w:rsidRDefault="00021EB5" w:rsidP="001528CF">
            <w:pPr>
              <w:pStyle w:val="rowtabella0"/>
              <w:rPr>
                <w:color w:val="002060"/>
              </w:rPr>
            </w:pPr>
            <w:r w:rsidRPr="006D055B">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48A506" w14:textId="77777777" w:rsidR="00021EB5" w:rsidRPr="006D055B" w:rsidRDefault="00021EB5" w:rsidP="001528CF">
            <w:pPr>
              <w:pStyle w:val="rowtabella0"/>
              <w:rPr>
                <w:color w:val="002060"/>
              </w:rPr>
            </w:pPr>
            <w:r w:rsidRPr="006D055B">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EFB716" w14:textId="77777777" w:rsidR="00021EB5" w:rsidRPr="006D055B" w:rsidRDefault="00021EB5" w:rsidP="001528CF">
            <w:pPr>
              <w:pStyle w:val="rowtabella0"/>
              <w:rPr>
                <w:color w:val="002060"/>
              </w:rPr>
            </w:pPr>
            <w:r w:rsidRPr="006D055B">
              <w:rPr>
                <w:color w:val="002060"/>
              </w:rPr>
              <w:t xml:space="preserve">VIA </w:t>
            </w:r>
            <w:proofErr w:type="gramStart"/>
            <w:r w:rsidRPr="006D055B">
              <w:rPr>
                <w:color w:val="002060"/>
              </w:rPr>
              <w:t>B.BUOZZI</w:t>
            </w:r>
            <w:proofErr w:type="gramEnd"/>
          </w:p>
        </w:tc>
      </w:tr>
    </w:tbl>
    <w:p w14:paraId="53B9BBF1" w14:textId="77777777" w:rsidR="00021EB5" w:rsidRPr="006D055B" w:rsidRDefault="00021EB5" w:rsidP="00021EB5">
      <w:pPr>
        <w:pStyle w:val="breakline"/>
        <w:rPr>
          <w:rFonts w:eastAsiaTheme="minorEastAsia"/>
          <w:color w:val="002060"/>
        </w:rPr>
      </w:pPr>
    </w:p>
    <w:p w14:paraId="176BF946" w14:textId="77777777" w:rsidR="00021EB5" w:rsidRPr="006D055B" w:rsidRDefault="00021EB5" w:rsidP="00021EB5">
      <w:pPr>
        <w:pStyle w:val="breakline"/>
        <w:rPr>
          <w:color w:val="002060"/>
        </w:rPr>
      </w:pPr>
    </w:p>
    <w:p w14:paraId="2446BB69" w14:textId="77777777" w:rsidR="00021EB5" w:rsidRPr="006D055B" w:rsidRDefault="00021EB5" w:rsidP="00021EB5">
      <w:pPr>
        <w:pStyle w:val="breakline"/>
        <w:rPr>
          <w:color w:val="002060"/>
        </w:rPr>
      </w:pPr>
    </w:p>
    <w:p w14:paraId="489081D6" w14:textId="77777777" w:rsidR="00021EB5" w:rsidRPr="006D055B" w:rsidRDefault="00021EB5" w:rsidP="00021EB5">
      <w:pPr>
        <w:pStyle w:val="sottotitolocampionato10"/>
        <w:rPr>
          <w:color w:val="002060"/>
        </w:rPr>
      </w:pPr>
      <w:r w:rsidRPr="006D055B">
        <w:rPr>
          <w:color w:val="002060"/>
        </w:rP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3"/>
        <w:gridCol w:w="385"/>
        <w:gridCol w:w="898"/>
        <w:gridCol w:w="1178"/>
        <w:gridCol w:w="1551"/>
        <w:gridCol w:w="1551"/>
      </w:tblGrid>
      <w:tr w:rsidR="00021EB5" w:rsidRPr="006D055B" w14:paraId="09E7964F"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1CEA6"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1A354"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38C16"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1CECF"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79220"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D8E92"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352AC"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6147EFCB"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7E1810" w14:textId="77777777" w:rsidR="00021EB5" w:rsidRPr="006D055B" w:rsidRDefault="00021EB5" w:rsidP="001528CF">
            <w:pPr>
              <w:pStyle w:val="rowtabella0"/>
              <w:rPr>
                <w:color w:val="002060"/>
              </w:rPr>
            </w:pPr>
            <w:r w:rsidRPr="006D055B">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6DDC9A" w14:textId="77777777" w:rsidR="00021EB5" w:rsidRPr="006D055B" w:rsidRDefault="00021EB5" w:rsidP="001528CF">
            <w:pPr>
              <w:pStyle w:val="rowtabella0"/>
              <w:rPr>
                <w:color w:val="002060"/>
              </w:rPr>
            </w:pPr>
            <w:r w:rsidRPr="006D055B">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B4E207"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4FF777" w14:textId="77777777" w:rsidR="00021EB5" w:rsidRPr="006D055B" w:rsidRDefault="00021EB5" w:rsidP="001528CF">
            <w:pPr>
              <w:pStyle w:val="rowtabella0"/>
              <w:rPr>
                <w:color w:val="002060"/>
              </w:rPr>
            </w:pPr>
            <w:r w:rsidRPr="006D055B">
              <w:rPr>
                <w:color w:val="002060"/>
              </w:rPr>
              <w:t>02/10/2024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D570A9" w14:textId="77777777" w:rsidR="00021EB5" w:rsidRPr="006D055B" w:rsidRDefault="00021EB5" w:rsidP="001528CF">
            <w:pPr>
              <w:pStyle w:val="rowtabella0"/>
              <w:rPr>
                <w:color w:val="002060"/>
              </w:rPr>
            </w:pPr>
            <w:r w:rsidRPr="006D055B">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FFAD4" w14:textId="77777777" w:rsidR="00021EB5" w:rsidRPr="006D055B" w:rsidRDefault="00021EB5" w:rsidP="001528CF">
            <w:pPr>
              <w:pStyle w:val="rowtabella0"/>
              <w:rPr>
                <w:color w:val="002060"/>
              </w:rPr>
            </w:pPr>
            <w:r w:rsidRPr="006D055B">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568563" w14:textId="77777777" w:rsidR="00021EB5" w:rsidRPr="006D055B" w:rsidRDefault="00021EB5" w:rsidP="001528CF">
            <w:pPr>
              <w:pStyle w:val="rowtabella0"/>
              <w:rPr>
                <w:color w:val="002060"/>
              </w:rPr>
            </w:pPr>
            <w:r w:rsidRPr="006D055B">
              <w:rPr>
                <w:color w:val="002060"/>
              </w:rPr>
              <w:t>VIA ALDO MORO</w:t>
            </w:r>
          </w:p>
        </w:tc>
      </w:tr>
    </w:tbl>
    <w:p w14:paraId="1FC72DDE" w14:textId="77777777" w:rsidR="00021EB5" w:rsidRPr="006D055B" w:rsidRDefault="00021EB5" w:rsidP="00021EB5">
      <w:pPr>
        <w:pStyle w:val="breakline"/>
        <w:rPr>
          <w:rFonts w:eastAsiaTheme="minorEastAsia"/>
          <w:color w:val="002060"/>
        </w:rPr>
      </w:pPr>
    </w:p>
    <w:p w14:paraId="37375F70" w14:textId="77777777" w:rsidR="00021EB5" w:rsidRPr="006D055B" w:rsidRDefault="00021EB5" w:rsidP="00021EB5">
      <w:pPr>
        <w:pStyle w:val="breakline"/>
        <w:rPr>
          <w:color w:val="002060"/>
        </w:rPr>
      </w:pPr>
    </w:p>
    <w:p w14:paraId="62551198" w14:textId="77777777" w:rsidR="00021EB5" w:rsidRPr="006D055B" w:rsidRDefault="00021EB5" w:rsidP="00021EB5">
      <w:pPr>
        <w:pStyle w:val="breakline"/>
        <w:rPr>
          <w:color w:val="002060"/>
        </w:rPr>
      </w:pPr>
    </w:p>
    <w:p w14:paraId="7490E01D" w14:textId="77777777" w:rsidR="00021EB5" w:rsidRPr="006D055B" w:rsidRDefault="00021EB5" w:rsidP="00021EB5">
      <w:pPr>
        <w:pStyle w:val="sottotitolocampionato10"/>
        <w:rPr>
          <w:color w:val="002060"/>
        </w:rPr>
      </w:pPr>
      <w:r w:rsidRPr="006D055B">
        <w:rPr>
          <w:color w:val="002060"/>
        </w:rP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121F5C33"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2A7F3"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21961"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45AB4"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89BA2"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77371"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46482"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09A62"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074741BD"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20C5A7" w14:textId="77777777" w:rsidR="00021EB5" w:rsidRPr="006D055B" w:rsidRDefault="00021EB5" w:rsidP="001528CF">
            <w:pPr>
              <w:pStyle w:val="rowtabella0"/>
              <w:rPr>
                <w:color w:val="002060"/>
              </w:rPr>
            </w:pPr>
            <w:r w:rsidRPr="006D055B">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4B74B0" w14:textId="77777777" w:rsidR="00021EB5" w:rsidRPr="006D055B" w:rsidRDefault="00021EB5" w:rsidP="001528CF">
            <w:pPr>
              <w:pStyle w:val="rowtabella0"/>
              <w:rPr>
                <w:color w:val="002060"/>
              </w:rPr>
            </w:pPr>
            <w:r w:rsidRPr="006D055B">
              <w:rPr>
                <w:color w:val="002060"/>
              </w:rPr>
              <w:t>RECANATI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8845D"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8ACA83" w14:textId="77777777" w:rsidR="00021EB5" w:rsidRPr="006D055B" w:rsidRDefault="00021EB5" w:rsidP="001528CF">
            <w:pPr>
              <w:pStyle w:val="rowtabella0"/>
              <w:rPr>
                <w:color w:val="002060"/>
              </w:rPr>
            </w:pPr>
            <w:r w:rsidRPr="006D055B">
              <w:rPr>
                <w:color w:val="002060"/>
              </w:rPr>
              <w:t>15/10/2024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87DEA0" w14:textId="77777777" w:rsidR="00021EB5" w:rsidRPr="006D055B" w:rsidRDefault="00021EB5" w:rsidP="001528CF">
            <w:pPr>
              <w:pStyle w:val="rowtabella0"/>
              <w:rPr>
                <w:color w:val="002060"/>
              </w:rPr>
            </w:pPr>
            <w:r w:rsidRPr="006D055B">
              <w:rPr>
                <w:color w:val="002060"/>
              </w:rPr>
              <w:t>5255 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749490" w14:textId="77777777" w:rsidR="00021EB5" w:rsidRPr="006D055B" w:rsidRDefault="00021EB5" w:rsidP="001528CF">
            <w:pPr>
              <w:pStyle w:val="rowtabella0"/>
              <w:rPr>
                <w:color w:val="002060"/>
              </w:rPr>
            </w:pPr>
            <w:r w:rsidRPr="006D055B">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743CA3" w14:textId="77777777" w:rsidR="00021EB5" w:rsidRPr="006D055B" w:rsidRDefault="00021EB5" w:rsidP="001528CF">
            <w:pPr>
              <w:pStyle w:val="rowtabella0"/>
              <w:rPr>
                <w:color w:val="002060"/>
              </w:rPr>
            </w:pPr>
            <w:r w:rsidRPr="006D055B">
              <w:rPr>
                <w:color w:val="002060"/>
              </w:rPr>
              <w:t>VIA WEBER - ZONA STICCHI</w:t>
            </w:r>
          </w:p>
        </w:tc>
      </w:tr>
    </w:tbl>
    <w:p w14:paraId="53B1A156" w14:textId="77777777" w:rsidR="00021EB5" w:rsidRPr="006D055B" w:rsidRDefault="00021EB5" w:rsidP="00021EB5">
      <w:pPr>
        <w:pStyle w:val="breakline"/>
        <w:rPr>
          <w:rFonts w:eastAsiaTheme="minorEastAsia"/>
          <w:color w:val="002060"/>
        </w:rPr>
      </w:pPr>
    </w:p>
    <w:p w14:paraId="60874A7D" w14:textId="77777777" w:rsidR="00021EB5" w:rsidRPr="006D055B" w:rsidRDefault="00021EB5" w:rsidP="00021EB5">
      <w:pPr>
        <w:pStyle w:val="breakline"/>
        <w:rPr>
          <w:color w:val="002060"/>
        </w:rPr>
      </w:pPr>
    </w:p>
    <w:p w14:paraId="41418CFB" w14:textId="77777777" w:rsidR="00021EB5" w:rsidRPr="006D055B" w:rsidRDefault="00021EB5" w:rsidP="00021EB5">
      <w:pPr>
        <w:pStyle w:val="breakline"/>
        <w:rPr>
          <w:color w:val="002060"/>
        </w:rPr>
      </w:pPr>
    </w:p>
    <w:p w14:paraId="0ACA3E6C" w14:textId="77777777" w:rsidR="00021EB5" w:rsidRPr="006D055B" w:rsidRDefault="00021EB5" w:rsidP="00021EB5">
      <w:pPr>
        <w:pStyle w:val="sottotitolocampionato10"/>
        <w:rPr>
          <w:color w:val="002060"/>
        </w:rPr>
      </w:pPr>
      <w:r w:rsidRPr="006D055B">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58A130CB"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9626B"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16AA7"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562F5"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22620"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D5A4A"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D995B"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1150C"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52A89D5E"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D9C7DF" w14:textId="77777777" w:rsidR="00021EB5" w:rsidRPr="006D055B" w:rsidRDefault="00021EB5" w:rsidP="001528CF">
            <w:pPr>
              <w:pStyle w:val="rowtabella0"/>
              <w:rPr>
                <w:color w:val="002060"/>
              </w:rPr>
            </w:pPr>
            <w:r w:rsidRPr="006D055B">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D5849C" w14:textId="77777777" w:rsidR="00021EB5" w:rsidRPr="006D055B" w:rsidRDefault="00021EB5" w:rsidP="001528CF">
            <w:pPr>
              <w:pStyle w:val="rowtabella0"/>
              <w:rPr>
                <w:color w:val="002060"/>
              </w:rPr>
            </w:pPr>
            <w:r w:rsidRPr="006D055B">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D4344"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1A6571" w14:textId="77777777" w:rsidR="00021EB5" w:rsidRPr="006D055B" w:rsidRDefault="00021EB5" w:rsidP="001528CF">
            <w:pPr>
              <w:pStyle w:val="rowtabella0"/>
              <w:rPr>
                <w:color w:val="002060"/>
              </w:rPr>
            </w:pPr>
            <w:r w:rsidRPr="006D055B">
              <w:rPr>
                <w:color w:val="002060"/>
              </w:rPr>
              <w:t>02/10/2024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B25C72" w14:textId="77777777" w:rsidR="00021EB5" w:rsidRPr="006D055B" w:rsidRDefault="00021EB5" w:rsidP="001528CF">
            <w:pPr>
              <w:pStyle w:val="rowtabella0"/>
              <w:rPr>
                <w:color w:val="002060"/>
              </w:rPr>
            </w:pPr>
            <w:r w:rsidRPr="006D055B">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914454" w14:textId="77777777" w:rsidR="00021EB5" w:rsidRPr="006D055B" w:rsidRDefault="00021EB5" w:rsidP="001528CF">
            <w:pPr>
              <w:pStyle w:val="rowtabella0"/>
              <w:rPr>
                <w:color w:val="002060"/>
              </w:rPr>
            </w:pPr>
            <w:r w:rsidRPr="006D055B">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F705DC" w14:textId="77777777" w:rsidR="00021EB5" w:rsidRPr="006D055B" w:rsidRDefault="00021EB5" w:rsidP="001528CF">
            <w:pPr>
              <w:pStyle w:val="rowtabella0"/>
              <w:rPr>
                <w:color w:val="002060"/>
              </w:rPr>
            </w:pPr>
            <w:r w:rsidRPr="006D055B">
              <w:rPr>
                <w:color w:val="002060"/>
              </w:rPr>
              <w:t>VIA VESCOVARA, 7</w:t>
            </w:r>
          </w:p>
        </w:tc>
      </w:tr>
    </w:tbl>
    <w:p w14:paraId="29A9EDD3" w14:textId="77777777" w:rsidR="00021EB5" w:rsidRPr="006D055B" w:rsidRDefault="00021EB5" w:rsidP="00021EB5">
      <w:pPr>
        <w:pStyle w:val="breakline"/>
        <w:rPr>
          <w:rFonts w:eastAsiaTheme="minorEastAsia"/>
          <w:color w:val="002060"/>
        </w:rPr>
      </w:pPr>
    </w:p>
    <w:p w14:paraId="771586D9" w14:textId="77777777" w:rsidR="00021EB5" w:rsidRPr="006D055B" w:rsidRDefault="00021EB5" w:rsidP="00021EB5">
      <w:pPr>
        <w:pStyle w:val="breakline"/>
        <w:rPr>
          <w:color w:val="002060"/>
        </w:rPr>
      </w:pPr>
    </w:p>
    <w:p w14:paraId="0FE332D0" w14:textId="77777777" w:rsidR="00021EB5" w:rsidRPr="006D055B" w:rsidRDefault="00021EB5" w:rsidP="00021EB5">
      <w:pPr>
        <w:pStyle w:val="breakline"/>
        <w:rPr>
          <w:color w:val="002060"/>
        </w:rPr>
      </w:pPr>
    </w:p>
    <w:p w14:paraId="1A211255" w14:textId="77777777" w:rsidR="00021EB5" w:rsidRPr="006D055B" w:rsidRDefault="00021EB5" w:rsidP="00021EB5">
      <w:pPr>
        <w:pStyle w:val="sottotitolocampionato10"/>
        <w:rPr>
          <w:color w:val="002060"/>
        </w:rPr>
      </w:pPr>
      <w:r w:rsidRPr="006D055B">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021EB5" w:rsidRPr="006D055B" w14:paraId="56CD78ED"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90646"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2522C"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711F1"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81EA0"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B8BF6"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519D0"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BF1F1"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06D6B0A8"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A4F5CA" w14:textId="77777777" w:rsidR="00021EB5" w:rsidRPr="006D055B" w:rsidRDefault="00021EB5" w:rsidP="001528CF">
            <w:pPr>
              <w:pStyle w:val="rowtabella0"/>
              <w:rPr>
                <w:color w:val="002060"/>
              </w:rPr>
            </w:pPr>
            <w:r w:rsidRPr="006D055B">
              <w:rPr>
                <w:color w:val="002060"/>
              </w:rPr>
              <w:t>FUTSAL VIRE GEOSISTEM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760A1F" w14:textId="77777777" w:rsidR="00021EB5" w:rsidRPr="006D055B" w:rsidRDefault="00021EB5" w:rsidP="001528CF">
            <w:pPr>
              <w:pStyle w:val="rowtabella0"/>
              <w:rPr>
                <w:color w:val="002060"/>
              </w:rPr>
            </w:pPr>
            <w:r w:rsidRPr="006D055B">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6F0287"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C0E8E2" w14:textId="77777777" w:rsidR="00021EB5" w:rsidRPr="006D055B" w:rsidRDefault="00021EB5" w:rsidP="001528CF">
            <w:pPr>
              <w:pStyle w:val="rowtabella0"/>
              <w:rPr>
                <w:color w:val="002060"/>
              </w:rPr>
            </w:pPr>
            <w:r w:rsidRPr="006D055B">
              <w:rPr>
                <w:color w:val="002060"/>
              </w:rPr>
              <w:t>03/10/2024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B2F90C" w14:textId="77777777" w:rsidR="00021EB5" w:rsidRPr="006D055B" w:rsidRDefault="00021EB5" w:rsidP="001528CF">
            <w:pPr>
              <w:pStyle w:val="rowtabella0"/>
              <w:rPr>
                <w:color w:val="002060"/>
              </w:rPr>
            </w:pPr>
            <w:r w:rsidRPr="006D055B">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091E20" w14:textId="77777777" w:rsidR="00021EB5" w:rsidRPr="006D055B" w:rsidRDefault="00021EB5" w:rsidP="001528CF">
            <w:pPr>
              <w:pStyle w:val="rowtabella0"/>
              <w:rPr>
                <w:color w:val="002060"/>
              </w:rPr>
            </w:pPr>
            <w:r w:rsidRPr="006D055B">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D56028" w14:textId="77777777" w:rsidR="00021EB5" w:rsidRPr="006D055B" w:rsidRDefault="00021EB5" w:rsidP="001528CF">
            <w:pPr>
              <w:pStyle w:val="rowtabella0"/>
              <w:rPr>
                <w:color w:val="002060"/>
              </w:rPr>
            </w:pPr>
            <w:r w:rsidRPr="006D055B">
              <w:rPr>
                <w:color w:val="002060"/>
              </w:rPr>
              <w:t xml:space="preserve">LOC.MONTEROCCO VIA </w:t>
            </w:r>
            <w:proofErr w:type="gramStart"/>
            <w:r w:rsidRPr="006D055B">
              <w:rPr>
                <w:color w:val="002060"/>
              </w:rPr>
              <w:t>A.MANCINI</w:t>
            </w:r>
            <w:proofErr w:type="gramEnd"/>
          </w:p>
        </w:tc>
      </w:tr>
    </w:tbl>
    <w:p w14:paraId="7543D380" w14:textId="77777777" w:rsidR="00021EB5" w:rsidRPr="006D055B" w:rsidRDefault="00021EB5" w:rsidP="00021EB5">
      <w:pPr>
        <w:pStyle w:val="breakline"/>
        <w:rPr>
          <w:rFonts w:eastAsiaTheme="minorEastAsia"/>
          <w:color w:val="002060"/>
        </w:rPr>
      </w:pPr>
    </w:p>
    <w:p w14:paraId="4615D7BA" w14:textId="77777777" w:rsidR="00021EB5" w:rsidRPr="006D055B" w:rsidRDefault="00021EB5" w:rsidP="00021EB5">
      <w:pPr>
        <w:pStyle w:val="breakline"/>
        <w:rPr>
          <w:color w:val="002060"/>
        </w:rPr>
      </w:pPr>
    </w:p>
    <w:p w14:paraId="4F01C8B8" w14:textId="77777777" w:rsidR="00021EB5" w:rsidRPr="006D055B" w:rsidRDefault="00021EB5" w:rsidP="00021EB5">
      <w:pPr>
        <w:pStyle w:val="breakline"/>
        <w:rPr>
          <w:color w:val="002060"/>
        </w:rPr>
      </w:pPr>
    </w:p>
    <w:p w14:paraId="127E25FF" w14:textId="77777777" w:rsidR="00021EB5" w:rsidRPr="006D055B" w:rsidRDefault="00021EB5" w:rsidP="00021EB5">
      <w:pPr>
        <w:pStyle w:val="sottotitolocampionato10"/>
        <w:rPr>
          <w:color w:val="002060"/>
        </w:rPr>
      </w:pPr>
      <w:r w:rsidRPr="006D055B">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8"/>
        <w:gridCol w:w="385"/>
        <w:gridCol w:w="898"/>
        <w:gridCol w:w="1199"/>
        <w:gridCol w:w="1547"/>
        <w:gridCol w:w="1547"/>
      </w:tblGrid>
      <w:tr w:rsidR="00021EB5" w:rsidRPr="006D055B" w14:paraId="550C6A30"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45160"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28A05"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5B9DB"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7F0CF"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DFE8D"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B60C2"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BBDC8"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4E0C135E"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5286AF" w14:textId="77777777" w:rsidR="00021EB5" w:rsidRPr="006D055B" w:rsidRDefault="00021EB5" w:rsidP="001528CF">
            <w:pPr>
              <w:pStyle w:val="rowtabella0"/>
              <w:rPr>
                <w:color w:val="002060"/>
              </w:rPr>
            </w:pPr>
            <w:r w:rsidRPr="006D055B">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05B9D8" w14:textId="77777777" w:rsidR="00021EB5" w:rsidRPr="006D055B" w:rsidRDefault="00021EB5" w:rsidP="001528CF">
            <w:pPr>
              <w:pStyle w:val="rowtabella0"/>
              <w:rPr>
                <w:color w:val="002060"/>
              </w:rPr>
            </w:pPr>
            <w:r w:rsidRPr="006D055B">
              <w:rPr>
                <w:color w:val="002060"/>
              </w:rPr>
              <w:t>A.V.I.S. RIPATRANSONE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B77E3F"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72E438" w14:textId="77777777" w:rsidR="00021EB5" w:rsidRPr="006D055B" w:rsidRDefault="00021EB5" w:rsidP="001528CF">
            <w:pPr>
              <w:pStyle w:val="rowtabella0"/>
              <w:rPr>
                <w:color w:val="002060"/>
              </w:rPr>
            </w:pPr>
            <w:r w:rsidRPr="006D055B">
              <w:rPr>
                <w:color w:val="002060"/>
              </w:rPr>
              <w:t>02/10/2024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AA0E10" w14:textId="77777777" w:rsidR="00021EB5" w:rsidRPr="006D055B" w:rsidRDefault="00021EB5" w:rsidP="001528CF">
            <w:pPr>
              <w:pStyle w:val="rowtabella0"/>
              <w:rPr>
                <w:color w:val="002060"/>
              </w:rPr>
            </w:pPr>
            <w:r w:rsidRPr="006D055B">
              <w:rPr>
                <w:color w:val="002060"/>
              </w:rPr>
              <w:t xml:space="preserve">5295 TENSOSTRUTTURA VIA </w:t>
            </w:r>
            <w:proofErr w:type="gramStart"/>
            <w:r w:rsidRPr="006D055B">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EA4DDC" w14:textId="77777777" w:rsidR="00021EB5" w:rsidRPr="006D055B" w:rsidRDefault="00021EB5" w:rsidP="001528CF">
            <w:pPr>
              <w:pStyle w:val="rowtabella0"/>
              <w:rPr>
                <w:color w:val="002060"/>
              </w:rPr>
            </w:pPr>
            <w:r w:rsidRPr="006D055B">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B9C6CB" w14:textId="77777777" w:rsidR="00021EB5" w:rsidRPr="006D055B" w:rsidRDefault="00021EB5" w:rsidP="001528CF">
            <w:pPr>
              <w:pStyle w:val="rowtabella0"/>
              <w:rPr>
                <w:color w:val="002060"/>
              </w:rPr>
            </w:pPr>
            <w:r w:rsidRPr="006D055B">
              <w:rPr>
                <w:color w:val="002060"/>
              </w:rPr>
              <w:t xml:space="preserve">VIA </w:t>
            </w:r>
            <w:proofErr w:type="gramStart"/>
            <w:r w:rsidRPr="006D055B">
              <w:rPr>
                <w:color w:val="002060"/>
              </w:rPr>
              <w:t>E.MATTEI</w:t>
            </w:r>
            <w:proofErr w:type="gramEnd"/>
          </w:p>
        </w:tc>
      </w:tr>
    </w:tbl>
    <w:p w14:paraId="099D1B1A" w14:textId="77777777" w:rsidR="00021EB5" w:rsidRDefault="00021EB5" w:rsidP="007328C0">
      <w:pPr>
        <w:pStyle w:val="breakline"/>
        <w:rPr>
          <w:rFonts w:eastAsiaTheme="minorEastAsia"/>
          <w:color w:val="002060"/>
        </w:rPr>
      </w:pPr>
    </w:p>
    <w:p w14:paraId="5376EA2C" w14:textId="77777777" w:rsidR="00021EB5" w:rsidRPr="00D7273F" w:rsidRDefault="00021EB5" w:rsidP="007328C0">
      <w:pPr>
        <w:pStyle w:val="breakline"/>
        <w:rPr>
          <w:rFonts w:eastAsiaTheme="minorEastAsia"/>
          <w:color w:val="002060"/>
        </w:rPr>
      </w:pPr>
    </w:p>
    <w:p w14:paraId="5081FA97" w14:textId="77777777" w:rsidR="007328C0" w:rsidRPr="00D7273F" w:rsidRDefault="007328C0" w:rsidP="007328C0">
      <w:pPr>
        <w:pStyle w:val="titolocampionato0"/>
        <w:shd w:val="clear" w:color="auto" w:fill="CCCCCC"/>
        <w:spacing w:before="80" w:after="40"/>
        <w:rPr>
          <w:color w:val="002060"/>
        </w:rPr>
      </w:pPr>
      <w:r w:rsidRPr="00D7273F">
        <w:rPr>
          <w:color w:val="002060"/>
        </w:rPr>
        <w:t>COPPA MARCHE UNDER15 CALCIO A5</w:t>
      </w:r>
    </w:p>
    <w:p w14:paraId="2577571D" w14:textId="77777777" w:rsidR="007328C0" w:rsidRPr="00D7273F" w:rsidRDefault="007328C0" w:rsidP="007328C0">
      <w:pPr>
        <w:pStyle w:val="titoloprinc0"/>
        <w:rPr>
          <w:color w:val="002060"/>
        </w:rPr>
      </w:pPr>
      <w:r w:rsidRPr="00D7273F">
        <w:rPr>
          <w:color w:val="002060"/>
        </w:rPr>
        <w:t>VARIAZIONI AL PROGRAMMA GARE</w:t>
      </w:r>
    </w:p>
    <w:p w14:paraId="6E55A85B" w14:textId="77777777" w:rsidR="007328C0" w:rsidRPr="00D7273F" w:rsidRDefault="007328C0" w:rsidP="007328C0">
      <w:pPr>
        <w:pStyle w:val="breakline"/>
        <w:rPr>
          <w:color w:val="002060"/>
        </w:rPr>
      </w:pPr>
    </w:p>
    <w:p w14:paraId="6728AD6F" w14:textId="77777777" w:rsidR="007328C0" w:rsidRPr="00D7273F" w:rsidRDefault="007328C0" w:rsidP="007328C0">
      <w:pPr>
        <w:pStyle w:val="breakline"/>
        <w:rPr>
          <w:color w:val="002060"/>
        </w:rPr>
      </w:pPr>
    </w:p>
    <w:p w14:paraId="1E925743" w14:textId="77777777" w:rsidR="007328C0" w:rsidRPr="00D7273F" w:rsidRDefault="007328C0" w:rsidP="007328C0">
      <w:pPr>
        <w:pStyle w:val="sottotitolocampionato10"/>
        <w:rPr>
          <w:color w:val="002060"/>
        </w:rPr>
      </w:pPr>
      <w:r w:rsidRPr="00D7273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7328C0" w:rsidRPr="00D7273F" w14:paraId="478FF7A6" w14:textId="77777777" w:rsidTr="001528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A7A4E" w14:textId="77777777" w:rsidR="007328C0" w:rsidRPr="00D7273F" w:rsidRDefault="007328C0" w:rsidP="001528CF">
            <w:pPr>
              <w:pStyle w:val="headertabella0"/>
              <w:rPr>
                <w:color w:val="002060"/>
              </w:rPr>
            </w:pPr>
            <w:r w:rsidRPr="00D7273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301CA" w14:textId="77777777" w:rsidR="007328C0" w:rsidRPr="00D7273F" w:rsidRDefault="007328C0" w:rsidP="001528CF">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87B2C" w14:textId="77777777" w:rsidR="007328C0" w:rsidRPr="00D7273F" w:rsidRDefault="007328C0" w:rsidP="001528CF">
            <w:pPr>
              <w:pStyle w:val="headertabella0"/>
              <w:rPr>
                <w:color w:val="002060"/>
              </w:rPr>
            </w:pPr>
            <w:r w:rsidRPr="00D7273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A2A30" w14:textId="77777777" w:rsidR="007328C0" w:rsidRPr="00D7273F" w:rsidRDefault="007328C0" w:rsidP="001528CF">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1602A" w14:textId="77777777" w:rsidR="007328C0" w:rsidRPr="00D7273F" w:rsidRDefault="007328C0" w:rsidP="001528CF">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2CDE0" w14:textId="77777777" w:rsidR="007328C0" w:rsidRPr="00D7273F" w:rsidRDefault="007328C0" w:rsidP="001528CF">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0E112" w14:textId="77777777" w:rsidR="007328C0" w:rsidRPr="00D7273F" w:rsidRDefault="007328C0" w:rsidP="001528CF">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72916" w14:textId="77777777" w:rsidR="007328C0" w:rsidRPr="00D7273F" w:rsidRDefault="007328C0" w:rsidP="001528CF">
            <w:pPr>
              <w:pStyle w:val="headertabella0"/>
              <w:rPr>
                <w:color w:val="002060"/>
              </w:rPr>
            </w:pPr>
            <w:r w:rsidRPr="00D7273F">
              <w:rPr>
                <w:color w:val="002060"/>
              </w:rPr>
              <w:t>Impianto</w:t>
            </w:r>
          </w:p>
        </w:tc>
      </w:tr>
      <w:tr w:rsidR="007328C0" w:rsidRPr="00D7273F" w14:paraId="49143D00" w14:textId="77777777" w:rsidTr="001528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C8028" w14:textId="77777777" w:rsidR="007328C0" w:rsidRPr="00C57B8E" w:rsidRDefault="007328C0" w:rsidP="001528CF">
            <w:pPr>
              <w:pStyle w:val="rowtabella0"/>
              <w:rPr>
                <w:color w:val="002060"/>
                <w:highlight w:val="yellow"/>
              </w:rPr>
            </w:pPr>
            <w:r w:rsidRPr="00C57B8E">
              <w:rPr>
                <w:color w:val="002060"/>
                <w:highlight w:val="yellow"/>
              </w:rPr>
              <w:t>02/10/2024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D6B1A" w14:textId="77777777" w:rsidR="007328C0" w:rsidRPr="00C57B8E" w:rsidRDefault="007328C0" w:rsidP="001528CF">
            <w:pPr>
              <w:pStyle w:val="rowtabella0"/>
              <w:jc w:val="center"/>
              <w:rPr>
                <w:color w:val="002060"/>
                <w:highlight w:val="yellow"/>
              </w:rPr>
            </w:pPr>
            <w:r w:rsidRPr="00C57B8E">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2A5ED" w14:textId="77777777" w:rsidR="007328C0" w:rsidRPr="00C57B8E" w:rsidRDefault="007328C0" w:rsidP="001528CF">
            <w:pPr>
              <w:pStyle w:val="rowtabella0"/>
              <w:rPr>
                <w:color w:val="002060"/>
                <w:highlight w:val="yellow"/>
              </w:rPr>
            </w:pPr>
            <w:r w:rsidRPr="00C57B8E">
              <w:rPr>
                <w:color w:val="002060"/>
                <w:highlight w:val="yellow"/>
              </w:rPr>
              <w:t>U.S. FORTUNA FANO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45B01" w14:textId="77777777" w:rsidR="007328C0" w:rsidRPr="00C57B8E" w:rsidRDefault="007328C0" w:rsidP="001528CF">
            <w:pPr>
              <w:pStyle w:val="rowtabella0"/>
              <w:rPr>
                <w:color w:val="002060"/>
                <w:highlight w:val="yellow"/>
              </w:rPr>
            </w:pPr>
            <w:r w:rsidRPr="00C57B8E">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EA09" w14:textId="77777777" w:rsidR="007328C0" w:rsidRPr="00D7273F" w:rsidRDefault="007328C0" w:rsidP="001528C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64FB4" w14:textId="77777777" w:rsidR="007328C0" w:rsidRPr="00D7273F" w:rsidRDefault="007328C0" w:rsidP="001528CF">
            <w:pPr>
              <w:pStyle w:val="rowtabella0"/>
              <w:jc w:val="center"/>
              <w:rPr>
                <w:color w:val="002060"/>
              </w:rPr>
            </w:pPr>
            <w:r w:rsidRPr="00C57B8E">
              <w:rPr>
                <w:color w:val="002060"/>
                <w:highlight w:val="yellow"/>
              </w:rPr>
              <w:t>17:15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CB6EF" w14:textId="77777777" w:rsidR="007328C0" w:rsidRPr="00C57B8E" w:rsidRDefault="007328C0" w:rsidP="001528CF">
            <w:pPr>
              <w:jc w:val="center"/>
              <w:rPr>
                <w:rFonts w:ascii="Arial" w:hAnsi="Arial" w:cs="Arial"/>
                <w:color w:val="002060"/>
                <w:sz w:val="12"/>
                <w:szCs w:val="12"/>
              </w:rPr>
            </w:pPr>
            <w:r>
              <w:rPr>
                <w:rFonts w:ascii="Arial" w:hAnsi="Arial" w:cs="Arial"/>
                <w:color w:val="002060"/>
                <w:sz w:val="12"/>
                <w:szCs w:val="12"/>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2C31E" w14:textId="77777777" w:rsidR="007328C0" w:rsidRPr="00D7273F" w:rsidRDefault="007328C0" w:rsidP="001528CF">
            <w:pPr>
              <w:pStyle w:val="rowtabella0"/>
              <w:rPr>
                <w:color w:val="002060"/>
              </w:rPr>
            </w:pPr>
            <w:r w:rsidRPr="00C57B8E">
              <w:rPr>
                <w:color w:val="002060"/>
                <w:highlight w:val="yellow"/>
              </w:rPr>
              <w:t>CAMPO DI C5 ENTRO PAL OLIMPIA MONTEPORZIO VIA RISORGIMENTO 16</w:t>
            </w:r>
          </w:p>
        </w:tc>
      </w:tr>
    </w:tbl>
    <w:p w14:paraId="28750071" w14:textId="77777777" w:rsidR="007328C0" w:rsidRPr="00D7273F" w:rsidRDefault="007328C0" w:rsidP="007328C0">
      <w:pPr>
        <w:pStyle w:val="breakline"/>
        <w:rPr>
          <w:rFonts w:eastAsiaTheme="minorEastAsia"/>
          <w:color w:val="002060"/>
        </w:rPr>
      </w:pPr>
    </w:p>
    <w:p w14:paraId="2B9EC7EB" w14:textId="77777777" w:rsidR="007328C0" w:rsidRPr="00D7273F" w:rsidRDefault="007328C0" w:rsidP="007328C0">
      <w:pPr>
        <w:pStyle w:val="breakline"/>
        <w:rPr>
          <w:color w:val="002060"/>
        </w:rPr>
      </w:pPr>
    </w:p>
    <w:p w14:paraId="0568462F" w14:textId="77777777" w:rsidR="007328C0" w:rsidRPr="00D7273F" w:rsidRDefault="007328C0" w:rsidP="007328C0">
      <w:pPr>
        <w:pStyle w:val="titoloprinc0"/>
        <w:rPr>
          <w:color w:val="002060"/>
        </w:rPr>
      </w:pPr>
      <w:r w:rsidRPr="00D7273F">
        <w:rPr>
          <w:color w:val="002060"/>
        </w:rPr>
        <w:t>RISULTATI</w:t>
      </w:r>
    </w:p>
    <w:p w14:paraId="0C593B50" w14:textId="77777777" w:rsidR="007328C0" w:rsidRPr="00D7273F" w:rsidRDefault="007328C0" w:rsidP="007328C0">
      <w:pPr>
        <w:pStyle w:val="breakline"/>
        <w:rPr>
          <w:color w:val="002060"/>
        </w:rPr>
      </w:pPr>
    </w:p>
    <w:p w14:paraId="5645356B" w14:textId="77777777" w:rsidR="007328C0" w:rsidRPr="00D7273F" w:rsidRDefault="007328C0" w:rsidP="007328C0">
      <w:pPr>
        <w:pStyle w:val="sottotitolocampionato10"/>
        <w:rPr>
          <w:color w:val="002060"/>
        </w:rPr>
      </w:pPr>
      <w:r w:rsidRPr="00D7273F">
        <w:rPr>
          <w:color w:val="002060"/>
        </w:rPr>
        <w:t>RISULTATI UFFICIALI GARE DEL 22/09/2024</w:t>
      </w:r>
    </w:p>
    <w:p w14:paraId="7864C3D9" w14:textId="77777777" w:rsidR="00946BE2" w:rsidRPr="00946BE2" w:rsidRDefault="00946BE2" w:rsidP="00946BE2">
      <w:pPr>
        <w:pStyle w:val="sottotitolocampionato20"/>
        <w:spacing w:before="0" w:beforeAutospacing="0" w:after="0" w:afterAutospacing="0"/>
        <w:rPr>
          <w:rFonts w:ascii="Arial" w:hAnsi="Arial" w:cs="Arial"/>
          <w:color w:val="002060"/>
          <w:sz w:val="20"/>
          <w:szCs w:val="20"/>
        </w:rPr>
      </w:pPr>
      <w:r w:rsidRPr="00946BE2">
        <w:rPr>
          <w:rFonts w:ascii="Arial" w:hAnsi="Arial" w:cs="Arial"/>
          <w:color w:val="002060"/>
          <w:sz w:val="20"/>
          <w:szCs w:val="20"/>
        </w:rPr>
        <w:t>Si trascrivono qui di seguito i risultati ufficiali delle gare disputate</w:t>
      </w:r>
    </w:p>
    <w:p w14:paraId="1CA9FA4D" w14:textId="77777777" w:rsidR="007328C0" w:rsidRPr="00D7273F" w:rsidRDefault="007328C0" w:rsidP="007328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65594413"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14293C1D"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42481" w14:textId="77777777" w:rsidR="007328C0" w:rsidRPr="00D7273F" w:rsidRDefault="007328C0" w:rsidP="001528CF">
                  <w:pPr>
                    <w:pStyle w:val="headertabella0"/>
                    <w:rPr>
                      <w:color w:val="002060"/>
                    </w:rPr>
                  </w:pPr>
                  <w:r w:rsidRPr="00D7273F">
                    <w:rPr>
                      <w:color w:val="002060"/>
                    </w:rPr>
                    <w:t>GIRONE A - 1 Giornata - A</w:t>
                  </w:r>
                </w:p>
              </w:tc>
            </w:tr>
            <w:tr w:rsidR="007328C0" w:rsidRPr="00D7273F" w14:paraId="7BBBF157"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F3D072" w14:textId="77777777" w:rsidR="007328C0" w:rsidRPr="00D7273F" w:rsidRDefault="007328C0" w:rsidP="001528CF">
                  <w:pPr>
                    <w:pStyle w:val="rowtabella0"/>
                    <w:rPr>
                      <w:color w:val="002060"/>
                    </w:rPr>
                  </w:pPr>
                  <w:r w:rsidRPr="00D7273F">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069D4" w14:textId="77777777" w:rsidR="007328C0" w:rsidRPr="00D7273F" w:rsidRDefault="007328C0" w:rsidP="001528CF">
                  <w:pPr>
                    <w:pStyle w:val="rowtabella0"/>
                    <w:rPr>
                      <w:color w:val="002060"/>
                    </w:rPr>
                  </w:pPr>
                  <w:r w:rsidRPr="00D7273F">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389746" w14:textId="77777777" w:rsidR="007328C0" w:rsidRPr="00D7273F" w:rsidRDefault="007328C0" w:rsidP="001528CF">
                  <w:pPr>
                    <w:pStyle w:val="rowtabella0"/>
                    <w:jc w:val="center"/>
                    <w:rPr>
                      <w:color w:val="002060"/>
                    </w:rPr>
                  </w:pPr>
                  <w:r w:rsidRPr="00D7273F">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10272D" w14:textId="77777777" w:rsidR="007328C0" w:rsidRPr="00D7273F" w:rsidRDefault="007328C0" w:rsidP="001528CF">
                  <w:pPr>
                    <w:pStyle w:val="rowtabella0"/>
                    <w:jc w:val="center"/>
                    <w:rPr>
                      <w:color w:val="002060"/>
                    </w:rPr>
                  </w:pPr>
                  <w:r w:rsidRPr="00D7273F">
                    <w:rPr>
                      <w:color w:val="002060"/>
                    </w:rPr>
                    <w:t> </w:t>
                  </w:r>
                </w:p>
              </w:tc>
            </w:tr>
          </w:tbl>
          <w:p w14:paraId="74268A84"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6FCFD247"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CEA29" w14:textId="77777777" w:rsidR="007328C0" w:rsidRPr="00D7273F" w:rsidRDefault="007328C0" w:rsidP="001528CF">
                  <w:pPr>
                    <w:pStyle w:val="headertabella0"/>
                    <w:rPr>
                      <w:color w:val="002060"/>
                    </w:rPr>
                  </w:pPr>
                  <w:r w:rsidRPr="00D7273F">
                    <w:rPr>
                      <w:color w:val="002060"/>
                    </w:rPr>
                    <w:t>GIRONE B - 1 Giornata - A</w:t>
                  </w:r>
                </w:p>
              </w:tc>
            </w:tr>
            <w:tr w:rsidR="007328C0" w:rsidRPr="00D7273F" w14:paraId="0C2D498B"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C2CE27" w14:textId="77777777" w:rsidR="007328C0" w:rsidRPr="00D7273F" w:rsidRDefault="007328C0" w:rsidP="001528CF">
                  <w:pPr>
                    <w:pStyle w:val="rowtabella0"/>
                    <w:rPr>
                      <w:color w:val="002060"/>
                    </w:rPr>
                  </w:pPr>
                  <w:r w:rsidRPr="00D7273F">
                    <w:rPr>
                      <w:color w:val="002060"/>
                    </w:rPr>
                    <w:t xml:space="preserve">AUDAX 1970 </w:t>
                  </w:r>
                  <w:proofErr w:type="gramStart"/>
                  <w:r w:rsidRPr="00D7273F">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6B786C" w14:textId="77777777" w:rsidR="007328C0" w:rsidRPr="00D7273F" w:rsidRDefault="007328C0" w:rsidP="001528CF">
                  <w:pPr>
                    <w:pStyle w:val="rowtabella0"/>
                    <w:rPr>
                      <w:color w:val="002060"/>
                    </w:rPr>
                  </w:pPr>
                  <w:r w:rsidRPr="00D7273F">
                    <w:rPr>
                      <w:color w:val="002060"/>
                    </w:rPr>
                    <w:t>- CERRETO D ESI C5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F7A14C" w14:textId="77777777" w:rsidR="007328C0" w:rsidRPr="00D7273F" w:rsidRDefault="007328C0" w:rsidP="001528CF">
                  <w:pPr>
                    <w:pStyle w:val="rowtabella0"/>
                    <w:jc w:val="center"/>
                    <w:rPr>
                      <w:color w:val="002060"/>
                    </w:rPr>
                  </w:pPr>
                  <w:r w:rsidRPr="00D7273F">
                    <w:rPr>
                      <w:color w:val="002060"/>
                    </w:rPr>
                    <w:t>3 - 9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F3C72F" w14:textId="77777777" w:rsidR="007328C0" w:rsidRPr="00D7273F" w:rsidRDefault="007328C0" w:rsidP="001528CF">
                  <w:pPr>
                    <w:pStyle w:val="rowtabella0"/>
                    <w:jc w:val="center"/>
                    <w:rPr>
                      <w:color w:val="002060"/>
                    </w:rPr>
                  </w:pPr>
                  <w:r w:rsidRPr="00D7273F">
                    <w:rPr>
                      <w:color w:val="002060"/>
                    </w:rPr>
                    <w:t> </w:t>
                  </w:r>
                </w:p>
              </w:tc>
            </w:tr>
          </w:tbl>
          <w:p w14:paraId="406B0987" w14:textId="77777777" w:rsidR="007328C0" w:rsidRPr="00D7273F" w:rsidRDefault="007328C0" w:rsidP="001528CF">
            <w:pPr>
              <w:rPr>
                <w:color w:val="002060"/>
              </w:rPr>
            </w:pPr>
          </w:p>
        </w:tc>
      </w:tr>
    </w:tbl>
    <w:p w14:paraId="2C958A69"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03CDFFC1"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0CAB6203"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B9B22" w14:textId="77777777" w:rsidR="007328C0" w:rsidRPr="00D7273F" w:rsidRDefault="007328C0" w:rsidP="001528CF">
                  <w:pPr>
                    <w:pStyle w:val="headertabella0"/>
                    <w:rPr>
                      <w:color w:val="002060"/>
                    </w:rPr>
                  </w:pPr>
                  <w:r w:rsidRPr="00D7273F">
                    <w:rPr>
                      <w:color w:val="002060"/>
                    </w:rPr>
                    <w:t>GIRONE C - 1 Giornata - A</w:t>
                  </w:r>
                </w:p>
              </w:tc>
            </w:tr>
            <w:tr w:rsidR="007328C0" w:rsidRPr="00D7273F" w14:paraId="01AF7BB5"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DBCDE8" w14:textId="77777777" w:rsidR="007328C0" w:rsidRPr="00D7273F" w:rsidRDefault="007328C0" w:rsidP="001528CF">
                  <w:pPr>
                    <w:pStyle w:val="rowtabella0"/>
                    <w:rPr>
                      <w:color w:val="002060"/>
                    </w:rPr>
                  </w:pPr>
                  <w:r w:rsidRPr="00D7273F">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76F553" w14:textId="77777777" w:rsidR="007328C0" w:rsidRPr="00D7273F" w:rsidRDefault="007328C0" w:rsidP="001528CF">
                  <w:pPr>
                    <w:pStyle w:val="rowtabella0"/>
                    <w:rPr>
                      <w:color w:val="002060"/>
                    </w:rPr>
                  </w:pPr>
                  <w:r w:rsidRPr="00D7273F">
                    <w:rPr>
                      <w:color w:val="002060"/>
                    </w:rPr>
                    <w:t>- U.S. FORTUNA FANO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AE6C42" w14:textId="77777777" w:rsidR="007328C0" w:rsidRPr="00D7273F" w:rsidRDefault="007328C0" w:rsidP="001528CF">
                  <w:pPr>
                    <w:pStyle w:val="rowtabella0"/>
                    <w:jc w:val="center"/>
                    <w:rPr>
                      <w:color w:val="002060"/>
                    </w:rPr>
                  </w:pPr>
                  <w:r w:rsidRPr="00D7273F">
                    <w:rPr>
                      <w:color w:val="002060"/>
                    </w:rPr>
                    <w:t>22 - 0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7C0A9A" w14:textId="77777777" w:rsidR="007328C0" w:rsidRPr="00D7273F" w:rsidRDefault="007328C0" w:rsidP="001528CF">
                  <w:pPr>
                    <w:pStyle w:val="rowtabella0"/>
                    <w:jc w:val="center"/>
                    <w:rPr>
                      <w:color w:val="002060"/>
                    </w:rPr>
                  </w:pPr>
                  <w:r w:rsidRPr="00D7273F">
                    <w:rPr>
                      <w:color w:val="002060"/>
                    </w:rPr>
                    <w:t> </w:t>
                  </w:r>
                </w:p>
              </w:tc>
            </w:tr>
          </w:tbl>
          <w:p w14:paraId="4429865A"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01B73331"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3FC00" w14:textId="77777777" w:rsidR="007328C0" w:rsidRPr="00D7273F" w:rsidRDefault="007328C0" w:rsidP="001528CF">
                  <w:pPr>
                    <w:pStyle w:val="headertabella0"/>
                    <w:rPr>
                      <w:color w:val="002060"/>
                    </w:rPr>
                  </w:pPr>
                  <w:r w:rsidRPr="00D7273F">
                    <w:rPr>
                      <w:color w:val="002060"/>
                    </w:rPr>
                    <w:t>GIRONE D - 1 Giornata - A</w:t>
                  </w:r>
                </w:p>
              </w:tc>
            </w:tr>
            <w:tr w:rsidR="007328C0" w:rsidRPr="00D7273F" w14:paraId="027970E2"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339233" w14:textId="77777777" w:rsidR="007328C0" w:rsidRPr="00D7273F" w:rsidRDefault="007328C0" w:rsidP="001528CF">
                  <w:pPr>
                    <w:pStyle w:val="rowtabella0"/>
                    <w:rPr>
                      <w:color w:val="002060"/>
                    </w:rPr>
                  </w:pPr>
                  <w:r w:rsidRPr="00D7273F">
                    <w:rPr>
                      <w:color w:val="002060"/>
                    </w:rPr>
                    <w:t>(1) FABRIANO CERRETO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7C9F9A" w14:textId="77777777" w:rsidR="007328C0" w:rsidRPr="00D7273F" w:rsidRDefault="007328C0" w:rsidP="001528CF">
                  <w:pPr>
                    <w:pStyle w:val="rowtabella0"/>
                    <w:rPr>
                      <w:color w:val="002060"/>
                    </w:rPr>
                  </w:pPr>
                  <w:r w:rsidRPr="00D7273F">
                    <w:rPr>
                      <w:color w:val="002060"/>
                    </w:rPr>
                    <w:t>- POL.CAGLI SPORT ASSOCIATI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037EBB" w14:textId="77777777" w:rsidR="007328C0" w:rsidRPr="00D7273F" w:rsidRDefault="007328C0" w:rsidP="001528CF">
                  <w:pPr>
                    <w:pStyle w:val="rowtabella0"/>
                    <w:jc w:val="center"/>
                    <w:rPr>
                      <w:color w:val="002060"/>
                    </w:rPr>
                  </w:pPr>
                  <w:r w:rsidRPr="00D7273F">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21B715" w14:textId="77777777" w:rsidR="007328C0" w:rsidRPr="00D7273F" w:rsidRDefault="007328C0" w:rsidP="001528CF">
                  <w:pPr>
                    <w:pStyle w:val="rowtabella0"/>
                    <w:jc w:val="center"/>
                    <w:rPr>
                      <w:color w:val="002060"/>
                    </w:rPr>
                  </w:pPr>
                  <w:r w:rsidRPr="00D7273F">
                    <w:rPr>
                      <w:color w:val="002060"/>
                    </w:rPr>
                    <w:t> </w:t>
                  </w:r>
                </w:p>
              </w:tc>
            </w:tr>
            <w:tr w:rsidR="007328C0" w:rsidRPr="00D7273F" w14:paraId="0AF35B18" w14:textId="77777777" w:rsidTr="001528CF">
              <w:tc>
                <w:tcPr>
                  <w:tcW w:w="4700" w:type="dxa"/>
                  <w:gridSpan w:val="4"/>
                  <w:tcBorders>
                    <w:top w:val="nil"/>
                    <w:left w:val="nil"/>
                    <w:bottom w:val="nil"/>
                    <w:right w:val="nil"/>
                  </w:tcBorders>
                  <w:tcMar>
                    <w:top w:w="20" w:type="dxa"/>
                    <w:left w:w="20" w:type="dxa"/>
                    <w:bottom w:w="20" w:type="dxa"/>
                    <w:right w:w="20" w:type="dxa"/>
                  </w:tcMar>
                  <w:vAlign w:val="center"/>
                  <w:hideMark/>
                </w:tcPr>
                <w:p w14:paraId="07EC2FD3" w14:textId="77777777" w:rsidR="007328C0" w:rsidRPr="00D7273F" w:rsidRDefault="007328C0" w:rsidP="001528CF">
                  <w:pPr>
                    <w:pStyle w:val="rowtabella0"/>
                    <w:rPr>
                      <w:color w:val="002060"/>
                    </w:rPr>
                  </w:pPr>
                  <w:r w:rsidRPr="00D7273F">
                    <w:rPr>
                      <w:color w:val="002060"/>
                    </w:rPr>
                    <w:t>(1) - disputata il 21/09/2024</w:t>
                  </w:r>
                </w:p>
              </w:tc>
            </w:tr>
          </w:tbl>
          <w:p w14:paraId="34FA5CFC" w14:textId="77777777" w:rsidR="007328C0" w:rsidRPr="00D7273F" w:rsidRDefault="007328C0" w:rsidP="001528CF">
            <w:pPr>
              <w:rPr>
                <w:color w:val="002060"/>
              </w:rPr>
            </w:pPr>
          </w:p>
        </w:tc>
      </w:tr>
    </w:tbl>
    <w:p w14:paraId="10D93149"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28C0" w:rsidRPr="00D7273F" w14:paraId="1A6CD568"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16B2C3B1"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46A66" w14:textId="77777777" w:rsidR="007328C0" w:rsidRPr="00D7273F" w:rsidRDefault="007328C0" w:rsidP="001528CF">
                  <w:pPr>
                    <w:pStyle w:val="headertabella0"/>
                    <w:rPr>
                      <w:color w:val="002060"/>
                    </w:rPr>
                  </w:pPr>
                  <w:r w:rsidRPr="00D7273F">
                    <w:rPr>
                      <w:color w:val="002060"/>
                    </w:rPr>
                    <w:t>GIRONE F - 1 Giornata - A</w:t>
                  </w:r>
                </w:p>
              </w:tc>
            </w:tr>
            <w:tr w:rsidR="007328C0" w:rsidRPr="00D7273F" w14:paraId="13EBE24C"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0A21DC" w14:textId="77777777" w:rsidR="007328C0" w:rsidRPr="00D7273F" w:rsidRDefault="007328C0" w:rsidP="001528CF">
                  <w:pPr>
                    <w:pStyle w:val="rowtabella0"/>
                    <w:rPr>
                      <w:color w:val="002060"/>
                    </w:rPr>
                  </w:pPr>
                  <w:r w:rsidRPr="00D7273F">
                    <w:rPr>
                      <w:color w:val="002060"/>
                    </w:rPr>
                    <w:t>C.U.S.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C1D67B" w14:textId="77777777" w:rsidR="007328C0" w:rsidRPr="00D7273F" w:rsidRDefault="007328C0" w:rsidP="001528CF">
                  <w:pPr>
                    <w:pStyle w:val="rowtabella0"/>
                    <w:rPr>
                      <w:color w:val="002060"/>
                    </w:rPr>
                  </w:pPr>
                  <w:r w:rsidRPr="00D7273F">
                    <w:rPr>
                      <w:color w:val="002060"/>
                    </w:rPr>
                    <w:t>- GROTTACCIA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4DF331" w14:textId="77777777" w:rsidR="007328C0" w:rsidRPr="00D7273F" w:rsidRDefault="007328C0" w:rsidP="001528CF">
                  <w:pPr>
                    <w:pStyle w:val="rowtabella0"/>
                    <w:jc w:val="center"/>
                    <w:rPr>
                      <w:color w:val="002060"/>
                    </w:rPr>
                  </w:pPr>
                  <w:r w:rsidRPr="00D7273F">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7775B8" w14:textId="77777777" w:rsidR="007328C0" w:rsidRPr="00D7273F" w:rsidRDefault="007328C0" w:rsidP="001528CF">
                  <w:pPr>
                    <w:pStyle w:val="rowtabella0"/>
                    <w:jc w:val="center"/>
                    <w:rPr>
                      <w:color w:val="002060"/>
                    </w:rPr>
                  </w:pPr>
                  <w:r w:rsidRPr="00D7273F">
                    <w:rPr>
                      <w:color w:val="002060"/>
                    </w:rPr>
                    <w:t> </w:t>
                  </w:r>
                </w:p>
              </w:tc>
            </w:tr>
          </w:tbl>
          <w:p w14:paraId="5B5537E7" w14:textId="77777777" w:rsidR="007328C0" w:rsidRPr="00D7273F" w:rsidRDefault="007328C0" w:rsidP="001528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3166F933"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E7EE5" w14:textId="77777777" w:rsidR="007328C0" w:rsidRPr="00D7273F" w:rsidRDefault="007328C0" w:rsidP="001528CF">
                  <w:pPr>
                    <w:pStyle w:val="headertabella0"/>
                    <w:rPr>
                      <w:color w:val="002060"/>
                    </w:rPr>
                  </w:pPr>
                  <w:r w:rsidRPr="00D7273F">
                    <w:rPr>
                      <w:color w:val="002060"/>
                    </w:rPr>
                    <w:t>GIRONE G - 1 Giornata - A</w:t>
                  </w:r>
                </w:p>
              </w:tc>
            </w:tr>
            <w:tr w:rsidR="007328C0" w:rsidRPr="00D7273F" w14:paraId="61A57636"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72E37B" w14:textId="77777777" w:rsidR="007328C0" w:rsidRPr="00D7273F" w:rsidRDefault="007328C0" w:rsidP="001528CF">
                  <w:pPr>
                    <w:pStyle w:val="rowtabella0"/>
                    <w:rPr>
                      <w:color w:val="002060"/>
                    </w:rPr>
                  </w:pPr>
                  <w:r w:rsidRPr="00D7273F">
                    <w:rPr>
                      <w:color w:val="002060"/>
                    </w:rPr>
                    <w:t>(1) 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8DCA3E" w14:textId="77777777" w:rsidR="007328C0" w:rsidRPr="00D7273F" w:rsidRDefault="007328C0" w:rsidP="001528CF">
                  <w:pPr>
                    <w:pStyle w:val="rowtabella0"/>
                    <w:rPr>
                      <w:color w:val="002060"/>
                    </w:rPr>
                  </w:pPr>
                  <w:r w:rsidRPr="00D7273F">
                    <w:rPr>
                      <w:color w:val="002060"/>
                    </w:rPr>
                    <w:t>- RECANATI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9456DC" w14:textId="77777777" w:rsidR="007328C0" w:rsidRPr="00D7273F" w:rsidRDefault="007328C0" w:rsidP="001528CF">
                  <w:pPr>
                    <w:pStyle w:val="rowtabella0"/>
                    <w:jc w:val="center"/>
                    <w:rPr>
                      <w:color w:val="002060"/>
                    </w:rPr>
                  </w:pPr>
                  <w:r w:rsidRPr="00D7273F">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D50174" w14:textId="77777777" w:rsidR="007328C0" w:rsidRPr="00D7273F" w:rsidRDefault="007328C0" w:rsidP="001528CF">
                  <w:pPr>
                    <w:pStyle w:val="rowtabella0"/>
                    <w:jc w:val="center"/>
                    <w:rPr>
                      <w:color w:val="002060"/>
                    </w:rPr>
                  </w:pPr>
                  <w:r w:rsidRPr="00D7273F">
                    <w:rPr>
                      <w:color w:val="002060"/>
                    </w:rPr>
                    <w:t> </w:t>
                  </w:r>
                </w:p>
              </w:tc>
            </w:tr>
            <w:tr w:rsidR="007328C0" w:rsidRPr="00D7273F" w14:paraId="6D700BAE" w14:textId="77777777" w:rsidTr="001528CF">
              <w:tc>
                <w:tcPr>
                  <w:tcW w:w="4700" w:type="dxa"/>
                  <w:gridSpan w:val="4"/>
                  <w:tcBorders>
                    <w:top w:val="nil"/>
                    <w:left w:val="nil"/>
                    <w:bottom w:val="nil"/>
                    <w:right w:val="nil"/>
                  </w:tcBorders>
                  <w:tcMar>
                    <w:top w:w="20" w:type="dxa"/>
                    <w:left w:w="20" w:type="dxa"/>
                    <w:bottom w:w="20" w:type="dxa"/>
                    <w:right w:w="20" w:type="dxa"/>
                  </w:tcMar>
                  <w:vAlign w:val="center"/>
                  <w:hideMark/>
                </w:tcPr>
                <w:p w14:paraId="23B4E2DD" w14:textId="77777777" w:rsidR="007328C0" w:rsidRPr="00D7273F" w:rsidRDefault="007328C0" w:rsidP="001528CF">
                  <w:pPr>
                    <w:pStyle w:val="rowtabella0"/>
                    <w:rPr>
                      <w:color w:val="002060"/>
                    </w:rPr>
                  </w:pPr>
                  <w:r w:rsidRPr="00D7273F">
                    <w:rPr>
                      <w:color w:val="002060"/>
                    </w:rPr>
                    <w:t>(1) - disputata il 21/09/2024</w:t>
                  </w:r>
                </w:p>
              </w:tc>
            </w:tr>
          </w:tbl>
          <w:p w14:paraId="7E7CF26A" w14:textId="77777777" w:rsidR="007328C0" w:rsidRPr="00D7273F" w:rsidRDefault="007328C0" w:rsidP="001528CF">
            <w:pPr>
              <w:rPr>
                <w:color w:val="002060"/>
              </w:rPr>
            </w:pPr>
          </w:p>
        </w:tc>
      </w:tr>
    </w:tbl>
    <w:p w14:paraId="5C43A4DC" w14:textId="77777777" w:rsidR="007328C0" w:rsidRPr="00D7273F" w:rsidRDefault="007328C0" w:rsidP="007328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328C0" w:rsidRPr="00D7273F" w14:paraId="2AE91634" w14:textId="77777777" w:rsidTr="001528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28C0" w:rsidRPr="00D7273F" w14:paraId="09182C92" w14:textId="77777777" w:rsidTr="001528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880F6" w14:textId="77777777" w:rsidR="007328C0" w:rsidRPr="00D7273F" w:rsidRDefault="007328C0" w:rsidP="001528CF">
                  <w:pPr>
                    <w:pStyle w:val="headertabella0"/>
                    <w:rPr>
                      <w:color w:val="002060"/>
                    </w:rPr>
                  </w:pPr>
                  <w:r w:rsidRPr="00D7273F">
                    <w:rPr>
                      <w:color w:val="002060"/>
                    </w:rPr>
                    <w:t>GIRONE H - 1 Giornata - A</w:t>
                  </w:r>
                </w:p>
              </w:tc>
            </w:tr>
            <w:tr w:rsidR="007328C0" w:rsidRPr="00D7273F" w14:paraId="51E54A3F" w14:textId="77777777" w:rsidTr="001528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729049" w14:textId="77777777" w:rsidR="007328C0" w:rsidRPr="00D7273F" w:rsidRDefault="007328C0" w:rsidP="001528CF">
                  <w:pPr>
                    <w:pStyle w:val="rowtabella0"/>
                    <w:rPr>
                      <w:color w:val="002060"/>
                    </w:rPr>
                  </w:pPr>
                  <w:r w:rsidRPr="00D7273F">
                    <w:rPr>
                      <w:color w:val="002060"/>
                    </w:rPr>
                    <w:t>(1) TRE TORRI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164A03" w14:textId="77777777" w:rsidR="007328C0" w:rsidRPr="00D7273F" w:rsidRDefault="007328C0" w:rsidP="001528CF">
                  <w:pPr>
                    <w:pStyle w:val="rowtabella0"/>
                    <w:rPr>
                      <w:color w:val="002060"/>
                    </w:rPr>
                  </w:pPr>
                  <w:r w:rsidRPr="00D7273F">
                    <w:rPr>
                      <w:color w:val="002060"/>
                    </w:rPr>
                    <w:t>- SPORTING GROTTAMMARE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223AEC" w14:textId="77777777" w:rsidR="007328C0" w:rsidRPr="00D7273F" w:rsidRDefault="007328C0" w:rsidP="001528CF">
                  <w:pPr>
                    <w:pStyle w:val="rowtabella0"/>
                    <w:jc w:val="center"/>
                    <w:rPr>
                      <w:color w:val="002060"/>
                    </w:rPr>
                  </w:pPr>
                  <w:r w:rsidRPr="00D7273F">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3B1D72" w14:textId="77777777" w:rsidR="007328C0" w:rsidRPr="00D7273F" w:rsidRDefault="007328C0" w:rsidP="001528CF">
                  <w:pPr>
                    <w:pStyle w:val="rowtabella0"/>
                    <w:jc w:val="center"/>
                    <w:rPr>
                      <w:color w:val="002060"/>
                    </w:rPr>
                  </w:pPr>
                  <w:r w:rsidRPr="00D7273F">
                    <w:rPr>
                      <w:color w:val="002060"/>
                    </w:rPr>
                    <w:t> </w:t>
                  </w:r>
                </w:p>
              </w:tc>
            </w:tr>
            <w:tr w:rsidR="007328C0" w:rsidRPr="00D7273F" w14:paraId="0D64FC0C" w14:textId="77777777" w:rsidTr="001528CF">
              <w:tc>
                <w:tcPr>
                  <w:tcW w:w="4700" w:type="dxa"/>
                  <w:gridSpan w:val="4"/>
                  <w:tcBorders>
                    <w:top w:val="nil"/>
                    <w:left w:val="nil"/>
                    <w:bottom w:val="nil"/>
                    <w:right w:val="nil"/>
                  </w:tcBorders>
                  <w:tcMar>
                    <w:top w:w="20" w:type="dxa"/>
                    <w:left w:w="20" w:type="dxa"/>
                    <w:bottom w:w="20" w:type="dxa"/>
                    <w:right w:w="20" w:type="dxa"/>
                  </w:tcMar>
                  <w:vAlign w:val="center"/>
                  <w:hideMark/>
                </w:tcPr>
                <w:p w14:paraId="645E36B0" w14:textId="77777777" w:rsidR="007328C0" w:rsidRPr="00D7273F" w:rsidRDefault="007328C0" w:rsidP="001528CF">
                  <w:pPr>
                    <w:pStyle w:val="rowtabella0"/>
                    <w:rPr>
                      <w:color w:val="002060"/>
                    </w:rPr>
                  </w:pPr>
                  <w:r w:rsidRPr="00D7273F">
                    <w:rPr>
                      <w:color w:val="002060"/>
                    </w:rPr>
                    <w:t>(1) - disputata il 21/09/2024</w:t>
                  </w:r>
                </w:p>
              </w:tc>
            </w:tr>
          </w:tbl>
          <w:p w14:paraId="7626005E" w14:textId="77777777" w:rsidR="007328C0" w:rsidRPr="00D7273F" w:rsidRDefault="007328C0" w:rsidP="001528CF">
            <w:pPr>
              <w:rPr>
                <w:color w:val="002060"/>
              </w:rPr>
            </w:pPr>
          </w:p>
        </w:tc>
      </w:tr>
    </w:tbl>
    <w:p w14:paraId="4B058CB3" w14:textId="77777777" w:rsidR="007328C0" w:rsidRPr="00D7273F" w:rsidRDefault="007328C0" w:rsidP="007328C0">
      <w:pPr>
        <w:pStyle w:val="breakline"/>
        <w:rPr>
          <w:rFonts w:eastAsiaTheme="minorEastAsia"/>
          <w:color w:val="002060"/>
        </w:rPr>
      </w:pPr>
    </w:p>
    <w:p w14:paraId="2EF397A1" w14:textId="77777777" w:rsidR="007328C0" w:rsidRPr="00D7273F" w:rsidRDefault="007328C0" w:rsidP="007328C0">
      <w:pPr>
        <w:pStyle w:val="breakline"/>
        <w:rPr>
          <w:color w:val="002060"/>
        </w:rPr>
      </w:pPr>
    </w:p>
    <w:p w14:paraId="520CC4D8" w14:textId="77777777" w:rsidR="007328C0" w:rsidRPr="00D7273F" w:rsidRDefault="007328C0" w:rsidP="007328C0">
      <w:pPr>
        <w:pStyle w:val="titoloprinc0"/>
        <w:rPr>
          <w:color w:val="002060"/>
        </w:rPr>
      </w:pPr>
      <w:r w:rsidRPr="00D7273F">
        <w:rPr>
          <w:color w:val="002060"/>
        </w:rPr>
        <w:t>GIUDICE SPORTIVO</w:t>
      </w:r>
    </w:p>
    <w:p w14:paraId="4EE865A3" w14:textId="77777777" w:rsidR="007328C0" w:rsidRPr="00D7273F" w:rsidRDefault="007328C0" w:rsidP="007328C0">
      <w:pPr>
        <w:pStyle w:val="diffida"/>
        <w:rPr>
          <w:color w:val="002060"/>
        </w:rPr>
      </w:pPr>
      <w:r w:rsidRPr="00D7273F">
        <w:rPr>
          <w:color w:val="002060"/>
        </w:rPr>
        <w:t>Il Giudice Sportivo Avv. Agnese Lazzaretti, con l'assistenza del segretario Angelo Castellana, nella seduta del 24/09/2024, ha adottato le decisioni che di seguito integralmente si riportano:</w:t>
      </w:r>
    </w:p>
    <w:p w14:paraId="44900FE2" w14:textId="77777777" w:rsidR="007328C0" w:rsidRPr="00D7273F" w:rsidRDefault="007328C0" w:rsidP="007328C0">
      <w:pPr>
        <w:pStyle w:val="titolo10"/>
        <w:rPr>
          <w:color w:val="002060"/>
        </w:rPr>
      </w:pPr>
      <w:r w:rsidRPr="00D7273F">
        <w:rPr>
          <w:color w:val="002060"/>
        </w:rPr>
        <w:t xml:space="preserve">GARE DEL 21/ 9/2024 </w:t>
      </w:r>
    </w:p>
    <w:p w14:paraId="65BE19A1" w14:textId="77777777" w:rsidR="007328C0" w:rsidRPr="00D7273F" w:rsidRDefault="007328C0" w:rsidP="007328C0">
      <w:pPr>
        <w:pStyle w:val="titolo7a"/>
        <w:rPr>
          <w:color w:val="002060"/>
        </w:rPr>
      </w:pPr>
      <w:r w:rsidRPr="00D7273F">
        <w:rPr>
          <w:color w:val="002060"/>
        </w:rPr>
        <w:t xml:space="preserve">PROVVEDIMENTI DISCIPLINARI </w:t>
      </w:r>
    </w:p>
    <w:p w14:paraId="48EA2F19" w14:textId="77777777" w:rsidR="007328C0" w:rsidRPr="00D7273F" w:rsidRDefault="007328C0" w:rsidP="007328C0">
      <w:pPr>
        <w:pStyle w:val="titolo7b0"/>
        <w:rPr>
          <w:color w:val="002060"/>
        </w:rPr>
      </w:pPr>
      <w:r w:rsidRPr="00D7273F">
        <w:rPr>
          <w:color w:val="002060"/>
        </w:rPr>
        <w:t xml:space="preserve">In base alle risultanze degli atti ufficiali sono state deliberate le seguenti sanzioni disciplinari. </w:t>
      </w:r>
    </w:p>
    <w:p w14:paraId="5B1DA45A" w14:textId="77777777" w:rsidR="007328C0" w:rsidRPr="00D7273F" w:rsidRDefault="007328C0" w:rsidP="007328C0">
      <w:pPr>
        <w:pStyle w:val="titolo30"/>
        <w:rPr>
          <w:color w:val="002060"/>
        </w:rPr>
      </w:pPr>
      <w:r w:rsidRPr="00D7273F">
        <w:rPr>
          <w:color w:val="002060"/>
        </w:rPr>
        <w:lastRenderedPageBreak/>
        <w:t xml:space="preserve">CALCIATORI NON ESPULSI </w:t>
      </w:r>
    </w:p>
    <w:p w14:paraId="1B36FB78" w14:textId="77777777" w:rsidR="007328C0" w:rsidRPr="00D7273F" w:rsidRDefault="007328C0" w:rsidP="007328C0">
      <w:pPr>
        <w:pStyle w:val="titolo20"/>
        <w:rPr>
          <w:color w:val="002060"/>
        </w:rPr>
      </w:pPr>
      <w:r w:rsidRPr="00D7273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203DE289" w14:textId="77777777" w:rsidTr="001528CF">
        <w:tc>
          <w:tcPr>
            <w:tcW w:w="2200" w:type="dxa"/>
            <w:tcMar>
              <w:top w:w="20" w:type="dxa"/>
              <w:left w:w="20" w:type="dxa"/>
              <w:bottom w:w="20" w:type="dxa"/>
              <w:right w:w="20" w:type="dxa"/>
            </w:tcMar>
            <w:vAlign w:val="center"/>
            <w:hideMark/>
          </w:tcPr>
          <w:p w14:paraId="2759FE37" w14:textId="77777777" w:rsidR="007328C0" w:rsidRPr="00D7273F" w:rsidRDefault="007328C0" w:rsidP="001528CF">
            <w:pPr>
              <w:pStyle w:val="movimento"/>
              <w:rPr>
                <w:color w:val="002060"/>
              </w:rPr>
            </w:pPr>
            <w:r w:rsidRPr="00D7273F">
              <w:rPr>
                <w:color w:val="002060"/>
              </w:rPr>
              <w:t>ACCETTURA VINCENT</w:t>
            </w:r>
          </w:p>
        </w:tc>
        <w:tc>
          <w:tcPr>
            <w:tcW w:w="2200" w:type="dxa"/>
            <w:tcMar>
              <w:top w:w="20" w:type="dxa"/>
              <w:left w:w="20" w:type="dxa"/>
              <w:bottom w:w="20" w:type="dxa"/>
              <w:right w:w="20" w:type="dxa"/>
            </w:tcMar>
            <w:vAlign w:val="center"/>
            <w:hideMark/>
          </w:tcPr>
          <w:p w14:paraId="427A52BB" w14:textId="77777777" w:rsidR="007328C0" w:rsidRPr="00D7273F" w:rsidRDefault="007328C0" w:rsidP="001528CF">
            <w:pPr>
              <w:pStyle w:val="movimento2"/>
              <w:rPr>
                <w:color w:val="002060"/>
              </w:rPr>
            </w:pPr>
            <w:r w:rsidRPr="00D7273F">
              <w:rPr>
                <w:color w:val="002060"/>
              </w:rPr>
              <w:t xml:space="preserve">(POL.CAGLI SPORT ASSOCIATI) </w:t>
            </w:r>
          </w:p>
        </w:tc>
        <w:tc>
          <w:tcPr>
            <w:tcW w:w="800" w:type="dxa"/>
            <w:tcMar>
              <w:top w:w="20" w:type="dxa"/>
              <w:left w:w="20" w:type="dxa"/>
              <w:bottom w:w="20" w:type="dxa"/>
              <w:right w:w="20" w:type="dxa"/>
            </w:tcMar>
            <w:vAlign w:val="center"/>
            <w:hideMark/>
          </w:tcPr>
          <w:p w14:paraId="69C4A619"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382508F0"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7FD4C2B0" w14:textId="77777777" w:rsidR="007328C0" w:rsidRPr="00D7273F" w:rsidRDefault="007328C0" w:rsidP="001528CF">
            <w:pPr>
              <w:pStyle w:val="movimento2"/>
              <w:rPr>
                <w:color w:val="002060"/>
              </w:rPr>
            </w:pPr>
            <w:r w:rsidRPr="00D7273F">
              <w:rPr>
                <w:color w:val="002060"/>
              </w:rPr>
              <w:t> </w:t>
            </w:r>
          </w:p>
        </w:tc>
      </w:tr>
    </w:tbl>
    <w:p w14:paraId="01285A58" w14:textId="77777777" w:rsidR="007328C0" w:rsidRPr="00D7273F" w:rsidRDefault="007328C0" w:rsidP="007328C0">
      <w:pPr>
        <w:pStyle w:val="titolo10"/>
        <w:rPr>
          <w:rFonts w:eastAsiaTheme="minorEastAsia"/>
          <w:color w:val="002060"/>
        </w:rPr>
      </w:pPr>
      <w:r w:rsidRPr="00D7273F">
        <w:rPr>
          <w:color w:val="002060"/>
        </w:rPr>
        <w:t xml:space="preserve">GARE DEL 22/ 9/2024 </w:t>
      </w:r>
    </w:p>
    <w:p w14:paraId="041E9AC5" w14:textId="77777777" w:rsidR="007328C0" w:rsidRPr="00D7273F" w:rsidRDefault="007328C0" w:rsidP="007328C0">
      <w:pPr>
        <w:pStyle w:val="titolo7a"/>
        <w:rPr>
          <w:color w:val="002060"/>
        </w:rPr>
      </w:pPr>
      <w:r w:rsidRPr="00D7273F">
        <w:rPr>
          <w:color w:val="002060"/>
        </w:rPr>
        <w:t xml:space="preserve">PROVVEDIMENTI DISCIPLINARI </w:t>
      </w:r>
    </w:p>
    <w:p w14:paraId="25241EE8" w14:textId="77777777" w:rsidR="007328C0" w:rsidRPr="00D7273F" w:rsidRDefault="007328C0" w:rsidP="007328C0">
      <w:pPr>
        <w:pStyle w:val="titolo7b0"/>
        <w:rPr>
          <w:color w:val="002060"/>
        </w:rPr>
      </w:pPr>
      <w:r w:rsidRPr="00D7273F">
        <w:rPr>
          <w:color w:val="002060"/>
        </w:rPr>
        <w:t xml:space="preserve">In base alle risultanze degli atti ufficiali sono state deliberate le seguenti sanzioni disciplinari. </w:t>
      </w:r>
    </w:p>
    <w:p w14:paraId="75C2771D" w14:textId="77777777" w:rsidR="007328C0" w:rsidRPr="00D7273F" w:rsidRDefault="007328C0" w:rsidP="007328C0">
      <w:pPr>
        <w:pStyle w:val="titolo30"/>
        <w:rPr>
          <w:color w:val="002060"/>
        </w:rPr>
      </w:pPr>
      <w:r w:rsidRPr="00D7273F">
        <w:rPr>
          <w:color w:val="002060"/>
        </w:rPr>
        <w:t xml:space="preserve">CALCIATORI ESPULSI </w:t>
      </w:r>
    </w:p>
    <w:p w14:paraId="4060835E" w14:textId="77777777" w:rsidR="007328C0" w:rsidRPr="00D7273F" w:rsidRDefault="007328C0" w:rsidP="007328C0">
      <w:pPr>
        <w:pStyle w:val="titolo20"/>
        <w:rPr>
          <w:color w:val="002060"/>
        </w:rPr>
      </w:pPr>
      <w:r w:rsidRPr="00D7273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28C0" w:rsidRPr="00D7273F" w14:paraId="1825D235" w14:textId="77777777" w:rsidTr="001528CF">
        <w:tc>
          <w:tcPr>
            <w:tcW w:w="2200" w:type="dxa"/>
            <w:tcMar>
              <w:top w:w="20" w:type="dxa"/>
              <w:left w:w="20" w:type="dxa"/>
              <w:bottom w:w="20" w:type="dxa"/>
              <w:right w:w="20" w:type="dxa"/>
            </w:tcMar>
            <w:vAlign w:val="center"/>
            <w:hideMark/>
          </w:tcPr>
          <w:p w14:paraId="519C77B4" w14:textId="77777777" w:rsidR="007328C0" w:rsidRPr="00D7273F" w:rsidRDefault="007328C0" w:rsidP="001528CF">
            <w:pPr>
              <w:pStyle w:val="movimento"/>
              <w:rPr>
                <w:color w:val="002060"/>
              </w:rPr>
            </w:pPr>
            <w:r w:rsidRPr="00D7273F">
              <w:rPr>
                <w:color w:val="002060"/>
              </w:rPr>
              <w:t>CARDUCCI RICCARDO</w:t>
            </w:r>
          </w:p>
        </w:tc>
        <w:tc>
          <w:tcPr>
            <w:tcW w:w="2200" w:type="dxa"/>
            <w:tcMar>
              <w:top w:w="20" w:type="dxa"/>
              <w:left w:w="20" w:type="dxa"/>
              <w:bottom w:w="20" w:type="dxa"/>
              <w:right w:w="20" w:type="dxa"/>
            </w:tcMar>
            <w:vAlign w:val="center"/>
            <w:hideMark/>
          </w:tcPr>
          <w:p w14:paraId="7AA903F6" w14:textId="77777777" w:rsidR="007328C0" w:rsidRPr="00D7273F" w:rsidRDefault="007328C0" w:rsidP="001528CF">
            <w:pPr>
              <w:pStyle w:val="movimento2"/>
              <w:rPr>
                <w:color w:val="002060"/>
              </w:rPr>
            </w:pPr>
            <w:r w:rsidRPr="00D7273F">
              <w:rPr>
                <w:color w:val="002060"/>
              </w:rPr>
              <w:t xml:space="preserve">(CERRETO D ESI C5 A.S.D.) </w:t>
            </w:r>
          </w:p>
        </w:tc>
        <w:tc>
          <w:tcPr>
            <w:tcW w:w="800" w:type="dxa"/>
            <w:tcMar>
              <w:top w:w="20" w:type="dxa"/>
              <w:left w:w="20" w:type="dxa"/>
              <w:bottom w:w="20" w:type="dxa"/>
              <w:right w:w="20" w:type="dxa"/>
            </w:tcMar>
            <w:vAlign w:val="center"/>
            <w:hideMark/>
          </w:tcPr>
          <w:p w14:paraId="4109F0D3"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35689D41" w14:textId="77777777" w:rsidR="007328C0" w:rsidRPr="00D7273F" w:rsidRDefault="007328C0" w:rsidP="001528CF">
            <w:pPr>
              <w:pStyle w:val="movimento"/>
              <w:rPr>
                <w:color w:val="002060"/>
              </w:rPr>
            </w:pPr>
            <w:r w:rsidRPr="00D7273F">
              <w:rPr>
                <w:color w:val="002060"/>
              </w:rPr>
              <w:t> </w:t>
            </w:r>
          </w:p>
        </w:tc>
        <w:tc>
          <w:tcPr>
            <w:tcW w:w="2200" w:type="dxa"/>
            <w:tcMar>
              <w:top w:w="20" w:type="dxa"/>
              <w:left w:w="20" w:type="dxa"/>
              <w:bottom w:w="20" w:type="dxa"/>
              <w:right w:w="20" w:type="dxa"/>
            </w:tcMar>
            <w:vAlign w:val="center"/>
            <w:hideMark/>
          </w:tcPr>
          <w:p w14:paraId="09658ED9" w14:textId="77777777" w:rsidR="007328C0" w:rsidRPr="00D7273F" w:rsidRDefault="007328C0" w:rsidP="001528CF">
            <w:pPr>
              <w:pStyle w:val="movimento2"/>
              <w:rPr>
                <w:color w:val="002060"/>
              </w:rPr>
            </w:pPr>
            <w:r w:rsidRPr="00D7273F">
              <w:rPr>
                <w:color w:val="002060"/>
              </w:rPr>
              <w:t> </w:t>
            </w:r>
          </w:p>
        </w:tc>
      </w:tr>
    </w:tbl>
    <w:p w14:paraId="7DFDF7A5" w14:textId="77777777" w:rsidR="007328C0" w:rsidRPr="00D7273F" w:rsidRDefault="007328C0" w:rsidP="007328C0">
      <w:pPr>
        <w:pStyle w:val="breakline"/>
        <w:rPr>
          <w:rFonts w:eastAsiaTheme="minorEastAsia"/>
          <w:color w:val="002060"/>
        </w:rPr>
      </w:pPr>
    </w:p>
    <w:p w14:paraId="13125E38" w14:textId="77777777" w:rsidR="007328C0" w:rsidRPr="00D7273F" w:rsidRDefault="007328C0" w:rsidP="007328C0">
      <w:pPr>
        <w:pStyle w:val="breakline"/>
        <w:rPr>
          <w:rFonts w:eastAsiaTheme="minorEastAsia"/>
          <w:color w:val="002060"/>
        </w:rPr>
      </w:pPr>
    </w:p>
    <w:p w14:paraId="42B545C3" w14:textId="77777777" w:rsidR="007328C0" w:rsidRPr="00D652AD" w:rsidRDefault="007328C0" w:rsidP="007328C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3F422541" w14:textId="77777777" w:rsidR="007328C0" w:rsidRPr="00D652AD" w:rsidRDefault="007328C0" w:rsidP="007328C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679BF92A" w14:textId="77777777" w:rsidR="007328C0" w:rsidRDefault="007328C0" w:rsidP="007328C0">
      <w:pPr>
        <w:pStyle w:val="breakline"/>
        <w:rPr>
          <w:color w:val="002060"/>
        </w:rPr>
      </w:pPr>
    </w:p>
    <w:p w14:paraId="65B2B631" w14:textId="77777777" w:rsidR="007328C0" w:rsidRPr="00D7273F" w:rsidRDefault="007328C0" w:rsidP="007328C0">
      <w:pPr>
        <w:pStyle w:val="titoloprinc0"/>
        <w:rPr>
          <w:color w:val="002060"/>
        </w:rPr>
      </w:pPr>
      <w:r w:rsidRPr="00D7273F">
        <w:rPr>
          <w:color w:val="002060"/>
        </w:rPr>
        <w:t>PROGRAMMA GARE</w:t>
      </w:r>
    </w:p>
    <w:p w14:paraId="14047242" w14:textId="77777777" w:rsidR="007328C0" w:rsidRDefault="007328C0" w:rsidP="007328C0">
      <w:pPr>
        <w:pStyle w:val="breakline"/>
        <w:rPr>
          <w:rFonts w:eastAsiaTheme="minorEastAsia"/>
          <w:color w:val="002060"/>
        </w:rPr>
      </w:pPr>
    </w:p>
    <w:p w14:paraId="258E9F19" w14:textId="77777777" w:rsidR="00021EB5" w:rsidRPr="006D055B" w:rsidRDefault="00021EB5" w:rsidP="00021EB5">
      <w:pPr>
        <w:pStyle w:val="sottotitolocampionato10"/>
        <w:rPr>
          <w:color w:val="002060"/>
        </w:rPr>
      </w:pPr>
      <w:r w:rsidRPr="006D055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2C9581C8"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A36AE"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09EAE"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46196"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0924D"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999DF"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0CA45"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C6CC4"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17FEC645"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A0A2C1" w14:textId="77777777" w:rsidR="00021EB5" w:rsidRPr="006D055B" w:rsidRDefault="00021EB5" w:rsidP="001528CF">
            <w:pPr>
              <w:pStyle w:val="rowtabella0"/>
              <w:rPr>
                <w:color w:val="002060"/>
              </w:rPr>
            </w:pPr>
            <w:r w:rsidRPr="006D055B">
              <w:rPr>
                <w:color w:val="002060"/>
              </w:rPr>
              <w:t>SPECIAL ONE SPORTING CLUB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90C2CB" w14:textId="77777777" w:rsidR="00021EB5" w:rsidRPr="006D055B" w:rsidRDefault="00021EB5" w:rsidP="001528CF">
            <w:pPr>
              <w:pStyle w:val="rowtabella0"/>
              <w:rPr>
                <w:color w:val="002060"/>
              </w:rPr>
            </w:pPr>
            <w:r w:rsidRPr="006D055B">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8DC92E"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6B9EAF" w14:textId="77777777" w:rsidR="00021EB5" w:rsidRPr="006D055B" w:rsidRDefault="00021EB5" w:rsidP="001528CF">
            <w:pPr>
              <w:pStyle w:val="rowtabella0"/>
              <w:rPr>
                <w:color w:val="002060"/>
              </w:rPr>
            </w:pPr>
            <w:r w:rsidRPr="006D055B">
              <w:rPr>
                <w:color w:val="002060"/>
              </w:rPr>
              <w:t>01/10/2024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B38986" w14:textId="77777777" w:rsidR="00021EB5" w:rsidRPr="006D055B" w:rsidRDefault="00021EB5" w:rsidP="001528CF">
            <w:pPr>
              <w:pStyle w:val="rowtabella0"/>
              <w:rPr>
                <w:color w:val="002060"/>
              </w:rPr>
            </w:pPr>
            <w:r w:rsidRPr="006D055B">
              <w:rPr>
                <w:color w:val="002060"/>
              </w:rPr>
              <w:t>5425 CAMPO SCOPERTO TAVERNELLE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AFAD5F" w14:textId="77777777" w:rsidR="00021EB5" w:rsidRPr="006D055B" w:rsidRDefault="00021EB5" w:rsidP="001528CF">
            <w:pPr>
              <w:pStyle w:val="rowtabella0"/>
              <w:rPr>
                <w:color w:val="002060"/>
              </w:rPr>
            </w:pPr>
            <w:r w:rsidRPr="006D055B">
              <w:rPr>
                <w:color w:val="002060"/>
              </w:rPr>
              <w:t>COLLI AL MEUAURO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9B1198" w14:textId="77777777" w:rsidR="00021EB5" w:rsidRPr="006D055B" w:rsidRDefault="00021EB5" w:rsidP="001528CF">
            <w:pPr>
              <w:pStyle w:val="rowtabella0"/>
              <w:rPr>
                <w:color w:val="002060"/>
              </w:rPr>
            </w:pPr>
            <w:r w:rsidRPr="006D055B">
              <w:rPr>
                <w:color w:val="002060"/>
              </w:rPr>
              <w:t>VIA DEI LECCI-TAVERNELLE</w:t>
            </w:r>
          </w:p>
        </w:tc>
      </w:tr>
    </w:tbl>
    <w:p w14:paraId="2408F493" w14:textId="77777777" w:rsidR="00021EB5" w:rsidRPr="006D055B" w:rsidRDefault="00021EB5" w:rsidP="00021EB5">
      <w:pPr>
        <w:pStyle w:val="breakline"/>
        <w:rPr>
          <w:rFonts w:eastAsiaTheme="minorEastAsia"/>
          <w:color w:val="002060"/>
        </w:rPr>
      </w:pPr>
    </w:p>
    <w:p w14:paraId="069B6507" w14:textId="77777777" w:rsidR="00021EB5" w:rsidRPr="006D055B" w:rsidRDefault="00021EB5" w:rsidP="00021EB5">
      <w:pPr>
        <w:pStyle w:val="breakline"/>
        <w:rPr>
          <w:color w:val="002060"/>
        </w:rPr>
      </w:pPr>
    </w:p>
    <w:p w14:paraId="127F64CF" w14:textId="77777777" w:rsidR="00021EB5" w:rsidRPr="006D055B" w:rsidRDefault="00021EB5" w:rsidP="00021EB5">
      <w:pPr>
        <w:pStyle w:val="breakline"/>
        <w:rPr>
          <w:color w:val="002060"/>
        </w:rPr>
      </w:pPr>
    </w:p>
    <w:p w14:paraId="3C4B1392" w14:textId="77777777" w:rsidR="00021EB5" w:rsidRPr="006D055B" w:rsidRDefault="00021EB5" w:rsidP="00021EB5">
      <w:pPr>
        <w:pStyle w:val="sottotitolocampionato10"/>
        <w:rPr>
          <w:color w:val="002060"/>
        </w:rPr>
      </w:pPr>
      <w:r w:rsidRPr="006D055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48774AA0"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A8EA0"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E47A6"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F75A2"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0A8E3"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BC88E"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9E35A"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3BF85"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29C75898"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76B8F7" w14:textId="77777777" w:rsidR="00021EB5" w:rsidRPr="006D055B" w:rsidRDefault="00021EB5" w:rsidP="001528CF">
            <w:pPr>
              <w:pStyle w:val="rowtabella0"/>
              <w:rPr>
                <w:color w:val="002060"/>
              </w:rPr>
            </w:pPr>
            <w:r w:rsidRPr="006D055B">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A2913B" w14:textId="77777777" w:rsidR="00021EB5" w:rsidRPr="006D055B" w:rsidRDefault="00021EB5" w:rsidP="001528CF">
            <w:pPr>
              <w:pStyle w:val="rowtabella0"/>
              <w:rPr>
                <w:color w:val="002060"/>
              </w:rPr>
            </w:pPr>
            <w:r w:rsidRPr="006D055B">
              <w:rPr>
                <w:color w:val="002060"/>
              </w:rPr>
              <w:t>SPECIAL ONE SPORTING CLUB</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AA5270" w14:textId="77777777" w:rsidR="00021EB5" w:rsidRPr="006D055B" w:rsidRDefault="00021EB5" w:rsidP="001528CF">
            <w:pPr>
              <w:pStyle w:val="rowtabella0"/>
              <w:jc w:val="center"/>
              <w:rPr>
                <w:color w:val="002060"/>
              </w:rPr>
            </w:pPr>
            <w:r w:rsidRPr="006D055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294989" w14:textId="77777777" w:rsidR="00021EB5" w:rsidRPr="006D055B" w:rsidRDefault="00021EB5" w:rsidP="001528CF">
            <w:pPr>
              <w:pStyle w:val="rowtabella0"/>
              <w:rPr>
                <w:color w:val="002060"/>
              </w:rPr>
            </w:pPr>
            <w:r w:rsidRPr="006D055B">
              <w:rPr>
                <w:color w:val="002060"/>
              </w:rPr>
              <w:t>15/10/2024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F6E51C" w14:textId="77777777" w:rsidR="00021EB5" w:rsidRPr="006D055B" w:rsidRDefault="00021EB5" w:rsidP="001528CF">
            <w:pPr>
              <w:pStyle w:val="rowtabella0"/>
              <w:rPr>
                <w:color w:val="002060"/>
              </w:rPr>
            </w:pPr>
            <w:r w:rsidRPr="006D055B">
              <w:rPr>
                <w:color w:val="002060"/>
              </w:rPr>
              <w:t>5301 NUOVO PALAS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C042EF" w14:textId="77777777" w:rsidR="00021EB5" w:rsidRPr="006D055B" w:rsidRDefault="00021EB5" w:rsidP="001528CF">
            <w:pPr>
              <w:pStyle w:val="rowtabella0"/>
              <w:rPr>
                <w:color w:val="002060"/>
              </w:rPr>
            </w:pPr>
            <w:r w:rsidRPr="006D055B">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D4838C" w14:textId="77777777" w:rsidR="00021EB5" w:rsidRPr="006D055B" w:rsidRDefault="00021EB5" w:rsidP="001528CF">
            <w:pPr>
              <w:pStyle w:val="rowtabella0"/>
              <w:rPr>
                <w:color w:val="002060"/>
              </w:rPr>
            </w:pPr>
            <w:r w:rsidRPr="006D055B">
              <w:rPr>
                <w:color w:val="002060"/>
              </w:rPr>
              <w:t>STR.DEL BURELLO LOC.VAL NEVOLA</w:t>
            </w:r>
          </w:p>
        </w:tc>
      </w:tr>
    </w:tbl>
    <w:p w14:paraId="5F9E84AD" w14:textId="77777777" w:rsidR="00021EB5" w:rsidRPr="006D055B" w:rsidRDefault="00021EB5" w:rsidP="00021EB5">
      <w:pPr>
        <w:pStyle w:val="breakline"/>
        <w:rPr>
          <w:rFonts w:eastAsiaTheme="minorEastAsia"/>
          <w:color w:val="002060"/>
        </w:rPr>
      </w:pPr>
    </w:p>
    <w:p w14:paraId="5F54C94C" w14:textId="77777777" w:rsidR="00021EB5" w:rsidRPr="006D055B" w:rsidRDefault="00021EB5" w:rsidP="00021EB5">
      <w:pPr>
        <w:pStyle w:val="breakline"/>
        <w:rPr>
          <w:color w:val="002060"/>
        </w:rPr>
      </w:pPr>
    </w:p>
    <w:p w14:paraId="52BB4A64" w14:textId="77777777" w:rsidR="00021EB5" w:rsidRPr="006D055B" w:rsidRDefault="00021EB5" w:rsidP="00021EB5">
      <w:pPr>
        <w:pStyle w:val="breakline"/>
        <w:rPr>
          <w:color w:val="002060"/>
        </w:rPr>
      </w:pPr>
    </w:p>
    <w:p w14:paraId="7621B9BD" w14:textId="77777777" w:rsidR="00021EB5" w:rsidRPr="006D055B" w:rsidRDefault="00021EB5" w:rsidP="00021EB5">
      <w:pPr>
        <w:pStyle w:val="sottotitolocampionato10"/>
        <w:rPr>
          <w:color w:val="002060"/>
        </w:rPr>
      </w:pPr>
      <w:r w:rsidRPr="006D055B">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021EB5" w:rsidRPr="006D055B" w14:paraId="634A7960"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F7895"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1956A"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DE092"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D0B71"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CD60E"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C8F0F"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90039"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023A8C24"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1F3C94" w14:textId="77777777" w:rsidR="00021EB5" w:rsidRPr="006D055B" w:rsidRDefault="00021EB5" w:rsidP="001528CF">
            <w:pPr>
              <w:pStyle w:val="rowtabella0"/>
              <w:rPr>
                <w:color w:val="002060"/>
              </w:rPr>
            </w:pPr>
            <w:r w:rsidRPr="006D055B">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63D867" w14:textId="77777777" w:rsidR="00021EB5" w:rsidRPr="006D055B" w:rsidRDefault="00021EB5" w:rsidP="001528CF">
            <w:pPr>
              <w:pStyle w:val="rowtabella0"/>
              <w:rPr>
                <w:color w:val="002060"/>
              </w:rPr>
            </w:pPr>
            <w:r w:rsidRPr="006D055B">
              <w:rPr>
                <w:color w:val="002060"/>
              </w:rPr>
              <w:t xml:space="preserve">AUDAX 1970 </w:t>
            </w:r>
            <w:proofErr w:type="gramStart"/>
            <w:r w:rsidRPr="006D055B">
              <w:rPr>
                <w:color w:val="002060"/>
              </w:rPr>
              <w:t>S.ANGELO</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71AAB4"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AE9993" w14:textId="77777777" w:rsidR="00021EB5" w:rsidRPr="006D055B" w:rsidRDefault="00021EB5" w:rsidP="001528CF">
            <w:pPr>
              <w:pStyle w:val="rowtabella0"/>
              <w:rPr>
                <w:color w:val="002060"/>
              </w:rPr>
            </w:pPr>
            <w:r w:rsidRPr="006D055B">
              <w:rPr>
                <w:color w:val="002060"/>
              </w:rPr>
              <w:t>30/09/2024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46829A" w14:textId="77777777" w:rsidR="00021EB5" w:rsidRPr="006D055B" w:rsidRDefault="00021EB5" w:rsidP="001528CF">
            <w:pPr>
              <w:pStyle w:val="rowtabella0"/>
              <w:rPr>
                <w:color w:val="002060"/>
              </w:rPr>
            </w:pPr>
            <w:r w:rsidRPr="006D055B">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0D44DB" w14:textId="77777777" w:rsidR="00021EB5" w:rsidRPr="006D055B" w:rsidRDefault="00021EB5" w:rsidP="001528CF">
            <w:pPr>
              <w:pStyle w:val="rowtabella0"/>
              <w:rPr>
                <w:color w:val="002060"/>
              </w:rPr>
            </w:pPr>
            <w:r w:rsidRPr="006D055B">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176997" w14:textId="77777777" w:rsidR="00021EB5" w:rsidRPr="006D055B" w:rsidRDefault="00021EB5" w:rsidP="001528CF">
            <w:pPr>
              <w:pStyle w:val="rowtabella0"/>
              <w:rPr>
                <w:color w:val="002060"/>
              </w:rPr>
            </w:pPr>
            <w:r w:rsidRPr="006D055B">
              <w:rPr>
                <w:color w:val="002060"/>
              </w:rPr>
              <w:t>VIA VERDI</w:t>
            </w:r>
          </w:p>
        </w:tc>
      </w:tr>
    </w:tbl>
    <w:p w14:paraId="1B1F0318" w14:textId="77777777" w:rsidR="00021EB5" w:rsidRPr="006D055B" w:rsidRDefault="00021EB5" w:rsidP="00021EB5">
      <w:pPr>
        <w:pStyle w:val="breakline"/>
        <w:rPr>
          <w:rFonts w:eastAsiaTheme="minorEastAsia"/>
          <w:color w:val="002060"/>
        </w:rPr>
      </w:pPr>
    </w:p>
    <w:p w14:paraId="0FC6642D" w14:textId="77777777" w:rsidR="00021EB5" w:rsidRPr="006D055B" w:rsidRDefault="00021EB5" w:rsidP="00021EB5">
      <w:pPr>
        <w:pStyle w:val="breakline"/>
        <w:rPr>
          <w:color w:val="002060"/>
        </w:rPr>
      </w:pPr>
    </w:p>
    <w:p w14:paraId="48FDBC28" w14:textId="77777777" w:rsidR="00021EB5" w:rsidRPr="006D055B" w:rsidRDefault="00021EB5" w:rsidP="00021EB5">
      <w:pPr>
        <w:pStyle w:val="breakline"/>
        <w:rPr>
          <w:color w:val="002060"/>
        </w:rPr>
      </w:pPr>
    </w:p>
    <w:p w14:paraId="49283202" w14:textId="77777777" w:rsidR="00021EB5" w:rsidRPr="006D055B" w:rsidRDefault="00021EB5" w:rsidP="00021EB5">
      <w:pPr>
        <w:pStyle w:val="sottotitolocampionato10"/>
        <w:rPr>
          <w:color w:val="002060"/>
        </w:rPr>
      </w:pPr>
      <w:r w:rsidRPr="006D055B">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8"/>
        <w:gridCol w:w="385"/>
        <w:gridCol w:w="898"/>
        <w:gridCol w:w="1177"/>
        <w:gridCol w:w="1553"/>
        <w:gridCol w:w="1557"/>
      </w:tblGrid>
      <w:tr w:rsidR="00021EB5" w:rsidRPr="006D055B" w14:paraId="470C2B60"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34AA6"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38690"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E2E5B"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5566A"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0F5ED"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761A3"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96A35"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6F466720"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E8DD97" w14:textId="77777777" w:rsidR="00021EB5" w:rsidRPr="006D055B" w:rsidRDefault="00021EB5" w:rsidP="001528CF">
            <w:pPr>
              <w:pStyle w:val="rowtabella0"/>
              <w:rPr>
                <w:color w:val="002060"/>
              </w:rPr>
            </w:pPr>
            <w:r w:rsidRPr="006D055B">
              <w:rPr>
                <w:color w:val="002060"/>
              </w:rPr>
              <w:t>U.S. FORTUNA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89B562" w14:textId="77777777" w:rsidR="00021EB5" w:rsidRPr="006D055B" w:rsidRDefault="00021EB5" w:rsidP="001528CF">
            <w:pPr>
              <w:pStyle w:val="rowtabella0"/>
              <w:rPr>
                <w:color w:val="002060"/>
              </w:rPr>
            </w:pPr>
            <w:r w:rsidRPr="006D055B">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004E0A"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BE9C84" w14:textId="77777777" w:rsidR="00021EB5" w:rsidRPr="006D055B" w:rsidRDefault="00021EB5" w:rsidP="001528CF">
            <w:pPr>
              <w:pStyle w:val="rowtabella0"/>
              <w:rPr>
                <w:color w:val="002060"/>
              </w:rPr>
            </w:pPr>
            <w:r w:rsidRPr="006D055B">
              <w:rPr>
                <w:color w:val="002060"/>
              </w:rPr>
              <w:t>02/10/2024 17:15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874759" w14:textId="77777777" w:rsidR="00021EB5" w:rsidRPr="006D055B" w:rsidRDefault="00021EB5" w:rsidP="001528CF">
            <w:pPr>
              <w:pStyle w:val="rowtabella0"/>
              <w:rPr>
                <w:color w:val="002060"/>
              </w:rPr>
            </w:pPr>
            <w:r w:rsidRPr="006D055B">
              <w:rPr>
                <w:color w:val="002060"/>
              </w:rPr>
              <w:t>5447 CAMPO DI C5 ENTRO PAL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C9018A" w14:textId="77777777" w:rsidR="00021EB5" w:rsidRPr="006D055B" w:rsidRDefault="00021EB5" w:rsidP="001528CF">
            <w:pPr>
              <w:pStyle w:val="rowtabella0"/>
              <w:rPr>
                <w:color w:val="002060"/>
              </w:rPr>
            </w:pPr>
            <w:r w:rsidRPr="006D055B">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4CEDAA" w14:textId="77777777" w:rsidR="00021EB5" w:rsidRPr="006D055B" w:rsidRDefault="00021EB5" w:rsidP="001528CF">
            <w:pPr>
              <w:pStyle w:val="rowtabella0"/>
              <w:rPr>
                <w:color w:val="002060"/>
              </w:rPr>
            </w:pPr>
            <w:r w:rsidRPr="006D055B">
              <w:rPr>
                <w:color w:val="002060"/>
              </w:rPr>
              <w:t>VIA RISORGIMENTO 16</w:t>
            </w:r>
          </w:p>
        </w:tc>
      </w:tr>
    </w:tbl>
    <w:p w14:paraId="7AEF24B1" w14:textId="77777777" w:rsidR="00021EB5" w:rsidRPr="006D055B" w:rsidRDefault="00021EB5" w:rsidP="00021EB5">
      <w:pPr>
        <w:pStyle w:val="breakline"/>
        <w:rPr>
          <w:rFonts w:eastAsiaTheme="minorEastAsia"/>
          <w:color w:val="002060"/>
        </w:rPr>
      </w:pPr>
    </w:p>
    <w:p w14:paraId="435F940F" w14:textId="77777777" w:rsidR="00021EB5" w:rsidRPr="006D055B" w:rsidRDefault="00021EB5" w:rsidP="00021EB5">
      <w:pPr>
        <w:pStyle w:val="breakline"/>
        <w:rPr>
          <w:color w:val="002060"/>
        </w:rPr>
      </w:pPr>
    </w:p>
    <w:p w14:paraId="44BFE3BB" w14:textId="77777777" w:rsidR="00021EB5" w:rsidRPr="006D055B" w:rsidRDefault="00021EB5" w:rsidP="00021EB5">
      <w:pPr>
        <w:pStyle w:val="breakline"/>
        <w:rPr>
          <w:color w:val="002060"/>
        </w:rPr>
      </w:pPr>
    </w:p>
    <w:p w14:paraId="10906670" w14:textId="77777777" w:rsidR="00021EB5" w:rsidRPr="006D055B" w:rsidRDefault="00021EB5" w:rsidP="00021EB5">
      <w:pPr>
        <w:pStyle w:val="sottotitolocampionato10"/>
        <w:rPr>
          <w:color w:val="002060"/>
        </w:rPr>
      </w:pPr>
      <w:r w:rsidRPr="006D055B">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18FC6C96"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68093"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F4F7D"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917D8"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4A477"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651C2"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B41F0"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D7273"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04493605"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DE82EC" w14:textId="77777777" w:rsidR="00021EB5" w:rsidRPr="006D055B" w:rsidRDefault="00021EB5" w:rsidP="001528CF">
            <w:pPr>
              <w:pStyle w:val="rowtabella0"/>
              <w:rPr>
                <w:color w:val="002060"/>
              </w:rPr>
            </w:pPr>
            <w:r w:rsidRPr="006D055B">
              <w:rPr>
                <w:color w:val="002060"/>
              </w:rPr>
              <w:t>POL.CAGLI SPORT ASSOCIATI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5155B3" w14:textId="77777777" w:rsidR="00021EB5" w:rsidRPr="006D055B" w:rsidRDefault="00021EB5" w:rsidP="001528CF">
            <w:pPr>
              <w:pStyle w:val="rowtabella0"/>
              <w:rPr>
                <w:color w:val="002060"/>
              </w:rPr>
            </w:pPr>
            <w:r w:rsidRPr="006D055B">
              <w:rPr>
                <w:color w:val="002060"/>
              </w:rPr>
              <w:t>FABRIANO CERRETO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51962E"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FB60F8" w14:textId="77777777" w:rsidR="00021EB5" w:rsidRPr="006D055B" w:rsidRDefault="00021EB5" w:rsidP="001528CF">
            <w:pPr>
              <w:pStyle w:val="rowtabella0"/>
              <w:rPr>
                <w:color w:val="002060"/>
              </w:rPr>
            </w:pPr>
            <w:r w:rsidRPr="006D055B">
              <w:rPr>
                <w:color w:val="002060"/>
              </w:rPr>
              <w:t>02/10/2024 19:15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C3C00A" w14:textId="77777777" w:rsidR="00021EB5" w:rsidRPr="006D055B" w:rsidRDefault="00021EB5" w:rsidP="001528CF">
            <w:pPr>
              <w:pStyle w:val="rowtabella0"/>
              <w:rPr>
                <w:color w:val="002060"/>
              </w:rPr>
            </w:pPr>
            <w:r w:rsidRPr="006D055B">
              <w:rPr>
                <w:color w:val="002060"/>
              </w:rPr>
              <w:t>5455 PALESTRA PANICHI PIERETTI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AB3771" w14:textId="77777777" w:rsidR="00021EB5" w:rsidRPr="006D055B" w:rsidRDefault="00021EB5" w:rsidP="001528CF">
            <w:pPr>
              <w:pStyle w:val="rowtabella0"/>
              <w:rPr>
                <w:color w:val="002060"/>
              </w:rPr>
            </w:pPr>
            <w:r w:rsidRPr="006D055B">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7AD4F8" w14:textId="77777777" w:rsidR="00021EB5" w:rsidRPr="006D055B" w:rsidRDefault="00021EB5" w:rsidP="001528CF">
            <w:pPr>
              <w:pStyle w:val="rowtabella0"/>
              <w:rPr>
                <w:color w:val="002060"/>
              </w:rPr>
            </w:pPr>
            <w:r w:rsidRPr="006D055B">
              <w:rPr>
                <w:color w:val="002060"/>
              </w:rPr>
              <w:t>VIA BRAMANTE</w:t>
            </w:r>
          </w:p>
        </w:tc>
      </w:tr>
    </w:tbl>
    <w:p w14:paraId="07A9FE1D" w14:textId="77777777" w:rsidR="00021EB5" w:rsidRPr="006D055B" w:rsidRDefault="00021EB5" w:rsidP="00021EB5">
      <w:pPr>
        <w:pStyle w:val="breakline"/>
        <w:rPr>
          <w:rFonts w:eastAsiaTheme="minorEastAsia"/>
          <w:color w:val="002060"/>
        </w:rPr>
      </w:pPr>
    </w:p>
    <w:p w14:paraId="1F865D07" w14:textId="77777777" w:rsidR="00021EB5" w:rsidRPr="006D055B" w:rsidRDefault="00021EB5" w:rsidP="00021EB5">
      <w:pPr>
        <w:pStyle w:val="breakline"/>
        <w:rPr>
          <w:color w:val="002060"/>
        </w:rPr>
      </w:pPr>
    </w:p>
    <w:p w14:paraId="00AB9BC1" w14:textId="77777777" w:rsidR="00021EB5" w:rsidRPr="006D055B" w:rsidRDefault="00021EB5" w:rsidP="00021EB5">
      <w:pPr>
        <w:pStyle w:val="breakline"/>
        <w:rPr>
          <w:color w:val="002060"/>
        </w:rPr>
      </w:pPr>
    </w:p>
    <w:p w14:paraId="5282F628" w14:textId="77777777" w:rsidR="00021EB5" w:rsidRPr="006D055B" w:rsidRDefault="00021EB5" w:rsidP="00021EB5">
      <w:pPr>
        <w:pStyle w:val="sottotitolocampionato10"/>
        <w:rPr>
          <w:color w:val="002060"/>
        </w:rPr>
      </w:pPr>
      <w:r w:rsidRPr="006D055B">
        <w:rPr>
          <w:color w:val="002060"/>
        </w:rPr>
        <w:lastRenderedPageBreak/>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33419A79"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A3B78"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82EDB"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A4D3E"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21A83"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00F5E"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A8C0C"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B8EC9"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098A5F87"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CFEB8C" w14:textId="77777777" w:rsidR="00021EB5" w:rsidRPr="006D055B" w:rsidRDefault="00021EB5" w:rsidP="001528CF">
            <w:pPr>
              <w:pStyle w:val="rowtabella0"/>
              <w:rPr>
                <w:color w:val="002060"/>
              </w:rPr>
            </w:pPr>
            <w:r w:rsidRPr="006D055B">
              <w:rPr>
                <w:color w:val="00206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8C40AA" w14:textId="77777777" w:rsidR="00021EB5" w:rsidRPr="006D055B" w:rsidRDefault="00021EB5" w:rsidP="001528CF">
            <w:pPr>
              <w:pStyle w:val="rowtabella0"/>
              <w:rPr>
                <w:color w:val="002060"/>
              </w:rPr>
            </w:pPr>
            <w:r w:rsidRPr="006D055B">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997554"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36DA80" w14:textId="77777777" w:rsidR="00021EB5" w:rsidRPr="006D055B" w:rsidRDefault="00021EB5" w:rsidP="001528CF">
            <w:pPr>
              <w:pStyle w:val="rowtabella0"/>
              <w:rPr>
                <w:color w:val="002060"/>
              </w:rPr>
            </w:pPr>
            <w:r w:rsidRPr="006D055B">
              <w:rPr>
                <w:color w:val="002060"/>
              </w:rPr>
              <w:t>02/10/2024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69492D" w14:textId="77777777" w:rsidR="00021EB5" w:rsidRPr="006D055B" w:rsidRDefault="00021EB5" w:rsidP="001528CF">
            <w:pPr>
              <w:pStyle w:val="rowtabella0"/>
              <w:rPr>
                <w:color w:val="002060"/>
              </w:rPr>
            </w:pPr>
            <w:r w:rsidRPr="006D055B">
              <w:rPr>
                <w:color w:val="002060"/>
              </w:rPr>
              <w:t>5297 CENTRO SPORTIVO "SAN SERGIO"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2913AB" w14:textId="77777777" w:rsidR="00021EB5" w:rsidRPr="006D055B" w:rsidRDefault="00021EB5" w:rsidP="001528CF">
            <w:pPr>
              <w:pStyle w:val="rowtabella0"/>
              <w:rPr>
                <w:color w:val="002060"/>
              </w:rPr>
            </w:pPr>
            <w:r w:rsidRPr="006D055B">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E47C88" w14:textId="77777777" w:rsidR="00021EB5" w:rsidRPr="006D055B" w:rsidRDefault="00021EB5" w:rsidP="001528CF">
            <w:pPr>
              <w:pStyle w:val="rowtabella0"/>
              <w:rPr>
                <w:color w:val="002060"/>
              </w:rPr>
            </w:pPr>
            <w:r w:rsidRPr="006D055B">
              <w:rPr>
                <w:color w:val="002060"/>
              </w:rPr>
              <w:t>VIA SAN SERGIO FZ. GROTTACCIA</w:t>
            </w:r>
          </w:p>
        </w:tc>
      </w:tr>
    </w:tbl>
    <w:p w14:paraId="1C7F63A9" w14:textId="77777777" w:rsidR="00021EB5" w:rsidRPr="006D055B" w:rsidRDefault="00021EB5" w:rsidP="00021EB5">
      <w:pPr>
        <w:pStyle w:val="breakline"/>
        <w:rPr>
          <w:rFonts w:eastAsiaTheme="minorEastAsia"/>
          <w:color w:val="002060"/>
        </w:rPr>
      </w:pPr>
    </w:p>
    <w:p w14:paraId="5E1F04E9" w14:textId="77777777" w:rsidR="00021EB5" w:rsidRPr="006D055B" w:rsidRDefault="00021EB5" w:rsidP="00021EB5">
      <w:pPr>
        <w:pStyle w:val="breakline"/>
        <w:rPr>
          <w:color w:val="002060"/>
        </w:rPr>
      </w:pPr>
    </w:p>
    <w:p w14:paraId="670C5986" w14:textId="77777777" w:rsidR="00021EB5" w:rsidRPr="006D055B" w:rsidRDefault="00021EB5" w:rsidP="00021EB5">
      <w:pPr>
        <w:pStyle w:val="breakline"/>
        <w:rPr>
          <w:color w:val="002060"/>
        </w:rPr>
      </w:pPr>
    </w:p>
    <w:p w14:paraId="5FD365AF" w14:textId="77777777" w:rsidR="00021EB5" w:rsidRPr="006D055B" w:rsidRDefault="00021EB5" w:rsidP="00021EB5">
      <w:pPr>
        <w:pStyle w:val="sottotitolocampionato10"/>
        <w:rPr>
          <w:color w:val="002060"/>
        </w:rPr>
      </w:pPr>
      <w:r w:rsidRPr="006D055B">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21EB5" w:rsidRPr="006D055B" w14:paraId="6C96C6E0"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0DC04"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55F70"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B51AA"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8918A"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45078"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FF6AA"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6C741"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075A7CFF"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587D67" w14:textId="77777777" w:rsidR="00021EB5" w:rsidRPr="006D055B" w:rsidRDefault="00021EB5" w:rsidP="001528CF">
            <w:pPr>
              <w:pStyle w:val="rowtabella0"/>
              <w:rPr>
                <w:color w:val="002060"/>
              </w:rPr>
            </w:pPr>
            <w:r w:rsidRPr="006D055B">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CFC657" w14:textId="77777777" w:rsidR="00021EB5" w:rsidRPr="006D055B" w:rsidRDefault="00021EB5" w:rsidP="001528CF">
            <w:pPr>
              <w:pStyle w:val="rowtabella0"/>
              <w:rPr>
                <w:color w:val="002060"/>
              </w:rPr>
            </w:pPr>
            <w:r w:rsidRPr="006D055B">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F8BD11"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79F743" w14:textId="77777777" w:rsidR="00021EB5" w:rsidRPr="006D055B" w:rsidRDefault="00021EB5" w:rsidP="001528CF">
            <w:pPr>
              <w:pStyle w:val="rowtabella0"/>
              <w:rPr>
                <w:color w:val="002060"/>
              </w:rPr>
            </w:pPr>
            <w:r w:rsidRPr="006D055B">
              <w:rPr>
                <w:color w:val="002060"/>
              </w:rPr>
              <w:t>01/10/2024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0FA71E" w14:textId="77777777" w:rsidR="00021EB5" w:rsidRPr="006D055B" w:rsidRDefault="00021EB5" w:rsidP="001528CF">
            <w:pPr>
              <w:pStyle w:val="rowtabella0"/>
              <w:rPr>
                <w:color w:val="002060"/>
              </w:rPr>
            </w:pPr>
            <w:r w:rsidRPr="006D055B">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8B2BAD" w14:textId="77777777" w:rsidR="00021EB5" w:rsidRPr="006D055B" w:rsidRDefault="00021EB5" w:rsidP="001528CF">
            <w:pPr>
              <w:pStyle w:val="rowtabella0"/>
              <w:rPr>
                <w:color w:val="002060"/>
              </w:rPr>
            </w:pPr>
            <w:r w:rsidRPr="006D055B">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175667" w14:textId="77777777" w:rsidR="00021EB5" w:rsidRPr="006D055B" w:rsidRDefault="00021EB5" w:rsidP="001528CF">
            <w:pPr>
              <w:pStyle w:val="rowtabella0"/>
              <w:rPr>
                <w:color w:val="002060"/>
              </w:rPr>
            </w:pPr>
            <w:r w:rsidRPr="006D055B">
              <w:rPr>
                <w:color w:val="002060"/>
              </w:rPr>
              <w:t>VIA ALDO MORO</w:t>
            </w:r>
          </w:p>
        </w:tc>
      </w:tr>
    </w:tbl>
    <w:p w14:paraId="3579F25E" w14:textId="77777777" w:rsidR="00021EB5" w:rsidRPr="006D055B" w:rsidRDefault="00021EB5" w:rsidP="00021EB5">
      <w:pPr>
        <w:pStyle w:val="breakline"/>
        <w:rPr>
          <w:rFonts w:eastAsiaTheme="minorEastAsia"/>
          <w:color w:val="002060"/>
        </w:rPr>
      </w:pPr>
    </w:p>
    <w:p w14:paraId="2253CEAD" w14:textId="77777777" w:rsidR="00021EB5" w:rsidRPr="006D055B" w:rsidRDefault="00021EB5" w:rsidP="00021EB5">
      <w:pPr>
        <w:pStyle w:val="breakline"/>
        <w:rPr>
          <w:color w:val="002060"/>
        </w:rPr>
      </w:pPr>
    </w:p>
    <w:p w14:paraId="042C841D" w14:textId="77777777" w:rsidR="00021EB5" w:rsidRPr="006D055B" w:rsidRDefault="00021EB5" w:rsidP="00021EB5">
      <w:pPr>
        <w:pStyle w:val="breakline"/>
        <w:rPr>
          <w:color w:val="002060"/>
        </w:rPr>
      </w:pPr>
    </w:p>
    <w:p w14:paraId="3AD50807" w14:textId="77777777" w:rsidR="00021EB5" w:rsidRPr="006D055B" w:rsidRDefault="00021EB5" w:rsidP="00021EB5">
      <w:pPr>
        <w:pStyle w:val="sottotitolocampionato10"/>
        <w:rPr>
          <w:color w:val="002060"/>
        </w:rPr>
      </w:pPr>
      <w:r w:rsidRPr="006D055B">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021EB5" w:rsidRPr="006D055B" w14:paraId="3CCE8240" w14:textId="77777777" w:rsidTr="001528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1D6ED" w14:textId="77777777" w:rsidR="00021EB5" w:rsidRPr="006D055B" w:rsidRDefault="00021EB5" w:rsidP="001528CF">
            <w:pPr>
              <w:pStyle w:val="headertabella0"/>
              <w:rPr>
                <w:color w:val="002060"/>
              </w:rPr>
            </w:pPr>
            <w:r w:rsidRPr="006D055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F0887" w14:textId="77777777" w:rsidR="00021EB5" w:rsidRPr="006D055B" w:rsidRDefault="00021EB5" w:rsidP="001528CF">
            <w:pPr>
              <w:pStyle w:val="headertabella0"/>
              <w:rPr>
                <w:color w:val="002060"/>
              </w:rPr>
            </w:pPr>
            <w:r w:rsidRPr="006D055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7195A" w14:textId="77777777" w:rsidR="00021EB5" w:rsidRPr="006D055B" w:rsidRDefault="00021EB5" w:rsidP="001528CF">
            <w:pPr>
              <w:pStyle w:val="headertabella0"/>
              <w:rPr>
                <w:color w:val="002060"/>
              </w:rPr>
            </w:pPr>
            <w:r w:rsidRPr="006D055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48AB4" w14:textId="77777777" w:rsidR="00021EB5" w:rsidRPr="006D055B" w:rsidRDefault="00021EB5" w:rsidP="001528CF">
            <w:pPr>
              <w:pStyle w:val="headertabella0"/>
              <w:rPr>
                <w:color w:val="002060"/>
              </w:rPr>
            </w:pPr>
            <w:r w:rsidRPr="006D055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A02B7" w14:textId="77777777" w:rsidR="00021EB5" w:rsidRPr="006D055B" w:rsidRDefault="00021EB5" w:rsidP="001528CF">
            <w:pPr>
              <w:pStyle w:val="headertabella0"/>
              <w:rPr>
                <w:color w:val="002060"/>
              </w:rPr>
            </w:pPr>
            <w:r w:rsidRPr="006D055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712D4" w14:textId="77777777" w:rsidR="00021EB5" w:rsidRPr="006D055B" w:rsidRDefault="00021EB5" w:rsidP="001528CF">
            <w:pPr>
              <w:pStyle w:val="headertabella0"/>
              <w:rPr>
                <w:color w:val="002060"/>
              </w:rPr>
            </w:pPr>
            <w:proofErr w:type="spellStart"/>
            <w:r w:rsidRPr="006D055B">
              <w:rPr>
                <w:color w:val="002060"/>
              </w:rPr>
              <w:t>Localita'</w:t>
            </w:r>
            <w:proofErr w:type="spellEnd"/>
            <w:r w:rsidRPr="006D055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A1B85" w14:textId="77777777" w:rsidR="00021EB5" w:rsidRPr="006D055B" w:rsidRDefault="00021EB5" w:rsidP="001528CF">
            <w:pPr>
              <w:pStyle w:val="headertabella0"/>
              <w:rPr>
                <w:color w:val="002060"/>
              </w:rPr>
            </w:pPr>
            <w:r w:rsidRPr="006D055B">
              <w:rPr>
                <w:color w:val="002060"/>
              </w:rPr>
              <w:t>Indirizzo Impianto</w:t>
            </w:r>
          </w:p>
        </w:tc>
      </w:tr>
      <w:tr w:rsidR="00021EB5" w:rsidRPr="006D055B" w14:paraId="59CBFA5B" w14:textId="77777777" w:rsidTr="001528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67AF49" w14:textId="77777777" w:rsidR="00021EB5" w:rsidRPr="006D055B" w:rsidRDefault="00021EB5" w:rsidP="001528CF">
            <w:pPr>
              <w:pStyle w:val="rowtabella0"/>
              <w:rPr>
                <w:color w:val="002060"/>
              </w:rPr>
            </w:pPr>
            <w:r w:rsidRPr="006D055B">
              <w:rPr>
                <w:color w:val="002060"/>
              </w:rPr>
              <w:t>SPORTING GROTTAMMARE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BC5BC8" w14:textId="77777777" w:rsidR="00021EB5" w:rsidRPr="006D055B" w:rsidRDefault="00021EB5" w:rsidP="001528CF">
            <w:pPr>
              <w:pStyle w:val="rowtabella0"/>
              <w:rPr>
                <w:color w:val="002060"/>
              </w:rPr>
            </w:pPr>
            <w:r w:rsidRPr="006D055B">
              <w:rPr>
                <w:color w:val="002060"/>
              </w:rPr>
              <w:t>TRE TORRI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1A06CF" w14:textId="77777777" w:rsidR="00021EB5" w:rsidRPr="006D055B" w:rsidRDefault="00021EB5" w:rsidP="001528CF">
            <w:pPr>
              <w:pStyle w:val="rowtabella0"/>
              <w:jc w:val="center"/>
              <w:rPr>
                <w:color w:val="002060"/>
              </w:rPr>
            </w:pPr>
            <w:r w:rsidRPr="006D055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84167A" w14:textId="77777777" w:rsidR="00021EB5" w:rsidRPr="006D055B" w:rsidRDefault="00021EB5" w:rsidP="001528CF">
            <w:pPr>
              <w:pStyle w:val="rowtabella0"/>
              <w:rPr>
                <w:color w:val="002060"/>
              </w:rPr>
            </w:pPr>
            <w:r w:rsidRPr="006D055B">
              <w:rPr>
                <w:color w:val="002060"/>
              </w:rPr>
              <w:t>01/10/2024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5F3A02" w14:textId="77777777" w:rsidR="00021EB5" w:rsidRPr="006D055B" w:rsidRDefault="00021EB5" w:rsidP="001528CF">
            <w:pPr>
              <w:pStyle w:val="rowtabella0"/>
              <w:rPr>
                <w:color w:val="002060"/>
              </w:rPr>
            </w:pPr>
            <w:r w:rsidRPr="006D055B">
              <w:rPr>
                <w:color w:val="002060"/>
              </w:rPr>
              <w:t>5657 CAMPO COPERTO CENTRO SPORTLAND</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4149F3" w14:textId="77777777" w:rsidR="00021EB5" w:rsidRPr="006D055B" w:rsidRDefault="00021EB5" w:rsidP="001528CF">
            <w:pPr>
              <w:pStyle w:val="rowtabella0"/>
              <w:rPr>
                <w:color w:val="002060"/>
              </w:rPr>
            </w:pPr>
            <w:r w:rsidRPr="006D055B">
              <w:rPr>
                <w:color w:val="002060"/>
              </w:rPr>
              <w:t>GROTTAMMARE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BEC658" w14:textId="77777777" w:rsidR="00021EB5" w:rsidRPr="006D055B" w:rsidRDefault="00021EB5" w:rsidP="001528CF">
            <w:pPr>
              <w:pStyle w:val="rowtabella0"/>
              <w:rPr>
                <w:color w:val="002060"/>
              </w:rPr>
            </w:pPr>
            <w:r w:rsidRPr="006D055B">
              <w:rPr>
                <w:color w:val="002060"/>
              </w:rPr>
              <w:t>TRAVERSA VIALE DE GASPERI</w:t>
            </w:r>
          </w:p>
        </w:tc>
      </w:tr>
    </w:tbl>
    <w:p w14:paraId="0EEC97F7" w14:textId="77777777" w:rsidR="00021EB5" w:rsidRDefault="00021EB5" w:rsidP="007328C0">
      <w:pPr>
        <w:pStyle w:val="breakline"/>
        <w:rPr>
          <w:rFonts w:eastAsiaTheme="minorEastAsia"/>
          <w:color w:val="002060"/>
        </w:rPr>
      </w:pPr>
    </w:p>
    <w:p w14:paraId="787B6B9C" w14:textId="77777777" w:rsidR="00021EB5" w:rsidRPr="00D7273F" w:rsidRDefault="00021EB5" w:rsidP="007328C0">
      <w:pPr>
        <w:pStyle w:val="breakline"/>
        <w:rPr>
          <w:rFonts w:eastAsiaTheme="minorEastAsia"/>
          <w:color w:val="002060"/>
        </w:rPr>
      </w:pPr>
    </w:p>
    <w:p w14:paraId="640E70B3" w14:textId="77777777" w:rsidR="00683425" w:rsidRPr="00DE1EF7" w:rsidRDefault="00683425" w:rsidP="0068342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9066DF4" w14:textId="77777777" w:rsidR="00683425" w:rsidRPr="00DE1EF7" w:rsidRDefault="00683425" w:rsidP="00683425">
      <w:pPr>
        <w:pStyle w:val="Corpodeltesto21"/>
        <w:jc w:val="center"/>
        <w:rPr>
          <w:rFonts w:ascii="Arial" w:hAnsi="Arial" w:cs="Arial"/>
          <w:b/>
          <w:color w:val="002060"/>
          <w:sz w:val="30"/>
          <w:szCs w:val="30"/>
        </w:rPr>
      </w:pPr>
    </w:p>
    <w:p w14:paraId="26B4E4D6" w14:textId="52D6B41E"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974853">
        <w:rPr>
          <w:rFonts w:ascii="Arial" w:hAnsi="Arial" w:cs="Arial"/>
          <w:b/>
          <w:bCs/>
          <w:color w:val="002060"/>
        </w:rPr>
        <w:t>7 ottobre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lastRenderedPageBreak/>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3494B01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974853">
        <w:rPr>
          <w:b/>
          <w:color w:val="002060"/>
          <w:u w:val="single"/>
        </w:rPr>
        <w:t>24</w:t>
      </w:r>
      <w:r w:rsidR="004646D7">
        <w:rPr>
          <w:b/>
          <w:color w:val="002060"/>
          <w:u w:val="single"/>
        </w:rPr>
        <w:t>/</w:t>
      </w:r>
      <w:r w:rsidR="00972DD8">
        <w:rPr>
          <w:b/>
          <w:color w:val="002060"/>
          <w:u w:val="single"/>
        </w:rPr>
        <w:t>0</w:t>
      </w:r>
      <w:r w:rsidR="003C0FBE">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50BC5" w14:textId="77777777" w:rsidR="0070228E" w:rsidRDefault="0070228E">
      <w:r>
        <w:separator/>
      </w:r>
    </w:p>
  </w:endnote>
  <w:endnote w:type="continuationSeparator" w:id="0">
    <w:p w14:paraId="744310F5" w14:textId="77777777" w:rsidR="0070228E" w:rsidRDefault="00702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3D4BDE45"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D7096">
      <w:rPr>
        <w:rStyle w:val="Numeropagina"/>
        <w:rFonts w:ascii="Arial" w:hAnsi="Arial" w:cs="Arial"/>
        <w:color w:val="002060"/>
      </w:rPr>
      <w:t>1</w:t>
    </w:r>
    <w:r w:rsidR="00974853">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A23381" w14:textId="77777777" w:rsidR="0070228E" w:rsidRDefault="0070228E">
      <w:r>
        <w:separator/>
      </w:r>
    </w:p>
  </w:footnote>
  <w:footnote w:type="continuationSeparator" w:id="0">
    <w:p w14:paraId="1EE149BD" w14:textId="77777777" w:rsidR="0070228E" w:rsidRDefault="00702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E07F14"/>
    <w:multiLevelType w:val="hybridMultilevel"/>
    <w:tmpl w:val="E2766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8B7BF5"/>
    <w:multiLevelType w:val="hybridMultilevel"/>
    <w:tmpl w:val="950EDBDE"/>
    <w:lvl w:ilvl="0" w:tplc="CFCC4DA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8"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1"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5"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6"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7"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49"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6DD42898"/>
    <w:multiLevelType w:val="hybridMultilevel"/>
    <w:tmpl w:val="A2C05068"/>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7"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9"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58"/>
  </w:num>
  <w:num w:numId="3" w16cid:durableId="57946484">
    <w:abstractNumId w:val="10"/>
  </w:num>
  <w:num w:numId="4" w16cid:durableId="564266614">
    <w:abstractNumId w:val="51"/>
  </w:num>
  <w:num w:numId="5" w16cid:durableId="1249315646">
    <w:abstractNumId w:val="43"/>
  </w:num>
  <w:num w:numId="6" w16cid:durableId="934754267">
    <w:abstractNumId w:val="11"/>
  </w:num>
  <w:num w:numId="7" w16cid:durableId="1651130942">
    <w:abstractNumId w:val="34"/>
  </w:num>
  <w:num w:numId="8" w16cid:durableId="1125348853">
    <w:abstractNumId w:val="17"/>
  </w:num>
  <w:num w:numId="9" w16cid:durableId="1310984378">
    <w:abstractNumId w:val="19"/>
  </w:num>
  <w:num w:numId="10" w16cid:durableId="582757524">
    <w:abstractNumId w:val="46"/>
  </w:num>
  <w:num w:numId="11" w16cid:durableId="347753816">
    <w:abstractNumId w:val="53"/>
  </w:num>
  <w:num w:numId="12" w16cid:durableId="358169979">
    <w:abstractNumId w:val="29"/>
  </w:num>
  <w:num w:numId="13" w16cid:durableId="224293738">
    <w:abstractNumId w:val="55"/>
  </w:num>
  <w:num w:numId="14" w16cid:durableId="151533013">
    <w:abstractNumId w:val="42"/>
  </w:num>
  <w:num w:numId="15" w16cid:durableId="745029327">
    <w:abstractNumId w:val="44"/>
  </w:num>
  <w:num w:numId="16" w16cid:durableId="108211151">
    <w:abstractNumId w:val="41"/>
  </w:num>
  <w:num w:numId="17" w16cid:durableId="164513832">
    <w:abstractNumId w:val="7"/>
  </w:num>
  <w:num w:numId="18" w16cid:durableId="350378455">
    <w:abstractNumId w:val="35"/>
  </w:num>
  <w:num w:numId="19" w16cid:durableId="923345209">
    <w:abstractNumId w:val="8"/>
  </w:num>
  <w:num w:numId="20" w16cid:durableId="1771319876">
    <w:abstractNumId w:val="5"/>
  </w:num>
  <w:num w:numId="21" w16cid:durableId="38752513">
    <w:abstractNumId w:val="50"/>
  </w:num>
  <w:num w:numId="22" w16cid:durableId="317685637">
    <w:abstractNumId w:val="54"/>
  </w:num>
  <w:num w:numId="23" w16cid:durableId="279337470">
    <w:abstractNumId w:val="45"/>
  </w:num>
  <w:num w:numId="24" w16cid:durableId="1095176450">
    <w:abstractNumId w:val="33"/>
  </w:num>
  <w:num w:numId="25" w16cid:durableId="1870416519">
    <w:abstractNumId w:val="40"/>
  </w:num>
  <w:num w:numId="26" w16cid:durableId="790368833">
    <w:abstractNumId w:val="20"/>
  </w:num>
  <w:num w:numId="27" w16cid:durableId="36589981">
    <w:abstractNumId w:val="30"/>
  </w:num>
  <w:num w:numId="28" w16cid:durableId="2015456579">
    <w:abstractNumId w:val="6"/>
  </w:num>
  <w:num w:numId="29" w16cid:durableId="417096009">
    <w:abstractNumId w:val="2"/>
  </w:num>
  <w:num w:numId="30" w16cid:durableId="2009869095">
    <w:abstractNumId w:val="23"/>
  </w:num>
  <w:num w:numId="31" w16cid:durableId="1418357517">
    <w:abstractNumId w:val="15"/>
  </w:num>
  <w:num w:numId="32" w16cid:durableId="568853433">
    <w:abstractNumId w:val="49"/>
  </w:num>
  <w:num w:numId="33" w16cid:durableId="473330605">
    <w:abstractNumId w:val="32"/>
  </w:num>
  <w:num w:numId="34" w16cid:durableId="1696810908">
    <w:abstractNumId w:val="36"/>
  </w:num>
  <w:num w:numId="35" w16cid:durableId="209272168">
    <w:abstractNumId w:val="59"/>
  </w:num>
  <w:num w:numId="36" w16cid:durableId="2037921123">
    <w:abstractNumId w:val="38"/>
  </w:num>
  <w:num w:numId="37" w16cid:durableId="295646404">
    <w:abstractNumId w:val="22"/>
  </w:num>
  <w:num w:numId="38" w16cid:durableId="913512189">
    <w:abstractNumId w:val="14"/>
  </w:num>
  <w:num w:numId="39" w16cid:durableId="1935089653">
    <w:abstractNumId w:val="57"/>
  </w:num>
  <w:num w:numId="40" w16cid:durableId="713849579">
    <w:abstractNumId w:val="39"/>
  </w:num>
  <w:num w:numId="41" w16cid:durableId="594871711">
    <w:abstractNumId w:val="13"/>
  </w:num>
  <w:num w:numId="42" w16cid:durableId="1460103116">
    <w:abstractNumId w:val="12"/>
  </w:num>
  <w:num w:numId="43" w16cid:durableId="1353799016">
    <w:abstractNumId w:val="56"/>
  </w:num>
  <w:num w:numId="44" w16cid:durableId="1134493780">
    <w:abstractNumId w:val="9"/>
  </w:num>
  <w:num w:numId="45" w16cid:durableId="314719927">
    <w:abstractNumId w:val="25"/>
  </w:num>
  <w:num w:numId="46" w16cid:durableId="1023825443">
    <w:abstractNumId w:val="26"/>
  </w:num>
  <w:num w:numId="47" w16cid:durableId="248193500">
    <w:abstractNumId w:val="48"/>
  </w:num>
  <w:num w:numId="48" w16cid:durableId="592782417">
    <w:abstractNumId w:val="24"/>
  </w:num>
  <w:num w:numId="49" w16cid:durableId="383405751">
    <w:abstractNumId w:val="16"/>
  </w:num>
  <w:num w:numId="50"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3310854">
    <w:abstractNumId w:val="47"/>
  </w:num>
  <w:num w:numId="52" w16cid:durableId="851188651">
    <w:abstractNumId w:val="0"/>
  </w:num>
  <w:num w:numId="53" w16cid:durableId="367486150">
    <w:abstractNumId w:val="28"/>
  </w:num>
  <w:num w:numId="54" w16cid:durableId="1895190991">
    <w:abstractNumId w:val="27"/>
  </w:num>
  <w:num w:numId="55" w16cid:durableId="561259118">
    <w:abstractNumId w:val="3"/>
  </w:num>
  <w:num w:numId="56" w16cid:durableId="315257578">
    <w:abstractNumId w:val="37"/>
  </w:num>
  <w:num w:numId="57" w16cid:durableId="1022512164">
    <w:abstractNumId w:val="52"/>
  </w:num>
  <w:num w:numId="58" w16cid:durableId="1794865880">
    <w:abstractNumId w:val="1"/>
  </w:num>
  <w:num w:numId="59" w16cid:durableId="1839349949">
    <w:abstractNumId w:val="18"/>
  </w:num>
  <w:num w:numId="60" w16cid:durableId="1324969345">
    <w:abstractNumId w:val="31"/>
  </w:num>
  <w:num w:numId="61" w16cid:durableId="508982451">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01"/>
    <w:rsid w:val="00015DFF"/>
    <w:rsid w:val="00017AB2"/>
    <w:rsid w:val="00017CC1"/>
    <w:rsid w:val="00020463"/>
    <w:rsid w:val="00021079"/>
    <w:rsid w:val="00021AE9"/>
    <w:rsid w:val="00021EB5"/>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E8"/>
    <w:rsid w:val="000B49BE"/>
    <w:rsid w:val="000B4D28"/>
    <w:rsid w:val="000B5178"/>
    <w:rsid w:val="000B6171"/>
    <w:rsid w:val="000B664E"/>
    <w:rsid w:val="000B692A"/>
    <w:rsid w:val="000B6E8C"/>
    <w:rsid w:val="000B7AFD"/>
    <w:rsid w:val="000C07F6"/>
    <w:rsid w:val="000C1385"/>
    <w:rsid w:val="000C145A"/>
    <w:rsid w:val="000C18A9"/>
    <w:rsid w:val="000C1DDB"/>
    <w:rsid w:val="000C250D"/>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3737D"/>
    <w:rsid w:val="00340611"/>
    <w:rsid w:val="00342E13"/>
    <w:rsid w:val="00343A01"/>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66D"/>
    <w:rsid w:val="0035480B"/>
    <w:rsid w:val="003554A0"/>
    <w:rsid w:val="00355536"/>
    <w:rsid w:val="00356D33"/>
    <w:rsid w:val="003571E4"/>
    <w:rsid w:val="00357615"/>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20F7"/>
    <w:rsid w:val="003E2A21"/>
    <w:rsid w:val="003E3240"/>
    <w:rsid w:val="003E3C2E"/>
    <w:rsid w:val="003E3D69"/>
    <w:rsid w:val="003E4440"/>
    <w:rsid w:val="003E66D3"/>
    <w:rsid w:val="003E69C4"/>
    <w:rsid w:val="003E69C6"/>
    <w:rsid w:val="003E74D0"/>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3F1F"/>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0CF4"/>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C7C"/>
    <w:rsid w:val="004744E3"/>
    <w:rsid w:val="00474695"/>
    <w:rsid w:val="00475936"/>
    <w:rsid w:val="00475CD5"/>
    <w:rsid w:val="0047650C"/>
    <w:rsid w:val="0047674B"/>
    <w:rsid w:val="00476934"/>
    <w:rsid w:val="00476B85"/>
    <w:rsid w:val="00477707"/>
    <w:rsid w:val="004779AC"/>
    <w:rsid w:val="00477B8D"/>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E90"/>
    <w:rsid w:val="005F12D0"/>
    <w:rsid w:val="005F12D5"/>
    <w:rsid w:val="005F14E1"/>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2D1D"/>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7C2"/>
    <w:rsid w:val="00614B7D"/>
    <w:rsid w:val="00614C35"/>
    <w:rsid w:val="006153A0"/>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C16"/>
    <w:rsid w:val="007255A6"/>
    <w:rsid w:val="007257CE"/>
    <w:rsid w:val="00725BAF"/>
    <w:rsid w:val="00725C8E"/>
    <w:rsid w:val="0072608D"/>
    <w:rsid w:val="007272B8"/>
    <w:rsid w:val="00730B73"/>
    <w:rsid w:val="00730D1D"/>
    <w:rsid w:val="00730F29"/>
    <w:rsid w:val="00732815"/>
    <w:rsid w:val="007328C0"/>
    <w:rsid w:val="00732D8F"/>
    <w:rsid w:val="00733806"/>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47ED4"/>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500"/>
    <w:rsid w:val="00810281"/>
    <w:rsid w:val="0081050A"/>
    <w:rsid w:val="00811AEB"/>
    <w:rsid w:val="00812874"/>
    <w:rsid w:val="00812D8F"/>
    <w:rsid w:val="008137F4"/>
    <w:rsid w:val="0081413B"/>
    <w:rsid w:val="008141A0"/>
    <w:rsid w:val="0081440D"/>
    <w:rsid w:val="008151D2"/>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F24"/>
    <w:rsid w:val="00860BAD"/>
    <w:rsid w:val="00861775"/>
    <w:rsid w:val="00861CCB"/>
    <w:rsid w:val="00862D5F"/>
    <w:rsid w:val="008632FF"/>
    <w:rsid w:val="00863DDB"/>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611"/>
    <w:rsid w:val="009616A7"/>
    <w:rsid w:val="0096179C"/>
    <w:rsid w:val="00961809"/>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798F"/>
    <w:rsid w:val="00C07A57"/>
    <w:rsid w:val="00C1014F"/>
    <w:rsid w:val="00C10629"/>
    <w:rsid w:val="00C10C99"/>
    <w:rsid w:val="00C11421"/>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68F5"/>
    <w:rsid w:val="00C876C6"/>
    <w:rsid w:val="00C87D9D"/>
    <w:rsid w:val="00C9099D"/>
    <w:rsid w:val="00C90A68"/>
    <w:rsid w:val="00C91750"/>
    <w:rsid w:val="00C9178D"/>
    <w:rsid w:val="00C91A3E"/>
    <w:rsid w:val="00C91C94"/>
    <w:rsid w:val="00C92649"/>
    <w:rsid w:val="00C92E25"/>
    <w:rsid w:val="00C9321B"/>
    <w:rsid w:val="00C9350C"/>
    <w:rsid w:val="00C93A9B"/>
    <w:rsid w:val="00C93CB3"/>
    <w:rsid w:val="00C944AB"/>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6128"/>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0B9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nd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TotalTime>
  <Pages>32</Pages>
  <Words>9635</Words>
  <Characters>54926</Characters>
  <Application>Microsoft Office Word</Application>
  <DocSecurity>0</DocSecurity>
  <Lines>457</Lines>
  <Paragraphs>128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64433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7</cp:revision>
  <cp:lastPrinted>2024-09-24T17:33:00Z</cp:lastPrinted>
  <dcterms:created xsi:type="dcterms:W3CDTF">2024-09-24T16:26:00Z</dcterms:created>
  <dcterms:modified xsi:type="dcterms:W3CDTF">2024-09-24T17:34:00Z</dcterms:modified>
</cp:coreProperties>
</file>