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02EF82E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44516">
              <w:rPr>
                <w:rFonts w:ascii="Arial" w:hAnsi="Arial" w:cs="Arial"/>
                <w:color w:val="002060"/>
                <w:sz w:val="40"/>
                <w:szCs w:val="40"/>
              </w:rPr>
              <w:t>20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56D64">
              <w:rPr>
                <w:rFonts w:ascii="Arial" w:hAnsi="Arial" w:cs="Arial"/>
                <w:color w:val="002060"/>
                <w:sz w:val="40"/>
                <w:szCs w:val="40"/>
              </w:rPr>
              <w:t>2</w:t>
            </w:r>
            <w:r w:rsidR="00344516">
              <w:rPr>
                <w:rFonts w:ascii="Arial" w:hAnsi="Arial" w:cs="Arial"/>
                <w:color w:val="002060"/>
                <w:sz w:val="40"/>
                <w:szCs w:val="40"/>
              </w:rPr>
              <w:t>5</w:t>
            </w:r>
            <w:r w:rsidR="00CF4C7D" w:rsidRPr="00DE1EF7">
              <w:rPr>
                <w:rFonts w:ascii="Arial" w:hAnsi="Arial" w:cs="Arial"/>
                <w:color w:val="002060"/>
                <w:sz w:val="40"/>
                <w:szCs w:val="40"/>
              </w:rPr>
              <w:t>/</w:t>
            </w:r>
            <w:r w:rsidR="00370AC6">
              <w:rPr>
                <w:rFonts w:ascii="Arial" w:hAnsi="Arial" w:cs="Arial"/>
                <w:color w:val="002060"/>
                <w:sz w:val="40"/>
                <w:szCs w:val="40"/>
              </w:rPr>
              <w:t>0</w:t>
            </w:r>
            <w:r w:rsidR="003C0FBE">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EB7C211"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FF4EAF">
          <w:rPr>
            <w:noProof/>
            <w:webHidden/>
          </w:rPr>
          <w:t>1</w:t>
        </w:r>
        <w:r w:rsidR="00AC19D9" w:rsidRPr="00DE1EF7">
          <w:rPr>
            <w:noProof/>
            <w:webHidden/>
          </w:rPr>
          <w:fldChar w:fldCharType="end"/>
        </w:r>
      </w:hyperlink>
    </w:p>
    <w:p w14:paraId="112EDB38" w14:textId="1E473F24"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FF4EAF">
          <w:rPr>
            <w:noProof/>
            <w:webHidden/>
          </w:rPr>
          <w:t>1</w:t>
        </w:r>
        <w:r w:rsidRPr="00DE1EF7">
          <w:rPr>
            <w:noProof/>
            <w:webHidden/>
          </w:rPr>
          <w:fldChar w:fldCharType="end"/>
        </w:r>
      </w:hyperlink>
    </w:p>
    <w:p w14:paraId="4D9CAD43" w14:textId="02C09C5B"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FF4EAF">
          <w:rPr>
            <w:noProof/>
            <w:webHidden/>
          </w:rPr>
          <w:t>1</w:t>
        </w:r>
        <w:r w:rsidRPr="00DE1EF7">
          <w:rPr>
            <w:noProof/>
            <w:webHidden/>
          </w:rPr>
          <w:fldChar w:fldCharType="end"/>
        </w:r>
      </w:hyperlink>
    </w:p>
    <w:p w14:paraId="0EAFCCD8" w14:textId="1C71484C"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FF4EAF">
          <w:rPr>
            <w:noProof/>
            <w:webHidden/>
          </w:rPr>
          <w:t>1</w:t>
        </w:r>
        <w:r w:rsidRPr="00DE1EF7">
          <w:rPr>
            <w:noProof/>
            <w:webHidden/>
          </w:rPr>
          <w:fldChar w:fldCharType="end"/>
        </w:r>
      </w:hyperlink>
    </w:p>
    <w:p w14:paraId="0952245B" w14:textId="35FF08F8"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FF4EAF">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4D8619B" w14:textId="77777777" w:rsidR="00BB7880" w:rsidRDefault="00BB7880" w:rsidP="00F336CC">
      <w:pPr>
        <w:rPr>
          <w:rFonts w:ascii="Arial" w:hAnsi="Arial" w:cs="Arial"/>
          <w:color w:val="002060"/>
          <w:sz w:val="22"/>
          <w:szCs w:val="22"/>
        </w:rPr>
      </w:pPr>
    </w:p>
    <w:p w14:paraId="1D830435" w14:textId="77777777" w:rsidR="00045838" w:rsidRPr="00045838" w:rsidRDefault="00045838" w:rsidP="00045838">
      <w:pPr>
        <w:pStyle w:val="LndNormale1"/>
        <w:rPr>
          <w:b/>
          <w:color w:val="002060"/>
          <w:sz w:val="28"/>
          <w:szCs w:val="28"/>
        </w:rPr>
      </w:pPr>
      <w:r w:rsidRPr="00045838">
        <w:rPr>
          <w:b/>
          <w:color w:val="002060"/>
          <w:sz w:val="28"/>
          <w:szCs w:val="28"/>
        </w:rPr>
        <w:t>CU n. 161 del 23.09.2024 LND</w:t>
      </w:r>
    </w:p>
    <w:p w14:paraId="4A349E54" w14:textId="77777777" w:rsidR="00045838" w:rsidRDefault="00045838" w:rsidP="00045838">
      <w:pPr>
        <w:pStyle w:val="LndNormale1"/>
        <w:rPr>
          <w:color w:val="002060"/>
        </w:rPr>
      </w:pPr>
    </w:p>
    <w:p w14:paraId="46451CDA" w14:textId="4E8B1F17" w:rsidR="00045838" w:rsidRPr="00045838" w:rsidRDefault="00045838" w:rsidP="00045838">
      <w:pPr>
        <w:pStyle w:val="LndNormale1"/>
        <w:rPr>
          <w:color w:val="002060"/>
        </w:rPr>
      </w:pPr>
      <w:r w:rsidRPr="00045838">
        <w:rPr>
          <w:color w:val="002060"/>
        </w:rPr>
        <w:t>Si trasmette, in allegato, il Comunicato Ufficiale in epigrafe inerente l’esito degli eletti dell’Assemblea Ordinaria Elettiva della Lega Nazinale Dilettanti del 23.09.2024.</w:t>
      </w:r>
    </w:p>
    <w:p w14:paraId="47442D19" w14:textId="77777777" w:rsidR="00045838" w:rsidRDefault="00045838" w:rsidP="00F336CC">
      <w:pPr>
        <w:rPr>
          <w:rFonts w:ascii="Arial" w:hAnsi="Arial" w:cs="Arial"/>
          <w:color w:val="002060"/>
          <w:sz w:val="22"/>
          <w:szCs w:val="22"/>
        </w:rPr>
      </w:pPr>
    </w:p>
    <w:p w14:paraId="3AAE730C" w14:textId="77777777" w:rsidR="00045838" w:rsidRPr="00045838" w:rsidRDefault="00045838"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D74930" w:rsidP="00725C8E">
      <w:pPr>
        <w:pStyle w:val="LndNormale1"/>
        <w:rPr>
          <w:color w:val="002060"/>
          <w:szCs w:val="22"/>
        </w:rPr>
      </w:pPr>
      <w:hyperlink r:id="rId11" w:history="1">
        <w:r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lastRenderedPageBreak/>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E88229E" w14:textId="77777777" w:rsidR="008463E9" w:rsidRDefault="008463E9" w:rsidP="0047674B">
      <w:pPr>
        <w:pStyle w:val="LndNormale1"/>
        <w:rPr>
          <w:color w:val="002060"/>
        </w:rPr>
      </w:pPr>
    </w:p>
    <w:p w14:paraId="305E853B" w14:textId="77777777" w:rsidR="00CF21D6" w:rsidRDefault="00CF21D6" w:rsidP="0047674B">
      <w:pPr>
        <w:pStyle w:val="LndNormale1"/>
        <w:rPr>
          <w:color w:val="002060"/>
        </w:rPr>
      </w:pPr>
    </w:p>
    <w:p w14:paraId="552DE178" w14:textId="77777777" w:rsidR="00D634DB" w:rsidRPr="00F83FD5" w:rsidRDefault="00D634DB" w:rsidP="00D634DB">
      <w:pPr>
        <w:pStyle w:val="Default"/>
        <w:rPr>
          <w:rFonts w:ascii="Arial" w:hAnsi="Arial" w:cs="Arial"/>
          <w:b/>
          <w:color w:val="002060"/>
          <w:sz w:val="28"/>
          <w:szCs w:val="28"/>
        </w:rPr>
      </w:pPr>
      <w:bookmarkStart w:id="6" w:name="_Hlk113435821"/>
      <w:r w:rsidRPr="00F83FD5">
        <w:rPr>
          <w:rFonts w:ascii="Arial" w:hAnsi="Arial" w:cs="Arial"/>
          <w:b/>
          <w:bCs/>
          <w:color w:val="002060"/>
          <w:sz w:val="28"/>
          <w:szCs w:val="28"/>
        </w:rPr>
        <w:t>TORNEI AUTUNNALI ATTIVITA’ DI BASE CALCIO A CINQUE</w:t>
      </w:r>
    </w:p>
    <w:p w14:paraId="5C2F9F8B" w14:textId="77777777" w:rsidR="00D634DB" w:rsidRPr="006C6F07" w:rsidRDefault="00D634DB" w:rsidP="00D634DB">
      <w:pPr>
        <w:rPr>
          <w:rFonts w:ascii="Arial" w:hAnsi="Arial" w:cs="Arial"/>
          <w:color w:val="002060"/>
          <w:sz w:val="22"/>
          <w:szCs w:val="22"/>
        </w:rPr>
      </w:pPr>
    </w:p>
    <w:p w14:paraId="2A08875E" w14:textId="7D2FE46E" w:rsidR="00D634DB" w:rsidRPr="006C6F07" w:rsidRDefault="00974853" w:rsidP="00D634DB">
      <w:pPr>
        <w:pStyle w:val="A121"/>
        <w:ind w:left="0"/>
        <w:rPr>
          <w:rFonts w:cs="Arial"/>
          <w:color w:val="002060"/>
          <w:sz w:val="22"/>
          <w:szCs w:val="22"/>
        </w:rPr>
      </w:pPr>
      <w:r>
        <w:rPr>
          <w:rFonts w:cs="Arial"/>
          <w:color w:val="002060"/>
          <w:sz w:val="22"/>
          <w:szCs w:val="22"/>
        </w:rPr>
        <w:t xml:space="preserve">Le domande di iscrizione ai Tornei in epigrafe, </w:t>
      </w:r>
      <w:r w:rsidR="00D634DB" w:rsidRPr="006C6F07">
        <w:rPr>
          <w:rFonts w:cs="Arial"/>
          <w:color w:val="002060"/>
          <w:sz w:val="22"/>
          <w:szCs w:val="22"/>
          <w:u w:val="single"/>
        </w:rPr>
        <w:t>DA EFFETTUARSI ESCLUSIVAMENTE CON MODALITÀ ON LINE</w:t>
      </w:r>
      <w:r w:rsidR="00D634DB">
        <w:rPr>
          <w:rFonts w:cs="Arial"/>
          <w:color w:val="002060"/>
          <w:sz w:val="22"/>
          <w:szCs w:val="22"/>
          <w:u w:val="single"/>
        </w:rPr>
        <w:t xml:space="preserve"> </w:t>
      </w:r>
      <w:r w:rsidR="00D634DB" w:rsidRPr="006C6F07">
        <w:rPr>
          <w:rFonts w:cs="Arial"/>
          <w:color w:val="002060"/>
          <w:sz w:val="22"/>
          <w:szCs w:val="22"/>
          <w:lang w:eastAsia="it-IT"/>
        </w:rPr>
        <w:t>attraverso l’</w:t>
      </w:r>
      <w:r w:rsidR="00D634DB" w:rsidRPr="006C6F07">
        <w:rPr>
          <w:rFonts w:cs="Arial"/>
          <w:b/>
          <w:i/>
          <w:color w:val="002060"/>
          <w:sz w:val="22"/>
          <w:szCs w:val="22"/>
          <w:lang w:eastAsia="it-IT"/>
        </w:rPr>
        <w:t>”Area Società”</w:t>
      </w:r>
      <w:r w:rsidR="00D634DB" w:rsidRPr="006C6F07">
        <w:rPr>
          <w:rFonts w:cs="Arial"/>
          <w:color w:val="002060"/>
          <w:sz w:val="22"/>
          <w:szCs w:val="22"/>
          <w:lang w:eastAsia="it-IT"/>
        </w:rPr>
        <w:t xml:space="preserve"> presente nel sito ufficiale della LND (</w:t>
      </w:r>
      <w:hyperlink r:id="rId13" w:history="1">
        <w:r w:rsidR="00D634DB" w:rsidRPr="006C6F07">
          <w:rPr>
            <w:rStyle w:val="Collegamentoipertestuale"/>
            <w:rFonts w:cs="Arial"/>
            <w:color w:val="002060"/>
            <w:sz w:val="22"/>
            <w:szCs w:val="22"/>
          </w:rPr>
          <w:t>www.lnd.it</w:t>
        </w:r>
      </w:hyperlink>
      <w:r w:rsidR="00D634DB" w:rsidRPr="006C6F07">
        <w:rPr>
          <w:rFonts w:cs="Arial"/>
          <w:color w:val="002060"/>
          <w:sz w:val="22"/>
          <w:szCs w:val="22"/>
          <w:lang w:eastAsia="it-IT"/>
        </w:rPr>
        <w:t>)</w:t>
      </w:r>
      <w:r w:rsidR="00D634DB" w:rsidRPr="006C6F07">
        <w:rPr>
          <w:rFonts w:cs="Arial"/>
          <w:color w:val="002060"/>
          <w:sz w:val="22"/>
          <w:szCs w:val="22"/>
        </w:rPr>
        <w:t xml:space="preserve">, </w:t>
      </w:r>
      <w:r>
        <w:rPr>
          <w:rFonts w:cs="Arial"/>
          <w:color w:val="002060"/>
          <w:sz w:val="22"/>
          <w:szCs w:val="22"/>
        </w:rPr>
        <w:t xml:space="preserve">sono </w:t>
      </w:r>
      <w:r w:rsidRPr="00974853">
        <w:rPr>
          <w:rFonts w:cs="Arial"/>
          <w:b/>
          <w:bCs/>
          <w:color w:val="002060"/>
          <w:sz w:val="22"/>
          <w:szCs w:val="22"/>
          <w:u w:val="single"/>
        </w:rPr>
        <w:t>prorogate</w:t>
      </w:r>
      <w:r>
        <w:rPr>
          <w:rFonts w:cs="Arial"/>
          <w:color w:val="002060"/>
          <w:sz w:val="22"/>
          <w:szCs w:val="22"/>
        </w:rPr>
        <w:t xml:space="preserve"> fino al giorno:</w:t>
      </w:r>
    </w:p>
    <w:p w14:paraId="243DDBE5" w14:textId="77777777" w:rsidR="00D634DB" w:rsidRPr="006C6F07" w:rsidRDefault="00D634DB" w:rsidP="00D634DB">
      <w:pPr>
        <w:pStyle w:val="A121"/>
        <w:ind w:left="0"/>
        <w:rPr>
          <w:rFonts w:cs="Arial"/>
          <w:color w:val="002060"/>
          <w:sz w:val="22"/>
          <w:szCs w:val="22"/>
        </w:rPr>
      </w:pPr>
    </w:p>
    <w:p w14:paraId="7429A340" w14:textId="78571D4B" w:rsidR="00D634DB" w:rsidRPr="006C6F07" w:rsidRDefault="00974853" w:rsidP="00D634DB">
      <w:pPr>
        <w:pStyle w:val="A121"/>
        <w:ind w:left="0"/>
        <w:jc w:val="center"/>
        <w:rPr>
          <w:rFonts w:cs="Arial"/>
          <w:b/>
          <w:color w:val="002060"/>
          <w:sz w:val="22"/>
          <w:szCs w:val="22"/>
        </w:rPr>
      </w:pPr>
      <w:r>
        <w:rPr>
          <w:rFonts w:cs="Arial"/>
          <w:b/>
          <w:color w:val="002060"/>
          <w:sz w:val="22"/>
          <w:szCs w:val="22"/>
        </w:rPr>
        <w:t>VENERDI’ 27</w:t>
      </w:r>
      <w:r w:rsidR="00D634DB" w:rsidRPr="00FE248A">
        <w:rPr>
          <w:rFonts w:cs="Arial"/>
          <w:b/>
          <w:color w:val="002060"/>
          <w:sz w:val="22"/>
          <w:szCs w:val="22"/>
        </w:rPr>
        <w:t xml:space="preserve"> SETTEMBRE 2024, ORE 19:00</w:t>
      </w:r>
    </w:p>
    <w:p w14:paraId="7C68BDE4" w14:textId="77777777" w:rsidR="00D634DB" w:rsidRPr="006C6F07" w:rsidRDefault="00D634DB" w:rsidP="00D634DB">
      <w:pPr>
        <w:rPr>
          <w:rFonts w:ascii="Arial" w:hAnsi="Arial" w:cs="Arial"/>
          <w:color w:val="002060"/>
          <w:sz w:val="22"/>
          <w:szCs w:val="22"/>
          <w:shd w:val="clear" w:color="auto" w:fill="FFFFFF"/>
        </w:rPr>
      </w:pPr>
    </w:p>
    <w:p w14:paraId="5949C68B"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E529FEE"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42CE5AB5" w14:textId="77777777" w:rsidR="00D634DB" w:rsidRPr="00AE6479" w:rsidRDefault="00D634DB" w:rsidP="00D634DB">
      <w:pPr>
        <w:rPr>
          <w:rFonts w:ascii="Arial" w:hAnsi="Arial" w:cs="Arial"/>
          <w:color w:val="002060"/>
          <w:sz w:val="22"/>
          <w:szCs w:val="22"/>
          <w:highlight w:val="yellow"/>
        </w:rPr>
      </w:pPr>
    </w:p>
    <w:p w14:paraId="017AA54E" w14:textId="77777777" w:rsidR="00D634DB" w:rsidRPr="00CC3901" w:rsidRDefault="00D634DB" w:rsidP="00D634DB">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92442C1" w14:textId="77777777" w:rsidR="00D634DB" w:rsidRPr="006C6F07" w:rsidRDefault="00D634DB" w:rsidP="00D634DB">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0F3A9334" w14:textId="77777777" w:rsidR="00D634DB" w:rsidRPr="00045838" w:rsidRDefault="00D634DB" w:rsidP="0047674B">
      <w:pPr>
        <w:pStyle w:val="LndNormale1"/>
        <w:rPr>
          <w:color w:val="002060"/>
        </w:rPr>
      </w:pPr>
    </w:p>
    <w:p w14:paraId="62559774" w14:textId="77777777" w:rsidR="00045838" w:rsidRPr="00045838" w:rsidRDefault="00045838" w:rsidP="0047674B">
      <w:pPr>
        <w:pStyle w:val="LndNormale1"/>
        <w:rPr>
          <w:color w:val="002060"/>
        </w:rPr>
      </w:pPr>
    </w:p>
    <w:p w14:paraId="73B2D295" w14:textId="77777777" w:rsidR="00045838" w:rsidRPr="00045838" w:rsidRDefault="00045838" w:rsidP="00045838">
      <w:pPr>
        <w:pStyle w:val="LndNormale1"/>
        <w:rPr>
          <w:b/>
          <w:color w:val="002060"/>
          <w:sz w:val="28"/>
          <w:szCs w:val="28"/>
        </w:rPr>
      </w:pPr>
      <w:r w:rsidRPr="00045838">
        <w:rPr>
          <w:b/>
          <w:color w:val="002060"/>
          <w:sz w:val="28"/>
          <w:szCs w:val="28"/>
        </w:rPr>
        <w:t>SOCIETA’ INATTIVE</w:t>
      </w:r>
    </w:p>
    <w:p w14:paraId="2E45A274" w14:textId="77777777" w:rsidR="00045838" w:rsidRPr="00045838" w:rsidRDefault="00045838" w:rsidP="00045838">
      <w:pPr>
        <w:pStyle w:val="LndNormale1"/>
        <w:rPr>
          <w:b/>
          <w:color w:val="002060"/>
          <w:u w:val="single"/>
        </w:rPr>
      </w:pPr>
    </w:p>
    <w:p w14:paraId="40760D70" w14:textId="77777777" w:rsidR="00045838" w:rsidRPr="00045838" w:rsidRDefault="00045838" w:rsidP="00045838">
      <w:pPr>
        <w:pStyle w:val="LndNormale1"/>
        <w:rPr>
          <w:color w:val="002060"/>
        </w:rPr>
      </w:pPr>
      <w:r w:rsidRPr="00045838">
        <w:rPr>
          <w:color w:val="002060"/>
        </w:rPr>
        <w:t>La sottonotata società ha comunicato l’inattività a partire dalla stagione sportiva 2024/2025</w:t>
      </w:r>
    </w:p>
    <w:p w14:paraId="0BEE5E9A" w14:textId="77777777" w:rsidR="00045838" w:rsidRPr="00045838" w:rsidRDefault="00045838" w:rsidP="00045838">
      <w:pPr>
        <w:pStyle w:val="LndNormale1"/>
        <w:rPr>
          <w:b/>
          <w:color w:val="002060"/>
        </w:rPr>
      </w:pPr>
      <w:r w:rsidRPr="00045838">
        <w:rPr>
          <w:b/>
          <w:color w:val="002060"/>
        </w:rPr>
        <w:t>Matr. 954.027</w:t>
      </w:r>
      <w:r w:rsidRPr="00045838">
        <w:rPr>
          <w:b/>
          <w:color w:val="002060"/>
        </w:rPr>
        <w:tab/>
      </w:r>
      <w:r w:rsidRPr="00045838">
        <w:rPr>
          <w:b/>
          <w:color w:val="002060"/>
        </w:rPr>
        <w:tab/>
        <w:t xml:space="preserve">POL.D. VIRTUS FORTITUDO 1950 SSD  </w:t>
      </w:r>
      <w:r w:rsidRPr="00045838">
        <w:rPr>
          <w:b/>
          <w:color w:val="002060"/>
        </w:rPr>
        <w:tab/>
        <w:t>Fabriano</w:t>
      </w:r>
    </w:p>
    <w:p w14:paraId="52AFF669" w14:textId="77777777" w:rsidR="00045838" w:rsidRPr="00045838" w:rsidRDefault="00045838" w:rsidP="00045838">
      <w:pPr>
        <w:pStyle w:val="LndNormale1"/>
        <w:rPr>
          <w:color w:val="002060"/>
        </w:rPr>
      </w:pPr>
      <w:r w:rsidRPr="00045838">
        <w:rPr>
          <w:color w:val="002060"/>
        </w:rPr>
        <w:t>Visto l’art.16 commi 1) e 2) N.O.I.F. si propone alla Presidenza Federale per la radiazione dai ruoli.</w:t>
      </w:r>
    </w:p>
    <w:p w14:paraId="438D0A63" w14:textId="77777777" w:rsidR="00045838" w:rsidRPr="00045838" w:rsidRDefault="00045838" w:rsidP="00045838">
      <w:pPr>
        <w:pStyle w:val="LndNormale1"/>
        <w:rPr>
          <w:color w:val="002060"/>
        </w:rPr>
      </w:pPr>
      <w:r w:rsidRPr="00045838">
        <w:rPr>
          <w:color w:val="002060"/>
        </w:rPr>
        <w:t>Ai sensi dell’art. 110 p.1) delle N.O.I.F. i calciatori tesserati per la suddetta Società sono svincolati d’autorità dalla data del presente comunicato ufficiale.</w:t>
      </w:r>
    </w:p>
    <w:p w14:paraId="32514AE4" w14:textId="77777777" w:rsidR="00045838" w:rsidRPr="00045838" w:rsidRDefault="00045838" w:rsidP="0047674B">
      <w:pPr>
        <w:pStyle w:val="LndNormale1"/>
        <w:rPr>
          <w:color w:val="002060"/>
        </w:rPr>
      </w:pPr>
    </w:p>
    <w:p w14:paraId="2F032915" w14:textId="77777777" w:rsidR="00045838" w:rsidRPr="00045838" w:rsidRDefault="00045838" w:rsidP="0047674B">
      <w:pPr>
        <w:pStyle w:val="LndNormale1"/>
        <w:rPr>
          <w:color w:val="002060"/>
        </w:rPr>
      </w:pPr>
    </w:p>
    <w:p w14:paraId="136C37F8" w14:textId="77777777" w:rsidR="00045838" w:rsidRPr="00045838" w:rsidRDefault="00045838" w:rsidP="00045838">
      <w:pPr>
        <w:pStyle w:val="LndNormale1"/>
        <w:rPr>
          <w:b/>
          <w:color w:val="002060"/>
          <w:sz w:val="28"/>
          <w:szCs w:val="28"/>
        </w:rPr>
      </w:pPr>
      <w:r w:rsidRPr="00045838">
        <w:rPr>
          <w:b/>
          <w:color w:val="002060"/>
          <w:sz w:val="28"/>
          <w:szCs w:val="28"/>
        </w:rPr>
        <w:t>SVINCOLI EX ART. 117 BIS NOIF</w:t>
      </w:r>
    </w:p>
    <w:p w14:paraId="39ABF053" w14:textId="77777777" w:rsidR="00045838" w:rsidRPr="00045838" w:rsidRDefault="00045838" w:rsidP="00045838">
      <w:pPr>
        <w:pStyle w:val="LndNormale1"/>
        <w:rPr>
          <w:color w:val="002060"/>
        </w:rPr>
      </w:pPr>
    </w:p>
    <w:p w14:paraId="142F61B8" w14:textId="77777777" w:rsidR="00045838" w:rsidRPr="00045838" w:rsidRDefault="00045838" w:rsidP="00045838">
      <w:pPr>
        <w:pStyle w:val="LndNormale1"/>
        <w:rPr>
          <w:color w:val="002060"/>
        </w:rPr>
      </w:pPr>
      <w:r w:rsidRPr="00045838">
        <w:rPr>
          <w:color w:val="002060"/>
        </w:rPr>
        <w:lastRenderedPageBreak/>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045838">
        <w:rPr>
          <w:b/>
          <w:color w:val="002060"/>
        </w:rPr>
        <w:t>23.09.2024</w:t>
      </w:r>
      <w:r w:rsidRPr="00045838">
        <w:rPr>
          <w:color w:val="002060"/>
        </w:rPr>
        <w:t>:</w:t>
      </w:r>
    </w:p>
    <w:tbl>
      <w:tblPr>
        <w:tblStyle w:val="Grigliatabella"/>
        <w:tblW w:w="0" w:type="auto"/>
        <w:tblLook w:val="04A0" w:firstRow="1" w:lastRow="0" w:firstColumn="1" w:lastColumn="0" w:noHBand="0" w:noVBand="1"/>
      </w:tblPr>
      <w:tblGrid>
        <w:gridCol w:w="1265"/>
        <w:gridCol w:w="2756"/>
        <w:gridCol w:w="1273"/>
        <w:gridCol w:w="1182"/>
        <w:gridCol w:w="3436"/>
      </w:tblGrid>
      <w:tr w:rsidR="00045838" w:rsidRPr="00045838" w14:paraId="3D937036" w14:textId="77777777" w:rsidTr="00BB6F00">
        <w:tc>
          <w:tcPr>
            <w:tcW w:w="1265" w:type="dxa"/>
            <w:tcBorders>
              <w:top w:val="single" w:sz="4" w:space="0" w:color="auto"/>
              <w:left w:val="single" w:sz="4" w:space="0" w:color="auto"/>
              <w:bottom w:val="single" w:sz="4" w:space="0" w:color="auto"/>
              <w:right w:val="single" w:sz="4" w:space="0" w:color="auto"/>
            </w:tcBorders>
            <w:hideMark/>
          </w:tcPr>
          <w:p w14:paraId="78C480D8" w14:textId="77777777" w:rsidR="00045838" w:rsidRPr="00045838" w:rsidRDefault="00045838" w:rsidP="00BB6F00">
            <w:pPr>
              <w:pStyle w:val="LndNormale1"/>
              <w:jc w:val="center"/>
              <w:textAlignment w:val="baseline"/>
              <w:rPr>
                <w:b/>
                <w:color w:val="002060"/>
              </w:rPr>
            </w:pPr>
            <w:r w:rsidRPr="00045838">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258FD6BB" w14:textId="77777777" w:rsidR="00045838" w:rsidRPr="00045838" w:rsidRDefault="00045838" w:rsidP="00BB6F00">
            <w:pPr>
              <w:pStyle w:val="LndNormale1"/>
              <w:jc w:val="center"/>
              <w:textAlignment w:val="baseline"/>
              <w:rPr>
                <w:b/>
                <w:color w:val="002060"/>
              </w:rPr>
            </w:pPr>
            <w:r w:rsidRPr="00045838">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A2D8BF1" w14:textId="77777777" w:rsidR="00045838" w:rsidRPr="00045838" w:rsidRDefault="00045838" w:rsidP="00BB6F00">
            <w:pPr>
              <w:pStyle w:val="LndNormale1"/>
              <w:jc w:val="center"/>
              <w:textAlignment w:val="baseline"/>
              <w:rPr>
                <w:b/>
                <w:color w:val="002060"/>
              </w:rPr>
            </w:pPr>
            <w:r w:rsidRPr="00045838">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05E6561" w14:textId="77777777" w:rsidR="00045838" w:rsidRPr="00045838" w:rsidRDefault="00045838" w:rsidP="00BB6F00">
            <w:pPr>
              <w:pStyle w:val="LndNormale1"/>
              <w:jc w:val="center"/>
              <w:textAlignment w:val="baseline"/>
              <w:rPr>
                <w:b/>
                <w:color w:val="002060"/>
              </w:rPr>
            </w:pPr>
            <w:r w:rsidRPr="00045838">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2064295C" w14:textId="77777777" w:rsidR="00045838" w:rsidRPr="00045838" w:rsidRDefault="00045838" w:rsidP="00BB6F00">
            <w:pPr>
              <w:pStyle w:val="LndNormale1"/>
              <w:jc w:val="center"/>
              <w:textAlignment w:val="baseline"/>
              <w:rPr>
                <w:b/>
                <w:color w:val="002060"/>
              </w:rPr>
            </w:pPr>
            <w:r w:rsidRPr="00045838">
              <w:rPr>
                <w:b/>
                <w:color w:val="002060"/>
              </w:rPr>
              <w:t>Società</w:t>
            </w:r>
          </w:p>
        </w:tc>
      </w:tr>
      <w:tr w:rsidR="00045838" w:rsidRPr="00045838" w14:paraId="67BBD535" w14:textId="77777777" w:rsidTr="00BB6F00">
        <w:tc>
          <w:tcPr>
            <w:tcW w:w="1265" w:type="dxa"/>
            <w:tcBorders>
              <w:top w:val="single" w:sz="4" w:space="0" w:color="auto"/>
              <w:left w:val="single" w:sz="4" w:space="0" w:color="auto"/>
              <w:bottom w:val="single" w:sz="4" w:space="0" w:color="auto"/>
              <w:right w:val="single" w:sz="4" w:space="0" w:color="auto"/>
            </w:tcBorders>
          </w:tcPr>
          <w:p w14:paraId="5C448D86" w14:textId="77777777" w:rsidR="00045838" w:rsidRPr="00045838" w:rsidRDefault="00045838" w:rsidP="00BB6F00">
            <w:pPr>
              <w:pStyle w:val="LndNormale1"/>
              <w:textAlignment w:val="baseline"/>
              <w:rPr>
                <w:color w:val="002060"/>
                <w:sz w:val="20"/>
              </w:rPr>
            </w:pPr>
            <w:r w:rsidRPr="00045838">
              <w:rPr>
                <w:color w:val="002060"/>
                <w:sz w:val="20"/>
              </w:rPr>
              <w:t>3852560</w:t>
            </w:r>
          </w:p>
        </w:tc>
        <w:tc>
          <w:tcPr>
            <w:tcW w:w="2756" w:type="dxa"/>
            <w:tcBorders>
              <w:top w:val="single" w:sz="4" w:space="0" w:color="auto"/>
              <w:left w:val="single" w:sz="4" w:space="0" w:color="auto"/>
              <w:bottom w:val="single" w:sz="4" w:space="0" w:color="auto"/>
              <w:right w:val="single" w:sz="4" w:space="0" w:color="auto"/>
            </w:tcBorders>
          </w:tcPr>
          <w:p w14:paraId="4CF63993" w14:textId="77777777" w:rsidR="00045838" w:rsidRPr="00045838" w:rsidRDefault="00045838" w:rsidP="00BB6F00">
            <w:pPr>
              <w:pStyle w:val="LndNormale1"/>
              <w:textAlignment w:val="baseline"/>
              <w:rPr>
                <w:color w:val="002060"/>
                <w:sz w:val="20"/>
              </w:rPr>
            </w:pPr>
            <w:r w:rsidRPr="00045838">
              <w:rPr>
                <w:color w:val="002060"/>
                <w:sz w:val="20"/>
              </w:rPr>
              <w:t>MERCURIO PAOLINO</w:t>
            </w:r>
          </w:p>
        </w:tc>
        <w:tc>
          <w:tcPr>
            <w:tcW w:w="1273" w:type="dxa"/>
            <w:tcBorders>
              <w:top w:val="single" w:sz="4" w:space="0" w:color="auto"/>
              <w:left w:val="single" w:sz="4" w:space="0" w:color="auto"/>
              <w:bottom w:val="single" w:sz="4" w:space="0" w:color="auto"/>
              <w:right w:val="single" w:sz="4" w:space="0" w:color="auto"/>
            </w:tcBorders>
          </w:tcPr>
          <w:p w14:paraId="1D0BABD3" w14:textId="77777777" w:rsidR="00045838" w:rsidRPr="00045838" w:rsidRDefault="00045838" w:rsidP="00BB6F00">
            <w:pPr>
              <w:pStyle w:val="LndNormale1"/>
              <w:textAlignment w:val="baseline"/>
              <w:rPr>
                <w:color w:val="002060"/>
                <w:sz w:val="20"/>
              </w:rPr>
            </w:pPr>
            <w:r w:rsidRPr="00045838">
              <w:rPr>
                <w:color w:val="002060"/>
                <w:sz w:val="20"/>
              </w:rPr>
              <w:t>21.09.1988</w:t>
            </w:r>
          </w:p>
        </w:tc>
        <w:tc>
          <w:tcPr>
            <w:tcW w:w="1182" w:type="dxa"/>
            <w:tcBorders>
              <w:top w:val="single" w:sz="4" w:space="0" w:color="auto"/>
              <w:left w:val="single" w:sz="4" w:space="0" w:color="auto"/>
              <w:bottom w:val="single" w:sz="4" w:space="0" w:color="auto"/>
              <w:right w:val="single" w:sz="4" w:space="0" w:color="auto"/>
            </w:tcBorders>
          </w:tcPr>
          <w:p w14:paraId="63CB74F3" w14:textId="77777777" w:rsidR="00045838" w:rsidRPr="00045838" w:rsidRDefault="00045838" w:rsidP="00BB6F00">
            <w:pPr>
              <w:pStyle w:val="LndNormale1"/>
              <w:textAlignment w:val="baseline"/>
              <w:rPr>
                <w:color w:val="002060"/>
                <w:sz w:val="20"/>
              </w:rPr>
            </w:pPr>
            <w:r w:rsidRPr="00045838">
              <w:rPr>
                <w:color w:val="002060"/>
                <w:sz w:val="20"/>
              </w:rPr>
              <w:t>700349</w:t>
            </w:r>
          </w:p>
        </w:tc>
        <w:tc>
          <w:tcPr>
            <w:tcW w:w="3436" w:type="dxa"/>
            <w:tcBorders>
              <w:top w:val="single" w:sz="4" w:space="0" w:color="auto"/>
              <w:left w:val="single" w:sz="4" w:space="0" w:color="auto"/>
              <w:bottom w:val="single" w:sz="4" w:space="0" w:color="auto"/>
              <w:right w:val="single" w:sz="4" w:space="0" w:color="auto"/>
            </w:tcBorders>
          </w:tcPr>
          <w:p w14:paraId="0F526A11" w14:textId="77777777" w:rsidR="00045838" w:rsidRPr="00045838" w:rsidRDefault="00045838" w:rsidP="00BB6F00">
            <w:pPr>
              <w:pStyle w:val="LndNormale1"/>
              <w:textAlignment w:val="baseline"/>
              <w:rPr>
                <w:color w:val="002060"/>
                <w:sz w:val="20"/>
              </w:rPr>
            </w:pPr>
            <w:r w:rsidRPr="00045838">
              <w:rPr>
                <w:color w:val="002060"/>
                <w:sz w:val="20"/>
              </w:rPr>
              <w:t>A.P. AURORA TREIA</w:t>
            </w:r>
          </w:p>
        </w:tc>
      </w:tr>
    </w:tbl>
    <w:p w14:paraId="2BEF3396" w14:textId="77777777" w:rsidR="00045838" w:rsidRPr="00045838" w:rsidRDefault="00045838" w:rsidP="00045838">
      <w:pPr>
        <w:pStyle w:val="LndNormale1"/>
        <w:rPr>
          <w:color w:val="002060"/>
        </w:rPr>
      </w:pPr>
    </w:p>
    <w:p w14:paraId="129AD976" w14:textId="77777777" w:rsidR="00045838" w:rsidRPr="00045838" w:rsidRDefault="00045838" w:rsidP="00045838">
      <w:pPr>
        <w:pStyle w:val="LndNormale1"/>
        <w:rPr>
          <w:color w:val="002060"/>
        </w:rPr>
      </w:pPr>
      <w:r w:rsidRPr="00045838">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045838">
        <w:rPr>
          <w:b/>
          <w:color w:val="002060"/>
        </w:rPr>
        <w:t>24.09.2024</w:t>
      </w:r>
      <w:r w:rsidRPr="00045838">
        <w:rPr>
          <w:color w:val="002060"/>
        </w:rPr>
        <w:t>:</w:t>
      </w:r>
    </w:p>
    <w:tbl>
      <w:tblPr>
        <w:tblStyle w:val="Grigliatabella"/>
        <w:tblW w:w="0" w:type="auto"/>
        <w:tblLook w:val="04A0" w:firstRow="1" w:lastRow="0" w:firstColumn="1" w:lastColumn="0" w:noHBand="0" w:noVBand="1"/>
      </w:tblPr>
      <w:tblGrid>
        <w:gridCol w:w="1265"/>
        <w:gridCol w:w="2756"/>
        <w:gridCol w:w="1273"/>
        <w:gridCol w:w="1182"/>
        <w:gridCol w:w="3436"/>
      </w:tblGrid>
      <w:tr w:rsidR="00045838" w:rsidRPr="00045838" w14:paraId="7949BFAF" w14:textId="77777777" w:rsidTr="00BB6F00">
        <w:tc>
          <w:tcPr>
            <w:tcW w:w="1265" w:type="dxa"/>
            <w:tcBorders>
              <w:top w:val="single" w:sz="4" w:space="0" w:color="auto"/>
              <w:left w:val="single" w:sz="4" w:space="0" w:color="auto"/>
              <w:bottom w:val="single" w:sz="4" w:space="0" w:color="auto"/>
              <w:right w:val="single" w:sz="4" w:space="0" w:color="auto"/>
            </w:tcBorders>
            <w:hideMark/>
          </w:tcPr>
          <w:p w14:paraId="599540C8" w14:textId="77777777" w:rsidR="00045838" w:rsidRPr="00045838" w:rsidRDefault="00045838" w:rsidP="00BB6F00">
            <w:pPr>
              <w:pStyle w:val="LndNormale1"/>
              <w:jc w:val="center"/>
              <w:textAlignment w:val="baseline"/>
              <w:rPr>
                <w:b/>
                <w:color w:val="002060"/>
              </w:rPr>
            </w:pPr>
            <w:r w:rsidRPr="00045838">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4DE32C58" w14:textId="77777777" w:rsidR="00045838" w:rsidRPr="00045838" w:rsidRDefault="00045838" w:rsidP="00BB6F00">
            <w:pPr>
              <w:pStyle w:val="LndNormale1"/>
              <w:jc w:val="center"/>
              <w:textAlignment w:val="baseline"/>
              <w:rPr>
                <w:b/>
                <w:color w:val="002060"/>
              </w:rPr>
            </w:pPr>
            <w:r w:rsidRPr="00045838">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F291732" w14:textId="77777777" w:rsidR="00045838" w:rsidRPr="00045838" w:rsidRDefault="00045838" w:rsidP="00BB6F00">
            <w:pPr>
              <w:pStyle w:val="LndNormale1"/>
              <w:jc w:val="center"/>
              <w:textAlignment w:val="baseline"/>
              <w:rPr>
                <w:b/>
                <w:color w:val="002060"/>
              </w:rPr>
            </w:pPr>
            <w:r w:rsidRPr="00045838">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66B89DF" w14:textId="77777777" w:rsidR="00045838" w:rsidRPr="00045838" w:rsidRDefault="00045838" w:rsidP="00BB6F00">
            <w:pPr>
              <w:pStyle w:val="LndNormale1"/>
              <w:jc w:val="center"/>
              <w:textAlignment w:val="baseline"/>
              <w:rPr>
                <w:b/>
                <w:color w:val="002060"/>
              </w:rPr>
            </w:pPr>
            <w:r w:rsidRPr="00045838">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6694E608" w14:textId="77777777" w:rsidR="00045838" w:rsidRPr="00045838" w:rsidRDefault="00045838" w:rsidP="00BB6F00">
            <w:pPr>
              <w:pStyle w:val="LndNormale1"/>
              <w:jc w:val="center"/>
              <w:textAlignment w:val="baseline"/>
              <w:rPr>
                <w:b/>
                <w:color w:val="002060"/>
              </w:rPr>
            </w:pPr>
            <w:r w:rsidRPr="00045838">
              <w:rPr>
                <w:b/>
                <w:color w:val="002060"/>
              </w:rPr>
              <w:t>Società</w:t>
            </w:r>
          </w:p>
        </w:tc>
      </w:tr>
      <w:tr w:rsidR="00045838" w:rsidRPr="00045838" w14:paraId="78903869" w14:textId="77777777" w:rsidTr="00BB6F00">
        <w:tc>
          <w:tcPr>
            <w:tcW w:w="1265" w:type="dxa"/>
            <w:tcBorders>
              <w:top w:val="single" w:sz="4" w:space="0" w:color="auto"/>
              <w:left w:val="single" w:sz="4" w:space="0" w:color="auto"/>
              <w:bottom w:val="single" w:sz="4" w:space="0" w:color="auto"/>
              <w:right w:val="single" w:sz="4" w:space="0" w:color="auto"/>
            </w:tcBorders>
          </w:tcPr>
          <w:p w14:paraId="1D4B834E" w14:textId="77777777" w:rsidR="00045838" w:rsidRPr="00045838" w:rsidRDefault="00045838" w:rsidP="00BB6F00">
            <w:pPr>
              <w:pStyle w:val="LndNormale1"/>
              <w:textAlignment w:val="baseline"/>
              <w:rPr>
                <w:color w:val="002060"/>
                <w:sz w:val="20"/>
              </w:rPr>
            </w:pPr>
            <w:r w:rsidRPr="00045838">
              <w:rPr>
                <w:color w:val="002060"/>
                <w:sz w:val="20"/>
              </w:rPr>
              <w:t>5758957</w:t>
            </w:r>
          </w:p>
        </w:tc>
        <w:tc>
          <w:tcPr>
            <w:tcW w:w="2756" w:type="dxa"/>
            <w:tcBorders>
              <w:top w:val="single" w:sz="4" w:space="0" w:color="auto"/>
              <w:left w:val="single" w:sz="4" w:space="0" w:color="auto"/>
              <w:bottom w:val="single" w:sz="4" w:space="0" w:color="auto"/>
              <w:right w:val="single" w:sz="4" w:space="0" w:color="auto"/>
            </w:tcBorders>
          </w:tcPr>
          <w:p w14:paraId="74F8FC02" w14:textId="77777777" w:rsidR="00045838" w:rsidRPr="00045838" w:rsidRDefault="00045838" w:rsidP="00BB6F00">
            <w:pPr>
              <w:pStyle w:val="LndNormale1"/>
              <w:textAlignment w:val="baseline"/>
              <w:rPr>
                <w:color w:val="002060"/>
                <w:sz w:val="20"/>
              </w:rPr>
            </w:pPr>
            <w:r w:rsidRPr="00045838">
              <w:rPr>
                <w:color w:val="002060"/>
                <w:sz w:val="20"/>
              </w:rPr>
              <w:t>DI MARCO PAOLO</w:t>
            </w:r>
          </w:p>
        </w:tc>
        <w:tc>
          <w:tcPr>
            <w:tcW w:w="1273" w:type="dxa"/>
            <w:tcBorders>
              <w:top w:val="single" w:sz="4" w:space="0" w:color="auto"/>
              <w:left w:val="single" w:sz="4" w:space="0" w:color="auto"/>
              <w:bottom w:val="single" w:sz="4" w:space="0" w:color="auto"/>
              <w:right w:val="single" w:sz="4" w:space="0" w:color="auto"/>
            </w:tcBorders>
          </w:tcPr>
          <w:p w14:paraId="0EE8CD2B" w14:textId="77777777" w:rsidR="00045838" w:rsidRPr="00045838" w:rsidRDefault="00045838" w:rsidP="00BB6F00">
            <w:pPr>
              <w:pStyle w:val="LndNormale1"/>
              <w:textAlignment w:val="baseline"/>
              <w:rPr>
                <w:color w:val="002060"/>
                <w:sz w:val="20"/>
              </w:rPr>
            </w:pPr>
            <w:r w:rsidRPr="00045838">
              <w:rPr>
                <w:color w:val="002060"/>
                <w:sz w:val="20"/>
              </w:rPr>
              <w:t>16.05.2000</w:t>
            </w:r>
          </w:p>
        </w:tc>
        <w:tc>
          <w:tcPr>
            <w:tcW w:w="1182" w:type="dxa"/>
            <w:tcBorders>
              <w:top w:val="single" w:sz="4" w:space="0" w:color="auto"/>
              <w:left w:val="single" w:sz="4" w:space="0" w:color="auto"/>
              <w:bottom w:val="single" w:sz="4" w:space="0" w:color="auto"/>
              <w:right w:val="single" w:sz="4" w:space="0" w:color="auto"/>
            </w:tcBorders>
          </w:tcPr>
          <w:p w14:paraId="1413A871" w14:textId="77777777" w:rsidR="00045838" w:rsidRPr="00045838" w:rsidRDefault="00045838" w:rsidP="00BB6F00">
            <w:pPr>
              <w:pStyle w:val="LndNormale1"/>
              <w:textAlignment w:val="baseline"/>
              <w:rPr>
                <w:color w:val="002060"/>
                <w:sz w:val="20"/>
              </w:rPr>
            </w:pPr>
            <w:r w:rsidRPr="00045838">
              <w:rPr>
                <w:color w:val="002060"/>
                <w:sz w:val="20"/>
              </w:rPr>
              <w:t>932775</w:t>
            </w:r>
          </w:p>
        </w:tc>
        <w:tc>
          <w:tcPr>
            <w:tcW w:w="3436" w:type="dxa"/>
            <w:tcBorders>
              <w:top w:val="single" w:sz="4" w:space="0" w:color="auto"/>
              <w:left w:val="single" w:sz="4" w:space="0" w:color="auto"/>
              <w:bottom w:val="single" w:sz="4" w:space="0" w:color="auto"/>
              <w:right w:val="single" w:sz="4" w:space="0" w:color="auto"/>
            </w:tcBorders>
          </w:tcPr>
          <w:p w14:paraId="5131A4E8" w14:textId="77777777" w:rsidR="00045838" w:rsidRPr="00045838" w:rsidRDefault="00045838" w:rsidP="00BB6F00">
            <w:pPr>
              <w:pStyle w:val="LndNormale1"/>
              <w:textAlignment w:val="baseline"/>
              <w:rPr>
                <w:color w:val="002060"/>
                <w:sz w:val="20"/>
              </w:rPr>
            </w:pPr>
            <w:r w:rsidRPr="00045838">
              <w:rPr>
                <w:color w:val="002060"/>
                <w:sz w:val="20"/>
              </w:rPr>
              <w:t>A.F.C. FERMO SSD ARL</w:t>
            </w:r>
          </w:p>
        </w:tc>
      </w:tr>
    </w:tbl>
    <w:p w14:paraId="4FD11612" w14:textId="77777777" w:rsidR="00045838" w:rsidRPr="00045838" w:rsidRDefault="00045838" w:rsidP="00045838">
      <w:pPr>
        <w:pStyle w:val="LndNormale1"/>
        <w:rPr>
          <w:color w:val="002060"/>
        </w:rPr>
      </w:pPr>
    </w:p>
    <w:p w14:paraId="23488908" w14:textId="77777777" w:rsidR="00045838" w:rsidRPr="00045838" w:rsidRDefault="00045838" w:rsidP="00045838">
      <w:pPr>
        <w:pStyle w:val="LndNormale1"/>
        <w:rPr>
          <w:color w:val="002060"/>
        </w:rPr>
      </w:pPr>
      <w:r w:rsidRPr="00045838">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045838">
        <w:rPr>
          <w:b/>
          <w:color w:val="002060"/>
        </w:rPr>
        <w:t>25.09.2024</w:t>
      </w:r>
      <w:r w:rsidRPr="00045838">
        <w:rPr>
          <w:color w:val="002060"/>
        </w:rPr>
        <w:t>:</w:t>
      </w:r>
    </w:p>
    <w:tbl>
      <w:tblPr>
        <w:tblStyle w:val="Grigliatabella"/>
        <w:tblW w:w="0" w:type="auto"/>
        <w:tblLook w:val="04A0" w:firstRow="1" w:lastRow="0" w:firstColumn="1" w:lastColumn="0" w:noHBand="0" w:noVBand="1"/>
      </w:tblPr>
      <w:tblGrid>
        <w:gridCol w:w="1265"/>
        <w:gridCol w:w="2756"/>
        <w:gridCol w:w="1273"/>
        <w:gridCol w:w="1182"/>
        <w:gridCol w:w="3436"/>
      </w:tblGrid>
      <w:tr w:rsidR="00045838" w:rsidRPr="00045838" w14:paraId="1746D8F1" w14:textId="77777777" w:rsidTr="00BB6F00">
        <w:tc>
          <w:tcPr>
            <w:tcW w:w="1265" w:type="dxa"/>
            <w:tcBorders>
              <w:top w:val="single" w:sz="4" w:space="0" w:color="auto"/>
              <w:left w:val="single" w:sz="4" w:space="0" w:color="auto"/>
              <w:bottom w:val="single" w:sz="4" w:space="0" w:color="auto"/>
              <w:right w:val="single" w:sz="4" w:space="0" w:color="auto"/>
            </w:tcBorders>
            <w:hideMark/>
          </w:tcPr>
          <w:p w14:paraId="30BDBF3D" w14:textId="77777777" w:rsidR="00045838" w:rsidRPr="00045838" w:rsidRDefault="00045838" w:rsidP="00BB6F00">
            <w:pPr>
              <w:pStyle w:val="LndNormale1"/>
              <w:jc w:val="center"/>
              <w:textAlignment w:val="baseline"/>
              <w:rPr>
                <w:b/>
                <w:color w:val="002060"/>
              </w:rPr>
            </w:pPr>
            <w:r w:rsidRPr="00045838">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7A5E5E00" w14:textId="77777777" w:rsidR="00045838" w:rsidRPr="00045838" w:rsidRDefault="00045838" w:rsidP="00BB6F00">
            <w:pPr>
              <w:pStyle w:val="LndNormale1"/>
              <w:jc w:val="center"/>
              <w:textAlignment w:val="baseline"/>
              <w:rPr>
                <w:b/>
                <w:color w:val="002060"/>
              </w:rPr>
            </w:pPr>
            <w:r w:rsidRPr="00045838">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14913D9" w14:textId="77777777" w:rsidR="00045838" w:rsidRPr="00045838" w:rsidRDefault="00045838" w:rsidP="00BB6F00">
            <w:pPr>
              <w:pStyle w:val="LndNormale1"/>
              <w:jc w:val="center"/>
              <w:textAlignment w:val="baseline"/>
              <w:rPr>
                <w:b/>
                <w:color w:val="002060"/>
              </w:rPr>
            </w:pPr>
            <w:r w:rsidRPr="00045838">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B8B2A3F" w14:textId="77777777" w:rsidR="00045838" w:rsidRPr="00045838" w:rsidRDefault="00045838" w:rsidP="00BB6F00">
            <w:pPr>
              <w:pStyle w:val="LndNormale1"/>
              <w:jc w:val="center"/>
              <w:textAlignment w:val="baseline"/>
              <w:rPr>
                <w:b/>
                <w:color w:val="002060"/>
              </w:rPr>
            </w:pPr>
            <w:r w:rsidRPr="00045838">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64E0987D" w14:textId="77777777" w:rsidR="00045838" w:rsidRPr="00045838" w:rsidRDefault="00045838" w:rsidP="00BB6F00">
            <w:pPr>
              <w:pStyle w:val="LndNormale1"/>
              <w:jc w:val="center"/>
              <w:textAlignment w:val="baseline"/>
              <w:rPr>
                <w:b/>
                <w:color w:val="002060"/>
              </w:rPr>
            </w:pPr>
            <w:r w:rsidRPr="00045838">
              <w:rPr>
                <w:b/>
                <w:color w:val="002060"/>
              </w:rPr>
              <w:t>Società</w:t>
            </w:r>
          </w:p>
        </w:tc>
      </w:tr>
      <w:tr w:rsidR="00045838" w:rsidRPr="00045838" w14:paraId="1B662B98" w14:textId="77777777" w:rsidTr="00BB6F00">
        <w:tc>
          <w:tcPr>
            <w:tcW w:w="1265" w:type="dxa"/>
            <w:tcBorders>
              <w:top w:val="single" w:sz="4" w:space="0" w:color="auto"/>
              <w:left w:val="single" w:sz="4" w:space="0" w:color="auto"/>
              <w:bottom w:val="single" w:sz="4" w:space="0" w:color="auto"/>
              <w:right w:val="single" w:sz="4" w:space="0" w:color="auto"/>
            </w:tcBorders>
          </w:tcPr>
          <w:p w14:paraId="13FD4DC0" w14:textId="77777777" w:rsidR="00045838" w:rsidRPr="00045838" w:rsidRDefault="00045838" w:rsidP="00BB6F00">
            <w:pPr>
              <w:pStyle w:val="LndNormale1"/>
              <w:textAlignment w:val="baseline"/>
              <w:rPr>
                <w:color w:val="002060"/>
                <w:sz w:val="20"/>
              </w:rPr>
            </w:pPr>
            <w:r w:rsidRPr="00045838">
              <w:rPr>
                <w:color w:val="002060"/>
                <w:sz w:val="20"/>
              </w:rPr>
              <w:t>4440486</w:t>
            </w:r>
          </w:p>
        </w:tc>
        <w:tc>
          <w:tcPr>
            <w:tcW w:w="2756" w:type="dxa"/>
            <w:tcBorders>
              <w:top w:val="single" w:sz="4" w:space="0" w:color="auto"/>
              <w:left w:val="single" w:sz="4" w:space="0" w:color="auto"/>
              <w:bottom w:val="single" w:sz="4" w:space="0" w:color="auto"/>
              <w:right w:val="single" w:sz="4" w:space="0" w:color="auto"/>
            </w:tcBorders>
          </w:tcPr>
          <w:p w14:paraId="779C7B10" w14:textId="77777777" w:rsidR="00045838" w:rsidRPr="00045838" w:rsidRDefault="00045838" w:rsidP="00BB6F00">
            <w:pPr>
              <w:pStyle w:val="LndNormale1"/>
              <w:textAlignment w:val="baseline"/>
              <w:rPr>
                <w:color w:val="002060"/>
                <w:sz w:val="20"/>
              </w:rPr>
            </w:pPr>
            <w:r w:rsidRPr="00045838">
              <w:rPr>
                <w:color w:val="002060"/>
                <w:sz w:val="20"/>
              </w:rPr>
              <w:t>CAPRIOTTI MATTIA</w:t>
            </w:r>
          </w:p>
        </w:tc>
        <w:tc>
          <w:tcPr>
            <w:tcW w:w="1273" w:type="dxa"/>
            <w:tcBorders>
              <w:top w:val="single" w:sz="4" w:space="0" w:color="auto"/>
              <w:left w:val="single" w:sz="4" w:space="0" w:color="auto"/>
              <w:bottom w:val="single" w:sz="4" w:space="0" w:color="auto"/>
              <w:right w:val="single" w:sz="4" w:space="0" w:color="auto"/>
            </w:tcBorders>
          </w:tcPr>
          <w:p w14:paraId="492A1D7B" w14:textId="77777777" w:rsidR="00045838" w:rsidRPr="00045838" w:rsidRDefault="00045838" w:rsidP="00BB6F00">
            <w:pPr>
              <w:pStyle w:val="LndNormale1"/>
              <w:textAlignment w:val="baseline"/>
              <w:rPr>
                <w:color w:val="002060"/>
                <w:sz w:val="20"/>
              </w:rPr>
            </w:pPr>
            <w:r w:rsidRPr="00045838">
              <w:rPr>
                <w:color w:val="002060"/>
                <w:sz w:val="20"/>
              </w:rPr>
              <w:t>07.05.1996</w:t>
            </w:r>
          </w:p>
        </w:tc>
        <w:tc>
          <w:tcPr>
            <w:tcW w:w="1182" w:type="dxa"/>
            <w:tcBorders>
              <w:top w:val="single" w:sz="4" w:space="0" w:color="auto"/>
              <w:left w:val="single" w:sz="4" w:space="0" w:color="auto"/>
              <w:bottom w:val="single" w:sz="4" w:space="0" w:color="auto"/>
              <w:right w:val="single" w:sz="4" w:space="0" w:color="auto"/>
            </w:tcBorders>
          </w:tcPr>
          <w:p w14:paraId="6FB9DD82" w14:textId="77777777" w:rsidR="00045838" w:rsidRPr="00045838" w:rsidRDefault="00045838" w:rsidP="00BB6F00">
            <w:pPr>
              <w:pStyle w:val="LndNormale1"/>
              <w:textAlignment w:val="baseline"/>
              <w:rPr>
                <w:color w:val="002060"/>
                <w:sz w:val="20"/>
              </w:rPr>
            </w:pPr>
            <w:r w:rsidRPr="00045838">
              <w:rPr>
                <w:color w:val="002060"/>
                <w:sz w:val="20"/>
              </w:rPr>
              <w:t>962220</w:t>
            </w:r>
          </w:p>
        </w:tc>
        <w:tc>
          <w:tcPr>
            <w:tcW w:w="3436" w:type="dxa"/>
            <w:tcBorders>
              <w:top w:val="single" w:sz="4" w:space="0" w:color="auto"/>
              <w:left w:val="single" w:sz="4" w:space="0" w:color="auto"/>
              <w:bottom w:val="single" w:sz="4" w:space="0" w:color="auto"/>
              <w:right w:val="single" w:sz="4" w:space="0" w:color="auto"/>
            </w:tcBorders>
          </w:tcPr>
          <w:p w14:paraId="4873BEA9" w14:textId="77777777" w:rsidR="00045838" w:rsidRPr="00045838" w:rsidRDefault="00045838" w:rsidP="00BB6F00">
            <w:pPr>
              <w:pStyle w:val="LndNormale1"/>
              <w:textAlignment w:val="baseline"/>
              <w:rPr>
                <w:color w:val="002060"/>
                <w:sz w:val="20"/>
              </w:rPr>
            </w:pPr>
            <w:r w:rsidRPr="00045838">
              <w:rPr>
                <w:color w:val="002060"/>
                <w:sz w:val="20"/>
              </w:rPr>
              <w:t>CSI MONTEFIORE</w:t>
            </w:r>
          </w:p>
        </w:tc>
      </w:tr>
      <w:tr w:rsidR="00045838" w:rsidRPr="00045838" w14:paraId="46591939" w14:textId="77777777" w:rsidTr="00BB6F00">
        <w:tc>
          <w:tcPr>
            <w:tcW w:w="1265" w:type="dxa"/>
            <w:tcBorders>
              <w:top w:val="single" w:sz="4" w:space="0" w:color="auto"/>
              <w:left w:val="single" w:sz="4" w:space="0" w:color="auto"/>
              <w:bottom w:val="single" w:sz="4" w:space="0" w:color="auto"/>
              <w:right w:val="single" w:sz="4" w:space="0" w:color="auto"/>
            </w:tcBorders>
          </w:tcPr>
          <w:p w14:paraId="39A323A9" w14:textId="77777777" w:rsidR="00045838" w:rsidRPr="00045838" w:rsidRDefault="00045838" w:rsidP="00BB6F00">
            <w:pPr>
              <w:pStyle w:val="LndNormale1"/>
              <w:textAlignment w:val="baseline"/>
              <w:rPr>
                <w:color w:val="002060"/>
                <w:sz w:val="20"/>
              </w:rPr>
            </w:pPr>
            <w:r w:rsidRPr="00045838">
              <w:rPr>
                <w:color w:val="002060"/>
                <w:sz w:val="20"/>
              </w:rPr>
              <w:t>4593489</w:t>
            </w:r>
          </w:p>
        </w:tc>
        <w:tc>
          <w:tcPr>
            <w:tcW w:w="2756" w:type="dxa"/>
            <w:tcBorders>
              <w:top w:val="single" w:sz="4" w:space="0" w:color="auto"/>
              <w:left w:val="single" w:sz="4" w:space="0" w:color="auto"/>
              <w:bottom w:val="single" w:sz="4" w:space="0" w:color="auto"/>
              <w:right w:val="single" w:sz="4" w:space="0" w:color="auto"/>
            </w:tcBorders>
          </w:tcPr>
          <w:p w14:paraId="429BE223" w14:textId="77777777" w:rsidR="00045838" w:rsidRPr="00045838" w:rsidRDefault="00045838" w:rsidP="00BB6F00">
            <w:pPr>
              <w:pStyle w:val="LndNormale1"/>
              <w:textAlignment w:val="baseline"/>
              <w:rPr>
                <w:color w:val="002060"/>
                <w:sz w:val="20"/>
              </w:rPr>
            </w:pPr>
            <w:r w:rsidRPr="00045838">
              <w:rPr>
                <w:color w:val="002060"/>
                <w:sz w:val="20"/>
              </w:rPr>
              <w:t>MATTIOLI ANDREA</w:t>
            </w:r>
          </w:p>
        </w:tc>
        <w:tc>
          <w:tcPr>
            <w:tcW w:w="1273" w:type="dxa"/>
            <w:tcBorders>
              <w:top w:val="single" w:sz="4" w:space="0" w:color="auto"/>
              <w:left w:val="single" w:sz="4" w:space="0" w:color="auto"/>
              <w:bottom w:val="single" w:sz="4" w:space="0" w:color="auto"/>
              <w:right w:val="single" w:sz="4" w:space="0" w:color="auto"/>
            </w:tcBorders>
          </w:tcPr>
          <w:p w14:paraId="713F2716" w14:textId="77777777" w:rsidR="00045838" w:rsidRPr="00045838" w:rsidRDefault="00045838" w:rsidP="00BB6F00">
            <w:pPr>
              <w:pStyle w:val="LndNormale1"/>
              <w:textAlignment w:val="baseline"/>
              <w:rPr>
                <w:color w:val="002060"/>
                <w:sz w:val="20"/>
              </w:rPr>
            </w:pPr>
            <w:r w:rsidRPr="00045838">
              <w:rPr>
                <w:color w:val="002060"/>
                <w:sz w:val="20"/>
              </w:rPr>
              <w:t>01.05.1991</w:t>
            </w:r>
          </w:p>
        </w:tc>
        <w:tc>
          <w:tcPr>
            <w:tcW w:w="1182" w:type="dxa"/>
            <w:tcBorders>
              <w:top w:val="single" w:sz="4" w:space="0" w:color="auto"/>
              <w:left w:val="single" w:sz="4" w:space="0" w:color="auto"/>
              <w:bottom w:val="single" w:sz="4" w:space="0" w:color="auto"/>
              <w:right w:val="single" w:sz="4" w:space="0" w:color="auto"/>
            </w:tcBorders>
          </w:tcPr>
          <w:p w14:paraId="1ECB770C" w14:textId="77777777" w:rsidR="00045838" w:rsidRPr="00045838" w:rsidRDefault="00045838" w:rsidP="00BB6F00">
            <w:pPr>
              <w:pStyle w:val="LndNormale1"/>
              <w:textAlignment w:val="baseline"/>
              <w:rPr>
                <w:color w:val="002060"/>
                <w:sz w:val="20"/>
              </w:rPr>
            </w:pPr>
            <w:r w:rsidRPr="00045838">
              <w:rPr>
                <w:color w:val="002060"/>
                <w:sz w:val="20"/>
              </w:rPr>
              <w:t>36160</w:t>
            </w:r>
          </w:p>
        </w:tc>
        <w:tc>
          <w:tcPr>
            <w:tcW w:w="3436" w:type="dxa"/>
            <w:tcBorders>
              <w:top w:val="single" w:sz="4" w:space="0" w:color="auto"/>
              <w:left w:val="single" w:sz="4" w:space="0" w:color="auto"/>
              <w:bottom w:val="single" w:sz="4" w:space="0" w:color="auto"/>
              <w:right w:val="single" w:sz="4" w:space="0" w:color="auto"/>
            </w:tcBorders>
          </w:tcPr>
          <w:p w14:paraId="7EA2CB2A" w14:textId="77777777" w:rsidR="00045838" w:rsidRPr="00045838" w:rsidRDefault="00045838" w:rsidP="00BB6F00">
            <w:pPr>
              <w:pStyle w:val="LndNormale1"/>
              <w:textAlignment w:val="baseline"/>
              <w:rPr>
                <w:color w:val="002060"/>
                <w:sz w:val="20"/>
              </w:rPr>
            </w:pPr>
            <w:r w:rsidRPr="00045838">
              <w:rPr>
                <w:color w:val="002060"/>
                <w:sz w:val="20"/>
              </w:rPr>
              <w:t>G.S. PALMENSE SSDARL</w:t>
            </w:r>
          </w:p>
        </w:tc>
      </w:tr>
    </w:tbl>
    <w:p w14:paraId="6329690F" w14:textId="77777777" w:rsidR="00045838" w:rsidRPr="00045838" w:rsidRDefault="00045838" w:rsidP="00045838">
      <w:pPr>
        <w:pStyle w:val="LndNormale1"/>
        <w:rPr>
          <w:color w:val="002060"/>
        </w:rPr>
      </w:pPr>
    </w:p>
    <w:p w14:paraId="46B05DFC" w14:textId="77777777" w:rsidR="00045838" w:rsidRPr="00045838" w:rsidRDefault="00045838" w:rsidP="00045838">
      <w:pPr>
        <w:pStyle w:val="LndNormale1"/>
        <w:rPr>
          <w:color w:val="002060"/>
        </w:rPr>
      </w:pPr>
    </w:p>
    <w:p w14:paraId="771257D9" w14:textId="77777777" w:rsidR="00045838" w:rsidRPr="00045838" w:rsidRDefault="00045838" w:rsidP="00045838">
      <w:pPr>
        <w:pStyle w:val="LndNormale1"/>
        <w:rPr>
          <w:b/>
          <w:color w:val="002060"/>
          <w:sz w:val="28"/>
          <w:szCs w:val="28"/>
        </w:rPr>
      </w:pPr>
      <w:r w:rsidRPr="00045838">
        <w:rPr>
          <w:b/>
          <w:color w:val="002060"/>
          <w:sz w:val="28"/>
          <w:szCs w:val="28"/>
        </w:rPr>
        <w:t>ANNULLAMENTO TESSERAMENTI ANNUALI</w:t>
      </w:r>
    </w:p>
    <w:p w14:paraId="15C10EBB" w14:textId="77777777" w:rsidR="00045838" w:rsidRPr="00045838" w:rsidRDefault="00045838" w:rsidP="00045838">
      <w:pPr>
        <w:pStyle w:val="LndNormale1"/>
        <w:rPr>
          <w:color w:val="002060"/>
        </w:rPr>
      </w:pPr>
    </w:p>
    <w:p w14:paraId="2A5EC8D1" w14:textId="77777777" w:rsidR="00045838" w:rsidRPr="00045838" w:rsidRDefault="00045838" w:rsidP="00045838">
      <w:pPr>
        <w:pStyle w:val="LndNormale1"/>
        <w:rPr>
          <w:color w:val="002060"/>
        </w:rPr>
      </w:pPr>
      <w:r w:rsidRPr="00045838">
        <w:rPr>
          <w:color w:val="002060"/>
        </w:rPr>
        <w:t>Viste le richieste di annullamento presentate dagli esercenti attività genitoriale ed il consenso delle società di appartenenza, considerato che non è ancora iniziata l’attività riservata alla categoria di appartenenza, si procede all’annullamento dei seguenti tesseramenti annuali ai sensi delle vigenti disposizioni federali:</w:t>
      </w:r>
    </w:p>
    <w:p w14:paraId="114ACC33" w14:textId="77777777" w:rsidR="00045838" w:rsidRPr="00045838" w:rsidRDefault="00045838" w:rsidP="00045838">
      <w:pPr>
        <w:pStyle w:val="LndNormale1"/>
        <w:rPr>
          <w:b/>
          <w:color w:val="002060"/>
        </w:rPr>
      </w:pPr>
      <w:r w:rsidRPr="00045838">
        <w:rPr>
          <w:b/>
          <w:color w:val="002060"/>
        </w:rPr>
        <w:t xml:space="preserve">GALEOTTI RAMON </w:t>
      </w:r>
      <w:r w:rsidRPr="00045838">
        <w:rPr>
          <w:b/>
          <w:color w:val="002060"/>
        </w:rPr>
        <w:tab/>
      </w:r>
      <w:r w:rsidRPr="00045838">
        <w:rPr>
          <w:b/>
          <w:color w:val="002060"/>
        </w:rPr>
        <w:tab/>
        <w:t>nato 01.07.2012</w:t>
      </w:r>
      <w:r w:rsidRPr="00045838">
        <w:rPr>
          <w:b/>
          <w:color w:val="002060"/>
        </w:rPr>
        <w:tab/>
        <w:t>59.072 CORINALDO CALCIO F.C. ASD</w:t>
      </w:r>
    </w:p>
    <w:p w14:paraId="7D8884EF" w14:textId="77777777" w:rsidR="00045838" w:rsidRPr="00045838" w:rsidRDefault="00045838" w:rsidP="00045838">
      <w:pPr>
        <w:pStyle w:val="LndNormale1"/>
        <w:rPr>
          <w:b/>
          <w:color w:val="002060"/>
        </w:rPr>
      </w:pPr>
      <w:r w:rsidRPr="00045838">
        <w:rPr>
          <w:b/>
          <w:color w:val="002060"/>
        </w:rPr>
        <w:t xml:space="preserve">MARINO GAIA </w:t>
      </w:r>
      <w:r w:rsidRPr="00045838">
        <w:rPr>
          <w:b/>
          <w:color w:val="002060"/>
        </w:rPr>
        <w:tab/>
      </w:r>
      <w:r w:rsidRPr="00045838">
        <w:rPr>
          <w:b/>
          <w:color w:val="002060"/>
        </w:rPr>
        <w:tab/>
        <w:t>nata 02.05.2012</w:t>
      </w:r>
      <w:r w:rsidRPr="00045838">
        <w:rPr>
          <w:b/>
          <w:color w:val="002060"/>
        </w:rPr>
        <w:tab/>
        <w:t>200.884 A.S.D. PALOMBINA VECCHIA</w:t>
      </w:r>
    </w:p>
    <w:p w14:paraId="7960BECE" w14:textId="77777777" w:rsidR="00045838" w:rsidRPr="00045838" w:rsidRDefault="00045838" w:rsidP="00045838">
      <w:pPr>
        <w:pStyle w:val="LndNormale1"/>
        <w:rPr>
          <w:b/>
          <w:color w:val="002060"/>
        </w:rPr>
      </w:pPr>
    </w:p>
    <w:p w14:paraId="0F84D9F4" w14:textId="77777777" w:rsidR="00045838" w:rsidRPr="00045838" w:rsidRDefault="00045838" w:rsidP="00045838">
      <w:pPr>
        <w:pStyle w:val="LndNormale1"/>
        <w:rPr>
          <w:b/>
          <w:color w:val="002060"/>
        </w:rPr>
      </w:pPr>
    </w:p>
    <w:p w14:paraId="76AA1584" w14:textId="77777777" w:rsidR="00045838" w:rsidRPr="00045838" w:rsidRDefault="00045838" w:rsidP="00045838">
      <w:pPr>
        <w:pStyle w:val="LndNormale1"/>
        <w:rPr>
          <w:color w:val="002060"/>
          <w:sz w:val="28"/>
          <w:szCs w:val="28"/>
        </w:rPr>
      </w:pPr>
      <w:r w:rsidRPr="00045838">
        <w:rPr>
          <w:b/>
          <w:color w:val="002060"/>
          <w:sz w:val="28"/>
          <w:szCs w:val="28"/>
        </w:rPr>
        <w:t>AUTORIZZAZIONE EX ART. 34/3 N.O.I.F.</w:t>
      </w:r>
    </w:p>
    <w:p w14:paraId="76086BC6" w14:textId="77777777" w:rsidR="00045838" w:rsidRPr="00045838" w:rsidRDefault="00045838" w:rsidP="00045838">
      <w:pPr>
        <w:pStyle w:val="LndNormale1"/>
        <w:rPr>
          <w:color w:val="002060"/>
        </w:rPr>
      </w:pPr>
    </w:p>
    <w:p w14:paraId="3C1B90AD" w14:textId="77777777" w:rsidR="00045838" w:rsidRPr="00045838" w:rsidRDefault="00045838" w:rsidP="00045838">
      <w:pPr>
        <w:pStyle w:val="LndNormale1"/>
        <w:rPr>
          <w:color w:val="002060"/>
        </w:rPr>
      </w:pPr>
      <w:r w:rsidRPr="00045838">
        <w:rPr>
          <w:color w:val="002060"/>
        </w:rPr>
        <w:t>Vista la certificazione presentata in conformità all’art. 34/3 delle N.O.I.F. si concede l’autorizzazione, prevista al compimento del 14° anno di età per le calciatrici e al 15° anno di età per i calciatori, alI seguentI calciatori/calciatrici:</w:t>
      </w:r>
    </w:p>
    <w:p w14:paraId="5AD624F6" w14:textId="77777777" w:rsidR="00045838" w:rsidRPr="00045838" w:rsidRDefault="00045838" w:rsidP="00045838">
      <w:pPr>
        <w:pStyle w:val="LndNormale1"/>
        <w:rPr>
          <w:b/>
          <w:color w:val="002060"/>
        </w:rPr>
      </w:pPr>
      <w:r w:rsidRPr="00045838">
        <w:rPr>
          <w:b/>
          <w:color w:val="002060"/>
        </w:rPr>
        <w:t>GARA RICCARDO</w:t>
      </w:r>
      <w:r w:rsidRPr="00045838">
        <w:rPr>
          <w:b/>
          <w:color w:val="002060"/>
        </w:rPr>
        <w:tab/>
      </w:r>
      <w:r w:rsidRPr="00045838">
        <w:rPr>
          <w:b/>
          <w:color w:val="002060"/>
        </w:rPr>
        <w:tab/>
        <w:t>nato 02.12.2008</w:t>
      </w:r>
      <w:r w:rsidRPr="00045838">
        <w:rPr>
          <w:b/>
          <w:color w:val="002060"/>
        </w:rPr>
        <w:tab/>
        <w:t>943.510 A.S.D. AMICI DEL CENTROSOCIO SP.</w:t>
      </w:r>
    </w:p>
    <w:p w14:paraId="6454E9ED" w14:textId="77777777" w:rsidR="00045838" w:rsidRPr="00045838" w:rsidRDefault="00045838" w:rsidP="00045838">
      <w:pPr>
        <w:pStyle w:val="LndNormale1"/>
        <w:rPr>
          <w:b/>
          <w:color w:val="002060"/>
        </w:rPr>
      </w:pPr>
      <w:r w:rsidRPr="00045838">
        <w:rPr>
          <w:b/>
          <w:color w:val="002060"/>
        </w:rPr>
        <w:t>SILVESTRONI PIETRO</w:t>
      </w:r>
      <w:r w:rsidRPr="00045838">
        <w:rPr>
          <w:b/>
          <w:color w:val="002060"/>
        </w:rPr>
        <w:tab/>
        <w:t>nato 08.08.2009</w:t>
      </w:r>
      <w:r w:rsidRPr="00045838">
        <w:rPr>
          <w:b/>
          <w:color w:val="002060"/>
        </w:rPr>
        <w:tab/>
        <w:t>943.510 A.S.D. AMICI DEL CENTROSOCIO SP.</w:t>
      </w:r>
    </w:p>
    <w:p w14:paraId="2571A24D" w14:textId="77777777" w:rsidR="00045838" w:rsidRDefault="00045838" w:rsidP="0047674B">
      <w:pPr>
        <w:pStyle w:val="LndNormale1"/>
        <w:rPr>
          <w:color w:val="002060"/>
        </w:rPr>
      </w:pPr>
    </w:p>
    <w:p w14:paraId="257AF3F5" w14:textId="77777777" w:rsidR="00ED6982" w:rsidRDefault="00ED6982"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247D332F" w14:textId="77777777" w:rsidR="00D66FF2" w:rsidRPr="000A650D" w:rsidRDefault="00D66FF2" w:rsidP="00D66FF2">
      <w:pPr>
        <w:pStyle w:val="breakline"/>
        <w:rPr>
          <w:color w:val="002060"/>
        </w:rPr>
      </w:pPr>
    </w:p>
    <w:p w14:paraId="722166BE" w14:textId="77777777" w:rsidR="00D66FF2" w:rsidRPr="000A650D" w:rsidRDefault="00D66FF2" w:rsidP="00D66FF2">
      <w:pPr>
        <w:pStyle w:val="titolocampionato0"/>
        <w:shd w:val="clear" w:color="auto" w:fill="CCCCCC"/>
        <w:spacing w:before="80" w:after="40"/>
        <w:rPr>
          <w:color w:val="002060"/>
        </w:rPr>
      </w:pPr>
      <w:r w:rsidRPr="000A650D">
        <w:rPr>
          <w:color w:val="002060"/>
        </w:rPr>
        <w:t>CALCIO A CINQUE SERIE C1</w:t>
      </w:r>
    </w:p>
    <w:p w14:paraId="066F6A9B" w14:textId="77777777" w:rsidR="00D66FF2" w:rsidRPr="000A650D" w:rsidRDefault="00D66FF2" w:rsidP="00D66FF2">
      <w:pPr>
        <w:pStyle w:val="titoloprinc0"/>
        <w:rPr>
          <w:color w:val="002060"/>
        </w:rPr>
      </w:pPr>
      <w:r w:rsidRPr="000A650D">
        <w:rPr>
          <w:color w:val="002060"/>
        </w:rPr>
        <w:t>VARIAZIONI AL PROGRAMMA GARE</w:t>
      </w:r>
    </w:p>
    <w:p w14:paraId="7B597F37" w14:textId="77777777" w:rsidR="00D66FF2" w:rsidRPr="000A650D" w:rsidRDefault="00D66FF2" w:rsidP="00D66FF2">
      <w:pPr>
        <w:pStyle w:val="breakline"/>
        <w:rPr>
          <w:color w:val="002060"/>
        </w:rPr>
      </w:pPr>
    </w:p>
    <w:p w14:paraId="3372690D" w14:textId="77777777" w:rsidR="00D66FF2" w:rsidRPr="000A650D" w:rsidRDefault="00D66FF2" w:rsidP="00D66FF2">
      <w:pPr>
        <w:pStyle w:val="breakline"/>
        <w:rPr>
          <w:color w:val="002060"/>
        </w:rPr>
      </w:pPr>
    </w:p>
    <w:p w14:paraId="4734EC2B" w14:textId="77777777" w:rsidR="00D66FF2" w:rsidRPr="000A650D" w:rsidRDefault="00D66FF2" w:rsidP="00D66FF2">
      <w:pPr>
        <w:pStyle w:val="sottotitolocampionato10"/>
        <w:rPr>
          <w:color w:val="002060"/>
        </w:rPr>
      </w:pPr>
      <w:r w:rsidRPr="000A650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66FF2" w:rsidRPr="000A650D" w14:paraId="5E487402" w14:textId="77777777" w:rsidTr="00BB6F0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4FC4B" w14:textId="77777777" w:rsidR="00D66FF2" w:rsidRPr="000A650D" w:rsidRDefault="00D66FF2" w:rsidP="00BB6F00">
            <w:pPr>
              <w:pStyle w:val="headertabella0"/>
              <w:rPr>
                <w:color w:val="002060"/>
              </w:rPr>
            </w:pPr>
            <w:r w:rsidRPr="000A650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FBECF" w14:textId="77777777" w:rsidR="00D66FF2" w:rsidRPr="000A650D" w:rsidRDefault="00D66FF2" w:rsidP="00BB6F00">
            <w:pPr>
              <w:pStyle w:val="headertabella0"/>
              <w:rPr>
                <w:color w:val="002060"/>
              </w:rPr>
            </w:pPr>
            <w:r w:rsidRPr="000A650D">
              <w:rPr>
                <w:color w:val="002060"/>
              </w:rPr>
              <w:t xml:space="preserve">N° </w:t>
            </w:r>
            <w:proofErr w:type="spellStart"/>
            <w:r w:rsidRPr="000A650D">
              <w:rPr>
                <w:color w:val="002060"/>
              </w:rPr>
              <w:t>Gior</w:t>
            </w:r>
            <w:proofErr w:type="spellEnd"/>
            <w:r w:rsidRPr="000A650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7E4D1" w14:textId="77777777" w:rsidR="00D66FF2" w:rsidRPr="000A650D" w:rsidRDefault="00D66FF2" w:rsidP="00BB6F00">
            <w:pPr>
              <w:pStyle w:val="headertabella0"/>
              <w:rPr>
                <w:color w:val="002060"/>
              </w:rPr>
            </w:pPr>
            <w:r w:rsidRPr="000A650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1E2B2" w14:textId="77777777" w:rsidR="00D66FF2" w:rsidRPr="000A650D" w:rsidRDefault="00D66FF2" w:rsidP="00BB6F00">
            <w:pPr>
              <w:pStyle w:val="headertabella0"/>
              <w:rPr>
                <w:color w:val="002060"/>
              </w:rPr>
            </w:pPr>
            <w:r w:rsidRPr="000A650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2860F" w14:textId="77777777" w:rsidR="00D66FF2" w:rsidRPr="000A650D" w:rsidRDefault="00D66FF2" w:rsidP="00BB6F00">
            <w:pPr>
              <w:pStyle w:val="headertabella0"/>
              <w:rPr>
                <w:color w:val="002060"/>
              </w:rPr>
            </w:pPr>
            <w:r w:rsidRPr="000A650D">
              <w:rPr>
                <w:color w:val="002060"/>
              </w:rPr>
              <w:t xml:space="preserve">Data </w:t>
            </w:r>
            <w:proofErr w:type="spellStart"/>
            <w:r w:rsidRPr="000A650D">
              <w:rPr>
                <w:color w:val="002060"/>
              </w:rPr>
              <w:t>Orig</w:t>
            </w:r>
            <w:proofErr w:type="spellEnd"/>
            <w:r w:rsidRPr="000A650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DAB31" w14:textId="77777777" w:rsidR="00D66FF2" w:rsidRPr="000A650D" w:rsidRDefault="00D66FF2" w:rsidP="00BB6F00">
            <w:pPr>
              <w:pStyle w:val="headertabella0"/>
              <w:rPr>
                <w:color w:val="002060"/>
              </w:rPr>
            </w:pPr>
            <w:r w:rsidRPr="000A650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D440D" w14:textId="77777777" w:rsidR="00D66FF2" w:rsidRPr="000A650D" w:rsidRDefault="00D66FF2" w:rsidP="00BB6F00">
            <w:pPr>
              <w:pStyle w:val="headertabella0"/>
              <w:rPr>
                <w:color w:val="002060"/>
              </w:rPr>
            </w:pPr>
            <w:r w:rsidRPr="000A650D">
              <w:rPr>
                <w:color w:val="002060"/>
              </w:rPr>
              <w:t xml:space="preserve">Ora </w:t>
            </w:r>
            <w:proofErr w:type="spellStart"/>
            <w:r w:rsidRPr="000A650D">
              <w:rPr>
                <w:color w:val="002060"/>
              </w:rPr>
              <w:t>Orig</w:t>
            </w:r>
            <w:proofErr w:type="spellEnd"/>
            <w:r w:rsidRPr="000A650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88AFA" w14:textId="77777777" w:rsidR="00D66FF2" w:rsidRPr="000A650D" w:rsidRDefault="00D66FF2" w:rsidP="00BB6F00">
            <w:pPr>
              <w:pStyle w:val="headertabella0"/>
              <w:rPr>
                <w:color w:val="002060"/>
              </w:rPr>
            </w:pPr>
            <w:r w:rsidRPr="000A650D">
              <w:rPr>
                <w:color w:val="002060"/>
              </w:rPr>
              <w:t>Impianto</w:t>
            </w:r>
          </w:p>
        </w:tc>
      </w:tr>
      <w:tr w:rsidR="00D66FF2" w:rsidRPr="000A650D" w14:paraId="54AAE11F" w14:textId="77777777" w:rsidTr="00BB6F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74CBE" w14:textId="77777777" w:rsidR="00D66FF2" w:rsidRPr="000A650D" w:rsidRDefault="00D66FF2" w:rsidP="00BB6F00">
            <w:pPr>
              <w:pStyle w:val="rowtabella0"/>
              <w:rPr>
                <w:color w:val="002060"/>
                <w:highlight w:val="yellow"/>
              </w:rPr>
            </w:pPr>
            <w:r w:rsidRPr="000A650D">
              <w:rPr>
                <w:color w:val="002060"/>
                <w:highlight w:val="yellow"/>
              </w:rPr>
              <w:lastRenderedPageBreak/>
              <w:t>11/10/2024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7CA98" w14:textId="77777777" w:rsidR="00D66FF2" w:rsidRPr="000A650D" w:rsidRDefault="00D66FF2" w:rsidP="00BB6F00">
            <w:pPr>
              <w:pStyle w:val="rowtabella0"/>
              <w:jc w:val="center"/>
              <w:rPr>
                <w:color w:val="002060"/>
                <w:highlight w:val="yellow"/>
              </w:rPr>
            </w:pPr>
            <w:r w:rsidRPr="000A650D">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4248C" w14:textId="77777777" w:rsidR="00D66FF2" w:rsidRPr="000A650D" w:rsidRDefault="00D66FF2" w:rsidP="00BB6F00">
            <w:pPr>
              <w:pStyle w:val="rowtabella0"/>
              <w:rPr>
                <w:color w:val="002060"/>
                <w:highlight w:val="yellow"/>
              </w:rPr>
            </w:pPr>
            <w:r w:rsidRPr="000A650D">
              <w:rPr>
                <w:color w:val="002060"/>
                <w:highlight w:val="yellow"/>
              </w:rPr>
              <w:t>PIANACCIO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B0E50" w14:textId="77777777" w:rsidR="00D66FF2" w:rsidRPr="000A650D" w:rsidRDefault="00D66FF2" w:rsidP="00BB6F00">
            <w:pPr>
              <w:pStyle w:val="rowtabella0"/>
              <w:rPr>
                <w:color w:val="002060"/>
                <w:highlight w:val="yellow"/>
              </w:rPr>
            </w:pPr>
            <w:r w:rsidRPr="000A650D">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0EBDA" w14:textId="77777777" w:rsidR="00D66FF2" w:rsidRPr="000A650D" w:rsidRDefault="00D66FF2" w:rsidP="00BB6F0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4ED67" w14:textId="77777777" w:rsidR="00D66FF2" w:rsidRPr="000A650D" w:rsidRDefault="00D66FF2" w:rsidP="00BB6F00">
            <w:pPr>
              <w:pStyle w:val="rowtabella0"/>
              <w:jc w:val="center"/>
              <w:rPr>
                <w:color w:val="002060"/>
                <w:highlight w:val="yellow"/>
              </w:rPr>
            </w:pPr>
            <w:r w:rsidRPr="000A650D">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44EC7" w14:textId="77777777" w:rsidR="00D66FF2" w:rsidRPr="000A650D" w:rsidRDefault="00D66FF2" w:rsidP="00BB6F00">
            <w:pPr>
              <w:pStyle w:val="rowtabella0"/>
              <w:jc w:val="center"/>
              <w:rPr>
                <w:color w:val="002060"/>
              </w:rPr>
            </w:pPr>
            <w:r w:rsidRPr="000A650D">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EF145" w14:textId="77777777" w:rsidR="00D66FF2" w:rsidRPr="000A650D" w:rsidRDefault="00D66FF2" w:rsidP="00BB6F00">
            <w:pPr>
              <w:rPr>
                <w:color w:val="002060"/>
              </w:rPr>
            </w:pPr>
          </w:p>
        </w:tc>
      </w:tr>
      <w:tr w:rsidR="00D66FF2" w:rsidRPr="000A650D" w14:paraId="7AC03666" w14:textId="77777777" w:rsidTr="00BB6F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B422C" w14:textId="77777777" w:rsidR="00D66FF2" w:rsidRPr="000A650D" w:rsidRDefault="00D66FF2" w:rsidP="00BB6F00">
            <w:pPr>
              <w:pStyle w:val="rowtabella0"/>
              <w:rPr>
                <w:color w:val="002060"/>
                <w:highlight w:val="yellow"/>
              </w:rPr>
            </w:pPr>
            <w:r w:rsidRPr="000A650D">
              <w:rPr>
                <w:color w:val="002060"/>
                <w:highlight w:val="yellow"/>
              </w:rPr>
              <w:t>10/01/2025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58A5" w14:textId="77777777" w:rsidR="00D66FF2" w:rsidRPr="000A650D" w:rsidRDefault="00D66FF2" w:rsidP="00BB6F00">
            <w:pPr>
              <w:pStyle w:val="rowtabella0"/>
              <w:jc w:val="center"/>
              <w:rPr>
                <w:color w:val="002060"/>
                <w:highlight w:val="yellow"/>
              </w:rPr>
            </w:pPr>
            <w:r w:rsidRPr="000A650D">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3706E" w14:textId="77777777" w:rsidR="00D66FF2" w:rsidRPr="000A650D" w:rsidRDefault="00D66FF2" w:rsidP="00BB6F00">
            <w:pPr>
              <w:pStyle w:val="rowtabella0"/>
              <w:rPr>
                <w:color w:val="002060"/>
                <w:highlight w:val="yellow"/>
              </w:rPr>
            </w:pPr>
            <w:r w:rsidRPr="000A650D">
              <w:rPr>
                <w:color w:val="002060"/>
                <w:highlight w:val="yellow"/>
              </w:rPr>
              <w:t>SAMBENEDETTESE C5 SSDARL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D1889" w14:textId="77777777" w:rsidR="00D66FF2" w:rsidRPr="000A650D" w:rsidRDefault="00D66FF2" w:rsidP="00BB6F00">
            <w:pPr>
              <w:pStyle w:val="rowtabella0"/>
              <w:rPr>
                <w:color w:val="002060"/>
                <w:highlight w:val="yellow"/>
              </w:rPr>
            </w:pPr>
            <w:r w:rsidRPr="000A650D">
              <w:rPr>
                <w:color w:val="002060"/>
                <w:highlight w:val="yellow"/>
              </w:rPr>
              <w:t>PIANACCIO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2FAD1" w14:textId="77777777" w:rsidR="00D66FF2" w:rsidRPr="000A650D" w:rsidRDefault="00D66FF2" w:rsidP="00BB6F0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CDC80" w14:textId="77777777" w:rsidR="00D66FF2" w:rsidRPr="000A650D" w:rsidRDefault="00D66FF2" w:rsidP="00BB6F00">
            <w:pPr>
              <w:pStyle w:val="rowtabella0"/>
              <w:jc w:val="center"/>
              <w:rPr>
                <w:color w:val="002060"/>
                <w:highlight w:val="yellow"/>
              </w:rPr>
            </w:pPr>
            <w:r w:rsidRPr="000A650D">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3D34B" w14:textId="77777777" w:rsidR="00D66FF2" w:rsidRPr="000A650D" w:rsidRDefault="00D66FF2" w:rsidP="00BB6F00">
            <w:pPr>
              <w:pStyle w:val="rowtabella0"/>
              <w:jc w:val="center"/>
              <w:rPr>
                <w:color w:val="002060"/>
              </w:rPr>
            </w:pPr>
            <w:r w:rsidRPr="000A650D">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D850" w14:textId="77777777" w:rsidR="00D66FF2" w:rsidRPr="000A650D" w:rsidRDefault="00D66FF2" w:rsidP="00BB6F00">
            <w:pPr>
              <w:rPr>
                <w:color w:val="002060"/>
              </w:rPr>
            </w:pPr>
          </w:p>
        </w:tc>
      </w:tr>
      <w:tr w:rsidR="00D66FF2" w:rsidRPr="000A650D" w14:paraId="4A5880EF" w14:textId="77777777" w:rsidTr="00BB6F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3CFE1" w14:textId="77777777" w:rsidR="00D66FF2" w:rsidRPr="000A650D" w:rsidRDefault="00D66FF2" w:rsidP="00BB6F00">
            <w:pPr>
              <w:pStyle w:val="rowtabella0"/>
              <w:rPr>
                <w:color w:val="002060"/>
                <w:highlight w:val="yellow"/>
              </w:rPr>
            </w:pPr>
            <w:r w:rsidRPr="000A650D">
              <w:rPr>
                <w:color w:val="002060"/>
                <w:highlight w:val="yellow"/>
              </w:rPr>
              <w:t>24/01/2025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AC913" w14:textId="77777777" w:rsidR="00D66FF2" w:rsidRPr="000A650D" w:rsidRDefault="00D66FF2" w:rsidP="00BB6F00">
            <w:pPr>
              <w:pStyle w:val="rowtabella0"/>
              <w:jc w:val="center"/>
              <w:rPr>
                <w:color w:val="002060"/>
                <w:highlight w:val="yellow"/>
              </w:rPr>
            </w:pPr>
            <w:r w:rsidRPr="000A650D">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0ABAE" w14:textId="77777777" w:rsidR="00D66FF2" w:rsidRPr="000A650D" w:rsidRDefault="00D66FF2" w:rsidP="00BB6F00">
            <w:pPr>
              <w:pStyle w:val="rowtabella0"/>
              <w:rPr>
                <w:color w:val="002060"/>
                <w:highlight w:val="yellow"/>
              </w:rPr>
            </w:pPr>
            <w:r w:rsidRPr="000A650D">
              <w:rPr>
                <w:color w:val="002060"/>
                <w:highlight w:val="yellow"/>
              </w:rPr>
              <w:t>TRE TORRI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6FA85" w14:textId="77777777" w:rsidR="00D66FF2" w:rsidRPr="000A650D" w:rsidRDefault="00D66FF2" w:rsidP="00BB6F00">
            <w:pPr>
              <w:pStyle w:val="rowtabella0"/>
              <w:rPr>
                <w:color w:val="002060"/>
                <w:highlight w:val="yellow"/>
              </w:rPr>
            </w:pPr>
            <w:r w:rsidRPr="000A650D">
              <w:rPr>
                <w:color w:val="002060"/>
                <w:highlight w:val="yellow"/>
              </w:rPr>
              <w:t>PIANACCIO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57EA9" w14:textId="77777777" w:rsidR="00D66FF2" w:rsidRPr="000A650D" w:rsidRDefault="00D66FF2" w:rsidP="00BB6F0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8D1AA" w14:textId="77777777" w:rsidR="00D66FF2" w:rsidRPr="000A650D" w:rsidRDefault="00D66FF2" w:rsidP="00BB6F00">
            <w:pPr>
              <w:pStyle w:val="rowtabella0"/>
              <w:jc w:val="center"/>
              <w:rPr>
                <w:color w:val="002060"/>
                <w:highlight w:val="yellow"/>
              </w:rPr>
            </w:pPr>
            <w:r w:rsidRPr="000A650D">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05069" w14:textId="77777777" w:rsidR="00D66FF2" w:rsidRPr="000A650D" w:rsidRDefault="00D66FF2" w:rsidP="00BB6F00">
            <w:pPr>
              <w:pStyle w:val="rowtabella0"/>
              <w:jc w:val="center"/>
              <w:rPr>
                <w:color w:val="002060"/>
              </w:rPr>
            </w:pPr>
            <w:r w:rsidRPr="000A650D">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983F8" w14:textId="77777777" w:rsidR="00D66FF2" w:rsidRPr="000A650D" w:rsidRDefault="00D66FF2" w:rsidP="00BB6F00">
            <w:pPr>
              <w:rPr>
                <w:color w:val="002060"/>
              </w:rPr>
            </w:pPr>
          </w:p>
        </w:tc>
      </w:tr>
    </w:tbl>
    <w:p w14:paraId="4057215F" w14:textId="77777777" w:rsidR="00D66FF2" w:rsidRPr="000A650D" w:rsidRDefault="00D66FF2" w:rsidP="00D66FF2">
      <w:pPr>
        <w:pStyle w:val="breakline"/>
        <w:rPr>
          <w:rFonts w:eastAsiaTheme="minorEastAsia"/>
          <w:color w:val="002060"/>
        </w:rPr>
      </w:pPr>
    </w:p>
    <w:p w14:paraId="69A81D77" w14:textId="77777777" w:rsidR="00D66FF2" w:rsidRPr="000A650D" w:rsidRDefault="00D66FF2" w:rsidP="00D66FF2">
      <w:pPr>
        <w:pStyle w:val="titoloprinc0"/>
        <w:rPr>
          <w:color w:val="002060"/>
        </w:rPr>
      </w:pPr>
      <w:r w:rsidRPr="000A650D">
        <w:rPr>
          <w:color w:val="002060"/>
        </w:rPr>
        <w:t>PROGRAMMA GARE</w:t>
      </w:r>
    </w:p>
    <w:p w14:paraId="717F43E8" w14:textId="77777777" w:rsidR="00D66FF2" w:rsidRDefault="00D66FF2" w:rsidP="00D66FF2">
      <w:pPr>
        <w:pStyle w:val="breakline"/>
        <w:rPr>
          <w:color w:val="002060"/>
        </w:rPr>
      </w:pPr>
    </w:p>
    <w:p w14:paraId="105F2E2C" w14:textId="77777777" w:rsidR="00913BC9" w:rsidRPr="00F004E7" w:rsidRDefault="00913BC9" w:rsidP="00913BC9">
      <w:pPr>
        <w:pStyle w:val="sottotitolocampionato10"/>
        <w:rPr>
          <w:color w:val="002060"/>
        </w:rPr>
      </w:pPr>
      <w:r w:rsidRPr="00F004E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4"/>
        <w:gridCol w:w="385"/>
        <w:gridCol w:w="898"/>
        <w:gridCol w:w="1198"/>
        <w:gridCol w:w="1548"/>
        <w:gridCol w:w="1540"/>
      </w:tblGrid>
      <w:tr w:rsidR="00913BC9" w:rsidRPr="00F004E7" w14:paraId="755676B4"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B0D86"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2A8B8"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F68EB"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8E38D"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E6C71"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30B2F"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0E5A3"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670DECDE"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14C517" w14:textId="77777777" w:rsidR="00913BC9" w:rsidRPr="00F004E7" w:rsidRDefault="00913BC9" w:rsidP="00BB6F00">
            <w:pPr>
              <w:pStyle w:val="rowtabella0"/>
              <w:rPr>
                <w:color w:val="002060"/>
              </w:rPr>
            </w:pPr>
            <w:r w:rsidRPr="00F004E7">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9B3D5" w14:textId="77777777" w:rsidR="00913BC9" w:rsidRPr="00F004E7" w:rsidRDefault="00913BC9" w:rsidP="00BB6F00">
            <w:pPr>
              <w:pStyle w:val="rowtabella0"/>
              <w:rPr>
                <w:color w:val="002060"/>
              </w:rPr>
            </w:pPr>
            <w:r w:rsidRPr="00F004E7">
              <w:rPr>
                <w:color w:val="002060"/>
              </w:rPr>
              <w:t>FUTSAL MONTURANO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D4E03A"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AACF7D" w14:textId="77777777" w:rsidR="00913BC9" w:rsidRPr="00F004E7" w:rsidRDefault="00913BC9" w:rsidP="00BB6F00">
            <w:pPr>
              <w:pStyle w:val="rowtabella0"/>
              <w:rPr>
                <w:color w:val="002060"/>
              </w:rPr>
            </w:pPr>
            <w:r w:rsidRPr="00F004E7">
              <w:rPr>
                <w:color w:val="002060"/>
              </w:rPr>
              <w:t>27/09/2024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E6ADA7" w14:textId="77777777" w:rsidR="00913BC9" w:rsidRPr="00F004E7" w:rsidRDefault="00913BC9" w:rsidP="00BB6F00">
            <w:pPr>
              <w:pStyle w:val="rowtabella0"/>
              <w:rPr>
                <w:color w:val="002060"/>
              </w:rPr>
            </w:pPr>
            <w:r w:rsidRPr="00F004E7">
              <w:rPr>
                <w:color w:val="002060"/>
              </w:rPr>
              <w:t xml:space="preserve">5286 PALESTRA </w:t>
            </w:r>
            <w:proofErr w:type="gramStart"/>
            <w:r w:rsidRPr="00F004E7">
              <w:rPr>
                <w:color w:val="002060"/>
              </w:rPr>
              <w:t>C.SPORTIVO</w:t>
            </w:r>
            <w:proofErr w:type="gramEnd"/>
            <w:r w:rsidRPr="00F004E7">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09ED5" w14:textId="77777777" w:rsidR="00913BC9" w:rsidRPr="00F004E7" w:rsidRDefault="00913BC9" w:rsidP="00BB6F00">
            <w:pPr>
              <w:pStyle w:val="rowtabella0"/>
              <w:rPr>
                <w:color w:val="002060"/>
              </w:rPr>
            </w:pPr>
            <w:r w:rsidRPr="00F004E7">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A2FF1" w14:textId="77777777" w:rsidR="00913BC9" w:rsidRPr="00F004E7" w:rsidRDefault="00913BC9" w:rsidP="00BB6F00">
            <w:pPr>
              <w:pStyle w:val="rowtabella0"/>
              <w:rPr>
                <w:color w:val="002060"/>
              </w:rPr>
            </w:pPr>
            <w:r w:rsidRPr="00F004E7">
              <w:rPr>
                <w:color w:val="002060"/>
              </w:rPr>
              <w:t>VIA ALFIERI SNC</w:t>
            </w:r>
          </w:p>
        </w:tc>
      </w:tr>
      <w:tr w:rsidR="00913BC9" w:rsidRPr="00F004E7" w14:paraId="53BA512C"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44E2F5" w14:textId="77777777" w:rsidR="00913BC9" w:rsidRPr="00F004E7" w:rsidRDefault="00913BC9" w:rsidP="00BB6F00">
            <w:pPr>
              <w:pStyle w:val="rowtabella0"/>
              <w:rPr>
                <w:color w:val="002060"/>
              </w:rPr>
            </w:pPr>
            <w:r w:rsidRPr="00F004E7">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C39079" w14:textId="77777777" w:rsidR="00913BC9" w:rsidRPr="00F004E7" w:rsidRDefault="00913BC9" w:rsidP="00BB6F00">
            <w:pPr>
              <w:pStyle w:val="rowtabella0"/>
              <w:rPr>
                <w:color w:val="002060"/>
              </w:rPr>
            </w:pPr>
            <w:r w:rsidRPr="00F004E7">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8A1FA9"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ED8EF5" w14:textId="77777777" w:rsidR="00913BC9" w:rsidRPr="00F004E7" w:rsidRDefault="00913BC9" w:rsidP="00BB6F00">
            <w:pPr>
              <w:pStyle w:val="rowtabella0"/>
              <w:rPr>
                <w:color w:val="002060"/>
              </w:rPr>
            </w:pPr>
            <w:r w:rsidRPr="00F004E7">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920A86" w14:textId="77777777" w:rsidR="00913BC9" w:rsidRPr="00F004E7" w:rsidRDefault="00913BC9" w:rsidP="00BB6F00">
            <w:pPr>
              <w:pStyle w:val="rowtabella0"/>
              <w:rPr>
                <w:color w:val="002060"/>
              </w:rPr>
            </w:pPr>
            <w:r w:rsidRPr="00F004E7">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AA6F06" w14:textId="77777777" w:rsidR="00913BC9" w:rsidRPr="00F004E7" w:rsidRDefault="00913BC9" w:rsidP="00BB6F00">
            <w:pPr>
              <w:pStyle w:val="rowtabella0"/>
              <w:rPr>
                <w:color w:val="002060"/>
              </w:rPr>
            </w:pPr>
            <w:r w:rsidRPr="00F004E7">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7229CC" w14:textId="77777777" w:rsidR="00913BC9" w:rsidRPr="00F004E7" w:rsidRDefault="00913BC9" w:rsidP="00BB6F00">
            <w:pPr>
              <w:pStyle w:val="rowtabella0"/>
              <w:rPr>
                <w:color w:val="002060"/>
              </w:rPr>
            </w:pPr>
            <w:r w:rsidRPr="00F004E7">
              <w:rPr>
                <w:color w:val="002060"/>
              </w:rPr>
              <w:t>LOCALITA' LE CALVIE</w:t>
            </w:r>
          </w:p>
        </w:tc>
      </w:tr>
      <w:tr w:rsidR="00913BC9" w:rsidRPr="00F004E7" w14:paraId="251666A5"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C8EB90" w14:textId="77777777" w:rsidR="00913BC9" w:rsidRPr="00F004E7" w:rsidRDefault="00913BC9" w:rsidP="00BB6F00">
            <w:pPr>
              <w:pStyle w:val="rowtabella0"/>
              <w:rPr>
                <w:color w:val="002060"/>
              </w:rPr>
            </w:pPr>
            <w:r w:rsidRPr="00F004E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01C058" w14:textId="77777777" w:rsidR="00913BC9" w:rsidRPr="00F004E7" w:rsidRDefault="00913BC9" w:rsidP="00BB6F00">
            <w:pPr>
              <w:pStyle w:val="rowtabella0"/>
              <w:rPr>
                <w:color w:val="002060"/>
              </w:rPr>
            </w:pPr>
            <w:r w:rsidRPr="00F004E7">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3C98F5"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C4B031" w14:textId="77777777" w:rsidR="00913BC9" w:rsidRPr="00F004E7" w:rsidRDefault="00913BC9" w:rsidP="00BB6F00">
            <w:pPr>
              <w:pStyle w:val="rowtabella0"/>
              <w:rPr>
                <w:color w:val="002060"/>
              </w:rPr>
            </w:pPr>
            <w:r w:rsidRPr="00F004E7">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A822B0" w14:textId="77777777" w:rsidR="00913BC9" w:rsidRPr="00F004E7" w:rsidRDefault="00913BC9" w:rsidP="00BB6F00">
            <w:pPr>
              <w:pStyle w:val="rowtabella0"/>
              <w:rPr>
                <w:color w:val="002060"/>
              </w:rPr>
            </w:pPr>
            <w:r w:rsidRPr="00F004E7">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47A070" w14:textId="77777777" w:rsidR="00913BC9" w:rsidRPr="00F004E7" w:rsidRDefault="00913BC9" w:rsidP="00BB6F00">
            <w:pPr>
              <w:pStyle w:val="rowtabella0"/>
              <w:rPr>
                <w:color w:val="002060"/>
              </w:rPr>
            </w:pPr>
            <w:r w:rsidRPr="00F004E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E2D51B" w14:textId="77777777" w:rsidR="00913BC9" w:rsidRPr="00F004E7" w:rsidRDefault="00913BC9" w:rsidP="00BB6F00">
            <w:pPr>
              <w:pStyle w:val="rowtabella0"/>
              <w:rPr>
                <w:color w:val="002060"/>
              </w:rPr>
            </w:pPr>
            <w:r w:rsidRPr="00F004E7">
              <w:rPr>
                <w:color w:val="002060"/>
              </w:rPr>
              <w:t>VIA ALESSANDRO MANZONI</w:t>
            </w:r>
          </w:p>
        </w:tc>
      </w:tr>
      <w:tr w:rsidR="00913BC9" w:rsidRPr="00F004E7" w14:paraId="59528E7F"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6C88C1" w14:textId="77777777" w:rsidR="00913BC9" w:rsidRPr="00F004E7" w:rsidRDefault="00913BC9" w:rsidP="00BB6F00">
            <w:pPr>
              <w:pStyle w:val="rowtabella0"/>
              <w:rPr>
                <w:color w:val="002060"/>
              </w:rPr>
            </w:pPr>
            <w:r w:rsidRPr="00F004E7">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C73286" w14:textId="77777777" w:rsidR="00913BC9" w:rsidRPr="00F004E7" w:rsidRDefault="00913BC9" w:rsidP="00BB6F00">
            <w:pPr>
              <w:pStyle w:val="rowtabella0"/>
              <w:rPr>
                <w:color w:val="002060"/>
              </w:rPr>
            </w:pPr>
            <w:r w:rsidRPr="00F004E7">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EA136C"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F800C9" w14:textId="77777777" w:rsidR="00913BC9" w:rsidRPr="00F004E7" w:rsidRDefault="00913BC9" w:rsidP="00BB6F00">
            <w:pPr>
              <w:pStyle w:val="rowtabella0"/>
              <w:rPr>
                <w:color w:val="002060"/>
              </w:rPr>
            </w:pPr>
            <w:r w:rsidRPr="00F004E7">
              <w:rPr>
                <w:color w:val="002060"/>
              </w:rPr>
              <w:t>27/09/2024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42DDBB" w14:textId="77777777" w:rsidR="00913BC9" w:rsidRPr="00F004E7" w:rsidRDefault="00913BC9" w:rsidP="00BB6F00">
            <w:pPr>
              <w:pStyle w:val="rowtabella0"/>
              <w:rPr>
                <w:color w:val="002060"/>
              </w:rPr>
            </w:pPr>
            <w:r w:rsidRPr="00F004E7">
              <w:rPr>
                <w:color w:val="002060"/>
              </w:rPr>
              <w:t xml:space="preserve">5429 PAL.COM. </w:t>
            </w:r>
            <w:proofErr w:type="gramStart"/>
            <w:r w:rsidRPr="00F004E7">
              <w:rPr>
                <w:color w:val="002060"/>
              </w:rPr>
              <w:t>S.MICHELE</w:t>
            </w:r>
            <w:proofErr w:type="gramEnd"/>
            <w:r w:rsidRPr="00F004E7">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415069" w14:textId="77777777" w:rsidR="00913BC9" w:rsidRPr="00F004E7" w:rsidRDefault="00913BC9" w:rsidP="00BB6F00">
            <w:pPr>
              <w:pStyle w:val="rowtabella0"/>
              <w:rPr>
                <w:color w:val="002060"/>
              </w:rPr>
            </w:pPr>
            <w:r w:rsidRPr="00F004E7">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B6A130" w14:textId="77777777" w:rsidR="00913BC9" w:rsidRPr="00F004E7" w:rsidRDefault="00913BC9" w:rsidP="00BB6F00">
            <w:pPr>
              <w:pStyle w:val="rowtabella0"/>
              <w:rPr>
                <w:color w:val="002060"/>
              </w:rPr>
            </w:pPr>
            <w:r w:rsidRPr="00F004E7">
              <w:rPr>
                <w:color w:val="002060"/>
              </w:rPr>
              <w:t>VIA LORETO</w:t>
            </w:r>
          </w:p>
        </w:tc>
      </w:tr>
      <w:tr w:rsidR="00913BC9" w:rsidRPr="00F004E7" w14:paraId="1DBBE24D"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3172BB" w14:textId="77777777" w:rsidR="00913BC9" w:rsidRPr="00F004E7" w:rsidRDefault="00913BC9" w:rsidP="00BB6F00">
            <w:pPr>
              <w:pStyle w:val="rowtabella0"/>
              <w:rPr>
                <w:color w:val="002060"/>
              </w:rPr>
            </w:pPr>
            <w:r w:rsidRPr="00F004E7">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0B4C8C" w14:textId="77777777" w:rsidR="00913BC9" w:rsidRPr="00F004E7" w:rsidRDefault="00913BC9" w:rsidP="00BB6F00">
            <w:pPr>
              <w:pStyle w:val="rowtabella0"/>
              <w:rPr>
                <w:color w:val="002060"/>
              </w:rPr>
            </w:pPr>
            <w:r w:rsidRPr="00F004E7">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845DD1"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0FF54A" w14:textId="77777777" w:rsidR="00913BC9" w:rsidRPr="00F004E7" w:rsidRDefault="00913BC9" w:rsidP="00BB6F00">
            <w:pPr>
              <w:pStyle w:val="rowtabella0"/>
              <w:rPr>
                <w:color w:val="002060"/>
              </w:rPr>
            </w:pPr>
            <w:r w:rsidRPr="00F004E7">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41F3F8" w14:textId="77777777" w:rsidR="00913BC9" w:rsidRPr="00F004E7" w:rsidRDefault="00913BC9" w:rsidP="00BB6F00">
            <w:pPr>
              <w:pStyle w:val="rowtabella0"/>
              <w:rPr>
                <w:color w:val="002060"/>
              </w:rPr>
            </w:pPr>
            <w:r w:rsidRPr="00F004E7">
              <w:rPr>
                <w:color w:val="002060"/>
              </w:rPr>
              <w:t xml:space="preserve">5454 </w:t>
            </w:r>
            <w:proofErr w:type="gramStart"/>
            <w:r w:rsidRPr="00F004E7">
              <w:rPr>
                <w:color w:val="002060"/>
              </w:rPr>
              <w:t>C.COPERTO</w:t>
            </w:r>
            <w:proofErr w:type="gramEnd"/>
            <w:r w:rsidRPr="00F004E7">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395400" w14:textId="77777777" w:rsidR="00913BC9" w:rsidRPr="00F004E7" w:rsidRDefault="00913BC9" w:rsidP="00BB6F00">
            <w:pPr>
              <w:pStyle w:val="rowtabella0"/>
              <w:rPr>
                <w:color w:val="002060"/>
              </w:rPr>
            </w:pPr>
            <w:r w:rsidRPr="00F004E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5854D8" w14:textId="77777777" w:rsidR="00913BC9" w:rsidRPr="00F004E7" w:rsidRDefault="00913BC9" w:rsidP="00BB6F00">
            <w:pPr>
              <w:pStyle w:val="rowtabella0"/>
              <w:rPr>
                <w:color w:val="002060"/>
              </w:rPr>
            </w:pPr>
            <w:r w:rsidRPr="00F004E7">
              <w:rPr>
                <w:color w:val="002060"/>
              </w:rPr>
              <w:t>VIA VILLA TOMBARI</w:t>
            </w:r>
          </w:p>
        </w:tc>
      </w:tr>
      <w:tr w:rsidR="00913BC9" w:rsidRPr="00F004E7" w14:paraId="5070F59B"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E552CD" w14:textId="77777777" w:rsidR="00913BC9" w:rsidRPr="00F004E7" w:rsidRDefault="00913BC9" w:rsidP="00BB6F00">
            <w:pPr>
              <w:pStyle w:val="rowtabella0"/>
              <w:rPr>
                <w:color w:val="002060"/>
              </w:rPr>
            </w:pPr>
            <w:r w:rsidRPr="00F004E7">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A67078" w14:textId="77777777" w:rsidR="00913BC9" w:rsidRPr="00F004E7" w:rsidRDefault="00913BC9" w:rsidP="00BB6F00">
            <w:pPr>
              <w:pStyle w:val="rowtabella0"/>
              <w:rPr>
                <w:color w:val="002060"/>
              </w:rPr>
            </w:pPr>
            <w:r w:rsidRPr="00F004E7">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3577F3"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475C47" w14:textId="77777777" w:rsidR="00913BC9" w:rsidRPr="00F004E7" w:rsidRDefault="00913BC9" w:rsidP="00BB6F00">
            <w:pPr>
              <w:pStyle w:val="rowtabella0"/>
              <w:rPr>
                <w:color w:val="002060"/>
              </w:rPr>
            </w:pPr>
            <w:r w:rsidRPr="00F004E7">
              <w:rPr>
                <w:color w:val="002060"/>
              </w:rPr>
              <w:t>28/09/2024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ABCFB5" w14:textId="77777777" w:rsidR="00913BC9" w:rsidRPr="00F004E7" w:rsidRDefault="00913BC9" w:rsidP="00BB6F00">
            <w:pPr>
              <w:pStyle w:val="rowtabella0"/>
              <w:rPr>
                <w:color w:val="002060"/>
              </w:rPr>
            </w:pPr>
            <w:r w:rsidRPr="00F004E7">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4C2A46" w14:textId="77777777" w:rsidR="00913BC9" w:rsidRPr="00F004E7" w:rsidRDefault="00913BC9" w:rsidP="00BB6F00">
            <w:pPr>
              <w:pStyle w:val="rowtabella0"/>
              <w:rPr>
                <w:color w:val="002060"/>
              </w:rPr>
            </w:pPr>
            <w:r w:rsidRPr="00F004E7">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FE78E7" w14:textId="77777777" w:rsidR="00913BC9" w:rsidRPr="00F004E7" w:rsidRDefault="00913BC9" w:rsidP="00BB6F00">
            <w:pPr>
              <w:pStyle w:val="rowtabella0"/>
              <w:rPr>
                <w:color w:val="002060"/>
              </w:rPr>
            </w:pPr>
            <w:r w:rsidRPr="00F004E7">
              <w:rPr>
                <w:color w:val="002060"/>
              </w:rPr>
              <w:t>VIA VERDI</w:t>
            </w:r>
          </w:p>
        </w:tc>
      </w:tr>
      <w:tr w:rsidR="00913BC9" w:rsidRPr="00F004E7" w14:paraId="2C3E15FE"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8B2449" w14:textId="77777777" w:rsidR="00913BC9" w:rsidRPr="00F004E7" w:rsidRDefault="00913BC9" w:rsidP="00BB6F00">
            <w:pPr>
              <w:pStyle w:val="rowtabella0"/>
              <w:rPr>
                <w:color w:val="002060"/>
              </w:rPr>
            </w:pPr>
            <w:r w:rsidRPr="00F004E7">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BCA5B" w14:textId="77777777" w:rsidR="00913BC9" w:rsidRPr="00F004E7" w:rsidRDefault="00913BC9" w:rsidP="00BB6F00">
            <w:pPr>
              <w:pStyle w:val="rowtabella0"/>
              <w:rPr>
                <w:color w:val="002060"/>
              </w:rPr>
            </w:pPr>
            <w:r w:rsidRPr="00F004E7">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EC39F"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F39E4D" w14:textId="77777777" w:rsidR="00913BC9" w:rsidRPr="00F004E7" w:rsidRDefault="00913BC9" w:rsidP="00BB6F00">
            <w:pPr>
              <w:pStyle w:val="rowtabella0"/>
              <w:rPr>
                <w:color w:val="002060"/>
              </w:rPr>
            </w:pPr>
            <w:r w:rsidRPr="00F004E7">
              <w:rPr>
                <w:color w:val="002060"/>
              </w:rPr>
              <w:t>28/09/2024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CCD43" w14:textId="77777777" w:rsidR="00913BC9" w:rsidRPr="00F004E7" w:rsidRDefault="00913BC9" w:rsidP="00BB6F00">
            <w:pPr>
              <w:pStyle w:val="rowtabella0"/>
              <w:rPr>
                <w:color w:val="002060"/>
              </w:rPr>
            </w:pPr>
            <w:r w:rsidRPr="00F004E7">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B3C49" w14:textId="77777777" w:rsidR="00913BC9" w:rsidRPr="00F004E7" w:rsidRDefault="00913BC9" w:rsidP="00BB6F00">
            <w:pPr>
              <w:pStyle w:val="rowtabella0"/>
              <w:rPr>
                <w:color w:val="002060"/>
              </w:rPr>
            </w:pPr>
            <w:r w:rsidRPr="00F004E7">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49827" w14:textId="77777777" w:rsidR="00913BC9" w:rsidRPr="00F004E7" w:rsidRDefault="00913BC9" w:rsidP="00BB6F00">
            <w:pPr>
              <w:pStyle w:val="rowtabella0"/>
              <w:rPr>
                <w:color w:val="002060"/>
              </w:rPr>
            </w:pPr>
            <w:r w:rsidRPr="00F004E7">
              <w:rPr>
                <w:color w:val="002060"/>
              </w:rPr>
              <w:t>VIA FALCONARA</w:t>
            </w:r>
          </w:p>
        </w:tc>
      </w:tr>
    </w:tbl>
    <w:p w14:paraId="4AA75470" w14:textId="77777777" w:rsidR="00913BC9" w:rsidRPr="000A650D" w:rsidRDefault="00913BC9" w:rsidP="00D66FF2">
      <w:pPr>
        <w:pStyle w:val="breakline"/>
        <w:rPr>
          <w:color w:val="002060"/>
        </w:rPr>
      </w:pPr>
    </w:p>
    <w:p w14:paraId="3A5D07C7" w14:textId="77777777" w:rsidR="00D66FF2" w:rsidRPr="000A650D" w:rsidRDefault="00D66FF2" w:rsidP="00D66FF2">
      <w:pPr>
        <w:pStyle w:val="titolocampionato0"/>
        <w:shd w:val="clear" w:color="auto" w:fill="CCCCCC"/>
        <w:spacing w:before="80" w:after="40"/>
        <w:rPr>
          <w:color w:val="002060"/>
        </w:rPr>
      </w:pPr>
      <w:r w:rsidRPr="000A650D">
        <w:rPr>
          <w:color w:val="002060"/>
        </w:rPr>
        <w:t>CALCIO A CINQUE SERIE C2</w:t>
      </w:r>
    </w:p>
    <w:p w14:paraId="1E0037BC" w14:textId="77777777" w:rsidR="00D66FF2" w:rsidRPr="000A650D" w:rsidRDefault="00D66FF2" w:rsidP="00D66FF2">
      <w:pPr>
        <w:pStyle w:val="titoloprinc0"/>
        <w:rPr>
          <w:color w:val="002060"/>
        </w:rPr>
      </w:pPr>
      <w:r w:rsidRPr="000A650D">
        <w:rPr>
          <w:color w:val="002060"/>
        </w:rPr>
        <w:t>PROGRAMMA GARE</w:t>
      </w:r>
    </w:p>
    <w:p w14:paraId="0966E3FE" w14:textId="77777777" w:rsidR="00D66FF2" w:rsidRDefault="00D66FF2" w:rsidP="00D66FF2">
      <w:pPr>
        <w:pStyle w:val="breakline"/>
        <w:rPr>
          <w:rFonts w:eastAsiaTheme="minorEastAsia"/>
          <w:color w:val="002060"/>
        </w:rPr>
      </w:pPr>
    </w:p>
    <w:p w14:paraId="54333045" w14:textId="77777777" w:rsidR="00913BC9" w:rsidRPr="00F004E7" w:rsidRDefault="00913BC9" w:rsidP="00913BC9">
      <w:pPr>
        <w:pStyle w:val="sottotitolocampionato10"/>
        <w:rPr>
          <w:color w:val="002060"/>
        </w:rPr>
      </w:pPr>
      <w:r w:rsidRPr="00F004E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9"/>
        <w:gridCol w:w="385"/>
        <w:gridCol w:w="898"/>
        <w:gridCol w:w="1176"/>
        <w:gridCol w:w="1556"/>
        <w:gridCol w:w="1556"/>
      </w:tblGrid>
      <w:tr w:rsidR="00913BC9" w:rsidRPr="00F004E7" w14:paraId="32C74A27"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F9C2F"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79E1A"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91BEB"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0E35C"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F03DB"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3D4AF"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2F53F"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65F531F6"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7492F6" w14:textId="77777777" w:rsidR="00913BC9" w:rsidRPr="00F004E7" w:rsidRDefault="00913BC9" w:rsidP="00BB6F00">
            <w:pPr>
              <w:pStyle w:val="rowtabella0"/>
              <w:rPr>
                <w:color w:val="002060"/>
              </w:rPr>
            </w:pPr>
            <w:r w:rsidRPr="00F004E7">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6A435" w14:textId="77777777" w:rsidR="00913BC9" w:rsidRPr="00F004E7" w:rsidRDefault="00913BC9" w:rsidP="00BB6F00">
            <w:pPr>
              <w:pStyle w:val="rowtabella0"/>
              <w:rPr>
                <w:color w:val="002060"/>
              </w:rPr>
            </w:pPr>
            <w:r w:rsidRPr="00F004E7">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671F9"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F4CDF" w14:textId="77777777" w:rsidR="00913BC9" w:rsidRPr="00F004E7" w:rsidRDefault="00913BC9" w:rsidP="00BB6F00">
            <w:pPr>
              <w:pStyle w:val="rowtabella0"/>
              <w:rPr>
                <w:color w:val="002060"/>
              </w:rPr>
            </w:pPr>
            <w:r w:rsidRPr="00F004E7">
              <w:rPr>
                <w:color w:val="002060"/>
              </w:rPr>
              <w:t>27/09/2024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50B08" w14:textId="77777777" w:rsidR="00913BC9" w:rsidRPr="00F004E7" w:rsidRDefault="00913BC9" w:rsidP="00BB6F00">
            <w:pPr>
              <w:pStyle w:val="rowtabella0"/>
              <w:rPr>
                <w:color w:val="002060"/>
              </w:rPr>
            </w:pPr>
            <w:r w:rsidRPr="00F004E7">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5340E" w14:textId="77777777" w:rsidR="00913BC9" w:rsidRPr="00F004E7" w:rsidRDefault="00913BC9" w:rsidP="00BB6F00">
            <w:pPr>
              <w:pStyle w:val="rowtabella0"/>
              <w:rPr>
                <w:color w:val="002060"/>
              </w:rPr>
            </w:pPr>
            <w:r w:rsidRPr="00F004E7">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AEA8F" w14:textId="77777777" w:rsidR="00913BC9" w:rsidRPr="00F004E7" w:rsidRDefault="00913BC9" w:rsidP="00BB6F00">
            <w:pPr>
              <w:pStyle w:val="rowtabella0"/>
              <w:rPr>
                <w:color w:val="002060"/>
              </w:rPr>
            </w:pPr>
            <w:r w:rsidRPr="00F004E7">
              <w:rPr>
                <w:color w:val="002060"/>
              </w:rPr>
              <w:t>VIA TOBAGI STAZ. CASTELBELLINO</w:t>
            </w:r>
          </w:p>
        </w:tc>
      </w:tr>
      <w:tr w:rsidR="00913BC9" w:rsidRPr="00F004E7" w14:paraId="5D6528C1"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8A852F" w14:textId="77777777" w:rsidR="00913BC9" w:rsidRPr="00F004E7" w:rsidRDefault="00913BC9" w:rsidP="00BB6F00">
            <w:pPr>
              <w:pStyle w:val="rowtabella0"/>
              <w:rPr>
                <w:color w:val="002060"/>
              </w:rPr>
            </w:pPr>
            <w:r w:rsidRPr="00F004E7">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24153E" w14:textId="77777777" w:rsidR="00913BC9" w:rsidRPr="00F004E7" w:rsidRDefault="00913BC9" w:rsidP="00BB6F00">
            <w:pPr>
              <w:pStyle w:val="rowtabella0"/>
              <w:rPr>
                <w:color w:val="002060"/>
              </w:rPr>
            </w:pPr>
            <w:r w:rsidRPr="00F004E7">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4FDC11"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BA4B45" w14:textId="77777777" w:rsidR="00913BC9" w:rsidRPr="00F004E7" w:rsidRDefault="00913BC9" w:rsidP="00BB6F00">
            <w:pPr>
              <w:pStyle w:val="rowtabella0"/>
              <w:rPr>
                <w:color w:val="002060"/>
              </w:rPr>
            </w:pPr>
            <w:r w:rsidRPr="00F004E7">
              <w:rPr>
                <w:color w:val="002060"/>
              </w:rPr>
              <w:t>27/09/2024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E680C3" w14:textId="77777777" w:rsidR="00913BC9" w:rsidRPr="00F004E7" w:rsidRDefault="00913BC9" w:rsidP="00BB6F00">
            <w:pPr>
              <w:pStyle w:val="rowtabella0"/>
              <w:rPr>
                <w:color w:val="002060"/>
              </w:rPr>
            </w:pPr>
            <w:r w:rsidRPr="00F004E7">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E6ABDB" w14:textId="77777777" w:rsidR="00913BC9" w:rsidRPr="00F004E7" w:rsidRDefault="00913BC9" w:rsidP="00BB6F00">
            <w:pPr>
              <w:pStyle w:val="rowtabella0"/>
              <w:rPr>
                <w:color w:val="002060"/>
              </w:rPr>
            </w:pPr>
            <w:r w:rsidRPr="00F004E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5BC36D" w14:textId="77777777" w:rsidR="00913BC9" w:rsidRPr="00F004E7" w:rsidRDefault="00913BC9" w:rsidP="00BB6F00">
            <w:pPr>
              <w:pStyle w:val="rowtabella0"/>
              <w:rPr>
                <w:color w:val="002060"/>
              </w:rPr>
            </w:pPr>
            <w:r w:rsidRPr="00F004E7">
              <w:rPr>
                <w:color w:val="002060"/>
              </w:rPr>
              <w:t>VIA ANTONIO ROSMINI 22/B</w:t>
            </w:r>
          </w:p>
        </w:tc>
      </w:tr>
      <w:tr w:rsidR="00913BC9" w:rsidRPr="00F004E7" w14:paraId="4B257044"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D94D22" w14:textId="77777777" w:rsidR="00913BC9" w:rsidRPr="00F004E7" w:rsidRDefault="00913BC9" w:rsidP="00BB6F00">
            <w:pPr>
              <w:pStyle w:val="rowtabella0"/>
              <w:rPr>
                <w:color w:val="002060"/>
              </w:rPr>
            </w:pPr>
            <w:proofErr w:type="gramStart"/>
            <w:r w:rsidRPr="00F004E7">
              <w:rPr>
                <w:color w:val="002060"/>
              </w:rPr>
              <w:t>CITTA</w:t>
            </w:r>
            <w:proofErr w:type="gramEnd"/>
            <w:r w:rsidRPr="00F004E7">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70BCBD" w14:textId="77777777" w:rsidR="00913BC9" w:rsidRPr="00F004E7" w:rsidRDefault="00913BC9" w:rsidP="00BB6F00">
            <w:pPr>
              <w:pStyle w:val="rowtabella0"/>
              <w:rPr>
                <w:color w:val="002060"/>
              </w:rPr>
            </w:pPr>
            <w:r w:rsidRPr="00F004E7">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0558A9"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26EF22" w14:textId="77777777" w:rsidR="00913BC9" w:rsidRPr="00F004E7" w:rsidRDefault="00913BC9" w:rsidP="00BB6F00">
            <w:pPr>
              <w:pStyle w:val="rowtabella0"/>
              <w:rPr>
                <w:color w:val="002060"/>
              </w:rPr>
            </w:pPr>
            <w:r w:rsidRPr="00F004E7">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B0DDD7" w14:textId="77777777" w:rsidR="00913BC9" w:rsidRPr="00F004E7" w:rsidRDefault="00913BC9" w:rsidP="00BB6F00">
            <w:pPr>
              <w:pStyle w:val="rowtabella0"/>
              <w:rPr>
                <w:color w:val="002060"/>
              </w:rPr>
            </w:pPr>
            <w:r w:rsidRPr="00F004E7">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3B6FED" w14:textId="77777777" w:rsidR="00913BC9" w:rsidRPr="00F004E7" w:rsidRDefault="00913BC9" w:rsidP="00BB6F00">
            <w:pPr>
              <w:pStyle w:val="rowtabella0"/>
              <w:rPr>
                <w:color w:val="002060"/>
              </w:rPr>
            </w:pPr>
            <w:r w:rsidRPr="00F004E7">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41A360" w14:textId="77777777" w:rsidR="00913BC9" w:rsidRPr="00F004E7" w:rsidRDefault="00913BC9" w:rsidP="00BB6F00">
            <w:pPr>
              <w:pStyle w:val="rowtabella0"/>
              <w:rPr>
                <w:color w:val="002060"/>
              </w:rPr>
            </w:pPr>
            <w:r w:rsidRPr="00F004E7">
              <w:rPr>
                <w:color w:val="002060"/>
              </w:rPr>
              <w:t>VIA MATTEOTTI</w:t>
            </w:r>
          </w:p>
        </w:tc>
      </w:tr>
      <w:tr w:rsidR="00913BC9" w:rsidRPr="00F004E7" w14:paraId="158EEAB9"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50CB19" w14:textId="77777777" w:rsidR="00913BC9" w:rsidRPr="00F004E7" w:rsidRDefault="00913BC9" w:rsidP="00BB6F00">
            <w:pPr>
              <w:pStyle w:val="rowtabella0"/>
              <w:rPr>
                <w:color w:val="002060"/>
              </w:rPr>
            </w:pPr>
            <w:r w:rsidRPr="00F004E7">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8C7B97" w14:textId="77777777" w:rsidR="00913BC9" w:rsidRPr="00F004E7" w:rsidRDefault="00913BC9" w:rsidP="00BB6F00">
            <w:pPr>
              <w:pStyle w:val="rowtabella0"/>
              <w:rPr>
                <w:color w:val="002060"/>
              </w:rPr>
            </w:pPr>
            <w:r w:rsidRPr="00F004E7">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6E0CEB"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F294FF" w14:textId="77777777" w:rsidR="00913BC9" w:rsidRPr="00F004E7" w:rsidRDefault="00913BC9" w:rsidP="00BB6F00">
            <w:pPr>
              <w:pStyle w:val="rowtabella0"/>
              <w:rPr>
                <w:color w:val="002060"/>
              </w:rPr>
            </w:pPr>
            <w:r w:rsidRPr="00F004E7">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4ADD9D" w14:textId="77777777" w:rsidR="00913BC9" w:rsidRPr="00F004E7" w:rsidRDefault="00913BC9" w:rsidP="00BB6F00">
            <w:pPr>
              <w:pStyle w:val="rowtabella0"/>
              <w:rPr>
                <w:color w:val="002060"/>
              </w:rPr>
            </w:pPr>
            <w:r w:rsidRPr="00F004E7">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24CE37" w14:textId="77777777" w:rsidR="00913BC9" w:rsidRPr="00F004E7" w:rsidRDefault="00913BC9" w:rsidP="00BB6F00">
            <w:pPr>
              <w:pStyle w:val="rowtabella0"/>
              <w:rPr>
                <w:color w:val="002060"/>
              </w:rPr>
            </w:pPr>
            <w:r w:rsidRPr="00F004E7">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07E953" w14:textId="77777777" w:rsidR="00913BC9" w:rsidRPr="00F004E7" w:rsidRDefault="00913BC9" w:rsidP="00BB6F00">
            <w:pPr>
              <w:pStyle w:val="rowtabella0"/>
              <w:rPr>
                <w:color w:val="002060"/>
              </w:rPr>
            </w:pPr>
            <w:r w:rsidRPr="00F004E7">
              <w:rPr>
                <w:color w:val="002060"/>
              </w:rPr>
              <w:t>VIA ROMA, SNC</w:t>
            </w:r>
          </w:p>
        </w:tc>
      </w:tr>
      <w:tr w:rsidR="00913BC9" w:rsidRPr="00F004E7" w14:paraId="055319E0"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CF7F52" w14:textId="77777777" w:rsidR="00913BC9" w:rsidRPr="00F004E7" w:rsidRDefault="00913BC9" w:rsidP="00BB6F00">
            <w:pPr>
              <w:pStyle w:val="rowtabella0"/>
              <w:rPr>
                <w:color w:val="002060"/>
              </w:rPr>
            </w:pPr>
            <w:r w:rsidRPr="00F004E7">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54248A" w14:textId="77777777" w:rsidR="00913BC9" w:rsidRPr="00F004E7" w:rsidRDefault="00913BC9" w:rsidP="00BB6F00">
            <w:pPr>
              <w:pStyle w:val="rowtabella0"/>
              <w:rPr>
                <w:color w:val="002060"/>
              </w:rPr>
            </w:pPr>
            <w:r w:rsidRPr="00F004E7">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0A7B02"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1DAA08" w14:textId="77777777" w:rsidR="00913BC9" w:rsidRPr="00F004E7" w:rsidRDefault="00913BC9" w:rsidP="00BB6F00">
            <w:pPr>
              <w:pStyle w:val="rowtabella0"/>
              <w:rPr>
                <w:color w:val="002060"/>
              </w:rPr>
            </w:pPr>
            <w:r w:rsidRPr="00F004E7">
              <w:rPr>
                <w:color w:val="002060"/>
              </w:rPr>
              <w:t>27/09/2024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10E3FD" w14:textId="77777777" w:rsidR="00913BC9" w:rsidRPr="00F004E7" w:rsidRDefault="00913BC9" w:rsidP="00BB6F00">
            <w:pPr>
              <w:pStyle w:val="rowtabella0"/>
              <w:rPr>
                <w:color w:val="002060"/>
              </w:rPr>
            </w:pPr>
            <w:r w:rsidRPr="00F004E7">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07325C" w14:textId="77777777" w:rsidR="00913BC9" w:rsidRPr="00F004E7" w:rsidRDefault="00913BC9" w:rsidP="00BB6F00">
            <w:pPr>
              <w:pStyle w:val="rowtabella0"/>
              <w:rPr>
                <w:color w:val="002060"/>
              </w:rPr>
            </w:pPr>
            <w:r w:rsidRPr="00F004E7">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23B7E8" w14:textId="77777777" w:rsidR="00913BC9" w:rsidRPr="00F004E7" w:rsidRDefault="00913BC9" w:rsidP="00BB6F00">
            <w:pPr>
              <w:pStyle w:val="rowtabella0"/>
              <w:rPr>
                <w:color w:val="002060"/>
              </w:rPr>
            </w:pPr>
            <w:r w:rsidRPr="00F004E7">
              <w:rPr>
                <w:color w:val="002060"/>
              </w:rPr>
              <w:t>VIA IV NOVEMBRE</w:t>
            </w:r>
          </w:p>
        </w:tc>
      </w:tr>
      <w:tr w:rsidR="00913BC9" w:rsidRPr="00F004E7" w14:paraId="54E7B2E6"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144AA3" w14:textId="77777777" w:rsidR="00913BC9" w:rsidRPr="00F004E7" w:rsidRDefault="00913BC9" w:rsidP="00BB6F00">
            <w:pPr>
              <w:pStyle w:val="rowtabella0"/>
              <w:rPr>
                <w:color w:val="002060"/>
              </w:rPr>
            </w:pPr>
            <w:r w:rsidRPr="00F004E7">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04C20" w14:textId="77777777" w:rsidR="00913BC9" w:rsidRPr="00F004E7" w:rsidRDefault="00913BC9" w:rsidP="00BB6F00">
            <w:pPr>
              <w:pStyle w:val="rowtabella0"/>
              <w:rPr>
                <w:color w:val="002060"/>
              </w:rPr>
            </w:pPr>
            <w:r w:rsidRPr="00F004E7">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5133C"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FB3B2" w14:textId="77777777" w:rsidR="00913BC9" w:rsidRPr="00F004E7" w:rsidRDefault="00913BC9" w:rsidP="00BB6F00">
            <w:pPr>
              <w:pStyle w:val="rowtabella0"/>
              <w:rPr>
                <w:color w:val="002060"/>
              </w:rPr>
            </w:pPr>
            <w:r w:rsidRPr="00F004E7">
              <w:rPr>
                <w:color w:val="002060"/>
              </w:rPr>
              <w:t>27/09/2024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CD97C5" w14:textId="77777777" w:rsidR="00913BC9" w:rsidRPr="00F004E7" w:rsidRDefault="00913BC9" w:rsidP="00BB6F00">
            <w:pPr>
              <w:pStyle w:val="rowtabella0"/>
              <w:rPr>
                <w:color w:val="002060"/>
              </w:rPr>
            </w:pPr>
            <w:r w:rsidRPr="00F004E7">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442DD1" w14:textId="77777777" w:rsidR="00913BC9" w:rsidRPr="00F004E7" w:rsidRDefault="00913BC9" w:rsidP="00BB6F00">
            <w:pPr>
              <w:pStyle w:val="rowtabella0"/>
              <w:rPr>
                <w:color w:val="002060"/>
              </w:rPr>
            </w:pPr>
            <w:r w:rsidRPr="00F004E7">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E8F2E" w14:textId="77777777" w:rsidR="00913BC9" w:rsidRPr="00F004E7" w:rsidRDefault="00913BC9" w:rsidP="00BB6F00">
            <w:pPr>
              <w:pStyle w:val="rowtabella0"/>
              <w:rPr>
                <w:color w:val="002060"/>
              </w:rPr>
            </w:pPr>
            <w:r w:rsidRPr="00F004E7">
              <w:rPr>
                <w:color w:val="002060"/>
              </w:rPr>
              <w:t>VIA LAGO DI MISURINA</w:t>
            </w:r>
          </w:p>
        </w:tc>
      </w:tr>
    </w:tbl>
    <w:p w14:paraId="57C6FD91" w14:textId="77777777" w:rsidR="00913BC9" w:rsidRPr="00F004E7" w:rsidRDefault="00913BC9" w:rsidP="00913BC9">
      <w:pPr>
        <w:pStyle w:val="breakline"/>
        <w:rPr>
          <w:rFonts w:eastAsiaTheme="minorEastAsia"/>
          <w:color w:val="002060"/>
        </w:rPr>
      </w:pPr>
    </w:p>
    <w:p w14:paraId="07FA7F9E" w14:textId="77777777" w:rsidR="00913BC9" w:rsidRPr="00F004E7" w:rsidRDefault="00913BC9" w:rsidP="00913BC9">
      <w:pPr>
        <w:pStyle w:val="breakline"/>
        <w:rPr>
          <w:color w:val="002060"/>
        </w:rPr>
      </w:pPr>
    </w:p>
    <w:p w14:paraId="2FFE7F01" w14:textId="77777777" w:rsidR="00913BC9" w:rsidRPr="00F004E7" w:rsidRDefault="00913BC9" w:rsidP="00913BC9">
      <w:pPr>
        <w:pStyle w:val="breakline"/>
        <w:rPr>
          <w:color w:val="002060"/>
        </w:rPr>
      </w:pPr>
    </w:p>
    <w:p w14:paraId="515B2274" w14:textId="77777777" w:rsidR="00913BC9" w:rsidRPr="00F004E7" w:rsidRDefault="00913BC9" w:rsidP="00913BC9">
      <w:pPr>
        <w:pStyle w:val="sottotitolocampionato10"/>
        <w:rPr>
          <w:color w:val="002060"/>
        </w:rPr>
      </w:pPr>
      <w:r w:rsidRPr="00F004E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7"/>
        <w:gridCol w:w="385"/>
        <w:gridCol w:w="898"/>
        <w:gridCol w:w="1174"/>
        <w:gridCol w:w="1566"/>
        <w:gridCol w:w="1543"/>
      </w:tblGrid>
      <w:tr w:rsidR="00913BC9" w:rsidRPr="00F004E7" w14:paraId="16CF1E5B"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594DB"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C71CB"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66996"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D8E76"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F1F27"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B16A7"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0C556"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2FBB142D"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CC3FAF" w14:textId="77777777" w:rsidR="00913BC9" w:rsidRPr="00F004E7" w:rsidRDefault="00913BC9" w:rsidP="00BB6F00">
            <w:pPr>
              <w:pStyle w:val="rowtabella0"/>
              <w:rPr>
                <w:color w:val="002060"/>
              </w:rPr>
            </w:pPr>
            <w:r w:rsidRPr="00F004E7">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3E003" w14:textId="77777777" w:rsidR="00913BC9" w:rsidRPr="00F004E7" w:rsidRDefault="00913BC9" w:rsidP="00BB6F00">
            <w:pPr>
              <w:pStyle w:val="rowtabella0"/>
              <w:rPr>
                <w:color w:val="002060"/>
              </w:rPr>
            </w:pPr>
            <w:r w:rsidRPr="00F004E7">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A598D9"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59ACA" w14:textId="77777777" w:rsidR="00913BC9" w:rsidRPr="00F004E7" w:rsidRDefault="00913BC9" w:rsidP="00BB6F00">
            <w:pPr>
              <w:pStyle w:val="rowtabella0"/>
              <w:rPr>
                <w:color w:val="002060"/>
              </w:rPr>
            </w:pPr>
            <w:r w:rsidRPr="00F004E7">
              <w:rPr>
                <w:color w:val="002060"/>
              </w:rPr>
              <w:t>27/09/2024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02F0A" w14:textId="77777777" w:rsidR="00913BC9" w:rsidRPr="00F004E7" w:rsidRDefault="00913BC9" w:rsidP="00BB6F00">
            <w:pPr>
              <w:pStyle w:val="rowtabella0"/>
              <w:rPr>
                <w:color w:val="002060"/>
              </w:rPr>
            </w:pPr>
            <w:r w:rsidRPr="00F004E7">
              <w:rPr>
                <w:color w:val="002060"/>
              </w:rPr>
              <w:t>5300 IMPIANTO C5 "SAN LIBERATO"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995FB" w14:textId="77777777" w:rsidR="00913BC9" w:rsidRPr="00F004E7" w:rsidRDefault="00913BC9" w:rsidP="00BB6F00">
            <w:pPr>
              <w:pStyle w:val="rowtabella0"/>
              <w:rPr>
                <w:color w:val="002060"/>
              </w:rPr>
            </w:pPr>
            <w:r w:rsidRPr="00F004E7">
              <w:rPr>
                <w:color w:val="002060"/>
              </w:rPr>
              <w:t>MONTECASSIANO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8BA80E" w14:textId="77777777" w:rsidR="00913BC9" w:rsidRPr="00F004E7" w:rsidRDefault="00913BC9" w:rsidP="00BB6F00">
            <w:pPr>
              <w:pStyle w:val="rowtabella0"/>
              <w:rPr>
                <w:color w:val="002060"/>
              </w:rPr>
            </w:pPr>
            <w:r w:rsidRPr="00F004E7">
              <w:rPr>
                <w:color w:val="002060"/>
              </w:rPr>
              <w:t>LOC. SAN LIBERATO</w:t>
            </w:r>
          </w:p>
        </w:tc>
      </w:tr>
      <w:tr w:rsidR="00913BC9" w:rsidRPr="00F004E7" w14:paraId="380A0D58"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01DC30" w14:textId="77777777" w:rsidR="00913BC9" w:rsidRPr="00F004E7" w:rsidRDefault="00913BC9" w:rsidP="00BB6F00">
            <w:pPr>
              <w:pStyle w:val="rowtabella0"/>
              <w:rPr>
                <w:color w:val="002060"/>
              </w:rPr>
            </w:pPr>
            <w:r w:rsidRPr="00F004E7">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68EF1C" w14:textId="77777777" w:rsidR="00913BC9" w:rsidRPr="00F004E7" w:rsidRDefault="00913BC9" w:rsidP="00BB6F00">
            <w:pPr>
              <w:pStyle w:val="rowtabella0"/>
              <w:rPr>
                <w:color w:val="002060"/>
              </w:rPr>
            </w:pPr>
            <w:r w:rsidRPr="00F004E7">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A9DE90"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CC088A" w14:textId="77777777" w:rsidR="00913BC9" w:rsidRPr="00F004E7" w:rsidRDefault="00913BC9" w:rsidP="00BB6F00">
            <w:pPr>
              <w:pStyle w:val="rowtabella0"/>
              <w:rPr>
                <w:color w:val="002060"/>
              </w:rPr>
            </w:pPr>
            <w:r w:rsidRPr="00F004E7">
              <w:rPr>
                <w:color w:val="002060"/>
              </w:rPr>
              <w:t>27/09/2024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7061E2" w14:textId="77777777" w:rsidR="00913BC9" w:rsidRPr="00F004E7" w:rsidRDefault="00913BC9" w:rsidP="00BB6F00">
            <w:pPr>
              <w:pStyle w:val="rowtabella0"/>
              <w:rPr>
                <w:color w:val="002060"/>
              </w:rPr>
            </w:pPr>
            <w:r w:rsidRPr="00F004E7">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680D72" w14:textId="77777777" w:rsidR="00913BC9" w:rsidRPr="00F004E7" w:rsidRDefault="00913BC9" w:rsidP="00BB6F00">
            <w:pPr>
              <w:pStyle w:val="rowtabella0"/>
              <w:rPr>
                <w:color w:val="002060"/>
              </w:rPr>
            </w:pPr>
            <w:r w:rsidRPr="00F004E7">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D888EF" w14:textId="77777777" w:rsidR="00913BC9" w:rsidRPr="00F004E7" w:rsidRDefault="00913BC9" w:rsidP="00BB6F00">
            <w:pPr>
              <w:pStyle w:val="rowtabella0"/>
              <w:rPr>
                <w:color w:val="002060"/>
              </w:rPr>
            </w:pPr>
            <w:r w:rsidRPr="00F004E7">
              <w:rPr>
                <w:color w:val="002060"/>
              </w:rPr>
              <w:t>VIA CERQUATTI</w:t>
            </w:r>
          </w:p>
        </w:tc>
      </w:tr>
      <w:tr w:rsidR="00913BC9" w:rsidRPr="00F004E7" w14:paraId="53250E80"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AECCFF" w14:textId="77777777" w:rsidR="00913BC9" w:rsidRPr="00F004E7" w:rsidRDefault="00913BC9" w:rsidP="00BB6F00">
            <w:pPr>
              <w:pStyle w:val="rowtabella0"/>
              <w:rPr>
                <w:color w:val="002060"/>
              </w:rPr>
            </w:pPr>
            <w:r w:rsidRPr="00F004E7">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FB3F48" w14:textId="77777777" w:rsidR="00913BC9" w:rsidRPr="00F004E7" w:rsidRDefault="00913BC9" w:rsidP="00BB6F00">
            <w:pPr>
              <w:pStyle w:val="rowtabella0"/>
              <w:rPr>
                <w:color w:val="002060"/>
              </w:rPr>
            </w:pPr>
            <w:r w:rsidRPr="00F004E7">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B79587"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F05D4C" w14:textId="77777777" w:rsidR="00913BC9" w:rsidRPr="00F004E7" w:rsidRDefault="00913BC9" w:rsidP="00BB6F00">
            <w:pPr>
              <w:pStyle w:val="rowtabella0"/>
              <w:rPr>
                <w:color w:val="002060"/>
              </w:rPr>
            </w:pPr>
            <w:r w:rsidRPr="00F004E7">
              <w:rPr>
                <w:color w:val="002060"/>
              </w:rPr>
              <w:t>27/09/2024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37ECD2" w14:textId="77777777" w:rsidR="00913BC9" w:rsidRPr="00F004E7" w:rsidRDefault="00913BC9" w:rsidP="00BB6F00">
            <w:pPr>
              <w:pStyle w:val="rowtabella0"/>
              <w:rPr>
                <w:color w:val="002060"/>
              </w:rPr>
            </w:pPr>
            <w:r w:rsidRPr="00F004E7">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8527AE" w14:textId="77777777" w:rsidR="00913BC9" w:rsidRPr="00F004E7" w:rsidRDefault="00913BC9" w:rsidP="00BB6F00">
            <w:pPr>
              <w:pStyle w:val="rowtabella0"/>
              <w:rPr>
                <w:color w:val="002060"/>
              </w:rPr>
            </w:pPr>
            <w:r w:rsidRPr="00F004E7">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500D90" w14:textId="77777777" w:rsidR="00913BC9" w:rsidRPr="00F004E7" w:rsidRDefault="00913BC9" w:rsidP="00BB6F00">
            <w:pPr>
              <w:pStyle w:val="rowtabella0"/>
              <w:rPr>
                <w:color w:val="002060"/>
              </w:rPr>
            </w:pPr>
            <w:r w:rsidRPr="00F004E7">
              <w:rPr>
                <w:color w:val="002060"/>
              </w:rPr>
              <w:t>VIA ALDO MORO</w:t>
            </w:r>
          </w:p>
        </w:tc>
      </w:tr>
      <w:tr w:rsidR="00913BC9" w:rsidRPr="00F004E7" w14:paraId="179CF878"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AA1F63" w14:textId="77777777" w:rsidR="00913BC9" w:rsidRPr="00F004E7" w:rsidRDefault="00913BC9" w:rsidP="00BB6F00">
            <w:pPr>
              <w:pStyle w:val="rowtabella0"/>
              <w:rPr>
                <w:color w:val="002060"/>
              </w:rPr>
            </w:pPr>
            <w:r w:rsidRPr="00F004E7">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82FF77" w14:textId="77777777" w:rsidR="00913BC9" w:rsidRPr="00F004E7" w:rsidRDefault="00913BC9" w:rsidP="00BB6F00">
            <w:pPr>
              <w:pStyle w:val="rowtabella0"/>
              <w:rPr>
                <w:color w:val="002060"/>
              </w:rPr>
            </w:pPr>
            <w:r w:rsidRPr="00F004E7">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8F64A7"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152E24" w14:textId="77777777" w:rsidR="00913BC9" w:rsidRPr="00F004E7" w:rsidRDefault="00913BC9" w:rsidP="00BB6F00">
            <w:pPr>
              <w:pStyle w:val="rowtabella0"/>
              <w:rPr>
                <w:color w:val="002060"/>
              </w:rPr>
            </w:pPr>
            <w:r w:rsidRPr="00F004E7">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97DBE5" w14:textId="77777777" w:rsidR="00913BC9" w:rsidRPr="00F004E7" w:rsidRDefault="00913BC9" w:rsidP="00BB6F00">
            <w:pPr>
              <w:pStyle w:val="rowtabella0"/>
              <w:rPr>
                <w:color w:val="002060"/>
              </w:rPr>
            </w:pPr>
            <w:r w:rsidRPr="00F004E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DB983D" w14:textId="77777777" w:rsidR="00913BC9" w:rsidRPr="00F004E7" w:rsidRDefault="00913BC9" w:rsidP="00BB6F00">
            <w:pPr>
              <w:pStyle w:val="rowtabella0"/>
              <w:rPr>
                <w:color w:val="002060"/>
              </w:rPr>
            </w:pPr>
            <w:r w:rsidRPr="00F004E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6C30E7" w14:textId="77777777" w:rsidR="00913BC9" w:rsidRPr="00F004E7" w:rsidRDefault="00913BC9" w:rsidP="00BB6F00">
            <w:pPr>
              <w:pStyle w:val="rowtabella0"/>
              <w:rPr>
                <w:color w:val="002060"/>
              </w:rPr>
            </w:pPr>
            <w:r w:rsidRPr="00F004E7">
              <w:rPr>
                <w:color w:val="002060"/>
              </w:rPr>
              <w:t xml:space="preserve">VIA </w:t>
            </w:r>
            <w:proofErr w:type="gramStart"/>
            <w:r w:rsidRPr="00F004E7">
              <w:rPr>
                <w:color w:val="002060"/>
              </w:rPr>
              <w:t>B.BUOZZI</w:t>
            </w:r>
            <w:proofErr w:type="gramEnd"/>
          </w:p>
        </w:tc>
      </w:tr>
      <w:tr w:rsidR="00913BC9" w:rsidRPr="00F004E7" w14:paraId="7B4339B7"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F4D24E" w14:textId="77777777" w:rsidR="00913BC9" w:rsidRPr="00F004E7" w:rsidRDefault="00913BC9" w:rsidP="00BB6F00">
            <w:pPr>
              <w:pStyle w:val="rowtabella0"/>
              <w:rPr>
                <w:color w:val="002060"/>
              </w:rPr>
            </w:pPr>
            <w:r w:rsidRPr="00F004E7">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34FBCF" w14:textId="77777777" w:rsidR="00913BC9" w:rsidRPr="00F004E7" w:rsidRDefault="00913BC9" w:rsidP="00BB6F00">
            <w:pPr>
              <w:pStyle w:val="rowtabella0"/>
              <w:rPr>
                <w:color w:val="002060"/>
              </w:rPr>
            </w:pPr>
            <w:r w:rsidRPr="00F004E7">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AD2F9B"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082D71" w14:textId="77777777" w:rsidR="00913BC9" w:rsidRPr="00F004E7" w:rsidRDefault="00913BC9" w:rsidP="00BB6F00">
            <w:pPr>
              <w:pStyle w:val="rowtabella0"/>
              <w:rPr>
                <w:color w:val="002060"/>
              </w:rPr>
            </w:pPr>
            <w:r w:rsidRPr="00F004E7">
              <w:rPr>
                <w:color w:val="002060"/>
              </w:rPr>
              <w:t>27/09/2024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C4239D" w14:textId="77777777" w:rsidR="00913BC9" w:rsidRPr="00F004E7" w:rsidRDefault="00913BC9" w:rsidP="00BB6F00">
            <w:pPr>
              <w:pStyle w:val="rowtabella0"/>
              <w:rPr>
                <w:color w:val="002060"/>
              </w:rPr>
            </w:pPr>
            <w:r w:rsidRPr="00F004E7">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971687" w14:textId="77777777" w:rsidR="00913BC9" w:rsidRPr="00F004E7" w:rsidRDefault="00913BC9" w:rsidP="00BB6F00">
            <w:pPr>
              <w:pStyle w:val="rowtabella0"/>
              <w:rPr>
                <w:color w:val="002060"/>
              </w:rPr>
            </w:pPr>
            <w:r w:rsidRPr="00F004E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480061" w14:textId="77777777" w:rsidR="00913BC9" w:rsidRPr="00F004E7" w:rsidRDefault="00913BC9" w:rsidP="00BB6F00">
            <w:pPr>
              <w:pStyle w:val="rowtabella0"/>
              <w:rPr>
                <w:color w:val="002060"/>
              </w:rPr>
            </w:pPr>
            <w:r w:rsidRPr="00F004E7">
              <w:rPr>
                <w:color w:val="002060"/>
              </w:rPr>
              <w:t xml:space="preserve">VIA MANZONI FZ. </w:t>
            </w:r>
            <w:proofErr w:type="gramStart"/>
            <w:r w:rsidRPr="00F004E7">
              <w:rPr>
                <w:color w:val="002060"/>
              </w:rPr>
              <w:t>S.BIAGIO</w:t>
            </w:r>
            <w:proofErr w:type="gramEnd"/>
          </w:p>
        </w:tc>
      </w:tr>
      <w:tr w:rsidR="00913BC9" w:rsidRPr="00F004E7" w14:paraId="24A9739A"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0A0F53" w14:textId="77777777" w:rsidR="00913BC9" w:rsidRPr="00F004E7" w:rsidRDefault="00913BC9" w:rsidP="00BB6F00">
            <w:pPr>
              <w:pStyle w:val="rowtabella0"/>
              <w:rPr>
                <w:color w:val="002060"/>
              </w:rPr>
            </w:pPr>
            <w:r w:rsidRPr="00F004E7">
              <w:rPr>
                <w:color w:val="002060"/>
              </w:rPr>
              <w:t>CASTELRAIMONDO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AC7EE" w14:textId="77777777" w:rsidR="00913BC9" w:rsidRPr="00F004E7" w:rsidRDefault="00913BC9" w:rsidP="00BB6F00">
            <w:pPr>
              <w:pStyle w:val="rowtabella0"/>
              <w:rPr>
                <w:color w:val="002060"/>
              </w:rPr>
            </w:pPr>
            <w:r w:rsidRPr="00F004E7">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4DB10"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4DA57" w14:textId="77777777" w:rsidR="00913BC9" w:rsidRPr="00F004E7" w:rsidRDefault="00913BC9" w:rsidP="00BB6F00">
            <w:pPr>
              <w:pStyle w:val="rowtabella0"/>
              <w:rPr>
                <w:color w:val="002060"/>
              </w:rPr>
            </w:pPr>
            <w:r w:rsidRPr="00F004E7">
              <w:rPr>
                <w:color w:val="002060"/>
              </w:rPr>
              <w:t>28/09/2024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991A2A" w14:textId="77777777" w:rsidR="00913BC9" w:rsidRPr="00F004E7" w:rsidRDefault="00913BC9" w:rsidP="00BB6F00">
            <w:pPr>
              <w:pStyle w:val="rowtabella0"/>
              <w:rPr>
                <w:color w:val="002060"/>
              </w:rPr>
            </w:pPr>
            <w:r w:rsidRPr="00F004E7">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D9FEF" w14:textId="77777777" w:rsidR="00913BC9" w:rsidRPr="00F004E7" w:rsidRDefault="00913BC9" w:rsidP="00BB6F00">
            <w:pPr>
              <w:pStyle w:val="rowtabella0"/>
              <w:rPr>
                <w:color w:val="002060"/>
              </w:rPr>
            </w:pPr>
            <w:r w:rsidRPr="00F004E7">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3D9C7F" w14:textId="77777777" w:rsidR="00913BC9" w:rsidRPr="00F004E7" w:rsidRDefault="00913BC9" w:rsidP="00BB6F00">
            <w:pPr>
              <w:pStyle w:val="rowtabella0"/>
              <w:rPr>
                <w:color w:val="002060"/>
              </w:rPr>
            </w:pPr>
            <w:r w:rsidRPr="00F004E7">
              <w:rPr>
                <w:color w:val="002060"/>
              </w:rPr>
              <w:t>VIA GRAMSCI-VIA FEGGIANI</w:t>
            </w:r>
          </w:p>
        </w:tc>
      </w:tr>
    </w:tbl>
    <w:p w14:paraId="13C4AF05" w14:textId="77777777" w:rsidR="00913BC9" w:rsidRPr="00F004E7" w:rsidRDefault="00913BC9" w:rsidP="00913BC9">
      <w:pPr>
        <w:pStyle w:val="breakline"/>
        <w:rPr>
          <w:rFonts w:eastAsiaTheme="minorEastAsia"/>
          <w:color w:val="002060"/>
        </w:rPr>
      </w:pPr>
    </w:p>
    <w:p w14:paraId="7B7AFEA5" w14:textId="77777777" w:rsidR="00913BC9" w:rsidRPr="00F004E7" w:rsidRDefault="00913BC9" w:rsidP="00913BC9">
      <w:pPr>
        <w:pStyle w:val="breakline"/>
        <w:rPr>
          <w:color w:val="002060"/>
        </w:rPr>
      </w:pPr>
    </w:p>
    <w:p w14:paraId="38880A1C" w14:textId="77777777" w:rsidR="00913BC9" w:rsidRPr="00F004E7" w:rsidRDefault="00913BC9" w:rsidP="00913BC9">
      <w:pPr>
        <w:pStyle w:val="breakline"/>
        <w:rPr>
          <w:color w:val="002060"/>
        </w:rPr>
      </w:pPr>
    </w:p>
    <w:p w14:paraId="55F8ABE9" w14:textId="77777777" w:rsidR="00913BC9" w:rsidRPr="00F004E7" w:rsidRDefault="00913BC9" w:rsidP="00913BC9">
      <w:pPr>
        <w:pStyle w:val="sottotitolocampionato10"/>
        <w:rPr>
          <w:color w:val="002060"/>
        </w:rPr>
      </w:pPr>
      <w:r w:rsidRPr="00F004E7">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3"/>
        <w:gridCol w:w="385"/>
        <w:gridCol w:w="898"/>
        <w:gridCol w:w="1191"/>
        <w:gridCol w:w="1545"/>
        <w:gridCol w:w="1547"/>
      </w:tblGrid>
      <w:tr w:rsidR="00913BC9" w:rsidRPr="00F004E7" w14:paraId="38F404FB"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7FE62" w14:textId="77777777" w:rsidR="00913BC9" w:rsidRPr="00F004E7" w:rsidRDefault="00913BC9" w:rsidP="00BB6F00">
            <w:pPr>
              <w:pStyle w:val="headertabella0"/>
              <w:rPr>
                <w:color w:val="002060"/>
              </w:rPr>
            </w:pPr>
            <w:r w:rsidRPr="00F004E7">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6CF4A"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B33FC"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605D1"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9F067"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88099"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A5DF9"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1EDE6C6F"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6FDDD7" w14:textId="77777777" w:rsidR="00913BC9" w:rsidRPr="00F004E7" w:rsidRDefault="00913BC9" w:rsidP="00BB6F00">
            <w:pPr>
              <w:pStyle w:val="rowtabella0"/>
              <w:rPr>
                <w:color w:val="002060"/>
              </w:rPr>
            </w:pPr>
            <w:r w:rsidRPr="00F004E7">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E2D9D" w14:textId="77777777" w:rsidR="00913BC9" w:rsidRPr="00F004E7" w:rsidRDefault="00913BC9" w:rsidP="00BB6F00">
            <w:pPr>
              <w:pStyle w:val="rowtabella0"/>
              <w:rPr>
                <w:color w:val="002060"/>
              </w:rPr>
            </w:pPr>
            <w:r w:rsidRPr="00F004E7">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8B5D5"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45F09" w14:textId="77777777" w:rsidR="00913BC9" w:rsidRPr="00F004E7" w:rsidRDefault="00913BC9" w:rsidP="00BB6F00">
            <w:pPr>
              <w:pStyle w:val="rowtabella0"/>
              <w:rPr>
                <w:color w:val="002060"/>
              </w:rPr>
            </w:pPr>
            <w:r w:rsidRPr="00F004E7">
              <w:rPr>
                <w:color w:val="002060"/>
              </w:rPr>
              <w:t>27/09/2024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E87A8" w14:textId="77777777" w:rsidR="00913BC9" w:rsidRPr="00F004E7" w:rsidRDefault="00913BC9" w:rsidP="00BB6F00">
            <w:pPr>
              <w:pStyle w:val="rowtabella0"/>
              <w:rPr>
                <w:color w:val="002060"/>
              </w:rPr>
            </w:pPr>
            <w:r w:rsidRPr="00F004E7">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6F207" w14:textId="77777777" w:rsidR="00913BC9" w:rsidRPr="00F004E7" w:rsidRDefault="00913BC9" w:rsidP="00BB6F00">
            <w:pPr>
              <w:pStyle w:val="rowtabella0"/>
              <w:rPr>
                <w:color w:val="002060"/>
              </w:rPr>
            </w:pPr>
            <w:r w:rsidRPr="00F004E7">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FC0A6" w14:textId="77777777" w:rsidR="00913BC9" w:rsidRPr="00F004E7" w:rsidRDefault="00913BC9" w:rsidP="00BB6F00">
            <w:pPr>
              <w:pStyle w:val="rowtabella0"/>
              <w:rPr>
                <w:color w:val="002060"/>
              </w:rPr>
            </w:pPr>
            <w:r w:rsidRPr="00F004E7">
              <w:rPr>
                <w:color w:val="002060"/>
              </w:rPr>
              <w:t>VIA DELL IRIS</w:t>
            </w:r>
          </w:p>
        </w:tc>
      </w:tr>
      <w:tr w:rsidR="00913BC9" w:rsidRPr="00F004E7" w14:paraId="167988B2"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F2A6C7" w14:textId="77777777" w:rsidR="00913BC9" w:rsidRPr="00F004E7" w:rsidRDefault="00913BC9" w:rsidP="00BB6F00">
            <w:pPr>
              <w:pStyle w:val="rowtabella0"/>
              <w:rPr>
                <w:color w:val="002060"/>
              </w:rPr>
            </w:pPr>
            <w:r w:rsidRPr="00F004E7">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F512EF" w14:textId="77777777" w:rsidR="00913BC9" w:rsidRPr="00F004E7" w:rsidRDefault="00913BC9" w:rsidP="00BB6F00">
            <w:pPr>
              <w:pStyle w:val="rowtabella0"/>
              <w:rPr>
                <w:color w:val="002060"/>
              </w:rPr>
            </w:pPr>
            <w:r w:rsidRPr="00F004E7">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E43137"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40F560" w14:textId="77777777" w:rsidR="00913BC9" w:rsidRPr="00F004E7" w:rsidRDefault="00913BC9" w:rsidP="00BB6F00">
            <w:pPr>
              <w:pStyle w:val="rowtabella0"/>
              <w:rPr>
                <w:color w:val="002060"/>
              </w:rPr>
            </w:pPr>
            <w:r w:rsidRPr="00F004E7">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126160" w14:textId="77777777" w:rsidR="00913BC9" w:rsidRPr="00F004E7" w:rsidRDefault="00913BC9" w:rsidP="00BB6F00">
            <w:pPr>
              <w:pStyle w:val="rowtabella0"/>
              <w:rPr>
                <w:color w:val="002060"/>
              </w:rPr>
            </w:pPr>
            <w:r w:rsidRPr="00F004E7">
              <w:rPr>
                <w:color w:val="002060"/>
              </w:rPr>
              <w:t>5299 CENTRO SP. POL. "</w:t>
            </w:r>
            <w:proofErr w:type="gramStart"/>
            <w:r w:rsidRPr="00F004E7">
              <w:rPr>
                <w:color w:val="002060"/>
              </w:rPr>
              <w:t>R.GATTARI</w:t>
            </w:r>
            <w:proofErr w:type="gramEnd"/>
            <w:r w:rsidRPr="00F004E7">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2EA997" w14:textId="77777777" w:rsidR="00913BC9" w:rsidRPr="00F004E7" w:rsidRDefault="00913BC9" w:rsidP="00BB6F00">
            <w:pPr>
              <w:pStyle w:val="rowtabella0"/>
              <w:rPr>
                <w:color w:val="002060"/>
              </w:rPr>
            </w:pPr>
            <w:r w:rsidRPr="00F004E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2D0083" w14:textId="77777777" w:rsidR="00913BC9" w:rsidRPr="00F004E7" w:rsidRDefault="00913BC9" w:rsidP="00BB6F00">
            <w:pPr>
              <w:pStyle w:val="rowtabella0"/>
              <w:rPr>
                <w:color w:val="002060"/>
              </w:rPr>
            </w:pPr>
            <w:r w:rsidRPr="00F004E7">
              <w:rPr>
                <w:color w:val="002060"/>
              </w:rPr>
              <w:t>VIA TAGLIAMENTO</w:t>
            </w:r>
          </w:p>
        </w:tc>
      </w:tr>
      <w:tr w:rsidR="00913BC9" w:rsidRPr="00F004E7" w14:paraId="240F16E6"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7DC5BE" w14:textId="77777777" w:rsidR="00913BC9" w:rsidRPr="00F004E7" w:rsidRDefault="00913BC9" w:rsidP="00BB6F00">
            <w:pPr>
              <w:pStyle w:val="rowtabella0"/>
              <w:rPr>
                <w:color w:val="002060"/>
              </w:rPr>
            </w:pPr>
            <w:r w:rsidRPr="00F004E7">
              <w:rPr>
                <w:color w:val="002060"/>
              </w:rPr>
              <w:t>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17E2E4" w14:textId="77777777" w:rsidR="00913BC9" w:rsidRPr="00F004E7" w:rsidRDefault="00913BC9" w:rsidP="00BB6F00">
            <w:pPr>
              <w:pStyle w:val="rowtabella0"/>
              <w:rPr>
                <w:color w:val="002060"/>
              </w:rPr>
            </w:pPr>
            <w:r w:rsidRPr="00F004E7">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6808A3"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203DD0" w14:textId="77777777" w:rsidR="00913BC9" w:rsidRPr="00F004E7" w:rsidRDefault="00913BC9" w:rsidP="00BB6F00">
            <w:pPr>
              <w:pStyle w:val="rowtabella0"/>
              <w:rPr>
                <w:color w:val="002060"/>
              </w:rPr>
            </w:pPr>
            <w:r w:rsidRPr="00F004E7">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F04448" w14:textId="77777777" w:rsidR="00913BC9" w:rsidRPr="00F004E7" w:rsidRDefault="00913BC9" w:rsidP="00BB6F00">
            <w:pPr>
              <w:pStyle w:val="rowtabella0"/>
              <w:rPr>
                <w:color w:val="002060"/>
              </w:rPr>
            </w:pPr>
            <w:r w:rsidRPr="00F004E7">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785153" w14:textId="77777777" w:rsidR="00913BC9" w:rsidRPr="00F004E7" w:rsidRDefault="00913BC9" w:rsidP="00BB6F00">
            <w:pPr>
              <w:pStyle w:val="rowtabella0"/>
              <w:rPr>
                <w:color w:val="002060"/>
              </w:rPr>
            </w:pPr>
            <w:r w:rsidRPr="00F004E7">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D4CED1" w14:textId="77777777" w:rsidR="00913BC9" w:rsidRPr="00F004E7" w:rsidRDefault="00913BC9" w:rsidP="00BB6F00">
            <w:pPr>
              <w:pStyle w:val="rowtabella0"/>
              <w:rPr>
                <w:color w:val="002060"/>
              </w:rPr>
            </w:pPr>
            <w:r w:rsidRPr="00F004E7">
              <w:rPr>
                <w:color w:val="002060"/>
              </w:rPr>
              <w:t>VIA FAVETO</w:t>
            </w:r>
          </w:p>
        </w:tc>
      </w:tr>
      <w:tr w:rsidR="00913BC9" w:rsidRPr="00F004E7" w14:paraId="3CD7A696"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EE2967" w14:textId="77777777" w:rsidR="00913BC9" w:rsidRPr="00F004E7" w:rsidRDefault="00913BC9" w:rsidP="00BB6F00">
            <w:pPr>
              <w:pStyle w:val="rowtabella0"/>
              <w:rPr>
                <w:color w:val="002060"/>
              </w:rPr>
            </w:pPr>
            <w:r w:rsidRPr="00F004E7">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B748EE" w14:textId="77777777" w:rsidR="00913BC9" w:rsidRPr="00F004E7" w:rsidRDefault="00913BC9" w:rsidP="00BB6F00">
            <w:pPr>
              <w:pStyle w:val="rowtabella0"/>
              <w:rPr>
                <w:color w:val="002060"/>
              </w:rPr>
            </w:pPr>
            <w:r w:rsidRPr="00F004E7">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75BDB0"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FAB9A4" w14:textId="77777777" w:rsidR="00913BC9" w:rsidRPr="00F004E7" w:rsidRDefault="00913BC9" w:rsidP="00BB6F00">
            <w:pPr>
              <w:pStyle w:val="rowtabella0"/>
              <w:rPr>
                <w:color w:val="002060"/>
              </w:rPr>
            </w:pPr>
            <w:r w:rsidRPr="00F004E7">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B0A4F6" w14:textId="77777777" w:rsidR="00913BC9" w:rsidRPr="00F004E7" w:rsidRDefault="00913BC9" w:rsidP="00BB6F00">
            <w:pPr>
              <w:pStyle w:val="rowtabella0"/>
              <w:rPr>
                <w:color w:val="002060"/>
              </w:rPr>
            </w:pPr>
            <w:r w:rsidRPr="00F004E7">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B57026" w14:textId="77777777" w:rsidR="00913BC9" w:rsidRPr="00F004E7" w:rsidRDefault="00913BC9" w:rsidP="00BB6F00">
            <w:pPr>
              <w:pStyle w:val="rowtabella0"/>
              <w:rPr>
                <w:color w:val="002060"/>
              </w:rPr>
            </w:pPr>
            <w:r w:rsidRPr="00F004E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9C222A" w14:textId="77777777" w:rsidR="00913BC9" w:rsidRPr="00F004E7" w:rsidRDefault="00913BC9" w:rsidP="00BB6F00">
            <w:pPr>
              <w:pStyle w:val="rowtabella0"/>
              <w:rPr>
                <w:color w:val="002060"/>
              </w:rPr>
            </w:pPr>
            <w:r w:rsidRPr="00F004E7">
              <w:rPr>
                <w:color w:val="002060"/>
              </w:rPr>
              <w:t xml:space="preserve">VIA </w:t>
            </w:r>
            <w:proofErr w:type="gramStart"/>
            <w:r w:rsidRPr="00F004E7">
              <w:rPr>
                <w:color w:val="002060"/>
              </w:rPr>
              <w:t>C.ULPIANI</w:t>
            </w:r>
            <w:proofErr w:type="gramEnd"/>
          </w:p>
        </w:tc>
      </w:tr>
      <w:tr w:rsidR="00913BC9" w:rsidRPr="00F004E7" w14:paraId="5103447E"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1E8F9A" w14:textId="77777777" w:rsidR="00913BC9" w:rsidRPr="00F004E7" w:rsidRDefault="00913BC9" w:rsidP="00BB6F00">
            <w:pPr>
              <w:pStyle w:val="rowtabella0"/>
              <w:rPr>
                <w:color w:val="002060"/>
              </w:rPr>
            </w:pPr>
            <w:r w:rsidRPr="00F004E7">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77C8E3" w14:textId="77777777" w:rsidR="00913BC9" w:rsidRPr="00F004E7" w:rsidRDefault="00913BC9" w:rsidP="00BB6F00">
            <w:pPr>
              <w:pStyle w:val="rowtabella0"/>
              <w:rPr>
                <w:color w:val="002060"/>
              </w:rPr>
            </w:pPr>
            <w:r w:rsidRPr="00F004E7">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6259F3"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217C91" w14:textId="77777777" w:rsidR="00913BC9" w:rsidRPr="00F004E7" w:rsidRDefault="00913BC9" w:rsidP="00BB6F00">
            <w:pPr>
              <w:pStyle w:val="rowtabella0"/>
              <w:rPr>
                <w:color w:val="002060"/>
              </w:rPr>
            </w:pPr>
            <w:r w:rsidRPr="00F004E7">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B4B6D8" w14:textId="77777777" w:rsidR="00913BC9" w:rsidRPr="00F004E7" w:rsidRDefault="00913BC9" w:rsidP="00BB6F00">
            <w:pPr>
              <w:pStyle w:val="rowtabella0"/>
              <w:rPr>
                <w:color w:val="002060"/>
              </w:rPr>
            </w:pPr>
            <w:r w:rsidRPr="00F004E7">
              <w:rPr>
                <w:color w:val="002060"/>
              </w:rPr>
              <w:t xml:space="preserve">5623 PALESTRA </w:t>
            </w:r>
            <w:proofErr w:type="gramStart"/>
            <w:r w:rsidRPr="00F004E7">
              <w:rPr>
                <w:color w:val="002060"/>
              </w:rPr>
              <w:t>SC.MEDIA</w:t>
            </w:r>
            <w:proofErr w:type="gramEnd"/>
            <w:r w:rsidRPr="00F004E7">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D7532A" w14:textId="77777777" w:rsidR="00913BC9" w:rsidRPr="00F004E7" w:rsidRDefault="00913BC9" w:rsidP="00BB6F00">
            <w:pPr>
              <w:pStyle w:val="rowtabella0"/>
              <w:rPr>
                <w:color w:val="002060"/>
              </w:rPr>
            </w:pPr>
            <w:r w:rsidRPr="00F004E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9E2BCD" w14:textId="77777777" w:rsidR="00913BC9" w:rsidRPr="00F004E7" w:rsidRDefault="00913BC9" w:rsidP="00BB6F00">
            <w:pPr>
              <w:pStyle w:val="rowtabella0"/>
              <w:rPr>
                <w:color w:val="002060"/>
              </w:rPr>
            </w:pPr>
            <w:r w:rsidRPr="00F004E7">
              <w:rPr>
                <w:color w:val="002060"/>
              </w:rPr>
              <w:t>VIA PIRANDELLO</w:t>
            </w:r>
          </w:p>
        </w:tc>
      </w:tr>
      <w:tr w:rsidR="00913BC9" w:rsidRPr="00F004E7" w14:paraId="4460F3DA"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677AA1" w14:textId="77777777" w:rsidR="00913BC9" w:rsidRPr="00F004E7" w:rsidRDefault="00913BC9" w:rsidP="00BB6F00">
            <w:pPr>
              <w:pStyle w:val="rowtabella0"/>
              <w:rPr>
                <w:color w:val="002060"/>
              </w:rPr>
            </w:pPr>
            <w:proofErr w:type="gramStart"/>
            <w:r w:rsidRPr="00F004E7">
              <w:rPr>
                <w:color w:val="002060"/>
              </w:rPr>
              <w:t>U.MANDOLESI</w:t>
            </w:r>
            <w:proofErr w:type="gramEnd"/>
            <w:r w:rsidRPr="00F004E7">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838B2" w14:textId="77777777" w:rsidR="00913BC9" w:rsidRPr="00F004E7" w:rsidRDefault="00913BC9" w:rsidP="00BB6F00">
            <w:pPr>
              <w:pStyle w:val="rowtabella0"/>
              <w:rPr>
                <w:color w:val="002060"/>
              </w:rPr>
            </w:pPr>
            <w:r w:rsidRPr="00F004E7">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3E613"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E1F78" w14:textId="77777777" w:rsidR="00913BC9" w:rsidRPr="00F004E7" w:rsidRDefault="00913BC9" w:rsidP="00BB6F00">
            <w:pPr>
              <w:pStyle w:val="rowtabella0"/>
              <w:rPr>
                <w:color w:val="002060"/>
              </w:rPr>
            </w:pPr>
            <w:r w:rsidRPr="00F004E7">
              <w:rPr>
                <w:color w:val="002060"/>
              </w:rPr>
              <w:t>27/09/2024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A441D" w14:textId="77777777" w:rsidR="00913BC9" w:rsidRPr="00F004E7" w:rsidRDefault="00913BC9" w:rsidP="00BB6F00">
            <w:pPr>
              <w:pStyle w:val="rowtabella0"/>
              <w:rPr>
                <w:color w:val="002060"/>
              </w:rPr>
            </w:pPr>
            <w:r w:rsidRPr="00F004E7">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4009A" w14:textId="77777777" w:rsidR="00913BC9" w:rsidRPr="00F004E7" w:rsidRDefault="00913BC9" w:rsidP="00BB6F00">
            <w:pPr>
              <w:pStyle w:val="rowtabella0"/>
              <w:rPr>
                <w:color w:val="002060"/>
              </w:rPr>
            </w:pPr>
            <w:r w:rsidRPr="00F004E7">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17D55D" w14:textId="77777777" w:rsidR="00913BC9" w:rsidRPr="00F004E7" w:rsidRDefault="00913BC9" w:rsidP="00BB6F00">
            <w:pPr>
              <w:pStyle w:val="rowtabella0"/>
              <w:rPr>
                <w:color w:val="002060"/>
              </w:rPr>
            </w:pPr>
            <w:r w:rsidRPr="00F004E7">
              <w:rPr>
                <w:color w:val="002060"/>
              </w:rPr>
              <w:t>VIA SALVO D'ACQUISTO</w:t>
            </w:r>
          </w:p>
        </w:tc>
      </w:tr>
    </w:tbl>
    <w:p w14:paraId="3C84F837" w14:textId="77777777" w:rsidR="00913BC9" w:rsidRPr="000A650D" w:rsidRDefault="00913BC9" w:rsidP="00D66FF2">
      <w:pPr>
        <w:pStyle w:val="breakline"/>
        <w:rPr>
          <w:rFonts w:eastAsiaTheme="minorEastAsia"/>
          <w:color w:val="002060"/>
        </w:rPr>
      </w:pPr>
    </w:p>
    <w:p w14:paraId="4B453FB2" w14:textId="77777777" w:rsidR="00D66FF2" w:rsidRPr="000A650D" w:rsidRDefault="00D66FF2" w:rsidP="00D66FF2">
      <w:pPr>
        <w:pStyle w:val="breakline"/>
        <w:rPr>
          <w:color w:val="002060"/>
        </w:rPr>
      </w:pPr>
    </w:p>
    <w:p w14:paraId="3AA960E3" w14:textId="77777777" w:rsidR="00D66FF2" w:rsidRPr="000A650D" w:rsidRDefault="00D66FF2" w:rsidP="00D66FF2">
      <w:pPr>
        <w:pStyle w:val="titolocampionato0"/>
        <w:shd w:val="clear" w:color="auto" w:fill="CCCCCC"/>
        <w:spacing w:before="80" w:after="40"/>
        <w:rPr>
          <w:color w:val="002060"/>
        </w:rPr>
      </w:pPr>
      <w:r w:rsidRPr="000A650D">
        <w:rPr>
          <w:color w:val="002060"/>
        </w:rPr>
        <w:t>CALCIO A CINQUE SERIE D</w:t>
      </w:r>
    </w:p>
    <w:p w14:paraId="0EF6BA69" w14:textId="77777777" w:rsidR="00D66FF2" w:rsidRPr="00D7273F" w:rsidRDefault="00D66FF2" w:rsidP="00D66FF2">
      <w:pPr>
        <w:pStyle w:val="titoloprinc0"/>
        <w:rPr>
          <w:color w:val="002060"/>
        </w:rPr>
      </w:pPr>
      <w:r w:rsidRPr="00D7273F">
        <w:rPr>
          <w:color w:val="002060"/>
        </w:rPr>
        <w:t>ANAGRAFICA/INDIRIZZARIO/VARIAZIONI CALENDARIO</w:t>
      </w:r>
    </w:p>
    <w:p w14:paraId="2A5A0EBC" w14:textId="77777777" w:rsidR="00D66FF2" w:rsidRDefault="00D66FF2" w:rsidP="00D66FF2">
      <w:pPr>
        <w:pStyle w:val="titoloprinc0"/>
        <w:jc w:val="both"/>
        <w:rPr>
          <w:b w:val="0"/>
          <w:bCs w:val="0"/>
          <w:color w:val="002060"/>
          <w:sz w:val="22"/>
          <w:szCs w:val="22"/>
        </w:rPr>
      </w:pPr>
    </w:p>
    <w:p w14:paraId="5BF40BCD" w14:textId="77777777" w:rsidR="00D66FF2" w:rsidRPr="00D7273F" w:rsidRDefault="00D66FF2" w:rsidP="00D66FF2">
      <w:pPr>
        <w:pStyle w:val="titoloprinc0"/>
        <w:jc w:val="both"/>
        <w:rPr>
          <w:color w:val="002060"/>
          <w:sz w:val="22"/>
          <w:szCs w:val="22"/>
        </w:rPr>
      </w:pPr>
      <w:r w:rsidRPr="00D7273F">
        <w:rPr>
          <w:color w:val="002060"/>
          <w:sz w:val="22"/>
          <w:szCs w:val="22"/>
        </w:rPr>
        <w:t>GIRONE “</w:t>
      </w:r>
      <w:r>
        <w:rPr>
          <w:color w:val="002060"/>
          <w:sz w:val="22"/>
          <w:szCs w:val="22"/>
        </w:rPr>
        <w:t>E</w:t>
      </w:r>
      <w:r w:rsidRPr="00D7273F">
        <w:rPr>
          <w:color w:val="002060"/>
          <w:sz w:val="22"/>
          <w:szCs w:val="22"/>
        </w:rPr>
        <w:t>”</w:t>
      </w:r>
    </w:p>
    <w:p w14:paraId="3C759895" w14:textId="77777777" w:rsidR="00D66FF2" w:rsidRDefault="00D66FF2" w:rsidP="00D66FF2">
      <w:pPr>
        <w:pStyle w:val="titoloprinc0"/>
        <w:jc w:val="both"/>
        <w:rPr>
          <w:b w:val="0"/>
          <w:bCs w:val="0"/>
          <w:color w:val="002060"/>
          <w:sz w:val="22"/>
          <w:szCs w:val="22"/>
        </w:rPr>
      </w:pPr>
    </w:p>
    <w:p w14:paraId="066B4F32" w14:textId="77777777" w:rsidR="00D66FF2" w:rsidRDefault="00D66FF2" w:rsidP="00D66FF2">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VAL TENNA</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il</w:t>
      </w:r>
      <w:r w:rsidRPr="00D7273F">
        <w:rPr>
          <w:b w:val="0"/>
          <w:bCs w:val="0"/>
          <w:color w:val="002060"/>
          <w:sz w:val="22"/>
          <w:szCs w:val="22"/>
        </w:rPr>
        <w:t xml:space="preserve"> </w:t>
      </w:r>
      <w:r>
        <w:rPr>
          <w:color w:val="002060"/>
          <w:sz w:val="22"/>
          <w:szCs w:val="22"/>
        </w:rPr>
        <w:t xml:space="preserve">VENERDI’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21:30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5DC9D414" w14:textId="77777777" w:rsidR="00D66FF2" w:rsidRDefault="00D66FF2" w:rsidP="00D66FF2">
      <w:pPr>
        <w:pStyle w:val="titoloprinc0"/>
        <w:jc w:val="both"/>
        <w:rPr>
          <w:b w:val="0"/>
          <w:bCs w:val="0"/>
          <w:color w:val="002060"/>
          <w:sz w:val="22"/>
          <w:szCs w:val="22"/>
        </w:rPr>
      </w:pPr>
    </w:p>
    <w:p w14:paraId="22D9F5D5" w14:textId="77777777" w:rsidR="00D66FF2" w:rsidRPr="000A650D" w:rsidRDefault="00D66FF2" w:rsidP="00D66FF2">
      <w:pPr>
        <w:pStyle w:val="titoloprinc0"/>
        <w:rPr>
          <w:color w:val="002060"/>
        </w:rPr>
      </w:pPr>
      <w:r w:rsidRPr="000A650D">
        <w:rPr>
          <w:color w:val="002060"/>
        </w:rPr>
        <w:t>VARIAZIONI AL PROGRAMMA GARE</w:t>
      </w:r>
    </w:p>
    <w:p w14:paraId="1EB8BBCE" w14:textId="77777777" w:rsidR="00D66FF2" w:rsidRPr="000A650D" w:rsidRDefault="00D66FF2" w:rsidP="00D66FF2">
      <w:pPr>
        <w:pStyle w:val="breakline"/>
        <w:rPr>
          <w:color w:val="002060"/>
        </w:rPr>
      </w:pPr>
    </w:p>
    <w:p w14:paraId="300995FE" w14:textId="77777777" w:rsidR="00D66FF2" w:rsidRPr="000A650D" w:rsidRDefault="00D66FF2" w:rsidP="00D66FF2">
      <w:pPr>
        <w:pStyle w:val="breakline"/>
        <w:rPr>
          <w:color w:val="002060"/>
        </w:rPr>
      </w:pPr>
    </w:p>
    <w:p w14:paraId="7ACC080A" w14:textId="77777777" w:rsidR="00D66FF2" w:rsidRPr="000A650D" w:rsidRDefault="00D66FF2" w:rsidP="00D66FF2">
      <w:pPr>
        <w:pStyle w:val="sottotitolocampionato10"/>
        <w:rPr>
          <w:color w:val="002060"/>
        </w:rPr>
      </w:pPr>
      <w:r w:rsidRPr="000A650D">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66FF2" w:rsidRPr="000A650D" w14:paraId="16E5B6DB" w14:textId="77777777" w:rsidTr="00BB6F0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D4E83" w14:textId="77777777" w:rsidR="00D66FF2" w:rsidRPr="000A650D" w:rsidRDefault="00D66FF2" w:rsidP="00BB6F00">
            <w:pPr>
              <w:pStyle w:val="headertabella0"/>
              <w:rPr>
                <w:color w:val="002060"/>
              </w:rPr>
            </w:pPr>
            <w:r w:rsidRPr="000A650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9BA34" w14:textId="77777777" w:rsidR="00D66FF2" w:rsidRPr="000A650D" w:rsidRDefault="00D66FF2" w:rsidP="00BB6F00">
            <w:pPr>
              <w:pStyle w:val="headertabella0"/>
              <w:rPr>
                <w:color w:val="002060"/>
              </w:rPr>
            </w:pPr>
            <w:r w:rsidRPr="000A650D">
              <w:rPr>
                <w:color w:val="002060"/>
              </w:rPr>
              <w:t xml:space="preserve">N° </w:t>
            </w:r>
            <w:proofErr w:type="spellStart"/>
            <w:r w:rsidRPr="000A650D">
              <w:rPr>
                <w:color w:val="002060"/>
              </w:rPr>
              <w:t>Gior</w:t>
            </w:r>
            <w:proofErr w:type="spellEnd"/>
            <w:r w:rsidRPr="000A650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922BA" w14:textId="77777777" w:rsidR="00D66FF2" w:rsidRPr="000A650D" w:rsidRDefault="00D66FF2" w:rsidP="00BB6F00">
            <w:pPr>
              <w:pStyle w:val="headertabella0"/>
              <w:rPr>
                <w:color w:val="002060"/>
              </w:rPr>
            </w:pPr>
            <w:r w:rsidRPr="000A650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60682" w14:textId="77777777" w:rsidR="00D66FF2" w:rsidRPr="000A650D" w:rsidRDefault="00D66FF2" w:rsidP="00BB6F00">
            <w:pPr>
              <w:pStyle w:val="headertabella0"/>
              <w:rPr>
                <w:color w:val="002060"/>
              </w:rPr>
            </w:pPr>
            <w:r w:rsidRPr="000A650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4531D" w14:textId="77777777" w:rsidR="00D66FF2" w:rsidRPr="000A650D" w:rsidRDefault="00D66FF2" w:rsidP="00BB6F00">
            <w:pPr>
              <w:pStyle w:val="headertabella0"/>
              <w:rPr>
                <w:color w:val="002060"/>
              </w:rPr>
            </w:pPr>
            <w:r w:rsidRPr="000A650D">
              <w:rPr>
                <w:color w:val="002060"/>
              </w:rPr>
              <w:t xml:space="preserve">Data </w:t>
            </w:r>
            <w:proofErr w:type="spellStart"/>
            <w:r w:rsidRPr="000A650D">
              <w:rPr>
                <w:color w:val="002060"/>
              </w:rPr>
              <w:t>Orig</w:t>
            </w:r>
            <w:proofErr w:type="spellEnd"/>
            <w:r w:rsidRPr="000A650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5479E" w14:textId="77777777" w:rsidR="00D66FF2" w:rsidRPr="000A650D" w:rsidRDefault="00D66FF2" w:rsidP="00BB6F00">
            <w:pPr>
              <w:pStyle w:val="headertabella0"/>
              <w:rPr>
                <w:color w:val="002060"/>
              </w:rPr>
            </w:pPr>
            <w:r w:rsidRPr="000A650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95F33" w14:textId="77777777" w:rsidR="00D66FF2" w:rsidRPr="000A650D" w:rsidRDefault="00D66FF2" w:rsidP="00BB6F00">
            <w:pPr>
              <w:pStyle w:val="headertabella0"/>
              <w:rPr>
                <w:color w:val="002060"/>
              </w:rPr>
            </w:pPr>
            <w:r w:rsidRPr="000A650D">
              <w:rPr>
                <w:color w:val="002060"/>
              </w:rPr>
              <w:t xml:space="preserve">Ora </w:t>
            </w:r>
            <w:proofErr w:type="spellStart"/>
            <w:r w:rsidRPr="000A650D">
              <w:rPr>
                <w:color w:val="002060"/>
              </w:rPr>
              <w:t>Orig</w:t>
            </w:r>
            <w:proofErr w:type="spellEnd"/>
            <w:r w:rsidRPr="000A650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60976" w14:textId="77777777" w:rsidR="00D66FF2" w:rsidRPr="000A650D" w:rsidRDefault="00D66FF2" w:rsidP="00BB6F00">
            <w:pPr>
              <w:pStyle w:val="headertabella0"/>
              <w:rPr>
                <w:color w:val="002060"/>
              </w:rPr>
            </w:pPr>
            <w:r w:rsidRPr="000A650D">
              <w:rPr>
                <w:color w:val="002060"/>
              </w:rPr>
              <w:t>Impianto</w:t>
            </w:r>
          </w:p>
        </w:tc>
      </w:tr>
      <w:tr w:rsidR="00D66FF2" w:rsidRPr="000A650D" w14:paraId="046BF143" w14:textId="77777777" w:rsidTr="00BB6F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4B1E0" w14:textId="77777777" w:rsidR="00D66FF2" w:rsidRPr="000A650D" w:rsidRDefault="00D66FF2" w:rsidP="00BB6F00">
            <w:pPr>
              <w:pStyle w:val="rowtabella0"/>
              <w:rPr>
                <w:color w:val="002060"/>
                <w:highlight w:val="yellow"/>
              </w:rPr>
            </w:pPr>
            <w:r w:rsidRPr="000A650D">
              <w:rPr>
                <w:color w:val="002060"/>
                <w:highlight w:val="yellow"/>
              </w:rPr>
              <w:t>29/09/2024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88856" w14:textId="77777777" w:rsidR="00D66FF2" w:rsidRPr="000A650D" w:rsidRDefault="00D66FF2" w:rsidP="00BB6F00">
            <w:pPr>
              <w:pStyle w:val="rowtabella0"/>
              <w:jc w:val="center"/>
              <w:rPr>
                <w:color w:val="002060"/>
                <w:highlight w:val="yellow"/>
              </w:rPr>
            </w:pPr>
            <w:r w:rsidRPr="000A650D">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31A4A" w14:textId="77777777" w:rsidR="00D66FF2" w:rsidRPr="000A650D" w:rsidRDefault="00D66FF2" w:rsidP="00BB6F00">
            <w:pPr>
              <w:pStyle w:val="rowtabella0"/>
              <w:rPr>
                <w:color w:val="002060"/>
                <w:highlight w:val="yellow"/>
              </w:rPr>
            </w:pPr>
            <w:r w:rsidRPr="000A650D">
              <w:rPr>
                <w:color w:val="002060"/>
                <w:highlight w:val="yellow"/>
              </w:rPr>
              <w:t>UNION PICENA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47AEC" w14:textId="77777777" w:rsidR="00D66FF2" w:rsidRPr="000A650D" w:rsidRDefault="00D66FF2" w:rsidP="00BB6F00">
            <w:pPr>
              <w:pStyle w:val="rowtabella0"/>
              <w:rPr>
                <w:color w:val="002060"/>
                <w:highlight w:val="yellow"/>
              </w:rPr>
            </w:pPr>
            <w:r w:rsidRPr="000A650D">
              <w:rPr>
                <w:color w:val="002060"/>
                <w:highlight w:val="yellow"/>
              </w:rPr>
              <w:t>G.S.A. LE DUE PALME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C9B1B" w14:textId="77777777" w:rsidR="00D66FF2" w:rsidRPr="000A650D" w:rsidRDefault="00D66FF2" w:rsidP="00BB6F00">
            <w:pPr>
              <w:pStyle w:val="rowtabella0"/>
              <w:rPr>
                <w:color w:val="002060"/>
              </w:rPr>
            </w:pPr>
            <w:r w:rsidRPr="000A650D">
              <w:rPr>
                <w:color w:val="002060"/>
              </w:rPr>
              <w:t>27/09/2024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73FE4" w14:textId="77777777" w:rsidR="00D66FF2" w:rsidRPr="000A650D" w:rsidRDefault="00D66FF2" w:rsidP="00BB6F00">
            <w:pPr>
              <w:pStyle w:val="rowtabella0"/>
              <w:jc w:val="center"/>
              <w:rPr>
                <w:color w:val="002060"/>
              </w:rPr>
            </w:pPr>
            <w:r w:rsidRPr="000A650D">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AC295" w14:textId="77777777" w:rsidR="00D66FF2" w:rsidRPr="000A650D" w:rsidRDefault="00D66FF2" w:rsidP="00BB6F00">
            <w:pPr>
              <w:pStyle w:val="rowtabella0"/>
              <w:jc w:val="center"/>
              <w:rPr>
                <w:color w:val="002060"/>
              </w:rPr>
            </w:pPr>
            <w:r w:rsidRPr="000A650D">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77CD0" w14:textId="77777777" w:rsidR="00D66FF2" w:rsidRPr="000A650D" w:rsidRDefault="00D66FF2" w:rsidP="00BB6F00">
            <w:pPr>
              <w:rPr>
                <w:color w:val="002060"/>
              </w:rPr>
            </w:pPr>
          </w:p>
        </w:tc>
      </w:tr>
    </w:tbl>
    <w:p w14:paraId="3C134592" w14:textId="77777777" w:rsidR="00D66FF2" w:rsidRDefault="00D66FF2" w:rsidP="00D66FF2">
      <w:pPr>
        <w:pStyle w:val="breakline"/>
        <w:rPr>
          <w:color w:val="002060"/>
        </w:rPr>
      </w:pPr>
    </w:p>
    <w:p w14:paraId="4A60CEA6" w14:textId="77777777" w:rsidR="00D66FF2" w:rsidRPr="000A650D" w:rsidRDefault="00D66FF2" w:rsidP="00D66FF2">
      <w:pPr>
        <w:pStyle w:val="titoloprinc0"/>
        <w:rPr>
          <w:color w:val="002060"/>
        </w:rPr>
      </w:pPr>
      <w:r w:rsidRPr="000A650D">
        <w:rPr>
          <w:color w:val="002060"/>
        </w:rPr>
        <w:t>PROGRAMMA GARE</w:t>
      </w:r>
    </w:p>
    <w:p w14:paraId="7EE4A39F" w14:textId="77777777" w:rsidR="00D66FF2" w:rsidRDefault="00D66FF2" w:rsidP="00D66FF2">
      <w:pPr>
        <w:pStyle w:val="breakline"/>
        <w:rPr>
          <w:rFonts w:eastAsiaTheme="minorEastAsia"/>
          <w:color w:val="002060"/>
        </w:rPr>
      </w:pPr>
    </w:p>
    <w:p w14:paraId="55D0EC55" w14:textId="77777777" w:rsidR="00913BC9" w:rsidRPr="00F004E7" w:rsidRDefault="00913BC9" w:rsidP="00913BC9">
      <w:pPr>
        <w:pStyle w:val="sottotitolocampionato10"/>
        <w:rPr>
          <w:color w:val="002060"/>
        </w:rPr>
      </w:pPr>
      <w:r w:rsidRPr="00F004E7">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1"/>
        <w:gridCol w:w="385"/>
        <w:gridCol w:w="898"/>
        <w:gridCol w:w="1198"/>
        <w:gridCol w:w="1556"/>
        <w:gridCol w:w="1547"/>
      </w:tblGrid>
      <w:tr w:rsidR="00913BC9" w:rsidRPr="00F004E7" w14:paraId="15395FB8"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750EB"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8319E"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469F8"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21468"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58DEF"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2CD7C"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1E8B7"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0E20FF9F"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19C1E7" w14:textId="77777777" w:rsidR="00913BC9" w:rsidRPr="00F004E7" w:rsidRDefault="00913BC9" w:rsidP="00BB6F00">
            <w:pPr>
              <w:pStyle w:val="rowtabella0"/>
              <w:rPr>
                <w:color w:val="002060"/>
              </w:rPr>
            </w:pPr>
            <w:r w:rsidRPr="00F004E7">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308D43" w14:textId="77777777" w:rsidR="00913BC9" w:rsidRPr="00F004E7" w:rsidRDefault="00913BC9" w:rsidP="00BB6F00">
            <w:pPr>
              <w:pStyle w:val="rowtabella0"/>
              <w:rPr>
                <w:color w:val="002060"/>
              </w:rPr>
            </w:pPr>
            <w:r w:rsidRPr="00F004E7">
              <w:rPr>
                <w:color w:val="002060"/>
              </w:rPr>
              <w:t>ACADEMY CIVITANOVESE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A83514"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93621" w14:textId="77777777" w:rsidR="00913BC9" w:rsidRPr="00F004E7" w:rsidRDefault="00913BC9" w:rsidP="00BB6F00">
            <w:pPr>
              <w:pStyle w:val="rowtabella0"/>
              <w:rPr>
                <w:color w:val="002060"/>
              </w:rPr>
            </w:pPr>
            <w:r w:rsidRPr="00F004E7">
              <w:rPr>
                <w:color w:val="002060"/>
              </w:rPr>
              <w:t>27/09/2024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E5F1C" w14:textId="77777777" w:rsidR="00913BC9" w:rsidRPr="00F004E7" w:rsidRDefault="00913BC9" w:rsidP="00BB6F00">
            <w:pPr>
              <w:pStyle w:val="rowtabella0"/>
              <w:rPr>
                <w:color w:val="002060"/>
              </w:rPr>
            </w:pPr>
            <w:r w:rsidRPr="00F004E7">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3AE2E" w14:textId="77777777" w:rsidR="00913BC9" w:rsidRPr="00F004E7" w:rsidRDefault="00913BC9" w:rsidP="00BB6F00">
            <w:pPr>
              <w:pStyle w:val="rowtabella0"/>
              <w:rPr>
                <w:color w:val="002060"/>
              </w:rPr>
            </w:pPr>
            <w:r w:rsidRPr="00F004E7">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E0209" w14:textId="77777777" w:rsidR="00913BC9" w:rsidRPr="00F004E7" w:rsidRDefault="00913BC9" w:rsidP="00BB6F00">
            <w:pPr>
              <w:pStyle w:val="rowtabella0"/>
              <w:rPr>
                <w:color w:val="002060"/>
              </w:rPr>
            </w:pPr>
            <w:r w:rsidRPr="00F004E7">
              <w:rPr>
                <w:color w:val="002060"/>
              </w:rPr>
              <w:t>VIA ROSSINI</w:t>
            </w:r>
          </w:p>
        </w:tc>
      </w:tr>
      <w:tr w:rsidR="00913BC9" w:rsidRPr="00F004E7" w14:paraId="6D2D3B18"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FB1CE7" w14:textId="77777777" w:rsidR="00913BC9" w:rsidRPr="00F004E7" w:rsidRDefault="00913BC9" w:rsidP="00BB6F00">
            <w:pPr>
              <w:pStyle w:val="rowtabella0"/>
              <w:rPr>
                <w:color w:val="002060"/>
              </w:rPr>
            </w:pPr>
            <w:r w:rsidRPr="00F004E7">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908EDB" w14:textId="77777777" w:rsidR="00913BC9" w:rsidRPr="00F004E7" w:rsidRDefault="00913BC9" w:rsidP="00BB6F00">
            <w:pPr>
              <w:pStyle w:val="rowtabella0"/>
              <w:rPr>
                <w:color w:val="002060"/>
              </w:rPr>
            </w:pPr>
            <w:r w:rsidRPr="00F004E7">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C51F3B"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4BF2B4" w14:textId="77777777" w:rsidR="00913BC9" w:rsidRPr="00F004E7" w:rsidRDefault="00913BC9" w:rsidP="00BB6F00">
            <w:pPr>
              <w:pStyle w:val="rowtabella0"/>
              <w:rPr>
                <w:color w:val="002060"/>
              </w:rPr>
            </w:pPr>
            <w:r w:rsidRPr="00F004E7">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AA95D1" w14:textId="77777777" w:rsidR="00913BC9" w:rsidRPr="00F004E7" w:rsidRDefault="00913BC9" w:rsidP="00BB6F00">
            <w:pPr>
              <w:pStyle w:val="rowtabella0"/>
              <w:rPr>
                <w:color w:val="002060"/>
              </w:rPr>
            </w:pPr>
            <w:r w:rsidRPr="00F004E7">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425622" w14:textId="77777777" w:rsidR="00913BC9" w:rsidRPr="00F004E7" w:rsidRDefault="00913BC9" w:rsidP="00BB6F00">
            <w:pPr>
              <w:pStyle w:val="rowtabella0"/>
              <w:rPr>
                <w:color w:val="002060"/>
              </w:rPr>
            </w:pPr>
            <w:r w:rsidRPr="00F004E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EF1CB6" w14:textId="77777777" w:rsidR="00913BC9" w:rsidRPr="00F004E7" w:rsidRDefault="00913BC9" w:rsidP="00BB6F00">
            <w:pPr>
              <w:pStyle w:val="rowtabella0"/>
              <w:rPr>
                <w:color w:val="002060"/>
              </w:rPr>
            </w:pPr>
            <w:r w:rsidRPr="00F004E7">
              <w:rPr>
                <w:color w:val="002060"/>
              </w:rPr>
              <w:t>VIA INDIPENDENZA-CAPODARCO</w:t>
            </w:r>
          </w:p>
        </w:tc>
      </w:tr>
      <w:tr w:rsidR="00913BC9" w:rsidRPr="00F004E7" w14:paraId="3CA04C0E"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4104C5" w14:textId="77777777" w:rsidR="00913BC9" w:rsidRPr="00F004E7" w:rsidRDefault="00913BC9" w:rsidP="00BB6F00">
            <w:pPr>
              <w:pStyle w:val="rowtabella0"/>
              <w:rPr>
                <w:color w:val="002060"/>
              </w:rPr>
            </w:pPr>
            <w:r w:rsidRPr="00F004E7">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60FFEB" w14:textId="77777777" w:rsidR="00913BC9" w:rsidRPr="00F004E7" w:rsidRDefault="00913BC9" w:rsidP="00BB6F00">
            <w:pPr>
              <w:pStyle w:val="rowtabella0"/>
              <w:rPr>
                <w:color w:val="002060"/>
              </w:rPr>
            </w:pPr>
            <w:r w:rsidRPr="00F004E7">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4681B6"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EAE475" w14:textId="77777777" w:rsidR="00913BC9" w:rsidRPr="00F004E7" w:rsidRDefault="00913BC9" w:rsidP="00BB6F00">
            <w:pPr>
              <w:pStyle w:val="rowtabella0"/>
              <w:rPr>
                <w:color w:val="002060"/>
              </w:rPr>
            </w:pPr>
            <w:r w:rsidRPr="00F004E7">
              <w:rPr>
                <w:color w:val="002060"/>
              </w:rPr>
              <w:t>27/09/2024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4B1EF7" w14:textId="77777777" w:rsidR="00913BC9" w:rsidRPr="00F004E7" w:rsidRDefault="00913BC9" w:rsidP="00BB6F00">
            <w:pPr>
              <w:pStyle w:val="rowtabella0"/>
              <w:rPr>
                <w:color w:val="002060"/>
              </w:rPr>
            </w:pPr>
            <w:r w:rsidRPr="00F004E7">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EFC7FE" w14:textId="77777777" w:rsidR="00913BC9" w:rsidRPr="00F004E7" w:rsidRDefault="00913BC9" w:rsidP="00BB6F00">
            <w:pPr>
              <w:pStyle w:val="rowtabella0"/>
              <w:rPr>
                <w:color w:val="002060"/>
              </w:rPr>
            </w:pPr>
            <w:r w:rsidRPr="00F004E7">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D82214" w14:textId="77777777" w:rsidR="00913BC9" w:rsidRPr="00F004E7" w:rsidRDefault="00913BC9" w:rsidP="00BB6F00">
            <w:pPr>
              <w:pStyle w:val="rowtabella0"/>
              <w:rPr>
                <w:color w:val="002060"/>
              </w:rPr>
            </w:pPr>
            <w:r w:rsidRPr="00F004E7">
              <w:rPr>
                <w:color w:val="002060"/>
              </w:rPr>
              <w:t xml:space="preserve">VIA </w:t>
            </w:r>
            <w:proofErr w:type="gramStart"/>
            <w:r w:rsidRPr="00F004E7">
              <w:rPr>
                <w:color w:val="002060"/>
              </w:rPr>
              <w:t>B.ROSSI</w:t>
            </w:r>
            <w:proofErr w:type="gramEnd"/>
            <w:r w:rsidRPr="00F004E7">
              <w:rPr>
                <w:color w:val="002060"/>
              </w:rPr>
              <w:t xml:space="preserve"> SNC</w:t>
            </w:r>
          </w:p>
        </w:tc>
      </w:tr>
      <w:tr w:rsidR="00913BC9" w:rsidRPr="00F004E7" w14:paraId="74239B27"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92996A" w14:textId="77777777" w:rsidR="00913BC9" w:rsidRPr="00F004E7" w:rsidRDefault="00913BC9" w:rsidP="00BB6F00">
            <w:pPr>
              <w:pStyle w:val="rowtabella0"/>
              <w:rPr>
                <w:color w:val="002060"/>
              </w:rPr>
            </w:pPr>
            <w:r w:rsidRPr="00F004E7">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1459AA" w14:textId="77777777" w:rsidR="00913BC9" w:rsidRPr="00F004E7" w:rsidRDefault="00913BC9" w:rsidP="00BB6F00">
            <w:pPr>
              <w:pStyle w:val="rowtabella0"/>
              <w:rPr>
                <w:color w:val="002060"/>
              </w:rPr>
            </w:pPr>
            <w:r w:rsidRPr="00F004E7">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C0A6A6"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C60A9E" w14:textId="77777777" w:rsidR="00913BC9" w:rsidRPr="00F004E7" w:rsidRDefault="00913BC9" w:rsidP="00BB6F00">
            <w:pPr>
              <w:pStyle w:val="rowtabella0"/>
              <w:rPr>
                <w:color w:val="002060"/>
              </w:rPr>
            </w:pPr>
            <w:r w:rsidRPr="00F004E7">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9220D8" w14:textId="77777777" w:rsidR="00913BC9" w:rsidRPr="00F004E7" w:rsidRDefault="00913BC9" w:rsidP="00BB6F00">
            <w:pPr>
              <w:pStyle w:val="rowtabella0"/>
              <w:rPr>
                <w:color w:val="002060"/>
              </w:rPr>
            </w:pPr>
            <w:r w:rsidRPr="00F004E7">
              <w:rPr>
                <w:color w:val="002060"/>
              </w:rPr>
              <w:t>5280 TENSOSTRUTTURA S.</w:t>
            </w:r>
            <w:proofErr w:type="gramStart"/>
            <w:r w:rsidRPr="00F004E7">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02E950" w14:textId="77777777" w:rsidR="00913BC9" w:rsidRPr="00F004E7" w:rsidRDefault="00913BC9" w:rsidP="00BB6F00">
            <w:pPr>
              <w:pStyle w:val="rowtabella0"/>
              <w:rPr>
                <w:color w:val="002060"/>
              </w:rPr>
            </w:pPr>
            <w:r w:rsidRPr="00F004E7">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BDA304" w14:textId="77777777" w:rsidR="00913BC9" w:rsidRPr="00F004E7" w:rsidRDefault="00913BC9" w:rsidP="00BB6F00">
            <w:pPr>
              <w:pStyle w:val="rowtabella0"/>
              <w:rPr>
                <w:color w:val="002060"/>
              </w:rPr>
            </w:pPr>
            <w:r w:rsidRPr="00F004E7">
              <w:rPr>
                <w:color w:val="002060"/>
              </w:rPr>
              <w:t>VIA LORENZO LOTTO</w:t>
            </w:r>
          </w:p>
        </w:tc>
      </w:tr>
      <w:tr w:rsidR="00913BC9" w:rsidRPr="00F004E7" w14:paraId="1FEDD26F"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042B0B" w14:textId="77777777" w:rsidR="00913BC9" w:rsidRPr="00F004E7" w:rsidRDefault="00913BC9" w:rsidP="00BB6F00">
            <w:pPr>
              <w:pStyle w:val="rowtabella0"/>
              <w:rPr>
                <w:color w:val="002060"/>
              </w:rPr>
            </w:pPr>
            <w:r w:rsidRPr="00F004E7">
              <w:rPr>
                <w:color w:val="002060"/>
              </w:rPr>
              <w:t>VAL TENNA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F412D8" w14:textId="77777777" w:rsidR="00913BC9" w:rsidRPr="00F004E7" w:rsidRDefault="00913BC9" w:rsidP="00BB6F00">
            <w:pPr>
              <w:pStyle w:val="rowtabella0"/>
              <w:rPr>
                <w:color w:val="002060"/>
              </w:rPr>
            </w:pPr>
            <w:r w:rsidRPr="00F004E7">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83DE1B"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EC9265" w14:textId="77777777" w:rsidR="00913BC9" w:rsidRPr="00F004E7" w:rsidRDefault="00913BC9" w:rsidP="00BB6F00">
            <w:pPr>
              <w:pStyle w:val="rowtabella0"/>
              <w:rPr>
                <w:color w:val="002060"/>
              </w:rPr>
            </w:pPr>
            <w:r w:rsidRPr="00F004E7">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B8E556" w14:textId="77777777" w:rsidR="00913BC9" w:rsidRPr="00F004E7" w:rsidRDefault="00913BC9" w:rsidP="00BB6F00">
            <w:pPr>
              <w:pStyle w:val="rowtabella0"/>
              <w:rPr>
                <w:color w:val="002060"/>
              </w:rPr>
            </w:pPr>
            <w:r w:rsidRPr="00F004E7">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42FA5F" w14:textId="77777777" w:rsidR="00913BC9" w:rsidRPr="00F004E7" w:rsidRDefault="00913BC9" w:rsidP="00BB6F00">
            <w:pPr>
              <w:pStyle w:val="rowtabella0"/>
              <w:rPr>
                <w:color w:val="002060"/>
              </w:rPr>
            </w:pPr>
            <w:r w:rsidRPr="00F004E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8BD817" w14:textId="77777777" w:rsidR="00913BC9" w:rsidRPr="00F004E7" w:rsidRDefault="00913BC9" w:rsidP="00BB6F00">
            <w:pPr>
              <w:pStyle w:val="rowtabella0"/>
              <w:rPr>
                <w:color w:val="002060"/>
              </w:rPr>
            </w:pPr>
            <w:r w:rsidRPr="00F004E7">
              <w:rPr>
                <w:color w:val="002060"/>
              </w:rPr>
              <w:t>VIA SIBILLA 2C</w:t>
            </w:r>
          </w:p>
        </w:tc>
      </w:tr>
      <w:tr w:rsidR="00913BC9" w:rsidRPr="00F004E7" w14:paraId="6B542BBD"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AEAB45" w14:textId="77777777" w:rsidR="00913BC9" w:rsidRPr="00F004E7" w:rsidRDefault="00913BC9" w:rsidP="00BB6F00">
            <w:pPr>
              <w:pStyle w:val="rowtabella0"/>
              <w:rPr>
                <w:color w:val="002060"/>
              </w:rPr>
            </w:pPr>
            <w:r w:rsidRPr="00F004E7">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D195C" w14:textId="77777777" w:rsidR="00913BC9" w:rsidRPr="00F004E7" w:rsidRDefault="00913BC9" w:rsidP="00BB6F00">
            <w:pPr>
              <w:pStyle w:val="rowtabella0"/>
              <w:rPr>
                <w:color w:val="002060"/>
              </w:rPr>
            </w:pPr>
            <w:r w:rsidRPr="00F004E7">
              <w:rPr>
                <w:color w:val="002060"/>
              </w:rPr>
              <w:t>G.S.A. LE DUE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2A71B"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188A2" w14:textId="77777777" w:rsidR="00913BC9" w:rsidRPr="00F004E7" w:rsidRDefault="00913BC9" w:rsidP="00BB6F00">
            <w:pPr>
              <w:pStyle w:val="rowtabella0"/>
              <w:rPr>
                <w:color w:val="002060"/>
              </w:rPr>
            </w:pPr>
            <w:r w:rsidRPr="00F004E7">
              <w:rPr>
                <w:color w:val="002060"/>
              </w:rPr>
              <w:t>29/09/2024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36FD0" w14:textId="77777777" w:rsidR="00913BC9" w:rsidRPr="00F004E7" w:rsidRDefault="00913BC9" w:rsidP="00BB6F00">
            <w:pPr>
              <w:pStyle w:val="rowtabella0"/>
              <w:rPr>
                <w:color w:val="002060"/>
              </w:rPr>
            </w:pPr>
            <w:r w:rsidRPr="00F004E7">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56AE8" w14:textId="77777777" w:rsidR="00913BC9" w:rsidRPr="00F004E7" w:rsidRDefault="00913BC9" w:rsidP="00BB6F00">
            <w:pPr>
              <w:pStyle w:val="rowtabella0"/>
              <w:rPr>
                <w:color w:val="002060"/>
              </w:rPr>
            </w:pPr>
            <w:r w:rsidRPr="00F004E7">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33926" w14:textId="77777777" w:rsidR="00913BC9" w:rsidRPr="00F004E7" w:rsidRDefault="00913BC9" w:rsidP="00BB6F00">
            <w:pPr>
              <w:pStyle w:val="rowtabella0"/>
              <w:rPr>
                <w:color w:val="002060"/>
              </w:rPr>
            </w:pPr>
            <w:r w:rsidRPr="00F004E7">
              <w:rPr>
                <w:color w:val="002060"/>
              </w:rPr>
              <w:t>VIA DELLO SPORT</w:t>
            </w:r>
          </w:p>
        </w:tc>
      </w:tr>
    </w:tbl>
    <w:p w14:paraId="171ECFB3" w14:textId="77777777" w:rsidR="00913BC9" w:rsidRPr="00F004E7" w:rsidRDefault="00913BC9" w:rsidP="00913BC9">
      <w:pPr>
        <w:pStyle w:val="breakline"/>
        <w:rPr>
          <w:rFonts w:eastAsiaTheme="minorEastAsia"/>
          <w:color w:val="002060"/>
        </w:rPr>
      </w:pPr>
    </w:p>
    <w:p w14:paraId="1412B802" w14:textId="77777777" w:rsidR="00913BC9" w:rsidRPr="00F004E7" w:rsidRDefault="00913BC9" w:rsidP="00913BC9">
      <w:pPr>
        <w:pStyle w:val="breakline"/>
        <w:rPr>
          <w:color w:val="002060"/>
        </w:rPr>
      </w:pPr>
    </w:p>
    <w:p w14:paraId="2D29DE20" w14:textId="77777777" w:rsidR="00913BC9" w:rsidRPr="00F004E7" w:rsidRDefault="00913BC9" w:rsidP="00913BC9">
      <w:pPr>
        <w:pStyle w:val="breakline"/>
        <w:rPr>
          <w:color w:val="002060"/>
        </w:rPr>
      </w:pPr>
    </w:p>
    <w:p w14:paraId="3A3B2A59" w14:textId="77777777" w:rsidR="00913BC9" w:rsidRPr="00F004E7" w:rsidRDefault="00913BC9" w:rsidP="00913BC9">
      <w:pPr>
        <w:pStyle w:val="breakline"/>
        <w:rPr>
          <w:color w:val="002060"/>
        </w:rPr>
      </w:pPr>
    </w:p>
    <w:p w14:paraId="0AD45F11" w14:textId="77777777" w:rsidR="00913BC9" w:rsidRPr="00F004E7" w:rsidRDefault="00913BC9" w:rsidP="00913BC9">
      <w:pPr>
        <w:pStyle w:val="sottotitolocampionato10"/>
        <w:rPr>
          <w:color w:val="002060"/>
        </w:rPr>
      </w:pPr>
      <w:r w:rsidRPr="00F004E7">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33"/>
        <w:gridCol w:w="385"/>
        <w:gridCol w:w="898"/>
        <w:gridCol w:w="1176"/>
        <w:gridCol w:w="1547"/>
        <w:gridCol w:w="1547"/>
      </w:tblGrid>
      <w:tr w:rsidR="00913BC9" w:rsidRPr="00F004E7" w14:paraId="3EBECBA6"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FD4A3"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D334D"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5F2C1"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EB186"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D529A"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68729"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BDFA0"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2F83D24B"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9786EE" w14:textId="77777777" w:rsidR="00913BC9" w:rsidRPr="00F004E7" w:rsidRDefault="00913BC9" w:rsidP="00BB6F00">
            <w:pPr>
              <w:pStyle w:val="rowtabella0"/>
              <w:rPr>
                <w:color w:val="002060"/>
              </w:rPr>
            </w:pPr>
            <w:r w:rsidRPr="00F004E7">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03A52" w14:textId="77777777" w:rsidR="00913BC9" w:rsidRPr="00F004E7" w:rsidRDefault="00913BC9" w:rsidP="00BB6F00">
            <w:pPr>
              <w:pStyle w:val="rowtabella0"/>
              <w:rPr>
                <w:color w:val="002060"/>
              </w:rPr>
            </w:pPr>
            <w:r w:rsidRPr="00F004E7">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A17CE"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2026A2" w14:textId="77777777" w:rsidR="00913BC9" w:rsidRPr="00F004E7" w:rsidRDefault="00913BC9" w:rsidP="00BB6F00">
            <w:pPr>
              <w:pStyle w:val="rowtabella0"/>
              <w:rPr>
                <w:color w:val="002060"/>
              </w:rPr>
            </w:pPr>
            <w:r w:rsidRPr="00F004E7">
              <w:rPr>
                <w:color w:val="002060"/>
              </w:rPr>
              <w:t>27/09/2024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76E4CD" w14:textId="77777777" w:rsidR="00913BC9" w:rsidRPr="00F004E7" w:rsidRDefault="00913BC9" w:rsidP="00BB6F00">
            <w:pPr>
              <w:pStyle w:val="rowtabella0"/>
              <w:rPr>
                <w:color w:val="002060"/>
              </w:rPr>
            </w:pPr>
            <w:r w:rsidRPr="00F004E7">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345F0B" w14:textId="77777777" w:rsidR="00913BC9" w:rsidRPr="00F004E7" w:rsidRDefault="00913BC9" w:rsidP="00BB6F00">
            <w:pPr>
              <w:pStyle w:val="rowtabella0"/>
              <w:rPr>
                <w:color w:val="002060"/>
              </w:rPr>
            </w:pPr>
            <w:r w:rsidRPr="00F004E7">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F0948" w14:textId="77777777" w:rsidR="00913BC9" w:rsidRPr="00F004E7" w:rsidRDefault="00913BC9" w:rsidP="00BB6F00">
            <w:pPr>
              <w:pStyle w:val="rowtabella0"/>
              <w:rPr>
                <w:color w:val="002060"/>
              </w:rPr>
            </w:pPr>
            <w:r w:rsidRPr="00F004E7">
              <w:rPr>
                <w:color w:val="002060"/>
              </w:rPr>
              <w:t>VIA S.S. PICENTO</w:t>
            </w:r>
          </w:p>
        </w:tc>
      </w:tr>
      <w:tr w:rsidR="00913BC9" w:rsidRPr="00F004E7" w14:paraId="284A780E"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27577E" w14:textId="77777777" w:rsidR="00913BC9" w:rsidRPr="00F004E7" w:rsidRDefault="00913BC9" w:rsidP="00BB6F00">
            <w:pPr>
              <w:pStyle w:val="rowtabella0"/>
              <w:rPr>
                <w:color w:val="002060"/>
              </w:rPr>
            </w:pPr>
            <w:r w:rsidRPr="00F004E7">
              <w:rPr>
                <w:color w:val="002060"/>
              </w:rPr>
              <w:lastRenderedPageBreak/>
              <w:t>ACQUAVIVA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546B38" w14:textId="77777777" w:rsidR="00913BC9" w:rsidRPr="00F004E7" w:rsidRDefault="00913BC9" w:rsidP="00BB6F00">
            <w:pPr>
              <w:pStyle w:val="rowtabella0"/>
              <w:rPr>
                <w:color w:val="002060"/>
              </w:rPr>
            </w:pPr>
            <w:r w:rsidRPr="00F004E7">
              <w:rPr>
                <w:color w:val="002060"/>
              </w:rPr>
              <w:t>SAMBENEDETTESE BEACH SOCC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A21324"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C53714" w14:textId="77777777" w:rsidR="00913BC9" w:rsidRPr="00F004E7" w:rsidRDefault="00913BC9" w:rsidP="00BB6F00">
            <w:pPr>
              <w:pStyle w:val="rowtabella0"/>
              <w:rPr>
                <w:color w:val="002060"/>
              </w:rPr>
            </w:pPr>
            <w:r w:rsidRPr="00F004E7">
              <w:rPr>
                <w:color w:val="002060"/>
              </w:rPr>
              <w:t>27/09/2024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DEBC6E" w14:textId="77777777" w:rsidR="00913BC9" w:rsidRPr="00F004E7" w:rsidRDefault="00913BC9" w:rsidP="00BB6F00">
            <w:pPr>
              <w:pStyle w:val="rowtabella0"/>
              <w:rPr>
                <w:color w:val="002060"/>
              </w:rPr>
            </w:pPr>
            <w:r w:rsidRPr="00F004E7">
              <w:rPr>
                <w:color w:val="002060"/>
              </w:rPr>
              <w:t>5611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EF8A5A" w14:textId="77777777" w:rsidR="00913BC9" w:rsidRPr="00F004E7" w:rsidRDefault="00913BC9" w:rsidP="00BB6F00">
            <w:pPr>
              <w:pStyle w:val="rowtabella0"/>
              <w:rPr>
                <w:color w:val="002060"/>
              </w:rPr>
            </w:pPr>
            <w:r w:rsidRPr="00F004E7">
              <w:rPr>
                <w:color w:val="002060"/>
              </w:rPr>
              <w:t>ACQUAVIVA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9B4F9F" w14:textId="77777777" w:rsidR="00913BC9" w:rsidRPr="00F004E7" w:rsidRDefault="00913BC9" w:rsidP="00BB6F00">
            <w:pPr>
              <w:pStyle w:val="rowtabella0"/>
              <w:rPr>
                <w:color w:val="002060"/>
              </w:rPr>
            </w:pPr>
            <w:r w:rsidRPr="00F004E7">
              <w:rPr>
                <w:color w:val="002060"/>
              </w:rPr>
              <w:t>VIA COLLE CIMINO 9</w:t>
            </w:r>
          </w:p>
        </w:tc>
      </w:tr>
      <w:tr w:rsidR="00913BC9" w:rsidRPr="00F004E7" w14:paraId="0B726C13"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EC7D23" w14:textId="77777777" w:rsidR="00913BC9" w:rsidRPr="00F004E7" w:rsidRDefault="00913BC9" w:rsidP="00BB6F00">
            <w:pPr>
              <w:pStyle w:val="rowtabella0"/>
              <w:rPr>
                <w:color w:val="002060"/>
              </w:rPr>
            </w:pPr>
            <w:r w:rsidRPr="00F004E7">
              <w:rPr>
                <w:color w:val="002060"/>
              </w:rPr>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898F91" w14:textId="77777777" w:rsidR="00913BC9" w:rsidRPr="00F004E7" w:rsidRDefault="00913BC9" w:rsidP="00BB6F00">
            <w:pPr>
              <w:pStyle w:val="rowtabella0"/>
              <w:rPr>
                <w:color w:val="002060"/>
              </w:rPr>
            </w:pPr>
            <w:r w:rsidRPr="00F004E7">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557E14"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D274EB" w14:textId="77777777" w:rsidR="00913BC9" w:rsidRPr="00F004E7" w:rsidRDefault="00913BC9" w:rsidP="00BB6F00">
            <w:pPr>
              <w:pStyle w:val="rowtabella0"/>
              <w:rPr>
                <w:color w:val="002060"/>
              </w:rPr>
            </w:pPr>
            <w:r w:rsidRPr="00F004E7">
              <w:rPr>
                <w:color w:val="002060"/>
              </w:rPr>
              <w:t>27/09/2024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DC494B" w14:textId="77777777" w:rsidR="00913BC9" w:rsidRPr="00F004E7" w:rsidRDefault="00913BC9" w:rsidP="00BB6F00">
            <w:pPr>
              <w:pStyle w:val="rowtabella0"/>
              <w:rPr>
                <w:color w:val="002060"/>
              </w:rPr>
            </w:pPr>
            <w:r w:rsidRPr="00F004E7">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487A1" w14:textId="77777777" w:rsidR="00913BC9" w:rsidRPr="00F004E7" w:rsidRDefault="00913BC9" w:rsidP="00BB6F00">
            <w:pPr>
              <w:pStyle w:val="rowtabella0"/>
              <w:rPr>
                <w:color w:val="002060"/>
              </w:rPr>
            </w:pPr>
            <w:r w:rsidRPr="00F004E7">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040CF8" w14:textId="77777777" w:rsidR="00913BC9" w:rsidRPr="00F004E7" w:rsidRDefault="00913BC9" w:rsidP="00BB6F00">
            <w:pPr>
              <w:pStyle w:val="rowtabella0"/>
              <w:rPr>
                <w:color w:val="002060"/>
              </w:rPr>
            </w:pPr>
            <w:r w:rsidRPr="00F004E7">
              <w:rPr>
                <w:color w:val="002060"/>
              </w:rPr>
              <w:t>PIAZZA S. D'ACQUISTO</w:t>
            </w:r>
          </w:p>
        </w:tc>
      </w:tr>
      <w:tr w:rsidR="00913BC9" w:rsidRPr="00F004E7" w14:paraId="57CB2CFB"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A8D08C" w14:textId="77777777" w:rsidR="00913BC9" w:rsidRPr="00F004E7" w:rsidRDefault="00913BC9" w:rsidP="00BB6F00">
            <w:pPr>
              <w:pStyle w:val="rowtabella0"/>
              <w:rPr>
                <w:color w:val="002060"/>
              </w:rPr>
            </w:pPr>
            <w:r w:rsidRPr="00F004E7">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5554D0" w14:textId="77777777" w:rsidR="00913BC9" w:rsidRPr="00F004E7" w:rsidRDefault="00913BC9" w:rsidP="00BB6F00">
            <w:pPr>
              <w:pStyle w:val="rowtabella0"/>
              <w:rPr>
                <w:color w:val="002060"/>
              </w:rPr>
            </w:pPr>
            <w:r w:rsidRPr="00F004E7">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A3941E"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76139A" w14:textId="77777777" w:rsidR="00913BC9" w:rsidRPr="00F004E7" w:rsidRDefault="00913BC9" w:rsidP="00BB6F00">
            <w:pPr>
              <w:pStyle w:val="rowtabella0"/>
              <w:rPr>
                <w:color w:val="002060"/>
              </w:rPr>
            </w:pPr>
            <w:r w:rsidRPr="00F004E7">
              <w:rPr>
                <w:color w:val="002060"/>
              </w:rPr>
              <w:t>27/09/2024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DAA01D" w14:textId="77777777" w:rsidR="00913BC9" w:rsidRPr="00F004E7" w:rsidRDefault="00913BC9" w:rsidP="00BB6F00">
            <w:pPr>
              <w:pStyle w:val="rowtabella0"/>
              <w:rPr>
                <w:color w:val="002060"/>
              </w:rPr>
            </w:pPr>
            <w:r w:rsidRPr="00F004E7">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3D2F9B" w14:textId="77777777" w:rsidR="00913BC9" w:rsidRPr="00F004E7" w:rsidRDefault="00913BC9" w:rsidP="00BB6F00">
            <w:pPr>
              <w:pStyle w:val="rowtabella0"/>
              <w:rPr>
                <w:color w:val="002060"/>
              </w:rPr>
            </w:pPr>
            <w:r w:rsidRPr="00F004E7">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583A8E" w14:textId="77777777" w:rsidR="00913BC9" w:rsidRPr="00F004E7" w:rsidRDefault="00913BC9" w:rsidP="00BB6F00">
            <w:pPr>
              <w:pStyle w:val="rowtabella0"/>
              <w:rPr>
                <w:color w:val="002060"/>
              </w:rPr>
            </w:pPr>
            <w:r w:rsidRPr="00F004E7">
              <w:rPr>
                <w:color w:val="002060"/>
              </w:rPr>
              <w:t>CENTRO ABITATO</w:t>
            </w:r>
          </w:p>
        </w:tc>
      </w:tr>
      <w:tr w:rsidR="00913BC9" w:rsidRPr="00F004E7" w14:paraId="7CE9E15C"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897965" w14:textId="77777777" w:rsidR="00913BC9" w:rsidRPr="00F004E7" w:rsidRDefault="00913BC9" w:rsidP="00BB6F00">
            <w:pPr>
              <w:pStyle w:val="rowtabella0"/>
              <w:rPr>
                <w:color w:val="002060"/>
              </w:rPr>
            </w:pPr>
            <w:r w:rsidRPr="00F004E7">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02D3DC" w14:textId="77777777" w:rsidR="00913BC9" w:rsidRPr="00F004E7" w:rsidRDefault="00913BC9" w:rsidP="00BB6F00">
            <w:pPr>
              <w:pStyle w:val="rowtabella0"/>
              <w:rPr>
                <w:color w:val="002060"/>
              </w:rPr>
            </w:pPr>
            <w:r w:rsidRPr="00F004E7">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86734B"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01CBF4" w14:textId="77777777" w:rsidR="00913BC9" w:rsidRPr="00F004E7" w:rsidRDefault="00913BC9" w:rsidP="00BB6F00">
            <w:pPr>
              <w:pStyle w:val="rowtabella0"/>
              <w:rPr>
                <w:color w:val="002060"/>
              </w:rPr>
            </w:pPr>
            <w:r w:rsidRPr="00F004E7">
              <w:rPr>
                <w:color w:val="002060"/>
              </w:rPr>
              <w:t>27/09/2024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FA22F6" w14:textId="77777777" w:rsidR="00913BC9" w:rsidRPr="00F004E7" w:rsidRDefault="00913BC9" w:rsidP="00BB6F00">
            <w:pPr>
              <w:pStyle w:val="rowtabella0"/>
              <w:rPr>
                <w:color w:val="002060"/>
              </w:rPr>
            </w:pPr>
            <w:r w:rsidRPr="00F004E7">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1C109C" w14:textId="77777777" w:rsidR="00913BC9" w:rsidRPr="00F004E7" w:rsidRDefault="00913BC9" w:rsidP="00BB6F00">
            <w:pPr>
              <w:pStyle w:val="rowtabella0"/>
              <w:rPr>
                <w:color w:val="002060"/>
              </w:rPr>
            </w:pPr>
            <w:r w:rsidRPr="00F004E7">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B5F0F6" w14:textId="77777777" w:rsidR="00913BC9" w:rsidRPr="00F004E7" w:rsidRDefault="00913BC9" w:rsidP="00BB6F00">
            <w:pPr>
              <w:pStyle w:val="rowtabella0"/>
              <w:rPr>
                <w:color w:val="002060"/>
              </w:rPr>
            </w:pPr>
            <w:r w:rsidRPr="00F004E7">
              <w:rPr>
                <w:color w:val="002060"/>
              </w:rPr>
              <w:t>VIA DELLO SPORT</w:t>
            </w:r>
          </w:p>
        </w:tc>
      </w:tr>
      <w:tr w:rsidR="00913BC9" w:rsidRPr="00F004E7" w14:paraId="3858E087"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777804" w14:textId="77777777" w:rsidR="00913BC9" w:rsidRPr="00F004E7" w:rsidRDefault="00913BC9" w:rsidP="00BB6F00">
            <w:pPr>
              <w:pStyle w:val="rowtabella0"/>
              <w:rPr>
                <w:color w:val="002060"/>
              </w:rPr>
            </w:pPr>
            <w:r w:rsidRPr="00F004E7">
              <w:rPr>
                <w:color w:val="002060"/>
              </w:rPr>
              <w:t>TRIBALCIO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3F305" w14:textId="77777777" w:rsidR="00913BC9" w:rsidRPr="00F004E7" w:rsidRDefault="00913BC9" w:rsidP="00BB6F00">
            <w:pPr>
              <w:pStyle w:val="rowtabella0"/>
              <w:rPr>
                <w:color w:val="002060"/>
              </w:rPr>
            </w:pPr>
            <w:r w:rsidRPr="00F004E7">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EB7D3"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EC530" w14:textId="77777777" w:rsidR="00913BC9" w:rsidRPr="00F004E7" w:rsidRDefault="00913BC9" w:rsidP="00BB6F00">
            <w:pPr>
              <w:pStyle w:val="rowtabella0"/>
              <w:rPr>
                <w:color w:val="002060"/>
              </w:rPr>
            </w:pPr>
            <w:r w:rsidRPr="00F004E7">
              <w:rPr>
                <w:color w:val="002060"/>
              </w:rPr>
              <w:t>27/09/2024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8F8A5E" w14:textId="77777777" w:rsidR="00913BC9" w:rsidRPr="00F004E7" w:rsidRDefault="00913BC9" w:rsidP="00BB6F00">
            <w:pPr>
              <w:pStyle w:val="rowtabella0"/>
              <w:rPr>
                <w:color w:val="002060"/>
              </w:rPr>
            </w:pPr>
            <w:r w:rsidRPr="00F004E7">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C2060" w14:textId="77777777" w:rsidR="00913BC9" w:rsidRPr="00F004E7" w:rsidRDefault="00913BC9" w:rsidP="00BB6F00">
            <w:pPr>
              <w:pStyle w:val="rowtabella0"/>
              <w:rPr>
                <w:color w:val="002060"/>
              </w:rPr>
            </w:pPr>
            <w:r w:rsidRPr="00F004E7">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2CFC1" w14:textId="77777777" w:rsidR="00913BC9" w:rsidRPr="00F004E7" w:rsidRDefault="00913BC9" w:rsidP="00BB6F00">
            <w:pPr>
              <w:pStyle w:val="rowtabella0"/>
              <w:rPr>
                <w:color w:val="002060"/>
              </w:rPr>
            </w:pPr>
            <w:r w:rsidRPr="00F004E7">
              <w:rPr>
                <w:color w:val="002060"/>
              </w:rPr>
              <w:t>VIA DELLO SPORT</w:t>
            </w:r>
          </w:p>
        </w:tc>
      </w:tr>
    </w:tbl>
    <w:p w14:paraId="494777EF" w14:textId="77777777" w:rsidR="00913BC9" w:rsidRPr="000A650D" w:rsidRDefault="00913BC9" w:rsidP="00D66FF2">
      <w:pPr>
        <w:pStyle w:val="breakline"/>
        <w:rPr>
          <w:rFonts w:eastAsiaTheme="minorEastAsia"/>
          <w:color w:val="002060"/>
        </w:rPr>
      </w:pPr>
    </w:p>
    <w:p w14:paraId="24660B7E" w14:textId="77777777" w:rsidR="00D66FF2" w:rsidRPr="000A650D" w:rsidRDefault="00D66FF2" w:rsidP="00D66FF2">
      <w:pPr>
        <w:pStyle w:val="breakline"/>
        <w:rPr>
          <w:color w:val="002060"/>
        </w:rPr>
      </w:pPr>
    </w:p>
    <w:p w14:paraId="79D3967E" w14:textId="77777777" w:rsidR="00D66FF2" w:rsidRPr="000A650D" w:rsidRDefault="00D66FF2" w:rsidP="00D66FF2">
      <w:pPr>
        <w:pStyle w:val="breakline"/>
        <w:rPr>
          <w:color w:val="002060"/>
        </w:rPr>
      </w:pPr>
    </w:p>
    <w:p w14:paraId="4541690B" w14:textId="77777777" w:rsidR="00D66FF2" w:rsidRPr="000A650D" w:rsidRDefault="00D66FF2" w:rsidP="00D66FF2">
      <w:pPr>
        <w:pStyle w:val="titolocampionato0"/>
        <w:shd w:val="clear" w:color="auto" w:fill="CCCCCC"/>
        <w:spacing w:before="80" w:after="40"/>
        <w:rPr>
          <w:color w:val="002060"/>
        </w:rPr>
      </w:pPr>
      <w:r w:rsidRPr="000A650D">
        <w:rPr>
          <w:color w:val="002060"/>
        </w:rPr>
        <w:t>UNDER 19 CALCIO A 5 REGIONALE</w:t>
      </w:r>
    </w:p>
    <w:p w14:paraId="79679BD7" w14:textId="77777777" w:rsidR="00D66FF2" w:rsidRPr="000A650D" w:rsidRDefault="00D66FF2" w:rsidP="00D66FF2">
      <w:pPr>
        <w:pStyle w:val="titoloprinc0"/>
        <w:rPr>
          <w:color w:val="002060"/>
        </w:rPr>
      </w:pPr>
      <w:r w:rsidRPr="000A650D">
        <w:rPr>
          <w:color w:val="002060"/>
        </w:rPr>
        <w:t>VARIAZIONI AL PROGRAMMA GARE</w:t>
      </w:r>
    </w:p>
    <w:p w14:paraId="16D286F0" w14:textId="77777777" w:rsidR="00D66FF2" w:rsidRPr="000A650D" w:rsidRDefault="00D66FF2" w:rsidP="00D66FF2">
      <w:pPr>
        <w:pStyle w:val="breakline"/>
        <w:rPr>
          <w:color w:val="002060"/>
        </w:rPr>
      </w:pPr>
    </w:p>
    <w:p w14:paraId="258F5405" w14:textId="77777777" w:rsidR="00D66FF2" w:rsidRPr="000A650D" w:rsidRDefault="00D66FF2" w:rsidP="00D66FF2">
      <w:pPr>
        <w:pStyle w:val="breakline"/>
        <w:rPr>
          <w:color w:val="002060"/>
        </w:rPr>
      </w:pPr>
    </w:p>
    <w:p w14:paraId="06970B74" w14:textId="77777777" w:rsidR="00D66FF2" w:rsidRPr="000A650D" w:rsidRDefault="00D66FF2" w:rsidP="00D66FF2">
      <w:pPr>
        <w:pStyle w:val="sottotitolocampionato10"/>
        <w:rPr>
          <w:color w:val="002060"/>
        </w:rPr>
      </w:pPr>
      <w:r w:rsidRPr="000A650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66FF2" w:rsidRPr="000A650D" w14:paraId="02187830" w14:textId="77777777" w:rsidTr="00BB6F0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F0720" w14:textId="77777777" w:rsidR="00D66FF2" w:rsidRPr="000A650D" w:rsidRDefault="00D66FF2" w:rsidP="00BB6F00">
            <w:pPr>
              <w:pStyle w:val="headertabella0"/>
              <w:rPr>
                <w:color w:val="002060"/>
              </w:rPr>
            </w:pPr>
            <w:r w:rsidRPr="000A650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15A59" w14:textId="77777777" w:rsidR="00D66FF2" w:rsidRPr="000A650D" w:rsidRDefault="00D66FF2" w:rsidP="00BB6F00">
            <w:pPr>
              <w:pStyle w:val="headertabella0"/>
              <w:rPr>
                <w:color w:val="002060"/>
              </w:rPr>
            </w:pPr>
            <w:r w:rsidRPr="000A650D">
              <w:rPr>
                <w:color w:val="002060"/>
              </w:rPr>
              <w:t xml:space="preserve">N° </w:t>
            </w:r>
            <w:proofErr w:type="spellStart"/>
            <w:r w:rsidRPr="000A650D">
              <w:rPr>
                <w:color w:val="002060"/>
              </w:rPr>
              <w:t>Gior</w:t>
            </w:r>
            <w:proofErr w:type="spellEnd"/>
            <w:r w:rsidRPr="000A650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3EE9C" w14:textId="77777777" w:rsidR="00D66FF2" w:rsidRPr="000A650D" w:rsidRDefault="00D66FF2" w:rsidP="00BB6F00">
            <w:pPr>
              <w:pStyle w:val="headertabella0"/>
              <w:rPr>
                <w:color w:val="002060"/>
              </w:rPr>
            </w:pPr>
            <w:r w:rsidRPr="000A650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5AE30" w14:textId="77777777" w:rsidR="00D66FF2" w:rsidRPr="000A650D" w:rsidRDefault="00D66FF2" w:rsidP="00BB6F00">
            <w:pPr>
              <w:pStyle w:val="headertabella0"/>
              <w:rPr>
                <w:color w:val="002060"/>
              </w:rPr>
            </w:pPr>
            <w:r w:rsidRPr="000A650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84746" w14:textId="77777777" w:rsidR="00D66FF2" w:rsidRPr="000A650D" w:rsidRDefault="00D66FF2" w:rsidP="00BB6F00">
            <w:pPr>
              <w:pStyle w:val="headertabella0"/>
              <w:rPr>
                <w:color w:val="002060"/>
              </w:rPr>
            </w:pPr>
            <w:r w:rsidRPr="000A650D">
              <w:rPr>
                <w:color w:val="002060"/>
              </w:rPr>
              <w:t xml:space="preserve">Data </w:t>
            </w:r>
            <w:proofErr w:type="spellStart"/>
            <w:r w:rsidRPr="000A650D">
              <w:rPr>
                <w:color w:val="002060"/>
              </w:rPr>
              <w:t>Orig</w:t>
            </w:r>
            <w:proofErr w:type="spellEnd"/>
            <w:r w:rsidRPr="000A650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3081F" w14:textId="77777777" w:rsidR="00D66FF2" w:rsidRPr="000A650D" w:rsidRDefault="00D66FF2" w:rsidP="00BB6F00">
            <w:pPr>
              <w:pStyle w:val="headertabella0"/>
              <w:rPr>
                <w:color w:val="002060"/>
              </w:rPr>
            </w:pPr>
            <w:r w:rsidRPr="000A650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B4FE1" w14:textId="77777777" w:rsidR="00D66FF2" w:rsidRPr="000A650D" w:rsidRDefault="00D66FF2" w:rsidP="00BB6F00">
            <w:pPr>
              <w:pStyle w:val="headertabella0"/>
              <w:rPr>
                <w:color w:val="002060"/>
              </w:rPr>
            </w:pPr>
            <w:r w:rsidRPr="000A650D">
              <w:rPr>
                <w:color w:val="002060"/>
              </w:rPr>
              <w:t xml:space="preserve">Ora </w:t>
            </w:r>
            <w:proofErr w:type="spellStart"/>
            <w:r w:rsidRPr="000A650D">
              <w:rPr>
                <w:color w:val="002060"/>
              </w:rPr>
              <w:t>Orig</w:t>
            </w:r>
            <w:proofErr w:type="spellEnd"/>
            <w:r w:rsidRPr="000A650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40A36" w14:textId="77777777" w:rsidR="00D66FF2" w:rsidRPr="000A650D" w:rsidRDefault="00D66FF2" w:rsidP="00BB6F00">
            <w:pPr>
              <w:pStyle w:val="headertabella0"/>
              <w:rPr>
                <w:color w:val="002060"/>
              </w:rPr>
            </w:pPr>
            <w:r w:rsidRPr="000A650D">
              <w:rPr>
                <w:color w:val="002060"/>
              </w:rPr>
              <w:t>Impianto</w:t>
            </w:r>
          </w:p>
        </w:tc>
      </w:tr>
      <w:tr w:rsidR="00D66FF2" w:rsidRPr="000A650D" w14:paraId="202432D3" w14:textId="77777777" w:rsidTr="00BB6F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78740" w14:textId="77777777" w:rsidR="00D66FF2" w:rsidRPr="000A650D" w:rsidRDefault="00D66FF2" w:rsidP="00BB6F00">
            <w:pPr>
              <w:pStyle w:val="rowtabella0"/>
              <w:rPr>
                <w:color w:val="002060"/>
                <w:highlight w:val="yellow"/>
              </w:rPr>
            </w:pPr>
            <w:r w:rsidRPr="000A650D">
              <w:rPr>
                <w:color w:val="002060"/>
                <w:highlight w:val="yellow"/>
              </w:rPr>
              <w:t>19/10/2024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9CD6" w14:textId="77777777" w:rsidR="00D66FF2" w:rsidRPr="000A650D" w:rsidRDefault="00D66FF2" w:rsidP="00BB6F00">
            <w:pPr>
              <w:pStyle w:val="rowtabella0"/>
              <w:jc w:val="center"/>
              <w:rPr>
                <w:color w:val="002060"/>
                <w:highlight w:val="yellow"/>
              </w:rPr>
            </w:pPr>
            <w:r w:rsidRPr="000A650D">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98E71" w14:textId="77777777" w:rsidR="00D66FF2" w:rsidRPr="000A650D" w:rsidRDefault="00D66FF2" w:rsidP="00BB6F00">
            <w:pPr>
              <w:pStyle w:val="rowtabella0"/>
              <w:rPr>
                <w:color w:val="002060"/>
                <w:highlight w:val="yellow"/>
              </w:rPr>
            </w:pPr>
            <w:r w:rsidRPr="000A650D">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A5094" w14:textId="77777777" w:rsidR="00D66FF2" w:rsidRPr="000A650D" w:rsidRDefault="00D66FF2" w:rsidP="00BB6F00">
            <w:pPr>
              <w:pStyle w:val="rowtabella0"/>
              <w:rPr>
                <w:color w:val="002060"/>
                <w:highlight w:val="yellow"/>
              </w:rPr>
            </w:pPr>
            <w:r w:rsidRPr="000A650D">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21B34" w14:textId="77777777" w:rsidR="00D66FF2" w:rsidRPr="000A650D" w:rsidRDefault="00D66FF2" w:rsidP="00BB6F0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A60C5" w14:textId="77777777" w:rsidR="00D66FF2" w:rsidRPr="000A650D" w:rsidRDefault="00D66FF2" w:rsidP="00BB6F00">
            <w:pPr>
              <w:pStyle w:val="rowtabella0"/>
              <w:jc w:val="center"/>
              <w:rPr>
                <w:color w:val="002060"/>
                <w:highlight w:val="yellow"/>
              </w:rPr>
            </w:pPr>
            <w:r w:rsidRPr="000A650D">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F5F53" w14:textId="77777777" w:rsidR="00D66FF2" w:rsidRPr="000A650D" w:rsidRDefault="00D66FF2" w:rsidP="00BB6F00">
            <w:pPr>
              <w:pStyle w:val="rowtabella0"/>
              <w:jc w:val="center"/>
              <w:rPr>
                <w:color w:val="002060"/>
              </w:rPr>
            </w:pPr>
            <w:r w:rsidRPr="000A650D">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8D36F" w14:textId="77777777" w:rsidR="00D66FF2" w:rsidRPr="000A650D" w:rsidRDefault="00D66FF2" w:rsidP="00BB6F00">
            <w:pPr>
              <w:rPr>
                <w:color w:val="002060"/>
              </w:rPr>
            </w:pPr>
          </w:p>
        </w:tc>
      </w:tr>
      <w:tr w:rsidR="00D66FF2" w:rsidRPr="000A650D" w14:paraId="57645F8B" w14:textId="77777777" w:rsidTr="00BB6F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E98E7" w14:textId="77777777" w:rsidR="00D66FF2" w:rsidRPr="000A650D" w:rsidRDefault="00D66FF2" w:rsidP="00BB6F00">
            <w:pPr>
              <w:pStyle w:val="rowtabella0"/>
              <w:rPr>
                <w:color w:val="002060"/>
                <w:highlight w:val="yellow"/>
              </w:rPr>
            </w:pPr>
            <w:r w:rsidRPr="000A650D">
              <w:rPr>
                <w:color w:val="002060"/>
                <w:highlight w:val="yellow"/>
              </w:rPr>
              <w:t>24/11/2024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C9DFF" w14:textId="77777777" w:rsidR="00D66FF2" w:rsidRPr="000A650D" w:rsidRDefault="00D66FF2" w:rsidP="00BB6F00">
            <w:pPr>
              <w:pStyle w:val="rowtabella0"/>
              <w:jc w:val="center"/>
              <w:rPr>
                <w:color w:val="002060"/>
                <w:highlight w:val="yellow"/>
              </w:rPr>
            </w:pPr>
            <w:r w:rsidRPr="000A650D">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635CC" w14:textId="77777777" w:rsidR="00D66FF2" w:rsidRPr="000A650D" w:rsidRDefault="00D66FF2" w:rsidP="00BB6F00">
            <w:pPr>
              <w:pStyle w:val="rowtabella0"/>
              <w:rPr>
                <w:color w:val="002060"/>
                <w:highlight w:val="yellow"/>
              </w:rPr>
            </w:pPr>
            <w:r w:rsidRPr="000A650D">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ABE1C" w14:textId="77777777" w:rsidR="00D66FF2" w:rsidRPr="000A650D" w:rsidRDefault="00D66FF2" w:rsidP="00BB6F00">
            <w:pPr>
              <w:pStyle w:val="rowtabella0"/>
              <w:rPr>
                <w:color w:val="002060"/>
                <w:highlight w:val="yellow"/>
              </w:rPr>
            </w:pPr>
            <w:r w:rsidRPr="000A650D">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BFA55" w14:textId="77777777" w:rsidR="00D66FF2" w:rsidRPr="000A650D" w:rsidRDefault="00D66FF2" w:rsidP="00BB6F00">
            <w:pPr>
              <w:pStyle w:val="rowtabella0"/>
              <w:rPr>
                <w:color w:val="002060"/>
              </w:rPr>
            </w:pPr>
            <w:r w:rsidRPr="000A650D">
              <w:rPr>
                <w:color w:val="002060"/>
              </w:rPr>
              <w:t>2</w:t>
            </w:r>
            <w:r>
              <w:rPr>
                <w:color w:val="002060"/>
              </w:rPr>
              <w:t>3</w:t>
            </w:r>
            <w:r w:rsidRPr="000A650D">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F77A0" w14:textId="77777777" w:rsidR="00D66FF2" w:rsidRPr="000A650D" w:rsidRDefault="00D66FF2" w:rsidP="00BB6F00">
            <w:pPr>
              <w:pStyle w:val="rowtabella0"/>
              <w:jc w:val="center"/>
              <w:rPr>
                <w:color w:val="002060"/>
                <w:highlight w:val="yellow"/>
              </w:rPr>
            </w:pPr>
            <w:r w:rsidRPr="000A650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D32C8" w14:textId="77777777" w:rsidR="00D66FF2" w:rsidRPr="000A650D" w:rsidRDefault="00D66FF2" w:rsidP="00BB6F00">
            <w:pPr>
              <w:pStyle w:val="rowtabella0"/>
              <w:jc w:val="center"/>
              <w:rPr>
                <w:color w:val="002060"/>
              </w:rPr>
            </w:pPr>
            <w:r w:rsidRPr="000A650D">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1ED95" w14:textId="77777777" w:rsidR="00D66FF2" w:rsidRPr="000A650D" w:rsidRDefault="00D66FF2" w:rsidP="00BB6F00">
            <w:pPr>
              <w:rPr>
                <w:color w:val="002060"/>
              </w:rPr>
            </w:pPr>
          </w:p>
        </w:tc>
      </w:tr>
    </w:tbl>
    <w:p w14:paraId="40B23F59" w14:textId="77777777" w:rsidR="00D66FF2" w:rsidRPr="000A650D" w:rsidRDefault="00D66FF2" w:rsidP="00D66FF2">
      <w:pPr>
        <w:pStyle w:val="breakline"/>
        <w:rPr>
          <w:rFonts w:eastAsiaTheme="minorEastAsia"/>
          <w:color w:val="002060"/>
        </w:rPr>
      </w:pPr>
    </w:p>
    <w:p w14:paraId="113509BC" w14:textId="77777777" w:rsidR="00D66FF2" w:rsidRPr="000A650D" w:rsidRDefault="00D66FF2" w:rsidP="00D66FF2">
      <w:pPr>
        <w:pStyle w:val="breakline"/>
        <w:rPr>
          <w:color w:val="002060"/>
        </w:rPr>
      </w:pPr>
    </w:p>
    <w:p w14:paraId="3AC320F4" w14:textId="77777777" w:rsidR="00D66FF2" w:rsidRPr="000A650D" w:rsidRDefault="00D66FF2" w:rsidP="00D66FF2">
      <w:pPr>
        <w:pStyle w:val="sottotitolocampionato10"/>
        <w:rPr>
          <w:color w:val="002060"/>
        </w:rPr>
      </w:pPr>
      <w:r w:rsidRPr="000A650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66FF2" w:rsidRPr="000A650D" w14:paraId="57751D1C" w14:textId="77777777" w:rsidTr="00BB6F0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3F832" w14:textId="77777777" w:rsidR="00D66FF2" w:rsidRPr="000A650D" w:rsidRDefault="00D66FF2" w:rsidP="00BB6F00">
            <w:pPr>
              <w:pStyle w:val="headertabella0"/>
              <w:rPr>
                <w:color w:val="002060"/>
              </w:rPr>
            </w:pPr>
            <w:r w:rsidRPr="000A650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581E9" w14:textId="77777777" w:rsidR="00D66FF2" w:rsidRPr="000A650D" w:rsidRDefault="00D66FF2" w:rsidP="00BB6F00">
            <w:pPr>
              <w:pStyle w:val="headertabella0"/>
              <w:rPr>
                <w:color w:val="002060"/>
              </w:rPr>
            </w:pPr>
            <w:r w:rsidRPr="000A650D">
              <w:rPr>
                <w:color w:val="002060"/>
              </w:rPr>
              <w:t xml:space="preserve">N° </w:t>
            </w:r>
            <w:proofErr w:type="spellStart"/>
            <w:r w:rsidRPr="000A650D">
              <w:rPr>
                <w:color w:val="002060"/>
              </w:rPr>
              <w:t>Gior</w:t>
            </w:r>
            <w:proofErr w:type="spellEnd"/>
            <w:r w:rsidRPr="000A650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5A920" w14:textId="77777777" w:rsidR="00D66FF2" w:rsidRPr="000A650D" w:rsidRDefault="00D66FF2" w:rsidP="00BB6F00">
            <w:pPr>
              <w:pStyle w:val="headertabella0"/>
              <w:rPr>
                <w:color w:val="002060"/>
              </w:rPr>
            </w:pPr>
            <w:r w:rsidRPr="000A650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61687" w14:textId="77777777" w:rsidR="00D66FF2" w:rsidRPr="000A650D" w:rsidRDefault="00D66FF2" w:rsidP="00BB6F00">
            <w:pPr>
              <w:pStyle w:val="headertabella0"/>
              <w:rPr>
                <w:color w:val="002060"/>
              </w:rPr>
            </w:pPr>
            <w:r w:rsidRPr="000A650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B1414" w14:textId="77777777" w:rsidR="00D66FF2" w:rsidRPr="000A650D" w:rsidRDefault="00D66FF2" w:rsidP="00BB6F00">
            <w:pPr>
              <w:pStyle w:val="headertabella0"/>
              <w:rPr>
                <w:color w:val="002060"/>
              </w:rPr>
            </w:pPr>
            <w:r w:rsidRPr="000A650D">
              <w:rPr>
                <w:color w:val="002060"/>
              </w:rPr>
              <w:t xml:space="preserve">Data </w:t>
            </w:r>
            <w:proofErr w:type="spellStart"/>
            <w:r w:rsidRPr="000A650D">
              <w:rPr>
                <w:color w:val="002060"/>
              </w:rPr>
              <w:t>Orig</w:t>
            </w:r>
            <w:proofErr w:type="spellEnd"/>
            <w:r w:rsidRPr="000A650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E37B4" w14:textId="77777777" w:rsidR="00D66FF2" w:rsidRPr="000A650D" w:rsidRDefault="00D66FF2" w:rsidP="00BB6F00">
            <w:pPr>
              <w:pStyle w:val="headertabella0"/>
              <w:rPr>
                <w:color w:val="002060"/>
              </w:rPr>
            </w:pPr>
            <w:r w:rsidRPr="000A650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BD893" w14:textId="77777777" w:rsidR="00D66FF2" w:rsidRPr="000A650D" w:rsidRDefault="00D66FF2" w:rsidP="00BB6F00">
            <w:pPr>
              <w:pStyle w:val="headertabella0"/>
              <w:rPr>
                <w:color w:val="002060"/>
              </w:rPr>
            </w:pPr>
            <w:r w:rsidRPr="000A650D">
              <w:rPr>
                <w:color w:val="002060"/>
              </w:rPr>
              <w:t xml:space="preserve">Ora </w:t>
            </w:r>
            <w:proofErr w:type="spellStart"/>
            <w:r w:rsidRPr="000A650D">
              <w:rPr>
                <w:color w:val="002060"/>
              </w:rPr>
              <w:t>Orig</w:t>
            </w:r>
            <w:proofErr w:type="spellEnd"/>
            <w:r w:rsidRPr="000A650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02D41" w14:textId="77777777" w:rsidR="00D66FF2" w:rsidRPr="000A650D" w:rsidRDefault="00D66FF2" w:rsidP="00BB6F00">
            <w:pPr>
              <w:pStyle w:val="headertabella0"/>
              <w:rPr>
                <w:color w:val="002060"/>
              </w:rPr>
            </w:pPr>
            <w:r w:rsidRPr="000A650D">
              <w:rPr>
                <w:color w:val="002060"/>
              </w:rPr>
              <w:t>Impianto</w:t>
            </w:r>
          </w:p>
        </w:tc>
      </w:tr>
      <w:tr w:rsidR="00D66FF2" w:rsidRPr="000A650D" w14:paraId="650D8E75" w14:textId="77777777" w:rsidTr="00BB6F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A96CF" w14:textId="77777777" w:rsidR="00D66FF2" w:rsidRPr="00A52061" w:rsidRDefault="00D66FF2" w:rsidP="00BB6F00">
            <w:pPr>
              <w:pStyle w:val="rowtabella0"/>
              <w:rPr>
                <w:color w:val="002060"/>
                <w:highlight w:val="yellow"/>
              </w:rPr>
            </w:pPr>
            <w:r w:rsidRPr="00A52061">
              <w:rPr>
                <w:color w:val="002060"/>
                <w:highlight w:val="yellow"/>
              </w:rPr>
              <w:t>28/09/2024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862A9" w14:textId="77777777" w:rsidR="00D66FF2" w:rsidRPr="00A52061" w:rsidRDefault="00D66FF2" w:rsidP="00BB6F00">
            <w:pPr>
              <w:pStyle w:val="rowtabella0"/>
              <w:jc w:val="center"/>
              <w:rPr>
                <w:color w:val="002060"/>
                <w:highlight w:val="yellow"/>
              </w:rPr>
            </w:pPr>
            <w:r w:rsidRPr="00A5206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DB09B" w14:textId="77777777" w:rsidR="00D66FF2" w:rsidRPr="00A52061" w:rsidRDefault="00D66FF2" w:rsidP="00BB6F00">
            <w:pPr>
              <w:pStyle w:val="rowtabella0"/>
              <w:rPr>
                <w:color w:val="002060"/>
                <w:highlight w:val="yellow"/>
              </w:rPr>
            </w:pPr>
            <w:r w:rsidRPr="00A52061">
              <w:rPr>
                <w:color w:val="002060"/>
                <w:highlight w:val="yellow"/>
              </w:rPr>
              <w:t>TRE TORRI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D0187" w14:textId="77777777" w:rsidR="00D66FF2" w:rsidRPr="00A52061" w:rsidRDefault="00D66FF2" w:rsidP="00BB6F00">
            <w:pPr>
              <w:pStyle w:val="rowtabella0"/>
              <w:rPr>
                <w:color w:val="002060"/>
                <w:highlight w:val="yellow"/>
              </w:rPr>
            </w:pPr>
            <w:r w:rsidRPr="00A52061">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05C01" w14:textId="77777777" w:rsidR="00D66FF2" w:rsidRPr="000A650D" w:rsidRDefault="00D66FF2" w:rsidP="00BB6F0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66289" w14:textId="77777777" w:rsidR="00D66FF2" w:rsidRPr="00A52061" w:rsidRDefault="00D66FF2" w:rsidP="00BB6F00">
            <w:pPr>
              <w:pStyle w:val="rowtabella0"/>
              <w:jc w:val="center"/>
              <w:rPr>
                <w:color w:val="002060"/>
                <w:highlight w:val="yellow"/>
              </w:rPr>
            </w:pPr>
            <w:r w:rsidRPr="00A52061">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F093F" w14:textId="77777777" w:rsidR="00D66FF2" w:rsidRPr="000A650D" w:rsidRDefault="00D66FF2" w:rsidP="00BB6F00">
            <w:pPr>
              <w:pStyle w:val="rowtabella0"/>
              <w:jc w:val="center"/>
              <w:rPr>
                <w:color w:val="002060"/>
              </w:rPr>
            </w:pPr>
            <w:r w:rsidRPr="000A650D">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289CF" w14:textId="77777777" w:rsidR="00D66FF2" w:rsidRPr="000A650D" w:rsidRDefault="00D66FF2" w:rsidP="00BB6F00">
            <w:pPr>
              <w:rPr>
                <w:color w:val="002060"/>
              </w:rPr>
            </w:pPr>
          </w:p>
        </w:tc>
      </w:tr>
    </w:tbl>
    <w:p w14:paraId="541F0A8D" w14:textId="77777777" w:rsidR="00D66FF2" w:rsidRDefault="00D66FF2" w:rsidP="00D66FF2">
      <w:pPr>
        <w:pStyle w:val="breakline"/>
        <w:rPr>
          <w:color w:val="002060"/>
        </w:rPr>
      </w:pPr>
    </w:p>
    <w:p w14:paraId="45E49A37" w14:textId="77777777" w:rsidR="00D66FF2" w:rsidRPr="000A650D" w:rsidRDefault="00D66FF2" w:rsidP="00D66FF2">
      <w:pPr>
        <w:pStyle w:val="titoloprinc0"/>
        <w:rPr>
          <w:color w:val="002060"/>
        </w:rPr>
      </w:pPr>
      <w:r w:rsidRPr="000A650D">
        <w:rPr>
          <w:color w:val="002060"/>
        </w:rPr>
        <w:t>PROGRAMMA GARE</w:t>
      </w:r>
    </w:p>
    <w:p w14:paraId="6DFD0565" w14:textId="77777777" w:rsidR="00D66FF2" w:rsidRDefault="00D66FF2" w:rsidP="00D66FF2">
      <w:pPr>
        <w:pStyle w:val="breakline"/>
        <w:rPr>
          <w:color w:val="002060"/>
        </w:rPr>
      </w:pPr>
    </w:p>
    <w:p w14:paraId="233FC867" w14:textId="77777777" w:rsidR="00913BC9" w:rsidRPr="00F004E7" w:rsidRDefault="00913BC9" w:rsidP="00913BC9">
      <w:pPr>
        <w:pStyle w:val="sottotitolocampionato10"/>
        <w:rPr>
          <w:color w:val="002060"/>
        </w:rPr>
      </w:pPr>
      <w:r w:rsidRPr="00F004E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3"/>
        <w:gridCol w:w="385"/>
        <w:gridCol w:w="898"/>
        <w:gridCol w:w="1198"/>
        <w:gridCol w:w="1544"/>
        <w:gridCol w:w="1551"/>
      </w:tblGrid>
      <w:tr w:rsidR="00913BC9" w:rsidRPr="00F004E7" w14:paraId="0F0DB534"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7E917"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5F0BF"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19D9C"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85BC9"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6205C"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44A4E"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366DB"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744108D6"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ED56F9" w14:textId="77777777" w:rsidR="00913BC9" w:rsidRPr="00F004E7" w:rsidRDefault="00913BC9" w:rsidP="00BB6F00">
            <w:pPr>
              <w:pStyle w:val="rowtabella0"/>
              <w:rPr>
                <w:color w:val="002060"/>
              </w:rPr>
            </w:pPr>
            <w:r w:rsidRPr="00F004E7">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E4214" w14:textId="77777777" w:rsidR="00913BC9" w:rsidRPr="00F004E7" w:rsidRDefault="00913BC9" w:rsidP="00BB6F00">
            <w:pPr>
              <w:pStyle w:val="rowtabella0"/>
              <w:rPr>
                <w:color w:val="002060"/>
              </w:rPr>
            </w:pPr>
            <w:r w:rsidRPr="00F004E7">
              <w:rPr>
                <w:color w:val="002060"/>
              </w:rPr>
              <w:t>CSI GAUDIO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9FF3D"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1984E" w14:textId="77777777" w:rsidR="00913BC9" w:rsidRPr="00F004E7" w:rsidRDefault="00913BC9" w:rsidP="00BB6F00">
            <w:pPr>
              <w:pStyle w:val="rowtabella0"/>
              <w:rPr>
                <w:color w:val="002060"/>
              </w:rPr>
            </w:pPr>
            <w:r w:rsidRPr="00F004E7">
              <w:rPr>
                <w:color w:val="002060"/>
              </w:rPr>
              <w:t>28/09/2024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2CDDAC" w14:textId="77777777" w:rsidR="00913BC9" w:rsidRPr="00F004E7" w:rsidRDefault="00913BC9" w:rsidP="00BB6F00">
            <w:pPr>
              <w:pStyle w:val="rowtabella0"/>
              <w:rPr>
                <w:color w:val="002060"/>
              </w:rPr>
            </w:pPr>
            <w:r w:rsidRPr="00F004E7">
              <w:rPr>
                <w:color w:val="002060"/>
              </w:rPr>
              <w:t xml:space="preserve">5442 TENSOSTRUTTURA </w:t>
            </w:r>
            <w:proofErr w:type="gramStart"/>
            <w:r w:rsidRPr="00F004E7">
              <w:rPr>
                <w:color w:val="002060"/>
              </w:rPr>
              <w:t>B.GO</w:t>
            </w:r>
            <w:proofErr w:type="gramEnd"/>
            <w:r w:rsidRPr="00F004E7">
              <w:rPr>
                <w:color w:val="002060"/>
              </w:rPr>
              <w:t xml:space="preserve"> S.MARIA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0FA8E" w14:textId="77777777" w:rsidR="00913BC9" w:rsidRPr="00F004E7" w:rsidRDefault="00913BC9" w:rsidP="00BB6F00">
            <w:pPr>
              <w:pStyle w:val="rowtabella0"/>
              <w:rPr>
                <w:color w:val="002060"/>
              </w:rPr>
            </w:pPr>
            <w:r w:rsidRPr="00F004E7">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D90927" w14:textId="77777777" w:rsidR="00913BC9" w:rsidRPr="00F004E7" w:rsidRDefault="00913BC9" w:rsidP="00BB6F00">
            <w:pPr>
              <w:pStyle w:val="rowtabella0"/>
              <w:rPr>
                <w:color w:val="002060"/>
              </w:rPr>
            </w:pPr>
            <w:r w:rsidRPr="00F004E7">
              <w:rPr>
                <w:color w:val="002060"/>
              </w:rPr>
              <w:t xml:space="preserve">STRADA DEL FOGLIA - </w:t>
            </w:r>
            <w:proofErr w:type="gramStart"/>
            <w:r w:rsidRPr="00F004E7">
              <w:rPr>
                <w:color w:val="002060"/>
              </w:rPr>
              <w:t>B.GO</w:t>
            </w:r>
            <w:proofErr w:type="gramEnd"/>
            <w:r w:rsidRPr="00F004E7">
              <w:rPr>
                <w:color w:val="002060"/>
              </w:rPr>
              <w:t xml:space="preserve"> S.MAR</w:t>
            </w:r>
          </w:p>
        </w:tc>
      </w:tr>
      <w:tr w:rsidR="00913BC9" w:rsidRPr="00F004E7" w14:paraId="348AF7EB"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FCFAB1" w14:textId="77777777" w:rsidR="00913BC9" w:rsidRPr="00F004E7" w:rsidRDefault="00913BC9" w:rsidP="00BB6F00">
            <w:pPr>
              <w:pStyle w:val="rowtabella0"/>
              <w:rPr>
                <w:color w:val="002060"/>
              </w:rPr>
            </w:pPr>
            <w:r w:rsidRPr="00F004E7">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2A495D" w14:textId="77777777" w:rsidR="00913BC9" w:rsidRPr="00F004E7" w:rsidRDefault="00913BC9" w:rsidP="00BB6F00">
            <w:pPr>
              <w:pStyle w:val="rowtabella0"/>
              <w:rPr>
                <w:color w:val="002060"/>
              </w:rPr>
            </w:pPr>
            <w:r w:rsidRPr="00F004E7">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4D78BD"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1D9930" w14:textId="77777777" w:rsidR="00913BC9" w:rsidRPr="00F004E7" w:rsidRDefault="00913BC9" w:rsidP="00BB6F00">
            <w:pPr>
              <w:pStyle w:val="rowtabella0"/>
              <w:rPr>
                <w:color w:val="002060"/>
              </w:rPr>
            </w:pPr>
            <w:r w:rsidRPr="00F004E7">
              <w:rPr>
                <w:color w:val="002060"/>
              </w:rPr>
              <w:t>28/09/2024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8ABEEC" w14:textId="77777777" w:rsidR="00913BC9" w:rsidRPr="00F004E7" w:rsidRDefault="00913BC9" w:rsidP="00BB6F00">
            <w:pPr>
              <w:pStyle w:val="rowtabella0"/>
              <w:rPr>
                <w:color w:val="002060"/>
              </w:rPr>
            </w:pPr>
            <w:r w:rsidRPr="00F004E7">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CB4092" w14:textId="77777777" w:rsidR="00913BC9" w:rsidRPr="00F004E7" w:rsidRDefault="00913BC9" w:rsidP="00BB6F00">
            <w:pPr>
              <w:pStyle w:val="rowtabella0"/>
              <w:rPr>
                <w:color w:val="002060"/>
              </w:rPr>
            </w:pPr>
            <w:r w:rsidRPr="00F004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78FCE6" w14:textId="77777777" w:rsidR="00913BC9" w:rsidRPr="00F004E7" w:rsidRDefault="00913BC9" w:rsidP="00BB6F00">
            <w:pPr>
              <w:pStyle w:val="rowtabella0"/>
              <w:rPr>
                <w:color w:val="002060"/>
              </w:rPr>
            </w:pPr>
            <w:r w:rsidRPr="00F004E7">
              <w:rPr>
                <w:color w:val="002060"/>
              </w:rPr>
              <w:t>VIA MONTEPELAGO</w:t>
            </w:r>
          </w:p>
        </w:tc>
      </w:tr>
      <w:tr w:rsidR="00913BC9" w:rsidRPr="00F004E7" w14:paraId="07BFFD61"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55CF95" w14:textId="77777777" w:rsidR="00913BC9" w:rsidRPr="00F004E7" w:rsidRDefault="00913BC9" w:rsidP="00BB6F00">
            <w:pPr>
              <w:pStyle w:val="rowtabella0"/>
              <w:rPr>
                <w:color w:val="002060"/>
              </w:rPr>
            </w:pPr>
            <w:r w:rsidRPr="00F004E7">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095F78" w14:textId="77777777" w:rsidR="00913BC9" w:rsidRPr="00F004E7" w:rsidRDefault="00913BC9" w:rsidP="00BB6F00">
            <w:pPr>
              <w:pStyle w:val="rowtabella0"/>
              <w:rPr>
                <w:color w:val="002060"/>
              </w:rPr>
            </w:pPr>
            <w:r w:rsidRPr="00F004E7">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A05E5B"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5081C7" w14:textId="77777777" w:rsidR="00913BC9" w:rsidRPr="00F004E7" w:rsidRDefault="00913BC9" w:rsidP="00BB6F00">
            <w:pPr>
              <w:pStyle w:val="rowtabella0"/>
              <w:rPr>
                <w:color w:val="002060"/>
              </w:rPr>
            </w:pPr>
            <w:r w:rsidRPr="00F004E7">
              <w:rPr>
                <w:color w:val="002060"/>
              </w:rPr>
              <w:t>28/09/2024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8F9C64" w14:textId="77777777" w:rsidR="00913BC9" w:rsidRPr="00F004E7" w:rsidRDefault="00913BC9" w:rsidP="00BB6F00">
            <w:pPr>
              <w:pStyle w:val="rowtabella0"/>
              <w:rPr>
                <w:color w:val="002060"/>
              </w:rPr>
            </w:pPr>
            <w:r w:rsidRPr="00F004E7">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6F6DC9" w14:textId="77777777" w:rsidR="00913BC9" w:rsidRPr="00F004E7" w:rsidRDefault="00913BC9" w:rsidP="00BB6F00">
            <w:pPr>
              <w:pStyle w:val="rowtabella0"/>
              <w:rPr>
                <w:color w:val="002060"/>
              </w:rPr>
            </w:pPr>
            <w:r w:rsidRPr="00F004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D3A079" w14:textId="77777777" w:rsidR="00913BC9" w:rsidRPr="00F004E7" w:rsidRDefault="00913BC9" w:rsidP="00BB6F00">
            <w:pPr>
              <w:pStyle w:val="rowtabella0"/>
              <w:rPr>
                <w:color w:val="002060"/>
              </w:rPr>
            </w:pPr>
            <w:r w:rsidRPr="00F004E7">
              <w:rPr>
                <w:color w:val="002060"/>
              </w:rPr>
              <w:t>VIA PETRARCA</w:t>
            </w:r>
          </w:p>
        </w:tc>
      </w:tr>
      <w:tr w:rsidR="00913BC9" w:rsidRPr="00F004E7" w14:paraId="684E30B5"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682749" w14:textId="77777777" w:rsidR="00913BC9" w:rsidRPr="00F004E7" w:rsidRDefault="00913BC9" w:rsidP="00BB6F00">
            <w:pPr>
              <w:pStyle w:val="rowtabella0"/>
              <w:rPr>
                <w:color w:val="002060"/>
              </w:rPr>
            </w:pPr>
            <w:r w:rsidRPr="00F004E7">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B80C70" w14:textId="77777777" w:rsidR="00913BC9" w:rsidRPr="00F004E7" w:rsidRDefault="00913BC9" w:rsidP="00BB6F00">
            <w:pPr>
              <w:pStyle w:val="rowtabella0"/>
              <w:rPr>
                <w:color w:val="002060"/>
              </w:rPr>
            </w:pPr>
            <w:r w:rsidRPr="00F004E7">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C1F456"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C7644E" w14:textId="77777777" w:rsidR="00913BC9" w:rsidRPr="00F004E7" w:rsidRDefault="00913BC9" w:rsidP="00BB6F00">
            <w:pPr>
              <w:pStyle w:val="rowtabella0"/>
              <w:rPr>
                <w:color w:val="002060"/>
              </w:rPr>
            </w:pPr>
            <w:r w:rsidRPr="00F004E7">
              <w:rPr>
                <w:color w:val="002060"/>
              </w:rPr>
              <w:t>29/09/2024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5FCEBD" w14:textId="77777777" w:rsidR="00913BC9" w:rsidRPr="00F004E7" w:rsidRDefault="00913BC9" w:rsidP="00BB6F00">
            <w:pPr>
              <w:pStyle w:val="rowtabella0"/>
              <w:rPr>
                <w:color w:val="002060"/>
              </w:rPr>
            </w:pPr>
            <w:r w:rsidRPr="00F004E7">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8B10A9" w14:textId="77777777" w:rsidR="00913BC9" w:rsidRPr="00F004E7" w:rsidRDefault="00913BC9" w:rsidP="00BB6F00">
            <w:pPr>
              <w:pStyle w:val="rowtabella0"/>
              <w:rPr>
                <w:color w:val="002060"/>
              </w:rPr>
            </w:pPr>
            <w:r w:rsidRPr="00F004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0B01BA" w14:textId="77777777" w:rsidR="00913BC9" w:rsidRPr="00F004E7" w:rsidRDefault="00913BC9" w:rsidP="00BB6F00">
            <w:pPr>
              <w:pStyle w:val="rowtabella0"/>
              <w:rPr>
                <w:color w:val="002060"/>
              </w:rPr>
            </w:pPr>
            <w:r w:rsidRPr="00F004E7">
              <w:rPr>
                <w:color w:val="002060"/>
              </w:rPr>
              <w:t>VIA MADRE TERESA DI CALCUTTA</w:t>
            </w:r>
          </w:p>
        </w:tc>
      </w:tr>
      <w:tr w:rsidR="00913BC9" w:rsidRPr="00F004E7" w14:paraId="52EF877F"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AF7E6D" w14:textId="77777777" w:rsidR="00913BC9" w:rsidRPr="00F004E7" w:rsidRDefault="00913BC9" w:rsidP="00BB6F00">
            <w:pPr>
              <w:pStyle w:val="rowtabella0"/>
              <w:rPr>
                <w:color w:val="002060"/>
              </w:rPr>
            </w:pPr>
            <w:r w:rsidRPr="00F004E7">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1D9F0" w14:textId="77777777" w:rsidR="00913BC9" w:rsidRPr="00F004E7" w:rsidRDefault="00913BC9" w:rsidP="00BB6F00">
            <w:pPr>
              <w:pStyle w:val="rowtabella0"/>
              <w:rPr>
                <w:color w:val="002060"/>
              </w:rPr>
            </w:pPr>
            <w:r w:rsidRPr="00F004E7">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2AAD2"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023F1" w14:textId="77777777" w:rsidR="00913BC9" w:rsidRPr="00F004E7" w:rsidRDefault="00913BC9" w:rsidP="00BB6F00">
            <w:pPr>
              <w:pStyle w:val="rowtabella0"/>
              <w:rPr>
                <w:color w:val="002060"/>
              </w:rPr>
            </w:pPr>
            <w:r w:rsidRPr="00F004E7">
              <w:rPr>
                <w:color w:val="002060"/>
              </w:rPr>
              <w:t>29/09/2024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F8C5F" w14:textId="77777777" w:rsidR="00913BC9" w:rsidRPr="00F004E7" w:rsidRDefault="00913BC9" w:rsidP="00BB6F00">
            <w:pPr>
              <w:pStyle w:val="rowtabella0"/>
              <w:rPr>
                <w:color w:val="002060"/>
              </w:rPr>
            </w:pPr>
            <w:r w:rsidRPr="00F004E7">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A8FEB6" w14:textId="77777777" w:rsidR="00913BC9" w:rsidRPr="00F004E7" w:rsidRDefault="00913BC9" w:rsidP="00BB6F00">
            <w:pPr>
              <w:pStyle w:val="rowtabella0"/>
              <w:rPr>
                <w:color w:val="002060"/>
              </w:rPr>
            </w:pPr>
            <w:r w:rsidRPr="00F004E7">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08307" w14:textId="77777777" w:rsidR="00913BC9" w:rsidRPr="00F004E7" w:rsidRDefault="00913BC9" w:rsidP="00BB6F00">
            <w:pPr>
              <w:pStyle w:val="rowtabella0"/>
              <w:rPr>
                <w:color w:val="002060"/>
              </w:rPr>
            </w:pPr>
            <w:r w:rsidRPr="00F004E7">
              <w:rPr>
                <w:color w:val="002060"/>
              </w:rPr>
              <w:t>VIA FALCONARA</w:t>
            </w:r>
          </w:p>
        </w:tc>
      </w:tr>
    </w:tbl>
    <w:p w14:paraId="4A2DF8D0" w14:textId="77777777" w:rsidR="00913BC9" w:rsidRPr="00F004E7" w:rsidRDefault="00913BC9" w:rsidP="00913BC9">
      <w:pPr>
        <w:pStyle w:val="breakline"/>
        <w:rPr>
          <w:rFonts w:eastAsiaTheme="minorEastAsia"/>
          <w:color w:val="002060"/>
        </w:rPr>
      </w:pPr>
    </w:p>
    <w:p w14:paraId="60AF300F" w14:textId="77777777" w:rsidR="00913BC9" w:rsidRPr="00F004E7" w:rsidRDefault="00913BC9" w:rsidP="00913BC9">
      <w:pPr>
        <w:pStyle w:val="breakline"/>
        <w:rPr>
          <w:color w:val="002060"/>
        </w:rPr>
      </w:pPr>
    </w:p>
    <w:p w14:paraId="3BD389E3" w14:textId="77777777" w:rsidR="00913BC9" w:rsidRPr="00F004E7" w:rsidRDefault="00913BC9" w:rsidP="00913BC9">
      <w:pPr>
        <w:pStyle w:val="breakline"/>
        <w:rPr>
          <w:color w:val="002060"/>
        </w:rPr>
      </w:pPr>
    </w:p>
    <w:p w14:paraId="3D5DAC85" w14:textId="77777777" w:rsidR="00913BC9" w:rsidRPr="00F004E7" w:rsidRDefault="00913BC9" w:rsidP="00913BC9">
      <w:pPr>
        <w:pStyle w:val="sottotitolocampionato10"/>
        <w:rPr>
          <w:color w:val="002060"/>
        </w:rPr>
      </w:pPr>
      <w:r w:rsidRPr="00F004E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0"/>
        <w:gridCol w:w="385"/>
        <w:gridCol w:w="898"/>
        <w:gridCol w:w="1176"/>
        <w:gridCol w:w="1547"/>
        <w:gridCol w:w="1547"/>
      </w:tblGrid>
      <w:tr w:rsidR="00913BC9" w:rsidRPr="00F004E7" w14:paraId="7B1988FA"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0491A"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13BAA"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AE511"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27DD6"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27195"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C17C0"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80A8E"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59A1A3FF"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A8E326" w14:textId="77777777" w:rsidR="00913BC9" w:rsidRPr="00F004E7" w:rsidRDefault="00913BC9" w:rsidP="00BB6F00">
            <w:pPr>
              <w:pStyle w:val="rowtabella0"/>
              <w:rPr>
                <w:color w:val="002060"/>
              </w:rPr>
            </w:pPr>
            <w:r w:rsidRPr="00F004E7">
              <w:rPr>
                <w:color w:val="002060"/>
              </w:rPr>
              <w:t>FERMANA FUTSAL 2022</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1EDF46" w14:textId="77777777" w:rsidR="00913BC9" w:rsidRPr="00F004E7" w:rsidRDefault="00913BC9" w:rsidP="00BB6F00">
            <w:pPr>
              <w:pStyle w:val="rowtabella0"/>
              <w:rPr>
                <w:color w:val="002060"/>
              </w:rPr>
            </w:pPr>
            <w:r w:rsidRPr="00F004E7">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882A9"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93507" w14:textId="77777777" w:rsidR="00913BC9" w:rsidRPr="00F004E7" w:rsidRDefault="00913BC9" w:rsidP="00BB6F00">
            <w:pPr>
              <w:pStyle w:val="rowtabella0"/>
              <w:rPr>
                <w:color w:val="002060"/>
              </w:rPr>
            </w:pPr>
            <w:r w:rsidRPr="00F004E7">
              <w:rPr>
                <w:color w:val="002060"/>
              </w:rPr>
              <w:t>28/09/2024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4511F" w14:textId="77777777" w:rsidR="00913BC9" w:rsidRPr="00F004E7" w:rsidRDefault="00913BC9" w:rsidP="00BB6F00">
            <w:pPr>
              <w:pStyle w:val="rowtabella0"/>
              <w:rPr>
                <w:color w:val="002060"/>
              </w:rPr>
            </w:pPr>
            <w:r w:rsidRPr="00F004E7">
              <w:rPr>
                <w:color w:val="002060"/>
              </w:rPr>
              <w:t>5712 PALESTRA "ITIS" MONTANI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8DB2A" w14:textId="77777777" w:rsidR="00913BC9" w:rsidRPr="00F004E7" w:rsidRDefault="00913BC9" w:rsidP="00BB6F00">
            <w:pPr>
              <w:pStyle w:val="rowtabella0"/>
              <w:rPr>
                <w:color w:val="002060"/>
              </w:rPr>
            </w:pPr>
            <w:r w:rsidRPr="00F004E7">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CD058" w14:textId="77777777" w:rsidR="00913BC9" w:rsidRPr="00F004E7" w:rsidRDefault="00913BC9" w:rsidP="00BB6F00">
            <w:pPr>
              <w:pStyle w:val="rowtabella0"/>
              <w:rPr>
                <w:color w:val="002060"/>
              </w:rPr>
            </w:pPr>
            <w:r w:rsidRPr="00F004E7">
              <w:rPr>
                <w:color w:val="002060"/>
              </w:rPr>
              <w:t>VIA SALVO D'ACQUISTO</w:t>
            </w:r>
          </w:p>
        </w:tc>
      </w:tr>
      <w:tr w:rsidR="00913BC9" w:rsidRPr="00F004E7" w14:paraId="6CD3E909"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1D5A5C" w14:textId="77777777" w:rsidR="00913BC9" w:rsidRPr="00F004E7" w:rsidRDefault="00913BC9" w:rsidP="00BB6F00">
            <w:pPr>
              <w:pStyle w:val="rowtabella0"/>
              <w:rPr>
                <w:color w:val="002060"/>
              </w:rPr>
            </w:pPr>
            <w:r w:rsidRPr="00F004E7">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204466" w14:textId="77777777" w:rsidR="00913BC9" w:rsidRPr="00F004E7" w:rsidRDefault="00913BC9" w:rsidP="00BB6F00">
            <w:pPr>
              <w:pStyle w:val="rowtabella0"/>
              <w:rPr>
                <w:color w:val="002060"/>
              </w:rPr>
            </w:pPr>
            <w:r w:rsidRPr="00F004E7">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ECFA1B"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43E414" w14:textId="77777777" w:rsidR="00913BC9" w:rsidRPr="00F004E7" w:rsidRDefault="00913BC9" w:rsidP="00BB6F00">
            <w:pPr>
              <w:pStyle w:val="rowtabella0"/>
              <w:rPr>
                <w:color w:val="002060"/>
              </w:rPr>
            </w:pPr>
            <w:r w:rsidRPr="00F004E7">
              <w:rPr>
                <w:color w:val="002060"/>
              </w:rPr>
              <w:t>28/09/2024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91C04A" w14:textId="77777777" w:rsidR="00913BC9" w:rsidRPr="00F004E7" w:rsidRDefault="00913BC9" w:rsidP="00BB6F00">
            <w:pPr>
              <w:pStyle w:val="rowtabella0"/>
              <w:rPr>
                <w:color w:val="002060"/>
              </w:rPr>
            </w:pPr>
            <w:r w:rsidRPr="00F004E7">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8A9560" w14:textId="77777777" w:rsidR="00913BC9" w:rsidRPr="00F004E7" w:rsidRDefault="00913BC9" w:rsidP="00BB6F00">
            <w:pPr>
              <w:pStyle w:val="rowtabella0"/>
              <w:rPr>
                <w:color w:val="002060"/>
              </w:rPr>
            </w:pPr>
            <w:r w:rsidRPr="00F004E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914A14" w14:textId="77777777" w:rsidR="00913BC9" w:rsidRPr="00F004E7" w:rsidRDefault="00913BC9" w:rsidP="00BB6F00">
            <w:pPr>
              <w:pStyle w:val="rowtabella0"/>
              <w:rPr>
                <w:color w:val="002060"/>
              </w:rPr>
            </w:pPr>
            <w:r w:rsidRPr="00F004E7">
              <w:rPr>
                <w:color w:val="002060"/>
              </w:rPr>
              <w:t>VIA VESCOVARA, 7</w:t>
            </w:r>
          </w:p>
        </w:tc>
      </w:tr>
      <w:tr w:rsidR="00913BC9" w:rsidRPr="00F004E7" w14:paraId="27FC51A2"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9FDD35" w14:textId="77777777" w:rsidR="00913BC9" w:rsidRPr="00F004E7" w:rsidRDefault="00913BC9" w:rsidP="00BB6F00">
            <w:pPr>
              <w:pStyle w:val="rowtabella0"/>
              <w:rPr>
                <w:color w:val="002060"/>
              </w:rPr>
            </w:pPr>
            <w:r w:rsidRPr="00F004E7">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F5F320" w14:textId="77777777" w:rsidR="00913BC9" w:rsidRPr="00F004E7" w:rsidRDefault="00913BC9" w:rsidP="00BB6F00">
            <w:pPr>
              <w:pStyle w:val="rowtabella0"/>
              <w:rPr>
                <w:color w:val="002060"/>
              </w:rPr>
            </w:pPr>
            <w:r w:rsidRPr="00F004E7">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7CE74B"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C20BD3" w14:textId="77777777" w:rsidR="00913BC9" w:rsidRPr="00F004E7" w:rsidRDefault="00913BC9" w:rsidP="00BB6F00">
            <w:pPr>
              <w:pStyle w:val="rowtabella0"/>
              <w:rPr>
                <w:color w:val="002060"/>
              </w:rPr>
            </w:pPr>
            <w:r w:rsidRPr="00F004E7">
              <w:rPr>
                <w:color w:val="002060"/>
              </w:rPr>
              <w:t>28/09/2024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4C86DB" w14:textId="77777777" w:rsidR="00913BC9" w:rsidRPr="00F004E7" w:rsidRDefault="00913BC9" w:rsidP="00BB6F00">
            <w:pPr>
              <w:pStyle w:val="rowtabella0"/>
              <w:rPr>
                <w:color w:val="002060"/>
              </w:rPr>
            </w:pPr>
            <w:r w:rsidRPr="00F004E7">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DE33EF" w14:textId="77777777" w:rsidR="00913BC9" w:rsidRPr="00F004E7" w:rsidRDefault="00913BC9" w:rsidP="00BB6F00">
            <w:pPr>
              <w:pStyle w:val="rowtabella0"/>
              <w:rPr>
                <w:color w:val="002060"/>
              </w:rPr>
            </w:pPr>
            <w:r w:rsidRPr="00F004E7">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7B3065" w14:textId="77777777" w:rsidR="00913BC9" w:rsidRPr="00F004E7" w:rsidRDefault="00913BC9" w:rsidP="00BB6F00">
            <w:pPr>
              <w:pStyle w:val="rowtabella0"/>
              <w:rPr>
                <w:color w:val="002060"/>
              </w:rPr>
            </w:pPr>
            <w:r w:rsidRPr="00F004E7">
              <w:rPr>
                <w:color w:val="002060"/>
              </w:rPr>
              <w:t>VIA CARDUCCI</w:t>
            </w:r>
          </w:p>
        </w:tc>
      </w:tr>
      <w:tr w:rsidR="00913BC9" w:rsidRPr="00F004E7" w14:paraId="185F848A"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D47D82" w14:textId="77777777" w:rsidR="00913BC9" w:rsidRPr="00F004E7" w:rsidRDefault="00913BC9" w:rsidP="00BB6F00">
            <w:pPr>
              <w:pStyle w:val="rowtabella0"/>
              <w:rPr>
                <w:color w:val="002060"/>
              </w:rPr>
            </w:pPr>
            <w:r w:rsidRPr="00F004E7">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DFACE9" w14:textId="77777777" w:rsidR="00913BC9" w:rsidRPr="00F004E7" w:rsidRDefault="00913BC9" w:rsidP="00BB6F00">
            <w:pPr>
              <w:pStyle w:val="rowtabella0"/>
              <w:rPr>
                <w:color w:val="002060"/>
              </w:rPr>
            </w:pPr>
            <w:r w:rsidRPr="00F004E7">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F92178"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859C43" w14:textId="77777777" w:rsidR="00913BC9" w:rsidRPr="00F004E7" w:rsidRDefault="00913BC9" w:rsidP="00BB6F00">
            <w:pPr>
              <w:pStyle w:val="rowtabella0"/>
              <w:rPr>
                <w:color w:val="002060"/>
              </w:rPr>
            </w:pPr>
            <w:r w:rsidRPr="00F004E7">
              <w:rPr>
                <w:color w:val="002060"/>
              </w:rPr>
              <w:t>28/09/2024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C87B81" w14:textId="77777777" w:rsidR="00913BC9" w:rsidRPr="00F004E7" w:rsidRDefault="00913BC9" w:rsidP="00BB6F00">
            <w:pPr>
              <w:pStyle w:val="rowtabella0"/>
              <w:rPr>
                <w:color w:val="002060"/>
              </w:rPr>
            </w:pPr>
            <w:r w:rsidRPr="00F004E7">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36AA13" w14:textId="77777777" w:rsidR="00913BC9" w:rsidRPr="00F004E7" w:rsidRDefault="00913BC9" w:rsidP="00BB6F00">
            <w:pPr>
              <w:pStyle w:val="rowtabella0"/>
              <w:rPr>
                <w:color w:val="002060"/>
              </w:rPr>
            </w:pPr>
            <w:r w:rsidRPr="00F004E7">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278D2B" w14:textId="77777777" w:rsidR="00913BC9" w:rsidRPr="00F004E7" w:rsidRDefault="00913BC9" w:rsidP="00BB6F00">
            <w:pPr>
              <w:pStyle w:val="rowtabella0"/>
              <w:rPr>
                <w:color w:val="002060"/>
              </w:rPr>
            </w:pPr>
            <w:r w:rsidRPr="00F004E7">
              <w:rPr>
                <w:color w:val="002060"/>
              </w:rPr>
              <w:t>VIA LUDOVICO SCARFIOTTI</w:t>
            </w:r>
          </w:p>
        </w:tc>
      </w:tr>
      <w:tr w:rsidR="00913BC9" w:rsidRPr="00F004E7" w14:paraId="49438882"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6C5469" w14:textId="77777777" w:rsidR="00913BC9" w:rsidRPr="00F004E7" w:rsidRDefault="00913BC9" w:rsidP="00BB6F00">
            <w:pPr>
              <w:pStyle w:val="rowtabella0"/>
              <w:rPr>
                <w:color w:val="002060"/>
              </w:rPr>
            </w:pPr>
            <w:proofErr w:type="gramStart"/>
            <w:r w:rsidRPr="00F004E7">
              <w:rPr>
                <w:color w:val="002060"/>
              </w:rPr>
              <w:t>U.MANDOLESI</w:t>
            </w:r>
            <w:proofErr w:type="gramEnd"/>
            <w:r w:rsidRPr="00F004E7">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F156B" w14:textId="77777777" w:rsidR="00913BC9" w:rsidRPr="00F004E7" w:rsidRDefault="00913BC9" w:rsidP="00BB6F00">
            <w:pPr>
              <w:pStyle w:val="rowtabella0"/>
              <w:rPr>
                <w:color w:val="002060"/>
              </w:rPr>
            </w:pPr>
            <w:r w:rsidRPr="00F004E7">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5521C"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BC467" w14:textId="77777777" w:rsidR="00913BC9" w:rsidRPr="00F004E7" w:rsidRDefault="00913BC9" w:rsidP="00BB6F00">
            <w:pPr>
              <w:pStyle w:val="rowtabella0"/>
              <w:rPr>
                <w:color w:val="002060"/>
              </w:rPr>
            </w:pPr>
            <w:r w:rsidRPr="00F004E7">
              <w:rPr>
                <w:color w:val="002060"/>
              </w:rPr>
              <w:t>28/09/2024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A8127" w14:textId="77777777" w:rsidR="00913BC9" w:rsidRPr="00F004E7" w:rsidRDefault="00913BC9" w:rsidP="00BB6F00">
            <w:pPr>
              <w:pStyle w:val="rowtabella0"/>
              <w:rPr>
                <w:color w:val="002060"/>
              </w:rPr>
            </w:pPr>
            <w:r w:rsidRPr="00F004E7">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2997EC" w14:textId="77777777" w:rsidR="00913BC9" w:rsidRPr="00F004E7" w:rsidRDefault="00913BC9" w:rsidP="00BB6F00">
            <w:pPr>
              <w:pStyle w:val="rowtabella0"/>
              <w:rPr>
                <w:color w:val="002060"/>
              </w:rPr>
            </w:pPr>
            <w:r w:rsidRPr="00F004E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62202" w14:textId="77777777" w:rsidR="00913BC9" w:rsidRPr="00F004E7" w:rsidRDefault="00913BC9" w:rsidP="00BB6F00">
            <w:pPr>
              <w:pStyle w:val="rowtabella0"/>
              <w:rPr>
                <w:color w:val="002060"/>
              </w:rPr>
            </w:pPr>
            <w:r w:rsidRPr="00F004E7">
              <w:rPr>
                <w:color w:val="002060"/>
              </w:rPr>
              <w:t>VIA DELLE REGIONI, 8</w:t>
            </w:r>
          </w:p>
        </w:tc>
      </w:tr>
    </w:tbl>
    <w:p w14:paraId="2D409FD0" w14:textId="77777777" w:rsidR="00913BC9" w:rsidRDefault="00913BC9" w:rsidP="00D66FF2">
      <w:pPr>
        <w:pStyle w:val="breakline"/>
        <w:rPr>
          <w:color w:val="002060"/>
        </w:rPr>
      </w:pPr>
    </w:p>
    <w:p w14:paraId="504738DB" w14:textId="77777777" w:rsidR="00913BC9" w:rsidRPr="000A650D" w:rsidRDefault="00913BC9" w:rsidP="00D66FF2">
      <w:pPr>
        <w:pStyle w:val="breakline"/>
        <w:rPr>
          <w:color w:val="002060"/>
        </w:rPr>
      </w:pPr>
    </w:p>
    <w:p w14:paraId="1EC4F698" w14:textId="77777777" w:rsidR="00D66FF2" w:rsidRPr="000A650D" w:rsidRDefault="00D66FF2" w:rsidP="00D66FF2">
      <w:pPr>
        <w:pStyle w:val="titolocampionato0"/>
        <w:shd w:val="clear" w:color="auto" w:fill="CCCCCC"/>
        <w:spacing w:before="80" w:after="40"/>
        <w:rPr>
          <w:color w:val="002060"/>
        </w:rPr>
      </w:pPr>
      <w:r w:rsidRPr="000A650D">
        <w:rPr>
          <w:color w:val="002060"/>
        </w:rPr>
        <w:t>UNDER 17 C5 REGIONALI MASCHILI</w:t>
      </w:r>
    </w:p>
    <w:p w14:paraId="0534E549" w14:textId="77777777" w:rsidR="00D66FF2" w:rsidRPr="000A650D" w:rsidRDefault="00D66FF2" w:rsidP="00D66FF2">
      <w:pPr>
        <w:pStyle w:val="titoloprinc0"/>
        <w:rPr>
          <w:color w:val="002060"/>
        </w:rPr>
      </w:pPr>
      <w:r w:rsidRPr="000A650D">
        <w:rPr>
          <w:color w:val="002060"/>
        </w:rPr>
        <w:lastRenderedPageBreak/>
        <w:t>VARIAZIONI AL PROGRAMMA GARE</w:t>
      </w:r>
    </w:p>
    <w:p w14:paraId="594CE09C" w14:textId="77777777" w:rsidR="00D66FF2" w:rsidRPr="000A650D" w:rsidRDefault="00D66FF2" w:rsidP="00D66FF2">
      <w:pPr>
        <w:pStyle w:val="breakline"/>
        <w:rPr>
          <w:color w:val="002060"/>
        </w:rPr>
      </w:pPr>
    </w:p>
    <w:p w14:paraId="75519843" w14:textId="77777777" w:rsidR="00D66FF2" w:rsidRPr="000A650D" w:rsidRDefault="00D66FF2" w:rsidP="00D66FF2">
      <w:pPr>
        <w:pStyle w:val="breakline"/>
        <w:rPr>
          <w:color w:val="002060"/>
        </w:rPr>
      </w:pPr>
    </w:p>
    <w:p w14:paraId="564B2924" w14:textId="77777777" w:rsidR="00D66FF2" w:rsidRPr="000A650D" w:rsidRDefault="00D66FF2" w:rsidP="00D66FF2">
      <w:pPr>
        <w:pStyle w:val="sottotitolocampionato10"/>
        <w:rPr>
          <w:color w:val="002060"/>
        </w:rPr>
      </w:pPr>
      <w:r w:rsidRPr="000A650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66FF2" w:rsidRPr="000A650D" w14:paraId="03EFD84B" w14:textId="77777777" w:rsidTr="00BB6F0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62C03" w14:textId="77777777" w:rsidR="00D66FF2" w:rsidRPr="000A650D" w:rsidRDefault="00D66FF2" w:rsidP="00BB6F00">
            <w:pPr>
              <w:pStyle w:val="headertabella0"/>
              <w:rPr>
                <w:color w:val="002060"/>
              </w:rPr>
            </w:pPr>
            <w:r w:rsidRPr="000A650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33213" w14:textId="77777777" w:rsidR="00D66FF2" w:rsidRPr="000A650D" w:rsidRDefault="00D66FF2" w:rsidP="00BB6F00">
            <w:pPr>
              <w:pStyle w:val="headertabella0"/>
              <w:rPr>
                <w:color w:val="002060"/>
              </w:rPr>
            </w:pPr>
            <w:r w:rsidRPr="000A650D">
              <w:rPr>
                <w:color w:val="002060"/>
              </w:rPr>
              <w:t xml:space="preserve">N° </w:t>
            </w:r>
            <w:proofErr w:type="spellStart"/>
            <w:r w:rsidRPr="000A650D">
              <w:rPr>
                <w:color w:val="002060"/>
              </w:rPr>
              <w:t>Gior</w:t>
            </w:r>
            <w:proofErr w:type="spellEnd"/>
            <w:r w:rsidRPr="000A650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4EB94" w14:textId="77777777" w:rsidR="00D66FF2" w:rsidRPr="000A650D" w:rsidRDefault="00D66FF2" w:rsidP="00BB6F00">
            <w:pPr>
              <w:pStyle w:val="headertabella0"/>
              <w:rPr>
                <w:color w:val="002060"/>
              </w:rPr>
            </w:pPr>
            <w:r w:rsidRPr="000A650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E5D2A" w14:textId="77777777" w:rsidR="00D66FF2" w:rsidRPr="000A650D" w:rsidRDefault="00D66FF2" w:rsidP="00BB6F00">
            <w:pPr>
              <w:pStyle w:val="headertabella0"/>
              <w:rPr>
                <w:color w:val="002060"/>
              </w:rPr>
            </w:pPr>
            <w:r w:rsidRPr="000A650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8EA47" w14:textId="77777777" w:rsidR="00D66FF2" w:rsidRPr="000A650D" w:rsidRDefault="00D66FF2" w:rsidP="00BB6F00">
            <w:pPr>
              <w:pStyle w:val="headertabella0"/>
              <w:rPr>
                <w:color w:val="002060"/>
              </w:rPr>
            </w:pPr>
            <w:r w:rsidRPr="000A650D">
              <w:rPr>
                <w:color w:val="002060"/>
              </w:rPr>
              <w:t xml:space="preserve">Data </w:t>
            </w:r>
            <w:proofErr w:type="spellStart"/>
            <w:r w:rsidRPr="000A650D">
              <w:rPr>
                <w:color w:val="002060"/>
              </w:rPr>
              <w:t>Orig</w:t>
            </w:r>
            <w:proofErr w:type="spellEnd"/>
            <w:r w:rsidRPr="000A650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06D5A" w14:textId="77777777" w:rsidR="00D66FF2" w:rsidRPr="000A650D" w:rsidRDefault="00D66FF2" w:rsidP="00BB6F00">
            <w:pPr>
              <w:pStyle w:val="headertabella0"/>
              <w:rPr>
                <w:color w:val="002060"/>
              </w:rPr>
            </w:pPr>
            <w:r w:rsidRPr="000A650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FDB14" w14:textId="77777777" w:rsidR="00D66FF2" w:rsidRPr="000A650D" w:rsidRDefault="00D66FF2" w:rsidP="00BB6F00">
            <w:pPr>
              <w:pStyle w:val="headertabella0"/>
              <w:rPr>
                <w:color w:val="002060"/>
              </w:rPr>
            </w:pPr>
            <w:r w:rsidRPr="000A650D">
              <w:rPr>
                <w:color w:val="002060"/>
              </w:rPr>
              <w:t xml:space="preserve">Ora </w:t>
            </w:r>
            <w:proofErr w:type="spellStart"/>
            <w:r w:rsidRPr="000A650D">
              <w:rPr>
                <w:color w:val="002060"/>
              </w:rPr>
              <w:t>Orig</w:t>
            </w:r>
            <w:proofErr w:type="spellEnd"/>
            <w:r w:rsidRPr="000A650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46FBF" w14:textId="77777777" w:rsidR="00D66FF2" w:rsidRPr="000A650D" w:rsidRDefault="00D66FF2" w:rsidP="00BB6F00">
            <w:pPr>
              <w:pStyle w:val="headertabella0"/>
              <w:rPr>
                <w:color w:val="002060"/>
              </w:rPr>
            </w:pPr>
            <w:r w:rsidRPr="000A650D">
              <w:rPr>
                <w:color w:val="002060"/>
              </w:rPr>
              <w:t>Impianto</w:t>
            </w:r>
          </w:p>
        </w:tc>
      </w:tr>
      <w:tr w:rsidR="00D66FF2" w:rsidRPr="000A650D" w14:paraId="64B11589" w14:textId="77777777" w:rsidTr="00BB6F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969EC" w14:textId="77777777" w:rsidR="00D66FF2" w:rsidRPr="00A52061" w:rsidRDefault="00D66FF2" w:rsidP="00BB6F00">
            <w:pPr>
              <w:pStyle w:val="rowtabella0"/>
              <w:rPr>
                <w:color w:val="002060"/>
                <w:highlight w:val="yellow"/>
              </w:rPr>
            </w:pPr>
            <w:r w:rsidRPr="00A52061">
              <w:rPr>
                <w:color w:val="002060"/>
                <w:highlight w:val="yellow"/>
              </w:rPr>
              <w:t>29/09/2024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150CF" w14:textId="77777777" w:rsidR="00D66FF2" w:rsidRPr="00A52061" w:rsidRDefault="00D66FF2" w:rsidP="00BB6F00">
            <w:pPr>
              <w:pStyle w:val="rowtabella0"/>
              <w:jc w:val="center"/>
              <w:rPr>
                <w:color w:val="002060"/>
                <w:highlight w:val="yellow"/>
              </w:rPr>
            </w:pPr>
            <w:r w:rsidRPr="00A5206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5F960" w14:textId="77777777" w:rsidR="00D66FF2" w:rsidRPr="00A52061" w:rsidRDefault="00D66FF2" w:rsidP="00BB6F00">
            <w:pPr>
              <w:pStyle w:val="rowtabella0"/>
              <w:rPr>
                <w:color w:val="002060"/>
                <w:highlight w:val="yellow"/>
              </w:rPr>
            </w:pPr>
            <w:r w:rsidRPr="00A52061">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CD276" w14:textId="77777777" w:rsidR="00D66FF2" w:rsidRPr="00A52061" w:rsidRDefault="00D66FF2" w:rsidP="00BB6F00">
            <w:pPr>
              <w:pStyle w:val="rowtabella0"/>
              <w:rPr>
                <w:color w:val="002060"/>
                <w:highlight w:val="yellow"/>
              </w:rPr>
            </w:pPr>
            <w:r w:rsidRPr="00A52061">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2B2A3" w14:textId="77777777" w:rsidR="00D66FF2" w:rsidRPr="000A650D" w:rsidRDefault="00D66FF2" w:rsidP="00BB6F0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BF2C8" w14:textId="77777777" w:rsidR="00D66FF2" w:rsidRPr="00A52061" w:rsidRDefault="00D66FF2" w:rsidP="00BB6F00">
            <w:pPr>
              <w:pStyle w:val="rowtabella0"/>
              <w:jc w:val="center"/>
              <w:rPr>
                <w:color w:val="002060"/>
                <w:highlight w:val="yellow"/>
              </w:rPr>
            </w:pPr>
            <w:r w:rsidRPr="00A52061">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D94C8" w14:textId="77777777" w:rsidR="00D66FF2" w:rsidRPr="00A52061" w:rsidRDefault="00D66FF2" w:rsidP="00BB6F00">
            <w:pPr>
              <w:jc w:val="center"/>
              <w:rPr>
                <w:rFonts w:ascii="Arial" w:hAnsi="Arial" w:cs="Arial"/>
                <w:color w:val="002060"/>
                <w:sz w:val="12"/>
                <w:szCs w:val="12"/>
              </w:rPr>
            </w:pPr>
            <w:r>
              <w:rPr>
                <w:rFonts w:ascii="Arial" w:hAnsi="Arial" w:cs="Arial"/>
                <w:color w:val="002060"/>
                <w:sz w:val="12"/>
                <w:szCs w:val="12"/>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1AA5B" w14:textId="77777777" w:rsidR="00D66FF2" w:rsidRPr="000A650D" w:rsidRDefault="00D66FF2" w:rsidP="00BB6F00">
            <w:pPr>
              <w:rPr>
                <w:color w:val="002060"/>
              </w:rPr>
            </w:pPr>
          </w:p>
        </w:tc>
      </w:tr>
      <w:tr w:rsidR="00D66FF2" w:rsidRPr="000A650D" w14:paraId="558874B5" w14:textId="77777777" w:rsidTr="00BB6F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4169C" w14:textId="77777777" w:rsidR="00D66FF2" w:rsidRPr="00A52061" w:rsidRDefault="00D66FF2" w:rsidP="00BB6F00">
            <w:pPr>
              <w:pStyle w:val="rowtabella0"/>
              <w:rPr>
                <w:color w:val="002060"/>
                <w:highlight w:val="yellow"/>
              </w:rPr>
            </w:pPr>
            <w:r w:rsidRPr="00A52061">
              <w:rPr>
                <w:color w:val="002060"/>
                <w:highlight w:val="yellow"/>
              </w:rPr>
              <w:t>15/12/2024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469D0" w14:textId="77777777" w:rsidR="00D66FF2" w:rsidRPr="00A52061" w:rsidRDefault="00D66FF2" w:rsidP="00BB6F00">
            <w:pPr>
              <w:pStyle w:val="rowtabella0"/>
              <w:jc w:val="center"/>
              <w:rPr>
                <w:color w:val="002060"/>
                <w:highlight w:val="yellow"/>
              </w:rPr>
            </w:pPr>
            <w:r w:rsidRPr="00A52061">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C363D" w14:textId="77777777" w:rsidR="00D66FF2" w:rsidRPr="00A52061" w:rsidRDefault="00D66FF2" w:rsidP="00BB6F00">
            <w:pPr>
              <w:pStyle w:val="rowtabella0"/>
              <w:rPr>
                <w:color w:val="002060"/>
                <w:highlight w:val="yellow"/>
              </w:rPr>
            </w:pPr>
            <w:r w:rsidRPr="00A52061">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9AEA8" w14:textId="77777777" w:rsidR="00D66FF2" w:rsidRPr="00A52061" w:rsidRDefault="00D66FF2" w:rsidP="00BB6F00">
            <w:pPr>
              <w:pStyle w:val="rowtabella0"/>
              <w:rPr>
                <w:color w:val="002060"/>
                <w:highlight w:val="yellow"/>
              </w:rPr>
            </w:pPr>
            <w:r w:rsidRPr="00A52061">
              <w:rPr>
                <w:color w:val="002060"/>
                <w:highlight w:val="yellow"/>
              </w:rPr>
              <w:t>GAGLIOLE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E3D78" w14:textId="77777777" w:rsidR="00D66FF2" w:rsidRPr="000A650D" w:rsidRDefault="00D66FF2" w:rsidP="00BB6F00">
            <w:pPr>
              <w:pStyle w:val="rowtabella0"/>
              <w:rPr>
                <w:color w:val="002060"/>
              </w:rPr>
            </w:pPr>
            <w:r w:rsidRPr="000A650D">
              <w:rPr>
                <w:color w:val="002060"/>
              </w:rPr>
              <w:t>1</w:t>
            </w:r>
            <w:r>
              <w:rPr>
                <w:color w:val="002060"/>
              </w:rPr>
              <w:t>4</w:t>
            </w:r>
            <w:r w:rsidRPr="000A650D">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907A7" w14:textId="77777777" w:rsidR="00D66FF2" w:rsidRPr="00A52061" w:rsidRDefault="00D66FF2" w:rsidP="00BB6F00">
            <w:pPr>
              <w:pStyle w:val="rowtabella0"/>
              <w:jc w:val="center"/>
              <w:rPr>
                <w:color w:val="002060"/>
                <w:highlight w:val="yellow"/>
              </w:rPr>
            </w:pPr>
            <w:r w:rsidRPr="00A52061">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74A17" w14:textId="77777777" w:rsidR="00D66FF2" w:rsidRPr="000A650D" w:rsidRDefault="00D66FF2" w:rsidP="00BB6F00">
            <w:pPr>
              <w:pStyle w:val="rowtabella0"/>
              <w:jc w:val="center"/>
              <w:rPr>
                <w:color w:val="002060"/>
              </w:rPr>
            </w:pPr>
            <w:r w:rsidRPr="000A650D">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22594" w14:textId="77777777" w:rsidR="00D66FF2" w:rsidRPr="000A650D" w:rsidRDefault="00D66FF2" w:rsidP="00BB6F00">
            <w:pPr>
              <w:rPr>
                <w:color w:val="002060"/>
              </w:rPr>
            </w:pPr>
          </w:p>
        </w:tc>
      </w:tr>
    </w:tbl>
    <w:p w14:paraId="6EF22AB4" w14:textId="77777777" w:rsidR="00D66FF2" w:rsidRDefault="00D66FF2" w:rsidP="00D66FF2">
      <w:pPr>
        <w:pStyle w:val="breakline"/>
        <w:rPr>
          <w:color w:val="002060"/>
        </w:rPr>
      </w:pPr>
    </w:p>
    <w:p w14:paraId="5B5D2B42" w14:textId="77777777" w:rsidR="00D66FF2" w:rsidRPr="000A650D" w:rsidRDefault="00D66FF2" w:rsidP="00D66FF2">
      <w:pPr>
        <w:pStyle w:val="titoloprinc0"/>
        <w:rPr>
          <w:color w:val="002060"/>
        </w:rPr>
      </w:pPr>
      <w:r w:rsidRPr="000A650D">
        <w:rPr>
          <w:color w:val="002060"/>
        </w:rPr>
        <w:t>PROGRAMMA GARE</w:t>
      </w:r>
    </w:p>
    <w:p w14:paraId="20516429" w14:textId="77777777" w:rsidR="00D66FF2" w:rsidRDefault="00D66FF2" w:rsidP="00D66FF2">
      <w:pPr>
        <w:pStyle w:val="breakline"/>
        <w:rPr>
          <w:rFonts w:eastAsiaTheme="minorEastAsia"/>
          <w:color w:val="002060"/>
        </w:rPr>
      </w:pPr>
    </w:p>
    <w:p w14:paraId="1BF00F31" w14:textId="77777777" w:rsidR="00913BC9" w:rsidRPr="00F004E7" w:rsidRDefault="00913BC9" w:rsidP="00913BC9">
      <w:pPr>
        <w:pStyle w:val="sottotitolocampionato10"/>
        <w:rPr>
          <w:color w:val="002060"/>
        </w:rPr>
      </w:pPr>
      <w:r w:rsidRPr="00F004E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913BC9" w:rsidRPr="00F004E7" w14:paraId="1C5EF180"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39D12"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DA650"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21EAF"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FEE53"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6BC51"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36B49"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78CBD"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28344073"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636FE1" w14:textId="77777777" w:rsidR="00913BC9" w:rsidRPr="00F004E7" w:rsidRDefault="00913BC9" w:rsidP="00BB6F00">
            <w:pPr>
              <w:pStyle w:val="rowtabella0"/>
              <w:rPr>
                <w:color w:val="002060"/>
              </w:rPr>
            </w:pPr>
            <w:r w:rsidRPr="00F004E7">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7BCF0" w14:textId="77777777" w:rsidR="00913BC9" w:rsidRPr="00F004E7" w:rsidRDefault="00913BC9" w:rsidP="00BB6F00">
            <w:pPr>
              <w:pStyle w:val="rowtabella0"/>
              <w:rPr>
                <w:color w:val="002060"/>
              </w:rPr>
            </w:pPr>
            <w:r w:rsidRPr="00F004E7">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837DA"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38461" w14:textId="77777777" w:rsidR="00913BC9" w:rsidRPr="00F004E7" w:rsidRDefault="00913BC9" w:rsidP="00BB6F00">
            <w:pPr>
              <w:pStyle w:val="rowtabella0"/>
              <w:rPr>
                <w:color w:val="002060"/>
              </w:rPr>
            </w:pPr>
            <w:r w:rsidRPr="00F004E7">
              <w:rPr>
                <w:color w:val="002060"/>
              </w:rPr>
              <w:t>28/09/2024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A6370" w14:textId="77777777" w:rsidR="00913BC9" w:rsidRPr="00F004E7" w:rsidRDefault="00913BC9" w:rsidP="00BB6F00">
            <w:pPr>
              <w:pStyle w:val="rowtabella0"/>
              <w:rPr>
                <w:color w:val="002060"/>
              </w:rPr>
            </w:pPr>
            <w:r w:rsidRPr="00F004E7">
              <w:rPr>
                <w:color w:val="002060"/>
              </w:rPr>
              <w:t xml:space="preserve">5429 PAL.COM. </w:t>
            </w:r>
            <w:proofErr w:type="gramStart"/>
            <w:r w:rsidRPr="00F004E7">
              <w:rPr>
                <w:color w:val="002060"/>
              </w:rPr>
              <w:t>S.MICHELE</w:t>
            </w:r>
            <w:proofErr w:type="gramEnd"/>
            <w:r w:rsidRPr="00F004E7">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B5B699" w14:textId="77777777" w:rsidR="00913BC9" w:rsidRPr="00F004E7" w:rsidRDefault="00913BC9" w:rsidP="00BB6F00">
            <w:pPr>
              <w:pStyle w:val="rowtabella0"/>
              <w:rPr>
                <w:color w:val="002060"/>
              </w:rPr>
            </w:pPr>
            <w:r w:rsidRPr="00F004E7">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AEF8A" w14:textId="77777777" w:rsidR="00913BC9" w:rsidRPr="00F004E7" w:rsidRDefault="00913BC9" w:rsidP="00BB6F00">
            <w:pPr>
              <w:pStyle w:val="rowtabella0"/>
              <w:rPr>
                <w:color w:val="002060"/>
              </w:rPr>
            </w:pPr>
            <w:r w:rsidRPr="00F004E7">
              <w:rPr>
                <w:color w:val="002060"/>
              </w:rPr>
              <w:t>VIA LORETO</w:t>
            </w:r>
          </w:p>
        </w:tc>
      </w:tr>
      <w:tr w:rsidR="00913BC9" w:rsidRPr="00F004E7" w14:paraId="433B917F"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9941E8" w14:textId="77777777" w:rsidR="00913BC9" w:rsidRPr="00F004E7" w:rsidRDefault="00913BC9" w:rsidP="00BB6F00">
            <w:pPr>
              <w:pStyle w:val="rowtabella0"/>
              <w:rPr>
                <w:color w:val="002060"/>
              </w:rPr>
            </w:pPr>
            <w:r w:rsidRPr="00F004E7">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826215" w14:textId="77777777" w:rsidR="00913BC9" w:rsidRPr="00F004E7" w:rsidRDefault="00913BC9" w:rsidP="00BB6F00">
            <w:pPr>
              <w:pStyle w:val="rowtabella0"/>
              <w:rPr>
                <w:color w:val="002060"/>
              </w:rPr>
            </w:pPr>
            <w:r w:rsidRPr="00F004E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F9A2C3"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E5D23C" w14:textId="77777777" w:rsidR="00913BC9" w:rsidRPr="00F004E7" w:rsidRDefault="00913BC9" w:rsidP="00BB6F00">
            <w:pPr>
              <w:pStyle w:val="rowtabella0"/>
              <w:rPr>
                <w:color w:val="002060"/>
              </w:rPr>
            </w:pPr>
            <w:r w:rsidRPr="00F004E7">
              <w:rPr>
                <w:color w:val="002060"/>
              </w:rPr>
              <w:t>28/09/2024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BEEE88" w14:textId="77777777" w:rsidR="00913BC9" w:rsidRPr="00F004E7" w:rsidRDefault="00913BC9" w:rsidP="00BB6F00">
            <w:pPr>
              <w:pStyle w:val="rowtabella0"/>
              <w:rPr>
                <w:color w:val="002060"/>
              </w:rPr>
            </w:pPr>
            <w:r w:rsidRPr="00F004E7">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D1D417" w14:textId="77777777" w:rsidR="00913BC9" w:rsidRPr="00F004E7" w:rsidRDefault="00913BC9" w:rsidP="00BB6F00">
            <w:pPr>
              <w:pStyle w:val="rowtabella0"/>
              <w:rPr>
                <w:color w:val="002060"/>
              </w:rPr>
            </w:pPr>
            <w:r w:rsidRPr="00F004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C2336C" w14:textId="77777777" w:rsidR="00913BC9" w:rsidRPr="00F004E7" w:rsidRDefault="00913BC9" w:rsidP="00BB6F00">
            <w:pPr>
              <w:pStyle w:val="rowtabella0"/>
              <w:rPr>
                <w:color w:val="002060"/>
              </w:rPr>
            </w:pPr>
            <w:r w:rsidRPr="00F004E7">
              <w:rPr>
                <w:color w:val="002060"/>
              </w:rPr>
              <w:t>VIA GROTTE DI POSATORA 19/A</w:t>
            </w:r>
          </w:p>
        </w:tc>
      </w:tr>
      <w:tr w:rsidR="00913BC9" w:rsidRPr="00F004E7" w14:paraId="2A907689"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49981E" w14:textId="77777777" w:rsidR="00913BC9" w:rsidRPr="00F004E7" w:rsidRDefault="00913BC9" w:rsidP="00BB6F00">
            <w:pPr>
              <w:pStyle w:val="rowtabella0"/>
              <w:rPr>
                <w:color w:val="002060"/>
              </w:rPr>
            </w:pPr>
            <w:r w:rsidRPr="00F004E7">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5D8EB7" w14:textId="77777777" w:rsidR="00913BC9" w:rsidRPr="00F004E7" w:rsidRDefault="00913BC9" w:rsidP="00BB6F00">
            <w:pPr>
              <w:pStyle w:val="rowtabella0"/>
              <w:rPr>
                <w:color w:val="002060"/>
              </w:rPr>
            </w:pPr>
            <w:r w:rsidRPr="00F004E7">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38D7D4"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BC8F38" w14:textId="77777777" w:rsidR="00913BC9" w:rsidRPr="00F004E7" w:rsidRDefault="00913BC9" w:rsidP="00BB6F00">
            <w:pPr>
              <w:pStyle w:val="rowtabella0"/>
              <w:rPr>
                <w:color w:val="002060"/>
              </w:rPr>
            </w:pPr>
            <w:r w:rsidRPr="00F004E7">
              <w:rPr>
                <w:color w:val="002060"/>
              </w:rPr>
              <w:t>28/09/2024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CF41D0" w14:textId="77777777" w:rsidR="00913BC9" w:rsidRPr="00F004E7" w:rsidRDefault="00913BC9" w:rsidP="00BB6F00">
            <w:pPr>
              <w:pStyle w:val="rowtabella0"/>
              <w:rPr>
                <w:color w:val="002060"/>
              </w:rPr>
            </w:pPr>
            <w:r w:rsidRPr="00F004E7">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1CCD09" w14:textId="77777777" w:rsidR="00913BC9" w:rsidRPr="00F004E7" w:rsidRDefault="00913BC9" w:rsidP="00BB6F00">
            <w:pPr>
              <w:pStyle w:val="rowtabella0"/>
              <w:rPr>
                <w:color w:val="002060"/>
              </w:rPr>
            </w:pPr>
            <w:r w:rsidRPr="00F004E7">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F2B180" w14:textId="77777777" w:rsidR="00913BC9" w:rsidRPr="00F004E7" w:rsidRDefault="00913BC9" w:rsidP="00BB6F00">
            <w:pPr>
              <w:pStyle w:val="rowtabella0"/>
              <w:rPr>
                <w:color w:val="002060"/>
              </w:rPr>
            </w:pPr>
            <w:r w:rsidRPr="00F004E7">
              <w:rPr>
                <w:color w:val="002060"/>
              </w:rPr>
              <w:t>VIA DELLE ESPOSIZIONI, 33</w:t>
            </w:r>
          </w:p>
        </w:tc>
      </w:tr>
      <w:tr w:rsidR="00913BC9" w:rsidRPr="00F004E7" w14:paraId="66EDE403"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2022FD" w14:textId="77777777" w:rsidR="00913BC9" w:rsidRPr="00F004E7" w:rsidRDefault="00913BC9" w:rsidP="00BB6F00">
            <w:pPr>
              <w:pStyle w:val="rowtabella0"/>
              <w:rPr>
                <w:color w:val="002060"/>
              </w:rPr>
            </w:pPr>
            <w:r w:rsidRPr="00F004E7">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EB06C0" w14:textId="77777777" w:rsidR="00913BC9" w:rsidRPr="00F004E7" w:rsidRDefault="00913BC9" w:rsidP="00BB6F00">
            <w:pPr>
              <w:pStyle w:val="rowtabella0"/>
              <w:rPr>
                <w:color w:val="002060"/>
              </w:rPr>
            </w:pPr>
            <w:r w:rsidRPr="00F004E7">
              <w:rPr>
                <w:color w:val="002060"/>
              </w:rPr>
              <w:t xml:space="preserve">AUDAX 1970 </w:t>
            </w:r>
            <w:proofErr w:type="gramStart"/>
            <w:r w:rsidRPr="00F004E7">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6EA821"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34C330" w14:textId="77777777" w:rsidR="00913BC9" w:rsidRPr="00F004E7" w:rsidRDefault="00913BC9" w:rsidP="00BB6F00">
            <w:pPr>
              <w:pStyle w:val="rowtabella0"/>
              <w:rPr>
                <w:color w:val="002060"/>
              </w:rPr>
            </w:pPr>
            <w:r w:rsidRPr="00F004E7">
              <w:rPr>
                <w:color w:val="002060"/>
              </w:rPr>
              <w:t>28/09/2024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30EC6A" w14:textId="77777777" w:rsidR="00913BC9" w:rsidRPr="00F004E7" w:rsidRDefault="00913BC9" w:rsidP="00BB6F00">
            <w:pPr>
              <w:pStyle w:val="rowtabella0"/>
              <w:rPr>
                <w:color w:val="002060"/>
              </w:rPr>
            </w:pPr>
            <w:r w:rsidRPr="00F004E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EA55F4" w14:textId="77777777" w:rsidR="00913BC9" w:rsidRPr="00F004E7" w:rsidRDefault="00913BC9" w:rsidP="00BB6F00">
            <w:pPr>
              <w:pStyle w:val="rowtabella0"/>
              <w:rPr>
                <w:color w:val="002060"/>
              </w:rPr>
            </w:pPr>
            <w:r w:rsidRPr="00F004E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F05B5D" w14:textId="77777777" w:rsidR="00913BC9" w:rsidRPr="00F004E7" w:rsidRDefault="00913BC9" w:rsidP="00BB6F00">
            <w:pPr>
              <w:pStyle w:val="rowtabella0"/>
              <w:rPr>
                <w:color w:val="002060"/>
              </w:rPr>
            </w:pPr>
            <w:r w:rsidRPr="00F004E7">
              <w:rPr>
                <w:color w:val="002060"/>
              </w:rPr>
              <w:t xml:space="preserve">VIA </w:t>
            </w:r>
            <w:proofErr w:type="gramStart"/>
            <w:r w:rsidRPr="00F004E7">
              <w:rPr>
                <w:color w:val="002060"/>
              </w:rPr>
              <w:t>B.BUOZZI</w:t>
            </w:r>
            <w:proofErr w:type="gramEnd"/>
          </w:p>
        </w:tc>
      </w:tr>
      <w:tr w:rsidR="00913BC9" w:rsidRPr="00F004E7" w14:paraId="50DFF69C"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513037" w14:textId="77777777" w:rsidR="00913BC9" w:rsidRPr="00F004E7" w:rsidRDefault="00913BC9" w:rsidP="00BB6F00">
            <w:pPr>
              <w:pStyle w:val="rowtabella0"/>
              <w:rPr>
                <w:color w:val="002060"/>
              </w:rPr>
            </w:pPr>
            <w:r w:rsidRPr="00F004E7">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B381BF" w14:textId="77777777" w:rsidR="00913BC9" w:rsidRPr="00F004E7" w:rsidRDefault="00913BC9" w:rsidP="00BB6F00">
            <w:pPr>
              <w:pStyle w:val="rowtabella0"/>
              <w:rPr>
                <w:color w:val="002060"/>
              </w:rPr>
            </w:pPr>
            <w:r w:rsidRPr="00F004E7">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857F70"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76B9B0" w14:textId="77777777" w:rsidR="00913BC9" w:rsidRPr="00F004E7" w:rsidRDefault="00913BC9" w:rsidP="00BB6F00">
            <w:pPr>
              <w:pStyle w:val="rowtabella0"/>
              <w:rPr>
                <w:color w:val="002060"/>
              </w:rPr>
            </w:pPr>
            <w:r w:rsidRPr="00F004E7">
              <w:rPr>
                <w:color w:val="002060"/>
              </w:rPr>
              <w:t>29/09/2024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BE7226" w14:textId="77777777" w:rsidR="00913BC9" w:rsidRPr="00F004E7" w:rsidRDefault="00913BC9" w:rsidP="00BB6F00">
            <w:pPr>
              <w:pStyle w:val="rowtabella0"/>
              <w:rPr>
                <w:color w:val="002060"/>
              </w:rPr>
            </w:pPr>
            <w:r w:rsidRPr="00F004E7">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2DF425" w14:textId="77777777" w:rsidR="00913BC9" w:rsidRPr="00F004E7" w:rsidRDefault="00913BC9" w:rsidP="00BB6F00">
            <w:pPr>
              <w:pStyle w:val="rowtabella0"/>
              <w:rPr>
                <w:color w:val="002060"/>
              </w:rPr>
            </w:pPr>
            <w:r w:rsidRPr="00F004E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FC0F33" w14:textId="77777777" w:rsidR="00913BC9" w:rsidRPr="00F004E7" w:rsidRDefault="00913BC9" w:rsidP="00BB6F00">
            <w:pPr>
              <w:pStyle w:val="rowtabella0"/>
              <w:rPr>
                <w:color w:val="002060"/>
              </w:rPr>
            </w:pPr>
            <w:r w:rsidRPr="00F004E7">
              <w:rPr>
                <w:color w:val="002060"/>
              </w:rPr>
              <w:t>VIA ZANNONI</w:t>
            </w:r>
          </w:p>
        </w:tc>
      </w:tr>
      <w:tr w:rsidR="00913BC9" w:rsidRPr="00F004E7" w14:paraId="339DB664"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04ABC5" w14:textId="77777777" w:rsidR="00913BC9" w:rsidRPr="00F004E7" w:rsidRDefault="00913BC9" w:rsidP="00BB6F00">
            <w:pPr>
              <w:pStyle w:val="rowtabella0"/>
              <w:rPr>
                <w:color w:val="002060"/>
              </w:rPr>
            </w:pPr>
            <w:r w:rsidRPr="00F004E7">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E6A07" w14:textId="77777777" w:rsidR="00913BC9" w:rsidRPr="00F004E7" w:rsidRDefault="00913BC9" w:rsidP="00BB6F00">
            <w:pPr>
              <w:pStyle w:val="rowtabella0"/>
              <w:rPr>
                <w:color w:val="002060"/>
              </w:rPr>
            </w:pPr>
            <w:r w:rsidRPr="00F004E7">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7650A2"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01245" w14:textId="77777777" w:rsidR="00913BC9" w:rsidRPr="00F004E7" w:rsidRDefault="00913BC9" w:rsidP="00BB6F00">
            <w:pPr>
              <w:pStyle w:val="rowtabella0"/>
              <w:rPr>
                <w:color w:val="002060"/>
              </w:rPr>
            </w:pPr>
            <w:r w:rsidRPr="00F004E7">
              <w:rPr>
                <w:color w:val="002060"/>
              </w:rPr>
              <w:t>29/09/2024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C9BC7A" w14:textId="77777777" w:rsidR="00913BC9" w:rsidRPr="00F004E7" w:rsidRDefault="00913BC9" w:rsidP="00BB6F00">
            <w:pPr>
              <w:pStyle w:val="rowtabella0"/>
              <w:rPr>
                <w:color w:val="002060"/>
              </w:rPr>
            </w:pPr>
            <w:r w:rsidRPr="00F004E7">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0853C" w14:textId="77777777" w:rsidR="00913BC9" w:rsidRPr="00F004E7" w:rsidRDefault="00913BC9" w:rsidP="00BB6F00">
            <w:pPr>
              <w:pStyle w:val="rowtabella0"/>
              <w:rPr>
                <w:color w:val="002060"/>
              </w:rPr>
            </w:pPr>
            <w:r w:rsidRPr="00F004E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1444BC" w14:textId="77777777" w:rsidR="00913BC9" w:rsidRPr="00F004E7" w:rsidRDefault="00913BC9" w:rsidP="00BB6F00">
            <w:pPr>
              <w:pStyle w:val="rowtabella0"/>
              <w:rPr>
                <w:color w:val="002060"/>
              </w:rPr>
            </w:pPr>
            <w:r w:rsidRPr="00F004E7">
              <w:rPr>
                <w:color w:val="002060"/>
              </w:rPr>
              <w:t>VIA VESCOVARA, 7</w:t>
            </w:r>
          </w:p>
        </w:tc>
      </w:tr>
    </w:tbl>
    <w:p w14:paraId="446AE8DA" w14:textId="77777777" w:rsidR="00913BC9" w:rsidRPr="00F004E7" w:rsidRDefault="00913BC9" w:rsidP="00913BC9">
      <w:pPr>
        <w:pStyle w:val="breakline"/>
        <w:rPr>
          <w:rFonts w:eastAsiaTheme="minorEastAsia"/>
          <w:color w:val="002060"/>
        </w:rPr>
      </w:pPr>
    </w:p>
    <w:p w14:paraId="5473DAD2" w14:textId="77777777" w:rsidR="00913BC9" w:rsidRPr="00F004E7" w:rsidRDefault="00913BC9" w:rsidP="00913BC9">
      <w:pPr>
        <w:pStyle w:val="breakline"/>
        <w:rPr>
          <w:color w:val="002060"/>
        </w:rPr>
      </w:pPr>
    </w:p>
    <w:p w14:paraId="7B9E8C24" w14:textId="77777777" w:rsidR="00913BC9" w:rsidRPr="00F004E7" w:rsidRDefault="00913BC9" w:rsidP="00913BC9">
      <w:pPr>
        <w:pStyle w:val="breakline"/>
        <w:rPr>
          <w:color w:val="002060"/>
        </w:rPr>
      </w:pPr>
    </w:p>
    <w:p w14:paraId="0C7349D3" w14:textId="77777777" w:rsidR="00913BC9" w:rsidRPr="00F004E7" w:rsidRDefault="00913BC9" w:rsidP="00913BC9">
      <w:pPr>
        <w:pStyle w:val="sottotitolocampionato10"/>
        <w:rPr>
          <w:color w:val="002060"/>
        </w:rPr>
      </w:pPr>
      <w:r>
        <w:rPr>
          <w:color w:val="002060"/>
        </w:rPr>
        <w:t xml:space="preserve">GIRONE </w:t>
      </w:r>
      <w:r w:rsidRPr="00F004E7">
        <w:rPr>
          <w:color w:val="002060"/>
        </w:rPr>
        <w:t>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1995"/>
        <w:gridCol w:w="385"/>
        <w:gridCol w:w="898"/>
        <w:gridCol w:w="1198"/>
        <w:gridCol w:w="1549"/>
        <w:gridCol w:w="1567"/>
      </w:tblGrid>
      <w:tr w:rsidR="00913BC9" w:rsidRPr="00F004E7" w14:paraId="16B54BD3"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3EA29"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AFDCF"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7E303"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CCAD3"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DC73B"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126AE"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5D1FB"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0563CB81"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2A95A0" w14:textId="77777777" w:rsidR="00913BC9" w:rsidRPr="00F004E7" w:rsidRDefault="00913BC9" w:rsidP="00BB6F00">
            <w:pPr>
              <w:pStyle w:val="rowtabella0"/>
              <w:rPr>
                <w:color w:val="002060"/>
              </w:rPr>
            </w:pPr>
            <w:r w:rsidRPr="00F004E7">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AE8E7" w14:textId="77777777" w:rsidR="00913BC9" w:rsidRPr="00F004E7" w:rsidRDefault="00913BC9" w:rsidP="00BB6F00">
            <w:pPr>
              <w:pStyle w:val="rowtabella0"/>
              <w:rPr>
                <w:color w:val="002060"/>
              </w:rPr>
            </w:pPr>
            <w:r w:rsidRPr="00F004E7">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5AE3A"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79A569" w14:textId="77777777" w:rsidR="00913BC9" w:rsidRPr="00F004E7" w:rsidRDefault="00913BC9" w:rsidP="00BB6F00">
            <w:pPr>
              <w:pStyle w:val="rowtabella0"/>
              <w:rPr>
                <w:color w:val="002060"/>
              </w:rPr>
            </w:pPr>
            <w:r w:rsidRPr="00F004E7">
              <w:rPr>
                <w:color w:val="002060"/>
              </w:rPr>
              <w:t>28/09/2024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B8BC7" w14:textId="77777777" w:rsidR="00913BC9" w:rsidRPr="00F004E7" w:rsidRDefault="00913BC9" w:rsidP="00BB6F00">
            <w:pPr>
              <w:pStyle w:val="rowtabella0"/>
              <w:rPr>
                <w:color w:val="002060"/>
              </w:rPr>
            </w:pPr>
            <w:r w:rsidRPr="00F004E7">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E3AF1" w14:textId="77777777" w:rsidR="00913BC9" w:rsidRPr="00F004E7" w:rsidRDefault="00913BC9" w:rsidP="00BB6F00">
            <w:pPr>
              <w:pStyle w:val="rowtabella0"/>
              <w:rPr>
                <w:color w:val="002060"/>
              </w:rPr>
            </w:pPr>
            <w:r w:rsidRPr="00F004E7">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80DBC" w14:textId="77777777" w:rsidR="00913BC9" w:rsidRPr="00F004E7" w:rsidRDefault="00913BC9" w:rsidP="00BB6F00">
            <w:pPr>
              <w:pStyle w:val="rowtabella0"/>
              <w:rPr>
                <w:color w:val="002060"/>
              </w:rPr>
            </w:pPr>
            <w:r w:rsidRPr="00F004E7">
              <w:rPr>
                <w:color w:val="002060"/>
              </w:rPr>
              <w:t>VIA FONTE ABECETO, 4</w:t>
            </w:r>
          </w:p>
        </w:tc>
      </w:tr>
      <w:tr w:rsidR="00913BC9" w:rsidRPr="00F004E7" w14:paraId="5F169E13"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82BE0C" w14:textId="77777777" w:rsidR="00913BC9" w:rsidRPr="00F004E7" w:rsidRDefault="00913BC9" w:rsidP="00BB6F00">
            <w:pPr>
              <w:pStyle w:val="rowtabella0"/>
              <w:rPr>
                <w:color w:val="002060"/>
              </w:rPr>
            </w:pPr>
            <w:r w:rsidRPr="00F004E7">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C1B651" w14:textId="77777777" w:rsidR="00913BC9" w:rsidRPr="00F004E7" w:rsidRDefault="00913BC9" w:rsidP="00BB6F00">
            <w:pPr>
              <w:pStyle w:val="rowtabella0"/>
              <w:rPr>
                <w:color w:val="002060"/>
              </w:rPr>
            </w:pPr>
            <w:r w:rsidRPr="00F004E7">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7C00BE"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353F28" w14:textId="77777777" w:rsidR="00913BC9" w:rsidRPr="00F004E7" w:rsidRDefault="00913BC9" w:rsidP="00BB6F00">
            <w:pPr>
              <w:pStyle w:val="rowtabella0"/>
              <w:rPr>
                <w:color w:val="002060"/>
              </w:rPr>
            </w:pPr>
            <w:r w:rsidRPr="00F004E7">
              <w:rPr>
                <w:color w:val="002060"/>
              </w:rPr>
              <w:t>29/09/2024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C4BBF9" w14:textId="77777777" w:rsidR="00913BC9" w:rsidRPr="00F004E7" w:rsidRDefault="00913BC9" w:rsidP="00BB6F00">
            <w:pPr>
              <w:pStyle w:val="rowtabella0"/>
              <w:rPr>
                <w:color w:val="002060"/>
              </w:rPr>
            </w:pPr>
            <w:r w:rsidRPr="00F004E7">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6BFC26" w14:textId="77777777" w:rsidR="00913BC9" w:rsidRPr="00F004E7" w:rsidRDefault="00913BC9" w:rsidP="00BB6F00">
            <w:pPr>
              <w:pStyle w:val="rowtabella0"/>
              <w:rPr>
                <w:color w:val="002060"/>
              </w:rPr>
            </w:pPr>
            <w:r w:rsidRPr="00F004E7">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B51C97" w14:textId="77777777" w:rsidR="00913BC9" w:rsidRPr="00F004E7" w:rsidRDefault="00913BC9" w:rsidP="00BB6F00">
            <w:pPr>
              <w:pStyle w:val="rowtabella0"/>
              <w:rPr>
                <w:color w:val="002060"/>
              </w:rPr>
            </w:pPr>
            <w:r w:rsidRPr="00F004E7">
              <w:rPr>
                <w:color w:val="002060"/>
              </w:rPr>
              <w:t>VIA ROSSINI</w:t>
            </w:r>
          </w:p>
        </w:tc>
      </w:tr>
      <w:tr w:rsidR="00913BC9" w:rsidRPr="00F004E7" w14:paraId="01B179F4"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BB3B36" w14:textId="77777777" w:rsidR="00913BC9" w:rsidRPr="00F004E7" w:rsidRDefault="00913BC9" w:rsidP="00BB6F00">
            <w:pPr>
              <w:pStyle w:val="rowtabella0"/>
              <w:rPr>
                <w:color w:val="002060"/>
              </w:rPr>
            </w:pPr>
            <w:r w:rsidRPr="00F004E7">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DB4736" w14:textId="77777777" w:rsidR="00913BC9" w:rsidRPr="00F004E7" w:rsidRDefault="00913BC9" w:rsidP="00BB6F00">
            <w:pPr>
              <w:pStyle w:val="rowtabella0"/>
              <w:rPr>
                <w:color w:val="002060"/>
              </w:rPr>
            </w:pPr>
            <w:r w:rsidRPr="00F004E7">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4785C3"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E35B94" w14:textId="77777777" w:rsidR="00913BC9" w:rsidRPr="00F004E7" w:rsidRDefault="00913BC9" w:rsidP="00BB6F00">
            <w:pPr>
              <w:pStyle w:val="rowtabella0"/>
              <w:rPr>
                <w:color w:val="002060"/>
              </w:rPr>
            </w:pPr>
            <w:r w:rsidRPr="00F004E7">
              <w:rPr>
                <w:color w:val="002060"/>
              </w:rPr>
              <w:t>29/09/2024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3D0DE1" w14:textId="77777777" w:rsidR="00913BC9" w:rsidRPr="00F004E7" w:rsidRDefault="00913BC9" w:rsidP="00BB6F00">
            <w:pPr>
              <w:pStyle w:val="rowtabella0"/>
              <w:rPr>
                <w:color w:val="002060"/>
              </w:rPr>
            </w:pPr>
            <w:r w:rsidRPr="00F004E7">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4A2916" w14:textId="77777777" w:rsidR="00913BC9" w:rsidRPr="00F004E7" w:rsidRDefault="00913BC9" w:rsidP="00BB6F00">
            <w:pPr>
              <w:pStyle w:val="rowtabella0"/>
              <w:rPr>
                <w:color w:val="002060"/>
              </w:rPr>
            </w:pPr>
            <w:r w:rsidRPr="00F004E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16FB3E" w14:textId="77777777" w:rsidR="00913BC9" w:rsidRPr="00F004E7" w:rsidRDefault="00913BC9" w:rsidP="00BB6F00">
            <w:pPr>
              <w:pStyle w:val="rowtabella0"/>
              <w:rPr>
                <w:color w:val="002060"/>
              </w:rPr>
            </w:pPr>
            <w:r w:rsidRPr="00F004E7">
              <w:rPr>
                <w:color w:val="002060"/>
              </w:rPr>
              <w:t xml:space="preserve">LOC.MONTEROCCO VIA </w:t>
            </w:r>
            <w:proofErr w:type="gramStart"/>
            <w:r w:rsidRPr="00F004E7">
              <w:rPr>
                <w:color w:val="002060"/>
              </w:rPr>
              <w:t>A.MANCINI</w:t>
            </w:r>
            <w:proofErr w:type="gramEnd"/>
          </w:p>
        </w:tc>
      </w:tr>
      <w:tr w:rsidR="00913BC9" w:rsidRPr="00F004E7" w14:paraId="30C03013"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A045DB" w14:textId="77777777" w:rsidR="00913BC9" w:rsidRPr="00F004E7" w:rsidRDefault="00913BC9" w:rsidP="00BB6F00">
            <w:pPr>
              <w:pStyle w:val="rowtabella0"/>
              <w:rPr>
                <w:color w:val="002060"/>
              </w:rPr>
            </w:pPr>
            <w:r w:rsidRPr="00F004E7">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A4AF96" w14:textId="77777777" w:rsidR="00913BC9" w:rsidRPr="00F004E7" w:rsidRDefault="00913BC9" w:rsidP="00BB6F00">
            <w:pPr>
              <w:pStyle w:val="rowtabella0"/>
              <w:rPr>
                <w:color w:val="002060"/>
              </w:rPr>
            </w:pPr>
            <w:r w:rsidRPr="00F004E7">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F0F3D9"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C783F5" w14:textId="77777777" w:rsidR="00913BC9" w:rsidRPr="00F004E7" w:rsidRDefault="00913BC9" w:rsidP="00BB6F00">
            <w:pPr>
              <w:pStyle w:val="rowtabella0"/>
              <w:rPr>
                <w:color w:val="002060"/>
              </w:rPr>
            </w:pPr>
            <w:r w:rsidRPr="00F004E7">
              <w:rPr>
                <w:color w:val="002060"/>
              </w:rPr>
              <w:t>29/09/2024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1E035A" w14:textId="77777777" w:rsidR="00913BC9" w:rsidRPr="00F004E7" w:rsidRDefault="00913BC9" w:rsidP="00BB6F00">
            <w:pPr>
              <w:pStyle w:val="rowtabella0"/>
              <w:rPr>
                <w:color w:val="002060"/>
              </w:rPr>
            </w:pPr>
            <w:r w:rsidRPr="00F004E7">
              <w:rPr>
                <w:color w:val="002060"/>
              </w:rPr>
              <w:t xml:space="preserve">5295 TENSOSTRUTTURA VIA </w:t>
            </w:r>
            <w:proofErr w:type="gramStart"/>
            <w:r w:rsidRPr="00F004E7">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737A1F" w14:textId="77777777" w:rsidR="00913BC9" w:rsidRPr="00F004E7" w:rsidRDefault="00913BC9" w:rsidP="00BB6F00">
            <w:pPr>
              <w:pStyle w:val="rowtabella0"/>
              <w:rPr>
                <w:color w:val="002060"/>
              </w:rPr>
            </w:pPr>
            <w:r w:rsidRPr="00F004E7">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20DCB7" w14:textId="77777777" w:rsidR="00913BC9" w:rsidRPr="00F004E7" w:rsidRDefault="00913BC9" w:rsidP="00BB6F00">
            <w:pPr>
              <w:pStyle w:val="rowtabella0"/>
              <w:rPr>
                <w:color w:val="002060"/>
              </w:rPr>
            </w:pPr>
            <w:r w:rsidRPr="00F004E7">
              <w:rPr>
                <w:color w:val="002060"/>
              </w:rPr>
              <w:t xml:space="preserve">VIA </w:t>
            </w:r>
            <w:proofErr w:type="gramStart"/>
            <w:r w:rsidRPr="00F004E7">
              <w:rPr>
                <w:color w:val="002060"/>
              </w:rPr>
              <w:t>E.MATTEI</w:t>
            </w:r>
            <w:proofErr w:type="gramEnd"/>
          </w:p>
        </w:tc>
      </w:tr>
      <w:tr w:rsidR="00913BC9" w:rsidRPr="00F004E7" w14:paraId="52FEAC0F"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010957" w14:textId="77777777" w:rsidR="00913BC9" w:rsidRPr="00F004E7" w:rsidRDefault="00913BC9" w:rsidP="00BB6F00">
            <w:pPr>
              <w:pStyle w:val="rowtabella0"/>
              <w:rPr>
                <w:color w:val="002060"/>
              </w:rPr>
            </w:pPr>
            <w:r w:rsidRPr="00F004E7">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D0308A" w14:textId="77777777" w:rsidR="00913BC9" w:rsidRPr="00F004E7" w:rsidRDefault="00913BC9" w:rsidP="00BB6F00">
            <w:pPr>
              <w:pStyle w:val="rowtabella0"/>
              <w:rPr>
                <w:color w:val="002060"/>
              </w:rPr>
            </w:pPr>
            <w:r w:rsidRPr="00F004E7">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E2E11E"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E32493" w14:textId="77777777" w:rsidR="00913BC9" w:rsidRPr="00F004E7" w:rsidRDefault="00913BC9" w:rsidP="00BB6F00">
            <w:pPr>
              <w:pStyle w:val="rowtabella0"/>
              <w:rPr>
                <w:color w:val="002060"/>
              </w:rPr>
            </w:pPr>
            <w:r w:rsidRPr="00F004E7">
              <w:rPr>
                <w:color w:val="002060"/>
              </w:rPr>
              <w:t>29/09/2024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FEEBBA" w14:textId="77777777" w:rsidR="00913BC9" w:rsidRPr="00F004E7" w:rsidRDefault="00913BC9" w:rsidP="00BB6F00">
            <w:pPr>
              <w:pStyle w:val="rowtabella0"/>
              <w:rPr>
                <w:color w:val="002060"/>
              </w:rPr>
            </w:pPr>
            <w:r w:rsidRPr="00F004E7">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A60D9F" w14:textId="77777777" w:rsidR="00913BC9" w:rsidRPr="00F004E7" w:rsidRDefault="00913BC9" w:rsidP="00BB6F00">
            <w:pPr>
              <w:pStyle w:val="rowtabella0"/>
              <w:rPr>
                <w:color w:val="002060"/>
              </w:rPr>
            </w:pPr>
            <w:r w:rsidRPr="00F004E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655871" w14:textId="77777777" w:rsidR="00913BC9" w:rsidRPr="00F004E7" w:rsidRDefault="00913BC9" w:rsidP="00BB6F00">
            <w:pPr>
              <w:pStyle w:val="rowtabella0"/>
              <w:rPr>
                <w:color w:val="002060"/>
              </w:rPr>
            </w:pPr>
            <w:r w:rsidRPr="00F004E7">
              <w:rPr>
                <w:color w:val="002060"/>
              </w:rPr>
              <w:t xml:space="preserve">LOC.MONTEROCCO VIA </w:t>
            </w:r>
            <w:proofErr w:type="gramStart"/>
            <w:r w:rsidRPr="00F004E7">
              <w:rPr>
                <w:color w:val="002060"/>
              </w:rPr>
              <w:t>A.MANCINI</w:t>
            </w:r>
            <w:proofErr w:type="gramEnd"/>
          </w:p>
        </w:tc>
      </w:tr>
      <w:tr w:rsidR="00913BC9" w:rsidRPr="00F004E7" w14:paraId="4964E805"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1BA075" w14:textId="77777777" w:rsidR="00913BC9" w:rsidRPr="00F004E7" w:rsidRDefault="00913BC9" w:rsidP="00BB6F00">
            <w:pPr>
              <w:pStyle w:val="rowtabella0"/>
              <w:rPr>
                <w:color w:val="002060"/>
              </w:rPr>
            </w:pPr>
            <w:r w:rsidRPr="00F004E7">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E75649" w14:textId="77777777" w:rsidR="00913BC9" w:rsidRPr="00F004E7" w:rsidRDefault="00913BC9" w:rsidP="00BB6F00">
            <w:pPr>
              <w:pStyle w:val="rowtabella0"/>
              <w:rPr>
                <w:color w:val="002060"/>
              </w:rPr>
            </w:pPr>
            <w:r w:rsidRPr="00F004E7">
              <w:rPr>
                <w:color w:val="002060"/>
              </w:rPr>
              <w:t>GAGLIOLE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607B0"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1A443" w14:textId="77777777" w:rsidR="00913BC9" w:rsidRPr="00F004E7" w:rsidRDefault="00913BC9" w:rsidP="00BB6F00">
            <w:pPr>
              <w:pStyle w:val="rowtabella0"/>
              <w:rPr>
                <w:color w:val="002060"/>
              </w:rPr>
            </w:pPr>
            <w:r w:rsidRPr="00F004E7">
              <w:rPr>
                <w:color w:val="002060"/>
              </w:rPr>
              <w:t>29/09/2024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C75018" w14:textId="77777777" w:rsidR="00913BC9" w:rsidRPr="00F004E7" w:rsidRDefault="00913BC9" w:rsidP="00BB6F00">
            <w:pPr>
              <w:pStyle w:val="rowtabella0"/>
              <w:rPr>
                <w:color w:val="002060"/>
              </w:rPr>
            </w:pPr>
            <w:r w:rsidRPr="00F004E7">
              <w:rPr>
                <w:color w:val="002060"/>
              </w:rPr>
              <w:t xml:space="preserve">5623 PALESTRA </w:t>
            </w:r>
            <w:proofErr w:type="gramStart"/>
            <w:r w:rsidRPr="00F004E7">
              <w:rPr>
                <w:color w:val="002060"/>
              </w:rPr>
              <w:t>SC.MEDIA</w:t>
            </w:r>
            <w:proofErr w:type="gramEnd"/>
            <w:r w:rsidRPr="00F004E7">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87394" w14:textId="77777777" w:rsidR="00913BC9" w:rsidRPr="00F004E7" w:rsidRDefault="00913BC9" w:rsidP="00BB6F00">
            <w:pPr>
              <w:pStyle w:val="rowtabella0"/>
              <w:rPr>
                <w:color w:val="002060"/>
              </w:rPr>
            </w:pPr>
            <w:r w:rsidRPr="00F004E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6937D" w14:textId="77777777" w:rsidR="00913BC9" w:rsidRPr="00F004E7" w:rsidRDefault="00913BC9" w:rsidP="00BB6F00">
            <w:pPr>
              <w:pStyle w:val="rowtabella0"/>
              <w:rPr>
                <w:color w:val="002060"/>
              </w:rPr>
            </w:pPr>
            <w:r w:rsidRPr="00F004E7">
              <w:rPr>
                <w:color w:val="002060"/>
              </w:rPr>
              <w:t>VIA PIRANDELLO</w:t>
            </w:r>
          </w:p>
        </w:tc>
      </w:tr>
    </w:tbl>
    <w:p w14:paraId="29EA489A" w14:textId="77777777" w:rsidR="00913BC9" w:rsidRPr="000A650D" w:rsidRDefault="00913BC9" w:rsidP="00D66FF2">
      <w:pPr>
        <w:pStyle w:val="breakline"/>
        <w:rPr>
          <w:rFonts w:eastAsiaTheme="minorEastAsia"/>
          <w:color w:val="002060"/>
        </w:rPr>
      </w:pPr>
    </w:p>
    <w:p w14:paraId="6D7C42EC" w14:textId="77777777" w:rsidR="00D66FF2" w:rsidRPr="000A650D" w:rsidRDefault="00D66FF2" w:rsidP="00D66FF2">
      <w:pPr>
        <w:pStyle w:val="breakline"/>
        <w:rPr>
          <w:color w:val="002060"/>
        </w:rPr>
      </w:pPr>
    </w:p>
    <w:p w14:paraId="53204341" w14:textId="77777777" w:rsidR="00D66FF2" w:rsidRPr="000A650D" w:rsidRDefault="00D66FF2" w:rsidP="00D66FF2">
      <w:pPr>
        <w:pStyle w:val="titolocampionato0"/>
        <w:shd w:val="clear" w:color="auto" w:fill="CCCCCC"/>
        <w:spacing w:before="80" w:after="40"/>
        <w:rPr>
          <w:color w:val="002060"/>
        </w:rPr>
      </w:pPr>
      <w:r w:rsidRPr="000A650D">
        <w:rPr>
          <w:color w:val="002060"/>
        </w:rPr>
        <w:t>UNDER 15 C5 REGIONALI MASCHILI</w:t>
      </w:r>
    </w:p>
    <w:p w14:paraId="17C107A2" w14:textId="77777777" w:rsidR="00D66FF2" w:rsidRPr="00D7273F" w:rsidRDefault="00D66FF2" w:rsidP="00D66FF2">
      <w:pPr>
        <w:pStyle w:val="titoloprinc0"/>
        <w:rPr>
          <w:color w:val="002060"/>
        </w:rPr>
      </w:pPr>
      <w:r>
        <w:rPr>
          <w:color w:val="002060"/>
        </w:rPr>
        <w:t>ORGANICO GIRONE “C”</w:t>
      </w:r>
    </w:p>
    <w:p w14:paraId="634E7E5B" w14:textId="77777777" w:rsidR="00D66FF2" w:rsidRDefault="00D66FF2" w:rsidP="00D66FF2">
      <w:pPr>
        <w:pStyle w:val="titoloprinc0"/>
        <w:jc w:val="both"/>
        <w:rPr>
          <w:b w:val="0"/>
          <w:bCs w:val="0"/>
          <w:color w:val="002060"/>
          <w:sz w:val="22"/>
          <w:szCs w:val="22"/>
        </w:rPr>
      </w:pPr>
    </w:p>
    <w:p w14:paraId="55526537" w14:textId="77777777" w:rsidR="00D66FF2" w:rsidRDefault="00D66FF2" w:rsidP="00D66FF2">
      <w:pPr>
        <w:pStyle w:val="titoloprinc0"/>
        <w:jc w:val="both"/>
        <w:rPr>
          <w:b w:val="0"/>
          <w:bCs w:val="0"/>
          <w:color w:val="002060"/>
          <w:sz w:val="22"/>
          <w:szCs w:val="22"/>
        </w:rPr>
      </w:pPr>
      <w:r>
        <w:rPr>
          <w:b w:val="0"/>
          <w:bCs w:val="0"/>
          <w:color w:val="002060"/>
          <w:sz w:val="22"/>
          <w:szCs w:val="22"/>
        </w:rPr>
        <w:t>Il Comitato Regionale Marche</w:t>
      </w:r>
    </w:p>
    <w:p w14:paraId="5501C7FF" w14:textId="77777777" w:rsidR="00D66FF2" w:rsidRDefault="00D66FF2" w:rsidP="00D66FF2">
      <w:pPr>
        <w:pStyle w:val="titoloprinc0"/>
        <w:numPr>
          <w:ilvl w:val="0"/>
          <w:numId w:val="63"/>
        </w:numPr>
        <w:jc w:val="both"/>
        <w:rPr>
          <w:b w:val="0"/>
          <w:bCs w:val="0"/>
          <w:color w:val="002060"/>
          <w:sz w:val="22"/>
          <w:szCs w:val="22"/>
        </w:rPr>
      </w:pPr>
      <w:r>
        <w:rPr>
          <w:b w:val="0"/>
          <w:bCs w:val="0"/>
          <w:color w:val="002060"/>
          <w:sz w:val="22"/>
          <w:szCs w:val="22"/>
        </w:rPr>
        <w:t>preso atto della comunicazione pervenuta a mezzo e-mail in data 25/09/2024 ore 08:25 da parte della Società KAPPABI POTENAPICENA avente come oggetto il ritiro della propria squadra iscritta al Campionato Regionale Calcio a Cinque Under 15, girone “C”;</w:t>
      </w:r>
    </w:p>
    <w:p w14:paraId="40625362" w14:textId="77777777" w:rsidR="00D66FF2" w:rsidRDefault="00D66FF2" w:rsidP="00D66FF2">
      <w:pPr>
        <w:pStyle w:val="titoloprinc0"/>
        <w:numPr>
          <w:ilvl w:val="0"/>
          <w:numId w:val="63"/>
        </w:numPr>
        <w:jc w:val="both"/>
        <w:rPr>
          <w:b w:val="0"/>
          <w:bCs w:val="0"/>
          <w:color w:val="002060"/>
          <w:sz w:val="22"/>
          <w:szCs w:val="22"/>
        </w:rPr>
      </w:pPr>
      <w:r>
        <w:rPr>
          <w:b w:val="0"/>
          <w:bCs w:val="0"/>
          <w:color w:val="002060"/>
          <w:sz w:val="22"/>
          <w:szCs w:val="22"/>
        </w:rPr>
        <w:t>considerato che il KAPPABI POTENZAPICENA era inserita in un girone da n° 10 squadre;</w:t>
      </w:r>
    </w:p>
    <w:p w14:paraId="1725B6F6" w14:textId="77777777" w:rsidR="00D66FF2" w:rsidRDefault="00D66FF2" w:rsidP="00D66FF2">
      <w:pPr>
        <w:pStyle w:val="titoloprinc0"/>
        <w:numPr>
          <w:ilvl w:val="0"/>
          <w:numId w:val="63"/>
        </w:numPr>
        <w:jc w:val="both"/>
        <w:rPr>
          <w:b w:val="0"/>
          <w:bCs w:val="0"/>
          <w:color w:val="002060"/>
          <w:sz w:val="22"/>
          <w:szCs w:val="22"/>
        </w:rPr>
      </w:pPr>
      <w:r>
        <w:rPr>
          <w:b w:val="0"/>
          <w:bCs w:val="0"/>
          <w:color w:val="002060"/>
          <w:sz w:val="22"/>
          <w:szCs w:val="22"/>
        </w:rPr>
        <w:t>rilevato che la Società SANGIORGIO non era stata inserita nell’organico del Campionato Regionale Calcio a Cinque Under 15 poiché aveva presentato una domanda di iscrizione errata selezionando il campionato Under 15 calcio a 11;</w:t>
      </w:r>
    </w:p>
    <w:p w14:paraId="1CE8C579" w14:textId="77777777" w:rsidR="00D66FF2" w:rsidRDefault="00D66FF2" w:rsidP="00D66FF2">
      <w:pPr>
        <w:pStyle w:val="titoloprinc0"/>
        <w:numPr>
          <w:ilvl w:val="0"/>
          <w:numId w:val="63"/>
        </w:numPr>
        <w:jc w:val="both"/>
        <w:rPr>
          <w:b w:val="0"/>
          <w:bCs w:val="0"/>
          <w:color w:val="002060"/>
          <w:sz w:val="22"/>
          <w:szCs w:val="22"/>
        </w:rPr>
      </w:pPr>
      <w:r>
        <w:rPr>
          <w:b w:val="0"/>
          <w:bCs w:val="0"/>
          <w:color w:val="002060"/>
          <w:sz w:val="22"/>
          <w:szCs w:val="22"/>
        </w:rPr>
        <w:lastRenderedPageBreak/>
        <w:t>verificato che l’accettazione della richiesta di iscrizione del SANGIORGIO a seguito del ritiro del KAPPABI POTENZAPICENA manterrebbe tale il format del campionato e permetterebbe ai ragazzi di continuare l’attività agonistica</w:t>
      </w:r>
    </w:p>
    <w:p w14:paraId="28EC7F16" w14:textId="77777777" w:rsidR="00D66FF2" w:rsidRDefault="00D66FF2" w:rsidP="00D66FF2">
      <w:pPr>
        <w:pStyle w:val="titoloprinc0"/>
        <w:jc w:val="both"/>
        <w:rPr>
          <w:b w:val="0"/>
          <w:bCs w:val="0"/>
          <w:color w:val="002060"/>
          <w:sz w:val="22"/>
          <w:szCs w:val="22"/>
        </w:rPr>
      </w:pPr>
    </w:p>
    <w:p w14:paraId="13D43773" w14:textId="77777777" w:rsidR="00D66FF2" w:rsidRPr="005958E3" w:rsidRDefault="00D66FF2" w:rsidP="00D66FF2">
      <w:pPr>
        <w:pStyle w:val="titoloprinc0"/>
        <w:rPr>
          <w:color w:val="002060"/>
          <w:sz w:val="22"/>
          <w:szCs w:val="22"/>
        </w:rPr>
      </w:pPr>
      <w:r w:rsidRPr="005958E3">
        <w:rPr>
          <w:color w:val="002060"/>
          <w:sz w:val="22"/>
          <w:szCs w:val="22"/>
        </w:rPr>
        <w:t>D E L I B E R A</w:t>
      </w:r>
    </w:p>
    <w:p w14:paraId="4F60030E" w14:textId="77777777" w:rsidR="00D66FF2" w:rsidRDefault="00D66FF2" w:rsidP="00D66FF2">
      <w:pPr>
        <w:pStyle w:val="titoloprinc0"/>
        <w:jc w:val="both"/>
        <w:rPr>
          <w:b w:val="0"/>
          <w:bCs w:val="0"/>
          <w:color w:val="002060"/>
          <w:sz w:val="22"/>
          <w:szCs w:val="22"/>
        </w:rPr>
      </w:pPr>
    </w:p>
    <w:p w14:paraId="3162067B" w14:textId="77777777" w:rsidR="00D66FF2" w:rsidRDefault="00D66FF2" w:rsidP="00D66FF2">
      <w:pPr>
        <w:pStyle w:val="titoloprinc0"/>
        <w:numPr>
          <w:ilvl w:val="0"/>
          <w:numId w:val="63"/>
        </w:numPr>
        <w:jc w:val="both"/>
        <w:rPr>
          <w:b w:val="0"/>
          <w:bCs w:val="0"/>
          <w:color w:val="002060"/>
          <w:sz w:val="22"/>
          <w:szCs w:val="22"/>
        </w:rPr>
      </w:pPr>
      <w:r w:rsidRPr="003F1922">
        <w:rPr>
          <w:color w:val="002060"/>
          <w:sz w:val="22"/>
          <w:szCs w:val="22"/>
        </w:rPr>
        <w:t>di escludere la Società KAPPABI POTENZAPICENA dal Campionato Regionale Calcio a Cinque Under 15, girone “C” e di deferirla al Giudice Sportivo per quanto di competenza</w:t>
      </w:r>
      <w:r>
        <w:rPr>
          <w:b w:val="0"/>
          <w:bCs w:val="0"/>
          <w:color w:val="002060"/>
          <w:sz w:val="22"/>
          <w:szCs w:val="22"/>
        </w:rPr>
        <w:t>;</w:t>
      </w:r>
    </w:p>
    <w:p w14:paraId="189F60B9" w14:textId="77777777" w:rsidR="00D66FF2" w:rsidRDefault="00D66FF2" w:rsidP="00D66FF2">
      <w:pPr>
        <w:pStyle w:val="titoloprinc0"/>
        <w:numPr>
          <w:ilvl w:val="0"/>
          <w:numId w:val="63"/>
        </w:numPr>
        <w:jc w:val="both"/>
        <w:rPr>
          <w:b w:val="0"/>
          <w:bCs w:val="0"/>
          <w:color w:val="002060"/>
          <w:sz w:val="22"/>
          <w:szCs w:val="22"/>
        </w:rPr>
      </w:pPr>
      <w:r w:rsidRPr="003F1922">
        <w:rPr>
          <w:color w:val="002060"/>
          <w:sz w:val="22"/>
          <w:szCs w:val="22"/>
        </w:rPr>
        <w:t>di accettare la domanda di iscrizione della Società SANGIORGIO al Campionato Regionale Calcio a Cinque Under 15 inserendola nel girone “C” in luogo del KAPPABI POTENZAPICENA</w:t>
      </w:r>
      <w:r>
        <w:rPr>
          <w:b w:val="0"/>
          <w:bCs w:val="0"/>
          <w:color w:val="002060"/>
          <w:sz w:val="22"/>
          <w:szCs w:val="22"/>
        </w:rPr>
        <w:t>;</w:t>
      </w:r>
    </w:p>
    <w:p w14:paraId="354E49FD" w14:textId="77777777" w:rsidR="00D66FF2" w:rsidRDefault="00D66FF2" w:rsidP="00D66FF2">
      <w:pPr>
        <w:pStyle w:val="titoloprinc0"/>
        <w:numPr>
          <w:ilvl w:val="0"/>
          <w:numId w:val="63"/>
        </w:numPr>
        <w:jc w:val="both"/>
        <w:rPr>
          <w:b w:val="0"/>
          <w:bCs w:val="0"/>
          <w:color w:val="002060"/>
          <w:sz w:val="22"/>
          <w:szCs w:val="22"/>
        </w:rPr>
      </w:pPr>
      <w:r>
        <w:rPr>
          <w:b w:val="0"/>
          <w:bCs w:val="0"/>
          <w:color w:val="002060"/>
          <w:sz w:val="22"/>
          <w:szCs w:val="22"/>
        </w:rPr>
        <w:t>di confermare il format del Campionato Regionale Calcio a Cinque Under 15 pubblicato nel Comunicato Ufficiale n° 17 del 19/09/2024;</w:t>
      </w:r>
    </w:p>
    <w:p w14:paraId="17792BE8" w14:textId="77777777" w:rsidR="00D66FF2" w:rsidRDefault="00D66FF2" w:rsidP="00D66FF2">
      <w:pPr>
        <w:pStyle w:val="titoloprinc0"/>
        <w:numPr>
          <w:ilvl w:val="0"/>
          <w:numId w:val="63"/>
        </w:numPr>
        <w:jc w:val="both"/>
        <w:rPr>
          <w:b w:val="0"/>
          <w:bCs w:val="0"/>
          <w:color w:val="002060"/>
          <w:sz w:val="22"/>
          <w:szCs w:val="22"/>
        </w:rPr>
      </w:pPr>
      <w:r w:rsidRPr="005958E3">
        <w:rPr>
          <w:b w:val="0"/>
          <w:bCs w:val="0"/>
          <w:color w:val="002060"/>
          <w:sz w:val="22"/>
          <w:szCs w:val="22"/>
        </w:rPr>
        <w:t xml:space="preserve">di annullare il calendario del </w:t>
      </w:r>
      <w:r>
        <w:rPr>
          <w:b w:val="0"/>
          <w:bCs w:val="0"/>
          <w:color w:val="002060"/>
          <w:sz w:val="22"/>
          <w:szCs w:val="22"/>
        </w:rPr>
        <w:t>Campionato Regionale Calcio a Cinque Under 15, girone “C” pubblicato in allegato al Comunicato Ufficiale n° 17 del 19/09/2024;</w:t>
      </w:r>
    </w:p>
    <w:p w14:paraId="1E961137" w14:textId="77777777" w:rsidR="00D66FF2" w:rsidRPr="005958E3" w:rsidRDefault="00D66FF2" w:rsidP="00D66FF2">
      <w:pPr>
        <w:pStyle w:val="titoloprinc0"/>
        <w:numPr>
          <w:ilvl w:val="0"/>
          <w:numId w:val="63"/>
        </w:numPr>
        <w:jc w:val="both"/>
        <w:rPr>
          <w:b w:val="0"/>
          <w:bCs w:val="0"/>
          <w:color w:val="002060"/>
          <w:sz w:val="22"/>
          <w:szCs w:val="22"/>
        </w:rPr>
      </w:pPr>
      <w:r w:rsidRPr="005958E3">
        <w:rPr>
          <w:b w:val="0"/>
          <w:bCs w:val="0"/>
          <w:color w:val="002060"/>
          <w:sz w:val="22"/>
          <w:szCs w:val="22"/>
        </w:rPr>
        <w:t>di riformulare il calendario del Campionato Regionale Calcio a Cinque Under 15, girone “C” sostituendo la Società KAPPABI POTENZAPICENA con il SANGIORGIO fermi restando i criteri di redazione e gli accoppiamenti in essere</w:t>
      </w:r>
      <w:r>
        <w:rPr>
          <w:b w:val="0"/>
          <w:bCs w:val="0"/>
          <w:color w:val="002060"/>
          <w:sz w:val="22"/>
          <w:szCs w:val="22"/>
        </w:rPr>
        <w:t>.</w:t>
      </w:r>
    </w:p>
    <w:p w14:paraId="7E1F2BB7" w14:textId="77777777" w:rsidR="00D66FF2" w:rsidRDefault="00D66FF2" w:rsidP="00D66FF2">
      <w:pPr>
        <w:pStyle w:val="titoloprinc0"/>
        <w:jc w:val="both"/>
        <w:rPr>
          <w:b w:val="0"/>
          <w:bCs w:val="0"/>
          <w:color w:val="002060"/>
          <w:sz w:val="22"/>
          <w:szCs w:val="22"/>
        </w:rPr>
      </w:pPr>
    </w:p>
    <w:p w14:paraId="0CDD094A" w14:textId="77777777" w:rsidR="00D66FF2" w:rsidRPr="00D7273F" w:rsidRDefault="00D66FF2" w:rsidP="00D66FF2">
      <w:pPr>
        <w:pStyle w:val="titoloprinc0"/>
        <w:rPr>
          <w:color w:val="002060"/>
        </w:rPr>
      </w:pPr>
      <w:r>
        <w:rPr>
          <w:color w:val="002060"/>
        </w:rPr>
        <w:t>CALENDARIO GIRONE “C”</w:t>
      </w:r>
    </w:p>
    <w:p w14:paraId="16BA0E76" w14:textId="77777777" w:rsidR="00D66FF2" w:rsidRDefault="00D66FF2" w:rsidP="00D66FF2">
      <w:pPr>
        <w:pStyle w:val="titoloprinc0"/>
        <w:jc w:val="both"/>
        <w:rPr>
          <w:b w:val="0"/>
          <w:bCs w:val="0"/>
          <w:color w:val="002060"/>
          <w:sz w:val="22"/>
          <w:szCs w:val="22"/>
        </w:rPr>
      </w:pPr>
    </w:p>
    <w:p w14:paraId="7AC98FA4" w14:textId="77777777" w:rsidR="00D66FF2" w:rsidRDefault="00D66FF2" w:rsidP="00D66FF2">
      <w:pPr>
        <w:pStyle w:val="titoloprinc0"/>
        <w:jc w:val="both"/>
        <w:rPr>
          <w:b w:val="0"/>
          <w:bCs w:val="0"/>
          <w:color w:val="002060"/>
          <w:sz w:val="22"/>
          <w:szCs w:val="22"/>
        </w:rPr>
      </w:pPr>
      <w:r>
        <w:rPr>
          <w:b w:val="0"/>
          <w:bCs w:val="0"/>
          <w:color w:val="002060"/>
          <w:sz w:val="22"/>
          <w:szCs w:val="22"/>
        </w:rPr>
        <w:t>In allegato al presente Comunicato Ufficiale si trasmette il calendario aggiornato del Campionato Regionale Calcio a Cinque, girone “C” che annulla e sostituisce quello pubblicato in allegato al Comunicato Ufficiale n° 17 del 19/09/2024</w:t>
      </w:r>
    </w:p>
    <w:p w14:paraId="2198916C" w14:textId="77777777" w:rsidR="00D66FF2" w:rsidRDefault="00D66FF2" w:rsidP="00D66FF2">
      <w:pPr>
        <w:pStyle w:val="titoloprinc0"/>
        <w:jc w:val="both"/>
        <w:rPr>
          <w:b w:val="0"/>
          <w:bCs w:val="0"/>
          <w:color w:val="002060"/>
          <w:sz w:val="22"/>
          <w:szCs w:val="22"/>
        </w:rPr>
      </w:pPr>
    </w:p>
    <w:p w14:paraId="750FA609" w14:textId="77777777" w:rsidR="00D66FF2" w:rsidRPr="005958E3" w:rsidRDefault="00D66FF2" w:rsidP="00D66FF2">
      <w:pPr>
        <w:pStyle w:val="titoloprinc0"/>
        <w:ind w:left="720"/>
        <w:jc w:val="both"/>
        <w:rPr>
          <w:b w:val="0"/>
          <w:bCs w:val="0"/>
          <w:color w:val="002060"/>
          <w:sz w:val="22"/>
          <w:szCs w:val="22"/>
        </w:rPr>
      </w:pPr>
    </w:p>
    <w:p w14:paraId="7461A43F" w14:textId="77777777" w:rsidR="00D66FF2" w:rsidRPr="00D7273F" w:rsidRDefault="00D66FF2" w:rsidP="00D66FF2">
      <w:pPr>
        <w:pStyle w:val="titoloprinc0"/>
        <w:rPr>
          <w:color w:val="002060"/>
        </w:rPr>
      </w:pPr>
      <w:r w:rsidRPr="00D7273F">
        <w:rPr>
          <w:color w:val="002060"/>
        </w:rPr>
        <w:t>ANAGRAFICA/INDIRIZZARIO/VARIAZIONI CALENDARIO</w:t>
      </w:r>
    </w:p>
    <w:p w14:paraId="60E70430" w14:textId="77777777" w:rsidR="00D66FF2" w:rsidRDefault="00D66FF2" w:rsidP="00D66FF2">
      <w:pPr>
        <w:pStyle w:val="titoloprinc0"/>
        <w:jc w:val="both"/>
        <w:rPr>
          <w:b w:val="0"/>
          <w:bCs w:val="0"/>
          <w:color w:val="002060"/>
          <w:sz w:val="22"/>
          <w:szCs w:val="22"/>
        </w:rPr>
      </w:pPr>
    </w:p>
    <w:p w14:paraId="199896A8" w14:textId="77777777" w:rsidR="00D66FF2" w:rsidRPr="00D7273F" w:rsidRDefault="00D66FF2" w:rsidP="00D66FF2">
      <w:pPr>
        <w:pStyle w:val="titoloprinc0"/>
        <w:jc w:val="both"/>
        <w:rPr>
          <w:color w:val="002060"/>
          <w:sz w:val="22"/>
          <w:szCs w:val="22"/>
        </w:rPr>
      </w:pPr>
      <w:r w:rsidRPr="00D7273F">
        <w:rPr>
          <w:color w:val="002060"/>
          <w:sz w:val="22"/>
          <w:szCs w:val="22"/>
        </w:rPr>
        <w:t>GIRONE “</w:t>
      </w:r>
      <w:r>
        <w:rPr>
          <w:color w:val="002060"/>
          <w:sz w:val="22"/>
          <w:szCs w:val="22"/>
        </w:rPr>
        <w:t>A</w:t>
      </w:r>
      <w:r w:rsidRPr="00D7273F">
        <w:rPr>
          <w:color w:val="002060"/>
          <w:sz w:val="22"/>
          <w:szCs w:val="22"/>
        </w:rPr>
        <w:t>”</w:t>
      </w:r>
    </w:p>
    <w:p w14:paraId="0DD8701E" w14:textId="77777777" w:rsidR="00D66FF2" w:rsidRDefault="00D66FF2" w:rsidP="00D66FF2">
      <w:pPr>
        <w:pStyle w:val="titoloprinc0"/>
        <w:jc w:val="both"/>
        <w:rPr>
          <w:b w:val="0"/>
          <w:bCs w:val="0"/>
          <w:color w:val="002060"/>
          <w:sz w:val="22"/>
          <w:szCs w:val="22"/>
        </w:rPr>
      </w:pPr>
    </w:p>
    <w:p w14:paraId="4351F482" w14:textId="77777777" w:rsidR="00D66FF2" w:rsidRDefault="00D66FF2" w:rsidP="00D66FF2">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AMICI DEL CENTROSOCIO SP.</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la</w:t>
      </w:r>
      <w:r w:rsidRPr="00D7273F">
        <w:rPr>
          <w:b w:val="0"/>
          <w:bCs w:val="0"/>
          <w:color w:val="002060"/>
          <w:sz w:val="22"/>
          <w:szCs w:val="22"/>
        </w:rPr>
        <w:t xml:space="preserve"> </w:t>
      </w:r>
      <w:r>
        <w:rPr>
          <w:color w:val="002060"/>
          <w:sz w:val="22"/>
          <w:szCs w:val="22"/>
        </w:rPr>
        <w:t>DOMENICA</w:t>
      </w:r>
      <w:r w:rsidRPr="00D7273F">
        <w:rPr>
          <w:color w:val="002060"/>
          <w:sz w:val="22"/>
          <w:szCs w:val="22"/>
        </w:rPr>
        <w:t xml:space="preserve">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18:30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3A1DEF40" w14:textId="77777777" w:rsidR="00D66FF2" w:rsidRDefault="00D66FF2" w:rsidP="00D66FF2">
      <w:pPr>
        <w:pStyle w:val="titoloprinc0"/>
        <w:jc w:val="both"/>
        <w:rPr>
          <w:b w:val="0"/>
          <w:bCs w:val="0"/>
          <w:color w:val="002060"/>
          <w:sz w:val="22"/>
          <w:szCs w:val="22"/>
        </w:rPr>
      </w:pPr>
    </w:p>
    <w:p w14:paraId="297043CA" w14:textId="77777777" w:rsidR="00D66FF2" w:rsidRPr="00D7273F" w:rsidRDefault="00D66FF2" w:rsidP="00D66FF2">
      <w:pPr>
        <w:pStyle w:val="titoloprinc0"/>
        <w:jc w:val="both"/>
        <w:rPr>
          <w:color w:val="002060"/>
          <w:sz w:val="22"/>
          <w:szCs w:val="22"/>
        </w:rPr>
      </w:pPr>
      <w:r w:rsidRPr="00D7273F">
        <w:rPr>
          <w:color w:val="002060"/>
          <w:sz w:val="22"/>
          <w:szCs w:val="22"/>
        </w:rPr>
        <w:t>GIRONE “</w:t>
      </w:r>
      <w:r>
        <w:rPr>
          <w:color w:val="002060"/>
          <w:sz w:val="22"/>
          <w:szCs w:val="22"/>
        </w:rPr>
        <w:t>B</w:t>
      </w:r>
      <w:r w:rsidRPr="00D7273F">
        <w:rPr>
          <w:color w:val="002060"/>
          <w:sz w:val="22"/>
          <w:szCs w:val="22"/>
        </w:rPr>
        <w:t>”</w:t>
      </w:r>
    </w:p>
    <w:p w14:paraId="52E5788B" w14:textId="77777777" w:rsidR="00D66FF2" w:rsidRDefault="00D66FF2" w:rsidP="00D66FF2">
      <w:pPr>
        <w:pStyle w:val="titoloprinc0"/>
        <w:jc w:val="both"/>
        <w:rPr>
          <w:b w:val="0"/>
          <w:bCs w:val="0"/>
          <w:color w:val="002060"/>
          <w:sz w:val="22"/>
          <w:szCs w:val="22"/>
        </w:rPr>
      </w:pPr>
    </w:p>
    <w:p w14:paraId="484E565F" w14:textId="77777777" w:rsidR="00D66FF2" w:rsidRDefault="00D66FF2" w:rsidP="00D66FF2">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OSIMO FIVE</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la</w:t>
      </w:r>
      <w:r w:rsidRPr="00D7273F">
        <w:rPr>
          <w:b w:val="0"/>
          <w:bCs w:val="0"/>
          <w:color w:val="002060"/>
          <w:sz w:val="22"/>
          <w:szCs w:val="22"/>
        </w:rPr>
        <w:t xml:space="preserve"> </w:t>
      </w:r>
      <w:r>
        <w:rPr>
          <w:color w:val="002060"/>
          <w:sz w:val="22"/>
          <w:szCs w:val="22"/>
        </w:rPr>
        <w:t>DOMENICA</w:t>
      </w:r>
      <w:r w:rsidRPr="00D7273F">
        <w:rPr>
          <w:color w:val="002060"/>
          <w:sz w:val="22"/>
          <w:szCs w:val="22"/>
        </w:rPr>
        <w:t xml:space="preserve">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11</w:t>
      </w:r>
      <w:r w:rsidRPr="00D7273F">
        <w:rPr>
          <w:color w:val="002060"/>
          <w:sz w:val="22"/>
          <w:szCs w:val="22"/>
        </w:rPr>
        <w:t>:</w:t>
      </w:r>
      <w:r>
        <w:rPr>
          <w:color w:val="002060"/>
          <w:sz w:val="22"/>
          <w:szCs w:val="22"/>
        </w:rPr>
        <w:t>15</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0054473E" w14:textId="77777777" w:rsidR="00D66FF2" w:rsidRDefault="00D66FF2" w:rsidP="00D66FF2">
      <w:pPr>
        <w:pStyle w:val="titoloprinc0"/>
        <w:jc w:val="both"/>
        <w:rPr>
          <w:b w:val="0"/>
          <w:bCs w:val="0"/>
          <w:color w:val="002060"/>
          <w:sz w:val="22"/>
          <w:szCs w:val="22"/>
        </w:rPr>
      </w:pPr>
    </w:p>
    <w:p w14:paraId="3C3DC900" w14:textId="77777777" w:rsidR="00D66FF2" w:rsidRPr="00D7273F" w:rsidRDefault="00D66FF2" w:rsidP="00D66FF2">
      <w:pPr>
        <w:pStyle w:val="titoloprinc0"/>
        <w:jc w:val="both"/>
        <w:rPr>
          <w:color w:val="002060"/>
          <w:sz w:val="22"/>
          <w:szCs w:val="22"/>
        </w:rPr>
      </w:pPr>
      <w:r w:rsidRPr="00D7273F">
        <w:rPr>
          <w:color w:val="002060"/>
          <w:sz w:val="22"/>
          <w:szCs w:val="22"/>
        </w:rPr>
        <w:t>GIRONE “</w:t>
      </w:r>
      <w:r>
        <w:rPr>
          <w:color w:val="002060"/>
          <w:sz w:val="22"/>
          <w:szCs w:val="22"/>
        </w:rPr>
        <w:t>C</w:t>
      </w:r>
      <w:r w:rsidRPr="00D7273F">
        <w:rPr>
          <w:color w:val="002060"/>
          <w:sz w:val="22"/>
          <w:szCs w:val="22"/>
        </w:rPr>
        <w:t>”</w:t>
      </w:r>
    </w:p>
    <w:p w14:paraId="2954D6AD" w14:textId="77777777" w:rsidR="00D66FF2" w:rsidRDefault="00D66FF2" w:rsidP="00D66FF2">
      <w:pPr>
        <w:pStyle w:val="titoloprinc0"/>
        <w:jc w:val="both"/>
        <w:rPr>
          <w:b w:val="0"/>
          <w:bCs w:val="0"/>
          <w:color w:val="002060"/>
          <w:sz w:val="22"/>
          <w:szCs w:val="22"/>
        </w:rPr>
      </w:pPr>
    </w:p>
    <w:p w14:paraId="36BC6C43" w14:textId="77777777" w:rsidR="00D66FF2" w:rsidRDefault="00D66FF2" w:rsidP="00D66FF2">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SPORTING GROTTAMMARE</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la</w:t>
      </w:r>
      <w:r w:rsidRPr="00D7273F">
        <w:rPr>
          <w:b w:val="0"/>
          <w:bCs w:val="0"/>
          <w:color w:val="002060"/>
          <w:sz w:val="22"/>
          <w:szCs w:val="22"/>
        </w:rPr>
        <w:t xml:space="preserve"> </w:t>
      </w:r>
      <w:r>
        <w:rPr>
          <w:color w:val="002060"/>
          <w:sz w:val="22"/>
          <w:szCs w:val="22"/>
        </w:rPr>
        <w:t>DOMENICA</w:t>
      </w:r>
      <w:r w:rsidRPr="00D7273F">
        <w:rPr>
          <w:color w:val="002060"/>
          <w:sz w:val="22"/>
          <w:szCs w:val="22"/>
        </w:rPr>
        <w:t xml:space="preserve">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11:30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75920FC4" w14:textId="77777777" w:rsidR="00D66FF2" w:rsidRDefault="00D66FF2" w:rsidP="00D66FF2">
      <w:pPr>
        <w:pStyle w:val="titoloprinc0"/>
        <w:jc w:val="both"/>
        <w:rPr>
          <w:b w:val="0"/>
          <w:bCs w:val="0"/>
          <w:color w:val="002060"/>
          <w:sz w:val="22"/>
          <w:szCs w:val="22"/>
        </w:rPr>
      </w:pPr>
    </w:p>
    <w:p w14:paraId="7F73D2B4" w14:textId="77777777" w:rsidR="00D66FF2" w:rsidRPr="000A650D" w:rsidRDefault="00D66FF2" w:rsidP="00D66FF2">
      <w:pPr>
        <w:pStyle w:val="titoloprinc0"/>
        <w:rPr>
          <w:color w:val="002060"/>
        </w:rPr>
      </w:pPr>
      <w:r w:rsidRPr="000A650D">
        <w:rPr>
          <w:color w:val="002060"/>
        </w:rPr>
        <w:t>VARIAZIONI AL PROGRAMMA GARE</w:t>
      </w:r>
    </w:p>
    <w:p w14:paraId="19673103" w14:textId="77777777" w:rsidR="00D66FF2" w:rsidRPr="000A650D" w:rsidRDefault="00D66FF2" w:rsidP="00D66FF2">
      <w:pPr>
        <w:pStyle w:val="breakline"/>
        <w:rPr>
          <w:color w:val="002060"/>
        </w:rPr>
      </w:pPr>
    </w:p>
    <w:p w14:paraId="26D0100A" w14:textId="77777777" w:rsidR="00D66FF2" w:rsidRPr="000A650D" w:rsidRDefault="00D66FF2" w:rsidP="00D66FF2">
      <w:pPr>
        <w:pStyle w:val="breakline"/>
        <w:rPr>
          <w:color w:val="002060"/>
        </w:rPr>
      </w:pPr>
    </w:p>
    <w:p w14:paraId="17042235" w14:textId="77777777" w:rsidR="00D66FF2" w:rsidRPr="000A650D" w:rsidRDefault="00D66FF2" w:rsidP="00D66FF2">
      <w:pPr>
        <w:pStyle w:val="sottotitolocampionato10"/>
        <w:rPr>
          <w:color w:val="002060"/>
        </w:rPr>
      </w:pPr>
      <w:r w:rsidRPr="000A650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66FF2" w:rsidRPr="000A650D" w14:paraId="1A12797E" w14:textId="77777777" w:rsidTr="00BB6F0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1052D" w14:textId="77777777" w:rsidR="00D66FF2" w:rsidRPr="000A650D" w:rsidRDefault="00D66FF2" w:rsidP="00BB6F00">
            <w:pPr>
              <w:pStyle w:val="headertabella0"/>
              <w:rPr>
                <w:color w:val="002060"/>
              </w:rPr>
            </w:pPr>
            <w:r w:rsidRPr="000A650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0527D" w14:textId="77777777" w:rsidR="00D66FF2" w:rsidRPr="000A650D" w:rsidRDefault="00D66FF2" w:rsidP="00BB6F00">
            <w:pPr>
              <w:pStyle w:val="headertabella0"/>
              <w:rPr>
                <w:color w:val="002060"/>
              </w:rPr>
            </w:pPr>
            <w:r w:rsidRPr="000A650D">
              <w:rPr>
                <w:color w:val="002060"/>
              </w:rPr>
              <w:t xml:space="preserve">N° </w:t>
            </w:r>
            <w:proofErr w:type="spellStart"/>
            <w:r w:rsidRPr="000A650D">
              <w:rPr>
                <w:color w:val="002060"/>
              </w:rPr>
              <w:t>Gior</w:t>
            </w:r>
            <w:proofErr w:type="spellEnd"/>
            <w:r w:rsidRPr="000A650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92F4C" w14:textId="77777777" w:rsidR="00D66FF2" w:rsidRPr="000A650D" w:rsidRDefault="00D66FF2" w:rsidP="00BB6F00">
            <w:pPr>
              <w:pStyle w:val="headertabella0"/>
              <w:rPr>
                <w:color w:val="002060"/>
              </w:rPr>
            </w:pPr>
            <w:r w:rsidRPr="000A650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83EB1" w14:textId="77777777" w:rsidR="00D66FF2" w:rsidRPr="000A650D" w:rsidRDefault="00D66FF2" w:rsidP="00BB6F00">
            <w:pPr>
              <w:pStyle w:val="headertabella0"/>
              <w:rPr>
                <w:color w:val="002060"/>
              </w:rPr>
            </w:pPr>
            <w:r w:rsidRPr="000A650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9EA7D" w14:textId="77777777" w:rsidR="00D66FF2" w:rsidRPr="000A650D" w:rsidRDefault="00D66FF2" w:rsidP="00BB6F00">
            <w:pPr>
              <w:pStyle w:val="headertabella0"/>
              <w:rPr>
                <w:color w:val="002060"/>
              </w:rPr>
            </w:pPr>
            <w:r w:rsidRPr="000A650D">
              <w:rPr>
                <w:color w:val="002060"/>
              </w:rPr>
              <w:t xml:space="preserve">Data </w:t>
            </w:r>
            <w:proofErr w:type="spellStart"/>
            <w:r w:rsidRPr="000A650D">
              <w:rPr>
                <w:color w:val="002060"/>
              </w:rPr>
              <w:t>Orig</w:t>
            </w:r>
            <w:proofErr w:type="spellEnd"/>
            <w:r w:rsidRPr="000A650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57D40" w14:textId="77777777" w:rsidR="00D66FF2" w:rsidRPr="000A650D" w:rsidRDefault="00D66FF2" w:rsidP="00BB6F00">
            <w:pPr>
              <w:pStyle w:val="headertabella0"/>
              <w:rPr>
                <w:color w:val="002060"/>
              </w:rPr>
            </w:pPr>
            <w:r w:rsidRPr="000A650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2D0CC" w14:textId="77777777" w:rsidR="00D66FF2" w:rsidRPr="000A650D" w:rsidRDefault="00D66FF2" w:rsidP="00BB6F00">
            <w:pPr>
              <w:pStyle w:val="headertabella0"/>
              <w:rPr>
                <w:color w:val="002060"/>
              </w:rPr>
            </w:pPr>
            <w:r w:rsidRPr="000A650D">
              <w:rPr>
                <w:color w:val="002060"/>
              </w:rPr>
              <w:t xml:space="preserve">Ora </w:t>
            </w:r>
            <w:proofErr w:type="spellStart"/>
            <w:r w:rsidRPr="000A650D">
              <w:rPr>
                <w:color w:val="002060"/>
              </w:rPr>
              <w:t>Orig</w:t>
            </w:r>
            <w:proofErr w:type="spellEnd"/>
            <w:r w:rsidRPr="000A650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10610" w14:textId="77777777" w:rsidR="00D66FF2" w:rsidRPr="000A650D" w:rsidRDefault="00D66FF2" w:rsidP="00BB6F00">
            <w:pPr>
              <w:pStyle w:val="headertabella0"/>
              <w:rPr>
                <w:color w:val="002060"/>
              </w:rPr>
            </w:pPr>
            <w:r w:rsidRPr="000A650D">
              <w:rPr>
                <w:color w:val="002060"/>
              </w:rPr>
              <w:t>Impianto</w:t>
            </w:r>
          </w:p>
        </w:tc>
      </w:tr>
      <w:tr w:rsidR="00D66FF2" w:rsidRPr="000A650D" w14:paraId="24EF11B5" w14:textId="77777777" w:rsidTr="00BB6F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B9CE8" w14:textId="77777777" w:rsidR="00D66FF2" w:rsidRPr="006F1C39" w:rsidRDefault="00D66FF2" w:rsidP="00BB6F00">
            <w:pPr>
              <w:pStyle w:val="rowtabella0"/>
              <w:rPr>
                <w:color w:val="002060"/>
                <w:highlight w:val="yellow"/>
              </w:rPr>
            </w:pPr>
            <w:r w:rsidRPr="006F1C39">
              <w:rPr>
                <w:color w:val="002060"/>
                <w:highlight w:val="yellow"/>
              </w:rPr>
              <w:t>29/09/2024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F4AB9" w14:textId="77777777" w:rsidR="00D66FF2" w:rsidRPr="006F1C39" w:rsidRDefault="00D66FF2" w:rsidP="00BB6F00">
            <w:pPr>
              <w:pStyle w:val="rowtabella0"/>
              <w:jc w:val="center"/>
              <w:rPr>
                <w:color w:val="002060"/>
                <w:highlight w:val="yellow"/>
              </w:rPr>
            </w:pPr>
            <w:r w:rsidRPr="006F1C39">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257E5" w14:textId="77777777" w:rsidR="00D66FF2" w:rsidRPr="00D66FF2" w:rsidRDefault="00D66FF2" w:rsidP="00BB6F00">
            <w:pPr>
              <w:pStyle w:val="rowtabella0"/>
              <w:rPr>
                <w:color w:val="002060"/>
                <w:highlight w:val="yellow"/>
                <w:lang w:val="en-US"/>
              </w:rPr>
            </w:pPr>
            <w:r w:rsidRPr="00D66FF2">
              <w:rPr>
                <w:color w:val="002060"/>
                <w:highlight w:val="yellow"/>
                <w:lang w:val="en-US"/>
              </w:rPr>
              <w:t xml:space="preserve">ITALSERVICE C5 </w:t>
            </w:r>
            <w:proofErr w:type="spellStart"/>
            <w:r w:rsidRPr="00D66FF2">
              <w:rPr>
                <w:color w:val="002060"/>
                <w:highlight w:val="yellow"/>
                <w:lang w:val="en-US"/>
              </w:rPr>
              <w:t>sq.C</w:t>
            </w:r>
            <w:proofErr w:type="spellEnd"/>
            <w:r w:rsidRPr="00D66FF2">
              <w:rPr>
                <w:color w:val="002060"/>
                <w:highlight w:val="yellow"/>
                <w:lang w:val="en-US"/>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2F157" w14:textId="77777777" w:rsidR="00D66FF2" w:rsidRPr="006F1C39" w:rsidRDefault="00D66FF2" w:rsidP="00BB6F00">
            <w:pPr>
              <w:pStyle w:val="rowtabella0"/>
              <w:rPr>
                <w:color w:val="002060"/>
                <w:highlight w:val="yellow"/>
              </w:rPr>
            </w:pPr>
            <w:r w:rsidRPr="006F1C39">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167E8" w14:textId="77777777" w:rsidR="00D66FF2" w:rsidRPr="000A650D" w:rsidRDefault="00D66FF2" w:rsidP="00BB6F0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BE5D5" w14:textId="77777777" w:rsidR="00D66FF2" w:rsidRPr="000A650D" w:rsidRDefault="00D66FF2" w:rsidP="00BB6F00">
            <w:pPr>
              <w:pStyle w:val="rowtabella0"/>
              <w:jc w:val="center"/>
              <w:rPr>
                <w:color w:val="002060"/>
              </w:rPr>
            </w:pPr>
            <w:r w:rsidRPr="006F1C39">
              <w:rPr>
                <w:color w:val="002060"/>
                <w:highlight w:val="yellow"/>
              </w:rPr>
              <w:t>18:15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CD8DA" w14:textId="77777777" w:rsidR="00D66FF2" w:rsidRPr="000A650D" w:rsidRDefault="00D66FF2" w:rsidP="00BB6F00">
            <w:pPr>
              <w:pStyle w:val="rowtabella0"/>
              <w:jc w:val="center"/>
              <w:rPr>
                <w:color w:val="002060"/>
              </w:rPr>
            </w:pPr>
            <w:r w:rsidRPr="000A650D">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7C6B6" w14:textId="77777777" w:rsidR="00D66FF2" w:rsidRPr="000A650D" w:rsidRDefault="00D66FF2" w:rsidP="00BB6F00">
            <w:pPr>
              <w:rPr>
                <w:color w:val="002060"/>
              </w:rPr>
            </w:pPr>
          </w:p>
        </w:tc>
      </w:tr>
    </w:tbl>
    <w:p w14:paraId="02871237" w14:textId="77777777" w:rsidR="00D66FF2" w:rsidRPr="000A650D" w:rsidRDefault="00D66FF2" w:rsidP="00D66FF2">
      <w:pPr>
        <w:pStyle w:val="breakline"/>
        <w:rPr>
          <w:rFonts w:eastAsiaTheme="minorEastAsia"/>
          <w:color w:val="002060"/>
        </w:rPr>
      </w:pPr>
    </w:p>
    <w:p w14:paraId="12D28A12" w14:textId="77777777" w:rsidR="00D66FF2" w:rsidRPr="000A650D" w:rsidRDefault="00D66FF2" w:rsidP="00D66FF2">
      <w:pPr>
        <w:pStyle w:val="breakline"/>
        <w:rPr>
          <w:color w:val="002060"/>
        </w:rPr>
      </w:pPr>
    </w:p>
    <w:p w14:paraId="32078FF6" w14:textId="77777777" w:rsidR="00D66FF2" w:rsidRPr="000A650D" w:rsidRDefault="00D66FF2" w:rsidP="00D66FF2">
      <w:pPr>
        <w:pStyle w:val="titoloprinc0"/>
        <w:rPr>
          <w:color w:val="002060"/>
        </w:rPr>
      </w:pPr>
      <w:r w:rsidRPr="000A650D">
        <w:rPr>
          <w:color w:val="002060"/>
        </w:rPr>
        <w:lastRenderedPageBreak/>
        <w:t>PROGRAMMA GARE</w:t>
      </w:r>
    </w:p>
    <w:p w14:paraId="672A9C6B" w14:textId="77777777" w:rsidR="00D66FF2" w:rsidRDefault="00D66FF2" w:rsidP="00D66FF2">
      <w:pPr>
        <w:pStyle w:val="breakline"/>
        <w:rPr>
          <w:color w:val="002060"/>
        </w:rPr>
      </w:pPr>
    </w:p>
    <w:p w14:paraId="090101BF" w14:textId="77777777" w:rsidR="00913BC9" w:rsidRPr="00F004E7" w:rsidRDefault="00913BC9" w:rsidP="00913BC9">
      <w:pPr>
        <w:pStyle w:val="sottotitolocampionato10"/>
        <w:rPr>
          <w:color w:val="002060"/>
        </w:rPr>
      </w:pPr>
      <w:r w:rsidRPr="00F004E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9"/>
        <w:gridCol w:w="385"/>
        <w:gridCol w:w="898"/>
        <w:gridCol w:w="1198"/>
        <w:gridCol w:w="1542"/>
        <w:gridCol w:w="1542"/>
      </w:tblGrid>
      <w:tr w:rsidR="00913BC9" w:rsidRPr="00F004E7" w14:paraId="645CCFFD"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CA1C8"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71B46"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E06F4"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D6CCC"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3A3C0"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DEE31"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7A7CA"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5FC828B4"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A4146B" w14:textId="77777777" w:rsidR="00913BC9" w:rsidRPr="00F004E7" w:rsidRDefault="00913BC9" w:rsidP="00BB6F00">
            <w:pPr>
              <w:pStyle w:val="rowtabella0"/>
              <w:rPr>
                <w:color w:val="002060"/>
              </w:rPr>
            </w:pPr>
            <w:r w:rsidRPr="00F004E7">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04235" w14:textId="77777777" w:rsidR="00913BC9" w:rsidRPr="00F004E7" w:rsidRDefault="00913BC9" w:rsidP="00BB6F00">
            <w:pPr>
              <w:pStyle w:val="rowtabella0"/>
              <w:rPr>
                <w:color w:val="002060"/>
              </w:rPr>
            </w:pPr>
            <w:r w:rsidRPr="00F004E7">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8D654"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31DA6" w14:textId="77777777" w:rsidR="00913BC9" w:rsidRPr="00F004E7" w:rsidRDefault="00913BC9" w:rsidP="00BB6F00">
            <w:pPr>
              <w:pStyle w:val="rowtabella0"/>
              <w:rPr>
                <w:color w:val="002060"/>
              </w:rPr>
            </w:pPr>
            <w:r w:rsidRPr="00F004E7">
              <w:rPr>
                <w:color w:val="002060"/>
              </w:rPr>
              <w:t>27/09/2024 20:15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52793" w14:textId="77777777" w:rsidR="00913BC9" w:rsidRPr="00F004E7" w:rsidRDefault="00913BC9" w:rsidP="00BB6F00">
            <w:pPr>
              <w:pStyle w:val="rowtabella0"/>
              <w:rPr>
                <w:color w:val="002060"/>
              </w:rPr>
            </w:pPr>
            <w:r w:rsidRPr="00F004E7">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BE3B4" w14:textId="77777777" w:rsidR="00913BC9" w:rsidRPr="00F004E7" w:rsidRDefault="00913BC9" w:rsidP="00BB6F00">
            <w:pPr>
              <w:pStyle w:val="rowtabella0"/>
              <w:rPr>
                <w:color w:val="002060"/>
              </w:rPr>
            </w:pPr>
            <w:r w:rsidRPr="00F004E7">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2B5E2A" w14:textId="77777777" w:rsidR="00913BC9" w:rsidRPr="00F004E7" w:rsidRDefault="00913BC9" w:rsidP="00BB6F00">
            <w:pPr>
              <w:pStyle w:val="rowtabella0"/>
              <w:rPr>
                <w:color w:val="002060"/>
              </w:rPr>
            </w:pPr>
            <w:r w:rsidRPr="00F004E7">
              <w:rPr>
                <w:color w:val="002060"/>
              </w:rPr>
              <w:t>VIA BRAMANTE</w:t>
            </w:r>
          </w:p>
        </w:tc>
      </w:tr>
      <w:tr w:rsidR="00913BC9" w:rsidRPr="00F004E7" w14:paraId="1E8011F2"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CE6B1E" w14:textId="77777777" w:rsidR="00913BC9" w:rsidRPr="00F004E7" w:rsidRDefault="00913BC9" w:rsidP="00BB6F00">
            <w:pPr>
              <w:pStyle w:val="rowtabella0"/>
              <w:rPr>
                <w:color w:val="002060"/>
              </w:rPr>
            </w:pPr>
            <w:r w:rsidRPr="00F004E7">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F01CB0" w14:textId="77777777" w:rsidR="00913BC9" w:rsidRPr="00F004E7" w:rsidRDefault="00913BC9" w:rsidP="00BB6F00">
            <w:pPr>
              <w:pStyle w:val="rowtabella0"/>
              <w:rPr>
                <w:color w:val="002060"/>
              </w:rPr>
            </w:pPr>
            <w:r w:rsidRPr="00F004E7">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896E04"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4E86BD" w14:textId="77777777" w:rsidR="00913BC9" w:rsidRPr="00F004E7" w:rsidRDefault="00913BC9" w:rsidP="00BB6F00">
            <w:pPr>
              <w:pStyle w:val="rowtabella0"/>
              <w:rPr>
                <w:color w:val="002060"/>
              </w:rPr>
            </w:pPr>
            <w:r w:rsidRPr="00F004E7">
              <w:rPr>
                <w:color w:val="002060"/>
              </w:rPr>
              <w:t>28/09/2024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93E118" w14:textId="77777777" w:rsidR="00913BC9" w:rsidRPr="00F004E7" w:rsidRDefault="00913BC9" w:rsidP="00BB6F00">
            <w:pPr>
              <w:pStyle w:val="rowtabella0"/>
              <w:rPr>
                <w:color w:val="002060"/>
              </w:rPr>
            </w:pPr>
            <w:r w:rsidRPr="00F004E7">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2F26CC" w14:textId="77777777" w:rsidR="00913BC9" w:rsidRPr="00F004E7" w:rsidRDefault="00913BC9" w:rsidP="00BB6F00">
            <w:pPr>
              <w:pStyle w:val="rowtabella0"/>
              <w:rPr>
                <w:color w:val="002060"/>
              </w:rPr>
            </w:pPr>
            <w:r w:rsidRPr="00F004E7">
              <w:rPr>
                <w:color w:val="002060"/>
              </w:rPr>
              <w:t>COLLI AL MEUAURO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F001C0" w14:textId="77777777" w:rsidR="00913BC9" w:rsidRPr="00F004E7" w:rsidRDefault="00913BC9" w:rsidP="00BB6F00">
            <w:pPr>
              <w:pStyle w:val="rowtabella0"/>
              <w:rPr>
                <w:color w:val="002060"/>
              </w:rPr>
            </w:pPr>
            <w:r w:rsidRPr="00F004E7">
              <w:rPr>
                <w:color w:val="002060"/>
              </w:rPr>
              <w:t>VIA DEI LECCI-TAVERNELLE</w:t>
            </w:r>
          </w:p>
        </w:tc>
      </w:tr>
      <w:tr w:rsidR="00913BC9" w:rsidRPr="00F004E7" w14:paraId="5933B323"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3D39AC" w14:textId="77777777" w:rsidR="00913BC9" w:rsidRPr="00F004E7" w:rsidRDefault="00913BC9" w:rsidP="00BB6F00">
            <w:pPr>
              <w:pStyle w:val="rowtabella0"/>
              <w:rPr>
                <w:color w:val="002060"/>
              </w:rPr>
            </w:pPr>
            <w:r w:rsidRPr="00F004E7">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DA3D45" w14:textId="77777777" w:rsidR="00913BC9" w:rsidRPr="00F004E7" w:rsidRDefault="00913BC9" w:rsidP="00BB6F00">
            <w:pPr>
              <w:pStyle w:val="rowtabella0"/>
              <w:rPr>
                <w:color w:val="002060"/>
              </w:rPr>
            </w:pPr>
            <w:r w:rsidRPr="00F004E7">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6D6C56"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E20B36" w14:textId="77777777" w:rsidR="00913BC9" w:rsidRPr="00F004E7" w:rsidRDefault="00913BC9" w:rsidP="00BB6F00">
            <w:pPr>
              <w:pStyle w:val="rowtabella0"/>
              <w:rPr>
                <w:color w:val="002060"/>
              </w:rPr>
            </w:pPr>
            <w:r w:rsidRPr="00F004E7">
              <w:rPr>
                <w:color w:val="002060"/>
              </w:rPr>
              <w:t>28/09/2024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D50D01" w14:textId="77777777" w:rsidR="00913BC9" w:rsidRPr="00F004E7" w:rsidRDefault="00913BC9" w:rsidP="00BB6F00">
            <w:pPr>
              <w:pStyle w:val="rowtabella0"/>
              <w:rPr>
                <w:color w:val="002060"/>
              </w:rPr>
            </w:pPr>
            <w:r w:rsidRPr="00F004E7">
              <w:rPr>
                <w:color w:val="002060"/>
              </w:rPr>
              <w:t xml:space="preserve">5453 </w:t>
            </w:r>
            <w:proofErr w:type="gramStart"/>
            <w:r w:rsidRPr="00F004E7">
              <w:rPr>
                <w:color w:val="002060"/>
              </w:rPr>
              <w:t>C.SCOP.CIRCOLO</w:t>
            </w:r>
            <w:proofErr w:type="gramEnd"/>
            <w:r w:rsidRPr="00F004E7">
              <w:rPr>
                <w:color w:val="002060"/>
              </w:rPr>
              <w:t xml:space="preserve"> 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60B8E8" w14:textId="77777777" w:rsidR="00913BC9" w:rsidRPr="00F004E7" w:rsidRDefault="00913BC9" w:rsidP="00BB6F00">
            <w:pPr>
              <w:pStyle w:val="rowtabella0"/>
              <w:rPr>
                <w:color w:val="002060"/>
              </w:rPr>
            </w:pPr>
            <w:r w:rsidRPr="00F004E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A25214" w14:textId="77777777" w:rsidR="00913BC9" w:rsidRPr="00F004E7" w:rsidRDefault="00913BC9" w:rsidP="00BB6F00">
            <w:pPr>
              <w:pStyle w:val="rowtabella0"/>
              <w:rPr>
                <w:color w:val="002060"/>
              </w:rPr>
            </w:pPr>
            <w:r w:rsidRPr="00F004E7">
              <w:rPr>
                <w:color w:val="002060"/>
              </w:rPr>
              <w:t>VILLA TOMBARI</w:t>
            </w:r>
          </w:p>
        </w:tc>
      </w:tr>
      <w:tr w:rsidR="00913BC9" w:rsidRPr="00F004E7" w14:paraId="702E3923"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6C38CE" w14:textId="77777777" w:rsidR="00913BC9" w:rsidRPr="00F004E7" w:rsidRDefault="00913BC9" w:rsidP="00BB6F00">
            <w:pPr>
              <w:pStyle w:val="rowtabella0"/>
              <w:rPr>
                <w:color w:val="002060"/>
              </w:rPr>
            </w:pPr>
            <w:r w:rsidRPr="00F004E7">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CC10AC" w14:textId="77777777" w:rsidR="00913BC9" w:rsidRPr="00F004E7" w:rsidRDefault="00913BC9" w:rsidP="00BB6F00">
            <w:pPr>
              <w:pStyle w:val="rowtabella0"/>
              <w:rPr>
                <w:color w:val="002060"/>
              </w:rPr>
            </w:pPr>
            <w:r w:rsidRPr="00F004E7">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A88E85"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705DB5" w14:textId="77777777" w:rsidR="00913BC9" w:rsidRPr="00F004E7" w:rsidRDefault="00913BC9" w:rsidP="00BB6F00">
            <w:pPr>
              <w:pStyle w:val="rowtabella0"/>
              <w:rPr>
                <w:color w:val="002060"/>
              </w:rPr>
            </w:pPr>
            <w:r w:rsidRPr="00F004E7">
              <w:rPr>
                <w:color w:val="002060"/>
              </w:rPr>
              <w:t>29/09/2024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C7B6FB" w14:textId="77777777" w:rsidR="00913BC9" w:rsidRPr="00F004E7" w:rsidRDefault="00913BC9" w:rsidP="00BB6F00">
            <w:pPr>
              <w:pStyle w:val="rowtabella0"/>
              <w:rPr>
                <w:color w:val="002060"/>
              </w:rPr>
            </w:pPr>
            <w:r w:rsidRPr="00F004E7">
              <w:rPr>
                <w:color w:val="002060"/>
              </w:rPr>
              <w:t xml:space="preserve">5429 PAL.COM. </w:t>
            </w:r>
            <w:proofErr w:type="gramStart"/>
            <w:r w:rsidRPr="00F004E7">
              <w:rPr>
                <w:color w:val="002060"/>
              </w:rPr>
              <w:t>S.MICHELE</w:t>
            </w:r>
            <w:proofErr w:type="gramEnd"/>
            <w:r w:rsidRPr="00F004E7">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C386EF" w14:textId="77777777" w:rsidR="00913BC9" w:rsidRPr="00F004E7" w:rsidRDefault="00913BC9" w:rsidP="00BB6F00">
            <w:pPr>
              <w:pStyle w:val="rowtabella0"/>
              <w:rPr>
                <w:color w:val="002060"/>
              </w:rPr>
            </w:pPr>
            <w:r w:rsidRPr="00F004E7">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1C712A" w14:textId="77777777" w:rsidR="00913BC9" w:rsidRPr="00F004E7" w:rsidRDefault="00913BC9" w:rsidP="00BB6F00">
            <w:pPr>
              <w:pStyle w:val="rowtabella0"/>
              <w:rPr>
                <w:color w:val="002060"/>
              </w:rPr>
            </w:pPr>
            <w:r w:rsidRPr="00F004E7">
              <w:rPr>
                <w:color w:val="002060"/>
              </w:rPr>
              <w:t>VIA LORETO</w:t>
            </w:r>
          </w:p>
        </w:tc>
      </w:tr>
      <w:tr w:rsidR="00913BC9" w:rsidRPr="00F004E7" w14:paraId="592ABF24"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52EE99" w14:textId="77777777" w:rsidR="00913BC9" w:rsidRPr="00F004E7" w:rsidRDefault="00913BC9" w:rsidP="00BB6F00">
            <w:pPr>
              <w:pStyle w:val="rowtabella0"/>
              <w:rPr>
                <w:color w:val="002060"/>
              </w:rPr>
            </w:pPr>
            <w:r w:rsidRPr="00F004E7">
              <w:rPr>
                <w:color w:val="002060"/>
              </w:rPr>
              <w:t xml:space="preserve">ITALSERVICE C5 </w:t>
            </w:r>
            <w:proofErr w:type="gramStart"/>
            <w:r w:rsidRPr="00F004E7">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83939" w14:textId="77777777" w:rsidR="00913BC9" w:rsidRPr="00F004E7" w:rsidRDefault="00913BC9" w:rsidP="00BB6F00">
            <w:pPr>
              <w:pStyle w:val="rowtabella0"/>
              <w:rPr>
                <w:color w:val="002060"/>
              </w:rPr>
            </w:pPr>
            <w:r w:rsidRPr="00F004E7">
              <w:rPr>
                <w:color w:val="002060"/>
              </w:rPr>
              <w:t>AMICI DEL CENTROSOCIOSQ.B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D83126"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258CB" w14:textId="77777777" w:rsidR="00913BC9" w:rsidRPr="00F004E7" w:rsidRDefault="00913BC9" w:rsidP="00BB6F00">
            <w:pPr>
              <w:pStyle w:val="rowtabella0"/>
              <w:rPr>
                <w:color w:val="002060"/>
              </w:rPr>
            </w:pPr>
            <w:r w:rsidRPr="00F004E7">
              <w:rPr>
                <w:color w:val="002060"/>
              </w:rPr>
              <w:t>29/09/2024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5435B" w14:textId="77777777" w:rsidR="00913BC9" w:rsidRPr="00F004E7" w:rsidRDefault="00913BC9" w:rsidP="00BB6F00">
            <w:pPr>
              <w:pStyle w:val="rowtabella0"/>
              <w:rPr>
                <w:color w:val="002060"/>
              </w:rPr>
            </w:pPr>
            <w:r w:rsidRPr="00F004E7">
              <w:rPr>
                <w:color w:val="002060"/>
              </w:rPr>
              <w:t xml:space="preserve">5442 TENSOSTRUTTURA </w:t>
            </w:r>
            <w:proofErr w:type="gramStart"/>
            <w:r w:rsidRPr="00F004E7">
              <w:rPr>
                <w:color w:val="002060"/>
              </w:rPr>
              <w:t>B.GO</w:t>
            </w:r>
            <w:proofErr w:type="gramEnd"/>
            <w:r w:rsidRPr="00F004E7">
              <w:rPr>
                <w:color w:val="002060"/>
              </w:rPr>
              <w:t xml:space="preserve">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5CB35" w14:textId="77777777" w:rsidR="00913BC9" w:rsidRPr="00F004E7" w:rsidRDefault="00913BC9" w:rsidP="00BB6F00">
            <w:pPr>
              <w:pStyle w:val="rowtabella0"/>
              <w:rPr>
                <w:color w:val="002060"/>
              </w:rPr>
            </w:pPr>
            <w:r w:rsidRPr="00F004E7">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17F3A" w14:textId="77777777" w:rsidR="00913BC9" w:rsidRPr="00F004E7" w:rsidRDefault="00913BC9" w:rsidP="00BB6F00">
            <w:pPr>
              <w:pStyle w:val="rowtabella0"/>
              <w:rPr>
                <w:color w:val="002060"/>
              </w:rPr>
            </w:pPr>
            <w:r w:rsidRPr="00F004E7">
              <w:rPr>
                <w:color w:val="002060"/>
              </w:rPr>
              <w:t xml:space="preserve">STRADA DEL FOGLIA - </w:t>
            </w:r>
            <w:proofErr w:type="gramStart"/>
            <w:r w:rsidRPr="00F004E7">
              <w:rPr>
                <w:color w:val="002060"/>
              </w:rPr>
              <w:t>B.GO</w:t>
            </w:r>
            <w:proofErr w:type="gramEnd"/>
            <w:r w:rsidRPr="00F004E7">
              <w:rPr>
                <w:color w:val="002060"/>
              </w:rPr>
              <w:t xml:space="preserve"> S.MAR</w:t>
            </w:r>
          </w:p>
        </w:tc>
      </w:tr>
    </w:tbl>
    <w:p w14:paraId="57F3B7A5" w14:textId="77777777" w:rsidR="00913BC9" w:rsidRPr="00F004E7" w:rsidRDefault="00913BC9" w:rsidP="00913BC9">
      <w:pPr>
        <w:pStyle w:val="breakline"/>
        <w:rPr>
          <w:rFonts w:eastAsiaTheme="minorEastAsia"/>
          <w:color w:val="002060"/>
        </w:rPr>
      </w:pPr>
    </w:p>
    <w:p w14:paraId="3BD9208A" w14:textId="77777777" w:rsidR="00913BC9" w:rsidRPr="00F004E7" w:rsidRDefault="00913BC9" w:rsidP="00913BC9">
      <w:pPr>
        <w:pStyle w:val="breakline"/>
        <w:rPr>
          <w:color w:val="002060"/>
        </w:rPr>
      </w:pPr>
    </w:p>
    <w:p w14:paraId="13C221AE" w14:textId="77777777" w:rsidR="00913BC9" w:rsidRPr="00F004E7" w:rsidRDefault="00913BC9" w:rsidP="00913BC9">
      <w:pPr>
        <w:pStyle w:val="breakline"/>
        <w:rPr>
          <w:color w:val="002060"/>
        </w:rPr>
      </w:pPr>
    </w:p>
    <w:p w14:paraId="1992D7FF" w14:textId="77777777" w:rsidR="00913BC9" w:rsidRPr="00F004E7" w:rsidRDefault="00913BC9" w:rsidP="00913BC9">
      <w:pPr>
        <w:pStyle w:val="sottotitolocampionato10"/>
        <w:rPr>
          <w:color w:val="002060"/>
        </w:rPr>
      </w:pPr>
      <w:r w:rsidRPr="00F004E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06"/>
        <w:gridCol w:w="385"/>
        <w:gridCol w:w="898"/>
        <w:gridCol w:w="1184"/>
        <w:gridCol w:w="1546"/>
        <w:gridCol w:w="1546"/>
      </w:tblGrid>
      <w:tr w:rsidR="00913BC9" w:rsidRPr="00F004E7" w14:paraId="019C70B2"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50590"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33A6E"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574FE"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5DE75"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41276"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4F82F"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1E935"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585EAE96"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9C195B" w14:textId="77777777" w:rsidR="00913BC9" w:rsidRPr="00F004E7" w:rsidRDefault="00913BC9" w:rsidP="00BB6F00">
            <w:pPr>
              <w:pStyle w:val="rowtabella0"/>
              <w:rPr>
                <w:color w:val="002060"/>
              </w:rPr>
            </w:pPr>
            <w:r w:rsidRPr="00F004E7">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596D9" w14:textId="77777777" w:rsidR="00913BC9" w:rsidRPr="00F004E7" w:rsidRDefault="00913BC9" w:rsidP="00BB6F00">
            <w:pPr>
              <w:pStyle w:val="rowtabella0"/>
              <w:rPr>
                <w:color w:val="002060"/>
              </w:rPr>
            </w:pPr>
            <w:r w:rsidRPr="00F004E7">
              <w:rPr>
                <w:color w:val="002060"/>
              </w:rPr>
              <w:t xml:space="preserve">AUDAX 1970 </w:t>
            </w:r>
            <w:proofErr w:type="gramStart"/>
            <w:r w:rsidRPr="00F004E7">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8B928"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40174" w14:textId="77777777" w:rsidR="00913BC9" w:rsidRPr="00F004E7" w:rsidRDefault="00913BC9" w:rsidP="00BB6F00">
            <w:pPr>
              <w:pStyle w:val="rowtabella0"/>
              <w:rPr>
                <w:color w:val="002060"/>
              </w:rPr>
            </w:pPr>
            <w:r w:rsidRPr="00F004E7">
              <w:rPr>
                <w:color w:val="002060"/>
              </w:rPr>
              <w:t>28/09/2024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18BBBF" w14:textId="77777777" w:rsidR="00913BC9" w:rsidRPr="00F004E7" w:rsidRDefault="00913BC9" w:rsidP="00BB6F00">
            <w:pPr>
              <w:pStyle w:val="rowtabella0"/>
              <w:rPr>
                <w:color w:val="002060"/>
              </w:rPr>
            </w:pPr>
            <w:r w:rsidRPr="00F004E7">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E76ADA" w14:textId="77777777" w:rsidR="00913BC9" w:rsidRPr="00F004E7" w:rsidRDefault="00913BC9" w:rsidP="00BB6F00">
            <w:pPr>
              <w:pStyle w:val="rowtabella0"/>
              <w:rPr>
                <w:color w:val="002060"/>
              </w:rPr>
            </w:pPr>
            <w:r w:rsidRPr="00F004E7">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FAE636" w14:textId="77777777" w:rsidR="00913BC9" w:rsidRPr="00F004E7" w:rsidRDefault="00913BC9" w:rsidP="00BB6F00">
            <w:pPr>
              <w:pStyle w:val="rowtabella0"/>
              <w:rPr>
                <w:color w:val="002060"/>
              </w:rPr>
            </w:pPr>
            <w:r w:rsidRPr="00F004E7">
              <w:rPr>
                <w:color w:val="002060"/>
              </w:rPr>
              <w:t>STR.DEL BURELLO LOC.VAL NEVOLA</w:t>
            </w:r>
          </w:p>
        </w:tc>
      </w:tr>
      <w:tr w:rsidR="00913BC9" w:rsidRPr="00F004E7" w14:paraId="13F143EB"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5C8BD4" w14:textId="77777777" w:rsidR="00913BC9" w:rsidRPr="00F004E7" w:rsidRDefault="00913BC9" w:rsidP="00BB6F00">
            <w:pPr>
              <w:pStyle w:val="rowtabella0"/>
              <w:rPr>
                <w:color w:val="002060"/>
              </w:rPr>
            </w:pPr>
            <w:r w:rsidRPr="00F004E7">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6D2DF7" w14:textId="77777777" w:rsidR="00913BC9" w:rsidRPr="00F004E7" w:rsidRDefault="00913BC9" w:rsidP="00BB6F00">
            <w:pPr>
              <w:pStyle w:val="rowtabella0"/>
              <w:rPr>
                <w:color w:val="002060"/>
              </w:rPr>
            </w:pPr>
            <w:r w:rsidRPr="00F004E7">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89306E"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139B51" w14:textId="77777777" w:rsidR="00913BC9" w:rsidRPr="00F004E7" w:rsidRDefault="00913BC9" w:rsidP="00BB6F00">
            <w:pPr>
              <w:pStyle w:val="rowtabella0"/>
              <w:rPr>
                <w:color w:val="002060"/>
              </w:rPr>
            </w:pPr>
            <w:r w:rsidRPr="00F004E7">
              <w:rPr>
                <w:color w:val="002060"/>
              </w:rPr>
              <w:t>28/09/2024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3A4479" w14:textId="77777777" w:rsidR="00913BC9" w:rsidRPr="00F004E7" w:rsidRDefault="00913BC9" w:rsidP="00BB6F00">
            <w:pPr>
              <w:pStyle w:val="rowtabella0"/>
              <w:rPr>
                <w:color w:val="002060"/>
              </w:rPr>
            </w:pPr>
            <w:r w:rsidRPr="00F004E7">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61ABD2" w14:textId="77777777" w:rsidR="00913BC9" w:rsidRPr="00F004E7" w:rsidRDefault="00913BC9" w:rsidP="00BB6F00">
            <w:pPr>
              <w:pStyle w:val="rowtabella0"/>
              <w:rPr>
                <w:color w:val="002060"/>
              </w:rPr>
            </w:pPr>
            <w:r w:rsidRPr="00F004E7">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099DA3" w14:textId="77777777" w:rsidR="00913BC9" w:rsidRPr="00F004E7" w:rsidRDefault="00913BC9" w:rsidP="00BB6F00">
            <w:pPr>
              <w:pStyle w:val="rowtabella0"/>
              <w:rPr>
                <w:color w:val="002060"/>
              </w:rPr>
            </w:pPr>
            <w:r w:rsidRPr="00F004E7">
              <w:rPr>
                <w:color w:val="002060"/>
              </w:rPr>
              <w:t>VIA VERDI</w:t>
            </w:r>
          </w:p>
        </w:tc>
      </w:tr>
      <w:tr w:rsidR="00913BC9" w:rsidRPr="00F004E7" w14:paraId="306E81FB"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C74FB6" w14:textId="77777777" w:rsidR="00913BC9" w:rsidRPr="00F004E7" w:rsidRDefault="00913BC9" w:rsidP="00BB6F00">
            <w:pPr>
              <w:pStyle w:val="rowtabella0"/>
              <w:rPr>
                <w:color w:val="002060"/>
              </w:rPr>
            </w:pPr>
            <w:r w:rsidRPr="00F004E7">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49BB94" w14:textId="77777777" w:rsidR="00913BC9" w:rsidRPr="00F004E7" w:rsidRDefault="00913BC9" w:rsidP="00BB6F00">
            <w:pPr>
              <w:pStyle w:val="rowtabella0"/>
              <w:rPr>
                <w:color w:val="002060"/>
              </w:rPr>
            </w:pPr>
            <w:r w:rsidRPr="00F004E7">
              <w:rPr>
                <w:color w:val="002060"/>
              </w:rPr>
              <w:t xml:space="preserve">CALCIO A 5 CORINALDO </w:t>
            </w:r>
            <w:proofErr w:type="gramStart"/>
            <w:r w:rsidRPr="00F004E7">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ADFB06"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84025A" w14:textId="77777777" w:rsidR="00913BC9" w:rsidRPr="00F004E7" w:rsidRDefault="00913BC9" w:rsidP="00BB6F00">
            <w:pPr>
              <w:pStyle w:val="rowtabella0"/>
              <w:rPr>
                <w:color w:val="002060"/>
              </w:rPr>
            </w:pPr>
            <w:r w:rsidRPr="00F004E7">
              <w:rPr>
                <w:color w:val="002060"/>
              </w:rPr>
              <w:t>29/09/2024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5B0320" w14:textId="77777777" w:rsidR="00913BC9" w:rsidRPr="00F004E7" w:rsidRDefault="00913BC9" w:rsidP="00BB6F00">
            <w:pPr>
              <w:pStyle w:val="rowtabella0"/>
              <w:rPr>
                <w:color w:val="002060"/>
              </w:rPr>
            </w:pPr>
            <w:r w:rsidRPr="00F004E7">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93A098" w14:textId="77777777" w:rsidR="00913BC9" w:rsidRPr="00F004E7" w:rsidRDefault="00913BC9" w:rsidP="00BB6F00">
            <w:pPr>
              <w:pStyle w:val="rowtabella0"/>
              <w:rPr>
                <w:color w:val="002060"/>
              </w:rPr>
            </w:pPr>
            <w:r w:rsidRPr="00F004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84A303" w14:textId="77777777" w:rsidR="00913BC9" w:rsidRPr="00F004E7" w:rsidRDefault="00913BC9" w:rsidP="00BB6F00">
            <w:pPr>
              <w:pStyle w:val="rowtabella0"/>
              <w:rPr>
                <w:color w:val="002060"/>
              </w:rPr>
            </w:pPr>
            <w:r w:rsidRPr="00F004E7">
              <w:rPr>
                <w:color w:val="002060"/>
              </w:rPr>
              <w:t>VIA MADRE TERESA DI CALCUTTA</w:t>
            </w:r>
          </w:p>
        </w:tc>
      </w:tr>
      <w:tr w:rsidR="00913BC9" w:rsidRPr="00F004E7" w14:paraId="592B365C"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7D567F" w14:textId="77777777" w:rsidR="00913BC9" w:rsidRPr="00F004E7" w:rsidRDefault="00913BC9" w:rsidP="00BB6F00">
            <w:pPr>
              <w:pStyle w:val="rowtabella0"/>
              <w:rPr>
                <w:color w:val="002060"/>
              </w:rPr>
            </w:pPr>
            <w:r w:rsidRPr="00F004E7">
              <w:rPr>
                <w:color w:val="002060"/>
              </w:rPr>
              <w:t>AMICI DEL CENTROSOCIOSQ.C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6C1795" w14:textId="77777777" w:rsidR="00913BC9" w:rsidRPr="00F004E7" w:rsidRDefault="00913BC9" w:rsidP="00BB6F00">
            <w:pPr>
              <w:pStyle w:val="rowtabella0"/>
              <w:rPr>
                <w:color w:val="002060"/>
              </w:rPr>
            </w:pPr>
            <w:r w:rsidRPr="00F004E7">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D199FA"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0CE669" w14:textId="77777777" w:rsidR="00913BC9" w:rsidRPr="00F004E7" w:rsidRDefault="00913BC9" w:rsidP="00BB6F00">
            <w:pPr>
              <w:pStyle w:val="rowtabella0"/>
              <w:rPr>
                <w:color w:val="002060"/>
              </w:rPr>
            </w:pPr>
            <w:r w:rsidRPr="00F004E7">
              <w:rPr>
                <w:color w:val="002060"/>
              </w:rPr>
              <w:t>29/09/2024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F014C7" w14:textId="77777777" w:rsidR="00913BC9" w:rsidRPr="00F004E7" w:rsidRDefault="00913BC9" w:rsidP="00BB6F00">
            <w:pPr>
              <w:pStyle w:val="rowtabella0"/>
              <w:rPr>
                <w:color w:val="002060"/>
              </w:rPr>
            </w:pPr>
            <w:r w:rsidRPr="00F004E7">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59C678" w14:textId="77777777" w:rsidR="00913BC9" w:rsidRPr="00F004E7" w:rsidRDefault="00913BC9" w:rsidP="00BB6F00">
            <w:pPr>
              <w:pStyle w:val="rowtabella0"/>
              <w:rPr>
                <w:color w:val="002060"/>
              </w:rPr>
            </w:pPr>
            <w:r w:rsidRPr="00F004E7">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1FE1ED" w14:textId="77777777" w:rsidR="00913BC9" w:rsidRPr="00F004E7" w:rsidRDefault="00913BC9" w:rsidP="00BB6F00">
            <w:pPr>
              <w:pStyle w:val="rowtabella0"/>
              <w:rPr>
                <w:color w:val="002060"/>
              </w:rPr>
            </w:pPr>
            <w:r w:rsidRPr="00F004E7">
              <w:rPr>
                <w:color w:val="002060"/>
              </w:rPr>
              <w:t>VIA AMATO</w:t>
            </w:r>
          </w:p>
        </w:tc>
      </w:tr>
      <w:tr w:rsidR="00913BC9" w:rsidRPr="00F004E7" w14:paraId="266E0F92"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D14B86" w14:textId="77777777" w:rsidR="00913BC9" w:rsidRPr="00F004E7" w:rsidRDefault="00913BC9" w:rsidP="00BB6F00">
            <w:pPr>
              <w:pStyle w:val="rowtabella0"/>
              <w:rPr>
                <w:color w:val="002060"/>
              </w:rPr>
            </w:pPr>
            <w:r w:rsidRPr="00F004E7">
              <w:rPr>
                <w:color w:val="002060"/>
              </w:rPr>
              <w:t xml:space="preserve">ITALSERVICE C5 </w:t>
            </w:r>
            <w:proofErr w:type="spellStart"/>
            <w:r w:rsidRPr="00F004E7">
              <w:rPr>
                <w:color w:val="002060"/>
              </w:rPr>
              <w:t>sq.C</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B474C" w14:textId="77777777" w:rsidR="00913BC9" w:rsidRPr="00F004E7" w:rsidRDefault="00913BC9" w:rsidP="00BB6F00">
            <w:pPr>
              <w:pStyle w:val="rowtabella0"/>
              <w:rPr>
                <w:color w:val="002060"/>
              </w:rPr>
            </w:pPr>
            <w:r w:rsidRPr="00F004E7">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AEC7F"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4FC5B1" w14:textId="77777777" w:rsidR="00913BC9" w:rsidRPr="00F004E7" w:rsidRDefault="00913BC9" w:rsidP="00BB6F00">
            <w:pPr>
              <w:pStyle w:val="rowtabella0"/>
              <w:rPr>
                <w:color w:val="002060"/>
              </w:rPr>
            </w:pPr>
            <w:r w:rsidRPr="00F004E7">
              <w:rPr>
                <w:color w:val="002060"/>
              </w:rPr>
              <w:t>29/09/2024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FCD06" w14:textId="77777777" w:rsidR="00913BC9" w:rsidRPr="00F004E7" w:rsidRDefault="00913BC9" w:rsidP="00BB6F00">
            <w:pPr>
              <w:pStyle w:val="rowtabella0"/>
              <w:rPr>
                <w:color w:val="002060"/>
              </w:rPr>
            </w:pPr>
            <w:r w:rsidRPr="00F004E7">
              <w:rPr>
                <w:color w:val="002060"/>
              </w:rPr>
              <w:t xml:space="preserve">5454 </w:t>
            </w:r>
            <w:proofErr w:type="gramStart"/>
            <w:r w:rsidRPr="00F004E7">
              <w:rPr>
                <w:color w:val="002060"/>
              </w:rPr>
              <w:t>C.COPERTO</w:t>
            </w:r>
            <w:proofErr w:type="gramEnd"/>
            <w:r w:rsidRPr="00F004E7">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94216" w14:textId="77777777" w:rsidR="00913BC9" w:rsidRPr="00F004E7" w:rsidRDefault="00913BC9" w:rsidP="00BB6F00">
            <w:pPr>
              <w:pStyle w:val="rowtabella0"/>
              <w:rPr>
                <w:color w:val="002060"/>
              </w:rPr>
            </w:pPr>
            <w:r w:rsidRPr="00F004E7">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7916D8" w14:textId="77777777" w:rsidR="00913BC9" w:rsidRPr="00F004E7" w:rsidRDefault="00913BC9" w:rsidP="00BB6F00">
            <w:pPr>
              <w:pStyle w:val="rowtabella0"/>
              <w:rPr>
                <w:color w:val="002060"/>
              </w:rPr>
            </w:pPr>
            <w:r w:rsidRPr="00F004E7">
              <w:rPr>
                <w:color w:val="002060"/>
              </w:rPr>
              <w:t>VIA VILLA TOMBARI</w:t>
            </w:r>
          </w:p>
        </w:tc>
      </w:tr>
    </w:tbl>
    <w:p w14:paraId="6758293B" w14:textId="77777777" w:rsidR="00913BC9" w:rsidRPr="00F004E7" w:rsidRDefault="00913BC9" w:rsidP="00913BC9">
      <w:pPr>
        <w:pStyle w:val="breakline"/>
        <w:rPr>
          <w:rFonts w:eastAsiaTheme="minorEastAsia"/>
          <w:color w:val="002060"/>
        </w:rPr>
      </w:pPr>
    </w:p>
    <w:p w14:paraId="3C32AA6E" w14:textId="77777777" w:rsidR="00913BC9" w:rsidRPr="00F004E7" w:rsidRDefault="00913BC9" w:rsidP="00913BC9">
      <w:pPr>
        <w:pStyle w:val="breakline"/>
        <w:rPr>
          <w:color w:val="002060"/>
        </w:rPr>
      </w:pPr>
    </w:p>
    <w:p w14:paraId="7EC10A4F" w14:textId="77777777" w:rsidR="00913BC9" w:rsidRPr="00F004E7" w:rsidRDefault="00913BC9" w:rsidP="00913BC9">
      <w:pPr>
        <w:pStyle w:val="breakline"/>
        <w:rPr>
          <w:color w:val="002060"/>
        </w:rPr>
      </w:pPr>
    </w:p>
    <w:p w14:paraId="4EB57C6C" w14:textId="77777777" w:rsidR="00913BC9" w:rsidRPr="00F004E7" w:rsidRDefault="00913BC9" w:rsidP="00913BC9">
      <w:pPr>
        <w:pStyle w:val="sottotitolocampionato10"/>
        <w:rPr>
          <w:color w:val="002060"/>
        </w:rPr>
      </w:pPr>
      <w:r w:rsidRPr="00F004E7">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913BC9" w:rsidRPr="00F004E7" w14:paraId="068BE634"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32183"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9761C"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4C9A4"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87EA1"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ECF77"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9CE10"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320BF"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3D7A4594"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0B0FD0" w14:textId="77777777" w:rsidR="00913BC9" w:rsidRPr="00F004E7" w:rsidRDefault="00913BC9" w:rsidP="00BB6F00">
            <w:pPr>
              <w:pStyle w:val="rowtabella0"/>
              <w:rPr>
                <w:color w:val="002060"/>
              </w:rPr>
            </w:pPr>
            <w:r w:rsidRPr="00F004E7">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A7DE0" w14:textId="77777777" w:rsidR="00913BC9" w:rsidRPr="00F004E7" w:rsidRDefault="00913BC9" w:rsidP="00BB6F00">
            <w:pPr>
              <w:pStyle w:val="rowtabella0"/>
              <w:rPr>
                <w:color w:val="002060"/>
              </w:rPr>
            </w:pPr>
            <w:r w:rsidRPr="00F004E7">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BAFA7"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E52C3" w14:textId="77777777" w:rsidR="00913BC9" w:rsidRPr="00F004E7" w:rsidRDefault="00913BC9" w:rsidP="00BB6F00">
            <w:pPr>
              <w:pStyle w:val="rowtabella0"/>
              <w:rPr>
                <w:color w:val="002060"/>
              </w:rPr>
            </w:pPr>
            <w:r w:rsidRPr="00F004E7">
              <w:rPr>
                <w:color w:val="002060"/>
              </w:rPr>
              <w:t>28/09/2024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9EC6B" w14:textId="77777777" w:rsidR="00913BC9" w:rsidRPr="00F004E7" w:rsidRDefault="00913BC9" w:rsidP="00BB6F00">
            <w:pPr>
              <w:pStyle w:val="rowtabella0"/>
              <w:rPr>
                <w:color w:val="002060"/>
              </w:rPr>
            </w:pPr>
            <w:r w:rsidRPr="00F004E7">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F75BA" w14:textId="77777777" w:rsidR="00913BC9" w:rsidRPr="00F004E7" w:rsidRDefault="00913BC9" w:rsidP="00BB6F00">
            <w:pPr>
              <w:pStyle w:val="rowtabella0"/>
              <w:rPr>
                <w:color w:val="002060"/>
              </w:rPr>
            </w:pPr>
            <w:r w:rsidRPr="00F004E7">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42487" w14:textId="77777777" w:rsidR="00913BC9" w:rsidRPr="00F004E7" w:rsidRDefault="00913BC9" w:rsidP="00BB6F00">
            <w:pPr>
              <w:pStyle w:val="rowtabella0"/>
              <w:rPr>
                <w:color w:val="002060"/>
              </w:rPr>
            </w:pPr>
            <w:r w:rsidRPr="00F004E7">
              <w:rPr>
                <w:color w:val="002060"/>
              </w:rPr>
              <w:t>VIA DELLA REPUBBLICA</w:t>
            </w:r>
          </w:p>
        </w:tc>
      </w:tr>
      <w:tr w:rsidR="00913BC9" w:rsidRPr="00F004E7" w14:paraId="31EAF720"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CC263F" w14:textId="77777777" w:rsidR="00913BC9" w:rsidRPr="00F004E7" w:rsidRDefault="00913BC9" w:rsidP="00BB6F00">
            <w:pPr>
              <w:pStyle w:val="rowtabella0"/>
              <w:rPr>
                <w:color w:val="002060"/>
              </w:rPr>
            </w:pPr>
            <w:r w:rsidRPr="00F004E7">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E3EC72" w14:textId="77777777" w:rsidR="00913BC9" w:rsidRPr="00F004E7" w:rsidRDefault="00913BC9" w:rsidP="00BB6F00">
            <w:pPr>
              <w:pStyle w:val="rowtabella0"/>
              <w:rPr>
                <w:color w:val="002060"/>
              </w:rPr>
            </w:pPr>
            <w:r w:rsidRPr="00F004E7">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F295AD"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64D389" w14:textId="77777777" w:rsidR="00913BC9" w:rsidRPr="00F004E7" w:rsidRDefault="00913BC9" w:rsidP="00BB6F00">
            <w:pPr>
              <w:pStyle w:val="rowtabella0"/>
              <w:rPr>
                <w:color w:val="002060"/>
              </w:rPr>
            </w:pPr>
            <w:r w:rsidRPr="00F004E7">
              <w:rPr>
                <w:color w:val="002060"/>
              </w:rPr>
              <w:t>28/09/2024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13DF65" w14:textId="77777777" w:rsidR="00913BC9" w:rsidRPr="00F004E7" w:rsidRDefault="00913BC9" w:rsidP="00BB6F00">
            <w:pPr>
              <w:pStyle w:val="rowtabella0"/>
              <w:rPr>
                <w:color w:val="002060"/>
              </w:rPr>
            </w:pPr>
            <w:r w:rsidRPr="00F004E7">
              <w:rPr>
                <w:color w:val="002060"/>
              </w:rPr>
              <w:t xml:space="preserve">5623 PALESTRA </w:t>
            </w:r>
            <w:proofErr w:type="gramStart"/>
            <w:r w:rsidRPr="00F004E7">
              <w:rPr>
                <w:color w:val="002060"/>
              </w:rPr>
              <w:t>SC.MEDIA</w:t>
            </w:r>
            <w:proofErr w:type="gramEnd"/>
            <w:r w:rsidRPr="00F004E7">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6E2179" w14:textId="77777777" w:rsidR="00913BC9" w:rsidRPr="00F004E7" w:rsidRDefault="00913BC9" w:rsidP="00BB6F00">
            <w:pPr>
              <w:pStyle w:val="rowtabella0"/>
              <w:rPr>
                <w:color w:val="002060"/>
              </w:rPr>
            </w:pPr>
            <w:r w:rsidRPr="00F004E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06FB7F" w14:textId="77777777" w:rsidR="00913BC9" w:rsidRPr="00F004E7" w:rsidRDefault="00913BC9" w:rsidP="00BB6F00">
            <w:pPr>
              <w:pStyle w:val="rowtabella0"/>
              <w:rPr>
                <w:color w:val="002060"/>
              </w:rPr>
            </w:pPr>
            <w:r w:rsidRPr="00F004E7">
              <w:rPr>
                <w:color w:val="002060"/>
              </w:rPr>
              <w:t>VIA PIRANDELLO</w:t>
            </w:r>
          </w:p>
        </w:tc>
      </w:tr>
      <w:tr w:rsidR="00913BC9" w:rsidRPr="00F004E7" w14:paraId="756FDFA5"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17651D" w14:textId="77777777" w:rsidR="00913BC9" w:rsidRPr="00F004E7" w:rsidRDefault="00913BC9" w:rsidP="00BB6F00">
            <w:pPr>
              <w:pStyle w:val="rowtabella0"/>
              <w:rPr>
                <w:color w:val="002060"/>
              </w:rPr>
            </w:pPr>
            <w:r w:rsidRPr="00F004E7">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8EBEE3" w14:textId="77777777" w:rsidR="00913BC9" w:rsidRPr="00F004E7" w:rsidRDefault="00913BC9" w:rsidP="00BB6F00">
            <w:pPr>
              <w:pStyle w:val="rowtabella0"/>
              <w:rPr>
                <w:color w:val="002060"/>
              </w:rPr>
            </w:pPr>
            <w:r w:rsidRPr="00F004E7">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3DCA87"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8F8280" w14:textId="77777777" w:rsidR="00913BC9" w:rsidRPr="00F004E7" w:rsidRDefault="00913BC9" w:rsidP="00BB6F00">
            <w:pPr>
              <w:pStyle w:val="rowtabella0"/>
              <w:rPr>
                <w:color w:val="002060"/>
              </w:rPr>
            </w:pPr>
            <w:r w:rsidRPr="00F004E7">
              <w:rPr>
                <w:color w:val="002060"/>
              </w:rPr>
              <w:t>29/09/2024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8E30BC" w14:textId="77777777" w:rsidR="00913BC9" w:rsidRPr="00F004E7" w:rsidRDefault="00913BC9" w:rsidP="00BB6F00">
            <w:pPr>
              <w:pStyle w:val="rowtabella0"/>
              <w:rPr>
                <w:color w:val="002060"/>
              </w:rPr>
            </w:pPr>
            <w:r w:rsidRPr="00F004E7">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F053AB" w14:textId="77777777" w:rsidR="00913BC9" w:rsidRPr="00F004E7" w:rsidRDefault="00913BC9" w:rsidP="00BB6F00">
            <w:pPr>
              <w:pStyle w:val="rowtabella0"/>
              <w:rPr>
                <w:color w:val="002060"/>
              </w:rPr>
            </w:pPr>
            <w:r w:rsidRPr="00F004E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C6A9E1" w14:textId="77777777" w:rsidR="00913BC9" w:rsidRPr="00F004E7" w:rsidRDefault="00913BC9" w:rsidP="00BB6F00">
            <w:pPr>
              <w:pStyle w:val="rowtabella0"/>
              <w:rPr>
                <w:color w:val="002060"/>
              </w:rPr>
            </w:pPr>
            <w:r w:rsidRPr="00F004E7">
              <w:rPr>
                <w:color w:val="002060"/>
              </w:rPr>
              <w:t>VIA FRATELLI CERVI</w:t>
            </w:r>
          </w:p>
        </w:tc>
      </w:tr>
      <w:tr w:rsidR="00913BC9" w:rsidRPr="00F004E7" w14:paraId="47EDE93D" w14:textId="77777777" w:rsidTr="00BB6F0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E3C502" w14:textId="77777777" w:rsidR="00913BC9" w:rsidRPr="00F004E7" w:rsidRDefault="00913BC9" w:rsidP="00BB6F00">
            <w:pPr>
              <w:pStyle w:val="rowtabella0"/>
              <w:rPr>
                <w:color w:val="002060"/>
              </w:rPr>
            </w:pPr>
            <w:r w:rsidRPr="00F004E7">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09D889" w14:textId="77777777" w:rsidR="00913BC9" w:rsidRPr="00F004E7" w:rsidRDefault="00913BC9" w:rsidP="00BB6F00">
            <w:pPr>
              <w:pStyle w:val="rowtabella0"/>
              <w:rPr>
                <w:color w:val="002060"/>
              </w:rPr>
            </w:pPr>
            <w:r w:rsidRPr="00F004E7">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C4CE71"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30BA9E" w14:textId="77777777" w:rsidR="00913BC9" w:rsidRPr="00F004E7" w:rsidRDefault="00913BC9" w:rsidP="00BB6F00">
            <w:pPr>
              <w:pStyle w:val="rowtabella0"/>
              <w:rPr>
                <w:color w:val="002060"/>
              </w:rPr>
            </w:pPr>
            <w:r w:rsidRPr="00F004E7">
              <w:rPr>
                <w:color w:val="002060"/>
              </w:rPr>
              <w:t>29/09/2024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73F2A6" w14:textId="77777777" w:rsidR="00913BC9" w:rsidRPr="00F004E7" w:rsidRDefault="00913BC9" w:rsidP="00BB6F00">
            <w:pPr>
              <w:pStyle w:val="rowtabella0"/>
              <w:rPr>
                <w:color w:val="002060"/>
              </w:rPr>
            </w:pPr>
            <w:r w:rsidRPr="00F004E7">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30AD70" w14:textId="77777777" w:rsidR="00913BC9" w:rsidRPr="00F004E7" w:rsidRDefault="00913BC9" w:rsidP="00BB6F00">
            <w:pPr>
              <w:pStyle w:val="rowtabella0"/>
              <w:rPr>
                <w:color w:val="002060"/>
              </w:rPr>
            </w:pPr>
            <w:r w:rsidRPr="00F004E7">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7A6127" w14:textId="77777777" w:rsidR="00913BC9" w:rsidRPr="00F004E7" w:rsidRDefault="00913BC9" w:rsidP="00BB6F00">
            <w:pPr>
              <w:pStyle w:val="rowtabella0"/>
              <w:rPr>
                <w:color w:val="002060"/>
              </w:rPr>
            </w:pPr>
            <w:r w:rsidRPr="00F004E7">
              <w:rPr>
                <w:color w:val="002060"/>
              </w:rPr>
              <w:t>VIA SAN SERGIO FZ. GROTTACCIA</w:t>
            </w:r>
          </w:p>
        </w:tc>
      </w:tr>
      <w:tr w:rsidR="00913BC9" w:rsidRPr="00F004E7" w14:paraId="6E18A63F"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199B5C" w14:textId="77777777" w:rsidR="00913BC9" w:rsidRPr="00F004E7" w:rsidRDefault="00913BC9" w:rsidP="00BB6F00">
            <w:pPr>
              <w:pStyle w:val="rowtabella0"/>
              <w:rPr>
                <w:color w:val="002060"/>
              </w:rPr>
            </w:pPr>
            <w:r w:rsidRPr="00F004E7">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9D5DD" w14:textId="77777777" w:rsidR="00913BC9" w:rsidRPr="00F004E7" w:rsidRDefault="00913BC9" w:rsidP="00BB6F00">
            <w:pPr>
              <w:pStyle w:val="rowtabella0"/>
              <w:rPr>
                <w:color w:val="002060"/>
              </w:rPr>
            </w:pPr>
            <w:r w:rsidRPr="00F004E7">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E5707"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D75EB" w14:textId="77777777" w:rsidR="00913BC9" w:rsidRPr="00F004E7" w:rsidRDefault="00913BC9" w:rsidP="00BB6F00">
            <w:pPr>
              <w:pStyle w:val="rowtabella0"/>
              <w:rPr>
                <w:color w:val="002060"/>
              </w:rPr>
            </w:pPr>
            <w:r w:rsidRPr="00F004E7">
              <w:rPr>
                <w:color w:val="002060"/>
              </w:rPr>
              <w:t>29/09/2024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1920F" w14:textId="77777777" w:rsidR="00913BC9" w:rsidRPr="00F004E7" w:rsidRDefault="00913BC9" w:rsidP="00BB6F00">
            <w:pPr>
              <w:pStyle w:val="rowtabella0"/>
              <w:rPr>
                <w:color w:val="002060"/>
              </w:rPr>
            </w:pPr>
            <w:r w:rsidRPr="00F004E7">
              <w:rPr>
                <w:color w:val="002060"/>
              </w:rPr>
              <w:t>5657 CAMPO COPERTO CENTRO SPORTLAND</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D338C" w14:textId="77777777" w:rsidR="00913BC9" w:rsidRPr="00F004E7" w:rsidRDefault="00913BC9" w:rsidP="00BB6F00">
            <w:pPr>
              <w:pStyle w:val="rowtabella0"/>
              <w:rPr>
                <w:color w:val="002060"/>
              </w:rPr>
            </w:pPr>
            <w:r w:rsidRPr="00F004E7">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F637D" w14:textId="77777777" w:rsidR="00913BC9" w:rsidRPr="00F004E7" w:rsidRDefault="00913BC9" w:rsidP="00BB6F00">
            <w:pPr>
              <w:pStyle w:val="rowtabella0"/>
              <w:rPr>
                <w:color w:val="002060"/>
              </w:rPr>
            </w:pPr>
            <w:r w:rsidRPr="00F004E7">
              <w:rPr>
                <w:color w:val="002060"/>
              </w:rPr>
              <w:t>TRAVERSA VIALE DE GASPERI</w:t>
            </w:r>
          </w:p>
        </w:tc>
      </w:tr>
    </w:tbl>
    <w:p w14:paraId="7B085064" w14:textId="77777777" w:rsidR="00913BC9" w:rsidRDefault="00913BC9" w:rsidP="00D66FF2">
      <w:pPr>
        <w:pStyle w:val="breakline"/>
        <w:rPr>
          <w:color w:val="002060"/>
        </w:rPr>
      </w:pPr>
    </w:p>
    <w:p w14:paraId="780FC9A9" w14:textId="77777777" w:rsidR="00913BC9" w:rsidRPr="000A650D" w:rsidRDefault="00913BC9" w:rsidP="00D66FF2">
      <w:pPr>
        <w:pStyle w:val="breakline"/>
        <w:rPr>
          <w:color w:val="002060"/>
        </w:rPr>
      </w:pPr>
    </w:p>
    <w:p w14:paraId="68BF9CB8" w14:textId="77777777" w:rsidR="00D66FF2" w:rsidRPr="000A650D" w:rsidRDefault="00D66FF2" w:rsidP="00D66FF2">
      <w:pPr>
        <w:pStyle w:val="titolocampionato0"/>
        <w:shd w:val="clear" w:color="auto" w:fill="CCCCCC"/>
        <w:spacing w:before="80" w:after="40"/>
        <w:rPr>
          <w:color w:val="002060"/>
        </w:rPr>
      </w:pPr>
      <w:r w:rsidRPr="000A650D">
        <w:rPr>
          <w:color w:val="002060"/>
        </w:rPr>
        <w:t>COPPA MARCHE CALCIO 5 serie D</w:t>
      </w:r>
    </w:p>
    <w:p w14:paraId="19EC359C" w14:textId="77777777" w:rsidR="00D66FF2" w:rsidRPr="00D7273F" w:rsidRDefault="00D66FF2" w:rsidP="00D66FF2">
      <w:pPr>
        <w:pStyle w:val="titoloprinc0"/>
        <w:rPr>
          <w:color w:val="002060"/>
        </w:rPr>
      </w:pPr>
      <w:r w:rsidRPr="00D7273F">
        <w:rPr>
          <w:color w:val="002060"/>
        </w:rPr>
        <w:t>VARIAZIONI AL PROGRAMMA GARE</w:t>
      </w:r>
    </w:p>
    <w:p w14:paraId="15D15154" w14:textId="77777777" w:rsidR="00D66FF2" w:rsidRPr="00D7273F" w:rsidRDefault="00D66FF2" w:rsidP="00D66FF2">
      <w:pPr>
        <w:pStyle w:val="breakline"/>
        <w:rPr>
          <w:color w:val="002060"/>
        </w:rPr>
      </w:pPr>
    </w:p>
    <w:p w14:paraId="1A29CB13" w14:textId="77777777" w:rsidR="00D66FF2" w:rsidRDefault="00D66FF2" w:rsidP="00D66FF2">
      <w:pPr>
        <w:pStyle w:val="breakline"/>
        <w:rPr>
          <w:color w:val="002060"/>
        </w:rPr>
      </w:pPr>
    </w:p>
    <w:p w14:paraId="50605D49" w14:textId="77777777" w:rsidR="00D66FF2" w:rsidRPr="00D7273F" w:rsidRDefault="00D66FF2" w:rsidP="00D66FF2">
      <w:pPr>
        <w:pStyle w:val="sottotitolocampionato10"/>
        <w:rPr>
          <w:color w:val="002060"/>
        </w:rPr>
      </w:pPr>
      <w:r w:rsidRPr="00D7273F">
        <w:rPr>
          <w:color w:val="002060"/>
        </w:rPr>
        <w:t xml:space="preserve">GIRONE </w:t>
      </w:r>
      <w:r>
        <w:rPr>
          <w:color w:val="002060"/>
        </w:rPr>
        <w:t>1</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8"/>
        <w:gridCol w:w="1998"/>
        <w:gridCol w:w="1998"/>
        <w:gridCol w:w="699"/>
        <w:gridCol w:w="600"/>
        <w:gridCol w:w="600"/>
        <w:gridCol w:w="2497"/>
      </w:tblGrid>
      <w:tr w:rsidR="00D66FF2" w:rsidRPr="00D7273F" w14:paraId="7303A0A9" w14:textId="77777777" w:rsidTr="00BB6F00">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79B01" w14:textId="77777777" w:rsidR="00D66FF2" w:rsidRPr="00D7273F" w:rsidRDefault="00D66FF2" w:rsidP="00BB6F00">
            <w:pPr>
              <w:pStyle w:val="headertabella0"/>
              <w:rPr>
                <w:color w:val="002060"/>
              </w:rPr>
            </w:pPr>
            <w:r w:rsidRPr="00D727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234E8" w14:textId="77777777" w:rsidR="00D66FF2" w:rsidRPr="00D7273F" w:rsidRDefault="00D66FF2" w:rsidP="00BB6F00">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45CF4" w14:textId="77777777" w:rsidR="00D66FF2" w:rsidRPr="00D7273F" w:rsidRDefault="00D66FF2" w:rsidP="00BB6F00">
            <w:pPr>
              <w:pStyle w:val="headertabella0"/>
              <w:rPr>
                <w:color w:val="002060"/>
              </w:rPr>
            </w:pPr>
            <w:r w:rsidRPr="00D7273F">
              <w:rPr>
                <w:color w:val="002060"/>
              </w:rPr>
              <w:t>Squadra 1</w:t>
            </w:r>
          </w:p>
        </w:tc>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EF114" w14:textId="77777777" w:rsidR="00D66FF2" w:rsidRPr="00D7273F" w:rsidRDefault="00D66FF2" w:rsidP="00BB6F00">
            <w:pPr>
              <w:pStyle w:val="headertabella0"/>
              <w:rPr>
                <w:color w:val="002060"/>
              </w:rPr>
            </w:pPr>
            <w:r w:rsidRPr="00D7273F">
              <w:rPr>
                <w:color w:val="002060"/>
              </w:rPr>
              <w:t>Squadra 2</w:t>
            </w:r>
          </w:p>
        </w:tc>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37071" w14:textId="77777777" w:rsidR="00D66FF2" w:rsidRPr="00D7273F" w:rsidRDefault="00D66FF2" w:rsidP="00BB6F00">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D99A3" w14:textId="77777777" w:rsidR="00D66FF2" w:rsidRPr="00D7273F" w:rsidRDefault="00D66FF2" w:rsidP="00BB6F00">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BBBFB" w14:textId="77777777" w:rsidR="00D66FF2" w:rsidRPr="00D7273F" w:rsidRDefault="00D66FF2" w:rsidP="00BB6F00">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4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78E1B" w14:textId="77777777" w:rsidR="00D66FF2" w:rsidRPr="00D7273F" w:rsidRDefault="00D66FF2" w:rsidP="00BB6F00">
            <w:pPr>
              <w:pStyle w:val="headertabella0"/>
              <w:rPr>
                <w:color w:val="002060"/>
              </w:rPr>
            </w:pPr>
            <w:r w:rsidRPr="00D7273F">
              <w:rPr>
                <w:color w:val="002060"/>
              </w:rPr>
              <w:t>Impianto</w:t>
            </w:r>
          </w:p>
        </w:tc>
      </w:tr>
      <w:tr w:rsidR="00D66FF2" w:rsidRPr="00D7273F" w14:paraId="59BA2B2F" w14:textId="77777777" w:rsidTr="00BB6F00">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76129" w14:textId="77777777" w:rsidR="00D66FF2" w:rsidRPr="006B03AE" w:rsidRDefault="00D66FF2" w:rsidP="00BB6F00">
            <w:pPr>
              <w:pStyle w:val="rowtabella0"/>
              <w:rPr>
                <w:color w:val="002060"/>
                <w:highlight w:val="yellow"/>
              </w:rPr>
            </w:pPr>
            <w:r>
              <w:rPr>
                <w:color w:val="002060"/>
                <w:highlight w:val="yellow"/>
              </w:rPr>
              <w:t>01</w:t>
            </w:r>
            <w:r w:rsidRPr="006B03AE">
              <w:rPr>
                <w:color w:val="002060"/>
                <w:highlight w:val="yellow"/>
              </w:rPr>
              <w:t>/</w:t>
            </w:r>
            <w:r>
              <w:rPr>
                <w:color w:val="002060"/>
                <w:highlight w:val="yellow"/>
              </w:rPr>
              <w:t>10</w:t>
            </w:r>
            <w:r w:rsidRPr="006B03AE">
              <w:rPr>
                <w:color w:val="002060"/>
                <w:highlight w:val="yellow"/>
              </w:rPr>
              <w:t>/2024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76626" w14:textId="77777777" w:rsidR="00D66FF2" w:rsidRPr="006B03AE" w:rsidRDefault="00D66FF2" w:rsidP="00BB6F00">
            <w:pPr>
              <w:pStyle w:val="rowtabella0"/>
              <w:jc w:val="center"/>
              <w:rPr>
                <w:color w:val="002060"/>
                <w:highlight w:val="yellow"/>
              </w:rPr>
            </w:pPr>
            <w:r w:rsidRPr="006B03AE">
              <w:rPr>
                <w:color w:val="002060"/>
                <w:highlight w:val="yellow"/>
              </w:rPr>
              <w:t>2 A</w:t>
            </w:r>
          </w:p>
        </w:tc>
        <w:tc>
          <w:tcPr>
            <w:tcW w:w="19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663D8" w14:textId="77777777" w:rsidR="00D66FF2" w:rsidRPr="006B03AE" w:rsidRDefault="00D66FF2" w:rsidP="00BB6F00">
            <w:pPr>
              <w:pStyle w:val="rowtabella0"/>
              <w:rPr>
                <w:color w:val="002060"/>
                <w:highlight w:val="yellow"/>
              </w:rPr>
            </w:pPr>
            <w:r>
              <w:rPr>
                <w:color w:val="002060"/>
                <w:highlight w:val="yellow"/>
              </w:rPr>
              <w:t>VALMISA FUTSAL A.S.D.</w:t>
            </w:r>
          </w:p>
        </w:tc>
        <w:tc>
          <w:tcPr>
            <w:tcW w:w="19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13D79" w14:textId="77777777" w:rsidR="00D66FF2" w:rsidRPr="006B03AE" w:rsidRDefault="00D66FF2" w:rsidP="00BB6F00">
            <w:pPr>
              <w:pStyle w:val="rowtabella0"/>
              <w:rPr>
                <w:color w:val="002060"/>
                <w:highlight w:val="yellow"/>
              </w:rPr>
            </w:pPr>
            <w:r>
              <w:rPr>
                <w:color w:val="002060"/>
                <w:highlight w:val="yellow"/>
              </w:rPr>
              <w:t>URBINO CALCIO A 5</w:t>
            </w:r>
          </w:p>
        </w:tc>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00E64" w14:textId="77777777" w:rsidR="00D66FF2" w:rsidRPr="0048546F" w:rsidRDefault="00D66FF2" w:rsidP="00BB6F00">
            <w:pPr>
              <w:rPr>
                <w:rFonts w:ascii="Arial" w:hAnsi="Arial" w:cs="Arial"/>
                <w:color w:val="002060"/>
                <w:sz w:val="12"/>
                <w:szCs w:val="12"/>
              </w:rPr>
            </w:pPr>
            <w:r>
              <w:rPr>
                <w:rFonts w:ascii="Arial" w:hAnsi="Arial" w:cs="Arial"/>
                <w:color w:val="002060"/>
                <w:sz w:val="12"/>
                <w:szCs w:val="12"/>
              </w:rPr>
              <w:t>27</w:t>
            </w:r>
            <w:r w:rsidRPr="0048546F">
              <w:rPr>
                <w:rFonts w:ascii="Arial" w:hAnsi="Arial" w:cs="Arial"/>
                <w:color w:val="002060"/>
                <w:sz w:val="12"/>
                <w:szCs w:val="12"/>
              </w:rPr>
              <w:t>/</w:t>
            </w:r>
            <w:r>
              <w:rPr>
                <w:rFonts w:ascii="Arial" w:hAnsi="Arial" w:cs="Arial"/>
                <w:color w:val="002060"/>
                <w:sz w:val="12"/>
                <w:szCs w:val="12"/>
              </w:rPr>
              <w:t>09</w:t>
            </w:r>
            <w:r w:rsidRPr="0048546F">
              <w:rPr>
                <w:rFonts w:ascii="Arial" w:hAnsi="Arial" w:cs="Arial"/>
                <w:color w:val="002060"/>
                <w:sz w:val="12"/>
                <w:szCs w:val="12"/>
              </w:rPr>
              <w:t>/2024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4FE74" w14:textId="77777777" w:rsidR="00D66FF2" w:rsidRPr="00D7273F" w:rsidRDefault="00D66FF2" w:rsidP="00BB6F00">
            <w:pPr>
              <w:pStyle w:val="rowtabella0"/>
              <w:jc w:val="center"/>
              <w:rPr>
                <w:color w:val="002060"/>
              </w:rPr>
            </w:pPr>
            <w:r w:rsidRPr="00584589">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6B33" w14:textId="77777777" w:rsidR="00D66FF2" w:rsidRPr="0048546F" w:rsidRDefault="00D66FF2" w:rsidP="00BB6F00">
            <w:pPr>
              <w:jc w:val="center"/>
              <w:rPr>
                <w:rFonts w:ascii="Arial" w:hAnsi="Arial" w:cs="Arial"/>
                <w:color w:val="002060"/>
                <w:sz w:val="12"/>
                <w:szCs w:val="12"/>
              </w:rPr>
            </w:pPr>
            <w:r>
              <w:rPr>
                <w:rFonts w:ascii="Arial" w:hAnsi="Arial" w:cs="Arial"/>
                <w:color w:val="002060"/>
                <w:sz w:val="12"/>
                <w:szCs w:val="12"/>
              </w:rPr>
              <w:t>21:30</w:t>
            </w:r>
          </w:p>
        </w:tc>
        <w:tc>
          <w:tcPr>
            <w:tcW w:w="24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7732B" w14:textId="77777777" w:rsidR="00D66FF2" w:rsidRPr="00D7273F" w:rsidRDefault="00D66FF2" w:rsidP="00BB6F00">
            <w:pPr>
              <w:pStyle w:val="rowtabella0"/>
              <w:rPr>
                <w:color w:val="002060"/>
              </w:rPr>
            </w:pPr>
          </w:p>
        </w:tc>
      </w:tr>
    </w:tbl>
    <w:p w14:paraId="56179FDC" w14:textId="77777777" w:rsidR="00D66FF2" w:rsidRDefault="00D66FF2" w:rsidP="00D66FF2">
      <w:pPr>
        <w:pStyle w:val="breakline"/>
        <w:rPr>
          <w:color w:val="002060"/>
        </w:rPr>
      </w:pPr>
    </w:p>
    <w:p w14:paraId="635CA970" w14:textId="77777777" w:rsidR="00D66FF2" w:rsidRPr="00D7273F" w:rsidRDefault="00D66FF2" w:rsidP="00D66FF2">
      <w:pPr>
        <w:pStyle w:val="sottotitolocampionato10"/>
        <w:rPr>
          <w:color w:val="002060"/>
        </w:rPr>
      </w:pPr>
      <w:r w:rsidRPr="00D7273F">
        <w:rPr>
          <w:color w:val="002060"/>
        </w:rPr>
        <w:t xml:space="preserve">GIRONE </w:t>
      </w:r>
      <w:r>
        <w:rPr>
          <w:color w:val="002060"/>
        </w:rPr>
        <w:t>3</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8"/>
        <w:gridCol w:w="1998"/>
        <w:gridCol w:w="1998"/>
        <w:gridCol w:w="699"/>
        <w:gridCol w:w="600"/>
        <w:gridCol w:w="600"/>
        <w:gridCol w:w="2497"/>
      </w:tblGrid>
      <w:tr w:rsidR="00D66FF2" w:rsidRPr="00D7273F" w14:paraId="3057D321" w14:textId="77777777" w:rsidTr="00BB6F00">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D2AD1" w14:textId="77777777" w:rsidR="00D66FF2" w:rsidRPr="00D7273F" w:rsidRDefault="00D66FF2" w:rsidP="00BB6F00">
            <w:pPr>
              <w:pStyle w:val="headertabella0"/>
              <w:rPr>
                <w:color w:val="002060"/>
              </w:rPr>
            </w:pPr>
            <w:r w:rsidRPr="00D7273F">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07ACD" w14:textId="77777777" w:rsidR="00D66FF2" w:rsidRPr="00D7273F" w:rsidRDefault="00D66FF2" w:rsidP="00BB6F00">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3F372" w14:textId="77777777" w:rsidR="00D66FF2" w:rsidRPr="00D7273F" w:rsidRDefault="00D66FF2" w:rsidP="00BB6F00">
            <w:pPr>
              <w:pStyle w:val="headertabella0"/>
              <w:rPr>
                <w:color w:val="002060"/>
              </w:rPr>
            </w:pPr>
            <w:r w:rsidRPr="00D7273F">
              <w:rPr>
                <w:color w:val="002060"/>
              </w:rPr>
              <w:t>Squadra 1</w:t>
            </w:r>
          </w:p>
        </w:tc>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F489C" w14:textId="77777777" w:rsidR="00D66FF2" w:rsidRPr="00D7273F" w:rsidRDefault="00D66FF2" w:rsidP="00BB6F00">
            <w:pPr>
              <w:pStyle w:val="headertabella0"/>
              <w:rPr>
                <w:color w:val="002060"/>
              </w:rPr>
            </w:pPr>
            <w:r w:rsidRPr="00D7273F">
              <w:rPr>
                <w:color w:val="002060"/>
              </w:rPr>
              <w:t>Squadra 2</w:t>
            </w:r>
          </w:p>
        </w:tc>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16D99" w14:textId="77777777" w:rsidR="00D66FF2" w:rsidRPr="00D7273F" w:rsidRDefault="00D66FF2" w:rsidP="00BB6F00">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67A1E" w14:textId="77777777" w:rsidR="00D66FF2" w:rsidRPr="00D7273F" w:rsidRDefault="00D66FF2" w:rsidP="00BB6F00">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7D48D" w14:textId="77777777" w:rsidR="00D66FF2" w:rsidRPr="00D7273F" w:rsidRDefault="00D66FF2" w:rsidP="00BB6F00">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4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1DE3E" w14:textId="77777777" w:rsidR="00D66FF2" w:rsidRPr="00D7273F" w:rsidRDefault="00D66FF2" w:rsidP="00BB6F00">
            <w:pPr>
              <w:pStyle w:val="headertabella0"/>
              <w:rPr>
                <w:color w:val="002060"/>
              </w:rPr>
            </w:pPr>
            <w:r w:rsidRPr="00D7273F">
              <w:rPr>
                <w:color w:val="002060"/>
              </w:rPr>
              <w:t>Impianto</w:t>
            </w:r>
          </w:p>
        </w:tc>
      </w:tr>
      <w:tr w:rsidR="00D66FF2" w:rsidRPr="00D7273F" w14:paraId="7956CFB5" w14:textId="77777777" w:rsidTr="00BB6F00">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B7454" w14:textId="77777777" w:rsidR="00D66FF2" w:rsidRPr="006B03AE" w:rsidRDefault="00D66FF2" w:rsidP="00BB6F00">
            <w:pPr>
              <w:pStyle w:val="rowtabella0"/>
              <w:rPr>
                <w:color w:val="002060"/>
                <w:highlight w:val="yellow"/>
              </w:rPr>
            </w:pPr>
            <w:r>
              <w:rPr>
                <w:color w:val="002060"/>
                <w:highlight w:val="yellow"/>
              </w:rPr>
              <w:t>27</w:t>
            </w:r>
            <w:r w:rsidRPr="006B03AE">
              <w:rPr>
                <w:color w:val="002060"/>
                <w:highlight w:val="yellow"/>
              </w:rPr>
              <w:t>/</w:t>
            </w:r>
            <w:r>
              <w:rPr>
                <w:color w:val="002060"/>
                <w:highlight w:val="yellow"/>
              </w:rPr>
              <w:t>09</w:t>
            </w:r>
            <w:r w:rsidRPr="006B03AE">
              <w:rPr>
                <w:color w:val="002060"/>
                <w:highlight w:val="yellow"/>
              </w:rPr>
              <w:t>/2024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A7E1A" w14:textId="77777777" w:rsidR="00D66FF2" w:rsidRPr="006B03AE" w:rsidRDefault="00D66FF2" w:rsidP="00BB6F00">
            <w:pPr>
              <w:pStyle w:val="rowtabella0"/>
              <w:jc w:val="center"/>
              <w:rPr>
                <w:color w:val="002060"/>
                <w:highlight w:val="yellow"/>
              </w:rPr>
            </w:pPr>
            <w:r w:rsidRPr="006B03AE">
              <w:rPr>
                <w:color w:val="002060"/>
                <w:highlight w:val="yellow"/>
              </w:rPr>
              <w:t>2 A</w:t>
            </w:r>
          </w:p>
        </w:tc>
        <w:tc>
          <w:tcPr>
            <w:tcW w:w="19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47F25" w14:textId="77777777" w:rsidR="00D66FF2" w:rsidRPr="006B03AE" w:rsidRDefault="00D66FF2" w:rsidP="00BB6F00">
            <w:pPr>
              <w:pStyle w:val="rowtabella0"/>
              <w:rPr>
                <w:color w:val="002060"/>
                <w:highlight w:val="yellow"/>
              </w:rPr>
            </w:pPr>
            <w:r>
              <w:rPr>
                <w:color w:val="002060"/>
                <w:highlight w:val="yellow"/>
              </w:rPr>
              <w:t>GRADARA CALCIO</w:t>
            </w:r>
          </w:p>
        </w:tc>
        <w:tc>
          <w:tcPr>
            <w:tcW w:w="19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E5DCC" w14:textId="77777777" w:rsidR="00D66FF2" w:rsidRPr="006B03AE" w:rsidRDefault="00D66FF2" w:rsidP="00BB6F00">
            <w:pPr>
              <w:pStyle w:val="rowtabella0"/>
              <w:rPr>
                <w:color w:val="002060"/>
                <w:highlight w:val="yellow"/>
              </w:rPr>
            </w:pPr>
            <w:r>
              <w:rPr>
                <w:color w:val="002060"/>
                <w:highlight w:val="yellow"/>
              </w:rPr>
              <w:t>ATLETICO CHIARAVALLE</w:t>
            </w:r>
          </w:p>
        </w:tc>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12D28" w14:textId="77777777" w:rsidR="00D66FF2" w:rsidRPr="0048546F" w:rsidRDefault="00D66FF2" w:rsidP="00BB6F00">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2D66" w14:textId="77777777" w:rsidR="00D66FF2" w:rsidRPr="00D7273F" w:rsidRDefault="00D66FF2" w:rsidP="00BB6F00">
            <w:pPr>
              <w:pStyle w:val="rowtabella0"/>
              <w:jc w:val="center"/>
              <w:rPr>
                <w:color w:val="002060"/>
              </w:rPr>
            </w:pPr>
            <w:r w:rsidRPr="00584589">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0820A" w14:textId="77777777" w:rsidR="00D66FF2" w:rsidRPr="0048546F" w:rsidRDefault="00D66FF2" w:rsidP="00BB6F00">
            <w:pPr>
              <w:jc w:val="center"/>
              <w:rPr>
                <w:rFonts w:ascii="Arial" w:hAnsi="Arial" w:cs="Arial"/>
                <w:color w:val="002060"/>
                <w:sz w:val="12"/>
                <w:szCs w:val="12"/>
              </w:rPr>
            </w:pPr>
          </w:p>
        </w:tc>
        <w:tc>
          <w:tcPr>
            <w:tcW w:w="24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98743" w14:textId="77777777" w:rsidR="00D66FF2" w:rsidRPr="00D7273F" w:rsidRDefault="00D66FF2" w:rsidP="00BB6F00">
            <w:pPr>
              <w:pStyle w:val="rowtabella0"/>
              <w:rPr>
                <w:color w:val="002060"/>
              </w:rPr>
            </w:pPr>
            <w:r w:rsidRPr="00584589">
              <w:rPr>
                <w:color w:val="002060"/>
                <w:highlight w:val="yellow"/>
              </w:rPr>
              <w:t>COMUNALE “E. CALBI” CATTOLICA VIA DEL PARTIGIANO, 4</w:t>
            </w:r>
          </w:p>
        </w:tc>
      </w:tr>
    </w:tbl>
    <w:p w14:paraId="126B3FB4" w14:textId="77777777" w:rsidR="00D66FF2" w:rsidRPr="00D7273F" w:rsidRDefault="00D66FF2" w:rsidP="00D66FF2">
      <w:pPr>
        <w:pStyle w:val="breakline"/>
        <w:rPr>
          <w:color w:val="002060"/>
        </w:rPr>
      </w:pPr>
    </w:p>
    <w:p w14:paraId="377793EA" w14:textId="77777777" w:rsidR="00D66FF2" w:rsidRPr="00D7273F" w:rsidRDefault="00D66FF2" w:rsidP="00D66FF2">
      <w:pPr>
        <w:pStyle w:val="sottotitolocampionato10"/>
        <w:rPr>
          <w:color w:val="002060"/>
        </w:rPr>
      </w:pPr>
      <w:r w:rsidRPr="00D7273F">
        <w:rPr>
          <w:color w:val="002060"/>
        </w:rPr>
        <w:t xml:space="preserve">GIRONE </w:t>
      </w:r>
      <w:r>
        <w:rPr>
          <w:color w:val="002060"/>
        </w:rPr>
        <w:t>6</w:t>
      </w:r>
    </w:p>
    <w:tbl>
      <w:tblPr>
        <w:tblpPr w:leftFromText="75" w:rightFromText="75" w:vertAnchor="text"/>
        <w:tblW w:w="9600" w:type="dxa"/>
        <w:tblCellMar>
          <w:left w:w="0" w:type="dxa"/>
          <w:right w:w="0" w:type="dxa"/>
        </w:tblCellMar>
        <w:tblLook w:val="04A0" w:firstRow="1" w:lastRow="0" w:firstColumn="1" w:lastColumn="0" w:noHBand="0" w:noVBand="1"/>
      </w:tblPr>
      <w:tblGrid>
        <w:gridCol w:w="704"/>
        <w:gridCol w:w="507"/>
        <w:gridCol w:w="1997"/>
        <w:gridCol w:w="1997"/>
        <w:gridCol w:w="699"/>
        <w:gridCol w:w="600"/>
        <w:gridCol w:w="600"/>
        <w:gridCol w:w="2496"/>
      </w:tblGrid>
      <w:tr w:rsidR="00D66FF2" w:rsidRPr="00D7273F" w14:paraId="694DE6F3" w14:textId="77777777" w:rsidTr="00BB6F00">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24257" w14:textId="77777777" w:rsidR="00D66FF2" w:rsidRPr="00D7273F" w:rsidRDefault="00D66FF2" w:rsidP="00BB6F00">
            <w:pPr>
              <w:pStyle w:val="headertabella0"/>
              <w:rPr>
                <w:color w:val="002060"/>
              </w:rPr>
            </w:pPr>
            <w:r w:rsidRPr="00D727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7BE47" w14:textId="77777777" w:rsidR="00D66FF2" w:rsidRPr="00D7273F" w:rsidRDefault="00D66FF2" w:rsidP="00BB6F00">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B65E4" w14:textId="77777777" w:rsidR="00D66FF2" w:rsidRPr="00D7273F" w:rsidRDefault="00D66FF2" w:rsidP="00BB6F00">
            <w:pPr>
              <w:pStyle w:val="headertabella0"/>
              <w:rPr>
                <w:color w:val="002060"/>
              </w:rPr>
            </w:pPr>
            <w:r w:rsidRPr="00D7273F">
              <w:rPr>
                <w:color w:val="002060"/>
              </w:rPr>
              <w:t>Squadra 1</w:t>
            </w:r>
          </w:p>
        </w:tc>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08E5F" w14:textId="77777777" w:rsidR="00D66FF2" w:rsidRPr="00D7273F" w:rsidRDefault="00D66FF2" w:rsidP="00BB6F00">
            <w:pPr>
              <w:pStyle w:val="headertabella0"/>
              <w:rPr>
                <w:color w:val="002060"/>
              </w:rPr>
            </w:pPr>
            <w:r w:rsidRPr="00D7273F">
              <w:rPr>
                <w:color w:val="002060"/>
              </w:rPr>
              <w:t>Squadra 2</w:t>
            </w:r>
          </w:p>
        </w:tc>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286A0" w14:textId="77777777" w:rsidR="00D66FF2" w:rsidRPr="00D7273F" w:rsidRDefault="00D66FF2" w:rsidP="00BB6F00">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3927C" w14:textId="77777777" w:rsidR="00D66FF2" w:rsidRPr="00D7273F" w:rsidRDefault="00D66FF2" w:rsidP="00BB6F00">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785EC" w14:textId="77777777" w:rsidR="00D66FF2" w:rsidRPr="00D7273F" w:rsidRDefault="00D66FF2" w:rsidP="00BB6F00">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4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997B5" w14:textId="77777777" w:rsidR="00D66FF2" w:rsidRPr="00D7273F" w:rsidRDefault="00D66FF2" w:rsidP="00BB6F00">
            <w:pPr>
              <w:pStyle w:val="headertabella0"/>
              <w:rPr>
                <w:color w:val="002060"/>
              </w:rPr>
            </w:pPr>
            <w:r w:rsidRPr="00D7273F">
              <w:rPr>
                <w:color w:val="002060"/>
              </w:rPr>
              <w:t>Impianto</w:t>
            </w:r>
          </w:p>
        </w:tc>
      </w:tr>
      <w:tr w:rsidR="00D66FF2" w:rsidRPr="00D7273F" w14:paraId="0D3C1360" w14:textId="77777777" w:rsidTr="00BB6F00">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1DD34" w14:textId="77777777" w:rsidR="00D66FF2" w:rsidRPr="006B03AE" w:rsidRDefault="00D66FF2" w:rsidP="00BB6F00">
            <w:pPr>
              <w:pStyle w:val="rowtabella0"/>
              <w:rPr>
                <w:color w:val="002060"/>
                <w:highlight w:val="yellow"/>
              </w:rPr>
            </w:pPr>
            <w:r w:rsidRPr="006B03AE">
              <w:rPr>
                <w:color w:val="002060"/>
                <w:highlight w:val="yellow"/>
              </w:rPr>
              <w:t>2</w:t>
            </w:r>
            <w:r>
              <w:rPr>
                <w:color w:val="002060"/>
                <w:highlight w:val="yellow"/>
              </w:rPr>
              <w:t>7</w:t>
            </w:r>
            <w:r w:rsidRPr="006B03AE">
              <w:rPr>
                <w:color w:val="002060"/>
                <w:highlight w:val="yellow"/>
              </w:rPr>
              <w:t>/09/2024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076F" w14:textId="77777777" w:rsidR="00D66FF2" w:rsidRPr="006B03AE" w:rsidRDefault="00D66FF2" w:rsidP="00BB6F00">
            <w:pPr>
              <w:pStyle w:val="rowtabella0"/>
              <w:jc w:val="center"/>
              <w:rPr>
                <w:color w:val="002060"/>
                <w:highlight w:val="yellow"/>
              </w:rPr>
            </w:pPr>
            <w:r w:rsidRPr="006B03AE">
              <w:rPr>
                <w:color w:val="002060"/>
                <w:highlight w:val="yellow"/>
              </w:rPr>
              <w:t>2 A</w:t>
            </w:r>
          </w:p>
        </w:tc>
        <w:tc>
          <w:tcPr>
            <w:tcW w:w="19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9E43F" w14:textId="77777777" w:rsidR="00D66FF2" w:rsidRPr="006B03AE" w:rsidRDefault="00D66FF2" w:rsidP="00BB6F00">
            <w:pPr>
              <w:pStyle w:val="rowtabella0"/>
              <w:rPr>
                <w:color w:val="002060"/>
                <w:highlight w:val="yellow"/>
              </w:rPr>
            </w:pPr>
            <w:r>
              <w:rPr>
                <w:color w:val="002060"/>
                <w:highlight w:val="yellow"/>
              </w:rPr>
              <w:t>FUTSAL ANCONA</w:t>
            </w:r>
          </w:p>
        </w:tc>
        <w:tc>
          <w:tcPr>
            <w:tcW w:w="19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62432" w14:textId="77777777" w:rsidR="00D66FF2" w:rsidRPr="006B03AE" w:rsidRDefault="00D66FF2" w:rsidP="00BB6F00">
            <w:pPr>
              <w:pStyle w:val="rowtabella0"/>
              <w:rPr>
                <w:color w:val="002060"/>
                <w:highlight w:val="yellow"/>
              </w:rPr>
            </w:pPr>
            <w:r>
              <w:rPr>
                <w:color w:val="002060"/>
                <w:highlight w:val="yellow"/>
              </w:rPr>
              <w:t>CANDIA BARACCOLA ASPIO</w:t>
            </w:r>
          </w:p>
        </w:tc>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6DCD" w14:textId="77777777" w:rsidR="00D66FF2" w:rsidRPr="0048546F" w:rsidRDefault="00D66FF2" w:rsidP="00BB6F00">
            <w:pPr>
              <w:rPr>
                <w:rFonts w:ascii="Arial" w:hAnsi="Arial" w:cs="Arial"/>
                <w:color w:val="002060"/>
                <w:sz w:val="12"/>
                <w:szCs w:val="12"/>
              </w:rPr>
            </w:pPr>
            <w:r w:rsidRPr="0048546F">
              <w:rPr>
                <w:rFonts w:ascii="Arial" w:hAnsi="Arial" w:cs="Arial"/>
                <w:color w:val="002060"/>
                <w:sz w:val="12"/>
                <w:szCs w:val="12"/>
              </w:rPr>
              <w:t>09/10/2024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C30EF" w14:textId="77777777" w:rsidR="00D66FF2" w:rsidRPr="00D7273F" w:rsidRDefault="00D66FF2" w:rsidP="00BB6F00">
            <w:pPr>
              <w:pStyle w:val="rowtabella0"/>
              <w:jc w:val="center"/>
              <w:rPr>
                <w:color w:val="002060"/>
              </w:rPr>
            </w:pPr>
            <w:r>
              <w:rPr>
                <w:color w:val="002060"/>
                <w:highlight w:val="yellow"/>
              </w:rPr>
              <w:t>21:</w:t>
            </w:r>
            <w:r w:rsidRPr="0048546F">
              <w:rPr>
                <w:color w:val="002060"/>
                <w:highlight w:val="yellow"/>
              </w:rPr>
              <w:t>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0408" w14:textId="77777777" w:rsidR="00D66FF2" w:rsidRPr="0048546F" w:rsidRDefault="00D66FF2" w:rsidP="00BB6F00">
            <w:pPr>
              <w:jc w:val="center"/>
              <w:rPr>
                <w:rFonts w:ascii="Arial" w:hAnsi="Arial" w:cs="Arial"/>
                <w:color w:val="002060"/>
                <w:sz w:val="12"/>
                <w:szCs w:val="12"/>
              </w:rPr>
            </w:pPr>
          </w:p>
        </w:tc>
        <w:tc>
          <w:tcPr>
            <w:tcW w:w="24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DA47C" w14:textId="77777777" w:rsidR="00D66FF2" w:rsidRPr="00D7273F" w:rsidRDefault="00D66FF2" w:rsidP="00BB6F00">
            <w:pPr>
              <w:pStyle w:val="rowtabella0"/>
              <w:rPr>
                <w:color w:val="002060"/>
              </w:rPr>
            </w:pPr>
          </w:p>
        </w:tc>
      </w:tr>
      <w:tr w:rsidR="00D66FF2" w:rsidRPr="00D7273F" w14:paraId="046423E8" w14:textId="77777777" w:rsidTr="00BB6F00">
        <w:tc>
          <w:tcPr>
            <w:tcW w:w="7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FF3C2" w14:textId="77777777" w:rsidR="00D66FF2" w:rsidRPr="006B03AE" w:rsidRDefault="00D66FF2" w:rsidP="00BB6F00">
            <w:pPr>
              <w:pStyle w:val="rowtabella0"/>
              <w:rPr>
                <w:color w:val="002060"/>
                <w:highlight w:val="yellow"/>
              </w:rPr>
            </w:pPr>
            <w:r w:rsidRPr="006B03AE">
              <w:rPr>
                <w:color w:val="002060"/>
                <w:highlight w:val="yellow"/>
              </w:rPr>
              <w:t>28/09/2024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747EB" w14:textId="77777777" w:rsidR="00D66FF2" w:rsidRPr="006B03AE" w:rsidRDefault="00D66FF2" w:rsidP="00BB6F00">
            <w:pPr>
              <w:pStyle w:val="rowtabella0"/>
              <w:jc w:val="center"/>
              <w:rPr>
                <w:color w:val="002060"/>
                <w:highlight w:val="yellow"/>
              </w:rPr>
            </w:pPr>
            <w:r w:rsidRPr="006B03AE">
              <w:rPr>
                <w:color w:val="002060"/>
                <w:highlight w:val="yellow"/>
              </w:rPr>
              <w:t>2 A</w:t>
            </w:r>
          </w:p>
        </w:tc>
        <w:tc>
          <w:tcPr>
            <w:tcW w:w="19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EF888" w14:textId="77777777" w:rsidR="00D66FF2" w:rsidRPr="006B03AE" w:rsidRDefault="00D66FF2" w:rsidP="00BB6F00">
            <w:pPr>
              <w:pStyle w:val="rowtabella0"/>
              <w:rPr>
                <w:color w:val="002060"/>
                <w:highlight w:val="yellow"/>
              </w:rPr>
            </w:pPr>
            <w:r>
              <w:rPr>
                <w:color w:val="002060"/>
                <w:highlight w:val="yellow"/>
              </w:rPr>
              <w:t>CASENUOVE</w:t>
            </w:r>
          </w:p>
        </w:tc>
        <w:tc>
          <w:tcPr>
            <w:tcW w:w="19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16467" w14:textId="77777777" w:rsidR="00D66FF2" w:rsidRPr="006B03AE" w:rsidRDefault="00D66FF2" w:rsidP="00BB6F00">
            <w:pPr>
              <w:pStyle w:val="rowtabella0"/>
              <w:rPr>
                <w:color w:val="002060"/>
                <w:highlight w:val="yellow"/>
              </w:rPr>
            </w:pPr>
            <w:r>
              <w:rPr>
                <w:color w:val="002060"/>
                <w:highlight w:val="yellow"/>
              </w:rPr>
              <w:t>SANTA MARIA NUOVA A.S.D.</w:t>
            </w:r>
          </w:p>
        </w:tc>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5ABF2" w14:textId="77777777" w:rsidR="00D66FF2" w:rsidRPr="00D7273F" w:rsidRDefault="00D66FF2" w:rsidP="00BB6F0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254D" w14:textId="77777777" w:rsidR="00D66FF2" w:rsidRPr="00D7273F" w:rsidRDefault="00D66FF2" w:rsidP="00BB6F00">
            <w:pPr>
              <w:pStyle w:val="rowtabella0"/>
              <w:jc w:val="center"/>
              <w:rPr>
                <w:color w:val="002060"/>
              </w:rPr>
            </w:pPr>
            <w:r w:rsidRPr="0048546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DD244" w14:textId="77777777" w:rsidR="00D66FF2" w:rsidRPr="0048546F" w:rsidRDefault="00D66FF2" w:rsidP="00BB6F00">
            <w:pPr>
              <w:jc w:val="center"/>
              <w:rPr>
                <w:rFonts w:ascii="Arial" w:hAnsi="Arial" w:cs="Arial"/>
                <w:color w:val="002060"/>
                <w:sz w:val="12"/>
                <w:szCs w:val="12"/>
              </w:rPr>
            </w:pPr>
            <w:r w:rsidRPr="0048546F">
              <w:rPr>
                <w:rFonts w:ascii="Arial" w:hAnsi="Arial" w:cs="Arial"/>
                <w:color w:val="002060"/>
                <w:sz w:val="12"/>
                <w:szCs w:val="12"/>
              </w:rPr>
              <w:t>21:30</w:t>
            </w:r>
          </w:p>
        </w:tc>
        <w:tc>
          <w:tcPr>
            <w:tcW w:w="24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845A2" w14:textId="77777777" w:rsidR="00D66FF2" w:rsidRPr="00D7273F" w:rsidRDefault="00D66FF2" w:rsidP="00BB6F00">
            <w:pPr>
              <w:pStyle w:val="rowtabella0"/>
              <w:rPr>
                <w:color w:val="002060"/>
              </w:rPr>
            </w:pPr>
          </w:p>
        </w:tc>
      </w:tr>
    </w:tbl>
    <w:p w14:paraId="10C23CC6" w14:textId="77777777" w:rsidR="00D66FF2" w:rsidRPr="00D7273F" w:rsidRDefault="00D66FF2" w:rsidP="00D66FF2">
      <w:pPr>
        <w:pStyle w:val="breakline"/>
        <w:rPr>
          <w:rFonts w:eastAsiaTheme="minorEastAsia"/>
          <w:color w:val="002060"/>
        </w:rPr>
      </w:pPr>
    </w:p>
    <w:p w14:paraId="06A221F8" w14:textId="77777777" w:rsidR="00D66FF2" w:rsidRPr="000A650D" w:rsidRDefault="00D66FF2" w:rsidP="00D66FF2">
      <w:pPr>
        <w:pStyle w:val="titoloprinc0"/>
        <w:rPr>
          <w:color w:val="002060"/>
        </w:rPr>
      </w:pPr>
      <w:r w:rsidRPr="000A650D">
        <w:rPr>
          <w:color w:val="002060"/>
        </w:rPr>
        <w:t>PROGRAMMA GARE</w:t>
      </w:r>
    </w:p>
    <w:p w14:paraId="14FDD6C0" w14:textId="77777777" w:rsidR="00D66FF2" w:rsidRDefault="00D66FF2" w:rsidP="00D66FF2">
      <w:pPr>
        <w:pStyle w:val="breakline"/>
        <w:rPr>
          <w:color w:val="002060"/>
        </w:rPr>
      </w:pPr>
    </w:p>
    <w:p w14:paraId="491A12D2" w14:textId="77777777" w:rsidR="00913BC9" w:rsidRPr="00F004E7" w:rsidRDefault="00913BC9" w:rsidP="00913BC9">
      <w:pPr>
        <w:pStyle w:val="sottotitolocampionato10"/>
        <w:rPr>
          <w:color w:val="002060"/>
        </w:rPr>
      </w:pPr>
      <w:r w:rsidRPr="00F004E7">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913BC9" w:rsidRPr="00F004E7" w14:paraId="61A8035C"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0DB02"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E919A"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48B6C"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59D33"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CAE2E"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2EFE8"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A5EEA"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2813E14A"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95BDC9" w14:textId="77777777" w:rsidR="00913BC9" w:rsidRPr="00F004E7" w:rsidRDefault="00913BC9" w:rsidP="00BB6F00">
            <w:pPr>
              <w:pStyle w:val="rowtabella0"/>
              <w:rPr>
                <w:color w:val="002060"/>
              </w:rPr>
            </w:pPr>
            <w:r w:rsidRPr="00F004E7">
              <w:rPr>
                <w:color w:val="002060"/>
              </w:rPr>
              <w:t>GNANO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E87EF" w14:textId="77777777" w:rsidR="00913BC9" w:rsidRPr="00F004E7" w:rsidRDefault="00913BC9" w:rsidP="00BB6F00">
            <w:pPr>
              <w:pStyle w:val="rowtabella0"/>
              <w:rPr>
                <w:color w:val="002060"/>
              </w:rPr>
            </w:pPr>
            <w:r w:rsidRPr="00F004E7">
              <w:rPr>
                <w:color w:val="002060"/>
              </w:rPr>
              <w:t>AUDAX CALCIO PIOBBICO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1B357"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9F071" w14:textId="77777777" w:rsidR="00913BC9" w:rsidRPr="00F004E7" w:rsidRDefault="00913BC9" w:rsidP="00BB6F00">
            <w:pPr>
              <w:pStyle w:val="rowtabella0"/>
              <w:rPr>
                <w:color w:val="002060"/>
              </w:rPr>
            </w:pPr>
            <w:r w:rsidRPr="00F004E7">
              <w:rPr>
                <w:color w:val="002060"/>
              </w:rPr>
              <w:t>27/09/2024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9DEBD" w14:textId="77777777" w:rsidR="00913BC9" w:rsidRPr="00F004E7" w:rsidRDefault="00913BC9" w:rsidP="00BB6F00">
            <w:pPr>
              <w:pStyle w:val="rowtabella0"/>
              <w:rPr>
                <w:color w:val="002060"/>
              </w:rPr>
            </w:pPr>
            <w:r w:rsidRPr="00F004E7">
              <w:rPr>
                <w:color w:val="002060"/>
              </w:rPr>
              <w:t>5493 PALA BIVIO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2E1A2" w14:textId="77777777" w:rsidR="00913BC9" w:rsidRPr="00F004E7" w:rsidRDefault="00913BC9" w:rsidP="00BB6F00">
            <w:pPr>
              <w:pStyle w:val="rowtabella0"/>
              <w:rPr>
                <w:color w:val="002060"/>
              </w:rPr>
            </w:pPr>
            <w:r w:rsidRPr="00F004E7">
              <w:rPr>
                <w:color w:val="002060"/>
              </w:rPr>
              <w:t>FERMIGNANO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6F00D" w14:textId="77777777" w:rsidR="00913BC9" w:rsidRPr="00F004E7" w:rsidRDefault="00913BC9" w:rsidP="00BB6F00">
            <w:pPr>
              <w:pStyle w:val="rowtabella0"/>
              <w:rPr>
                <w:color w:val="002060"/>
              </w:rPr>
            </w:pPr>
            <w:r w:rsidRPr="00F004E7">
              <w:rPr>
                <w:color w:val="002060"/>
              </w:rPr>
              <w:t>VIA DELL'INDUSTRIA</w:t>
            </w:r>
          </w:p>
        </w:tc>
      </w:tr>
      <w:tr w:rsidR="00913BC9" w:rsidRPr="00F004E7" w14:paraId="0E338AD4"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B6A110" w14:textId="77777777" w:rsidR="00913BC9" w:rsidRPr="00F004E7" w:rsidRDefault="00913BC9" w:rsidP="00BB6F00">
            <w:pPr>
              <w:pStyle w:val="rowtabella0"/>
              <w:rPr>
                <w:color w:val="002060"/>
              </w:rPr>
            </w:pPr>
            <w:r w:rsidRPr="00F004E7">
              <w:rPr>
                <w:color w:val="002060"/>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D99BD" w14:textId="77777777" w:rsidR="00913BC9" w:rsidRPr="00F004E7" w:rsidRDefault="00913BC9" w:rsidP="00BB6F00">
            <w:pPr>
              <w:pStyle w:val="rowtabella0"/>
              <w:rPr>
                <w:color w:val="002060"/>
              </w:rPr>
            </w:pPr>
            <w:r w:rsidRPr="00F004E7">
              <w:rPr>
                <w:color w:val="002060"/>
              </w:rPr>
              <w:t>URBINO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FA09A"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9135F3" w14:textId="77777777" w:rsidR="00913BC9" w:rsidRPr="00F004E7" w:rsidRDefault="00913BC9" w:rsidP="00BB6F00">
            <w:pPr>
              <w:pStyle w:val="rowtabella0"/>
              <w:rPr>
                <w:color w:val="002060"/>
              </w:rPr>
            </w:pPr>
            <w:r w:rsidRPr="00F004E7">
              <w:rPr>
                <w:color w:val="002060"/>
              </w:rPr>
              <w:t>01/10/2024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F7B60" w14:textId="77777777" w:rsidR="00913BC9" w:rsidRPr="00F004E7" w:rsidRDefault="00913BC9" w:rsidP="00BB6F00">
            <w:pPr>
              <w:pStyle w:val="rowtabella0"/>
              <w:rPr>
                <w:color w:val="002060"/>
              </w:rPr>
            </w:pPr>
            <w:r w:rsidRPr="00F004E7">
              <w:rPr>
                <w:color w:val="002060"/>
              </w:rPr>
              <w:t>5133 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BCF262" w14:textId="77777777" w:rsidR="00913BC9" w:rsidRPr="00F004E7" w:rsidRDefault="00913BC9" w:rsidP="00BB6F00">
            <w:pPr>
              <w:pStyle w:val="rowtabella0"/>
              <w:rPr>
                <w:color w:val="002060"/>
              </w:rPr>
            </w:pPr>
            <w:r w:rsidRPr="00F004E7">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B71A5" w14:textId="77777777" w:rsidR="00913BC9" w:rsidRPr="00F004E7" w:rsidRDefault="00913BC9" w:rsidP="00BB6F00">
            <w:pPr>
              <w:pStyle w:val="rowtabella0"/>
              <w:rPr>
                <w:color w:val="002060"/>
              </w:rPr>
            </w:pPr>
            <w:r w:rsidRPr="00F004E7">
              <w:rPr>
                <w:color w:val="002060"/>
              </w:rPr>
              <w:t>VIA ANTONIO ROSMINI 22/B</w:t>
            </w:r>
          </w:p>
        </w:tc>
      </w:tr>
    </w:tbl>
    <w:p w14:paraId="6A61B038" w14:textId="77777777" w:rsidR="00913BC9" w:rsidRPr="00F004E7" w:rsidRDefault="00913BC9" w:rsidP="00913BC9">
      <w:pPr>
        <w:pStyle w:val="breakline"/>
        <w:rPr>
          <w:rFonts w:eastAsiaTheme="minorEastAsia"/>
          <w:color w:val="002060"/>
        </w:rPr>
      </w:pPr>
    </w:p>
    <w:p w14:paraId="40B23FF1" w14:textId="77777777" w:rsidR="00913BC9" w:rsidRPr="00F004E7" w:rsidRDefault="00913BC9" w:rsidP="00913BC9">
      <w:pPr>
        <w:pStyle w:val="breakline"/>
        <w:rPr>
          <w:color w:val="002060"/>
        </w:rPr>
      </w:pPr>
    </w:p>
    <w:p w14:paraId="114BD419" w14:textId="77777777" w:rsidR="00913BC9" w:rsidRPr="00F004E7" w:rsidRDefault="00913BC9" w:rsidP="00913BC9">
      <w:pPr>
        <w:pStyle w:val="breakline"/>
        <w:rPr>
          <w:color w:val="002060"/>
        </w:rPr>
      </w:pPr>
    </w:p>
    <w:p w14:paraId="25148ADE" w14:textId="77777777" w:rsidR="00913BC9" w:rsidRPr="00F004E7" w:rsidRDefault="00913BC9" w:rsidP="00913BC9">
      <w:pPr>
        <w:pStyle w:val="sottotitolocampionato10"/>
        <w:rPr>
          <w:color w:val="002060"/>
        </w:rPr>
      </w:pPr>
      <w:r w:rsidRPr="00F004E7">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57003F92"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01A93"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84E86"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92B57"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09F72"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18F09"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93612"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C164C"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2B498EA1"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939556" w14:textId="77777777" w:rsidR="00913BC9" w:rsidRPr="00F004E7" w:rsidRDefault="00913BC9" w:rsidP="00BB6F00">
            <w:pPr>
              <w:pStyle w:val="rowtabella0"/>
              <w:rPr>
                <w:color w:val="002060"/>
              </w:rPr>
            </w:pPr>
            <w:r w:rsidRPr="00F004E7">
              <w:rPr>
                <w:color w:val="002060"/>
              </w:rPr>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4E128" w14:textId="77777777" w:rsidR="00913BC9" w:rsidRPr="00F004E7" w:rsidRDefault="00913BC9" w:rsidP="00BB6F00">
            <w:pPr>
              <w:pStyle w:val="rowtabella0"/>
              <w:rPr>
                <w:color w:val="002060"/>
              </w:rPr>
            </w:pPr>
            <w:r w:rsidRPr="00F004E7">
              <w:rPr>
                <w:color w:val="002060"/>
              </w:rPr>
              <w:t>URBINO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E77FF"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E61E2" w14:textId="77777777" w:rsidR="00913BC9" w:rsidRPr="00F004E7" w:rsidRDefault="00913BC9" w:rsidP="00BB6F00">
            <w:pPr>
              <w:pStyle w:val="rowtabella0"/>
              <w:rPr>
                <w:color w:val="002060"/>
              </w:rPr>
            </w:pPr>
            <w:r w:rsidRPr="00F004E7">
              <w:rPr>
                <w:color w:val="002060"/>
              </w:rPr>
              <w:t>04/10/2024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DD253" w14:textId="77777777" w:rsidR="00913BC9" w:rsidRPr="00F004E7" w:rsidRDefault="00913BC9" w:rsidP="00BB6F00">
            <w:pPr>
              <w:pStyle w:val="rowtabella0"/>
              <w:rPr>
                <w:color w:val="002060"/>
              </w:rPr>
            </w:pPr>
            <w:r w:rsidRPr="00F004E7">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A8EF8" w14:textId="77777777" w:rsidR="00913BC9" w:rsidRPr="00F004E7" w:rsidRDefault="00913BC9" w:rsidP="00BB6F00">
            <w:pPr>
              <w:pStyle w:val="rowtabella0"/>
              <w:rPr>
                <w:color w:val="002060"/>
              </w:rPr>
            </w:pPr>
            <w:r w:rsidRPr="00F004E7">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BB19C" w14:textId="77777777" w:rsidR="00913BC9" w:rsidRPr="00F004E7" w:rsidRDefault="00913BC9" w:rsidP="00BB6F00">
            <w:pPr>
              <w:pStyle w:val="rowtabella0"/>
              <w:rPr>
                <w:color w:val="002060"/>
              </w:rPr>
            </w:pPr>
            <w:r w:rsidRPr="00F004E7">
              <w:rPr>
                <w:color w:val="002060"/>
              </w:rPr>
              <w:t>VIA GIOVANNI XXIII</w:t>
            </w:r>
          </w:p>
        </w:tc>
      </w:tr>
      <w:tr w:rsidR="00913BC9" w:rsidRPr="00F004E7" w14:paraId="23EA367F"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F191FA" w14:textId="77777777" w:rsidR="00913BC9" w:rsidRPr="00F004E7" w:rsidRDefault="00913BC9" w:rsidP="00BB6F00">
            <w:pPr>
              <w:pStyle w:val="rowtabella0"/>
              <w:rPr>
                <w:color w:val="002060"/>
              </w:rPr>
            </w:pPr>
            <w:r w:rsidRPr="00F004E7">
              <w:rPr>
                <w:color w:val="002060"/>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79F558" w14:textId="77777777" w:rsidR="00913BC9" w:rsidRPr="00F004E7" w:rsidRDefault="00913BC9" w:rsidP="00BB6F00">
            <w:pPr>
              <w:pStyle w:val="rowtabella0"/>
              <w:rPr>
                <w:color w:val="002060"/>
              </w:rPr>
            </w:pPr>
            <w:r w:rsidRPr="00F004E7">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5FC6C"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7191B3" w14:textId="77777777" w:rsidR="00913BC9" w:rsidRPr="00F004E7" w:rsidRDefault="00913BC9" w:rsidP="00BB6F00">
            <w:pPr>
              <w:pStyle w:val="rowtabella0"/>
              <w:rPr>
                <w:color w:val="002060"/>
              </w:rPr>
            </w:pPr>
            <w:r w:rsidRPr="00F004E7">
              <w:rPr>
                <w:color w:val="002060"/>
              </w:rPr>
              <w:t>04/10/2024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EF7165" w14:textId="77777777" w:rsidR="00913BC9" w:rsidRPr="00F004E7" w:rsidRDefault="00913BC9" w:rsidP="00BB6F00">
            <w:pPr>
              <w:pStyle w:val="rowtabella0"/>
              <w:rPr>
                <w:color w:val="002060"/>
              </w:rPr>
            </w:pPr>
            <w:r w:rsidRPr="00F004E7">
              <w:rPr>
                <w:color w:val="002060"/>
              </w:rPr>
              <w:t>5133 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DE02CA" w14:textId="77777777" w:rsidR="00913BC9" w:rsidRPr="00F004E7" w:rsidRDefault="00913BC9" w:rsidP="00BB6F00">
            <w:pPr>
              <w:pStyle w:val="rowtabella0"/>
              <w:rPr>
                <w:color w:val="002060"/>
              </w:rPr>
            </w:pPr>
            <w:r w:rsidRPr="00F004E7">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DC3B8" w14:textId="77777777" w:rsidR="00913BC9" w:rsidRPr="00F004E7" w:rsidRDefault="00913BC9" w:rsidP="00BB6F00">
            <w:pPr>
              <w:pStyle w:val="rowtabella0"/>
              <w:rPr>
                <w:color w:val="002060"/>
              </w:rPr>
            </w:pPr>
            <w:r w:rsidRPr="00F004E7">
              <w:rPr>
                <w:color w:val="002060"/>
              </w:rPr>
              <w:t>VIA ANTONIO ROSMINI 22/B</w:t>
            </w:r>
          </w:p>
        </w:tc>
      </w:tr>
    </w:tbl>
    <w:p w14:paraId="6B397901" w14:textId="77777777" w:rsidR="00913BC9" w:rsidRPr="00F004E7" w:rsidRDefault="00913BC9" w:rsidP="00913BC9">
      <w:pPr>
        <w:pStyle w:val="breakline"/>
        <w:rPr>
          <w:rFonts w:eastAsiaTheme="minorEastAsia"/>
          <w:color w:val="002060"/>
        </w:rPr>
      </w:pPr>
    </w:p>
    <w:p w14:paraId="16E41786" w14:textId="77777777" w:rsidR="00913BC9" w:rsidRPr="00F004E7" w:rsidRDefault="00913BC9" w:rsidP="00913BC9">
      <w:pPr>
        <w:pStyle w:val="breakline"/>
        <w:rPr>
          <w:color w:val="002060"/>
        </w:rPr>
      </w:pPr>
    </w:p>
    <w:p w14:paraId="47672268" w14:textId="77777777" w:rsidR="00913BC9" w:rsidRPr="00F004E7" w:rsidRDefault="00913BC9" w:rsidP="00913BC9">
      <w:pPr>
        <w:pStyle w:val="breakline"/>
        <w:rPr>
          <w:color w:val="002060"/>
        </w:rPr>
      </w:pPr>
    </w:p>
    <w:p w14:paraId="5A9FC87F" w14:textId="77777777" w:rsidR="00913BC9" w:rsidRPr="00F004E7" w:rsidRDefault="00913BC9" w:rsidP="00913BC9">
      <w:pPr>
        <w:pStyle w:val="sottotitolocampionato10"/>
        <w:rPr>
          <w:color w:val="002060"/>
        </w:rPr>
      </w:pPr>
      <w:r w:rsidRPr="00F004E7">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18C2AC59"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B8C60"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5095C"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4B0AA"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A43F8"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E759B"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2A689"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B8678"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030DDFC6"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5A8475" w14:textId="77777777" w:rsidR="00913BC9" w:rsidRPr="00F004E7" w:rsidRDefault="00913BC9" w:rsidP="00BB6F00">
            <w:pPr>
              <w:pStyle w:val="rowtabella0"/>
              <w:rPr>
                <w:color w:val="002060"/>
              </w:rPr>
            </w:pPr>
            <w:proofErr w:type="gramStart"/>
            <w:r w:rsidRPr="00F004E7">
              <w:rPr>
                <w:color w:val="002060"/>
              </w:rPr>
              <w:t>CITTA</w:t>
            </w:r>
            <w:proofErr w:type="gramEnd"/>
            <w:r w:rsidRPr="00F004E7">
              <w:rPr>
                <w:color w:val="002060"/>
              </w:rPr>
              <w:t xml:space="preserve">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986A33" w14:textId="77777777" w:rsidR="00913BC9" w:rsidRPr="00F004E7" w:rsidRDefault="00913BC9" w:rsidP="00BB6F00">
            <w:pPr>
              <w:pStyle w:val="rowtabella0"/>
              <w:rPr>
                <w:color w:val="002060"/>
              </w:rPr>
            </w:pPr>
            <w:r w:rsidRPr="00F004E7">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EFD5E"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AECFE" w14:textId="77777777" w:rsidR="00913BC9" w:rsidRPr="00F004E7" w:rsidRDefault="00913BC9" w:rsidP="00BB6F00">
            <w:pPr>
              <w:pStyle w:val="rowtabella0"/>
              <w:rPr>
                <w:color w:val="002060"/>
              </w:rPr>
            </w:pPr>
            <w:r w:rsidRPr="00F004E7">
              <w:rPr>
                <w:color w:val="002060"/>
              </w:rPr>
              <w:t>27/09/2024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22B10E" w14:textId="77777777" w:rsidR="00913BC9" w:rsidRPr="00F004E7" w:rsidRDefault="00913BC9" w:rsidP="00BB6F00">
            <w:pPr>
              <w:pStyle w:val="rowtabella0"/>
              <w:rPr>
                <w:color w:val="002060"/>
              </w:rPr>
            </w:pPr>
            <w:r w:rsidRPr="00F004E7">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F2554" w14:textId="77777777" w:rsidR="00913BC9" w:rsidRPr="00F004E7" w:rsidRDefault="00913BC9" w:rsidP="00BB6F00">
            <w:pPr>
              <w:pStyle w:val="rowtabella0"/>
              <w:rPr>
                <w:color w:val="002060"/>
              </w:rPr>
            </w:pPr>
            <w:r w:rsidRPr="00F004E7">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7C6AD" w14:textId="77777777" w:rsidR="00913BC9" w:rsidRPr="00F004E7" w:rsidRDefault="00913BC9" w:rsidP="00BB6F00">
            <w:pPr>
              <w:pStyle w:val="rowtabella0"/>
              <w:rPr>
                <w:color w:val="002060"/>
              </w:rPr>
            </w:pPr>
            <w:r w:rsidRPr="00F004E7">
              <w:rPr>
                <w:color w:val="002060"/>
              </w:rPr>
              <w:t>VIA DELLO STADIO</w:t>
            </w:r>
          </w:p>
        </w:tc>
      </w:tr>
      <w:tr w:rsidR="00913BC9" w:rsidRPr="00F004E7" w14:paraId="16984925"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4E6B3F" w14:textId="77777777" w:rsidR="00913BC9" w:rsidRPr="00F004E7" w:rsidRDefault="00913BC9" w:rsidP="00BB6F00">
            <w:pPr>
              <w:pStyle w:val="rowtabella0"/>
              <w:rPr>
                <w:color w:val="002060"/>
              </w:rPr>
            </w:pPr>
            <w:r w:rsidRPr="00F004E7">
              <w:rPr>
                <w:color w:val="002060"/>
              </w:rPr>
              <w:t>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53232" w14:textId="77777777" w:rsidR="00913BC9" w:rsidRPr="00F004E7" w:rsidRDefault="00913BC9" w:rsidP="00BB6F00">
            <w:pPr>
              <w:pStyle w:val="rowtabella0"/>
              <w:rPr>
                <w:color w:val="002060"/>
              </w:rPr>
            </w:pPr>
            <w:r w:rsidRPr="00F004E7">
              <w:rPr>
                <w:color w:val="002060"/>
              </w:rPr>
              <w:t>DURANTINA SANTA CECILIA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37EA2"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EDD7DA" w14:textId="77777777" w:rsidR="00913BC9" w:rsidRPr="00F004E7" w:rsidRDefault="00913BC9" w:rsidP="00BB6F00">
            <w:pPr>
              <w:pStyle w:val="rowtabella0"/>
              <w:rPr>
                <w:color w:val="002060"/>
              </w:rPr>
            </w:pPr>
            <w:r w:rsidRPr="00F004E7">
              <w:rPr>
                <w:color w:val="002060"/>
              </w:rPr>
              <w:t>28/09/2024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EBF95" w14:textId="77777777" w:rsidR="00913BC9" w:rsidRPr="00F004E7" w:rsidRDefault="00913BC9" w:rsidP="00BB6F00">
            <w:pPr>
              <w:pStyle w:val="rowtabella0"/>
              <w:rPr>
                <w:color w:val="002060"/>
              </w:rPr>
            </w:pPr>
            <w:r w:rsidRPr="00F004E7">
              <w:rPr>
                <w:color w:val="002060"/>
              </w:rPr>
              <w:t>5139 PALESTRA POLO SCOLASTICO MICS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88747F" w14:textId="77777777" w:rsidR="00913BC9" w:rsidRPr="00F004E7" w:rsidRDefault="00913BC9" w:rsidP="00BB6F00">
            <w:pPr>
              <w:pStyle w:val="rowtabella0"/>
              <w:rPr>
                <w:color w:val="002060"/>
              </w:rPr>
            </w:pPr>
            <w:r w:rsidRPr="00F004E7">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E9FCE8" w14:textId="77777777" w:rsidR="00913BC9" w:rsidRPr="00F004E7" w:rsidRDefault="00913BC9" w:rsidP="00BB6F00">
            <w:pPr>
              <w:pStyle w:val="rowtabella0"/>
              <w:rPr>
                <w:color w:val="002060"/>
              </w:rPr>
            </w:pPr>
            <w:r w:rsidRPr="00F004E7">
              <w:rPr>
                <w:color w:val="002060"/>
              </w:rPr>
              <w:t>VIA VENEZIA 43</w:t>
            </w:r>
          </w:p>
        </w:tc>
      </w:tr>
    </w:tbl>
    <w:p w14:paraId="6B3AC364" w14:textId="77777777" w:rsidR="00913BC9" w:rsidRPr="00F004E7" w:rsidRDefault="00913BC9" w:rsidP="00913BC9">
      <w:pPr>
        <w:pStyle w:val="breakline"/>
        <w:rPr>
          <w:rFonts w:eastAsiaTheme="minorEastAsia"/>
          <w:color w:val="002060"/>
        </w:rPr>
      </w:pPr>
    </w:p>
    <w:p w14:paraId="4866C0F3" w14:textId="77777777" w:rsidR="00913BC9" w:rsidRPr="00F004E7" w:rsidRDefault="00913BC9" w:rsidP="00913BC9">
      <w:pPr>
        <w:pStyle w:val="breakline"/>
        <w:rPr>
          <w:color w:val="002060"/>
        </w:rPr>
      </w:pPr>
    </w:p>
    <w:p w14:paraId="2904FA3A" w14:textId="77777777" w:rsidR="00913BC9" w:rsidRPr="00F004E7" w:rsidRDefault="00913BC9" w:rsidP="00913BC9">
      <w:pPr>
        <w:pStyle w:val="breakline"/>
        <w:rPr>
          <w:color w:val="002060"/>
        </w:rPr>
      </w:pPr>
    </w:p>
    <w:p w14:paraId="3F0055A4" w14:textId="77777777" w:rsidR="00913BC9" w:rsidRPr="00F004E7" w:rsidRDefault="00913BC9" w:rsidP="00913BC9">
      <w:pPr>
        <w:pStyle w:val="sottotitolocampionato10"/>
        <w:rPr>
          <w:color w:val="002060"/>
        </w:rPr>
      </w:pPr>
      <w:r w:rsidRPr="00F004E7">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2477B8A6"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254DD"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E656C"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5B07C"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04D21"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BBAC9"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99C04"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32DFA"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1AD74433"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F37047" w14:textId="77777777" w:rsidR="00913BC9" w:rsidRPr="00F004E7" w:rsidRDefault="00913BC9" w:rsidP="00BB6F00">
            <w:pPr>
              <w:pStyle w:val="rowtabella0"/>
              <w:rPr>
                <w:color w:val="002060"/>
              </w:rPr>
            </w:pPr>
            <w:r w:rsidRPr="00F004E7">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72191" w14:textId="77777777" w:rsidR="00913BC9" w:rsidRPr="00F004E7" w:rsidRDefault="00913BC9" w:rsidP="00BB6F00">
            <w:pPr>
              <w:pStyle w:val="rowtabella0"/>
              <w:rPr>
                <w:color w:val="002060"/>
              </w:rPr>
            </w:pPr>
            <w:r w:rsidRPr="00F004E7">
              <w:rPr>
                <w:color w:val="002060"/>
              </w:rPr>
              <w:t>DURANTINA SANTA CECILIA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FA658"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DD62AD" w14:textId="77777777" w:rsidR="00913BC9" w:rsidRPr="00F004E7" w:rsidRDefault="00913BC9" w:rsidP="00BB6F00">
            <w:pPr>
              <w:pStyle w:val="rowtabella0"/>
              <w:rPr>
                <w:color w:val="002060"/>
              </w:rPr>
            </w:pPr>
            <w:r w:rsidRPr="00F004E7">
              <w:rPr>
                <w:color w:val="002060"/>
              </w:rPr>
              <w:t>04/10/2024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F3F1E" w14:textId="77777777" w:rsidR="00913BC9" w:rsidRPr="00F004E7" w:rsidRDefault="00913BC9" w:rsidP="00BB6F00">
            <w:pPr>
              <w:pStyle w:val="rowtabella0"/>
              <w:rPr>
                <w:color w:val="002060"/>
              </w:rPr>
            </w:pPr>
            <w:r w:rsidRPr="00F004E7">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54B8C" w14:textId="77777777" w:rsidR="00913BC9" w:rsidRPr="00F004E7" w:rsidRDefault="00913BC9" w:rsidP="00BB6F00">
            <w:pPr>
              <w:pStyle w:val="rowtabella0"/>
              <w:rPr>
                <w:color w:val="002060"/>
              </w:rPr>
            </w:pPr>
            <w:r w:rsidRPr="00F004E7">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0180B" w14:textId="77777777" w:rsidR="00913BC9" w:rsidRPr="00F004E7" w:rsidRDefault="00913BC9" w:rsidP="00BB6F00">
            <w:pPr>
              <w:pStyle w:val="rowtabella0"/>
              <w:rPr>
                <w:color w:val="002060"/>
              </w:rPr>
            </w:pPr>
            <w:r w:rsidRPr="00F004E7">
              <w:rPr>
                <w:color w:val="002060"/>
              </w:rPr>
              <w:t>VIA ROMA 201</w:t>
            </w:r>
          </w:p>
        </w:tc>
      </w:tr>
      <w:tr w:rsidR="00913BC9" w:rsidRPr="00F004E7" w14:paraId="6DC78EA6"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602913" w14:textId="77777777" w:rsidR="00913BC9" w:rsidRPr="00F004E7" w:rsidRDefault="00913BC9" w:rsidP="00BB6F00">
            <w:pPr>
              <w:pStyle w:val="rowtabella0"/>
              <w:rPr>
                <w:color w:val="002060"/>
              </w:rPr>
            </w:pPr>
            <w:r w:rsidRPr="00F004E7">
              <w:rPr>
                <w:color w:val="002060"/>
              </w:rPr>
              <w:t>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4A1DC" w14:textId="77777777" w:rsidR="00913BC9" w:rsidRPr="00F004E7" w:rsidRDefault="00913BC9" w:rsidP="00BB6F00">
            <w:pPr>
              <w:pStyle w:val="rowtabella0"/>
              <w:rPr>
                <w:color w:val="002060"/>
              </w:rPr>
            </w:pPr>
            <w:proofErr w:type="gramStart"/>
            <w:r w:rsidRPr="00F004E7">
              <w:rPr>
                <w:color w:val="002060"/>
              </w:rPr>
              <w:t>CITTA</w:t>
            </w:r>
            <w:proofErr w:type="gramEnd"/>
            <w:r w:rsidRPr="00F004E7">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92343D"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ACE4B" w14:textId="77777777" w:rsidR="00913BC9" w:rsidRPr="00F004E7" w:rsidRDefault="00913BC9" w:rsidP="00BB6F00">
            <w:pPr>
              <w:pStyle w:val="rowtabella0"/>
              <w:rPr>
                <w:color w:val="002060"/>
              </w:rPr>
            </w:pPr>
            <w:r w:rsidRPr="00F004E7">
              <w:rPr>
                <w:color w:val="002060"/>
              </w:rPr>
              <w:t>05/10/2024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8EDAF" w14:textId="77777777" w:rsidR="00913BC9" w:rsidRPr="00F004E7" w:rsidRDefault="00913BC9" w:rsidP="00BB6F00">
            <w:pPr>
              <w:pStyle w:val="rowtabella0"/>
              <w:rPr>
                <w:color w:val="002060"/>
              </w:rPr>
            </w:pPr>
            <w:r w:rsidRPr="00F004E7">
              <w:rPr>
                <w:color w:val="002060"/>
              </w:rPr>
              <w:t>5116 PALESTRA CONUMALE DI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335A2" w14:textId="77777777" w:rsidR="00913BC9" w:rsidRPr="00F004E7" w:rsidRDefault="00913BC9" w:rsidP="00BB6F00">
            <w:pPr>
              <w:pStyle w:val="rowtabella0"/>
              <w:rPr>
                <w:color w:val="002060"/>
              </w:rPr>
            </w:pPr>
            <w:r w:rsidRPr="00F004E7">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ED4047" w14:textId="77777777" w:rsidR="00913BC9" w:rsidRPr="00F004E7" w:rsidRDefault="00913BC9" w:rsidP="00BB6F00">
            <w:pPr>
              <w:pStyle w:val="rowtabella0"/>
              <w:rPr>
                <w:color w:val="002060"/>
              </w:rPr>
            </w:pPr>
            <w:r w:rsidRPr="00F004E7">
              <w:rPr>
                <w:color w:val="002060"/>
              </w:rPr>
              <w:t>VIA MONTESSORI LOC. ANGELI</w:t>
            </w:r>
          </w:p>
        </w:tc>
      </w:tr>
    </w:tbl>
    <w:p w14:paraId="1BB8729D" w14:textId="77777777" w:rsidR="00913BC9" w:rsidRPr="00F004E7" w:rsidRDefault="00913BC9" w:rsidP="00913BC9">
      <w:pPr>
        <w:pStyle w:val="breakline"/>
        <w:rPr>
          <w:rFonts w:eastAsiaTheme="minorEastAsia"/>
          <w:color w:val="002060"/>
        </w:rPr>
      </w:pPr>
    </w:p>
    <w:p w14:paraId="0E11B1B4" w14:textId="77777777" w:rsidR="00913BC9" w:rsidRPr="00F004E7" w:rsidRDefault="00913BC9" w:rsidP="00913BC9">
      <w:pPr>
        <w:pStyle w:val="breakline"/>
        <w:rPr>
          <w:color w:val="002060"/>
        </w:rPr>
      </w:pPr>
    </w:p>
    <w:p w14:paraId="57DAF080" w14:textId="77777777" w:rsidR="00913BC9" w:rsidRPr="00F004E7" w:rsidRDefault="00913BC9" w:rsidP="00913BC9">
      <w:pPr>
        <w:pStyle w:val="breakline"/>
        <w:rPr>
          <w:color w:val="002060"/>
        </w:rPr>
      </w:pPr>
    </w:p>
    <w:p w14:paraId="05493B7D" w14:textId="77777777" w:rsidR="00913BC9" w:rsidRPr="00F004E7" w:rsidRDefault="00913BC9" w:rsidP="00913BC9">
      <w:pPr>
        <w:pStyle w:val="sottotitolocampionato10"/>
        <w:rPr>
          <w:color w:val="002060"/>
        </w:rPr>
      </w:pPr>
      <w:r w:rsidRPr="00F004E7">
        <w:rPr>
          <w:color w:val="002060"/>
        </w:rPr>
        <w:t>GIRONE 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913BC9" w:rsidRPr="00F004E7" w14:paraId="271D4EA6"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BEDD8"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06397"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975D1"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9A439"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DFB9E"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ABF3A"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70450"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041DA999"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5F0B20" w14:textId="77777777" w:rsidR="00913BC9" w:rsidRPr="00F004E7" w:rsidRDefault="00913BC9" w:rsidP="00BB6F00">
            <w:pPr>
              <w:pStyle w:val="rowtabella0"/>
              <w:rPr>
                <w:color w:val="002060"/>
              </w:rPr>
            </w:pPr>
            <w:r w:rsidRPr="00F004E7">
              <w:rPr>
                <w:color w:val="002060"/>
              </w:rPr>
              <w:t>GRADARA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3A95C8" w14:textId="77777777" w:rsidR="00913BC9" w:rsidRPr="00F004E7" w:rsidRDefault="00913BC9" w:rsidP="00BB6F00">
            <w:pPr>
              <w:pStyle w:val="rowtabella0"/>
              <w:rPr>
                <w:color w:val="002060"/>
              </w:rPr>
            </w:pPr>
            <w:r w:rsidRPr="00F004E7">
              <w:rPr>
                <w:color w:val="002060"/>
              </w:rPr>
              <w:t>ATLETICO CHIARAVALLE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90D440"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2B76BD" w14:textId="77777777" w:rsidR="00913BC9" w:rsidRPr="00F004E7" w:rsidRDefault="00913BC9" w:rsidP="00BB6F00">
            <w:pPr>
              <w:pStyle w:val="rowtabella0"/>
              <w:rPr>
                <w:color w:val="002060"/>
              </w:rPr>
            </w:pPr>
            <w:r w:rsidRPr="00F004E7">
              <w:rPr>
                <w:color w:val="002060"/>
              </w:rPr>
              <w:t>27/09/2024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77022F" w14:textId="77777777" w:rsidR="00913BC9" w:rsidRPr="00F004E7" w:rsidRDefault="00913BC9" w:rsidP="00BB6F00">
            <w:pPr>
              <w:pStyle w:val="rowtabella0"/>
              <w:rPr>
                <w:color w:val="002060"/>
              </w:rPr>
            </w:pPr>
            <w:r w:rsidRPr="00F004E7">
              <w:rPr>
                <w:color w:val="002060"/>
              </w:rPr>
              <w:t>7082 COMUNALE "E. CALBI"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9B9087" w14:textId="77777777" w:rsidR="00913BC9" w:rsidRPr="00F004E7" w:rsidRDefault="00913BC9" w:rsidP="00BB6F00">
            <w:pPr>
              <w:pStyle w:val="rowtabella0"/>
              <w:rPr>
                <w:color w:val="002060"/>
              </w:rPr>
            </w:pPr>
            <w:r w:rsidRPr="00F004E7">
              <w:rPr>
                <w:color w:val="002060"/>
              </w:rPr>
              <w:t>CATTOLICA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046183" w14:textId="77777777" w:rsidR="00913BC9" w:rsidRPr="00F004E7" w:rsidRDefault="00913BC9" w:rsidP="00BB6F00">
            <w:pPr>
              <w:pStyle w:val="rowtabella0"/>
              <w:rPr>
                <w:color w:val="002060"/>
              </w:rPr>
            </w:pPr>
            <w:r w:rsidRPr="00F004E7">
              <w:rPr>
                <w:color w:val="002060"/>
              </w:rPr>
              <w:t>VIA DEL PARTIGIAN0 4</w:t>
            </w:r>
          </w:p>
        </w:tc>
      </w:tr>
    </w:tbl>
    <w:p w14:paraId="00FFFF3E" w14:textId="77777777" w:rsidR="00913BC9" w:rsidRPr="00F004E7" w:rsidRDefault="00913BC9" w:rsidP="00913BC9">
      <w:pPr>
        <w:pStyle w:val="breakline"/>
        <w:rPr>
          <w:rFonts w:eastAsiaTheme="minorEastAsia"/>
          <w:color w:val="002060"/>
        </w:rPr>
      </w:pPr>
    </w:p>
    <w:p w14:paraId="77EFAAE3" w14:textId="77777777" w:rsidR="00913BC9" w:rsidRPr="00F004E7" w:rsidRDefault="00913BC9" w:rsidP="00913BC9">
      <w:pPr>
        <w:pStyle w:val="breakline"/>
        <w:rPr>
          <w:color w:val="002060"/>
        </w:rPr>
      </w:pPr>
    </w:p>
    <w:p w14:paraId="407BBD9A" w14:textId="77777777" w:rsidR="00913BC9" w:rsidRPr="00F004E7" w:rsidRDefault="00913BC9" w:rsidP="00913BC9">
      <w:pPr>
        <w:pStyle w:val="breakline"/>
        <w:rPr>
          <w:color w:val="002060"/>
        </w:rPr>
      </w:pPr>
    </w:p>
    <w:p w14:paraId="66259AFA" w14:textId="77777777" w:rsidR="00913BC9" w:rsidRPr="00F004E7" w:rsidRDefault="00913BC9" w:rsidP="00913BC9">
      <w:pPr>
        <w:pStyle w:val="sottotitolocampionato10"/>
        <w:rPr>
          <w:color w:val="002060"/>
        </w:rPr>
      </w:pPr>
      <w:r w:rsidRPr="00F004E7">
        <w:rPr>
          <w:color w:val="002060"/>
        </w:rPr>
        <w:t>GIRONE 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7A1B7582"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76773"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87F91"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2C0E2"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E6476"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0CBD8"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91A87"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B6696"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2EFA7054"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780772" w14:textId="77777777" w:rsidR="00913BC9" w:rsidRPr="00F004E7" w:rsidRDefault="00913BC9" w:rsidP="00BB6F00">
            <w:pPr>
              <w:pStyle w:val="rowtabella0"/>
              <w:rPr>
                <w:color w:val="002060"/>
              </w:rPr>
            </w:pPr>
            <w:r w:rsidRPr="00F004E7">
              <w:rPr>
                <w:color w:val="002060"/>
              </w:rPr>
              <w:lastRenderedPageBreak/>
              <w:t>VIRTUS AURORA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C2669F" w14:textId="77777777" w:rsidR="00913BC9" w:rsidRPr="00F004E7" w:rsidRDefault="00913BC9" w:rsidP="00BB6F00">
            <w:pPr>
              <w:pStyle w:val="rowtabella0"/>
              <w:rPr>
                <w:color w:val="002060"/>
              </w:rPr>
            </w:pPr>
            <w:r w:rsidRPr="00F004E7">
              <w:rPr>
                <w:color w:val="002060"/>
              </w:rPr>
              <w:t>GRADARA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E7C32A"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37278E" w14:textId="77777777" w:rsidR="00913BC9" w:rsidRPr="00F004E7" w:rsidRDefault="00913BC9" w:rsidP="00BB6F00">
            <w:pPr>
              <w:pStyle w:val="rowtabella0"/>
              <w:rPr>
                <w:color w:val="002060"/>
              </w:rPr>
            </w:pPr>
            <w:r w:rsidRPr="00F004E7">
              <w:rPr>
                <w:color w:val="002060"/>
              </w:rPr>
              <w:t>04/10/2024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F551D2" w14:textId="77777777" w:rsidR="00913BC9" w:rsidRPr="00F004E7" w:rsidRDefault="00913BC9" w:rsidP="00BB6F00">
            <w:pPr>
              <w:pStyle w:val="rowtabella0"/>
              <w:rPr>
                <w:color w:val="002060"/>
              </w:rPr>
            </w:pPr>
            <w:r w:rsidRPr="00F004E7">
              <w:rPr>
                <w:color w:val="002060"/>
              </w:rPr>
              <w:t>5139 PALESTRA POLO SCOLASTICO MICS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50B9F5" w14:textId="77777777" w:rsidR="00913BC9" w:rsidRPr="00F004E7" w:rsidRDefault="00913BC9" w:rsidP="00BB6F00">
            <w:pPr>
              <w:pStyle w:val="rowtabella0"/>
              <w:rPr>
                <w:color w:val="002060"/>
              </w:rPr>
            </w:pPr>
            <w:r w:rsidRPr="00F004E7">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FACF96" w14:textId="77777777" w:rsidR="00913BC9" w:rsidRPr="00F004E7" w:rsidRDefault="00913BC9" w:rsidP="00BB6F00">
            <w:pPr>
              <w:pStyle w:val="rowtabella0"/>
              <w:rPr>
                <w:color w:val="002060"/>
              </w:rPr>
            </w:pPr>
            <w:r w:rsidRPr="00F004E7">
              <w:rPr>
                <w:color w:val="002060"/>
              </w:rPr>
              <w:t>VIA VENEZIA 43</w:t>
            </w:r>
          </w:p>
        </w:tc>
      </w:tr>
    </w:tbl>
    <w:p w14:paraId="58B42141" w14:textId="77777777" w:rsidR="00913BC9" w:rsidRPr="00F004E7" w:rsidRDefault="00913BC9" w:rsidP="00913BC9">
      <w:pPr>
        <w:pStyle w:val="breakline"/>
        <w:rPr>
          <w:rFonts w:eastAsiaTheme="minorEastAsia"/>
          <w:color w:val="002060"/>
        </w:rPr>
      </w:pPr>
    </w:p>
    <w:p w14:paraId="116C932F" w14:textId="77777777" w:rsidR="00913BC9" w:rsidRPr="00F004E7" w:rsidRDefault="00913BC9" w:rsidP="00913BC9">
      <w:pPr>
        <w:pStyle w:val="breakline"/>
        <w:rPr>
          <w:color w:val="002060"/>
        </w:rPr>
      </w:pPr>
    </w:p>
    <w:p w14:paraId="0D571A04" w14:textId="77777777" w:rsidR="00913BC9" w:rsidRPr="00F004E7" w:rsidRDefault="00913BC9" w:rsidP="00913BC9">
      <w:pPr>
        <w:pStyle w:val="breakline"/>
        <w:rPr>
          <w:color w:val="002060"/>
        </w:rPr>
      </w:pPr>
    </w:p>
    <w:p w14:paraId="618DB7CF" w14:textId="77777777" w:rsidR="00913BC9" w:rsidRPr="00F004E7" w:rsidRDefault="00913BC9" w:rsidP="00913BC9">
      <w:pPr>
        <w:pStyle w:val="sottotitolocampionato10"/>
        <w:rPr>
          <w:color w:val="002060"/>
        </w:rPr>
      </w:pPr>
      <w:r w:rsidRPr="00F004E7">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6"/>
        <w:gridCol w:w="1984"/>
        <w:gridCol w:w="385"/>
        <w:gridCol w:w="898"/>
        <w:gridCol w:w="1281"/>
        <w:gridCol w:w="1533"/>
        <w:gridCol w:w="1533"/>
      </w:tblGrid>
      <w:tr w:rsidR="00913BC9" w:rsidRPr="00F004E7" w14:paraId="77D3CB33"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16E6C"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5E021"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422FC"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F04F2"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DAB3B"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EBEE5"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DFD1B"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11A36012"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274DEE" w14:textId="77777777" w:rsidR="00913BC9" w:rsidRPr="00F004E7" w:rsidRDefault="00913BC9" w:rsidP="00BB6F00">
            <w:pPr>
              <w:pStyle w:val="rowtabella0"/>
              <w:rPr>
                <w:color w:val="002060"/>
              </w:rPr>
            </w:pPr>
            <w:r w:rsidRPr="00F004E7">
              <w:rPr>
                <w:color w:val="002060"/>
              </w:rPr>
              <w:t>MONTECCHIO SPORT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E5543D" w14:textId="77777777" w:rsidR="00913BC9" w:rsidRPr="00F004E7" w:rsidRDefault="00913BC9" w:rsidP="00BB6F00">
            <w:pPr>
              <w:pStyle w:val="rowtabella0"/>
              <w:rPr>
                <w:color w:val="002060"/>
              </w:rPr>
            </w:pPr>
            <w:r w:rsidRPr="00F004E7">
              <w:rPr>
                <w:color w:val="002060"/>
              </w:rPr>
              <w:t>VADO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DD8B84"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3E1B40" w14:textId="77777777" w:rsidR="00913BC9" w:rsidRPr="00F004E7" w:rsidRDefault="00913BC9" w:rsidP="00BB6F00">
            <w:pPr>
              <w:pStyle w:val="rowtabella0"/>
              <w:rPr>
                <w:color w:val="002060"/>
              </w:rPr>
            </w:pPr>
            <w:r w:rsidRPr="00F004E7">
              <w:rPr>
                <w:color w:val="002060"/>
              </w:rPr>
              <w:t>27/09/2024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A826FC" w14:textId="77777777" w:rsidR="00913BC9" w:rsidRPr="00F004E7" w:rsidRDefault="00913BC9" w:rsidP="00BB6F00">
            <w:pPr>
              <w:pStyle w:val="rowtabella0"/>
              <w:rPr>
                <w:color w:val="002060"/>
              </w:rPr>
            </w:pPr>
            <w:r w:rsidRPr="00F004E7">
              <w:rPr>
                <w:color w:val="002060"/>
              </w:rPr>
              <w:t>5423 PALAS.MONTECCHIO "PALADIONIGI"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EC8F59" w14:textId="77777777" w:rsidR="00913BC9" w:rsidRPr="00F004E7" w:rsidRDefault="00913BC9" w:rsidP="00BB6F00">
            <w:pPr>
              <w:pStyle w:val="rowtabella0"/>
              <w:rPr>
                <w:color w:val="002060"/>
              </w:rPr>
            </w:pPr>
            <w:r w:rsidRPr="00F004E7">
              <w:rPr>
                <w:color w:val="002060"/>
              </w:rPr>
              <w:t>VALLEFOGLIA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4448A2" w14:textId="77777777" w:rsidR="00913BC9" w:rsidRPr="00F004E7" w:rsidRDefault="00913BC9" w:rsidP="00BB6F00">
            <w:pPr>
              <w:pStyle w:val="rowtabella0"/>
              <w:rPr>
                <w:color w:val="002060"/>
              </w:rPr>
            </w:pPr>
            <w:r w:rsidRPr="00F004E7">
              <w:rPr>
                <w:color w:val="002060"/>
              </w:rPr>
              <w:t>VIA MAZZINI</w:t>
            </w:r>
          </w:p>
        </w:tc>
      </w:tr>
    </w:tbl>
    <w:p w14:paraId="43A957B3" w14:textId="77777777" w:rsidR="00913BC9" w:rsidRPr="00F004E7" w:rsidRDefault="00913BC9" w:rsidP="00913BC9">
      <w:pPr>
        <w:pStyle w:val="breakline"/>
        <w:rPr>
          <w:rFonts w:eastAsiaTheme="minorEastAsia"/>
          <w:color w:val="002060"/>
        </w:rPr>
      </w:pPr>
    </w:p>
    <w:p w14:paraId="52963A9A" w14:textId="77777777" w:rsidR="00913BC9" w:rsidRPr="00F004E7" w:rsidRDefault="00913BC9" w:rsidP="00913BC9">
      <w:pPr>
        <w:pStyle w:val="breakline"/>
        <w:rPr>
          <w:color w:val="002060"/>
        </w:rPr>
      </w:pPr>
    </w:p>
    <w:p w14:paraId="68531835" w14:textId="77777777" w:rsidR="00913BC9" w:rsidRPr="00F004E7" w:rsidRDefault="00913BC9" w:rsidP="00913BC9">
      <w:pPr>
        <w:pStyle w:val="breakline"/>
        <w:rPr>
          <w:color w:val="002060"/>
        </w:rPr>
      </w:pPr>
    </w:p>
    <w:p w14:paraId="56D4A988" w14:textId="77777777" w:rsidR="00913BC9" w:rsidRPr="00F004E7" w:rsidRDefault="00913BC9" w:rsidP="00913BC9">
      <w:pPr>
        <w:pStyle w:val="sottotitolocampionato10"/>
        <w:rPr>
          <w:color w:val="002060"/>
        </w:rPr>
      </w:pPr>
      <w:r w:rsidRPr="00F004E7">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3"/>
        <w:gridCol w:w="1552"/>
      </w:tblGrid>
      <w:tr w:rsidR="00913BC9" w:rsidRPr="00F004E7" w14:paraId="14145EB3"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89F0C"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A64A1"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34316"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19195"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B053B"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464E7"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FBBCC"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519B240C"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81A77B" w14:textId="77777777" w:rsidR="00913BC9" w:rsidRPr="00F004E7" w:rsidRDefault="00913BC9" w:rsidP="00BB6F00">
            <w:pPr>
              <w:pStyle w:val="rowtabella0"/>
              <w:rPr>
                <w:color w:val="002060"/>
              </w:rPr>
            </w:pPr>
            <w:r w:rsidRPr="00F004E7">
              <w:rPr>
                <w:color w:val="002060"/>
              </w:rPr>
              <w:t>VADO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030B33" w14:textId="77777777" w:rsidR="00913BC9" w:rsidRPr="00F004E7" w:rsidRDefault="00913BC9" w:rsidP="00BB6F00">
            <w:pPr>
              <w:pStyle w:val="rowtabella0"/>
              <w:rPr>
                <w:color w:val="002060"/>
              </w:rPr>
            </w:pPr>
            <w:r w:rsidRPr="00F004E7">
              <w:rPr>
                <w:color w:val="002060"/>
              </w:rPr>
              <w:t>CDC 2018</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D18490"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D74468" w14:textId="77777777" w:rsidR="00913BC9" w:rsidRPr="00F004E7" w:rsidRDefault="00913BC9" w:rsidP="00BB6F00">
            <w:pPr>
              <w:pStyle w:val="rowtabella0"/>
              <w:rPr>
                <w:color w:val="002060"/>
              </w:rPr>
            </w:pPr>
            <w:r w:rsidRPr="00F004E7">
              <w:rPr>
                <w:color w:val="002060"/>
              </w:rPr>
              <w:t>05/10/2024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68172E" w14:textId="77777777" w:rsidR="00913BC9" w:rsidRPr="00F004E7" w:rsidRDefault="00913BC9" w:rsidP="00BB6F00">
            <w:pPr>
              <w:pStyle w:val="rowtabella0"/>
              <w:rPr>
                <w:color w:val="002060"/>
              </w:rPr>
            </w:pPr>
            <w:r w:rsidRPr="00F004E7">
              <w:rPr>
                <w:color w:val="002060"/>
              </w:rPr>
              <w:t>5441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4E31E7" w14:textId="77777777" w:rsidR="00913BC9" w:rsidRPr="00F004E7" w:rsidRDefault="00913BC9" w:rsidP="00BB6F00">
            <w:pPr>
              <w:pStyle w:val="rowtabella0"/>
              <w:rPr>
                <w:color w:val="002060"/>
              </w:rPr>
            </w:pPr>
            <w:r w:rsidRPr="00F004E7">
              <w:rPr>
                <w:color w:val="002060"/>
              </w:rPr>
              <w:t>SANT'ANGELO IN VADO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DD3DDD" w14:textId="77777777" w:rsidR="00913BC9" w:rsidRPr="00F004E7" w:rsidRDefault="00913BC9" w:rsidP="00BB6F00">
            <w:pPr>
              <w:pStyle w:val="rowtabella0"/>
              <w:rPr>
                <w:color w:val="002060"/>
              </w:rPr>
            </w:pPr>
            <w:r w:rsidRPr="00F004E7">
              <w:rPr>
                <w:color w:val="002060"/>
              </w:rPr>
              <w:t>VIA MOLINELLO</w:t>
            </w:r>
          </w:p>
        </w:tc>
      </w:tr>
    </w:tbl>
    <w:p w14:paraId="47C2B541" w14:textId="77777777" w:rsidR="00913BC9" w:rsidRPr="00F004E7" w:rsidRDefault="00913BC9" w:rsidP="00913BC9">
      <w:pPr>
        <w:pStyle w:val="breakline"/>
        <w:rPr>
          <w:rFonts w:eastAsiaTheme="minorEastAsia"/>
          <w:color w:val="002060"/>
        </w:rPr>
      </w:pPr>
    </w:p>
    <w:p w14:paraId="13B050BD" w14:textId="77777777" w:rsidR="00913BC9" w:rsidRPr="00F004E7" w:rsidRDefault="00913BC9" w:rsidP="00913BC9">
      <w:pPr>
        <w:pStyle w:val="breakline"/>
        <w:rPr>
          <w:color w:val="002060"/>
        </w:rPr>
      </w:pPr>
    </w:p>
    <w:p w14:paraId="6E161921" w14:textId="77777777" w:rsidR="00913BC9" w:rsidRPr="00F004E7" w:rsidRDefault="00913BC9" w:rsidP="00913BC9">
      <w:pPr>
        <w:pStyle w:val="breakline"/>
        <w:rPr>
          <w:color w:val="002060"/>
        </w:rPr>
      </w:pPr>
    </w:p>
    <w:p w14:paraId="60CF0936" w14:textId="77777777" w:rsidR="00913BC9" w:rsidRPr="00F004E7" w:rsidRDefault="00913BC9" w:rsidP="00913BC9">
      <w:pPr>
        <w:pStyle w:val="sottotitolocampionato10"/>
        <w:rPr>
          <w:color w:val="002060"/>
        </w:rPr>
      </w:pPr>
      <w:r w:rsidRPr="00F004E7">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2FB936DF"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150FC"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C8A65"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61D09"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4A72B"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DE3FD"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04E75"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EA769"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03001435"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7AC6AD" w14:textId="77777777" w:rsidR="00913BC9" w:rsidRPr="00F004E7" w:rsidRDefault="00913BC9" w:rsidP="00BB6F00">
            <w:pPr>
              <w:pStyle w:val="rowtabella0"/>
              <w:rPr>
                <w:color w:val="002060"/>
              </w:rPr>
            </w:pPr>
            <w:r w:rsidRPr="00F004E7">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4C77E" w14:textId="77777777" w:rsidR="00913BC9" w:rsidRPr="00F004E7" w:rsidRDefault="00913BC9" w:rsidP="00BB6F00">
            <w:pPr>
              <w:pStyle w:val="rowtabella0"/>
              <w:rPr>
                <w:color w:val="002060"/>
              </w:rPr>
            </w:pPr>
            <w:r w:rsidRPr="00F004E7">
              <w:rPr>
                <w:color w:val="002060"/>
              </w:rPr>
              <w:t>CIRCOLO COLLODI CALCIO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61527"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62D9E" w14:textId="77777777" w:rsidR="00913BC9" w:rsidRPr="00F004E7" w:rsidRDefault="00913BC9" w:rsidP="00BB6F00">
            <w:pPr>
              <w:pStyle w:val="rowtabella0"/>
              <w:rPr>
                <w:color w:val="002060"/>
              </w:rPr>
            </w:pPr>
            <w:r w:rsidRPr="00F004E7">
              <w:rPr>
                <w:color w:val="002060"/>
              </w:rPr>
              <w:t>27/09/2024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0E5EF" w14:textId="77777777" w:rsidR="00913BC9" w:rsidRPr="00F004E7" w:rsidRDefault="00913BC9" w:rsidP="00BB6F00">
            <w:pPr>
              <w:pStyle w:val="rowtabella0"/>
              <w:rPr>
                <w:color w:val="002060"/>
              </w:rPr>
            </w:pPr>
            <w:r w:rsidRPr="00F004E7">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1CC02" w14:textId="77777777" w:rsidR="00913BC9" w:rsidRPr="00F004E7" w:rsidRDefault="00913BC9" w:rsidP="00BB6F00">
            <w:pPr>
              <w:pStyle w:val="rowtabella0"/>
              <w:rPr>
                <w:color w:val="002060"/>
              </w:rPr>
            </w:pPr>
            <w:r w:rsidRPr="00F004E7">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C1576" w14:textId="77777777" w:rsidR="00913BC9" w:rsidRPr="00F004E7" w:rsidRDefault="00913BC9" w:rsidP="00BB6F00">
            <w:pPr>
              <w:pStyle w:val="rowtabella0"/>
              <w:rPr>
                <w:color w:val="002060"/>
              </w:rPr>
            </w:pPr>
            <w:r w:rsidRPr="00F004E7">
              <w:rPr>
                <w:color w:val="002060"/>
              </w:rPr>
              <w:t>VIA FONTE ANTICA 6</w:t>
            </w:r>
          </w:p>
        </w:tc>
      </w:tr>
      <w:tr w:rsidR="00913BC9" w:rsidRPr="00F004E7" w14:paraId="61BF538E"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13DB8B" w14:textId="77777777" w:rsidR="00913BC9" w:rsidRPr="00F004E7" w:rsidRDefault="00913BC9" w:rsidP="00BB6F00">
            <w:pPr>
              <w:pStyle w:val="rowtabella0"/>
              <w:rPr>
                <w:color w:val="002060"/>
              </w:rPr>
            </w:pPr>
            <w:r w:rsidRPr="00F004E7">
              <w:rPr>
                <w:color w:val="002060"/>
              </w:rPr>
              <w:t>FUTSAL OTTRANO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DA365E" w14:textId="77777777" w:rsidR="00913BC9" w:rsidRPr="00F004E7" w:rsidRDefault="00913BC9" w:rsidP="00BB6F00">
            <w:pPr>
              <w:pStyle w:val="rowtabella0"/>
              <w:rPr>
                <w:color w:val="002060"/>
              </w:rPr>
            </w:pPr>
            <w:r w:rsidRPr="00F004E7">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4A0F2"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F33DD" w14:textId="77777777" w:rsidR="00913BC9" w:rsidRPr="00F004E7" w:rsidRDefault="00913BC9" w:rsidP="00BB6F00">
            <w:pPr>
              <w:pStyle w:val="rowtabella0"/>
              <w:rPr>
                <w:color w:val="002060"/>
              </w:rPr>
            </w:pPr>
            <w:r w:rsidRPr="00F004E7">
              <w:rPr>
                <w:color w:val="002060"/>
              </w:rPr>
              <w:t>27/09/2024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577DC" w14:textId="77777777" w:rsidR="00913BC9" w:rsidRPr="00F004E7" w:rsidRDefault="00913BC9" w:rsidP="00BB6F00">
            <w:pPr>
              <w:pStyle w:val="rowtabella0"/>
              <w:rPr>
                <w:color w:val="002060"/>
              </w:rPr>
            </w:pPr>
            <w:r w:rsidRPr="00F004E7">
              <w:rPr>
                <w:color w:val="002060"/>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3ECD7" w14:textId="77777777" w:rsidR="00913BC9" w:rsidRPr="00F004E7" w:rsidRDefault="00913BC9" w:rsidP="00BB6F00">
            <w:pPr>
              <w:pStyle w:val="rowtabella0"/>
              <w:rPr>
                <w:color w:val="002060"/>
              </w:rPr>
            </w:pPr>
            <w:r w:rsidRPr="00F004E7">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1DD9B" w14:textId="77777777" w:rsidR="00913BC9" w:rsidRPr="00F004E7" w:rsidRDefault="00913BC9" w:rsidP="00BB6F00">
            <w:pPr>
              <w:pStyle w:val="rowtabella0"/>
              <w:rPr>
                <w:color w:val="002060"/>
              </w:rPr>
            </w:pPr>
            <w:r w:rsidRPr="00F004E7">
              <w:rPr>
                <w:color w:val="002060"/>
              </w:rPr>
              <w:t>VIA GEMME, 13</w:t>
            </w:r>
          </w:p>
        </w:tc>
      </w:tr>
    </w:tbl>
    <w:p w14:paraId="03F55D09" w14:textId="77777777" w:rsidR="00913BC9" w:rsidRPr="00F004E7" w:rsidRDefault="00913BC9" w:rsidP="00913BC9">
      <w:pPr>
        <w:pStyle w:val="breakline"/>
        <w:rPr>
          <w:rFonts w:eastAsiaTheme="minorEastAsia"/>
          <w:color w:val="002060"/>
        </w:rPr>
      </w:pPr>
    </w:p>
    <w:p w14:paraId="76FECBB4" w14:textId="77777777" w:rsidR="00913BC9" w:rsidRPr="00F004E7" w:rsidRDefault="00913BC9" w:rsidP="00913BC9">
      <w:pPr>
        <w:pStyle w:val="breakline"/>
        <w:rPr>
          <w:color w:val="002060"/>
        </w:rPr>
      </w:pPr>
    </w:p>
    <w:p w14:paraId="27D9A364" w14:textId="77777777" w:rsidR="00913BC9" w:rsidRPr="00F004E7" w:rsidRDefault="00913BC9" w:rsidP="00913BC9">
      <w:pPr>
        <w:pStyle w:val="breakline"/>
        <w:rPr>
          <w:color w:val="002060"/>
        </w:rPr>
      </w:pPr>
    </w:p>
    <w:p w14:paraId="635DF57D" w14:textId="77777777" w:rsidR="00913BC9" w:rsidRPr="00F004E7" w:rsidRDefault="00913BC9" w:rsidP="00913BC9">
      <w:pPr>
        <w:pStyle w:val="sottotitolocampionato10"/>
        <w:rPr>
          <w:color w:val="002060"/>
        </w:rPr>
      </w:pPr>
      <w:r w:rsidRPr="00F004E7">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913BC9" w:rsidRPr="00F004E7" w14:paraId="7D978C4C"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FA529"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FED2F"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B155F"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F8334"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92360"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F10A2"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E134E"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622E289B"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EE2E34" w14:textId="77777777" w:rsidR="00913BC9" w:rsidRPr="00F004E7" w:rsidRDefault="00913BC9" w:rsidP="00BB6F00">
            <w:pPr>
              <w:pStyle w:val="rowtabella0"/>
              <w:rPr>
                <w:color w:val="002060"/>
              </w:rPr>
            </w:pPr>
            <w:r w:rsidRPr="00F004E7">
              <w:rPr>
                <w:color w:val="002060"/>
              </w:rPr>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F5EA1" w14:textId="77777777" w:rsidR="00913BC9" w:rsidRPr="00F004E7" w:rsidRDefault="00913BC9" w:rsidP="00BB6F00">
            <w:pPr>
              <w:pStyle w:val="rowtabella0"/>
              <w:rPr>
                <w:color w:val="002060"/>
              </w:rPr>
            </w:pPr>
            <w:r w:rsidRPr="00F004E7">
              <w:rPr>
                <w:color w:val="002060"/>
              </w:rPr>
              <w:t>NUOVA FOLGORE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8E02E2"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115B03" w14:textId="77777777" w:rsidR="00913BC9" w:rsidRPr="00F004E7" w:rsidRDefault="00913BC9" w:rsidP="00BB6F00">
            <w:pPr>
              <w:pStyle w:val="rowtabella0"/>
              <w:rPr>
                <w:color w:val="002060"/>
              </w:rPr>
            </w:pPr>
            <w:r w:rsidRPr="00F004E7">
              <w:rPr>
                <w:color w:val="002060"/>
              </w:rPr>
              <w:t>04/10/2024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D6F4D" w14:textId="77777777" w:rsidR="00913BC9" w:rsidRPr="00F004E7" w:rsidRDefault="00913BC9" w:rsidP="00BB6F00">
            <w:pPr>
              <w:pStyle w:val="rowtabella0"/>
              <w:rPr>
                <w:color w:val="002060"/>
              </w:rPr>
            </w:pPr>
            <w:r w:rsidRPr="00F004E7">
              <w:rPr>
                <w:color w:val="002060"/>
              </w:rPr>
              <w:t>5026 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399BE" w14:textId="77777777" w:rsidR="00913BC9" w:rsidRPr="00F004E7" w:rsidRDefault="00913BC9" w:rsidP="00BB6F00">
            <w:pPr>
              <w:pStyle w:val="rowtabella0"/>
              <w:rPr>
                <w:color w:val="002060"/>
              </w:rPr>
            </w:pPr>
            <w:r w:rsidRPr="00F004E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DCD69" w14:textId="77777777" w:rsidR="00913BC9" w:rsidRPr="00F004E7" w:rsidRDefault="00913BC9" w:rsidP="00BB6F00">
            <w:pPr>
              <w:pStyle w:val="rowtabella0"/>
              <w:rPr>
                <w:color w:val="002060"/>
              </w:rPr>
            </w:pPr>
            <w:r w:rsidRPr="00F004E7">
              <w:rPr>
                <w:color w:val="002060"/>
              </w:rPr>
              <w:t xml:space="preserve">VIA CARPEGNA-VIA M.TE </w:t>
            </w:r>
            <w:proofErr w:type="gramStart"/>
            <w:r w:rsidRPr="00F004E7">
              <w:rPr>
                <w:color w:val="002060"/>
              </w:rPr>
              <w:t>S.VICINO</w:t>
            </w:r>
            <w:proofErr w:type="gramEnd"/>
          </w:p>
        </w:tc>
      </w:tr>
      <w:tr w:rsidR="00913BC9" w:rsidRPr="00F004E7" w14:paraId="1A6D7CC4"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D8BF11" w14:textId="77777777" w:rsidR="00913BC9" w:rsidRPr="00F004E7" w:rsidRDefault="00913BC9" w:rsidP="00BB6F00">
            <w:pPr>
              <w:pStyle w:val="rowtabella0"/>
              <w:rPr>
                <w:color w:val="002060"/>
              </w:rPr>
            </w:pPr>
            <w:r w:rsidRPr="00F004E7">
              <w:rPr>
                <w:color w:val="002060"/>
              </w:rPr>
              <w:t>FUTSAL OTTRANO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6B336" w14:textId="77777777" w:rsidR="00913BC9" w:rsidRPr="00F004E7" w:rsidRDefault="00913BC9" w:rsidP="00BB6F00">
            <w:pPr>
              <w:pStyle w:val="rowtabella0"/>
              <w:rPr>
                <w:color w:val="002060"/>
              </w:rPr>
            </w:pPr>
            <w:r w:rsidRPr="00F004E7">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5F5C2"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A1F6D5" w14:textId="77777777" w:rsidR="00913BC9" w:rsidRPr="00F004E7" w:rsidRDefault="00913BC9" w:rsidP="00BB6F00">
            <w:pPr>
              <w:pStyle w:val="rowtabella0"/>
              <w:rPr>
                <w:color w:val="002060"/>
              </w:rPr>
            </w:pPr>
            <w:r w:rsidRPr="00F004E7">
              <w:rPr>
                <w:color w:val="002060"/>
              </w:rPr>
              <w:t>04/10/2024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871DAB" w14:textId="77777777" w:rsidR="00913BC9" w:rsidRPr="00F004E7" w:rsidRDefault="00913BC9" w:rsidP="00BB6F00">
            <w:pPr>
              <w:pStyle w:val="rowtabella0"/>
              <w:rPr>
                <w:color w:val="002060"/>
              </w:rPr>
            </w:pPr>
            <w:r w:rsidRPr="00F004E7">
              <w:rPr>
                <w:color w:val="002060"/>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A3695" w14:textId="77777777" w:rsidR="00913BC9" w:rsidRPr="00F004E7" w:rsidRDefault="00913BC9" w:rsidP="00BB6F00">
            <w:pPr>
              <w:pStyle w:val="rowtabella0"/>
              <w:rPr>
                <w:color w:val="002060"/>
              </w:rPr>
            </w:pPr>
            <w:r w:rsidRPr="00F004E7">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CEFEF" w14:textId="77777777" w:rsidR="00913BC9" w:rsidRPr="00F004E7" w:rsidRDefault="00913BC9" w:rsidP="00BB6F00">
            <w:pPr>
              <w:pStyle w:val="rowtabella0"/>
              <w:rPr>
                <w:color w:val="002060"/>
              </w:rPr>
            </w:pPr>
            <w:r w:rsidRPr="00F004E7">
              <w:rPr>
                <w:color w:val="002060"/>
              </w:rPr>
              <w:t>VIA GEMME, 13</w:t>
            </w:r>
          </w:p>
        </w:tc>
      </w:tr>
    </w:tbl>
    <w:p w14:paraId="755835FB" w14:textId="77777777" w:rsidR="00913BC9" w:rsidRPr="00F004E7" w:rsidRDefault="00913BC9" w:rsidP="00913BC9">
      <w:pPr>
        <w:pStyle w:val="breakline"/>
        <w:rPr>
          <w:rFonts w:eastAsiaTheme="minorEastAsia"/>
          <w:color w:val="002060"/>
        </w:rPr>
      </w:pPr>
    </w:p>
    <w:p w14:paraId="541BC2A9" w14:textId="77777777" w:rsidR="00913BC9" w:rsidRPr="00F004E7" w:rsidRDefault="00913BC9" w:rsidP="00913BC9">
      <w:pPr>
        <w:pStyle w:val="breakline"/>
        <w:rPr>
          <w:color w:val="002060"/>
        </w:rPr>
      </w:pPr>
    </w:p>
    <w:p w14:paraId="4807BD90" w14:textId="77777777" w:rsidR="00913BC9" w:rsidRPr="00F004E7" w:rsidRDefault="00913BC9" w:rsidP="00913BC9">
      <w:pPr>
        <w:pStyle w:val="breakline"/>
        <w:rPr>
          <w:color w:val="002060"/>
        </w:rPr>
      </w:pPr>
    </w:p>
    <w:p w14:paraId="6C0013ED" w14:textId="77777777" w:rsidR="00913BC9" w:rsidRPr="00F004E7" w:rsidRDefault="00913BC9" w:rsidP="00913BC9">
      <w:pPr>
        <w:pStyle w:val="sottotitolocampionato10"/>
        <w:rPr>
          <w:color w:val="002060"/>
        </w:rPr>
      </w:pPr>
      <w:r w:rsidRPr="00F004E7">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913BC9" w:rsidRPr="00F004E7" w14:paraId="16AB62CD"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96A66"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3BC46"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A8E83"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A2390"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31B55"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C8BC8"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B53D2"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1D6B4A6D"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FA1F33" w14:textId="77777777" w:rsidR="00913BC9" w:rsidRPr="00F004E7" w:rsidRDefault="00913BC9" w:rsidP="00BB6F00">
            <w:pPr>
              <w:pStyle w:val="rowtabella0"/>
              <w:rPr>
                <w:color w:val="002060"/>
              </w:rPr>
            </w:pPr>
            <w:r w:rsidRPr="00F004E7">
              <w:rPr>
                <w:color w:val="002060"/>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BC15D" w14:textId="77777777" w:rsidR="00913BC9" w:rsidRPr="00F004E7" w:rsidRDefault="00913BC9" w:rsidP="00BB6F00">
            <w:pPr>
              <w:pStyle w:val="rowtabella0"/>
              <w:rPr>
                <w:color w:val="002060"/>
              </w:rPr>
            </w:pPr>
            <w:r w:rsidRPr="00F004E7">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604D2"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73C5AE" w14:textId="77777777" w:rsidR="00913BC9" w:rsidRPr="00F004E7" w:rsidRDefault="00913BC9" w:rsidP="00BB6F00">
            <w:pPr>
              <w:pStyle w:val="rowtabella0"/>
              <w:rPr>
                <w:color w:val="002060"/>
              </w:rPr>
            </w:pPr>
            <w:r w:rsidRPr="00F004E7">
              <w:rPr>
                <w:color w:val="002060"/>
              </w:rPr>
              <w:t>27/09/2024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737270" w14:textId="77777777" w:rsidR="00913BC9" w:rsidRPr="00F004E7" w:rsidRDefault="00913BC9" w:rsidP="00BB6F00">
            <w:pPr>
              <w:pStyle w:val="rowtabella0"/>
              <w:rPr>
                <w:color w:val="002060"/>
              </w:rPr>
            </w:pPr>
            <w:r w:rsidRPr="00F004E7">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9FE71" w14:textId="77777777" w:rsidR="00913BC9" w:rsidRPr="00F004E7" w:rsidRDefault="00913BC9" w:rsidP="00BB6F00">
            <w:pPr>
              <w:pStyle w:val="rowtabella0"/>
              <w:rPr>
                <w:color w:val="002060"/>
              </w:rPr>
            </w:pPr>
            <w:r w:rsidRPr="00F004E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A30108" w14:textId="77777777" w:rsidR="00913BC9" w:rsidRPr="00F004E7" w:rsidRDefault="00913BC9" w:rsidP="00BB6F00">
            <w:pPr>
              <w:pStyle w:val="rowtabella0"/>
              <w:rPr>
                <w:color w:val="002060"/>
              </w:rPr>
            </w:pPr>
            <w:r w:rsidRPr="00F004E7">
              <w:rPr>
                <w:color w:val="002060"/>
              </w:rPr>
              <w:t>LOCALITA' NONTESICURO</w:t>
            </w:r>
          </w:p>
        </w:tc>
      </w:tr>
      <w:tr w:rsidR="00913BC9" w:rsidRPr="00F004E7" w14:paraId="2C89360E"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130C1E" w14:textId="77777777" w:rsidR="00913BC9" w:rsidRPr="00F004E7" w:rsidRDefault="00913BC9" w:rsidP="00BB6F00">
            <w:pPr>
              <w:pStyle w:val="rowtabella0"/>
              <w:rPr>
                <w:color w:val="002060"/>
              </w:rPr>
            </w:pPr>
            <w:r w:rsidRPr="00F004E7">
              <w:rPr>
                <w:color w:val="002060"/>
              </w:rPr>
              <w:t>CASENUOVE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4B08A" w14:textId="77777777" w:rsidR="00913BC9" w:rsidRPr="00F004E7" w:rsidRDefault="00913BC9" w:rsidP="00BB6F00">
            <w:pPr>
              <w:pStyle w:val="rowtabella0"/>
              <w:rPr>
                <w:color w:val="002060"/>
              </w:rPr>
            </w:pPr>
            <w:r w:rsidRPr="00F004E7">
              <w:rPr>
                <w:color w:val="002060"/>
              </w:rPr>
              <w:t>SANTA MARIA NUOVA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B58F94"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1D465" w14:textId="77777777" w:rsidR="00913BC9" w:rsidRPr="00F004E7" w:rsidRDefault="00913BC9" w:rsidP="00BB6F00">
            <w:pPr>
              <w:pStyle w:val="rowtabella0"/>
              <w:rPr>
                <w:color w:val="002060"/>
              </w:rPr>
            </w:pPr>
            <w:r w:rsidRPr="00F004E7">
              <w:rPr>
                <w:color w:val="002060"/>
              </w:rPr>
              <w:t>28/09/2024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DDFF0" w14:textId="77777777" w:rsidR="00913BC9" w:rsidRPr="00F004E7" w:rsidRDefault="00913BC9" w:rsidP="00BB6F00">
            <w:pPr>
              <w:pStyle w:val="rowtabella0"/>
              <w:rPr>
                <w:color w:val="002060"/>
              </w:rPr>
            </w:pPr>
            <w:r w:rsidRPr="00F004E7">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4CB55" w14:textId="77777777" w:rsidR="00913BC9" w:rsidRPr="00F004E7" w:rsidRDefault="00913BC9" w:rsidP="00BB6F00">
            <w:pPr>
              <w:pStyle w:val="rowtabella0"/>
              <w:rPr>
                <w:color w:val="002060"/>
              </w:rPr>
            </w:pPr>
            <w:r w:rsidRPr="00F004E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97137" w14:textId="77777777" w:rsidR="00913BC9" w:rsidRPr="00F004E7" w:rsidRDefault="00913BC9" w:rsidP="00BB6F00">
            <w:pPr>
              <w:pStyle w:val="rowtabella0"/>
              <w:rPr>
                <w:color w:val="002060"/>
              </w:rPr>
            </w:pPr>
            <w:r w:rsidRPr="00F004E7">
              <w:rPr>
                <w:color w:val="002060"/>
              </w:rPr>
              <w:t>VIA VESCOVARA, 7</w:t>
            </w:r>
          </w:p>
        </w:tc>
      </w:tr>
    </w:tbl>
    <w:p w14:paraId="26EB8038" w14:textId="77777777" w:rsidR="00913BC9" w:rsidRPr="00F004E7" w:rsidRDefault="00913BC9" w:rsidP="00913BC9">
      <w:pPr>
        <w:pStyle w:val="breakline"/>
        <w:rPr>
          <w:rFonts w:eastAsiaTheme="minorEastAsia"/>
          <w:color w:val="002060"/>
        </w:rPr>
      </w:pPr>
    </w:p>
    <w:p w14:paraId="33A2A29C" w14:textId="77777777" w:rsidR="00913BC9" w:rsidRPr="00F004E7" w:rsidRDefault="00913BC9" w:rsidP="00913BC9">
      <w:pPr>
        <w:pStyle w:val="breakline"/>
        <w:rPr>
          <w:color w:val="002060"/>
        </w:rPr>
      </w:pPr>
    </w:p>
    <w:p w14:paraId="01451258" w14:textId="77777777" w:rsidR="00913BC9" w:rsidRPr="00F004E7" w:rsidRDefault="00913BC9" w:rsidP="00913BC9">
      <w:pPr>
        <w:pStyle w:val="breakline"/>
        <w:rPr>
          <w:color w:val="002060"/>
        </w:rPr>
      </w:pPr>
    </w:p>
    <w:p w14:paraId="51DD5B03" w14:textId="77777777" w:rsidR="00913BC9" w:rsidRPr="00F004E7" w:rsidRDefault="00913BC9" w:rsidP="00913BC9">
      <w:pPr>
        <w:pStyle w:val="sottotitolocampionato10"/>
        <w:rPr>
          <w:color w:val="002060"/>
        </w:rPr>
      </w:pPr>
      <w:r w:rsidRPr="00F004E7">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913BC9" w:rsidRPr="00F004E7" w14:paraId="38079D75"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95FE7"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0EFBF"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A2929"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9DB45"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DAF0B"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1360C"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370B4"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6012EEC4"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3052EB" w14:textId="77777777" w:rsidR="00913BC9" w:rsidRPr="00F004E7" w:rsidRDefault="00913BC9" w:rsidP="00BB6F00">
            <w:pPr>
              <w:pStyle w:val="rowtabella0"/>
              <w:rPr>
                <w:color w:val="002060"/>
              </w:rPr>
            </w:pPr>
            <w:r w:rsidRPr="00F004E7">
              <w:rPr>
                <w:color w:val="002060"/>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9CACD" w14:textId="77777777" w:rsidR="00913BC9" w:rsidRPr="00F004E7" w:rsidRDefault="00913BC9" w:rsidP="00BB6F00">
            <w:pPr>
              <w:pStyle w:val="rowtabella0"/>
              <w:rPr>
                <w:color w:val="002060"/>
              </w:rPr>
            </w:pPr>
            <w:r w:rsidRPr="00F004E7">
              <w:rPr>
                <w:color w:val="002060"/>
              </w:rPr>
              <w:t>CASENUOVE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15F49D"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5F239" w14:textId="77777777" w:rsidR="00913BC9" w:rsidRPr="00F004E7" w:rsidRDefault="00913BC9" w:rsidP="00BB6F00">
            <w:pPr>
              <w:pStyle w:val="rowtabella0"/>
              <w:rPr>
                <w:color w:val="002060"/>
              </w:rPr>
            </w:pPr>
            <w:r w:rsidRPr="00F004E7">
              <w:rPr>
                <w:color w:val="002060"/>
              </w:rPr>
              <w:t>04/10/2024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A173F" w14:textId="77777777" w:rsidR="00913BC9" w:rsidRPr="00F004E7" w:rsidRDefault="00913BC9" w:rsidP="00BB6F00">
            <w:pPr>
              <w:pStyle w:val="rowtabella0"/>
              <w:rPr>
                <w:color w:val="002060"/>
              </w:rPr>
            </w:pPr>
            <w:r w:rsidRPr="00F004E7">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AC1F8" w14:textId="77777777" w:rsidR="00913BC9" w:rsidRPr="00F004E7" w:rsidRDefault="00913BC9" w:rsidP="00BB6F00">
            <w:pPr>
              <w:pStyle w:val="rowtabella0"/>
              <w:rPr>
                <w:color w:val="002060"/>
              </w:rPr>
            </w:pPr>
            <w:r w:rsidRPr="00F004E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0517C" w14:textId="77777777" w:rsidR="00913BC9" w:rsidRPr="00F004E7" w:rsidRDefault="00913BC9" w:rsidP="00BB6F00">
            <w:pPr>
              <w:pStyle w:val="rowtabella0"/>
              <w:rPr>
                <w:color w:val="002060"/>
              </w:rPr>
            </w:pPr>
            <w:r w:rsidRPr="00F004E7">
              <w:rPr>
                <w:color w:val="002060"/>
              </w:rPr>
              <w:t>LOCALITA' NONTESICURO</w:t>
            </w:r>
          </w:p>
        </w:tc>
      </w:tr>
      <w:tr w:rsidR="00913BC9" w:rsidRPr="00F004E7" w14:paraId="78DB783C"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5EC49F" w14:textId="77777777" w:rsidR="00913BC9" w:rsidRPr="00F004E7" w:rsidRDefault="00913BC9" w:rsidP="00BB6F00">
            <w:pPr>
              <w:pStyle w:val="rowtabella0"/>
              <w:rPr>
                <w:color w:val="002060"/>
              </w:rPr>
            </w:pPr>
            <w:r w:rsidRPr="00F004E7">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9E56C" w14:textId="77777777" w:rsidR="00913BC9" w:rsidRPr="00F004E7" w:rsidRDefault="00913BC9" w:rsidP="00BB6F00">
            <w:pPr>
              <w:pStyle w:val="rowtabella0"/>
              <w:rPr>
                <w:color w:val="002060"/>
              </w:rPr>
            </w:pPr>
            <w:r w:rsidRPr="00F004E7">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33C05"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27936" w14:textId="77777777" w:rsidR="00913BC9" w:rsidRPr="00F004E7" w:rsidRDefault="00913BC9" w:rsidP="00BB6F00">
            <w:pPr>
              <w:pStyle w:val="rowtabella0"/>
              <w:rPr>
                <w:color w:val="002060"/>
              </w:rPr>
            </w:pPr>
            <w:r w:rsidRPr="00F004E7">
              <w:rPr>
                <w:color w:val="002060"/>
              </w:rPr>
              <w:t>04/10/2024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0EDF4" w14:textId="77777777" w:rsidR="00913BC9" w:rsidRPr="00F004E7" w:rsidRDefault="00913BC9" w:rsidP="00BB6F00">
            <w:pPr>
              <w:pStyle w:val="rowtabella0"/>
              <w:rPr>
                <w:color w:val="002060"/>
              </w:rPr>
            </w:pPr>
            <w:r w:rsidRPr="00F004E7">
              <w:rPr>
                <w:color w:val="002060"/>
              </w:rPr>
              <w:t>5078 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55B3E" w14:textId="77777777" w:rsidR="00913BC9" w:rsidRPr="00F004E7" w:rsidRDefault="00913BC9" w:rsidP="00BB6F00">
            <w:pPr>
              <w:pStyle w:val="rowtabella0"/>
              <w:rPr>
                <w:color w:val="002060"/>
              </w:rPr>
            </w:pPr>
            <w:r w:rsidRPr="00F004E7">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A3CCE" w14:textId="77777777" w:rsidR="00913BC9" w:rsidRPr="00F004E7" w:rsidRDefault="00913BC9" w:rsidP="00BB6F00">
            <w:pPr>
              <w:pStyle w:val="rowtabella0"/>
              <w:rPr>
                <w:color w:val="002060"/>
              </w:rPr>
            </w:pPr>
            <w:r w:rsidRPr="00F004E7">
              <w:rPr>
                <w:color w:val="002060"/>
              </w:rPr>
              <w:t>VIA GAETANO RAVAGLI</w:t>
            </w:r>
          </w:p>
        </w:tc>
      </w:tr>
    </w:tbl>
    <w:p w14:paraId="16A087FE" w14:textId="77777777" w:rsidR="00913BC9" w:rsidRPr="00F004E7" w:rsidRDefault="00913BC9" w:rsidP="00913BC9">
      <w:pPr>
        <w:pStyle w:val="breakline"/>
        <w:rPr>
          <w:rFonts w:eastAsiaTheme="minorEastAsia"/>
          <w:color w:val="002060"/>
        </w:rPr>
      </w:pPr>
    </w:p>
    <w:p w14:paraId="278DC7DC" w14:textId="77777777" w:rsidR="00913BC9" w:rsidRPr="00F004E7" w:rsidRDefault="00913BC9" w:rsidP="00913BC9">
      <w:pPr>
        <w:pStyle w:val="breakline"/>
        <w:rPr>
          <w:color w:val="002060"/>
        </w:rPr>
      </w:pPr>
    </w:p>
    <w:p w14:paraId="0538F953" w14:textId="77777777" w:rsidR="00913BC9" w:rsidRPr="00F004E7" w:rsidRDefault="00913BC9" w:rsidP="00913BC9">
      <w:pPr>
        <w:pStyle w:val="breakline"/>
        <w:rPr>
          <w:color w:val="002060"/>
        </w:rPr>
      </w:pPr>
    </w:p>
    <w:p w14:paraId="75C193AE" w14:textId="77777777" w:rsidR="00913BC9" w:rsidRPr="00F004E7" w:rsidRDefault="00913BC9" w:rsidP="00913BC9">
      <w:pPr>
        <w:pStyle w:val="sottotitolocampionato10"/>
        <w:rPr>
          <w:color w:val="002060"/>
        </w:rPr>
      </w:pPr>
      <w:r w:rsidRPr="00F004E7">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913BC9" w:rsidRPr="00F004E7" w14:paraId="1C997207"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B72B3" w14:textId="77777777" w:rsidR="00913BC9" w:rsidRPr="00F004E7" w:rsidRDefault="00913BC9" w:rsidP="00BB6F00">
            <w:pPr>
              <w:pStyle w:val="headertabella0"/>
              <w:rPr>
                <w:color w:val="002060"/>
              </w:rPr>
            </w:pPr>
            <w:r w:rsidRPr="00F004E7">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BF380"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9515C"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32AC8"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D3E3C"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935C6"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0CCB2"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66672616"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B83436" w14:textId="77777777" w:rsidR="00913BC9" w:rsidRPr="00F004E7" w:rsidRDefault="00913BC9" w:rsidP="00BB6F00">
            <w:pPr>
              <w:pStyle w:val="rowtabella0"/>
              <w:rPr>
                <w:color w:val="002060"/>
              </w:rPr>
            </w:pPr>
            <w:r w:rsidRPr="00F004E7">
              <w:rPr>
                <w:color w:val="002060"/>
              </w:rPr>
              <w:t>POLISPORTIVA FUTURA A.D.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B7D049" w14:textId="77777777" w:rsidR="00913BC9" w:rsidRPr="00F004E7" w:rsidRDefault="00913BC9" w:rsidP="00BB6F00">
            <w:pPr>
              <w:pStyle w:val="rowtabella0"/>
              <w:rPr>
                <w:color w:val="002060"/>
              </w:rPr>
            </w:pPr>
            <w:r w:rsidRPr="00F004E7">
              <w:rPr>
                <w:color w:val="002060"/>
              </w:rPr>
              <w:t>ANKON NOVA MARMI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BE641A"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12FC47" w14:textId="77777777" w:rsidR="00913BC9" w:rsidRPr="00F004E7" w:rsidRDefault="00913BC9" w:rsidP="00BB6F00">
            <w:pPr>
              <w:pStyle w:val="rowtabella0"/>
              <w:rPr>
                <w:color w:val="002060"/>
              </w:rPr>
            </w:pPr>
            <w:r w:rsidRPr="00F004E7">
              <w:rPr>
                <w:color w:val="002060"/>
              </w:rPr>
              <w:t>27/09/2024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6530E5" w14:textId="77777777" w:rsidR="00913BC9" w:rsidRPr="00F004E7" w:rsidRDefault="00913BC9" w:rsidP="00BB6F00">
            <w:pPr>
              <w:pStyle w:val="rowtabella0"/>
              <w:rPr>
                <w:color w:val="002060"/>
              </w:rPr>
            </w:pPr>
            <w:r w:rsidRPr="00F004E7">
              <w:rPr>
                <w:color w:val="002060"/>
              </w:rPr>
              <w:t>5002 PALASPORT OSIMO STAZIONE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1199C1" w14:textId="77777777" w:rsidR="00913BC9" w:rsidRPr="00F004E7" w:rsidRDefault="00913BC9" w:rsidP="00BB6F00">
            <w:pPr>
              <w:pStyle w:val="rowtabella0"/>
              <w:rPr>
                <w:color w:val="002060"/>
              </w:rPr>
            </w:pPr>
            <w:r w:rsidRPr="00F004E7">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4475C7" w14:textId="77777777" w:rsidR="00913BC9" w:rsidRPr="00F004E7" w:rsidRDefault="00913BC9" w:rsidP="00BB6F00">
            <w:pPr>
              <w:pStyle w:val="rowtabella0"/>
              <w:rPr>
                <w:color w:val="002060"/>
              </w:rPr>
            </w:pPr>
            <w:r w:rsidRPr="00F004E7">
              <w:rPr>
                <w:color w:val="002060"/>
              </w:rPr>
              <w:t>VIA MASSIMO D'AZEGLIO</w:t>
            </w:r>
          </w:p>
        </w:tc>
      </w:tr>
    </w:tbl>
    <w:p w14:paraId="1E2D0F2F" w14:textId="77777777" w:rsidR="00913BC9" w:rsidRPr="00F004E7" w:rsidRDefault="00913BC9" w:rsidP="00913BC9">
      <w:pPr>
        <w:pStyle w:val="breakline"/>
        <w:rPr>
          <w:rFonts w:eastAsiaTheme="minorEastAsia"/>
          <w:color w:val="002060"/>
        </w:rPr>
      </w:pPr>
    </w:p>
    <w:p w14:paraId="41AC34D9" w14:textId="77777777" w:rsidR="00913BC9" w:rsidRPr="00F004E7" w:rsidRDefault="00913BC9" w:rsidP="00913BC9">
      <w:pPr>
        <w:pStyle w:val="breakline"/>
        <w:rPr>
          <w:color w:val="002060"/>
        </w:rPr>
      </w:pPr>
    </w:p>
    <w:p w14:paraId="06743A35" w14:textId="77777777" w:rsidR="00913BC9" w:rsidRPr="00F004E7" w:rsidRDefault="00913BC9" w:rsidP="00913BC9">
      <w:pPr>
        <w:pStyle w:val="breakline"/>
        <w:rPr>
          <w:color w:val="002060"/>
        </w:rPr>
      </w:pPr>
    </w:p>
    <w:p w14:paraId="33E9C0C5" w14:textId="77777777" w:rsidR="00913BC9" w:rsidRPr="00F004E7" w:rsidRDefault="00913BC9" w:rsidP="00913BC9">
      <w:pPr>
        <w:pStyle w:val="sottotitolocampionato10"/>
        <w:rPr>
          <w:color w:val="002060"/>
        </w:rPr>
      </w:pPr>
      <w:r w:rsidRPr="00F004E7">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5"/>
        <w:gridCol w:w="1550"/>
        <w:gridCol w:w="1550"/>
      </w:tblGrid>
      <w:tr w:rsidR="00913BC9" w:rsidRPr="00F004E7" w14:paraId="32D7C0F1"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52447"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D820C"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2E06D"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875D0"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C7997"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16535"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46371"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1CC7C361"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11B4B2" w14:textId="77777777" w:rsidR="00913BC9" w:rsidRPr="00F004E7" w:rsidRDefault="00913BC9" w:rsidP="00BB6F00">
            <w:pPr>
              <w:pStyle w:val="rowtabella0"/>
              <w:rPr>
                <w:color w:val="002060"/>
              </w:rPr>
            </w:pPr>
            <w:r w:rsidRPr="00F004E7">
              <w:rPr>
                <w:color w:val="002060"/>
              </w:rPr>
              <w:t>FABRIANO CALCIO A 5 2023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4DCDA8" w14:textId="77777777" w:rsidR="00913BC9" w:rsidRPr="00F004E7" w:rsidRDefault="00913BC9" w:rsidP="00BB6F00">
            <w:pPr>
              <w:pStyle w:val="rowtabella0"/>
              <w:rPr>
                <w:color w:val="002060"/>
              </w:rPr>
            </w:pPr>
            <w:r w:rsidRPr="00F004E7">
              <w:rPr>
                <w:color w:val="002060"/>
              </w:rPr>
              <w:t>POLISPORTIVA FUTURA A.D.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D77A54"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7CA942" w14:textId="77777777" w:rsidR="00913BC9" w:rsidRPr="00F004E7" w:rsidRDefault="00913BC9" w:rsidP="00BB6F00">
            <w:pPr>
              <w:pStyle w:val="rowtabella0"/>
              <w:rPr>
                <w:color w:val="002060"/>
              </w:rPr>
            </w:pPr>
            <w:r w:rsidRPr="00F004E7">
              <w:rPr>
                <w:color w:val="002060"/>
              </w:rPr>
              <w:t>04/10/2024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75FA0F" w14:textId="77777777" w:rsidR="00913BC9" w:rsidRPr="00F004E7" w:rsidRDefault="00913BC9" w:rsidP="00BB6F00">
            <w:pPr>
              <w:pStyle w:val="rowtabella0"/>
              <w:rPr>
                <w:color w:val="002060"/>
              </w:rPr>
            </w:pPr>
            <w:r w:rsidRPr="00F004E7">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06C3F3" w14:textId="77777777" w:rsidR="00913BC9" w:rsidRPr="00F004E7" w:rsidRDefault="00913BC9" w:rsidP="00BB6F00">
            <w:pPr>
              <w:pStyle w:val="rowtabella0"/>
              <w:rPr>
                <w:color w:val="002060"/>
              </w:rPr>
            </w:pPr>
            <w:r w:rsidRPr="00F004E7">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982B73" w14:textId="77777777" w:rsidR="00913BC9" w:rsidRPr="00F004E7" w:rsidRDefault="00913BC9" w:rsidP="00BB6F00">
            <w:pPr>
              <w:pStyle w:val="rowtabella0"/>
              <w:rPr>
                <w:color w:val="002060"/>
              </w:rPr>
            </w:pPr>
            <w:r w:rsidRPr="00F004E7">
              <w:rPr>
                <w:color w:val="002060"/>
              </w:rPr>
              <w:t>VIA VERDI</w:t>
            </w:r>
          </w:p>
        </w:tc>
      </w:tr>
    </w:tbl>
    <w:p w14:paraId="369F2998" w14:textId="77777777" w:rsidR="00913BC9" w:rsidRPr="00F004E7" w:rsidRDefault="00913BC9" w:rsidP="00913BC9">
      <w:pPr>
        <w:pStyle w:val="breakline"/>
        <w:rPr>
          <w:rFonts w:eastAsiaTheme="minorEastAsia"/>
          <w:color w:val="002060"/>
        </w:rPr>
      </w:pPr>
    </w:p>
    <w:p w14:paraId="130B7F64" w14:textId="77777777" w:rsidR="00913BC9" w:rsidRPr="00F004E7" w:rsidRDefault="00913BC9" w:rsidP="00913BC9">
      <w:pPr>
        <w:pStyle w:val="breakline"/>
        <w:rPr>
          <w:color w:val="002060"/>
        </w:rPr>
      </w:pPr>
    </w:p>
    <w:p w14:paraId="3B22EAA2" w14:textId="77777777" w:rsidR="00913BC9" w:rsidRPr="00F004E7" w:rsidRDefault="00913BC9" w:rsidP="00913BC9">
      <w:pPr>
        <w:pStyle w:val="breakline"/>
        <w:rPr>
          <w:color w:val="002060"/>
        </w:rPr>
      </w:pPr>
    </w:p>
    <w:p w14:paraId="45901162" w14:textId="77777777" w:rsidR="00913BC9" w:rsidRPr="00F004E7" w:rsidRDefault="00913BC9" w:rsidP="00913BC9">
      <w:pPr>
        <w:pStyle w:val="sottotitolocampionato10"/>
        <w:rPr>
          <w:color w:val="002060"/>
        </w:rPr>
      </w:pPr>
      <w:r w:rsidRPr="00F004E7">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4DAB9271"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7AFD9"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1EA1B"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ED238"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381F7"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DAF7B"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1D7DB"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29BAF"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75F354DD"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1DDB48" w14:textId="77777777" w:rsidR="00913BC9" w:rsidRPr="00F004E7" w:rsidRDefault="00913BC9" w:rsidP="00BB6F00">
            <w:pPr>
              <w:pStyle w:val="rowtabella0"/>
              <w:rPr>
                <w:color w:val="002060"/>
              </w:rPr>
            </w:pPr>
            <w:r w:rsidRPr="00F004E7">
              <w:rPr>
                <w:color w:val="002060"/>
              </w:rPr>
              <w:t>FRASASSI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723803" w14:textId="77777777" w:rsidR="00913BC9" w:rsidRPr="00F004E7" w:rsidRDefault="00913BC9" w:rsidP="00BB6F00">
            <w:pPr>
              <w:pStyle w:val="rowtabella0"/>
              <w:rPr>
                <w:color w:val="002060"/>
              </w:rPr>
            </w:pPr>
            <w:r w:rsidRPr="00F004E7">
              <w:rPr>
                <w:color w:val="002060"/>
              </w:rPr>
              <w:t>OSIMO STAZIONE SSD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DBC9A6"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D390D7" w14:textId="77777777" w:rsidR="00913BC9" w:rsidRPr="00F004E7" w:rsidRDefault="00913BC9" w:rsidP="00BB6F00">
            <w:pPr>
              <w:pStyle w:val="rowtabella0"/>
              <w:rPr>
                <w:color w:val="002060"/>
              </w:rPr>
            </w:pPr>
            <w:r w:rsidRPr="00F004E7">
              <w:rPr>
                <w:color w:val="002060"/>
              </w:rPr>
              <w:t>27/09/2024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68500A" w14:textId="77777777" w:rsidR="00913BC9" w:rsidRPr="00F004E7" w:rsidRDefault="00913BC9" w:rsidP="00BB6F00">
            <w:pPr>
              <w:pStyle w:val="rowtabella0"/>
              <w:rPr>
                <w:color w:val="002060"/>
              </w:rPr>
            </w:pPr>
            <w:r w:rsidRPr="00F004E7">
              <w:rPr>
                <w:color w:val="002060"/>
              </w:rPr>
              <w:t>5048 CAMPO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D3517F" w14:textId="77777777" w:rsidR="00913BC9" w:rsidRPr="00F004E7" w:rsidRDefault="00913BC9" w:rsidP="00BB6F00">
            <w:pPr>
              <w:pStyle w:val="rowtabella0"/>
              <w:rPr>
                <w:color w:val="002060"/>
              </w:rPr>
            </w:pPr>
            <w:r w:rsidRPr="00F004E7">
              <w:rPr>
                <w:color w:val="002060"/>
              </w:rPr>
              <w:t>GENGA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EA4203" w14:textId="77777777" w:rsidR="00913BC9" w:rsidRPr="00F004E7" w:rsidRDefault="00913BC9" w:rsidP="00BB6F00">
            <w:pPr>
              <w:pStyle w:val="rowtabella0"/>
              <w:rPr>
                <w:color w:val="002060"/>
              </w:rPr>
            </w:pPr>
            <w:r w:rsidRPr="00F004E7">
              <w:rPr>
                <w:color w:val="002060"/>
              </w:rPr>
              <w:t>VIA MARCONI GENGA STAZIONE</w:t>
            </w:r>
          </w:p>
        </w:tc>
      </w:tr>
    </w:tbl>
    <w:p w14:paraId="130B9215" w14:textId="77777777" w:rsidR="00913BC9" w:rsidRPr="00F004E7" w:rsidRDefault="00913BC9" w:rsidP="00913BC9">
      <w:pPr>
        <w:pStyle w:val="breakline"/>
        <w:rPr>
          <w:rFonts w:eastAsiaTheme="minorEastAsia"/>
          <w:color w:val="002060"/>
        </w:rPr>
      </w:pPr>
    </w:p>
    <w:p w14:paraId="3DEFE368" w14:textId="77777777" w:rsidR="00913BC9" w:rsidRPr="00F004E7" w:rsidRDefault="00913BC9" w:rsidP="00913BC9">
      <w:pPr>
        <w:pStyle w:val="breakline"/>
        <w:rPr>
          <w:color w:val="002060"/>
        </w:rPr>
      </w:pPr>
    </w:p>
    <w:p w14:paraId="36F3D3F7" w14:textId="77777777" w:rsidR="00913BC9" w:rsidRPr="00F004E7" w:rsidRDefault="00913BC9" w:rsidP="00913BC9">
      <w:pPr>
        <w:pStyle w:val="breakline"/>
        <w:rPr>
          <w:color w:val="002060"/>
        </w:rPr>
      </w:pPr>
    </w:p>
    <w:p w14:paraId="431773A3" w14:textId="77777777" w:rsidR="00913BC9" w:rsidRPr="00F004E7" w:rsidRDefault="00913BC9" w:rsidP="00913BC9">
      <w:pPr>
        <w:pStyle w:val="sottotitolocampionato10"/>
        <w:rPr>
          <w:color w:val="002060"/>
        </w:rPr>
      </w:pPr>
      <w:r w:rsidRPr="00F004E7">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8"/>
        <w:gridCol w:w="385"/>
        <w:gridCol w:w="898"/>
        <w:gridCol w:w="1180"/>
        <w:gridCol w:w="1547"/>
        <w:gridCol w:w="1575"/>
      </w:tblGrid>
      <w:tr w:rsidR="00913BC9" w:rsidRPr="00F004E7" w14:paraId="02D5B8D9"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C03F0"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FF237"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C14B4"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30660"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84133"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A47CC"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14A22"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6F127796"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20FCAD" w14:textId="77777777" w:rsidR="00913BC9" w:rsidRPr="00F004E7" w:rsidRDefault="00913BC9" w:rsidP="00BB6F00">
            <w:pPr>
              <w:pStyle w:val="rowtabella0"/>
              <w:rPr>
                <w:color w:val="002060"/>
              </w:rPr>
            </w:pPr>
            <w:r w:rsidRPr="00F004E7">
              <w:rPr>
                <w:color w:val="002060"/>
              </w:rPr>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8A5A41" w14:textId="77777777" w:rsidR="00913BC9" w:rsidRPr="00F004E7" w:rsidRDefault="00913BC9" w:rsidP="00BB6F00">
            <w:pPr>
              <w:pStyle w:val="rowtabella0"/>
              <w:rPr>
                <w:color w:val="002060"/>
              </w:rPr>
            </w:pPr>
            <w:r w:rsidRPr="00F004E7">
              <w:rPr>
                <w:color w:val="002060"/>
              </w:rPr>
              <w:t>FRASASSI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B5658C"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05A851" w14:textId="77777777" w:rsidR="00913BC9" w:rsidRPr="00F004E7" w:rsidRDefault="00913BC9" w:rsidP="00BB6F00">
            <w:pPr>
              <w:pStyle w:val="rowtabella0"/>
              <w:rPr>
                <w:color w:val="002060"/>
              </w:rPr>
            </w:pPr>
            <w:r w:rsidRPr="00F004E7">
              <w:rPr>
                <w:color w:val="002060"/>
              </w:rPr>
              <w:t>04/10/2024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16FA07" w14:textId="77777777" w:rsidR="00913BC9" w:rsidRPr="00F004E7" w:rsidRDefault="00913BC9" w:rsidP="00BB6F00">
            <w:pPr>
              <w:pStyle w:val="rowtabella0"/>
              <w:rPr>
                <w:color w:val="002060"/>
              </w:rPr>
            </w:pPr>
            <w:r w:rsidRPr="00F004E7">
              <w:rPr>
                <w:color w:val="002060"/>
              </w:rPr>
              <w:t>5136 PALASPORT "</w:t>
            </w:r>
            <w:proofErr w:type="gramStart"/>
            <w:r w:rsidRPr="00F004E7">
              <w:rPr>
                <w:color w:val="002060"/>
              </w:rPr>
              <w:t>A.PERGOLESI</w:t>
            </w:r>
            <w:proofErr w:type="gramEnd"/>
            <w:r w:rsidRPr="00F004E7">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82A6C5" w14:textId="77777777" w:rsidR="00913BC9" w:rsidRPr="00F004E7" w:rsidRDefault="00913BC9" w:rsidP="00BB6F00">
            <w:pPr>
              <w:pStyle w:val="rowtabella0"/>
              <w:rPr>
                <w:color w:val="002060"/>
              </w:rPr>
            </w:pPr>
            <w:r w:rsidRPr="00F004E7">
              <w:rPr>
                <w:color w:val="002060"/>
              </w:rPr>
              <w:t>POLVERIGI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44D7AA" w14:textId="77777777" w:rsidR="00913BC9" w:rsidRPr="00F004E7" w:rsidRDefault="00913BC9" w:rsidP="00BB6F00">
            <w:pPr>
              <w:pStyle w:val="rowtabella0"/>
              <w:rPr>
                <w:color w:val="002060"/>
              </w:rPr>
            </w:pPr>
            <w:r w:rsidRPr="00F004E7">
              <w:rPr>
                <w:color w:val="002060"/>
              </w:rPr>
              <w:t>VIA CIRCONVALLAZIONE</w:t>
            </w:r>
          </w:p>
        </w:tc>
      </w:tr>
    </w:tbl>
    <w:p w14:paraId="3282A5BC" w14:textId="77777777" w:rsidR="00913BC9" w:rsidRPr="00F004E7" w:rsidRDefault="00913BC9" w:rsidP="00913BC9">
      <w:pPr>
        <w:pStyle w:val="breakline"/>
        <w:rPr>
          <w:rFonts w:eastAsiaTheme="minorEastAsia"/>
          <w:color w:val="002060"/>
        </w:rPr>
      </w:pPr>
    </w:p>
    <w:p w14:paraId="591CFAE2" w14:textId="77777777" w:rsidR="00913BC9" w:rsidRPr="00F004E7" w:rsidRDefault="00913BC9" w:rsidP="00913BC9">
      <w:pPr>
        <w:pStyle w:val="breakline"/>
        <w:rPr>
          <w:color w:val="002060"/>
        </w:rPr>
      </w:pPr>
    </w:p>
    <w:p w14:paraId="47D184EC" w14:textId="77777777" w:rsidR="00913BC9" w:rsidRPr="00F004E7" w:rsidRDefault="00913BC9" w:rsidP="00913BC9">
      <w:pPr>
        <w:pStyle w:val="breakline"/>
        <w:rPr>
          <w:color w:val="002060"/>
        </w:rPr>
      </w:pPr>
    </w:p>
    <w:p w14:paraId="4BE51CE3" w14:textId="77777777" w:rsidR="00913BC9" w:rsidRPr="00F004E7" w:rsidRDefault="00913BC9" w:rsidP="00913BC9">
      <w:pPr>
        <w:pStyle w:val="sottotitolocampionato10"/>
        <w:rPr>
          <w:color w:val="002060"/>
        </w:rPr>
      </w:pPr>
      <w:r w:rsidRPr="00F004E7">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1"/>
        <w:gridCol w:w="1550"/>
        <w:gridCol w:w="1550"/>
      </w:tblGrid>
      <w:tr w:rsidR="00913BC9" w:rsidRPr="00F004E7" w14:paraId="51ED235E"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2116C"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337BA"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D85BB"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02263"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4066E"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79B54"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EB89D"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3BE010E5"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72C02B" w14:textId="77777777" w:rsidR="00913BC9" w:rsidRPr="00F004E7" w:rsidRDefault="00913BC9" w:rsidP="00BB6F00">
            <w:pPr>
              <w:pStyle w:val="rowtabella0"/>
              <w:rPr>
                <w:color w:val="002060"/>
              </w:rPr>
            </w:pPr>
            <w:r w:rsidRPr="00F004E7">
              <w:rPr>
                <w:color w:val="002060"/>
              </w:rPr>
              <w:t>RIPE SAN GINESIO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42DE20" w14:textId="77777777" w:rsidR="00913BC9" w:rsidRPr="00F004E7" w:rsidRDefault="00913BC9" w:rsidP="00BB6F00">
            <w:pPr>
              <w:pStyle w:val="rowtabella0"/>
              <w:rPr>
                <w:color w:val="002060"/>
              </w:rPr>
            </w:pPr>
            <w:r w:rsidRPr="00F004E7">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06DC7"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06AC0" w14:textId="77777777" w:rsidR="00913BC9" w:rsidRPr="00F004E7" w:rsidRDefault="00913BC9" w:rsidP="00BB6F00">
            <w:pPr>
              <w:pStyle w:val="rowtabella0"/>
              <w:rPr>
                <w:color w:val="002060"/>
              </w:rPr>
            </w:pPr>
            <w:r w:rsidRPr="00F004E7">
              <w:rPr>
                <w:color w:val="002060"/>
              </w:rPr>
              <w:t>08/10/2024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BFA2D" w14:textId="77777777" w:rsidR="00913BC9" w:rsidRPr="00F004E7" w:rsidRDefault="00913BC9" w:rsidP="00BB6F00">
            <w:pPr>
              <w:pStyle w:val="rowtabella0"/>
              <w:rPr>
                <w:color w:val="002060"/>
              </w:rPr>
            </w:pPr>
            <w:r w:rsidRPr="00F004E7">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9738D" w14:textId="77777777" w:rsidR="00913BC9" w:rsidRPr="00F004E7" w:rsidRDefault="00913BC9" w:rsidP="00BB6F00">
            <w:pPr>
              <w:pStyle w:val="rowtabella0"/>
              <w:rPr>
                <w:color w:val="002060"/>
              </w:rPr>
            </w:pPr>
            <w:r w:rsidRPr="00F004E7">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F2D4F1" w14:textId="77777777" w:rsidR="00913BC9" w:rsidRPr="00F004E7" w:rsidRDefault="00913BC9" w:rsidP="00BB6F00">
            <w:pPr>
              <w:pStyle w:val="rowtabella0"/>
              <w:rPr>
                <w:color w:val="002060"/>
              </w:rPr>
            </w:pPr>
            <w:r w:rsidRPr="00F004E7">
              <w:rPr>
                <w:color w:val="002060"/>
              </w:rPr>
              <w:t>VIA FAVETO</w:t>
            </w:r>
          </w:p>
        </w:tc>
      </w:tr>
      <w:tr w:rsidR="00913BC9" w:rsidRPr="00F004E7" w14:paraId="63EDDE4A"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F4F7E3" w14:textId="77777777" w:rsidR="00913BC9" w:rsidRPr="00F004E7" w:rsidRDefault="00913BC9" w:rsidP="00BB6F00">
            <w:pPr>
              <w:pStyle w:val="rowtabella0"/>
              <w:rPr>
                <w:color w:val="002060"/>
              </w:rPr>
            </w:pPr>
            <w:r w:rsidRPr="00F004E7">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67902" w14:textId="77777777" w:rsidR="00913BC9" w:rsidRPr="00F004E7" w:rsidRDefault="00913BC9" w:rsidP="00BB6F00">
            <w:pPr>
              <w:pStyle w:val="rowtabella0"/>
              <w:rPr>
                <w:color w:val="002060"/>
              </w:rPr>
            </w:pPr>
            <w:r w:rsidRPr="00F004E7">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D2EC0"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273A3E" w14:textId="77777777" w:rsidR="00913BC9" w:rsidRPr="00F004E7" w:rsidRDefault="00913BC9" w:rsidP="00BB6F00">
            <w:pPr>
              <w:pStyle w:val="rowtabella0"/>
              <w:rPr>
                <w:color w:val="002060"/>
              </w:rPr>
            </w:pPr>
            <w:r w:rsidRPr="00F004E7">
              <w:rPr>
                <w:color w:val="002060"/>
              </w:rPr>
              <w:t>09/10/2024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222BB" w14:textId="77777777" w:rsidR="00913BC9" w:rsidRPr="00F004E7" w:rsidRDefault="00913BC9" w:rsidP="00BB6F00">
            <w:pPr>
              <w:pStyle w:val="rowtabella0"/>
              <w:rPr>
                <w:color w:val="002060"/>
              </w:rPr>
            </w:pPr>
            <w:r w:rsidRPr="00F004E7">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B4157" w14:textId="77777777" w:rsidR="00913BC9" w:rsidRPr="00F004E7" w:rsidRDefault="00913BC9" w:rsidP="00BB6F00">
            <w:pPr>
              <w:pStyle w:val="rowtabella0"/>
              <w:rPr>
                <w:color w:val="002060"/>
              </w:rPr>
            </w:pPr>
            <w:r w:rsidRPr="00F004E7">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6858A" w14:textId="77777777" w:rsidR="00913BC9" w:rsidRPr="00F004E7" w:rsidRDefault="00913BC9" w:rsidP="00BB6F00">
            <w:pPr>
              <w:pStyle w:val="rowtabella0"/>
              <w:rPr>
                <w:color w:val="002060"/>
              </w:rPr>
            </w:pPr>
            <w:r w:rsidRPr="00F004E7">
              <w:rPr>
                <w:color w:val="002060"/>
              </w:rPr>
              <w:t>VIA DELLO SPORT</w:t>
            </w:r>
          </w:p>
        </w:tc>
      </w:tr>
    </w:tbl>
    <w:p w14:paraId="3775B0F3" w14:textId="77777777" w:rsidR="00913BC9" w:rsidRPr="00F004E7" w:rsidRDefault="00913BC9" w:rsidP="00913BC9">
      <w:pPr>
        <w:pStyle w:val="breakline"/>
        <w:rPr>
          <w:rFonts w:eastAsiaTheme="minorEastAsia"/>
          <w:color w:val="002060"/>
        </w:rPr>
      </w:pPr>
    </w:p>
    <w:p w14:paraId="39121B9E" w14:textId="77777777" w:rsidR="00913BC9" w:rsidRPr="00F004E7" w:rsidRDefault="00913BC9" w:rsidP="00913BC9">
      <w:pPr>
        <w:pStyle w:val="breakline"/>
        <w:rPr>
          <w:color w:val="002060"/>
        </w:rPr>
      </w:pPr>
    </w:p>
    <w:p w14:paraId="06BA3EDD" w14:textId="77777777" w:rsidR="00913BC9" w:rsidRPr="00F004E7" w:rsidRDefault="00913BC9" w:rsidP="00913BC9">
      <w:pPr>
        <w:pStyle w:val="breakline"/>
        <w:rPr>
          <w:color w:val="002060"/>
        </w:rPr>
      </w:pPr>
    </w:p>
    <w:p w14:paraId="320A5C2F" w14:textId="77777777" w:rsidR="00913BC9" w:rsidRPr="00F004E7" w:rsidRDefault="00913BC9" w:rsidP="00913BC9">
      <w:pPr>
        <w:pStyle w:val="sottotitolocampionato10"/>
        <w:rPr>
          <w:color w:val="002060"/>
        </w:rPr>
      </w:pPr>
      <w:r w:rsidRPr="00F004E7">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1"/>
        <w:gridCol w:w="1550"/>
        <w:gridCol w:w="1550"/>
      </w:tblGrid>
      <w:tr w:rsidR="00913BC9" w:rsidRPr="00F004E7" w14:paraId="646D4B80"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F3DE1"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5D387"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0C660"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70CBE"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0B3E3"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1BD4B"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7B812"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6FC7B88C"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F659D8" w14:textId="77777777" w:rsidR="00913BC9" w:rsidRPr="00F004E7" w:rsidRDefault="00913BC9" w:rsidP="00BB6F00">
            <w:pPr>
              <w:pStyle w:val="rowtabella0"/>
              <w:rPr>
                <w:color w:val="002060"/>
              </w:rPr>
            </w:pPr>
            <w:r w:rsidRPr="00F004E7">
              <w:rPr>
                <w:color w:val="002060"/>
              </w:rPr>
              <w:t>RIPE SAN GINESIO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1A656" w14:textId="77777777" w:rsidR="00913BC9" w:rsidRPr="00F004E7" w:rsidRDefault="00913BC9" w:rsidP="00BB6F00">
            <w:pPr>
              <w:pStyle w:val="rowtabella0"/>
              <w:rPr>
                <w:color w:val="002060"/>
              </w:rPr>
            </w:pPr>
            <w:r w:rsidRPr="00F004E7">
              <w:rPr>
                <w:color w:val="002060"/>
              </w:rPr>
              <w:t>UNION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B6F62D"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0EFA62" w14:textId="77777777" w:rsidR="00913BC9" w:rsidRPr="00F004E7" w:rsidRDefault="00913BC9" w:rsidP="00BB6F00">
            <w:pPr>
              <w:pStyle w:val="rowtabella0"/>
              <w:rPr>
                <w:color w:val="002060"/>
              </w:rPr>
            </w:pPr>
            <w:r w:rsidRPr="00F004E7">
              <w:rPr>
                <w:color w:val="002060"/>
              </w:rPr>
              <w:t>22/10/2024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A859DF" w14:textId="77777777" w:rsidR="00913BC9" w:rsidRPr="00F004E7" w:rsidRDefault="00913BC9" w:rsidP="00BB6F00">
            <w:pPr>
              <w:pStyle w:val="rowtabella0"/>
              <w:rPr>
                <w:color w:val="002060"/>
              </w:rPr>
            </w:pPr>
            <w:r w:rsidRPr="00F004E7">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8C7271" w14:textId="77777777" w:rsidR="00913BC9" w:rsidRPr="00F004E7" w:rsidRDefault="00913BC9" w:rsidP="00BB6F00">
            <w:pPr>
              <w:pStyle w:val="rowtabella0"/>
              <w:rPr>
                <w:color w:val="002060"/>
              </w:rPr>
            </w:pPr>
            <w:r w:rsidRPr="00F004E7">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F15E5" w14:textId="77777777" w:rsidR="00913BC9" w:rsidRPr="00F004E7" w:rsidRDefault="00913BC9" w:rsidP="00BB6F00">
            <w:pPr>
              <w:pStyle w:val="rowtabella0"/>
              <w:rPr>
                <w:color w:val="002060"/>
              </w:rPr>
            </w:pPr>
            <w:r w:rsidRPr="00F004E7">
              <w:rPr>
                <w:color w:val="002060"/>
              </w:rPr>
              <w:t>VIA FAVETO</w:t>
            </w:r>
          </w:p>
        </w:tc>
      </w:tr>
      <w:tr w:rsidR="00913BC9" w:rsidRPr="00F004E7" w14:paraId="77477204"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FFC234" w14:textId="77777777" w:rsidR="00913BC9" w:rsidRPr="00F004E7" w:rsidRDefault="00913BC9" w:rsidP="00BB6F00">
            <w:pPr>
              <w:pStyle w:val="rowtabella0"/>
              <w:rPr>
                <w:color w:val="002060"/>
              </w:rPr>
            </w:pPr>
            <w:r w:rsidRPr="00F004E7">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A1B94" w14:textId="77777777" w:rsidR="00913BC9" w:rsidRPr="00F004E7" w:rsidRDefault="00913BC9" w:rsidP="00BB6F00">
            <w:pPr>
              <w:pStyle w:val="rowtabella0"/>
              <w:rPr>
                <w:color w:val="002060"/>
              </w:rPr>
            </w:pPr>
            <w:r w:rsidRPr="00F004E7">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10309"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E5D4A" w14:textId="77777777" w:rsidR="00913BC9" w:rsidRPr="00F004E7" w:rsidRDefault="00913BC9" w:rsidP="00BB6F00">
            <w:pPr>
              <w:pStyle w:val="rowtabella0"/>
              <w:rPr>
                <w:color w:val="002060"/>
              </w:rPr>
            </w:pPr>
            <w:r w:rsidRPr="00F004E7">
              <w:rPr>
                <w:color w:val="002060"/>
              </w:rPr>
              <w:t>23/10/2024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DC4BD" w14:textId="77777777" w:rsidR="00913BC9" w:rsidRPr="00F004E7" w:rsidRDefault="00913BC9" w:rsidP="00BB6F00">
            <w:pPr>
              <w:pStyle w:val="rowtabella0"/>
              <w:rPr>
                <w:color w:val="002060"/>
              </w:rPr>
            </w:pPr>
            <w:r w:rsidRPr="00F004E7">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14CDE" w14:textId="77777777" w:rsidR="00913BC9" w:rsidRPr="00F004E7" w:rsidRDefault="00913BC9" w:rsidP="00BB6F00">
            <w:pPr>
              <w:pStyle w:val="rowtabella0"/>
              <w:rPr>
                <w:color w:val="002060"/>
              </w:rPr>
            </w:pPr>
            <w:r w:rsidRPr="00F004E7">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EC20E" w14:textId="77777777" w:rsidR="00913BC9" w:rsidRPr="00F004E7" w:rsidRDefault="00913BC9" w:rsidP="00BB6F00">
            <w:pPr>
              <w:pStyle w:val="rowtabella0"/>
              <w:rPr>
                <w:color w:val="002060"/>
              </w:rPr>
            </w:pPr>
            <w:r w:rsidRPr="00F004E7">
              <w:rPr>
                <w:color w:val="002060"/>
              </w:rPr>
              <w:t>VIA SAN SERGIO FZ. GROTTACCIA</w:t>
            </w:r>
          </w:p>
        </w:tc>
      </w:tr>
    </w:tbl>
    <w:p w14:paraId="0AEE08FB" w14:textId="77777777" w:rsidR="00913BC9" w:rsidRPr="00F004E7" w:rsidRDefault="00913BC9" w:rsidP="00913BC9">
      <w:pPr>
        <w:pStyle w:val="breakline"/>
        <w:rPr>
          <w:rFonts w:eastAsiaTheme="minorEastAsia"/>
          <w:color w:val="002060"/>
        </w:rPr>
      </w:pPr>
    </w:p>
    <w:p w14:paraId="68DB2C85" w14:textId="77777777" w:rsidR="00913BC9" w:rsidRPr="00F004E7" w:rsidRDefault="00913BC9" w:rsidP="00913BC9">
      <w:pPr>
        <w:pStyle w:val="breakline"/>
        <w:rPr>
          <w:color w:val="002060"/>
        </w:rPr>
      </w:pPr>
    </w:p>
    <w:p w14:paraId="3B47D205" w14:textId="77777777" w:rsidR="00913BC9" w:rsidRPr="00F004E7" w:rsidRDefault="00913BC9" w:rsidP="00913BC9">
      <w:pPr>
        <w:pStyle w:val="breakline"/>
        <w:rPr>
          <w:color w:val="002060"/>
        </w:rPr>
      </w:pPr>
    </w:p>
    <w:p w14:paraId="4D50CC47" w14:textId="77777777" w:rsidR="00913BC9" w:rsidRPr="00F004E7" w:rsidRDefault="00913BC9" w:rsidP="00913BC9">
      <w:pPr>
        <w:pStyle w:val="sottotitolocampionato10"/>
        <w:rPr>
          <w:color w:val="002060"/>
        </w:rPr>
      </w:pPr>
      <w:r w:rsidRPr="00F004E7">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1994"/>
        <w:gridCol w:w="385"/>
        <w:gridCol w:w="898"/>
        <w:gridCol w:w="1198"/>
        <w:gridCol w:w="1564"/>
        <w:gridCol w:w="1539"/>
      </w:tblGrid>
      <w:tr w:rsidR="00913BC9" w:rsidRPr="00F004E7" w14:paraId="1A328008"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99E0E"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145E4"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32E9F"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047BA"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C8CB9"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F9377"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8F240"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43770038"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667346" w14:textId="77777777" w:rsidR="00913BC9" w:rsidRPr="00F004E7" w:rsidRDefault="00913BC9" w:rsidP="00BB6F00">
            <w:pPr>
              <w:pStyle w:val="rowtabella0"/>
              <w:rPr>
                <w:color w:val="002060"/>
              </w:rPr>
            </w:pPr>
            <w:r w:rsidRPr="00F004E7">
              <w:rPr>
                <w:color w:val="002060"/>
              </w:rPr>
              <w:t>FOLGORE CASTELRAIMONDO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0F907" w14:textId="77777777" w:rsidR="00913BC9" w:rsidRPr="00F004E7" w:rsidRDefault="00913BC9" w:rsidP="00BB6F00">
            <w:pPr>
              <w:pStyle w:val="rowtabella0"/>
              <w:rPr>
                <w:color w:val="002060"/>
              </w:rPr>
            </w:pPr>
            <w:r w:rsidRPr="00F004E7">
              <w:rPr>
                <w:color w:val="002060"/>
              </w:rPr>
              <w:t>PIEDIRIPA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3E6F04"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35AE64" w14:textId="77777777" w:rsidR="00913BC9" w:rsidRPr="00F004E7" w:rsidRDefault="00913BC9" w:rsidP="00BB6F00">
            <w:pPr>
              <w:pStyle w:val="rowtabella0"/>
              <w:rPr>
                <w:color w:val="002060"/>
              </w:rPr>
            </w:pPr>
            <w:r w:rsidRPr="00F004E7">
              <w:rPr>
                <w:color w:val="002060"/>
              </w:rPr>
              <w:t>27/09/2024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70062C" w14:textId="77777777" w:rsidR="00913BC9" w:rsidRPr="00F004E7" w:rsidRDefault="00913BC9" w:rsidP="00BB6F00">
            <w:pPr>
              <w:pStyle w:val="rowtabella0"/>
              <w:rPr>
                <w:color w:val="002060"/>
              </w:rPr>
            </w:pPr>
            <w:r w:rsidRPr="00F004E7">
              <w:rPr>
                <w:color w:val="002060"/>
              </w:rPr>
              <w:t>5238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9A9A3" w14:textId="77777777" w:rsidR="00913BC9" w:rsidRPr="00F004E7" w:rsidRDefault="00913BC9" w:rsidP="00BB6F00">
            <w:pPr>
              <w:pStyle w:val="rowtabella0"/>
              <w:rPr>
                <w:color w:val="002060"/>
              </w:rPr>
            </w:pPr>
            <w:r w:rsidRPr="00F004E7">
              <w:rPr>
                <w:color w:val="002060"/>
              </w:rPr>
              <w:t>CASTELRAIMONDO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DC262" w14:textId="77777777" w:rsidR="00913BC9" w:rsidRPr="00F004E7" w:rsidRDefault="00913BC9" w:rsidP="00BB6F00">
            <w:pPr>
              <w:pStyle w:val="rowtabella0"/>
              <w:rPr>
                <w:color w:val="002060"/>
              </w:rPr>
            </w:pPr>
            <w:r w:rsidRPr="00F004E7">
              <w:rPr>
                <w:color w:val="002060"/>
              </w:rPr>
              <w:t>VIA GRAMSCI-VIA FEGGIANI</w:t>
            </w:r>
          </w:p>
        </w:tc>
      </w:tr>
      <w:tr w:rsidR="00913BC9" w:rsidRPr="00F004E7" w14:paraId="171A848E"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503D49" w14:textId="77777777" w:rsidR="00913BC9" w:rsidRPr="00F004E7" w:rsidRDefault="00913BC9" w:rsidP="00BB6F00">
            <w:pPr>
              <w:pStyle w:val="rowtabella0"/>
              <w:rPr>
                <w:color w:val="002060"/>
              </w:rPr>
            </w:pPr>
            <w:r w:rsidRPr="00F004E7">
              <w:rPr>
                <w:color w:val="002060"/>
              </w:rPr>
              <w:t>POL. SPORT COMMUNICATION</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BE44C" w14:textId="77777777" w:rsidR="00913BC9" w:rsidRPr="00F004E7" w:rsidRDefault="00913BC9" w:rsidP="00BB6F00">
            <w:pPr>
              <w:pStyle w:val="rowtabella0"/>
              <w:rPr>
                <w:color w:val="002060"/>
              </w:rPr>
            </w:pPr>
            <w:r w:rsidRPr="00F004E7">
              <w:rPr>
                <w:color w:val="002060"/>
              </w:rPr>
              <w:t>AMATORI STESE 2007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821C17"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C6829" w14:textId="77777777" w:rsidR="00913BC9" w:rsidRPr="00F004E7" w:rsidRDefault="00913BC9" w:rsidP="00BB6F00">
            <w:pPr>
              <w:pStyle w:val="rowtabella0"/>
              <w:rPr>
                <w:color w:val="002060"/>
              </w:rPr>
            </w:pPr>
            <w:r w:rsidRPr="00F004E7">
              <w:rPr>
                <w:color w:val="002060"/>
              </w:rPr>
              <w:t>09/10/2024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4C384" w14:textId="77777777" w:rsidR="00913BC9" w:rsidRPr="00F004E7" w:rsidRDefault="00913BC9" w:rsidP="00BB6F00">
            <w:pPr>
              <w:pStyle w:val="rowtabella0"/>
              <w:rPr>
                <w:color w:val="002060"/>
              </w:rPr>
            </w:pPr>
            <w:r w:rsidRPr="00F004E7">
              <w:rPr>
                <w:color w:val="002060"/>
              </w:rPr>
              <w:t>5280 TENSOSTRUTTURA S.</w:t>
            </w:r>
            <w:proofErr w:type="gramStart"/>
            <w:r w:rsidRPr="00F004E7">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BD5188" w14:textId="77777777" w:rsidR="00913BC9" w:rsidRPr="00F004E7" w:rsidRDefault="00913BC9" w:rsidP="00BB6F00">
            <w:pPr>
              <w:pStyle w:val="rowtabella0"/>
              <w:rPr>
                <w:color w:val="002060"/>
              </w:rPr>
            </w:pPr>
            <w:r w:rsidRPr="00F004E7">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D992F" w14:textId="77777777" w:rsidR="00913BC9" w:rsidRPr="00F004E7" w:rsidRDefault="00913BC9" w:rsidP="00BB6F00">
            <w:pPr>
              <w:pStyle w:val="rowtabella0"/>
              <w:rPr>
                <w:color w:val="002060"/>
              </w:rPr>
            </w:pPr>
            <w:r w:rsidRPr="00F004E7">
              <w:rPr>
                <w:color w:val="002060"/>
              </w:rPr>
              <w:t>VIA LORENZO LOTTO</w:t>
            </w:r>
          </w:p>
        </w:tc>
      </w:tr>
    </w:tbl>
    <w:p w14:paraId="6F5C0550" w14:textId="77777777" w:rsidR="00913BC9" w:rsidRPr="00F004E7" w:rsidRDefault="00913BC9" w:rsidP="00913BC9">
      <w:pPr>
        <w:pStyle w:val="breakline"/>
        <w:rPr>
          <w:rFonts w:eastAsiaTheme="minorEastAsia"/>
          <w:color w:val="002060"/>
        </w:rPr>
      </w:pPr>
    </w:p>
    <w:p w14:paraId="3844C413" w14:textId="77777777" w:rsidR="00913BC9" w:rsidRPr="00F004E7" w:rsidRDefault="00913BC9" w:rsidP="00913BC9">
      <w:pPr>
        <w:pStyle w:val="breakline"/>
        <w:rPr>
          <w:color w:val="002060"/>
        </w:rPr>
      </w:pPr>
    </w:p>
    <w:p w14:paraId="4122EA0A" w14:textId="77777777" w:rsidR="00913BC9" w:rsidRPr="00F004E7" w:rsidRDefault="00913BC9" w:rsidP="00913BC9">
      <w:pPr>
        <w:pStyle w:val="breakline"/>
        <w:rPr>
          <w:color w:val="002060"/>
        </w:rPr>
      </w:pPr>
    </w:p>
    <w:p w14:paraId="73795301" w14:textId="77777777" w:rsidR="00913BC9" w:rsidRPr="00F004E7" w:rsidRDefault="00913BC9" w:rsidP="00913BC9">
      <w:pPr>
        <w:pStyle w:val="sottotitolocampionato10"/>
        <w:rPr>
          <w:color w:val="002060"/>
        </w:rPr>
      </w:pPr>
      <w:r w:rsidRPr="00F004E7">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6"/>
        <w:gridCol w:w="385"/>
        <w:gridCol w:w="898"/>
        <w:gridCol w:w="1173"/>
        <w:gridCol w:w="1564"/>
        <w:gridCol w:w="1540"/>
      </w:tblGrid>
      <w:tr w:rsidR="00913BC9" w:rsidRPr="00F004E7" w14:paraId="5F20B0F4"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2313F"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7F650"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105ED"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D04AD"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947CD"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463FB"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C6C3A"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6BCE296F"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317036" w14:textId="77777777" w:rsidR="00913BC9" w:rsidRPr="00F004E7" w:rsidRDefault="00913BC9" w:rsidP="00BB6F00">
            <w:pPr>
              <w:pStyle w:val="rowtabella0"/>
              <w:rPr>
                <w:color w:val="002060"/>
              </w:rPr>
            </w:pPr>
            <w:r w:rsidRPr="00F004E7">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A8CD9" w14:textId="77777777" w:rsidR="00913BC9" w:rsidRPr="00F004E7" w:rsidRDefault="00913BC9" w:rsidP="00BB6F00">
            <w:pPr>
              <w:pStyle w:val="rowtabella0"/>
              <w:rPr>
                <w:color w:val="002060"/>
              </w:rPr>
            </w:pPr>
            <w:r w:rsidRPr="00F004E7">
              <w:rPr>
                <w:color w:val="002060"/>
              </w:rPr>
              <w:t>PIEDIRIPA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A5ABD"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A7F2E2" w14:textId="77777777" w:rsidR="00913BC9" w:rsidRPr="00F004E7" w:rsidRDefault="00913BC9" w:rsidP="00BB6F00">
            <w:pPr>
              <w:pStyle w:val="rowtabella0"/>
              <w:rPr>
                <w:color w:val="002060"/>
              </w:rPr>
            </w:pPr>
            <w:r w:rsidRPr="00F004E7">
              <w:rPr>
                <w:color w:val="002060"/>
              </w:rPr>
              <w:t>23/10/2024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D82FE" w14:textId="77777777" w:rsidR="00913BC9" w:rsidRPr="00F004E7" w:rsidRDefault="00913BC9" w:rsidP="00BB6F00">
            <w:pPr>
              <w:pStyle w:val="rowtabella0"/>
              <w:rPr>
                <w:color w:val="002060"/>
              </w:rPr>
            </w:pPr>
            <w:r w:rsidRPr="00F004E7">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741A3" w14:textId="77777777" w:rsidR="00913BC9" w:rsidRPr="00F004E7" w:rsidRDefault="00913BC9" w:rsidP="00BB6F00">
            <w:pPr>
              <w:pStyle w:val="rowtabella0"/>
              <w:rPr>
                <w:color w:val="002060"/>
              </w:rPr>
            </w:pPr>
            <w:r w:rsidRPr="00F004E7">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DCB54" w14:textId="77777777" w:rsidR="00913BC9" w:rsidRPr="00F004E7" w:rsidRDefault="00913BC9" w:rsidP="00BB6F00">
            <w:pPr>
              <w:pStyle w:val="rowtabella0"/>
              <w:rPr>
                <w:color w:val="002060"/>
              </w:rPr>
            </w:pPr>
            <w:r w:rsidRPr="00F004E7">
              <w:rPr>
                <w:color w:val="002060"/>
              </w:rPr>
              <w:t xml:space="preserve">VIA </w:t>
            </w:r>
            <w:proofErr w:type="gramStart"/>
            <w:r w:rsidRPr="00F004E7">
              <w:rPr>
                <w:color w:val="002060"/>
              </w:rPr>
              <w:t>B.ROSSI</w:t>
            </w:r>
            <w:proofErr w:type="gramEnd"/>
            <w:r w:rsidRPr="00F004E7">
              <w:rPr>
                <w:color w:val="002060"/>
              </w:rPr>
              <w:t xml:space="preserve"> SNC</w:t>
            </w:r>
          </w:p>
        </w:tc>
      </w:tr>
      <w:tr w:rsidR="00913BC9" w:rsidRPr="00F004E7" w14:paraId="24B82AC8"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1871F2" w14:textId="77777777" w:rsidR="00913BC9" w:rsidRPr="00F004E7" w:rsidRDefault="00913BC9" w:rsidP="00BB6F00">
            <w:pPr>
              <w:pStyle w:val="rowtabella0"/>
              <w:rPr>
                <w:color w:val="002060"/>
              </w:rPr>
            </w:pPr>
            <w:r w:rsidRPr="00F004E7">
              <w:rPr>
                <w:color w:val="002060"/>
              </w:rPr>
              <w:lastRenderedPageBreak/>
              <w:t>FOLGORE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83D09" w14:textId="77777777" w:rsidR="00913BC9" w:rsidRPr="00F004E7" w:rsidRDefault="00913BC9" w:rsidP="00BB6F00">
            <w:pPr>
              <w:pStyle w:val="rowtabella0"/>
              <w:rPr>
                <w:color w:val="002060"/>
              </w:rPr>
            </w:pPr>
            <w:r w:rsidRPr="00F004E7">
              <w:rPr>
                <w:color w:val="002060"/>
              </w:rPr>
              <w:t>POL. SPORT COMMUNICATION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A603B"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A88BC" w14:textId="77777777" w:rsidR="00913BC9" w:rsidRPr="00F004E7" w:rsidRDefault="00913BC9" w:rsidP="00BB6F00">
            <w:pPr>
              <w:pStyle w:val="rowtabella0"/>
              <w:rPr>
                <w:color w:val="002060"/>
              </w:rPr>
            </w:pPr>
            <w:r w:rsidRPr="00F004E7">
              <w:rPr>
                <w:color w:val="002060"/>
              </w:rPr>
              <w:t>23/10/2024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C4AD9" w14:textId="77777777" w:rsidR="00913BC9" w:rsidRPr="00F004E7" w:rsidRDefault="00913BC9" w:rsidP="00BB6F00">
            <w:pPr>
              <w:pStyle w:val="rowtabella0"/>
              <w:rPr>
                <w:color w:val="002060"/>
              </w:rPr>
            </w:pPr>
            <w:r w:rsidRPr="00F004E7">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F0234C" w14:textId="77777777" w:rsidR="00913BC9" w:rsidRPr="00F004E7" w:rsidRDefault="00913BC9" w:rsidP="00BB6F00">
            <w:pPr>
              <w:pStyle w:val="rowtabella0"/>
              <w:rPr>
                <w:color w:val="002060"/>
              </w:rPr>
            </w:pPr>
            <w:r w:rsidRPr="00F004E7">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70ADA" w14:textId="77777777" w:rsidR="00913BC9" w:rsidRPr="00F004E7" w:rsidRDefault="00913BC9" w:rsidP="00BB6F00">
            <w:pPr>
              <w:pStyle w:val="rowtabella0"/>
              <w:rPr>
                <w:color w:val="002060"/>
              </w:rPr>
            </w:pPr>
            <w:r w:rsidRPr="00F004E7">
              <w:rPr>
                <w:color w:val="002060"/>
              </w:rPr>
              <w:t>VIA GRAMSCI-VIA FEGGIANI</w:t>
            </w:r>
          </w:p>
        </w:tc>
      </w:tr>
    </w:tbl>
    <w:p w14:paraId="484E0F7A" w14:textId="77777777" w:rsidR="00913BC9" w:rsidRPr="00F004E7" w:rsidRDefault="00913BC9" w:rsidP="00913BC9">
      <w:pPr>
        <w:pStyle w:val="breakline"/>
        <w:rPr>
          <w:rFonts w:eastAsiaTheme="minorEastAsia"/>
          <w:color w:val="002060"/>
        </w:rPr>
      </w:pPr>
    </w:p>
    <w:p w14:paraId="75B48678" w14:textId="77777777" w:rsidR="00913BC9" w:rsidRPr="00F004E7" w:rsidRDefault="00913BC9" w:rsidP="00913BC9">
      <w:pPr>
        <w:pStyle w:val="breakline"/>
        <w:rPr>
          <w:color w:val="002060"/>
        </w:rPr>
      </w:pPr>
    </w:p>
    <w:p w14:paraId="2997B0EA" w14:textId="77777777" w:rsidR="00913BC9" w:rsidRPr="00F004E7" w:rsidRDefault="00913BC9" w:rsidP="00913BC9">
      <w:pPr>
        <w:pStyle w:val="breakline"/>
        <w:rPr>
          <w:color w:val="002060"/>
        </w:rPr>
      </w:pPr>
    </w:p>
    <w:p w14:paraId="3B6ADC7F" w14:textId="77777777" w:rsidR="00913BC9" w:rsidRPr="00F004E7" w:rsidRDefault="00913BC9" w:rsidP="00913BC9">
      <w:pPr>
        <w:pStyle w:val="sottotitolocampionato10"/>
        <w:rPr>
          <w:color w:val="002060"/>
        </w:rPr>
      </w:pPr>
      <w:r w:rsidRPr="00F004E7">
        <w:rPr>
          <w:color w:val="002060"/>
        </w:rPr>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913BC9" w:rsidRPr="00F004E7" w14:paraId="69523E72"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9C5A9"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0AFD9"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6EE4C"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0CAFA"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7ABD7"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83AD5"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5F484"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1DFB491C"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329B18" w14:textId="77777777" w:rsidR="00913BC9" w:rsidRPr="00F004E7" w:rsidRDefault="00913BC9" w:rsidP="00BB6F00">
            <w:pPr>
              <w:pStyle w:val="rowtabella0"/>
              <w:rPr>
                <w:color w:val="002060"/>
              </w:rPr>
            </w:pPr>
            <w:r w:rsidRPr="00F004E7">
              <w:rPr>
                <w:color w:val="002060"/>
              </w:rPr>
              <w:t>C.F. MACERATESE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74AEFA" w14:textId="77777777" w:rsidR="00913BC9" w:rsidRPr="00F004E7" w:rsidRDefault="00913BC9" w:rsidP="00BB6F00">
            <w:pPr>
              <w:pStyle w:val="rowtabella0"/>
              <w:rPr>
                <w:color w:val="002060"/>
              </w:rPr>
            </w:pPr>
            <w:r w:rsidRPr="00F004E7">
              <w:rPr>
                <w:color w:val="002060"/>
              </w:rPr>
              <w:t>MOGLIANESE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697CB1"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E18444" w14:textId="77777777" w:rsidR="00913BC9" w:rsidRPr="00F004E7" w:rsidRDefault="00913BC9" w:rsidP="00BB6F00">
            <w:pPr>
              <w:pStyle w:val="rowtabella0"/>
              <w:rPr>
                <w:color w:val="002060"/>
              </w:rPr>
            </w:pPr>
            <w:r w:rsidRPr="00F004E7">
              <w:rPr>
                <w:color w:val="002060"/>
              </w:rPr>
              <w:t>27/09/2024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9C092F" w14:textId="77777777" w:rsidR="00913BC9" w:rsidRPr="00F004E7" w:rsidRDefault="00913BC9" w:rsidP="00BB6F00">
            <w:pPr>
              <w:pStyle w:val="rowtabella0"/>
              <w:rPr>
                <w:color w:val="002060"/>
              </w:rPr>
            </w:pPr>
            <w:r w:rsidRPr="00F004E7">
              <w:rPr>
                <w:color w:val="002060"/>
              </w:rPr>
              <w:t>5268 "I LUDI DI APOLLO"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1919CE" w14:textId="77777777" w:rsidR="00913BC9" w:rsidRPr="00F004E7" w:rsidRDefault="00913BC9" w:rsidP="00BB6F00">
            <w:pPr>
              <w:pStyle w:val="rowtabella0"/>
              <w:rPr>
                <w:color w:val="002060"/>
              </w:rPr>
            </w:pPr>
            <w:r w:rsidRPr="00F004E7">
              <w:rPr>
                <w:color w:val="002060"/>
              </w:rPr>
              <w:t>MACERATA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FC37B" w14:textId="77777777" w:rsidR="00913BC9" w:rsidRPr="00F004E7" w:rsidRDefault="00913BC9" w:rsidP="00BB6F00">
            <w:pPr>
              <w:pStyle w:val="rowtabella0"/>
              <w:rPr>
                <w:color w:val="002060"/>
              </w:rPr>
            </w:pPr>
            <w:r w:rsidRPr="00F004E7">
              <w:rPr>
                <w:color w:val="002060"/>
              </w:rPr>
              <w:t>VIA VOLTURNO-PIEDIRIPA</w:t>
            </w:r>
          </w:p>
        </w:tc>
      </w:tr>
    </w:tbl>
    <w:p w14:paraId="4C308193" w14:textId="77777777" w:rsidR="00913BC9" w:rsidRPr="00F004E7" w:rsidRDefault="00913BC9" w:rsidP="00913BC9">
      <w:pPr>
        <w:pStyle w:val="breakline"/>
        <w:rPr>
          <w:rFonts w:eastAsiaTheme="minorEastAsia"/>
          <w:color w:val="002060"/>
        </w:rPr>
      </w:pPr>
    </w:p>
    <w:p w14:paraId="7BE7CC66" w14:textId="77777777" w:rsidR="00913BC9" w:rsidRPr="00F004E7" w:rsidRDefault="00913BC9" w:rsidP="00913BC9">
      <w:pPr>
        <w:pStyle w:val="breakline"/>
        <w:rPr>
          <w:color w:val="002060"/>
        </w:rPr>
      </w:pPr>
    </w:p>
    <w:p w14:paraId="069969C2" w14:textId="77777777" w:rsidR="00913BC9" w:rsidRPr="00F004E7" w:rsidRDefault="00913BC9" w:rsidP="00913BC9">
      <w:pPr>
        <w:pStyle w:val="breakline"/>
        <w:rPr>
          <w:color w:val="002060"/>
        </w:rPr>
      </w:pPr>
    </w:p>
    <w:p w14:paraId="467ADEF7" w14:textId="77777777" w:rsidR="00913BC9" w:rsidRPr="00F004E7" w:rsidRDefault="00913BC9" w:rsidP="00913BC9">
      <w:pPr>
        <w:pStyle w:val="sottotitolocampionato10"/>
        <w:rPr>
          <w:color w:val="002060"/>
        </w:rPr>
      </w:pPr>
      <w:r w:rsidRPr="00F004E7">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40C10B22"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87900"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6FBF3"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C5200"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290BC"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741C2"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27191"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B8318"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2AD8491D"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D4E1E8" w14:textId="77777777" w:rsidR="00913BC9" w:rsidRPr="00F004E7" w:rsidRDefault="00913BC9" w:rsidP="00BB6F00">
            <w:pPr>
              <w:pStyle w:val="rowtabella0"/>
              <w:rPr>
                <w:color w:val="002060"/>
              </w:rPr>
            </w:pPr>
            <w:r w:rsidRPr="00F004E7">
              <w:rPr>
                <w:color w:val="002060"/>
              </w:rPr>
              <w:t>MOGLIANESE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EB50DB" w14:textId="77777777" w:rsidR="00913BC9" w:rsidRPr="00F004E7" w:rsidRDefault="00913BC9" w:rsidP="00BB6F00">
            <w:pPr>
              <w:pStyle w:val="rowtabella0"/>
              <w:rPr>
                <w:color w:val="002060"/>
              </w:rPr>
            </w:pPr>
            <w:r w:rsidRPr="00F004E7">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89B7A7"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575032" w14:textId="77777777" w:rsidR="00913BC9" w:rsidRPr="00F004E7" w:rsidRDefault="00913BC9" w:rsidP="00BB6F00">
            <w:pPr>
              <w:pStyle w:val="rowtabella0"/>
              <w:rPr>
                <w:color w:val="002060"/>
              </w:rPr>
            </w:pPr>
            <w:r w:rsidRPr="00F004E7">
              <w:rPr>
                <w:color w:val="002060"/>
              </w:rPr>
              <w:t>04/10/2024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AC4F6D" w14:textId="77777777" w:rsidR="00913BC9" w:rsidRPr="00F004E7" w:rsidRDefault="00913BC9" w:rsidP="00BB6F00">
            <w:pPr>
              <w:pStyle w:val="rowtabella0"/>
              <w:rPr>
                <w:color w:val="002060"/>
              </w:rPr>
            </w:pPr>
            <w:r w:rsidRPr="00F004E7">
              <w:rPr>
                <w:color w:val="002060"/>
              </w:rPr>
              <w:t>5283 PALAZZETTO C.S.DI MOGLIANO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6FEA74" w14:textId="77777777" w:rsidR="00913BC9" w:rsidRPr="00F004E7" w:rsidRDefault="00913BC9" w:rsidP="00BB6F00">
            <w:pPr>
              <w:pStyle w:val="rowtabella0"/>
              <w:rPr>
                <w:color w:val="002060"/>
              </w:rPr>
            </w:pPr>
            <w:r w:rsidRPr="00F004E7">
              <w:rPr>
                <w:color w:val="002060"/>
              </w:rPr>
              <w:t>MOGLIANO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824686" w14:textId="77777777" w:rsidR="00913BC9" w:rsidRPr="00F004E7" w:rsidRDefault="00913BC9" w:rsidP="00BB6F00">
            <w:pPr>
              <w:pStyle w:val="rowtabella0"/>
              <w:rPr>
                <w:color w:val="002060"/>
              </w:rPr>
            </w:pPr>
            <w:r w:rsidRPr="00F004E7">
              <w:rPr>
                <w:color w:val="002060"/>
              </w:rPr>
              <w:t>VIA PAOLO BORSELLINO</w:t>
            </w:r>
          </w:p>
        </w:tc>
      </w:tr>
    </w:tbl>
    <w:p w14:paraId="4679AD7C" w14:textId="77777777" w:rsidR="00913BC9" w:rsidRPr="00F004E7" w:rsidRDefault="00913BC9" w:rsidP="00913BC9">
      <w:pPr>
        <w:pStyle w:val="breakline"/>
        <w:rPr>
          <w:rFonts w:eastAsiaTheme="minorEastAsia"/>
          <w:color w:val="002060"/>
        </w:rPr>
      </w:pPr>
    </w:p>
    <w:p w14:paraId="4501409E" w14:textId="77777777" w:rsidR="00913BC9" w:rsidRPr="00F004E7" w:rsidRDefault="00913BC9" w:rsidP="00913BC9">
      <w:pPr>
        <w:pStyle w:val="breakline"/>
        <w:rPr>
          <w:color w:val="002060"/>
        </w:rPr>
      </w:pPr>
    </w:p>
    <w:p w14:paraId="5C18CDAE" w14:textId="77777777" w:rsidR="00913BC9" w:rsidRPr="00F004E7" w:rsidRDefault="00913BC9" w:rsidP="00913BC9">
      <w:pPr>
        <w:pStyle w:val="breakline"/>
        <w:rPr>
          <w:color w:val="002060"/>
        </w:rPr>
      </w:pPr>
    </w:p>
    <w:p w14:paraId="3E9775B6" w14:textId="77777777" w:rsidR="00913BC9" w:rsidRPr="00F004E7" w:rsidRDefault="00913BC9" w:rsidP="00913BC9">
      <w:pPr>
        <w:pStyle w:val="sottotitolocampionato10"/>
        <w:rPr>
          <w:color w:val="002060"/>
        </w:rPr>
      </w:pPr>
      <w:r w:rsidRPr="00F004E7">
        <w:rPr>
          <w:color w:val="002060"/>
        </w:rPr>
        <w:t>GIRONE 12 - 2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7AB98658"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B975D"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AB93B"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0DC3C"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DAE6F"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99A7C"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86FCC"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5BC67"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1F817152"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63D063" w14:textId="77777777" w:rsidR="00913BC9" w:rsidRPr="00F004E7" w:rsidRDefault="00913BC9" w:rsidP="00BB6F00">
            <w:pPr>
              <w:pStyle w:val="rowtabella0"/>
              <w:rPr>
                <w:color w:val="002060"/>
              </w:rPr>
            </w:pPr>
            <w:r w:rsidRPr="00F004E7">
              <w:rPr>
                <w:color w:val="002060"/>
              </w:rPr>
              <w:t>EUROPE TT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3E2787" w14:textId="77777777" w:rsidR="00913BC9" w:rsidRPr="00F004E7" w:rsidRDefault="00913BC9" w:rsidP="00BB6F00">
            <w:pPr>
              <w:pStyle w:val="rowtabella0"/>
              <w:rPr>
                <w:color w:val="002060"/>
              </w:rPr>
            </w:pPr>
            <w:r w:rsidRPr="00F004E7">
              <w:rPr>
                <w:color w:val="002060"/>
              </w:rPr>
              <w:t>AVM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7F3D69"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63B70B" w14:textId="77777777" w:rsidR="00913BC9" w:rsidRPr="00F004E7" w:rsidRDefault="00913BC9" w:rsidP="00BB6F00">
            <w:pPr>
              <w:pStyle w:val="rowtabella0"/>
              <w:rPr>
                <w:color w:val="002060"/>
              </w:rPr>
            </w:pPr>
            <w:r w:rsidRPr="00F004E7">
              <w:rPr>
                <w:color w:val="002060"/>
              </w:rPr>
              <w:t>27/09/2024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71E8EE" w14:textId="77777777" w:rsidR="00913BC9" w:rsidRPr="00F004E7" w:rsidRDefault="00913BC9" w:rsidP="00BB6F00">
            <w:pPr>
              <w:pStyle w:val="rowtabella0"/>
              <w:rPr>
                <w:color w:val="002060"/>
              </w:rPr>
            </w:pPr>
            <w:r w:rsidRPr="00F004E7">
              <w:rPr>
                <w:color w:val="002060"/>
              </w:rPr>
              <w:t>5203 IMPIANTO SPORTIVO POLIVALENTE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01B452" w14:textId="77777777" w:rsidR="00913BC9" w:rsidRPr="00F004E7" w:rsidRDefault="00913BC9" w:rsidP="00BB6F00">
            <w:pPr>
              <w:pStyle w:val="rowtabella0"/>
              <w:rPr>
                <w:color w:val="002060"/>
              </w:rPr>
            </w:pPr>
            <w:r w:rsidRPr="00F004E7">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6FA107" w14:textId="77777777" w:rsidR="00913BC9" w:rsidRPr="00F004E7" w:rsidRDefault="00913BC9" w:rsidP="00BB6F00">
            <w:pPr>
              <w:pStyle w:val="rowtabella0"/>
              <w:rPr>
                <w:color w:val="002060"/>
              </w:rPr>
            </w:pPr>
            <w:r w:rsidRPr="00F004E7">
              <w:rPr>
                <w:color w:val="002060"/>
              </w:rPr>
              <w:t>LOC. "LE CALVIE"</w:t>
            </w:r>
          </w:p>
        </w:tc>
      </w:tr>
    </w:tbl>
    <w:p w14:paraId="43E52038" w14:textId="77777777" w:rsidR="00913BC9" w:rsidRPr="00F004E7" w:rsidRDefault="00913BC9" w:rsidP="00913BC9">
      <w:pPr>
        <w:pStyle w:val="breakline"/>
        <w:rPr>
          <w:rFonts w:eastAsiaTheme="minorEastAsia"/>
          <w:color w:val="002060"/>
        </w:rPr>
      </w:pPr>
    </w:p>
    <w:p w14:paraId="4811DE7B" w14:textId="77777777" w:rsidR="00913BC9" w:rsidRPr="00F004E7" w:rsidRDefault="00913BC9" w:rsidP="00913BC9">
      <w:pPr>
        <w:pStyle w:val="breakline"/>
        <w:rPr>
          <w:color w:val="002060"/>
        </w:rPr>
      </w:pPr>
    </w:p>
    <w:p w14:paraId="7091023A" w14:textId="77777777" w:rsidR="00913BC9" w:rsidRPr="00F004E7" w:rsidRDefault="00913BC9" w:rsidP="00913BC9">
      <w:pPr>
        <w:pStyle w:val="breakline"/>
        <w:rPr>
          <w:color w:val="002060"/>
        </w:rPr>
      </w:pPr>
    </w:p>
    <w:p w14:paraId="060F5A58" w14:textId="77777777" w:rsidR="00913BC9" w:rsidRPr="00F004E7" w:rsidRDefault="00913BC9" w:rsidP="00913BC9">
      <w:pPr>
        <w:pStyle w:val="sottotitolocampionato10"/>
        <w:rPr>
          <w:color w:val="002060"/>
        </w:rPr>
      </w:pPr>
      <w:r w:rsidRPr="00F004E7">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913BC9" w:rsidRPr="00F004E7" w14:paraId="4EA31A23"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98B68"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5D96B"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2A009"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23BA9"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77353"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00214"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CABAF"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1C7E1298"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2E8814" w14:textId="77777777" w:rsidR="00913BC9" w:rsidRPr="00F004E7" w:rsidRDefault="00913BC9" w:rsidP="00BB6F00">
            <w:pPr>
              <w:pStyle w:val="rowtabella0"/>
              <w:rPr>
                <w:color w:val="002060"/>
              </w:rPr>
            </w:pPr>
            <w:r w:rsidRPr="00F004E7">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275F87" w14:textId="77777777" w:rsidR="00913BC9" w:rsidRPr="00F004E7" w:rsidRDefault="00913BC9" w:rsidP="00BB6F00">
            <w:pPr>
              <w:pStyle w:val="rowtabella0"/>
              <w:rPr>
                <w:color w:val="002060"/>
              </w:rPr>
            </w:pPr>
            <w:r w:rsidRPr="00F004E7">
              <w:rPr>
                <w:color w:val="002060"/>
              </w:rPr>
              <w:t>EUROPE TT</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8885FA"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8889B0" w14:textId="77777777" w:rsidR="00913BC9" w:rsidRPr="00F004E7" w:rsidRDefault="00913BC9" w:rsidP="00BB6F00">
            <w:pPr>
              <w:pStyle w:val="rowtabella0"/>
              <w:rPr>
                <w:color w:val="002060"/>
              </w:rPr>
            </w:pPr>
            <w:r w:rsidRPr="00F004E7">
              <w:rPr>
                <w:color w:val="002060"/>
              </w:rPr>
              <w:t>09/10/2024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6CB74" w14:textId="77777777" w:rsidR="00913BC9" w:rsidRPr="00F004E7" w:rsidRDefault="00913BC9" w:rsidP="00BB6F00">
            <w:pPr>
              <w:pStyle w:val="rowtabella0"/>
              <w:rPr>
                <w:color w:val="002060"/>
              </w:rPr>
            </w:pPr>
            <w:r w:rsidRPr="00F004E7">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87E28D" w14:textId="77777777" w:rsidR="00913BC9" w:rsidRPr="00F004E7" w:rsidRDefault="00913BC9" w:rsidP="00BB6F00">
            <w:pPr>
              <w:pStyle w:val="rowtabella0"/>
              <w:rPr>
                <w:color w:val="002060"/>
              </w:rPr>
            </w:pPr>
            <w:r w:rsidRPr="00F004E7">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0B2B04" w14:textId="77777777" w:rsidR="00913BC9" w:rsidRPr="00F004E7" w:rsidRDefault="00913BC9" w:rsidP="00BB6F00">
            <w:pPr>
              <w:pStyle w:val="rowtabella0"/>
              <w:rPr>
                <w:color w:val="002060"/>
              </w:rPr>
            </w:pPr>
            <w:r w:rsidRPr="00F004E7">
              <w:rPr>
                <w:color w:val="002060"/>
              </w:rPr>
              <w:t>VIA ROSSINI</w:t>
            </w:r>
          </w:p>
        </w:tc>
      </w:tr>
    </w:tbl>
    <w:p w14:paraId="2B9C1867" w14:textId="77777777" w:rsidR="00913BC9" w:rsidRPr="00F004E7" w:rsidRDefault="00913BC9" w:rsidP="00913BC9">
      <w:pPr>
        <w:pStyle w:val="breakline"/>
        <w:rPr>
          <w:rFonts w:eastAsiaTheme="minorEastAsia"/>
          <w:color w:val="002060"/>
        </w:rPr>
      </w:pPr>
    </w:p>
    <w:p w14:paraId="1E60F053" w14:textId="77777777" w:rsidR="00913BC9" w:rsidRPr="00F004E7" w:rsidRDefault="00913BC9" w:rsidP="00913BC9">
      <w:pPr>
        <w:pStyle w:val="breakline"/>
        <w:rPr>
          <w:color w:val="002060"/>
        </w:rPr>
      </w:pPr>
    </w:p>
    <w:p w14:paraId="07F06FE1" w14:textId="77777777" w:rsidR="00913BC9" w:rsidRPr="00F004E7" w:rsidRDefault="00913BC9" w:rsidP="00913BC9">
      <w:pPr>
        <w:pStyle w:val="breakline"/>
        <w:rPr>
          <w:color w:val="002060"/>
        </w:rPr>
      </w:pPr>
    </w:p>
    <w:p w14:paraId="2E00C868" w14:textId="77777777" w:rsidR="00913BC9" w:rsidRPr="00F004E7" w:rsidRDefault="00913BC9" w:rsidP="00913BC9">
      <w:pPr>
        <w:pStyle w:val="sottotitolocampionato10"/>
        <w:rPr>
          <w:color w:val="002060"/>
        </w:rPr>
      </w:pPr>
      <w:r w:rsidRPr="00F004E7">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913BC9" w:rsidRPr="00F004E7" w14:paraId="00E0246E"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50410"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9C231"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B8653"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D04A8"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86717"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7B0D3"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775D5"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68C6E0A5"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E23E58" w14:textId="77777777" w:rsidR="00913BC9" w:rsidRPr="00F004E7" w:rsidRDefault="00913BC9" w:rsidP="00BB6F00">
            <w:pPr>
              <w:pStyle w:val="rowtabella0"/>
              <w:rPr>
                <w:color w:val="002060"/>
              </w:rPr>
            </w:pPr>
            <w:r w:rsidRPr="00F004E7">
              <w:rPr>
                <w:color w:val="002060"/>
              </w:rPr>
              <w:t>SPORTING GROTTAMMARE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7E7A27" w14:textId="77777777" w:rsidR="00913BC9" w:rsidRPr="00F004E7" w:rsidRDefault="00913BC9" w:rsidP="00BB6F00">
            <w:pPr>
              <w:pStyle w:val="rowtabella0"/>
              <w:rPr>
                <w:color w:val="002060"/>
              </w:rPr>
            </w:pPr>
            <w:r w:rsidRPr="00F004E7">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211ABF"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0BFB30" w14:textId="77777777" w:rsidR="00913BC9" w:rsidRPr="00F004E7" w:rsidRDefault="00913BC9" w:rsidP="00BB6F00">
            <w:pPr>
              <w:pStyle w:val="rowtabella0"/>
              <w:rPr>
                <w:color w:val="002060"/>
              </w:rPr>
            </w:pPr>
            <w:r w:rsidRPr="00F004E7">
              <w:rPr>
                <w:color w:val="002060"/>
              </w:rPr>
              <w:t>08/10/2024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02632" w14:textId="77777777" w:rsidR="00913BC9" w:rsidRPr="00F004E7" w:rsidRDefault="00913BC9" w:rsidP="00BB6F00">
            <w:pPr>
              <w:pStyle w:val="rowtabella0"/>
              <w:rPr>
                <w:color w:val="002060"/>
              </w:rPr>
            </w:pPr>
            <w:r w:rsidRPr="00F004E7">
              <w:rPr>
                <w:color w:val="002060"/>
              </w:rPr>
              <w:t>5657 CAMPO COPERTO CENTRO SPORTLAND</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62A20" w14:textId="77777777" w:rsidR="00913BC9" w:rsidRPr="00F004E7" w:rsidRDefault="00913BC9" w:rsidP="00BB6F00">
            <w:pPr>
              <w:pStyle w:val="rowtabella0"/>
              <w:rPr>
                <w:color w:val="002060"/>
              </w:rPr>
            </w:pPr>
            <w:r w:rsidRPr="00F004E7">
              <w:rPr>
                <w:color w:val="002060"/>
              </w:rPr>
              <w:t>GROTTAMMARE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7ADEEC" w14:textId="77777777" w:rsidR="00913BC9" w:rsidRPr="00F004E7" w:rsidRDefault="00913BC9" w:rsidP="00BB6F00">
            <w:pPr>
              <w:pStyle w:val="rowtabella0"/>
              <w:rPr>
                <w:color w:val="002060"/>
              </w:rPr>
            </w:pPr>
            <w:r w:rsidRPr="00F004E7">
              <w:rPr>
                <w:color w:val="002060"/>
              </w:rPr>
              <w:t>TRAVERSA VIALE DE GASPERI</w:t>
            </w:r>
          </w:p>
        </w:tc>
      </w:tr>
      <w:tr w:rsidR="00913BC9" w:rsidRPr="00F004E7" w14:paraId="5BC69FBE"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A4FCC6" w14:textId="77777777" w:rsidR="00913BC9" w:rsidRPr="00F004E7" w:rsidRDefault="00913BC9" w:rsidP="00BB6F00">
            <w:pPr>
              <w:pStyle w:val="rowtabella0"/>
              <w:rPr>
                <w:color w:val="002060"/>
              </w:rPr>
            </w:pPr>
            <w:r w:rsidRPr="00F004E7">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201CF" w14:textId="77777777" w:rsidR="00913BC9" w:rsidRPr="00F004E7" w:rsidRDefault="00913BC9" w:rsidP="00BB6F00">
            <w:pPr>
              <w:pStyle w:val="rowtabella0"/>
              <w:rPr>
                <w:color w:val="002060"/>
              </w:rPr>
            </w:pPr>
            <w:r w:rsidRPr="00F004E7">
              <w:rPr>
                <w:color w:val="002060"/>
              </w:rPr>
              <w:t>G.S.A. LE DUE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C3FC9"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77D6D8" w14:textId="77777777" w:rsidR="00913BC9" w:rsidRPr="00F004E7" w:rsidRDefault="00913BC9" w:rsidP="00BB6F00">
            <w:pPr>
              <w:pStyle w:val="rowtabella0"/>
              <w:rPr>
                <w:color w:val="002060"/>
              </w:rPr>
            </w:pPr>
            <w:r w:rsidRPr="00F004E7">
              <w:rPr>
                <w:color w:val="002060"/>
              </w:rPr>
              <w:t>10/10/2024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9C142" w14:textId="77777777" w:rsidR="00913BC9" w:rsidRPr="00F004E7" w:rsidRDefault="00913BC9" w:rsidP="00BB6F00">
            <w:pPr>
              <w:pStyle w:val="rowtabella0"/>
              <w:rPr>
                <w:color w:val="002060"/>
              </w:rPr>
            </w:pPr>
            <w:r w:rsidRPr="00F004E7">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F7E1EF" w14:textId="77777777" w:rsidR="00913BC9" w:rsidRPr="00F004E7" w:rsidRDefault="00913BC9" w:rsidP="00BB6F00">
            <w:pPr>
              <w:pStyle w:val="rowtabella0"/>
              <w:rPr>
                <w:color w:val="002060"/>
              </w:rPr>
            </w:pPr>
            <w:r w:rsidRPr="00F004E7">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374DA" w14:textId="77777777" w:rsidR="00913BC9" w:rsidRPr="00F004E7" w:rsidRDefault="00913BC9" w:rsidP="00BB6F00">
            <w:pPr>
              <w:pStyle w:val="rowtabella0"/>
              <w:rPr>
                <w:color w:val="002060"/>
              </w:rPr>
            </w:pPr>
            <w:r w:rsidRPr="00F004E7">
              <w:rPr>
                <w:color w:val="002060"/>
              </w:rPr>
              <w:t>VIA CORRADI</w:t>
            </w:r>
          </w:p>
        </w:tc>
      </w:tr>
    </w:tbl>
    <w:p w14:paraId="6DEB1FFA" w14:textId="77777777" w:rsidR="00913BC9" w:rsidRPr="00F004E7" w:rsidRDefault="00913BC9" w:rsidP="00913BC9">
      <w:pPr>
        <w:pStyle w:val="breakline"/>
        <w:rPr>
          <w:rFonts w:eastAsiaTheme="minorEastAsia"/>
          <w:color w:val="002060"/>
        </w:rPr>
      </w:pPr>
    </w:p>
    <w:p w14:paraId="70369F7F" w14:textId="77777777" w:rsidR="00913BC9" w:rsidRPr="00F004E7" w:rsidRDefault="00913BC9" w:rsidP="00913BC9">
      <w:pPr>
        <w:pStyle w:val="breakline"/>
        <w:rPr>
          <w:color w:val="002060"/>
        </w:rPr>
      </w:pPr>
    </w:p>
    <w:p w14:paraId="7A91B7B4" w14:textId="77777777" w:rsidR="00913BC9" w:rsidRPr="00F004E7" w:rsidRDefault="00913BC9" w:rsidP="00913BC9">
      <w:pPr>
        <w:pStyle w:val="breakline"/>
        <w:rPr>
          <w:color w:val="002060"/>
        </w:rPr>
      </w:pPr>
    </w:p>
    <w:p w14:paraId="43417C3C" w14:textId="77777777" w:rsidR="00913BC9" w:rsidRPr="00F004E7" w:rsidRDefault="00913BC9" w:rsidP="00913BC9">
      <w:pPr>
        <w:pStyle w:val="sottotitolocampionato10"/>
        <w:rPr>
          <w:color w:val="002060"/>
        </w:rPr>
      </w:pPr>
      <w:r w:rsidRPr="00F004E7">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3"/>
        <w:gridCol w:w="385"/>
        <w:gridCol w:w="898"/>
        <w:gridCol w:w="1178"/>
        <w:gridCol w:w="1553"/>
        <w:gridCol w:w="1550"/>
      </w:tblGrid>
      <w:tr w:rsidR="00913BC9" w:rsidRPr="00F004E7" w14:paraId="65809465"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7EFC6"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660EF"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1A124"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FC6A2"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4058C"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5BDBF"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D4C30"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1654AB07"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C9C10F" w14:textId="77777777" w:rsidR="00913BC9" w:rsidRPr="00F004E7" w:rsidRDefault="00913BC9" w:rsidP="00BB6F00">
            <w:pPr>
              <w:pStyle w:val="rowtabella0"/>
              <w:rPr>
                <w:color w:val="002060"/>
              </w:rPr>
            </w:pPr>
            <w:r w:rsidRPr="00F004E7">
              <w:rPr>
                <w:color w:val="002060"/>
              </w:rPr>
              <w:t>RIVIERA DELLE PALME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0122D" w14:textId="77777777" w:rsidR="00913BC9" w:rsidRPr="00F004E7" w:rsidRDefault="00913BC9" w:rsidP="00BB6F00">
            <w:pPr>
              <w:pStyle w:val="rowtabella0"/>
              <w:rPr>
                <w:color w:val="002060"/>
              </w:rPr>
            </w:pPr>
            <w:r w:rsidRPr="00F004E7">
              <w:rPr>
                <w:color w:val="002060"/>
              </w:rPr>
              <w:t>G.S.A. LE DUE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C604E4"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66FAC" w14:textId="77777777" w:rsidR="00913BC9" w:rsidRPr="00F004E7" w:rsidRDefault="00913BC9" w:rsidP="00BB6F00">
            <w:pPr>
              <w:pStyle w:val="rowtabella0"/>
              <w:rPr>
                <w:color w:val="002060"/>
              </w:rPr>
            </w:pPr>
            <w:r w:rsidRPr="00F004E7">
              <w:rPr>
                <w:color w:val="002060"/>
              </w:rPr>
              <w:t>21/10/2024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71950" w14:textId="77777777" w:rsidR="00913BC9" w:rsidRPr="00F004E7" w:rsidRDefault="00913BC9" w:rsidP="00BB6F00">
            <w:pPr>
              <w:pStyle w:val="rowtabella0"/>
              <w:rPr>
                <w:color w:val="002060"/>
              </w:rPr>
            </w:pPr>
            <w:r w:rsidRPr="00F004E7">
              <w:rPr>
                <w:color w:val="002060"/>
              </w:rPr>
              <w:t>5696 PALASPORT SPECA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2E741" w14:textId="77777777" w:rsidR="00913BC9" w:rsidRPr="00F004E7" w:rsidRDefault="00913BC9" w:rsidP="00BB6F00">
            <w:pPr>
              <w:pStyle w:val="rowtabella0"/>
              <w:rPr>
                <w:color w:val="002060"/>
              </w:rPr>
            </w:pPr>
            <w:r w:rsidRPr="00F004E7">
              <w:rPr>
                <w:color w:val="002060"/>
              </w:rPr>
              <w:t>SAN BENEDETTO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E969D" w14:textId="77777777" w:rsidR="00913BC9" w:rsidRPr="00F004E7" w:rsidRDefault="00913BC9" w:rsidP="00BB6F00">
            <w:pPr>
              <w:pStyle w:val="rowtabella0"/>
              <w:rPr>
                <w:color w:val="002060"/>
              </w:rPr>
            </w:pPr>
            <w:r w:rsidRPr="00F004E7">
              <w:rPr>
                <w:color w:val="002060"/>
              </w:rPr>
              <w:t>VIA DELLO SPORT</w:t>
            </w:r>
          </w:p>
        </w:tc>
      </w:tr>
      <w:tr w:rsidR="00913BC9" w:rsidRPr="00F004E7" w14:paraId="47688B4F"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31E28B" w14:textId="77777777" w:rsidR="00913BC9" w:rsidRPr="00F004E7" w:rsidRDefault="00913BC9" w:rsidP="00BB6F00">
            <w:pPr>
              <w:pStyle w:val="rowtabella0"/>
              <w:rPr>
                <w:color w:val="002060"/>
              </w:rPr>
            </w:pPr>
            <w:r w:rsidRPr="00F004E7">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CBCC8" w14:textId="77777777" w:rsidR="00913BC9" w:rsidRPr="00F004E7" w:rsidRDefault="00913BC9" w:rsidP="00BB6F00">
            <w:pPr>
              <w:pStyle w:val="rowtabella0"/>
              <w:rPr>
                <w:color w:val="002060"/>
              </w:rPr>
            </w:pPr>
            <w:r w:rsidRPr="00F004E7">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2F8E1"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C2C0BA" w14:textId="77777777" w:rsidR="00913BC9" w:rsidRPr="00F004E7" w:rsidRDefault="00913BC9" w:rsidP="00BB6F00">
            <w:pPr>
              <w:pStyle w:val="rowtabella0"/>
              <w:rPr>
                <w:color w:val="002060"/>
              </w:rPr>
            </w:pPr>
            <w:r w:rsidRPr="00F004E7">
              <w:rPr>
                <w:color w:val="002060"/>
              </w:rPr>
              <w:t>24/10/2024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89C79" w14:textId="77777777" w:rsidR="00913BC9" w:rsidRPr="00F004E7" w:rsidRDefault="00913BC9" w:rsidP="00BB6F00">
            <w:pPr>
              <w:pStyle w:val="rowtabella0"/>
              <w:rPr>
                <w:color w:val="002060"/>
              </w:rPr>
            </w:pPr>
            <w:r w:rsidRPr="00F004E7">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7C65E" w14:textId="77777777" w:rsidR="00913BC9" w:rsidRPr="00F004E7" w:rsidRDefault="00913BC9" w:rsidP="00BB6F00">
            <w:pPr>
              <w:pStyle w:val="rowtabella0"/>
              <w:rPr>
                <w:color w:val="002060"/>
              </w:rPr>
            </w:pPr>
            <w:r w:rsidRPr="00F004E7">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1DA18" w14:textId="77777777" w:rsidR="00913BC9" w:rsidRPr="00F004E7" w:rsidRDefault="00913BC9" w:rsidP="00BB6F00">
            <w:pPr>
              <w:pStyle w:val="rowtabella0"/>
              <w:rPr>
                <w:color w:val="002060"/>
              </w:rPr>
            </w:pPr>
            <w:r w:rsidRPr="00F004E7">
              <w:rPr>
                <w:color w:val="002060"/>
              </w:rPr>
              <w:t>VIA CORRADI</w:t>
            </w:r>
          </w:p>
        </w:tc>
      </w:tr>
    </w:tbl>
    <w:p w14:paraId="10B51F35" w14:textId="77777777" w:rsidR="00913BC9" w:rsidRPr="00F004E7" w:rsidRDefault="00913BC9" w:rsidP="00913BC9">
      <w:pPr>
        <w:pStyle w:val="breakline"/>
        <w:rPr>
          <w:rFonts w:eastAsiaTheme="minorEastAsia"/>
          <w:color w:val="002060"/>
        </w:rPr>
      </w:pPr>
    </w:p>
    <w:p w14:paraId="0F7AEF00" w14:textId="77777777" w:rsidR="00913BC9" w:rsidRPr="00F004E7" w:rsidRDefault="00913BC9" w:rsidP="00913BC9">
      <w:pPr>
        <w:pStyle w:val="breakline"/>
        <w:rPr>
          <w:color w:val="002060"/>
        </w:rPr>
      </w:pPr>
    </w:p>
    <w:p w14:paraId="7A2F960F" w14:textId="77777777" w:rsidR="00913BC9" w:rsidRPr="00F004E7" w:rsidRDefault="00913BC9" w:rsidP="00913BC9">
      <w:pPr>
        <w:pStyle w:val="breakline"/>
        <w:rPr>
          <w:color w:val="002060"/>
        </w:rPr>
      </w:pPr>
    </w:p>
    <w:p w14:paraId="0E9CAD19" w14:textId="77777777" w:rsidR="00913BC9" w:rsidRPr="00F004E7" w:rsidRDefault="00913BC9" w:rsidP="00913BC9">
      <w:pPr>
        <w:pStyle w:val="sottotitolocampionato10"/>
        <w:rPr>
          <w:color w:val="002060"/>
        </w:rPr>
      </w:pPr>
      <w:r w:rsidRPr="00F004E7">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913BC9" w:rsidRPr="00F004E7" w14:paraId="7E7F9121"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93DEC"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95629"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B2B0D"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F687E"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86A49"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25B6B"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9FD1A"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660BD5DD"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EF9226" w14:textId="77777777" w:rsidR="00913BC9" w:rsidRPr="00F004E7" w:rsidRDefault="00913BC9" w:rsidP="00BB6F00">
            <w:pPr>
              <w:pStyle w:val="rowtabella0"/>
              <w:rPr>
                <w:color w:val="002060"/>
              </w:rPr>
            </w:pPr>
            <w:r w:rsidRPr="00F004E7">
              <w:rPr>
                <w:color w:val="002060"/>
              </w:rPr>
              <w:t>SAMBENEDETTESE BEACH SOCC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6C30D" w14:textId="77777777" w:rsidR="00913BC9" w:rsidRPr="00F004E7" w:rsidRDefault="00913BC9" w:rsidP="00BB6F00">
            <w:pPr>
              <w:pStyle w:val="rowtabella0"/>
              <w:rPr>
                <w:color w:val="002060"/>
              </w:rPr>
            </w:pPr>
            <w:r w:rsidRPr="00F004E7">
              <w:rPr>
                <w:color w:val="002060"/>
              </w:rPr>
              <w:t>ACQUAVIVA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59E51"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07660A" w14:textId="77777777" w:rsidR="00913BC9" w:rsidRPr="00F004E7" w:rsidRDefault="00913BC9" w:rsidP="00BB6F00">
            <w:pPr>
              <w:pStyle w:val="rowtabella0"/>
              <w:rPr>
                <w:color w:val="002060"/>
              </w:rPr>
            </w:pPr>
            <w:r w:rsidRPr="00F004E7">
              <w:rPr>
                <w:color w:val="002060"/>
              </w:rPr>
              <w:t>08/10/2024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E25497" w14:textId="77777777" w:rsidR="00913BC9" w:rsidRPr="00F004E7" w:rsidRDefault="00913BC9" w:rsidP="00BB6F00">
            <w:pPr>
              <w:pStyle w:val="rowtabella0"/>
              <w:rPr>
                <w:color w:val="002060"/>
              </w:rPr>
            </w:pPr>
            <w:r w:rsidRPr="00F004E7">
              <w:rPr>
                <w:color w:val="002060"/>
              </w:rPr>
              <w:t>5605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D3FF38" w14:textId="77777777" w:rsidR="00913BC9" w:rsidRPr="00F004E7" w:rsidRDefault="00913BC9" w:rsidP="00BB6F00">
            <w:pPr>
              <w:pStyle w:val="rowtabella0"/>
              <w:rPr>
                <w:color w:val="002060"/>
              </w:rPr>
            </w:pPr>
            <w:r w:rsidRPr="00F004E7">
              <w:rPr>
                <w:color w:val="002060"/>
              </w:rPr>
              <w:t>CASTIGNANO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2E36F" w14:textId="77777777" w:rsidR="00913BC9" w:rsidRPr="00F004E7" w:rsidRDefault="00913BC9" w:rsidP="00BB6F00">
            <w:pPr>
              <w:pStyle w:val="rowtabella0"/>
              <w:rPr>
                <w:color w:val="002060"/>
              </w:rPr>
            </w:pPr>
            <w:r w:rsidRPr="00F004E7">
              <w:rPr>
                <w:color w:val="002060"/>
              </w:rPr>
              <w:t>CENTRO ABITATO</w:t>
            </w:r>
          </w:p>
        </w:tc>
      </w:tr>
      <w:tr w:rsidR="00913BC9" w:rsidRPr="00F004E7" w14:paraId="1A7126E4"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18767E" w14:textId="77777777" w:rsidR="00913BC9" w:rsidRPr="00F004E7" w:rsidRDefault="00913BC9" w:rsidP="00BB6F00">
            <w:pPr>
              <w:pStyle w:val="rowtabella0"/>
              <w:rPr>
                <w:color w:val="002060"/>
              </w:rPr>
            </w:pPr>
            <w:r w:rsidRPr="00F004E7">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6BF9B" w14:textId="77777777" w:rsidR="00913BC9" w:rsidRPr="00F004E7" w:rsidRDefault="00913BC9" w:rsidP="00BB6F00">
            <w:pPr>
              <w:pStyle w:val="rowtabella0"/>
              <w:rPr>
                <w:color w:val="002060"/>
              </w:rPr>
            </w:pPr>
            <w:r w:rsidRPr="00F004E7">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14C25"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2C8B7" w14:textId="77777777" w:rsidR="00913BC9" w:rsidRPr="00F004E7" w:rsidRDefault="00913BC9" w:rsidP="00BB6F00">
            <w:pPr>
              <w:pStyle w:val="rowtabella0"/>
              <w:rPr>
                <w:color w:val="002060"/>
              </w:rPr>
            </w:pPr>
            <w:r w:rsidRPr="00F004E7">
              <w:rPr>
                <w:color w:val="002060"/>
              </w:rPr>
              <w:t>09/10/2024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ABA77" w14:textId="77777777" w:rsidR="00913BC9" w:rsidRPr="00F004E7" w:rsidRDefault="00913BC9" w:rsidP="00BB6F00">
            <w:pPr>
              <w:pStyle w:val="rowtabella0"/>
              <w:rPr>
                <w:color w:val="002060"/>
              </w:rPr>
            </w:pPr>
            <w:r w:rsidRPr="00F004E7">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06AF5" w14:textId="77777777" w:rsidR="00913BC9" w:rsidRPr="00F004E7" w:rsidRDefault="00913BC9" w:rsidP="00BB6F00">
            <w:pPr>
              <w:pStyle w:val="rowtabella0"/>
              <w:rPr>
                <w:color w:val="002060"/>
              </w:rPr>
            </w:pPr>
            <w:r w:rsidRPr="00F004E7">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03F8EC" w14:textId="77777777" w:rsidR="00913BC9" w:rsidRPr="00F004E7" w:rsidRDefault="00913BC9" w:rsidP="00BB6F00">
            <w:pPr>
              <w:pStyle w:val="rowtabella0"/>
              <w:rPr>
                <w:color w:val="002060"/>
              </w:rPr>
            </w:pPr>
            <w:r w:rsidRPr="00F004E7">
              <w:rPr>
                <w:color w:val="002060"/>
              </w:rPr>
              <w:t>VIA SIBILLA 2C</w:t>
            </w:r>
          </w:p>
        </w:tc>
      </w:tr>
    </w:tbl>
    <w:p w14:paraId="01EDB24D" w14:textId="77777777" w:rsidR="00913BC9" w:rsidRPr="00F004E7" w:rsidRDefault="00913BC9" w:rsidP="00913BC9">
      <w:pPr>
        <w:pStyle w:val="breakline"/>
        <w:rPr>
          <w:rFonts w:eastAsiaTheme="minorEastAsia"/>
          <w:color w:val="002060"/>
        </w:rPr>
      </w:pPr>
    </w:p>
    <w:p w14:paraId="16DDF3AA" w14:textId="77777777" w:rsidR="00913BC9" w:rsidRPr="00F004E7" w:rsidRDefault="00913BC9" w:rsidP="00913BC9">
      <w:pPr>
        <w:pStyle w:val="breakline"/>
        <w:rPr>
          <w:color w:val="002060"/>
        </w:rPr>
      </w:pPr>
    </w:p>
    <w:p w14:paraId="5BD9835F" w14:textId="77777777" w:rsidR="00913BC9" w:rsidRPr="00F004E7" w:rsidRDefault="00913BC9" w:rsidP="00913BC9">
      <w:pPr>
        <w:pStyle w:val="breakline"/>
        <w:rPr>
          <w:color w:val="002060"/>
        </w:rPr>
      </w:pPr>
    </w:p>
    <w:p w14:paraId="4291B059" w14:textId="77777777" w:rsidR="00913BC9" w:rsidRPr="00F004E7" w:rsidRDefault="00913BC9" w:rsidP="00913BC9">
      <w:pPr>
        <w:pStyle w:val="sottotitolocampionato10"/>
        <w:rPr>
          <w:color w:val="002060"/>
        </w:rPr>
      </w:pPr>
      <w:r w:rsidRPr="00F004E7">
        <w:rPr>
          <w:color w:val="002060"/>
        </w:rPr>
        <w:lastRenderedPageBreak/>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4"/>
        <w:gridCol w:w="385"/>
        <w:gridCol w:w="898"/>
        <w:gridCol w:w="1177"/>
        <w:gridCol w:w="1548"/>
        <w:gridCol w:w="1548"/>
      </w:tblGrid>
      <w:tr w:rsidR="00913BC9" w:rsidRPr="00F004E7" w14:paraId="2EBD81D0"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72231"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7A629"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E7679"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3B1EF"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DFD94"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61C37"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530CA"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6CF64175" w14:textId="77777777" w:rsidTr="00BB6F0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29C687" w14:textId="77777777" w:rsidR="00913BC9" w:rsidRPr="00F004E7" w:rsidRDefault="00913BC9" w:rsidP="00BB6F00">
            <w:pPr>
              <w:pStyle w:val="rowtabella0"/>
              <w:rPr>
                <w:color w:val="002060"/>
              </w:rPr>
            </w:pPr>
            <w:r w:rsidRPr="00F004E7">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20B33" w14:textId="77777777" w:rsidR="00913BC9" w:rsidRPr="00F004E7" w:rsidRDefault="00913BC9" w:rsidP="00BB6F00">
            <w:pPr>
              <w:pStyle w:val="rowtabella0"/>
              <w:rPr>
                <w:color w:val="002060"/>
              </w:rPr>
            </w:pPr>
            <w:r w:rsidRPr="00F004E7">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647B6B"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F942F" w14:textId="77777777" w:rsidR="00913BC9" w:rsidRPr="00F004E7" w:rsidRDefault="00913BC9" w:rsidP="00BB6F00">
            <w:pPr>
              <w:pStyle w:val="rowtabella0"/>
              <w:rPr>
                <w:color w:val="002060"/>
              </w:rPr>
            </w:pPr>
            <w:r w:rsidRPr="00F004E7">
              <w:rPr>
                <w:color w:val="002060"/>
              </w:rPr>
              <w:t>23/10/2024 20:00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44A086" w14:textId="77777777" w:rsidR="00913BC9" w:rsidRPr="00F004E7" w:rsidRDefault="00913BC9" w:rsidP="00BB6F00">
            <w:pPr>
              <w:pStyle w:val="rowtabella0"/>
              <w:rPr>
                <w:color w:val="002060"/>
              </w:rPr>
            </w:pPr>
            <w:r w:rsidRPr="00F004E7">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EF92B" w14:textId="77777777" w:rsidR="00913BC9" w:rsidRPr="00F004E7" w:rsidRDefault="00913BC9" w:rsidP="00BB6F00">
            <w:pPr>
              <w:pStyle w:val="rowtabella0"/>
              <w:rPr>
                <w:color w:val="002060"/>
              </w:rPr>
            </w:pPr>
            <w:r w:rsidRPr="00F004E7">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99AD8" w14:textId="77777777" w:rsidR="00913BC9" w:rsidRPr="00F004E7" w:rsidRDefault="00913BC9" w:rsidP="00BB6F00">
            <w:pPr>
              <w:pStyle w:val="rowtabella0"/>
              <w:rPr>
                <w:color w:val="002060"/>
              </w:rPr>
            </w:pPr>
            <w:r w:rsidRPr="00F004E7">
              <w:rPr>
                <w:color w:val="002060"/>
              </w:rPr>
              <w:t>VIA COLLE CIMINO 9</w:t>
            </w:r>
          </w:p>
        </w:tc>
      </w:tr>
      <w:tr w:rsidR="00913BC9" w:rsidRPr="00F004E7" w14:paraId="523B27CA" w14:textId="77777777" w:rsidTr="00BB6F0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3A2269" w14:textId="77777777" w:rsidR="00913BC9" w:rsidRPr="00F004E7" w:rsidRDefault="00913BC9" w:rsidP="00BB6F00">
            <w:pPr>
              <w:pStyle w:val="rowtabella0"/>
              <w:rPr>
                <w:color w:val="002060"/>
              </w:rPr>
            </w:pPr>
            <w:r w:rsidRPr="00F004E7">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6E831" w14:textId="77777777" w:rsidR="00913BC9" w:rsidRPr="00F004E7" w:rsidRDefault="00913BC9" w:rsidP="00BB6F00">
            <w:pPr>
              <w:pStyle w:val="rowtabella0"/>
              <w:rPr>
                <w:color w:val="002060"/>
              </w:rPr>
            </w:pPr>
            <w:r w:rsidRPr="00F004E7">
              <w:rPr>
                <w:color w:val="002060"/>
              </w:rPr>
              <w:t>SAMBENEDETTESE BEACH SOCC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675AB" w14:textId="77777777" w:rsidR="00913BC9" w:rsidRPr="00F004E7" w:rsidRDefault="00913BC9" w:rsidP="00BB6F00">
            <w:pPr>
              <w:pStyle w:val="rowtabella0"/>
              <w:jc w:val="center"/>
              <w:rPr>
                <w:color w:val="002060"/>
              </w:rPr>
            </w:pPr>
            <w:r w:rsidRPr="00F004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D011A" w14:textId="77777777" w:rsidR="00913BC9" w:rsidRPr="00F004E7" w:rsidRDefault="00913BC9" w:rsidP="00BB6F00">
            <w:pPr>
              <w:pStyle w:val="rowtabella0"/>
              <w:rPr>
                <w:color w:val="002060"/>
              </w:rPr>
            </w:pPr>
            <w:r w:rsidRPr="00F004E7">
              <w:rPr>
                <w:color w:val="002060"/>
              </w:rPr>
              <w:t>23/10/2024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0366F" w14:textId="77777777" w:rsidR="00913BC9" w:rsidRPr="00F004E7" w:rsidRDefault="00913BC9" w:rsidP="00BB6F00">
            <w:pPr>
              <w:pStyle w:val="rowtabella0"/>
              <w:rPr>
                <w:color w:val="002060"/>
              </w:rPr>
            </w:pPr>
            <w:r w:rsidRPr="00F004E7">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5210E" w14:textId="77777777" w:rsidR="00913BC9" w:rsidRPr="00F004E7" w:rsidRDefault="00913BC9" w:rsidP="00BB6F00">
            <w:pPr>
              <w:pStyle w:val="rowtabella0"/>
              <w:rPr>
                <w:color w:val="002060"/>
              </w:rPr>
            </w:pPr>
            <w:r w:rsidRPr="00F004E7">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020307" w14:textId="77777777" w:rsidR="00913BC9" w:rsidRPr="00F004E7" w:rsidRDefault="00913BC9" w:rsidP="00BB6F00">
            <w:pPr>
              <w:pStyle w:val="rowtabella0"/>
              <w:rPr>
                <w:color w:val="002060"/>
              </w:rPr>
            </w:pPr>
            <w:r w:rsidRPr="00F004E7">
              <w:rPr>
                <w:color w:val="002060"/>
              </w:rPr>
              <w:t>VIA SIBILLA 2C</w:t>
            </w:r>
          </w:p>
        </w:tc>
      </w:tr>
    </w:tbl>
    <w:p w14:paraId="42726126" w14:textId="77777777" w:rsidR="00913BC9" w:rsidRPr="00F004E7" w:rsidRDefault="00913BC9" w:rsidP="00913BC9">
      <w:pPr>
        <w:pStyle w:val="breakline"/>
        <w:rPr>
          <w:rFonts w:eastAsiaTheme="minorEastAsia"/>
          <w:color w:val="002060"/>
        </w:rPr>
      </w:pPr>
    </w:p>
    <w:p w14:paraId="3905D6CE" w14:textId="77777777" w:rsidR="00913BC9" w:rsidRPr="00F004E7" w:rsidRDefault="00913BC9" w:rsidP="00913BC9">
      <w:pPr>
        <w:pStyle w:val="breakline"/>
        <w:rPr>
          <w:color w:val="002060"/>
        </w:rPr>
      </w:pPr>
    </w:p>
    <w:p w14:paraId="300E7B2C" w14:textId="77777777" w:rsidR="00913BC9" w:rsidRPr="00F004E7" w:rsidRDefault="00913BC9" w:rsidP="00913BC9">
      <w:pPr>
        <w:pStyle w:val="breakline"/>
        <w:rPr>
          <w:color w:val="002060"/>
        </w:rPr>
      </w:pPr>
    </w:p>
    <w:p w14:paraId="369814C3" w14:textId="77777777" w:rsidR="00913BC9" w:rsidRPr="00F004E7" w:rsidRDefault="00913BC9" w:rsidP="00913BC9">
      <w:pPr>
        <w:pStyle w:val="sottotitolocampionato10"/>
        <w:rPr>
          <w:color w:val="002060"/>
        </w:rPr>
      </w:pPr>
      <w:r w:rsidRPr="00F004E7">
        <w:rPr>
          <w:color w:val="002060"/>
        </w:rPr>
        <w:t>GIRONE 15 - 2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4357EBAC"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14526"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68125"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54714"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48D8E"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73867"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BD3FB"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03B18"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03547612"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F90B2A" w14:textId="77777777" w:rsidR="00913BC9" w:rsidRPr="00F004E7" w:rsidRDefault="00913BC9" w:rsidP="00BB6F00">
            <w:pPr>
              <w:pStyle w:val="rowtabella0"/>
              <w:rPr>
                <w:color w:val="002060"/>
              </w:rPr>
            </w:pPr>
            <w:r w:rsidRPr="00F004E7">
              <w:rPr>
                <w:color w:val="002060"/>
              </w:rPr>
              <w:t xml:space="preserve">CALCIO </w:t>
            </w:r>
            <w:proofErr w:type="gramStart"/>
            <w:r w:rsidRPr="00F004E7">
              <w:rPr>
                <w:color w:val="002060"/>
              </w:rPr>
              <w:t>S.ELPIDIO</w:t>
            </w:r>
            <w:proofErr w:type="gramEnd"/>
            <w:r w:rsidRPr="00F004E7">
              <w:rPr>
                <w:color w:val="002060"/>
              </w:rPr>
              <w:t xml:space="preserve"> A 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2E1064" w14:textId="77777777" w:rsidR="00913BC9" w:rsidRPr="00F004E7" w:rsidRDefault="00913BC9" w:rsidP="00BB6F00">
            <w:pPr>
              <w:pStyle w:val="rowtabella0"/>
              <w:rPr>
                <w:color w:val="002060"/>
              </w:rPr>
            </w:pPr>
            <w:r w:rsidRPr="00F004E7">
              <w:rPr>
                <w:color w:val="002060"/>
              </w:rPr>
              <w:t>CSI MONTEFIORE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37A6C5"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059042" w14:textId="77777777" w:rsidR="00913BC9" w:rsidRPr="00F004E7" w:rsidRDefault="00913BC9" w:rsidP="00BB6F00">
            <w:pPr>
              <w:pStyle w:val="rowtabella0"/>
              <w:rPr>
                <w:color w:val="002060"/>
              </w:rPr>
            </w:pPr>
            <w:r w:rsidRPr="00F004E7">
              <w:rPr>
                <w:color w:val="002060"/>
              </w:rPr>
              <w:t>07/10/2024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7C12C4" w14:textId="77777777" w:rsidR="00913BC9" w:rsidRPr="00F004E7" w:rsidRDefault="00913BC9" w:rsidP="00BB6F00">
            <w:pPr>
              <w:pStyle w:val="rowtabella0"/>
              <w:rPr>
                <w:color w:val="002060"/>
              </w:rPr>
            </w:pPr>
            <w:r w:rsidRPr="00F004E7">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E89410" w14:textId="77777777" w:rsidR="00913BC9" w:rsidRPr="00F004E7" w:rsidRDefault="00913BC9" w:rsidP="00BB6F00">
            <w:pPr>
              <w:pStyle w:val="rowtabella0"/>
              <w:rPr>
                <w:color w:val="002060"/>
              </w:rPr>
            </w:pPr>
            <w:r w:rsidRPr="00F004E7">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84FFC1" w14:textId="77777777" w:rsidR="00913BC9" w:rsidRPr="00F004E7" w:rsidRDefault="00913BC9" w:rsidP="00BB6F00">
            <w:pPr>
              <w:pStyle w:val="rowtabella0"/>
              <w:rPr>
                <w:color w:val="002060"/>
              </w:rPr>
            </w:pPr>
            <w:r w:rsidRPr="00F004E7">
              <w:rPr>
                <w:color w:val="002060"/>
              </w:rPr>
              <w:t>VIA CARDUCCI</w:t>
            </w:r>
          </w:p>
        </w:tc>
      </w:tr>
    </w:tbl>
    <w:p w14:paraId="5A4233AE" w14:textId="77777777" w:rsidR="00913BC9" w:rsidRPr="00F004E7" w:rsidRDefault="00913BC9" w:rsidP="00913BC9">
      <w:pPr>
        <w:pStyle w:val="breakline"/>
        <w:rPr>
          <w:rFonts w:eastAsiaTheme="minorEastAsia"/>
          <w:color w:val="002060"/>
        </w:rPr>
      </w:pPr>
    </w:p>
    <w:p w14:paraId="38C57B52" w14:textId="77777777" w:rsidR="00913BC9" w:rsidRPr="00F004E7" w:rsidRDefault="00913BC9" w:rsidP="00913BC9">
      <w:pPr>
        <w:pStyle w:val="breakline"/>
        <w:rPr>
          <w:color w:val="002060"/>
        </w:rPr>
      </w:pPr>
    </w:p>
    <w:p w14:paraId="0B18D2DB" w14:textId="77777777" w:rsidR="00913BC9" w:rsidRPr="00F004E7" w:rsidRDefault="00913BC9" w:rsidP="00913BC9">
      <w:pPr>
        <w:pStyle w:val="breakline"/>
        <w:rPr>
          <w:color w:val="002060"/>
        </w:rPr>
      </w:pPr>
    </w:p>
    <w:p w14:paraId="525DDBC5" w14:textId="77777777" w:rsidR="00913BC9" w:rsidRPr="00F004E7" w:rsidRDefault="00913BC9" w:rsidP="00913BC9">
      <w:pPr>
        <w:pStyle w:val="sottotitolocampionato10"/>
        <w:rPr>
          <w:color w:val="002060"/>
        </w:rPr>
      </w:pPr>
      <w:r w:rsidRPr="00F004E7">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913BC9" w:rsidRPr="00F004E7" w14:paraId="68F16D9F"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507F4"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F115B"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99151"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8D8A5"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C1453"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47A95"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F9C70"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2C96956D"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074D0C" w14:textId="77777777" w:rsidR="00913BC9" w:rsidRPr="00F004E7" w:rsidRDefault="00913BC9" w:rsidP="00BB6F00">
            <w:pPr>
              <w:pStyle w:val="rowtabella0"/>
              <w:rPr>
                <w:color w:val="002060"/>
              </w:rPr>
            </w:pPr>
            <w:r w:rsidRPr="00F004E7">
              <w:rPr>
                <w:color w:val="002060"/>
              </w:rPr>
              <w:t>CSI MONTEFIORE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23887E" w14:textId="77777777" w:rsidR="00913BC9" w:rsidRPr="00F004E7" w:rsidRDefault="00913BC9" w:rsidP="00BB6F00">
            <w:pPr>
              <w:pStyle w:val="rowtabella0"/>
              <w:rPr>
                <w:color w:val="002060"/>
              </w:rPr>
            </w:pPr>
            <w:r w:rsidRPr="00F004E7">
              <w:rPr>
                <w:color w:val="002060"/>
              </w:rPr>
              <w:t>RIPABERARDA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384062"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0ADE0B" w14:textId="77777777" w:rsidR="00913BC9" w:rsidRPr="00F004E7" w:rsidRDefault="00913BC9" w:rsidP="00BB6F00">
            <w:pPr>
              <w:pStyle w:val="rowtabella0"/>
              <w:rPr>
                <w:color w:val="002060"/>
              </w:rPr>
            </w:pPr>
            <w:r w:rsidRPr="00F004E7">
              <w:rPr>
                <w:color w:val="002060"/>
              </w:rPr>
              <w:t>23/10/2024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F54229" w14:textId="77777777" w:rsidR="00913BC9" w:rsidRPr="00F004E7" w:rsidRDefault="00913BC9" w:rsidP="00BB6F00">
            <w:pPr>
              <w:pStyle w:val="rowtabella0"/>
              <w:rPr>
                <w:color w:val="002060"/>
              </w:rPr>
            </w:pPr>
            <w:r w:rsidRPr="00F004E7">
              <w:rPr>
                <w:color w:val="002060"/>
              </w:rPr>
              <w:t>5743 CAMPO DI C5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F7E387" w14:textId="77777777" w:rsidR="00913BC9" w:rsidRPr="00F004E7" w:rsidRDefault="00913BC9" w:rsidP="00BB6F00">
            <w:pPr>
              <w:pStyle w:val="rowtabella0"/>
              <w:rPr>
                <w:color w:val="002060"/>
              </w:rPr>
            </w:pPr>
            <w:r w:rsidRPr="00F004E7">
              <w:rPr>
                <w:color w:val="002060"/>
              </w:rPr>
              <w:t>MONTEFIORE DELL'ASO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E09A91" w14:textId="77777777" w:rsidR="00913BC9" w:rsidRPr="00F004E7" w:rsidRDefault="00913BC9" w:rsidP="00BB6F00">
            <w:pPr>
              <w:pStyle w:val="rowtabella0"/>
              <w:rPr>
                <w:color w:val="002060"/>
              </w:rPr>
            </w:pPr>
            <w:r w:rsidRPr="00F004E7">
              <w:rPr>
                <w:color w:val="002060"/>
              </w:rPr>
              <w:t xml:space="preserve">TRAVERSA VIA </w:t>
            </w:r>
            <w:proofErr w:type="gramStart"/>
            <w:r w:rsidRPr="00F004E7">
              <w:rPr>
                <w:color w:val="002060"/>
              </w:rPr>
              <w:t>U.T</w:t>
            </w:r>
            <w:proofErr w:type="gramEnd"/>
            <w:r w:rsidRPr="00F004E7">
              <w:rPr>
                <w:color w:val="002060"/>
              </w:rPr>
              <w:t>0MEI</w:t>
            </w:r>
          </w:p>
        </w:tc>
      </w:tr>
    </w:tbl>
    <w:p w14:paraId="27EF4DE4" w14:textId="77777777" w:rsidR="00913BC9" w:rsidRPr="00F004E7" w:rsidRDefault="00913BC9" w:rsidP="00913BC9">
      <w:pPr>
        <w:pStyle w:val="breakline"/>
        <w:rPr>
          <w:rFonts w:eastAsiaTheme="minorEastAsia"/>
          <w:color w:val="002060"/>
        </w:rPr>
      </w:pPr>
    </w:p>
    <w:p w14:paraId="228BEEC2" w14:textId="77777777" w:rsidR="00913BC9" w:rsidRPr="00F004E7" w:rsidRDefault="00913BC9" w:rsidP="00913BC9">
      <w:pPr>
        <w:pStyle w:val="breakline"/>
        <w:rPr>
          <w:color w:val="002060"/>
        </w:rPr>
      </w:pPr>
    </w:p>
    <w:p w14:paraId="6D535487" w14:textId="77777777" w:rsidR="00913BC9" w:rsidRPr="00F004E7" w:rsidRDefault="00913BC9" w:rsidP="00913BC9">
      <w:pPr>
        <w:pStyle w:val="breakline"/>
        <w:rPr>
          <w:color w:val="002060"/>
        </w:rPr>
      </w:pPr>
    </w:p>
    <w:p w14:paraId="30DEA6E5" w14:textId="77777777" w:rsidR="00913BC9" w:rsidRPr="00F004E7" w:rsidRDefault="00913BC9" w:rsidP="00913BC9">
      <w:pPr>
        <w:pStyle w:val="sottotitolocampionato10"/>
        <w:rPr>
          <w:color w:val="002060"/>
        </w:rPr>
      </w:pPr>
      <w:r w:rsidRPr="00F004E7">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4B7576C0"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56F96"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6C9E0"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B5DEF"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F5F36"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455BC"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9F333"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3C692"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73FC4B2E"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5987ED" w14:textId="77777777" w:rsidR="00913BC9" w:rsidRPr="00F004E7" w:rsidRDefault="00913BC9" w:rsidP="00BB6F00">
            <w:pPr>
              <w:pStyle w:val="rowtabella0"/>
              <w:rPr>
                <w:color w:val="002060"/>
              </w:rPr>
            </w:pPr>
            <w:r w:rsidRPr="00F004E7">
              <w:rPr>
                <w:color w:val="002060"/>
              </w:rPr>
              <w:t>FROG S CLUB SPORT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C089AF" w14:textId="77777777" w:rsidR="00913BC9" w:rsidRPr="00F004E7" w:rsidRDefault="00913BC9" w:rsidP="00BB6F00">
            <w:pPr>
              <w:pStyle w:val="rowtabella0"/>
              <w:rPr>
                <w:color w:val="002060"/>
              </w:rPr>
            </w:pPr>
            <w:r w:rsidRPr="00F004E7">
              <w:rPr>
                <w:color w:val="002060"/>
              </w:rPr>
              <w:t>FUTSAL COMUNANZA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6EB858"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A2E387" w14:textId="77777777" w:rsidR="00913BC9" w:rsidRPr="00F004E7" w:rsidRDefault="00913BC9" w:rsidP="00BB6F00">
            <w:pPr>
              <w:pStyle w:val="rowtabella0"/>
              <w:rPr>
                <w:color w:val="002060"/>
              </w:rPr>
            </w:pPr>
            <w:r w:rsidRPr="00F004E7">
              <w:rPr>
                <w:color w:val="002060"/>
              </w:rPr>
              <w:t>09/10/2024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FFB0E5" w14:textId="77777777" w:rsidR="00913BC9" w:rsidRPr="00F004E7" w:rsidRDefault="00913BC9" w:rsidP="00BB6F00">
            <w:pPr>
              <w:pStyle w:val="rowtabella0"/>
              <w:rPr>
                <w:color w:val="002060"/>
              </w:rPr>
            </w:pPr>
            <w:r w:rsidRPr="00F004E7">
              <w:rPr>
                <w:color w:val="002060"/>
              </w:rPr>
              <w:t xml:space="preserve">5623 PALESTRA </w:t>
            </w:r>
            <w:proofErr w:type="gramStart"/>
            <w:r w:rsidRPr="00F004E7">
              <w:rPr>
                <w:color w:val="002060"/>
              </w:rPr>
              <w:t>SC.MEDIA</w:t>
            </w:r>
            <w:proofErr w:type="gramEnd"/>
            <w:r w:rsidRPr="00F004E7">
              <w:rPr>
                <w:color w:val="002060"/>
              </w:rPr>
              <w:t xml:space="preserve"> B.ROSSELLI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322EE4" w14:textId="77777777" w:rsidR="00913BC9" w:rsidRPr="00F004E7" w:rsidRDefault="00913BC9" w:rsidP="00BB6F00">
            <w:pPr>
              <w:pStyle w:val="rowtabella0"/>
              <w:rPr>
                <w:color w:val="002060"/>
              </w:rPr>
            </w:pPr>
            <w:r w:rsidRPr="00F004E7">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3D914F" w14:textId="77777777" w:rsidR="00913BC9" w:rsidRPr="00F004E7" w:rsidRDefault="00913BC9" w:rsidP="00BB6F00">
            <w:pPr>
              <w:pStyle w:val="rowtabella0"/>
              <w:rPr>
                <w:color w:val="002060"/>
              </w:rPr>
            </w:pPr>
            <w:r w:rsidRPr="00F004E7">
              <w:rPr>
                <w:color w:val="002060"/>
              </w:rPr>
              <w:t>VIA PIRANDELLO</w:t>
            </w:r>
          </w:p>
        </w:tc>
      </w:tr>
    </w:tbl>
    <w:p w14:paraId="30DD087E" w14:textId="77777777" w:rsidR="00913BC9" w:rsidRPr="00F004E7" w:rsidRDefault="00913BC9" w:rsidP="00913BC9">
      <w:pPr>
        <w:pStyle w:val="breakline"/>
        <w:rPr>
          <w:rFonts w:eastAsiaTheme="minorEastAsia"/>
          <w:color w:val="002060"/>
        </w:rPr>
      </w:pPr>
    </w:p>
    <w:p w14:paraId="2A9B8917" w14:textId="77777777" w:rsidR="00913BC9" w:rsidRPr="00F004E7" w:rsidRDefault="00913BC9" w:rsidP="00913BC9">
      <w:pPr>
        <w:pStyle w:val="breakline"/>
        <w:rPr>
          <w:color w:val="002060"/>
        </w:rPr>
      </w:pPr>
    </w:p>
    <w:p w14:paraId="2BE6FD7D" w14:textId="77777777" w:rsidR="00913BC9" w:rsidRPr="00F004E7" w:rsidRDefault="00913BC9" w:rsidP="00913BC9">
      <w:pPr>
        <w:pStyle w:val="breakline"/>
        <w:rPr>
          <w:color w:val="002060"/>
        </w:rPr>
      </w:pPr>
    </w:p>
    <w:p w14:paraId="57977ED9" w14:textId="77777777" w:rsidR="00913BC9" w:rsidRPr="00F004E7" w:rsidRDefault="00913BC9" w:rsidP="00913BC9">
      <w:pPr>
        <w:pStyle w:val="sottotitolocampionato10"/>
        <w:rPr>
          <w:color w:val="002060"/>
        </w:rPr>
      </w:pPr>
      <w:r w:rsidRPr="00F004E7">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3DFE590F"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A2DE3"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F3C3F"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7347A"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4DBE7"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4ED83"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85DBB"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0B00B"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7EAC80A5"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AB5DBB" w14:textId="77777777" w:rsidR="00913BC9" w:rsidRPr="00F004E7" w:rsidRDefault="00913BC9" w:rsidP="00BB6F00">
            <w:pPr>
              <w:pStyle w:val="rowtabella0"/>
              <w:rPr>
                <w:color w:val="002060"/>
              </w:rPr>
            </w:pPr>
            <w:r w:rsidRPr="00F004E7">
              <w:rPr>
                <w:color w:val="002060"/>
              </w:rPr>
              <w:t>FUTSAL COMUNANZA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37B224" w14:textId="77777777" w:rsidR="00913BC9" w:rsidRPr="00F004E7" w:rsidRDefault="00913BC9" w:rsidP="00BB6F00">
            <w:pPr>
              <w:pStyle w:val="rowtabella0"/>
              <w:rPr>
                <w:color w:val="002060"/>
              </w:rPr>
            </w:pPr>
            <w:r w:rsidRPr="00F004E7">
              <w:rPr>
                <w:color w:val="002060"/>
              </w:rPr>
              <w:t>FUTSAL L.C.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B9D570"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3DF2AA" w14:textId="77777777" w:rsidR="00913BC9" w:rsidRPr="00F004E7" w:rsidRDefault="00913BC9" w:rsidP="00BB6F00">
            <w:pPr>
              <w:pStyle w:val="rowtabella0"/>
              <w:rPr>
                <w:color w:val="002060"/>
              </w:rPr>
            </w:pPr>
            <w:r w:rsidRPr="00F004E7">
              <w:rPr>
                <w:color w:val="002060"/>
              </w:rPr>
              <w:t>21/10/2024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9360CF" w14:textId="77777777" w:rsidR="00913BC9" w:rsidRPr="00F004E7" w:rsidRDefault="00913BC9" w:rsidP="00BB6F00">
            <w:pPr>
              <w:pStyle w:val="rowtabella0"/>
              <w:rPr>
                <w:color w:val="002060"/>
              </w:rPr>
            </w:pPr>
            <w:r w:rsidRPr="00F004E7">
              <w:rPr>
                <w:color w:val="002060"/>
              </w:rPr>
              <w:t>5689 CAMPO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F5EB8B" w14:textId="77777777" w:rsidR="00913BC9" w:rsidRPr="00F004E7" w:rsidRDefault="00913BC9" w:rsidP="00BB6F00">
            <w:pPr>
              <w:pStyle w:val="rowtabella0"/>
              <w:rPr>
                <w:color w:val="002060"/>
              </w:rPr>
            </w:pPr>
            <w:r w:rsidRPr="00F004E7">
              <w:rPr>
                <w:color w:val="002060"/>
              </w:rPr>
              <w:t>COMUNANZA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5A278F" w14:textId="77777777" w:rsidR="00913BC9" w:rsidRPr="00F004E7" w:rsidRDefault="00913BC9" w:rsidP="00BB6F00">
            <w:pPr>
              <w:pStyle w:val="rowtabella0"/>
              <w:rPr>
                <w:color w:val="002060"/>
              </w:rPr>
            </w:pPr>
            <w:r w:rsidRPr="00F004E7">
              <w:rPr>
                <w:color w:val="002060"/>
              </w:rPr>
              <w:t>VIA DELLA LIBERTA'</w:t>
            </w:r>
          </w:p>
        </w:tc>
      </w:tr>
    </w:tbl>
    <w:p w14:paraId="5BD9AEF7" w14:textId="77777777" w:rsidR="00913BC9" w:rsidRPr="000A650D" w:rsidRDefault="00913BC9" w:rsidP="00D66FF2">
      <w:pPr>
        <w:pStyle w:val="breakline"/>
        <w:rPr>
          <w:color w:val="002060"/>
        </w:rPr>
      </w:pPr>
    </w:p>
    <w:p w14:paraId="69244B4E" w14:textId="77777777" w:rsidR="00D66FF2" w:rsidRDefault="00D66FF2" w:rsidP="00D66FF2">
      <w:pPr>
        <w:pStyle w:val="breakline"/>
        <w:rPr>
          <w:color w:val="002060"/>
        </w:rPr>
      </w:pPr>
    </w:p>
    <w:p w14:paraId="3069DB16" w14:textId="77777777" w:rsidR="00D66FF2" w:rsidRPr="00D7273F" w:rsidRDefault="00D66FF2" w:rsidP="00D66FF2">
      <w:pPr>
        <w:pStyle w:val="titolocampionato0"/>
        <w:shd w:val="clear" w:color="auto" w:fill="CCCCCC"/>
        <w:spacing w:before="80" w:after="40"/>
        <w:rPr>
          <w:color w:val="002060"/>
        </w:rPr>
      </w:pPr>
      <w:r w:rsidRPr="00D7273F">
        <w:rPr>
          <w:color w:val="002060"/>
        </w:rPr>
        <w:t>COPPA ITALIA FEMM.LE CALCIO A5</w:t>
      </w:r>
    </w:p>
    <w:p w14:paraId="6806961C" w14:textId="77777777" w:rsidR="00D66FF2" w:rsidRPr="00D7273F" w:rsidRDefault="00D66FF2" w:rsidP="00D66FF2">
      <w:pPr>
        <w:pStyle w:val="titoloprinc0"/>
        <w:rPr>
          <w:color w:val="002060"/>
        </w:rPr>
      </w:pPr>
      <w:r w:rsidRPr="00D7273F">
        <w:rPr>
          <w:color w:val="002060"/>
        </w:rPr>
        <w:t>VARIAZIONI AL PROGRAMMA GARE</w:t>
      </w:r>
    </w:p>
    <w:p w14:paraId="5FB99613" w14:textId="77777777" w:rsidR="00D66FF2" w:rsidRPr="00D7273F" w:rsidRDefault="00D66FF2" w:rsidP="00D66FF2">
      <w:pPr>
        <w:pStyle w:val="breakline"/>
        <w:rPr>
          <w:color w:val="002060"/>
        </w:rPr>
      </w:pPr>
    </w:p>
    <w:p w14:paraId="6DBF31F0" w14:textId="77777777" w:rsidR="00D66FF2" w:rsidRPr="00D7273F" w:rsidRDefault="00D66FF2" w:rsidP="00D66FF2">
      <w:pPr>
        <w:pStyle w:val="breakline"/>
        <w:rPr>
          <w:color w:val="002060"/>
        </w:rPr>
      </w:pPr>
    </w:p>
    <w:p w14:paraId="5AEBB8A0" w14:textId="77777777" w:rsidR="00D66FF2" w:rsidRPr="00D7273F" w:rsidRDefault="00D66FF2" w:rsidP="00D66FF2">
      <w:pPr>
        <w:pStyle w:val="sottotitolocampionato10"/>
        <w:rPr>
          <w:color w:val="002060"/>
        </w:rPr>
      </w:pPr>
      <w:r w:rsidRPr="00D7273F">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66FF2" w:rsidRPr="00D7273F" w14:paraId="115832DE" w14:textId="77777777" w:rsidTr="00BB6F0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6B64E" w14:textId="77777777" w:rsidR="00D66FF2" w:rsidRPr="00D7273F" w:rsidRDefault="00D66FF2" w:rsidP="00BB6F00">
            <w:pPr>
              <w:pStyle w:val="headertabella0"/>
              <w:rPr>
                <w:color w:val="002060"/>
              </w:rPr>
            </w:pPr>
            <w:r w:rsidRPr="00D7273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CA28F" w14:textId="77777777" w:rsidR="00D66FF2" w:rsidRPr="00D7273F" w:rsidRDefault="00D66FF2" w:rsidP="00BB6F00">
            <w:pPr>
              <w:pStyle w:val="headertabella0"/>
              <w:rPr>
                <w:color w:val="002060"/>
              </w:rPr>
            </w:pPr>
            <w:r w:rsidRPr="00D7273F">
              <w:rPr>
                <w:color w:val="002060"/>
              </w:rPr>
              <w:t xml:space="preserve">N° </w:t>
            </w:r>
            <w:proofErr w:type="spellStart"/>
            <w:r w:rsidRPr="00D7273F">
              <w:rPr>
                <w:color w:val="002060"/>
              </w:rPr>
              <w:t>Gior</w:t>
            </w:r>
            <w:proofErr w:type="spellEnd"/>
            <w:r w:rsidRPr="00D7273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501B8" w14:textId="77777777" w:rsidR="00D66FF2" w:rsidRPr="00D7273F" w:rsidRDefault="00D66FF2" w:rsidP="00BB6F00">
            <w:pPr>
              <w:pStyle w:val="headertabella0"/>
              <w:rPr>
                <w:color w:val="002060"/>
              </w:rPr>
            </w:pPr>
            <w:r w:rsidRPr="00D7273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FCB68" w14:textId="77777777" w:rsidR="00D66FF2" w:rsidRPr="00D7273F" w:rsidRDefault="00D66FF2" w:rsidP="00BB6F00">
            <w:pPr>
              <w:pStyle w:val="headertabella0"/>
              <w:rPr>
                <w:color w:val="002060"/>
              </w:rPr>
            </w:pPr>
            <w:r w:rsidRPr="00D727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B2D46" w14:textId="77777777" w:rsidR="00D66FF2" w:rsidRPr="00D7273F" w:rsidRDefault="00D66FF2" w:rsidP="00BB6F00">
            <w:pPr>
              <w:pStyle w:val="headertabella0"/>
              <w:rPr>
                <w:color w:val="002060"/>
              </w:rPr>
            </w:pPr>
            <w:r w:rsidRPr="00D7273F">
              <w:rPr>
                <w:color w:val="002060"/>
              </w:rPr>
              <w:t xml:space="preserve">Data </w:t>
            </w:r>
            <w:proofErr w:type="spellStart"/>
            <w:r w:rsidRPr="00D7273F">
              <w:rPr>
                <w:color w:val="002060"/>
              </w:rPr>
              <w:t>Orig</w:t>
            </w:r>
            <w:proofErr w:type="spellEnd"/>
            <w:r w:rsidRPr="00D7273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49DC3" w14:textId="77777777" w:rsidR="00D66FF2" w:rsidRPr="00D7273F" w:rsidRDefault="00D66FF2" w:rsidP="00BB6F00">
            <w:pPr>
              <w:pStyle w:val="headertabella0"/>
              <w:rPr>
                <w:color w:val="002060"/>
              </w:rPr>
            </w:pPr>
            <w:r w:rsidRPr="00D727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518AF" w14:textId="77777777" w:rsidR="00D66FF2" w:rsidRPr="00D7273F" w:rsidRDefault="00D66FF2" w:rsidP="00BB6F00">
            <w:pPr>
              <w:pStyle w:val="headertabella0"/>
              <w:rPr>
                <w:color w:val="002060"/>
              </w:rPr>
            </w:pPr>
            <w:r w:rsidRPr="00D7273F">
              <w:rPr>
                <w:color w:val="002060"/>
              </w:rPr>
              <w:t xml:space="preserve">Ora </w:t>
            </w:r>
            <w:proofErr w:type="spellStart"/>
            <w:r w:rsidRPr="00D7273F">
              <w:rPr>
                <w:color w:val="002060"/>
              </w:rPr>
              <w:t>Orig</w:t>
            </w:r>
            <w:proofErr w:type="spellEnd"/>
            <w:r w:rsidRPr="00D7273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0B90D" w14:textId="77777777" w:rsidR="00D66FF2" w:rsidRPr="00D7273F" w:rsidRDefault="00D66FF2" w:rsidP="00BB6F00">
            <w:pPr>
              <w:pStyle w:val="headertabella0"/>
              <w:rPr>
                <w:color w:val="002060"/>
              </w:rPr>
            </w:pPr>
            <w:r w:rsidRPr="00D7273F">
              <w:rPr>
                <w:color w:val="002060"/>
              </w:rPr>
              <w:t>Impianto</w:t>
            </w:r>
          </w:p>
        </w:tc>
      </w:tr>
      <w:tr w:rsidR="00D66FF2" w:rsidRPr="00D7273F" w14:paraId="77850E9A" w14:textId="77777777" w:rsidTr="00BB6F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42DF6" w14:textId="77777777" w:rsidR="00D66FF2" w:rsidRPr="006B03AE" w:rsidRDefault="00D66FF2" w:rsidP="00BB6F00">
            <w:pPr>
              <w:pStyle w:val="rowtabella0"/>
              <w:rPr>
                <w:color w:val="002060"/>
                <w:highlight w:val="yellow"/>
              </w:rPr>
            </w:pPr>
            <w:r>
              <w:rPr>
                <w:color w:val="002060"/>
                <w:highlight w:val="yellow"/>
              </w:rPr>
              <w:t>04</w:t>
            </w:r>
            <w:r w:rsidRPr="006B03AE">
              <w:rPr>
                <w:color w:val="002060"/>
                <w:highlight w:val="yellow"/>
              </w:rPr>
              <w:t>/</w:t>
            </w:r>
            <w:r>
              <w:rPr>
                <w:color w:val="002060"/>
                <w:highlight w:val="yellow"/>
              </w:rPr>
              <w:t>10</w:t>
            </w:r>
            <w:r w:rsidRPr="006B03AE">
              <w:rPr>
                <w:color w:val="002060"/>
                <w:highlight w:val="yellow"/>
              </w:rPr>
              <w:t>/2024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422DD" w14:textId="77777777" w:rsidR="00D66FF2" w:rsidRPr="006B03AE" w:rsidRDefault="00D66FF2" w:rsidP="00BB6F00">
            <w:pPr>
              <w:pStyle w:val="rowtabella0"/>
              <w:jc w:val="center"/>
              <w:rPr>
                <w:color w:val="002060"/>
                <w:highlight w:val="yellow"/>
              </w:rPr>
            </w:pPr>
            <w:r>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A52B9" w14:textId="77777777" w:rsidR="00D66FF2" w:rsidRPr="006B03AE" w:rsidRDefault="00D66FF2" w:rsidP="00BB6F00">
            <w:pPr>
              <w:pStyle w:val="rowtabella0"/>
              <w:rPr>
                <w:color w:val="002060"/>
                <w:highlight w:val="yellow"/>
              </w:rPr>
            </w:pPr>
            <w:r>
              <w:rPr>
                <w:color w:val="002060"/>
                <w:highlight w:val="yellow"/>
              </w:rPr>
              <w:t>CENTRO SPORTIVO SUASA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46643" w14:textId="77777777" w:rsidR="00D66FF2" w:rsidRPr="006B03AE" w:rsidRDefault="00D66FF2" w:rsidP="00BB6F00">
            <w:pPr>
              <w:pStyle w:val="rowtabella0"/>
              <w:rPr>
                <w:color w:val="002060"/>
                <w:highlight w:val="yellow"/>
              </w:rPr>
            </w:pPr>
            <w:r>
              <w:rPr>
                <w:color w:val="002060"/>
                <w:highlight w:val="yellow"/>
              </w:rPr>
              <w:t>PIANDIROSE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3F720" w14:textId="77777777" w:rsidR="00D66FF2" w:rsidRPr="00D95C36" w:rsidRDefault="00D66FF2" w:rsidP="00BB6F00">
            <w:pPr>
              <w:rPr>
                <w:rFonts w:ascii="Arial" w:hAnsi="Arial" w:cs="Arial"/>
                <w:color w:val="002060"/>
                <w:sz w:val="12"/>
                <w:szCs w:val="12"/>
              </w:rPr>
            </w:pPr>
            <w:r w:rsidRPr="00D95C36">
              <w:rPr>
                <w:rFonts w:ascii="Arial" w:hAnsi="Arial" w:cs="Arial"/>
                <w:color w:val="002060"/>
                <w:sz w:val="12"/>
                <w:szCs w:val="12"/>
              </w:rPr>
              <w:t>08/10/2024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C57DA" w14:textId="77777777" w:rsidR="00D66FF2" w:rsidRPr="00D7273F" w:rsidRDefault="00D66FF2" w:rsidP="00BB6F00">
            <w:pPr>
              <w:pStyle w:val="rowtabella0"/>
              <w:jc w:val="center"/>
              <w:rPr>
                <w:color w:val="002060"/>
              </w:rPr>
            </w:pPr>
            <w:r>
              <w:rPr>
                <w:color w:val="002060"/>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2F5C7" w14:textId="77777777" w:rsidR="00D66FF2" w:rsidRPr="006B03AE" w:rsidRDefault="00D66FF2" w:rsidP="00BB6F00">
            <w:pPr>
              <w:jc w:val="center"/>
              <w:rPr>
                <w:rFonts w:ascii="Arial" w:hAnsi="Arial" w:cs="Arial"/>
                <w:color w:val="002060"/>
                <w:sz w:val="12"/>
                <w:szCs w:val="12"/>
              </w:rPr>
            </w:pPr>
            <w:r>
              <w:rPr>
                <w:rFonts w:ascii="Arial" w:hAnsi="Arial" w:cs="Arial"/>
                <w:color w:val="002060"/>
                <w:sz w:val="12"/>
                <w:szCs w:val="12"/>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B93E1" w14:textId="77777777" w:rsidR="00D66FF2" w:rsidRPr="00D7273F" w:rsidRDefault="00D66FF2" w:rsidP="00BB6F00">
            <w:pPr>
              <w:pStyle w:val="rowtabella0"/>
              <w:rPr>
                <w:color w:val="002060"/>
              </w:rPr>
            </w:pPr>
          </w:p>
        </w:tc>
      </w:tr>
    </w:tbl>
    <w:p w14:paraId="468E317E" w14:textId="77777777" w:rsidR="00D66FF2" w:rsidRDefault="00D66FF2" w:rsidP="00D66FF2">
      <w:pPr>
        <w:pStyle w:val="breakline"/>
        <w:rPr>
          <w:color w:val="002060"/>
        </w:rPr>
      </w:pPr>
    </w:p>
    <w:p w14:paraId="580D78E0" w14:textId="77777777" w:rsidR="00D66FF2" w:rsidRPr="000A650D" w:rsidRDefault="00D66FF2" w:rsidP="00D66FF2">
      <w:pPr>
        <w:pStyle w:val="titoloprinc0"/>
        <w:rPr>
          <w:color w:val="002060"/>
        </w:rPr>
      </w:pPr>
      <w:r w:rsidRPr="000A650D">
        <w:rPr>
          <w:color w:val="002060"/>
        </w:rPr>
        <w:t>PROGRAMMA GARE</w:t>
      </w:r>
    </w:p>
    <w:p w14:paraId="17E31BDE" w14:textId="77777777" w:rsidR="00D66FF2" w:rsidRDefault="00D66FF2" w:rsidP="00D66FF2">
      <w:pPr>
        <w:pStyle w:val="breakline"/>
        <w:rPr>
          <w:color w:val="002060"/>
        </w:rPr>
      </w:pPr>
    </w:p>
    <w:p w14:paraId="7FF2FD5E" w14:textId="77777777" w:rsidR="00913BC9" w:rsidRPr="00F004E7" w:rsidRDefault="00913BC9" w:rsidP="00913BC9">
      <w:pPr>
        <w:pStyle w:val="sottotitolocampionato10"/>
        <w:rPr>
          <w:color w:val="002060"/>
        </w:rPr>
      </w:pPr>
      <w:r w:rsidRPr="00F004E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913BC9" w:rsidRPr="00F004E7" w14:paraId="384D9C90"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F056C"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FC6E5"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DFDAE"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9E8C9"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42211"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B9EC0"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5E48C"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48F6C9F4"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7C01A7" w14:textId="77777777" w:rsidR="00913BC9" w:rsidRPr="00F004E7" w:rsidRDefault="00913BC9" w:rsidP="00BB6F00">
            <w:pPr>
              <w:pStyle w:val="rowtabella0"/>
              <w:rPr>
                <w:color w:val="002060"/>
              </w:rPr>
            </w:pPr>
            <w:r w:rsidRPr="00F004E7">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582620" w14:textId="77777777" w:rsidR="00913BC9" w:rsidRPr="00F004E7" w:rsidRDefault="00913BC9" w:rsidP="00BB6F00">
            <w:pPr>
              <w:pStyle w:val="rowtabella0"/>
              <w:rPr>
                <w:color w:val="002060"/>
              </w:rPr>
            </w:pPr>
            <w:r w:rsidRPr="00F004E7">
              <w:rPr>
                <w:color w:val="002060"/>
              </w:rPr>
              <w:t>CALCIO POTENZA PICENA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BB9E3F"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B2C40E" w14:textId="77777777" w:rsidR="00913BC9" w:rsidRPr="00F004E7" w:rsidRDefault="00913BC9" w:rsidP="00BB6F00">
            <w:pPr>
              <w:pStyle w:val="rowtabella0"/>
              <w:rPr>
                <w:color w:val="002060"/>
              </w:rPr>
            </w:pPr>
            <w:r w:rsidRPr="00F004E7">
              <w:rPr>
                <w:color w:val="002060"/>
              </w:rPr>
              <w:t>26/09/2024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183FF3" w14:textId="77777777" w:rsidR="00913BC9" w:rsidRPr="00F004E7" w:rsidRDefault="00913BC9" w:rsidP="00BB6F00">
            <w:pPr>
              <w:pStyle w:val="rowtabella0"/>
              <w:rPr>
                <w:color w:val="002060"/>
              </w:rPr>
            </w:pPr>
            <w:r w:rsidRPr="00F004E7">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5A3894" w14:textId="77777777" w:rsidR="00913BC9" w:rsidRPr="00F004E7" w:rsidRDefault="00913BC9" w:rsidP="00BB6F00">
            <w:pPr>
              <w:pStyle w:val="rowtabella0"/>
              <w:rPr>
                <w:color w:val="002060"/>
              </w:rPr>
            </w:pPr>
            <w:r w:rsidRPr="00F004E7">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393D70" w14:textId="77777777" w:rsidR="00913BC9" w:rsidRPr="00F004E7" w:rsidRDefault="00913BC9" w:rsidP="00BB6F00">
            <w:pPr>
              <w:pStyle w:val="rowtabella0"/>
              <w:rPr>
                <w:color w:val="002060"/>
              </w:rPr>
            </w:pPr>
            <w:r w:rsidRPr="00F004E7">
              <w:rPr>
                <w:color w:val="002060"/>
              </w:rPr>
              <w:t>VIA ROMA, SNC</w:t>
            </w:r>
          </w:p>
        </w:tc>
      </w:tr>
    </w:tbl>
    <w:p w14:paraId="3EAE6E6E" w14:textId="77777777" w:rsidR="00913BC9" w:rsidRPr="00F004E7" w:rsidRDefault="00913BC9" w:rsidP="00913BC9">
      <w:pPr>
        <w:pStyle w:val="breakline"/>
        <w:rPr>
          <w:rFonts w:eastAsiaTheme="minorEastAsia"/>
          <w:color w:val="002060"/>
        </w:rPr>
      </w:pPr>
    </w:p>
    <w:p w14:paraId="44CF552B" w14:textId="77777777" w:rsidR="00913BC9" w:rsidRPr="00F004E7" w:rsidRDefault="00913BC9" w:rsidP="00913BC9">
      <w:pPr>
        <w:pStyle w:val="breakline"/>
        <w:rPr>
          <w:color w:val="002060"/>
        </w:rPr>
      </w:pPr>
    </w:p>
    <w:p w14:paraId="610318FA" w14:textId="77777777" w:rsidR="00913BC9" w:rsidRPr="00F004E7" w:rsidRDefault="00913BC9" w:rsidP="00913BC9">
      <w:pPr>
        <w:pStyle w:val="breakline"/>
        <w:rPr>
          <w:color w:val="002060"/>
        </w:rPr>
      </w:pPr>
    </w:p>
    <w:p w14:paraId="4EE21E2A" w14:textId="77777777" w:rsidR="00913BC9" w:rsidRPr="00F004E7" w:rsidRDefault="00913BC9" w:rsidP="00913BC9">
      <w:pPr>
        <w:pStyle w:val="sottotitolocampionato10"/>
        <w:rPr>
          <w:color w:val="002060"/>
        </w:rPr>
      </w:pPr>
      <w:r w:rsidRPr="00F004E7">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913BC9" w:rsidRPr="00F004E7" w14:paraId="0B676EB1"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C07F3" w14:textId="77777777" w:rsidR="00913BC9" w:rsidRPr="00F004E7" w:rsidRDefault="00913BC9" w:rsidP="00BB6F00">
            <w:pPr>
              <w:pStyle w:val="headertabella0"/>
              <w:rPr>
                <w:color w:val="002060"/>
              </w:rPr>
            </w:pPr>
            <w:r w:rsidRPr="00F004E7">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9D530"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45918"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AD293"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D179C"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F9D14"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9E734"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206D1431"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0E23A4" w14:textId="77777777" w:rsidR="00913BC9" w:rsidRPr="00F004E7" w:rsidRDefault="00913BC9" w:rsidP="00BB6F00">
            <w:pPr>
              <w:pStyle w:val="rowtabella0"/>
              <w:rPr>
                <w:color w:val="002060"/>
              </w:rPr>
            </w:pPr>
            <w:r w:rsidRPr="00F004E7">
              <w:rPr>
                <w:color w:val="002060"/>
              </w:rPr>
              <w:t>CENTRO SPORTIVO SUASA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7A0BEB" w14:textId="77777777" w:rsidR="00913BC9" w:rsidRPr="00F004E7" w:rsidRDefault="00913BC9" w:rsidP="00BB6F00">
            <w:pPr>
              <w:pStyle w:val="rowtabella0"/>
              <w:rPr>
                <w:color w:val="002060"/>
              </w:rPr>
            </w:pPr>
            <w:r w:rsidRPr="00F004E7">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27F8D6"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81E1A4" w14:textId="77777777" w:rsidR="00913BC9" w:rsidRPr="00F004E7" w:rsidRDefault="00913BC9" w:rsidP="00BB6F00">
            <w:pPr>
              <w:pStyle w:val="rowtabella0"/>
              <w:rPr>
                <w:color w:val="002060"/>
              </w:rPr>
            </w:pPr>
            <w:r w:rsidRPr="00F004E7">
              <w:rPr>
                <w:color w:val="002060"/>
              </w:rPr>
              <w:t>04/10/2024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BA1762" w14:textId="77777777" w:rsidR="00913BC9" w:rsidRPr="00F004E7" w:rsidRDefault="00913BC9" w:rsidP="00BB6F00">
            <w:pPr>
              <w:pStyle w:val="rowtabella0"/>
              <w:rPr>
                <w:color w:val="002060"/>
              </w:rPr>
            </w:pPr>
            <w:r w:rsidRPr="00F004E7">
              <w:rPr>
                <w:color w:val="002060"/>
              </w:rPr>
              <w:t>5113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1FFD65" w14:textId="77777777" w:rsidR="00913BC9" w:rsidRPr="00F004E7" w:rsidRDefault="00913BC9" w:rsidP="00BB6F00">
            <w:pPr>
              <w:pStyle w:val="rowtabella0"/>
              <w:rPr>
                <w:color w:val="002060"/>
              </w:rPr>
            </w:pPr>
            <w:r w:rsidRPr="00F004E7">
              <w:rPr>
                <w:color w:val="002060"/>
              </w:rPr>
              <w:t>CASTELLEONE DI SUASA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48C9A8" w14:textId="77777777" w:rsidR="00913BC9" w:rsidRPr="00F004E7" w:rsidRDefault="00913BC9" w:rsidP="00BB6F00">
            <w:pPr>
              <w:pStyle w:val="rowtabella0"/>
              <w:rPr>
                <w:color w:val="002060"/>
              </w:rPr>
            </w:pPr>
            <w:r w:rsidRPr="00F004E7">
              <w:rPr>
                <w:color w:val="002060"/>
              </w:rPr>
              <w:t>VIA ROSSINI</w:t>
            </w:r>
          </w:p>
        </w:tc>
      </w:tr>
    </w:tbl>
    <w:p w14:paraId="13AC4D55" w14:textId="77777777" w:rsidR="00913BC9" w:rsidRPr="00F004E7" w:rsidRDefault="00913BC9" w:rsidP="00913BC9">
      <w:pPr>
        <w:pStyle w:val="breakline"/>
        <w:rPr>
          <w:rFonts w:eastAsiaTheme="minorEastAsia"/>
          <w:color w:val="002060"/>
        </w:rPr>
      </w:pPr>
    </w:p>
    <w:p w14:paraId="541F6BD4" w14:textId="77777777" w:rsidR="00913BC9" w:rsidRPr="00F004E7" w:rsidRDefault="00913BC9" w:rsidP="00913BC9">
      <w:pPr>
        <w:pStyle w:val="breakline"/>
        <w:rPr>
          <w:color w:val="002060"/>
        </w:rPr>
      </w:pPr>
    </w:p>
    <w:p w14:paraId="54787576" w14:textId="77777777" w:rsidR="00913BC9" w:rsidRPr="00F004E7" w:rsidRDefault="00913BC9" w:rsidP="00913BC9">
      <w:pPr>
        <w:pStyle w:val="breakline"/>
        <w:rPr>
          <w:color w:val="002060"/>
        </w:rPr>
      </w:pPr>
    </w:p>
    <w:p w14:paraId="2C3F1AB7" w14:textId="77777777" w:rsidR="00913BC9" w:rsidRPr="00F004E7" w:rsidRDefault="00913BC9" w:rsidP="00913BC9">
      <w:pPr>
        <w:pStyle w:val="sottotitolocampionato10"/>
        <w:rPr>
          <w:color w:val="002060"/>
        </w:rPr>
      </w:pPr>
      <w:r w:rsidRPr="00F004E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572D5B5D"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0B913"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8B22B"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7F229"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2073C"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C3155"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D6DFC"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129CC"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3E5D8DA4"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16D9FA" w14:textId="77777777" w:rsidR="00913BC9" w:rsidRPr="00F004E7" w:rsidRDefault="00913BC9" w:rsidP="00BB6F00">
            <w:pPr>
              <w:pStyle w:val="rowtabella0"/>
              <w:rPr>
                <w:color w:val="002060"/>
              </w:rPr>
            </w:pPr>
            <w:r w:rsidRPr="00F004E7">
              <w:rPr>
                <w:color w:val="002060"/>
              </w:rPr>
              <w:t>VENERE POTENTIA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B50178" w14:textId="77777777" w:rsidR="00913BC9" w:rsidRPr="00F004E7" w:rsidRDefault="00913BC9" w:rsidP="00BB6F00">
            <w:pPr>
              <w:pStyle w:val="rowtabella0"/>
              <w:rPr>
                <w:color w:val="002060"/>
              </w:rPr>
            </w:pPr>
            <w:r w:rsidRPr="00F004E7">
              <w:rPr>
                <w:color w:val="002060"/>
              </w:rPr>
              <w:t>GRADARA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063488"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1A3162" w14:textId="77777777" w:rsidR="00913BC9" w:rsidRPr="00F004E7" w:rsidRDefault="00913BC9" w:rsidP="00BB6F00">
            <w:pPr>
              <w:pStyle w:val="rowtabella0"/>
              <w:rPr>
                <w:color w:val="002060"/>
              </w:rPr>
            </w:pPr>
            <w:r w:rsidRPr="00F004E7">
              <w:rPr>
                <w:color w:val="002060"/>
              </w:rPr>
              <w:t>27/09/2024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E52643" w14:textId="77777777" w:rsidR="00913BC9" w:rsidRPr="00F004E7" w:rsidRDefault="00913BC9" w:rsidP="00BB6F00">
            <w:pPr>
              <w:pStyle w:val="rowtabella0"/>
              <w:rPr>
                <w:color w:val="002060"/>
              </w:rPr>
            </w:pPr>
            <w:r w:rsidRPr="00F004E7">
              <w:rPr>
                <w:color w:val="002060"/>
              </w:rPr>
              <w:t>5279 PALESTRA G. LEOPARDI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F9B1E1" w14:textId="77777777" w:rsidR="00913BC9" w:rsidRPr="00F004E7" w:rsidRDefault="00913BC9" w:rsidP="00BB6F00">
            <w:pPr>
              <w:pStyle w:val="rowtabella0"/>
              <w:rPr>
                <w:color w:val="002060"/>
              </w:rPr>
            </w:pPr>
            <w:r w:rsidRPr="00F004E7">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29EC5E" w14:textId="77777777" w:rsidR="00913BC9" w:rsidRPr="00F004E7" w:rsidRDefault="00913BC9" w:rsidP="00BB6F00">
            <w:pPr>
              <w:pStyle w:val="rowtabella0"/>
              <w:rPr>
                <w:color w:val="002060"/>
              </w:rPr>
            </w:pPr>
            <w:r w:rsidRPr="00F004E7">
              <w:rPr>
                <w:color w:val="002060"/>
              </w:rPr>
              <w:t>VIA DELLO SPORT</w:t>
            </w:r>
          </w:p>
        </w:tc>
      </w:tr>
    </w:tbl>
    <w:p w14:paraId="260FAEF6" w14:textId="77777777" w:rsidR="00913BC9" w:rsidRPr="00F004E7" w:rsidRDefault="00913BC9" w:rsidP="00913BC9">
      <w:pPr>
        <w:pStyle w:val="breakline"/>
        <w:rPr>
          <w:rFonts w:eastAsiaTheme="minorEastAsia"/>
          <w:color w:val="002060"/>
        </w:rPr>
      </w:pPr>
    </w:p>
    <w:p w14:paraId="42B7D9CD" w14:textId="77777777" w:rsidR="00913BC9" w:rsidRPr="00F004E7" w:rsidRDefault="00913BC9" w:rsidP="00913BC9">
      <w:pPr>
        <w:pStyle w:val="breakline"/>
        <w:rPr>
          <w:color w:val="002060"/>
        </w:rPr>
      </w:pPr>
    </w:p>
    <w:p w14:paraId="222B5D6C" w14:textId="77777777" w:rsidR="00913BC9" w:rsidRPr="00F004E7" w:rsidRDefault="00913BC9" w:rsidP="00913BC9">
      <w:pPr>
        <w:pStyle w:val="breakline"/>
        <w:rPr>
          <w:color w:val="002060"/>
        </w:rPr>
      </w:pPr>
    </w:p>
    <w:p w14:paraId="74ABCACD" w14:textId="77777777" w:rsidR="00913BC9" w:rsidRPr="00F004E7" w:rsidRDefault="00913BC9" w:rsidP="00913BC9">
      <w:pPr>
        <w:pStyle w:val="sottotitolocampionato10"/>
        <w:rPr>
          <w:color w:val="002060"/>
        </w:rPr>
      </w:pPr>
      <w:r w:rsidRPr="00F004E7">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0"/>
        <w:gridCol w:w="385"/>
        <w:gridCol w:w="898"/>
        <w:gridCol w:w="1177"/>
        <w:gridCol w:w="1568"/>
        <w:gridCol w:w="1548"/>
      </w:tblGrid>
      <w:tr w:rsidR="00913BC9" w:rsidRPr="00F004E7" w14:paraId="26F6173C"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0211E"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3657A"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8AA40"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8242F"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0C4C4"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954B1"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2E633"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0484044E"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E61111" w14:textId="77777777" w:rsidR="00913BC9" w:rsidRPr="00F004E7" w:rsidRDefault="00913BC9" w:rsidP="00BB6F00">
            <w:pPr>
              <w:pStyle w:val="rowtabella0"/>
              <w:rPr>
                <w:color w:val="002060"/>
              </w:rPr>
            </w:pPr>
            <w:r w:rsidRPr="00F004E7">
              <w:rPr>
                <w:color w:val="002060"/>
              </w:rPr>
              <w:t>RIPABERARDA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29A2D4" w14:textId="77777777" w:rsidR="00913BC9" w:rsidRPr="00F004E7" w:rsidRDefault="00913BC9" w:rsidP="00BB6F00">
            <w:pPr>
              <w:pStyle w:val="rowtabella0"/>
              <w:rPr>
                <w:color w:val="002060"/>
              </w:rPr>
            </w:pPr>
            <w:r w:rsidRPr="00F004E7">
              <w:rPr>
                <w:color w:val="002060"/>
              </w:rPr>
              <w:t>POL. KAIROS 3 MONTI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5856D6"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0835F2" w14:textId="77777777" w:rsidR="00913BC9" w:rsidRPr="00F004E7" w:rsidRDefault="00913BC9" w:rsidP="00BB6F00">
            <w:pPr>
              <w:pStyle w:val="rowtabella0"/>
              <w:rPr>
                <w:color w:val="002060"/>
              </w:rPr>
            </w:pPr>
            <w:r w:rsidRPr="00F004E7">
              <w:rPr>
                <w:color w:val="002060"/>
              </w:rPr>
              <w:t>28/09/2024 16:45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0A5576" w14:textId="77777777" w:rsidR="00913BC9" w:rsidRPr="00F004E7" w:rsidRDefault="00913BC9" w:rsidP="00BB6F00">
            <w:pPr>
              <w:pStyle w:val="rowtabella0"/>
              <w:rPr>
                <w:color w:val="002060"/>
              </w:rPr>
            </w:pPr>
            <w:r w:rsidRPr="00F004E7">
              <w:rPr>
                <w:color w:val="002060"/>
              </w:rPr>
              <w:t>5664 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7D73D2" w14:textId="77777777" w:rsidR="00913BC9" w:rsidRPr="00F004E7" w:rsidRDefault="00913BC9" w:rsidP="00BB6F00">
            <w:pPr>
              <w:pStyle w:val="rowtabella0"/>
              <w:rPr>
                <w:color w:val="002060"/>
              </w:rPr>
            </w:pPr>
            <w:r w:rsidRPr="00F004E7">
              <w:rPr>
                <w:color w:val="002060"/>
              </w:rPr>
              <w:t>MONTEPRANDONE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D124F8" w14:textId="77777777" w:rsidR="00913BC9" w:rsidRPr="00F004E7" w:rsidRDefault="00913BC9" w:rsidP="00BB6F00">
            <w:pPr>
              <w:pStyle w:val="rowtabella0"/>
              <w:rPr>
                <w:color w:val="002060"/>
              </w:rPr>
            </w:pPr>
            <w:r w:rsidRPr="00F004E7">
              <w:rPr>
                <w:color w:val="002060"/>
              </w:rPr>
              <w:t>VIA COLLE GIOIOSO</w:t>
            </w:r>
          </w:p>
        </w:tc>
      </w:tr>
    </w:tbl>
    <w:p w14:paraId="57A5DF61" w14:textId="77777777" w:rsidR="00913BC9" w:rsidRPr="00F004E7" w:rsidRDefault="00913BC9" w:rsidP="00913BC9">
      <w:pPr>
        <w:pStyle w:val="breakline"/>
        <w:rPr>
          <w:rFonts w:eastAsiaTheme="minorEastAsia"/>
          <w:color w:val="002060"/>
        </w:rPr>
      </w:pPr>
    </w:p>
    <w:p w14:paraId="11776B2D" w14:textId="77777777" w:rsidR="00913BC9" w:rsidRPr="00F004E7" w:rsidRDefault="00913BC9" w:rsidP="00913BC9">
      <w:pPr>
        <w:pStyle w:val="breakline"/>
        <w:rPr>
          <w:color w:val="002060"/>
        </w:rPr>
      </w:pPr>
    </w:p>
    <w:p w14:paraId="2D575625" w14:textId="77777777" w:rsidR="00913BC9" w:rsidRPr="00F004E7" w:rsidRDefault="00913BC9" w:rsidP="00913BC9">
      <w:pPr>
        <w:pStyle w:val="breakline"/>
        <w:rPr>
          <w:color w:val="002060"/>
        </w:rPr>
      </w:pPr>
    </w:p>
    <w:p w14:paraId="0A909725" w14:textId="77777777" w:rsidR="00913BC9" w:rsidRPr="00F004E7" w:rsidRDefault="00913BC9" w:rsidP="00913BC9">
      <w:pPr>
        <w:pStyle w:val="sottotitolocampionato10"/>
        <w:rPr>
          <w:color w:val="002060"/>
        </w:rPr>
      </w:pPr>
      <w:r w:rsidRPr="00F004E7">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913BC9" w:rsidRPr="00F004E7" w14:paraId="2E04C975" w14:textId="77777777" w:rsidTr="00913BC9">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327C7" w14:textId="77777777" w:rsidR="00913BC9" w:rsidRPr="00F004E7" w:rsidRDefault="00913BC9" w:rsidP="00BB6F00">
            <w:pPr>
              <w:pStyle w:val="headertabella0"/>
              <w:rPr>
                <w:color w:val="002060"/>
              </w:rPr>
            </w:pPr>
            <w:r w:rsidRPr="00F004E7">
              <w:rPr>
                <w:color w:val="002060"/>
              </w:rP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9E61E" w14:textId="77777777" w:rsidR="00913BC9" w:rsidRPr="00F004E7" w:rsidRDefault="00913BC9" w:rsidP="00BB6F00">
            <w:pPr>
              <w:pStyle w:val="headertabella0"/>
              <w:rPr>
                <w:color w:val="002060"/>
              </w:rPr>
            </w:pPr>
            <w:r w:rsidRPr="00F004E7">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DEB28" w14:textId="77777777" w:rsidR="00913BC9" w:rsidRPr="00F004E7" w:rsidRDefault="00913BC9" w:rsidP="00BB6F00">
            <w:pPr>
              <w:pStyle w:val="headertabella0"/>
              <w:rPr>
                <w:color w:val="002060"/>
              </w:rPr>
            </w:pPr>
            <w:r w:rsidRPr="00F004E7">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34AB5" w14:textId="77777777" w:rsidR="00913BC9" w:rsidRPr="00F004E7" w:rsidRDefault="00913BC9" w:rsidP="00BB6F00">
            <w:pPr>
              <w:pStyle w:val="headertabella0"/>
              <w:rPr>
                <w:color w:val="002060"/>
              </w:rPr>
            </w:pPr>
            <w:r w:rsidRPr="00F004E7">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5A7D1" w14:textId="77777777" w:rsidR="00913BC9" w:rsidRPr="00F004E7" w:rsidRDefault="00913BC9" w:rsidP="00BB6F00">
            <w:pPr>
              <w:pStyle w:val="headertabella0"/>
              <w:rPr>
                <w:color w:val="002060"/>
              </w:rPr>
            </w:pPr>
            <w:r w:rsidRPr="00F004E7">
              <w:rPr>
                <w:color w:val="002060"/>
              </w:rPr>
              <w:t>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3E142"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55CC6"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40671A16" w14:textId="77777777" w:rsidTr="00913BC9">
        <w:trPr>
          <w:trHeight w:val="220"/>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B169D2" w14:textId="77777777" w:rsidR="00913BC9" w:rsidRPr="00F004E7" w:rsidRDefault="00913BC9" w:rsidP="00BB6F00">
            <w:pPr>
              <w:pStyle w:val="rowtabella0"/>
              <w:rPr>
                <w:color w:val="002060"/>
              </w:rPr>
            </w:pPr>
            <w:r w:rsidRPr="00F004E7">
              <w:rPr>
                <w:color w:val="002060"/>
              </w:rPr>
              <w:t>TRODICA FUTSAL</w:t>
            </w:r>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354860" w14:textId="77777777" w:rsidR="00913BC9" w:rsidRPr="00F004E7" w:rsidRDefault="00913BC9" w:rsidP="00BB6F00">
            <w:pPr>
              <w:pStyle w:val="rowtabella0"/>
              <w:rPr>
                <w:color w:val="002060"/>
              </w:rPr>
            </w:pPr>
            <w:proofErr w:type="gramStart"/>
            <w:r w:rsidRPr="00F004E7">
              <w:rPr>
                <w:color w:val="002060"/>
              </w:rPr>
              <w:t>U.MANDOLESI</w:t>
            </w:r>
            <w:proofErr w:type="gramEnd"/>
            <w:r w:rsidRPr="00F004E7">
              <w:rPr>
                <w:color w:val="002060"/>
              </w:rPr>
              <w:t xml:space="preserv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264F5C" w14:textId="77777777" w:rsidR="00913BC9" w:rsidRPr="00F004E7" w:rsidRDefault="00913BC9" w:rsidP="00BB6F00">
            <w:pPr>
              <w:pStyle w:val="rowtabella0"/>
              <w:jc w:val="center"/>
              <w:rPr>
                <w:color w:val="002060"/>
              </w:rPr>
            </w:pPr>
            <w:r w:rsidRPr="00F004E7">
              <w:rPr>
                <w:color w:val="002060"/>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BF5702" w14:textId="77777777" w:rsidR="00913BC9" w:rsidRPr="00F004E7" w:rsidRDefault="00913BC9" w:rsidP="00BB6F00">
            <w:pPr>
              <w:pStyle w:val="rowtabella0"/>
              <w:rPr>
                <w:color w:val="002060"/>
              </w:rPr>
            </w:pPr>
            <w:r w:rsidRPr="00F004E7">
              <w:rPr>
                <w:color w:val="002060"/>
              </w:rPr>
              <w:t>26/09/2024 22:00</w:t>
            </w:r>
          </w:p>
        </w:tc>
        <w:tc>
          <w:tcPr>
            <w:tcW w:w="1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79D8B8" w14:textId="77777777" w:rsidR="00913BC9" w:rsidRPr="00F004E7" w:rsidRDefault="00913BC9" w:rsidP="00BB6F00">
            <w:pPr>
              <w:pStyle w:val="rowtabella0"/>
              <w:rPr>
                <w:color w:val="002060"/>
              </w:rPr>
            </w:pPr>
            <w:r w:rsidRPr="00F004E7">
              <w:rPr>
                <w:color w:val="002060"/>
              </w:rPr>
              <w:t>5219 PALESTRA COMUNALE</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7BE163" w14:textId="77777777" w:rsidR="00913BC9" w:rsidRPr="00F004E7" w:rsidRDefault="00913BC9" w:rsidP="00BB6F00">
            <w:pPr>
              <w:pStyle w:val="rowtabella0"/>
              <w:rPr>
                <w:color w:val="002060"/>
              </w:rPr>
            </w:pPr>
            <w:r w:rsidRPr="00F004E7">
              <w:rPr>
                <w:color w:val="002060"/>
              </w:rPr>
              <w:t>MORROVALLE</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8264EF" w14:textId="77777777" w:rsidR="00913BC9" w:rsidRPr="00F004E7" w:rsidRDefault="00913BC9" w:rsidP="00BB6F00">
            <w:pPr>
              <w:pStyle w:val="rowtabella0"/>
              <w:rPr>
                <w:color w:val="002060"/>
              </w:rPr>
            </w:pPr>
            <w:r w:rsidRPr="00F004E7">
              <w:rPr>
                <w:color w:val="002060"/>
              </w:rPr>
              <w:t>VIA LIGURIA - BORGO PINTURA</w:t>
            </w:r>
          </w:p>
        </w:tc>
      </w:tr>
    </w:tbl>
    <w:p w14:paraId="09D77F6C" w14:textId="77777777" w:rsidR="00913BC9" w:rsidRPr="000A650D" w:rsidRDefault="00913BC9" w:rsidP="00913BC9">
      <w:pPr>
        <w:pStyle w:val="titolocampionato0"/>
        <w:shd w:val="clear" w:color="auto" w:fill="CCCCCC"/>
        <w:spacing w:before="80" w:after="40"/>
        <w:rPr>
          <w:color w:val="002060"/>
        </w:rPr>
      </w:pPr>
      <w:r w:rsidRPr="000A650D">
        <w:rPr>
          <w:color w:val="002060"/>
        </w:rPr>
        <w:t>COPPA MARCHE UNDER 19 CALCIO 5</w:t>
      </w:r>
    </w:p>
    <w:p w14:paraId="2B401153" w14:textId="77777777" w:rsidR="00913BC9" w:rsidRPr="00D7273F" w:rsidRDefault="00913BC9" w:rsidP="00913BC9">
      <w:pPr>
        <w:pStyle w:val="titoloprinc0"/>
        <w:rPr>
          <w:color w:val="002060"/>
        </w:rPr>
      </w:pPr>
      <w:r w:rsidRPr="00D7273F">
        <w:rPr>
          <w:color w:val="002060"/>
        </w:rPr>
        <w:t>ANAGRAFICA/INDIRIZZARIO/VARIAZIONI CALENDARIO</w:t>
      </w:r>
    </w:p>
    <w:p w14:paraId="53E574BE" w14:textId="77777777" w:rsidR="00913BC9" w:rsidRDefault="00913BC9" w:rsidP="00913BC9">
      <w:pPr>
        <w:pStyle w:val="titoloprinc0"/>
        <w:jc w:val="both"/>
        <w:rPr>
          <w:b w:val="0"/>
          <w:bCs w:val="0"/>
          <w:color w:val="002060"/>
          <w:sz w:val="22"/>
          <w:szCs w:val="22"/>
        </w:rPr>
      </w:pPr>
    </w:p>
    <w:p w14:paraId="24BC83D4" w14:textId="77777777" w:rsidR="00913BC9" w:rsidRDefault="00913BC9" w:rsidP="00913BC9">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AMICI DEL CENTROSOCIO SP.</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il</w:t>
      </w:r>
      <w:r w:rsidRPr="00D7273F">
        <w:rPr>
          <w:b w:val="0"/>
          <w:bCs w:val="0"/>
          <w:color w:val="002060"/>
          <w:sz w:val="22"/>
          <w:szCs w:val="22"/>
        </w:rPr>
        <w:t xml:space="preserve"> </w:t>
      </w:r>
      <w:r>
        <w:rPr>
          <w:color w:val="002060"/>
          <w:sz w:val="22"/>
          <w:szCs w:val="22"/>
        </w:rPr>
        <w:t xml:space="preserve">MARTEDI’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18:00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6F1A1795" w14:textId="77777777" w:rsidR="00913BC9" w:rsidRDefault="00913BC9" w:rsidP="00913BC9">
      <w:pPr>
        <w:pStyle w:val="titoloprinc0"/>
        <w:jc w:val="both"/>
        <w:rPr>
          <w:b w:val="0"/>
          <w:bCs w:val="0"/>
          <w:color w:val="002060"/>
          <w:sz w:val="22"/>
          <w:szCs w:val="22"/>
        </w:rPr>
      </w:pPr>
    </w:p>
    <w:p w14:paraId="5707987A" w14:textId="77777777" w:rsidR="00913BC9" w:rsidRPr="000A650D" w:rsidRDefault="00913BC9" w:rsidP="00913BC9">
      <w:pPr>
        <w:pStyle w:val="titoloprinc0"/>
        <w:rPr>
          <w:color w:val="002060"/>
        </w:rPr>
      </w:pPr>
      <w:r w:rsidRPr="000A650D">
        <w:rPr>
          <w:color w:val="002060"/>
        </w:rPr>
        <w:t>VARIAZIONI AL PROGRAMMA GARE</w:t>
      </w:r>
    </w:p>
    <w:p w14:paraId="597168FE" w14:textId="77777777" w:rsidR="00913BC9" w:rsidRPr="000A650D" w:rsidRDefault="00913BC9" w:rsidP="00913BC9">
      <w:pPr>
        <w:pStyle w:val="breakline"/>
        <w:rPr>
          <w:color w:val="002060"/>
        </w:rPr>
      </w:pPr>
    </w:p>
    <w:p w14:paraId="6ED5CEF5" w14:textId="77777777" w:rsidR="00913BC9" w:rsidRPr="000A650D" w:rsidRDefault="00913BC9" w:rsidP="00913BC9">
      <w:pPr>
        <w:pStyle w:val="breakline"/>
        <w:rPr>
          <w:color w:val="002060"/>
        </w:rPr>
      </w:pPr>
    </w:p>
    <w:p w14:paraId="1B71826B" w14:textId="77777777" w:rsidR="00913BC9" w:rsidRPr="000A650D" w:rsidRDefault="00913BC9" w:rsidP="00913BC9">
      <w:pPr>
        <w:pStyle w:val="sottotitolocampionato10"/>
        <w:rPr>
          <w:color w:val="002060"/>
        </w:rPr>
      </w:pPr>
      <w:r w:rsidRPr="000A650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13BC9" w:rsidRPr="000A650D" w14:paraId="3328A0E5" w14:textId="77777777" w:rsidTr="00BB6F0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50E9F" w14:textId="77777777" w:rsidR="00913BC9" w:rsidRPr="000A650D" w:rsidRDefault="00913BC9" w:rsidP="00BB6F00">
            <w:pPr>
              <w:pStyle w:val="headertabella0"/>
              <w:rPr>
                <w:color w:val="002060"/>
              </w:rPr>
            </w:pPr>
            <w:r w:rsidRPr="000A650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EDC1B" w14:textId="77777777" w:rsidR="00913BC9" w:rsidRPr="000A650D" w:rsidRDefault="00913BC9" w:rsidP="00BB6F00">
            <w:pPr>
              <w:pStyle w:val="headertabella0"/>
              <w:rPr>
                <w:color w:val="002060"/>
              </w:rPr>
            </w:pPr>
            <w:r w:rsidRPr="000A650D">
              <w:rPr>
                <w:color w:val="002060"/>
              </w:rPr>
              <w:t xml:space="preserve">N° </w:t>
            </w:r>
            <w:proofErr w:type="spellStart"/>
            <w:r w:rsidRPr="000A650D">
              <w:rPr>
                <w:color w:val="002060"/>
              </w:rPr>
              <w:t>Gior</w:t>
            </w:r>
            <w:proofErr w:type="spellEnd"/>
            <w:r w:rsidRPr="000A650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EB255" w14:textId="77777777" w:rsidR="00913BC9" w:rsidRPr="000A650D" w:rsidRDefault="00913BC9" w:rsidP="00BB6F00">
            <w:pPr>
              <w:pStyle w:val="headertabella0"/>
              <w:rPr>
                <w:color w:val="002060"/>
              </w:rPr>
            </w:pPr>
            <w:r w:rsidRPr="000A650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C1509" w14:textId="77777777" w:rsidR="00913BC9" w:rsidRPr="000A650D" w:rsidRDefault="00913BC9" w:rsidP="00BB6F00">
            <w:pPr>
              <w:pStyle w:val="headertabella0"/>
              <w:rPr>
                <w:color w:val="002060"/>
              </w:rPr>
            </w:pPr>
            <w:r w:rsidRPr="000A650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FCFE9" w14:textId="77777777" w:rsidR="00913BC9" w:rsidRPr="000A650D" w:rsidRDefault="00913BC9" w:rsidP="00BB6F00">
            <w:pPr>
              <w:pStyle w:val="headertabella0"/>
              <w:rPr>
                <w:color w:val="002060"/>
              </w:rPr>
            </w:pPr>
            <w:r w:rsidRPr="000A650D">
              <w:rPr>
                <w:color w:val="002060"/>
              </w:rPr>
              <w:t xml:space="preserve">Data </w:t>
            </w:r>
            <w:proofErr w:type="spellStart"/>
            <w:r w:rsidRPr="000A650D">
              <w:rPr>
                <w:color w:val="002060"/>
              </w:rPr>
              <w:t>Orig</w:t>
            </w:r>
            <w:proofErr w:type="spellEnd"/>
            <w:r w:rsidRPr="000A650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80F16" w14:textId="77777777" w:rsidR="00913BC9" w:rsidRPr="000A650D" w:rsidRDefault="00913BC9" w:rsidP="00BB6F00">
            <w:pPr>
              <w:pStyle w:val="headertabella0"/>
              <w:rPr>
                <w:color w:val="002060"/>
              </w:rPr>
            </w:pPr>
            <w:r w:rsidRPr="000A650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798FA" w14:textId="77777777" w:rsidR="00913BC9" w:rsidRPr="000A650D" w:rsidRDefault="00913BC9" w:rsidP="00BB6F00">
            <w:pPr>
              <w:pStyle w:val="headertabella0"/>
              <w:rPr>
                <w:color w:val="002060"/>
              </w:rPr>
            </w:pPr>
            <w:r w:rsidRPr="000A650D">
              <w:rPr>
                <w:color w:val="002060"/>
              </w:rPr>
              <w:t xml:space="preserve">Ora </w:t>
            </w:r>
            <w:proofErr w:type="spellStart"/>
            <w:r w:rsidRPr="000A650D">
              <w:rPr>
                <w:color w:val="002060"/>
              </w:rPr>
              <w:t>Orig</w:t>
            </w:r>
            <w:proofErr w:type="spellEnd"/>
            <w:r w:rsidRPr="000A650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4B4CB" w14:textId="77777777" w:rsidR="00913BC9" w:rsidRPr="000A650D" w:rsidRDefault="00913BC9" w:rsidP="00BB6F00">
            <w:pPr>
              <w:pStyle w:val="headertabella0"/>
              <w:rPr>
                <w:color w:val="002060"/>
              </w:rPr>
            </w:pPr>
            <w:r w:rsidRPr="000A650D">
              <w:rPr>
                <w:color w:val="002060"/>
              </w:rPr>
              <w:t>Impianto</w:t>
            </w:r>
          </w:p>
        </w:tc>
      </w:tr>
      <w:tr w:rsidR="00913BC9" w:rsidRPr="000A650D" w14:paraId="60E5D20D" w14:textId="77777777" w:rsidTr="00BB6F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1402B" w14:textId="77777777" w:rsidR="00913BC9" w:rsidRPr="006F1C39" w:rsidRDefault="00913BC9" w:rsidP="00BB6F00">
            <w:pPr>
              <w:pStyle w:val="rowtabella0"/>
              <w:rPr>
                <w:color w:val="002060"/>
                <w:highlight w:val="yellow"/>
              </w:rPr>
            </w:pPr>
            <w:r w:rsidRPr="006F1C39">
              <w:rPr>
                <w:color w:val="002060"/>
                <w:highlight w:val="yellow"/>
              </w:rPr>
              <w:t>08/10/2024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77656" w14:textId="77777777" w:rsidR="00913BC9" w:rsidRPr="006F1C39" w:rsidRDefault="00913BC9" w:rsidP="00BB6F00">
            <w:pPr>
              <w:pStyle w:val="rowtabella0"/>
              <w:jc w:val="center"/>
              <w:rPr>
                <w:color w:val="002060"/>
                <w:highlight w:val="yellow"/>
              </w:rPr>
            </w:pPr>
            <w:r w:rsidRPr="006F1C39">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36402" w14:textId="77777777" w:rsidR="00913BC9" w:rsidRPr="006F1C39" w:rsidRDefault="00913BC9" w:rsidP="00BB6F00">
            <w:pPr>
              <w:pStyle w:val="rowtabella0"/>
              <w:rPr>
                <w:color w:val="002060"/>
                <w:highlight w:val="yellow"/>
              </w:rPr>
            </w:pPr>
            <w:r w:rsidRPr="006F1C39">
              <w:rPr>
                <w:color w:val="002060"/>
                <w:highlight w:val="yellow"/>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0855B" w14:textId="77777777" w:rsidR="00913BC9" w:rsidRPr="006F1C39" w:rsidRDefault="00913BC9" w:rsidP="00BB6F00">
            <w:pPr>
              <w:pStyle w:val="rowtabella0"/>
              <w:rPr>
                <w:color w:val="002060"/>
                <w:highlight w:val="yellow"/>
              </w:rPr>
            </w:pPr>
            <w:r w:rsidRPr="006F1C39">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8E2BB" w14:textId="77777777" w:rsidR="00913BC9" w:rsidRPr="000A650D" w:rsidRDefault="00913BC9" w:rsidP="00BB6F0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EDE47" w14:textId="77777777" w:rsidR="00913BC9" w:rsidRPr="000A650D" w:rsidRDefault="00913BC9" w:rsidP="00BB6F00">
            <w:pPr>
              <w:pStyle w:val="rowtabella0"/>
              <w:jc w:val="center"/>
              <w:rPr>
                <w:color w:val="002060"/>
              </w:rPr>
            </w:pPr>
            <w:r w:rsidRPr="006F1C39">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20211" w14:textId="77777777" w:rsidR="00913BC9" w:rsidRPr="006F1C39" w:rsidRDefault="00913BC9" w:rsidP="00BB6F00">
            <w:pPr>
              <w:jc w:val="center"/>
              <w:rPr>
                <w:rFonts w:ascii="Arial" w:hAnsi="Arial" w:cs="Arial"/>
                <w:color w:val="002060"/>
                <w:sz w:val="12"/>
                <w:szCs w:val="12"/>
              </w:rPr>
            </w:pPr>
            <w:r w:rsidRPr="006F1C39">
              <w:rPr>
                <w:rFonts w:ascii="Arial" w:hAnsi="Arial" w:cs="Arial"/>
                <w:color w:val="002060"/>
                <w:sz w:val="12"/>
                <w:szCs w:val="12"/>
              </w:rPr>
              <w:t>19:00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60975" w14:textId="77777777" w:rsidR="00913BC9" w:rsidRPr="000A650D" w:rsidRDefault="00913BC9" w:rsidP="00BB6F00">
            <w:pPr>
              <w:pStyle w:val="rowtabella0"/>
              <w:rPr>
                <w:color w:val="002060"/>
              </w:rPr>
            </w:pPr>
          </w:p>
        </w:tc>
      </w:tr>
    </w:tbl>
    <w:p w14:paraId="6BB822FF" w14:textId="77777777" w:rsidR="00913BC9" w:rsidRDefault="00913BC9" w:rsidP="00913BC9">
      <w:pPr>
        <w:pStyle w:val="breakline"/>
        <w:rPr>
          <w:color w:val="002060"/>
        </w:rPr>
      </w:pPr>
    </w:p>
    <w:p w14:paraId="12238E85" w14:textId="77777777" w:rsidR="00913BC9" w:rsidRPr="000A650D" w:rsidRDefault="00913BC9" w:rsidP="00913BC9">
      <w:pPr>
        <w:pStyle w:val="titoloprinc0"/>
        <w:rPr>
          <w:color w:val="002060"/>
        </w:rPr>
      </w:pPr>
      <w:r w:rsidRPr="000A650D">
        <w:rPr>
          <w:color w:val="002060"/>
        </w:rPr>
        <w:t>PROGRAMMA GARE</w:t>
      </w:r>
    </w:p>
    <w:p w14:paraId="791F3DC9" w14:textId="77777777" w:rsidR="00913BC9" w:rsidRDefault="00913BC9" w:rsidP="00913BC9">
      <w:pPr>
        <w:pStyle w:val="breakline"/>
        <w:rPr>
          <w:color w:val="002060"/>
        </w:rPr>
      </w:pPr>
    </w:p>
    <w:p w14:paraId="3E922E13" w14:textId="77777777" w:rsidR="00913BC9" w:rsidRPr="00F004E7" w:rsidRDefault="00913BC9" w:rsidP="00913BC9">
      <w:pPr>
        <w:pStyle w:val="sottotitolocampionato10"/>
        <w:rPr>
          <w:color w:val="002060"/>
        </w:rPr>
      </w:pPr>
      <w:r w:rsidRPr="00F004E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13BC9" w:rsidRPr="00F004E7" w14:paraId="04987921"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E5184"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9FACA"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6D5F4"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A9875"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7776E"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D6FE9"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B09ED"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3676DA2D"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6BAB05" w14:textId="77777777" w:rsidR="00913BC9" w:rsidRPr="00F004E7" w:rsidRDefault="00913BC9" w:rsidP="00BB6F00">
            <w:pPr>
              <w:pStyle w:val="rowtabella0"/>
              <w:rPr>
                <w:color w:val="002060"/>
              </w:rPr>
            </w:pPr>
            <w:r w:rsidRPr="00F004E7">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8CDC53" w14:textId="77777777" w:rsidR="00913BC9" w:rsidRPr="00F004E7" w:rsidRDefault="00913BC9" w:rsidP="00BB6F00">
            <w:pPr>
              <w:pStyle w:val="rowtabella0"/>
              <w:rPr>
                <w:color w:val="002060"/>
              </w:rPr>
            </w:pPr>
            <w:r w:rsidRPr="00F004E7">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ED1926"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EA74BD" w14:textId="77777777" w:rsidR="00913BC9" w:rsidRPr="00F004E7" w:rsidRDefault="00913BC9" w:rsidP="00BB6F00">
            <w:pPr>
              <w:pStyle w:val="rowtabella0"/>
              <w:rPr>
                <w:color w:val="002060"/>
              </w:rPr>
            </w:pPr>
            <w:r w:rsidRPr="00F004E7">
              <w:rPr>
                <w:color w:val="002060"/>
              </w:rPr>
              <w:t>08/10/2024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8D3767" w14:textId="77777777" w:rsidR="00913BC9" w:rsidRPr="00F004E7" w:rsidRDefault="00913BC9" w:rsidP="00BB6F00">
            <w:pPr>
              <w:pStyle w:val="rowtabella0"/>
              <w:rPr>
                <w:color w:val="002060"/>
              </w:rPr>
            </w:pPr>
            <w:r w:rsidRPr="00F004E7">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931B7F" w14:textId="77777777" w:rsidR="00913BC9" w:rsidRPr="00F004E7" w:rsidRDefault="00913BC9" w:rsidP="00BB6F00">
            <w:pPr>
              <w:pStyle w:val="rowtabella0"/>
              <w:rPr>
                <w:color w:val="002060"/>
              </w:rPr>
            </w:pPr>
            <w:r w:rsidRPr="00F004E7">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92B001" w14:textId="77777777" w:rsidR="00913BC9" w:rsidRPr="00F004E7" w:rsidRDefault="00913BC9" w:rsidP="00BB6F00">
            <w:pPr>
              <w:pStyle w:val="rowtabella0"/>
              <w:rPr>
                <w:color w:val="002060"/>
              </w:rPr>
            </w:pPr>
            <w:r w:rsidRPr="00F004E7">
              <w:rPr>
                <w:color w:val="002060"/>
              </w:rPr>
              <w:t xml:space="preserve">VIA </w:t>
            </w:r>
            <w:proofErr w:type="gramStart"/>
            <w:r w:rsidRPr="00F004E7">
              <w:rPr>
                <w:color w:val="002060"/>
              </w:rPr>
              <w:t>B.BUOZZI</w:t>
            </w:r>
            <w:proofErr w:type="gramEnd"/>
          </w:p>
        </w:tc>
      </w:tr>
    </w:tbl>
    <w:p w14:paraId="089CB297" w14:textId="77777777" w:rsidR="00913BC9" w:rsidRPr="00F004E7" w:rsidRDefault="00913BC9" w:rsidP="00913BC9">
      <w:pPr>
        <w:pStyle w:val="breakline"/>
        <w:rPr>
          <w:rFonts w:eastAsiaTheme="minorEastAsia"/>
          <w:color w:val="002060"/>
        </w:rPr>
      </w:pPr>
    </w:p>
    <w:p w14:paraId="7E7BEDD8" w14:textId="77777777" w:rsidR="00913BC9" w:rsidRPr="00F004E7" w:rsidRDefault="00913BC9" w:rsidP="00913BC9">
      <w:pPr>
        <w:pStyle w:val="breakline"/>
        <w:rPr>
          <w:color w:val="002060"/>
        </w:rPr>
      </w:pPr>
    </w:p>
    <w:p w14:paraId="73607100" w14:textId="77777777" w:rsidR="00913BC9" w:rsidRPr="00F004E7" w:rsidRDefault="00913BC9" w:rsidP="00913BC9">
      <w:pPr>
        <w:pStyle w:val="breakline"/>
        <w:rPr>
          <w:color w:val="002060"/>
        </w:rPr>
      </w:pPr>
    </w:p>
    <w:p w14:paraId="55DBFEAA" w14:textId="77777777" w:rsidR="00913BC9" w:rsidRPr="00F004E7" w:rsidRDefault="00913BC9" w:rsidP="00913BC9">
      <w:pPr>
        <w:pStyle w:val="sottotitolocampionato10"/>
        <w:rPr>
          <w:color w:val="002060"/>
        </w:rPr>
      </w:pPr>
      <w:r w:rsidRPr="00F004E7">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913BC9" w:rsidRPr="00F004E7" w14:paraId="44D4A885"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5AEB9"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CEFCA"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7C02C"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41CC5"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098AB"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DAF90"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5002E"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0FF58A6A"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51DEEB" w14:textId="77777777" w:rsidR="00913BC9" w:rsidRPr="00F004E7" w:rsidRDefault="00913BC9" w:rsidP="00BB6F00">
            <w:pPr>
              <w:pStyle w:val="rowtabella0"/>
              <w:rPr>
                <w:color w:val="002060"/>
              </w:rPr>
            </w:pPr>
            <w:r w:rsidRPr="00F004E7">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E1A6BA" w14:textId="77777777" w:rsidR="00913BC9" w:rsidRPr="00F004E7" w:rsidRDefault="00913BC9" w:rsidP="00BB6F00">
            <w:pPr>
              <w:pStyle w:val="rowtabella0"/>
              <w:rPr>
                <w:color w:val="002060"/>
              </w:rPr>
            </w:pPr>
            <w:r w:rsidRPr="00F004E7">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C600BE"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174454" w14:textId="77777777" w:rsidR="00913BC9" w:rsidRPr="00F004E7" w:rsidRDefault="00913BC9" w:rsidP="00BB6F00">
            <w:pPr>
              <w:pStyle w:val="rowtabella0"/>
              <w:rPr>
                <w:color w:val="002060"/>
              </w:rPr>
            </w:pPr>
            <w:r w:rsidRPr="00F004E7">
              <w:rPr>
                <w:color w:val="002060"/>
              </w:rPr>
              <w:t>22/10/2024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A5130B" w14:textId="77777777" w:rsidR="00913BC9" w:rsidRPr="00F004E7" w:rsidRDefault="00913BC9" w:rsidP="00BB6F00">
            <w:pPr>
              <w:pStyle w:val="rowtabella0"/>
              <w:rPr>
                <w:color w:val="002060"/>
              </w:rPr>
            </w:pPr>
            <w:r w:rsidRPr="00F004E7">
              <w:rPr>
                <w:color w:val="002060"/>
              </w:rPr>
              <w:t xml:space="preserve">5429 PAL.COM. </w:t>
            </w:r>
            <w:proofErr w:type="gramStart"/>
            <w:r w:rsidRPr="00F004E7">
              <w:rPr>
                <w:color w:val="002060"/>
              </w:rPr>
              <w:t>S.MICHELE</w:t>
            </w:r>
            <w:proofErr w:type="gramEnd"/>
            <w:r w:rsidRPr="00F004E7">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D8869B" w14:textId="77777777" w:rsidR="00913BC9" w:rsidRPr="00F004E7" w:rsidRDefault="00913BC9" w:rsidP="00BB6F00">
            <w:pPr>
              <w:pStyle w:val="rowtabella0"/>
              <w:rPr>
                <w:color w:val="002060"/>
              </w:rPr>
            </w:pPr>
            <w:r w:rsidRPr="00F004E7">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B0BAA7" w14:textId="77777777" w:rsidR="00913BC9" w:rsidRPr="00F004E7" w:rsidRDefault="00913BC9" w:rsidP="00BB6F00">
            <w:pPr>
              <w:pStyle w:val="rowtabella0"/>
              <w:rPr>
                <w:color w:val="002060"/>
              </w:rPr>
            </w:pPr>
            <w:r w:rsidRPr="00F004E7">
              <w:rPr>
                <w:color w:val="002060"/>
              </w:rPr>
              <w:t>VIA LORETO</w:t>
            </w:r>
          </w:p>
        </w:tc>
      </w:tr>
    </w:tbl>
    <w:p w14:paraId="59CBADA4" w14:textId="77777777" w:rsidR="00913BC9" w:rsidRPr="00F004E7" w:rsidRDefault="00913BC9" w:rsidP="00913BC9">
      <w:pPr>
        <w:pStyle w:val="breakline"/>
        <w:rPr>
          <w:rFonts w:eastAsiaTheme="minorEastAsia"/>
          <w:color w:val="002060"/>
        </w:rPr>
      </w:pPr>
    </w:p>
    <w:p w14:paraId="75D16210" w14:textId="77777777" w:rsidR="00913BC9" w:rsidRPr="00F004E7" w:rsidRDefault="00913BC9" w:rsidP="00913BC9">
      <w:pPr>
        <w:pStyle w:val="breakline"/>
        <w:rPr>
          <w:color w:val="002060"/>
        </w:rPr>
      </w:pPr>
    </w:p>
    <w:p w14:paraId="7CABF8D1" w14:textId="77777777" w:rsidR="00913BC9" w:rsidRPr="00F004E7" w:rsidRDefault="00913BC9" w:rsidP="00913BC9">
      <w:pPr>
        <w:pStyle w:val="breakline"/>
        <w:rPr>
          <w:color w:val="002060"/>
        </w:rPr>
      </w:pPr>
    </w:p>
    <w:p w14:paraId="6C75779D" w14:textId="77777777" w:rsidR="00913BC9" w:rsidRPr="00F004E7" w:rsidRDefault="00913BC9" w:rsidP="00913BC9">
      <w:pPr>
        <w:pStyle w:val="sottotitolocampionato10"/>
        <w:rPr>
          <w:color w:val="002060"/>
        </w:rPr>
      </w:pPr>
      <w:r w:rsidRPr="00F004E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913BC9" w:rsidRPr="00F004E7" w14:paraId="380A08AA"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AAE74" w14:textId="77777777" w:rsidR="00913BC9" w:rsidRPr="00F004E7" w:rsidRDefault="00913BC9" w:rsidP="00BB6F00">
            <w:pPr>
              <w:pStyle w:val="headertabella0"/>
              <w:rPr>
                <w:color w:val="002060"/>
              </w:rPr>
            </w:pPr>
            <w:r w:rsidRPr="00F004E7">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3920D"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6C493"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04305"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80E2D"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4BBD2"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66192"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1B5DD68D"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FB2770" w14:textId="77777777" w:rsidR="00913BC9" w:rsidRPr="00F004E7" w:rsidRDefault="00913BC9" w:rsidP="00BB6F00">
            <w:pPr>
              <w:pStyle w:val="rowtabella0"/>
              <w:rPr>
                <w:color w:val="002060"/>
              </w:rPr>
            </w:pPr>
            <w:r w:rsidRPr="00F004E7">
              <w:rPr>
                <w:color w:val="002060"/>
              </w:rPr>
              <w:t>CHIARAVALLE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24F10C" w14:textId="77777777" w:rsidR="00913BC9" w:rsidRPr="00F004E7" w:rsidRDefault="00913BC9" w:rsidP="00BB6F00">
            <w:pPr>
              <w:pStyle w:val="rowtabella0"/>
              <w:rPr>
                <w:color w:val="002060"/>
              </w:rPr>
            </w:pPr>
            <w:r w:rsidRPr="00F004E7">
              <w:rPr>
                <w:color w:val="002060"/>
              </w:rPr>
              <w:t>DINAMIS 1990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40087D"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9286EA" w14:textId="77777777" w:rsidR="00913BC9" w:rsidRPr="00F004E7" w:rsidRDefault="00913BC9" w:rsidP="00BB6F00">
            <w:pPr>
              <w:pStyle w:val="rowtabella0"/>
              <w:rPr>
                <w:color w:val="002060"/>
              </w:rPr>
            </w:pPr>
            <w:r w:rsidRPr="00F004E7">
              <w:rPr>
                <w:color w:val="002060"/>
              </w:rPr>
              <w:t>09/10/2024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4EA13C" w14:textId="77777777" w:rsidR="00913BC9" w:rsidRPr="00F004E7" w:rsidRDefault="00913BC9" w:rsidP="00BB6F00">
            <w:pPr>
              <w:pStyle w:val="rowtabella0"/>
              <w:rPr>
                <w:color w:val="002060"/>
              </w:rPr>
            </w:pPr>
            <w:r w:rsidRPr="00F004E7">
              <w:rPr>
                <w:color w:val="002060"/>
              </w:rPr>
              <w:t>5005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8C8006" w14:textId="77777777" w:rsidR="00913BC9" w:rsidRPr="00F004E7" w:rsidRDefault="00913BC9" w:rsidP="00BB6F00">
            <w:pPr>
              <w:pStyle w:val="rowtabella0"/>
              <w:rPr>
                <w:color w:val="002060"/>
              </w:rPr>
            </w:pPr>
            <w:r w:rsidRPr="00F004E7">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181802" w14:textId="77777777" w:rsidR="00913BC9" w:rsidRPr="00F004E7" w:rsidRDefault="00913BC9" w:rsidP="00BB6F00">
            <w:pPr>
              <w:pStyle w:val="rowtabella0"/>
              <w:rPr>
                <w:color w:val="002060"/>
              </w:rPr>
            </w:pPr>
            <w:r w:rsidRPr="00F004E7">
              <w:rPr>
                <w:color w:val="002060"/>
              </w:rPr>
              <w:t>VIA FALCONARA</w:t>
            </w:r>
          </w:p>
        </w:tc>
      </w:tr>
    </w:tbl>
    <w:p w14:paraId="79FCA02F" w14:textId="77777777" w:rsidR="00913BC9" w:rsidRPr="00F004E7" w:rsidRDefault="00913BC9" w:rsidP="00913BC9">
      <w:pPr>
        <w:pStyle w:val="breakline"/>
        <w:rPr>
          <w:rFonts w:eastAsiaTheme="minorEastAsia"/>
          <w:color w:val="002060"/>
        </w:rPr>
      </w:pPr>
    </w:p>
    <w:p w14:paraId="6B9A176B" w14:textId="77777777" w:rsidR="00913BC9" w:rsidRPr="00F004E7" w:rsidRDefault="00913BC9" w:rsidP="00913BC9">
      <w:pPr>
        <w:pStyle w:val="breakline"/>
        <w:rPr>
          <w:color w:val="002060"/>
        </w:rPr>
      </w:pPr>
    </w:p>
    <w:p w14:paraId="118156BD" w14:textId="77777777" w:rsidR="00913BC9" w:rsidRPr="00F004E7" w:rsidRDefault="00913BC9" w:rsidP="00913BC9">
      <w:pPr>
        <w:pStyle w:val="breakline"/>
        <w:rPr>
          <w:color w:val="002060"/>
        </w:rPr>
      </w:pPr>
    </w:p>
    <w:p w14:paraId="29E955AC" w14:textId="77777777" w:rsidR="00913BC9" w:rsidRPr="00F004E7" w:rsidRDefault="00913BC9" w:rsidP="00913BC9">
      <w:pPr>
        <w:pStyle w:val="sottotitolocampionato10"/>
        <w:rPr>
          <w:color w:val="002060"/>
        </w:rPr>
      </w:pPr>
      <w:r w:rsidRPr="00F004E7">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913BC9" w:rsidRPr="00F004E7" w14:paraId="15B7760A"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8661F"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2ADC5"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137CF"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6C07D"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34F68"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A1403"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E78A8"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63539EDA"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38092B" w14:textId="77777777" w:rsidR="00913BC9" w:rsidRPr="00F004E7" w:rsidRDefault="00913BC9" w:rsidP="00BB6F00">
            <w:pPr>
              <w:pStyle w:val="rowtabella0"/>
              <w:rPr>
                <w:color w:val="002060"/>
              </w:rPr>
            </w:pPr>
            <w:r w:rsidRPr="00F004E7">
              <w:rPr>
                <w:color w:val="002060"/>
              </w:rPr>
              <w:t>U.S. FORTUNA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C47E8E" w14:textId="77777777" w:rsidR="00913BC9" w:rsidRPr="00F004E7" w:rsidRDefault="00913BC9" w:rsidP="00BB6F00">
            <w:pPr>
              <w:pStyle w:val="rowtabella0"/>
              <w:rPr>
                <w:color w:val="002060"/>
              </w:rPr>
            </w:pPr>
            <w:r w:rsidRPr="00F004E7">
              <w:rPr>
                <w:color w:val="002060"/>
              </w:rPr>
              <w:t xml:space="preserve">AUDAX 1970 </w:t>
            </w:r>
            <w:proofErr w:type="gramStart"/>
            <w:r w:rsidRPr="00F004E7">
              <w:rPr>
                <w:color w:val="002060"/>
              </w:rPr>
              <w:t>S.ANGELO</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37CF73"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1E3BA7" w14:textId="77777777" w:rsidR="00913BC9" w:rsidRPr="00F004E7" w:rsidRDefault="00913BC9" w:rsidP="00BB6F00">
            <w:pPr>
              <w:pStyle w:val="rowtabella0"/>
              <w:rPr>
                <w:color w:val="002060"/>
              </w:rPr>
            </w:pPr>
            <w:r w:rsidRPr="00F004E7">
              <w:rPr>
                <w:color w:val="002060"/>
              </w:rPr>
              <w:t>08/10/2024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E35D72" w14:textId="77777777" w:rsidR="00913BC9" w:rsidRPr="00F004E7" w:rsidRDefault="00913BC9" w:rsidP="00BB6F00">
            <w:pPr>
              <w:pStyle w:val="rowtabella0"/>
              <w:rPr>
                <w:color w:val="002060"/>
              </w:rPr>
            </w:pPr>
            <w:r w:rsidRPr="00F004E7">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84A7D8" w14:textId="77777777" w:rsidR="00913BC9" w:rsidRPr="00F004E7" w:rsidRDefault="00913BC9" w:rsidP="00BB6F00">
            <w:pPr>
              <w:pStyle w:val="rowtabella0"/>
              <w:rPr>
                <w:color w:val="002060"/>
              </w:rPr>
            </w:pPr>
            <w:r w:rsidRPr="00F004E7">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27E39C" w14:textId="77777777" w:rsidR="00913BC9" w:rsidRPr="00F004E7" w:rsidRDefault="00913BC9" w:rsidP="00BB6F00">
            <w:pPr>
              <w:pStyle w:val="rowtabella0"/>
              <w:rPr>
                <w:color w:val="002060"/>
              </w:rPr>
            </w:pPr>
            <w:r w:rsidRPr="00F004E7">
              <w:rPr>
                <w:color w:val="002060"/>
              </w:rPr>
              <w:t>VIA ROMA, SNC</w:t>
            </w:r>
          </w:p>
        </w:tc>
      </w:tr>
    </w:tbl>
    <w:p w14:paraId="1A020077" w14:textId="77777777" w:rsidR="00913BC9" w:rsidRPr="00F004E7" w:rsidRDefault="00913BC9" w:rsidP="00913BC9">
      <w:pPr>
        <w:pStyle w:val="breakline"/>
        <w:rPr>
          <w:rFonts w:eastAsiaTheme="minorEastAsia"/>
          <w:color w:val="002060"/>
        </w:rPr>
      </w:pPr>
    </w:p>
    <w:p w14:paraId="59D8A4F4" w14:textId="77777777" w:rsidR="00913BC9" w:rsidRPr="00F004E7" w:rsidRDefault="00913BC9" w:rsidP="00913BC9">
      <w:pPr>
        <w:pStyle w:val="breakline"/>
        <w:rPr>
          <w:color w:val="002060"/>
        </w:rPr>
      </w:pPr>
    </w:p>
    <w:p w14:paraId="673D08AB" w14:textId="77777777" w:rsidR="00913BC9" w:rsidRPr="00F004E7" w:rsidRDefault="00913BC9" w:rsidP="00913BC9">
      <w:pPr>
        <w:pStyle w:val="breakline"/>
        <w:rPr>
          <w:color w:val="002060"/>
        </w:rPr>
      </w:pPr>
    </w:p>
    <w:p w14:paraId="2B8274C5" w14:textId="77777777" w:rsidR="00913BC9" w:rsidRPr="00F004E7" w:rsidRDefault="00913BC9" w:rsidP="00913BC9">
      <w:pPr>
        <w:pStyle w:val="sottotitolocampionato10"/>
        <w:rPr>
          <w:color w:val="002060"/>
        </w:rPr>
      </w:pPr>
      <w:r w:rsidRPr="00F004E7">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913BC9" w:rsidRPr="00F004E7" w14:paraId="094D3F78"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66B94"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9E794"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5F84D"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36C26"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8E743"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CE009"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BAC49"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4CA86D0A"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8894FD" w14:textId="77777777" w:rsidR="00913BC9" w:rsidRPr="00F004E7" w:rsidRDefault="00913BC9" w:rsidP="00BB6F00">
            <w:pPr>
              <w:pStyle w:val="rowtabella0"/>
              <w:rPr>
                <w:color w:val="002060"/>
              </w:rPr>
            </w:pPr>
            <w:r w:rsidRPr="00F004E7">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C8A92A" w14:textId="77777777" w:rsidR="00913BC9" w:rsidRPr="00F004E7" w:rsidRDefault="00913BC9" w:rsidP="00BB6F00">
            <w:pPr>
              <w:pStyle w:val="rowtabella0"/>
              <w:rPr>
                <w:color w:val="002060"/>
              </w:rPr>
            </w:pPr>
            <w:r w:rsidRPr="00F004E7">
              <w:rPr>
                <w:color w:val="002060"/>
              </w:rPr>
              <w:t>POL.CAGLI SPORT ASSOCIATI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0EA8D2"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6F3DBC" w14:textId="77777777" w:rsidR="00913BC9" w:rsidRPr="00F004E7" w:rsidRDefault="00913BC9" w:rsidP="00BB6F00">
            <w:pPr>
              <w:pStyle w:val="rowtabella0"/>
              <w:rPr>
                <w:color w:val="002060"/>
              </w:rPr>
            </w:pPr>
            <w:r w:rsidRPr="00F004E7">
              <w:rPr>
                <w:color w:val="002060"/>
              </w:rPr>
              <w:t>09/10/2024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A006AD" w14:textId="77777777" w:rsidR="00913BC9" w:rsidRPr="00F004E7" w:rsidRDefault="00913BC9" w:rsidP="00BB6F00">
            <w:pPr>
              <w:pStyle w:val="rowtabella0"/>
              <w:rPr>
                <w:color w:val="002060"/>
              </w:rPr>
            </w:pPr>
            <w:r w:rsidRPr="00F004E7">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2D0038" w14:textId="77777777" w:rsidR="00913BC9" w:rsidRPr="00F004E7" w:rsidRDefault="00913BC9" w:rsidP="00BB6F00">
            <w:pPr>
              <w:pStyle w:val="rowtabella0"/>
              <w:rPr>
                <w:color w:val="002060"/>
              </w:rPr>
            </w:pPr>
            <w:r w:rsidRPr="00F004E7">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6E25AE" w14:textId="77777777" w:rsidR="00913BC9" w:rsidRPr="00F004E7" w:rsidRDefault="00913BC9" w:rsidP="00BB6F00">
            <w:pPr>
              <w:pStyle w:val="rowtabella0"/>
              <w:rPr>
                <w:color w:val="002060"/>
              </w:rPr>
            </w:pPr>
            <w:r w:rsidRPr="00F004E7">
              <w:rPr>
                <w:color w:val="002060"/>
              </w:rPr>
              <w:t>VIA VERDI</w:t>
            </w:r>
          </w:p>
        </w:tc>
      </w:tr>
    </w:tbl>
    <w:p w14:paraId="746BE788" w14:textId="77777777" w:rsidR="00913BC9" w:rsidRPr="00F004E7" w:rsidRDefault="00913BC9" w:rsidP="00913BC9">
      <w:pPr>
        <w:pStyle w:val="breakline"/>
        <w:rPr>
          <w:rFonts w:eastAsiaTheme="minorEastAsia"/>
          <w:color w:val="002060"/>
        </w:rPr>
      </w:pPr>
    </w:p>
    <w:p w14:paraId="6A9E3082" w14:textId="77777777" w:rsidR="00913BC9" w:rsidRPr="00F004E7" w:rsidRDefault="00913BC9" w:rsidP="00913BC9">
      <w:pPr>
        <w:pStyle w:val="breakline"/>
        <w:rPr>
          <w:color w:val="002060"/>
        </w:rPr>
      </w:pPr>
    </w:p>
    <w:p w14:paraId="51B7DED7" w14:textId="77777777" w:rsidR="00913BC9" w:rsidRPr="00F004E7" w:rsidRDefault="00913BC9" w:rsidP="00913BC9">
      <w:pPr>
        <w:pStyle w:val="breakline"/>
        <w:rPr>
          <w:color w:val="002060"/>
        </w:rPr>
      </w:pPr>
    </w:p>
    <w:p w14:paraId="15ECC25D" w14:textId="77777777" w:rsidR="00913BC9" w:rsidRPr="00F004E7" w:rsidRDefault="00913BC9" w:rsidP="00913BC9">
      <w:pPr>
        <w:pStyle w:val="sottotitolocampionato10"/>
        <w:rPr>
          <w:color w:val="002060"/>
        </w:rPr>
      </w:pPr>
      <w:r w:rsidRPr="00F004E7">
        <w:rPr>
          <w:color w:val="002060"/>
        </w:rP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913BC9" w:rsidRPr="00F004E7" w14:paraId="6EB16984"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91E9C"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822B0"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76F82"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DC990"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A4C0A"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3F459"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1D692"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07923D67"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29DBEC" w14:textId="77777777" w:rsidR="00913BC9" w:rsidRPr="00F004E7" w:rsidRDefault="00913BC9" w:rsidP="00BB6F00">
            <w:pPr>
              <w:pStyle w:val="rowtabella0"/>
              <w:rPr>
                <w:color w:val="002060"/>
              </w:rPr>
            </w:pPr>
            <w:r w:rsidRPr="00F004E7">
              <w:rPr>
                <w:color w:val="002060"/>
              </w:rPr>
              <w:t>TRE TORRI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E6C707" w14:textId="77777777" w:rsidR="00913BC9" w:rsidRPr="00F004E7" w:rsidRDefault="00913BC9" w:rsidP="00BB6F00">
            <w:pPr>
              <w:pStyle w:val="rowtabella0"/>
              <w:rPr>
                <w:color w:val="002060"/>
              </w:rPr>
            </w:pPr>
            <w:r w:rsidRPr="00F004E7">
              <w:rPr>
                <w:color w:val="002060"/>
              </w:rPr>
              <w:t>PIETRALACROCE 73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6E064D"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F478A3" w14:textId="77777777" w:rsidR="00913BC9" w:rsidRPr="00F004E7" w:rsidRDefault="00913BC9" w:rsidP="00BB6F00">
            <w:pPr>
              <w:pStyle w:val="rowtabella0"/>
              <w:rPr>
                <w:color w:val="002060"/>
              </w:rPr>
            </w:pPr>
            <w:r w:rsidRPr="00F004E7">
              <w:rPr>
                <w:color w:val="002060"/>
              </w:rPr>
              <w:t>08/10/2024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C4D5AF" w14:textId="77777777" w:rsidR="00913BC9" w:rsidRPr="00F004E7" w:rsidRDefault="00913BC9" w:rsidP="00BB6F00">
            <w:pPr>
              <w:pStyle w:val="rowtabella0"/>
              <w:rPr>
                <w:color w:val="002060"/>
              </w:rPr>
            </w:pPr>
            <w:r w:rsidRPr="00F004E7">
              <w:rPr>
                <w:color w:val="002060"/>
              </w:rPr>
              <w:t>5222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469DED" w14:textId="77777777" w:rsidR="00913BC9" w:rsidRPr="00F004E7" w:rsidRDefault="00913BC9" w:rsidP="00BB6F00">
            <w:pPr>
              <w:pStyle w:val="rowtabella0"/>
              <w:rPr>
                <w:color w:val="002060"/>
              </w:rPr>
            </w:pPr>
            <w:r w:rsidRPr="00F004E7">
              <w:rPr>
                <w:color w:val="002060"/>
              </w:rPr>
              <w:t>SARNANO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25509B" w14:textId="77777777" w:rsidR="00913BC9" w:rsidRPr="00F004E7" w:rsidRDefault="00913BC9" w:rsidP="00BB6F00">
            <w:pPr>
              <w:pStyle w:val="rowtabella0"/>
              <w:rPr>
                <w:color w:val="002060"/>
              </w:rPr>
            </w:pPr>
            <w:r w:rsidRPr="00F004E7">
              <w:rPr>
                <w:color w:val="002060"/>
              </w:rPr>
              <w:t>VIA LUDOVICO SCARFIOTTI</w:t>
            </w:r>
          </w:p>
        </w:tc>
      </w:tr>
    </w:tbl>
    <w:p w14:paraId="104A4BE6" w14:textId="77777777" w:rsidR="00913BC9" w:rsidRPr="00F004E7" w:rsidRDefault="00913BC9" w:rsidP="00913BC9">
      <w:pPr>
        <w:pStyle w:val="breakline"/>
        <w:rPr>
          <w:rFonts w:eastAsiaTheme="minorEastAsia"/>
          <w:color w:val="002060"/>
        </w:rPr>
      </w:pPr>
    </w:p>
    <w:p w14:paraId="0D4E61DE" w14:textId="77777777" w:rsidR="00913BC9" w:rsidRPr="00F004E7" w:rsidRDefault="00913BC9" w:rsidP="00913BC9">
      <w:pPr>
        <w:pStyle w:val="breakline"/>
        <w:rPr>
          <w:color w:val="002060"/>
        </w:rPr>
      </w:pPr>
    </w:p>
    <w:p w14:paraId="130D34AD" w14:textId="77777777" w:rsidR="00913BC9" w:rsidRPr="00F004E7" w:rsidRDefault="00913BC9" w:rsidP="00913BC9">
      <w:pPr>
        <w:pStyle w:val="breakline"/>
        <w:rPr>
          <w:color w:val="002060"/>
        </w:rPr>
      </w:pPr>
    </w:p>
    <w:p w14:paraId="7CAA9F12" w14:textId="77777777" w:rsidR="00913BC9" w:rsidRPr="00F004E7" w:rsidRDefault="00913BC9" w:rsidP="00913BC9">
      <w:pPr>
        <w:pStyle w:val="sottotitolocampionato10"/>
        <w:rPr>
          <w:color w:val="002060"/>
        </w:rPr>
      </w:pPr>
      <w:r w:rsidRPr="00F004E7">
        <w:rPr>
          <w:color w:val="002060"/>
        </w:rP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7"/>
        <w:gridCol w:w="385"/>
        <w:gridCol w:w="898"/>
        <w:gridCol w:w="1181"/>
        <w:gridCol w:w="1545"/>
        <w:gridCol w:w="1552"/>
      </w:tblGrid>
      <w:tr w:rsidR="00913BC9" w:rsidRPr="00F004E7" w14:paraId="376D1A8D"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567A8"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66416"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A617C"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A7C15"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707A5"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D32DC"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50DBF"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249DBD10"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A0559B" w14:textId="77777777" w:rsidR="00913BC9" w:rsidRPr="00F004E7" w:rsidRDefault="00913BC9" w:rsidP="00BB6F00">
            <w:pPr>
              <w:pStyle w:val="rowtabella0"/>
              <w:rPr>
                <w:color w:val="002060"/>
              </w:rPr>
            </w:pPr>
            <w:r w:rsidRPr="00F004E7">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0118F6" w14:textId="77777777" w:rsidR="00913BC9" w:rsidRPr="00F004E7" w:rsidRDefault="00913BC9" w:rsidP="00BB6F00">
            <w:pPr>
              <w:pStyle w:val="rowtabella0"/>
              <w:rPr>
                <w:color w:val="002060"/>
              </w:rPr>
            </w:pPr>
            <w:r w:rsidRPr="00F004E7">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2786BC"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68AD64" w14:textId="77777777" w:rsidR="00913BC9" w:rsidRPr="00F004E7" w:rsidRDefault="00913BC9" w:rsidP="00BB6F00">
            <w:pPr>
              <w:pStyle w:val="rowtabella0"/>
              <w:rPr>
                <w:color w:val="002060"/>
              </w:rPr>
            </w:pPr>
            <w:r w:rsidRPr="00F004E7">
              <w:rPr>
                <w:color w:val="002060"/>
              </w:rPr>
              <w:t>22/10/2024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D0C007" w14:textId="77777777" w:rsidR="00913BC9" w:rsidRPr="00F004E7" w:rsidRDefault="00913BC9" w:rsidP="00BB6F00">
            <w:pPr>
              <w:pStyle w:val="rowtabella0"/>
              <w:rPr>
                <w:color w:val="002060"/>
              </w:rPr>
            </w:pPr>
            <w:r w:rsidRPr="00F004E7">
              <w:rPr>
                <w:color w:val="002060"/>
              </w:rPr>
              <w:t>5067 PALASCHERMA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639932" w14:textId="77777777" w:rsidR="00913BC9" w:rsidRPr="00F004E7" w:rsidRDefault="00913BC9" w:rsidP="00BB6F00">
            <w:pPr>
              <w:pStyle w:val="rowtabella0"/>
              <w:rPr>
                <w:color w:val="002060"/>
              </w:rPr>
            </w:pPr>
            <w:r w:rsidRPr="00F004E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F8E608" w14:textId="77777777" w:rsidR="00913BC9" w:rsidRPr="00F004E7" w:rsidRDefault="00913BC9" w:rsidP="00BB6F00">
            <w:pPr>
              <w:pStyle w:val="rowtabella0"/>
              <w:rPr>
                <w:color w:val="002060"/>
              </w:rPr>
            </w:pPr>
            <w:r w:rsidRPr="00F004E7">
              <w:rPr>
                <w:color w:val="002060"/>
              </w:rPr>
              <w:t>VIA MONTEPELAGO</w:t>
            </w:r>
          </w:p>
        </w:tc>
      </w:tr>
    </w:tbl>
    <w:p w14:paraId="526AE7D4" w14:textId="77777777" w:rsidR="00913BC9" w:rsidRPr="00F004E7" w:rsidRDefault="00913BC9" w:rsidP="00913BC9">
      <w:pPr>
        <w:pStyle w:val="breakline"/>
        <w:rPr>
          <w:rFonts w:eastAsiaTheme="minorEastAsia"/>
          <w:color w:val="002060"/>
        </w:rPr>
      </w:pPr>
    </w:p>
    <w:p w14:paraId="6A4C81C3" w14:textId="77777777" w:rsidR="00913BC9" w:rsidRPr="00F004E7" w:rsidRDefault="00913BC9" w:rsidP="00913BC9">
      <w:pPr>
        <w:pStyle w:val="breakline"/>
        <w:rPr>
          <w:color w:val="002060"/>
        </w:rPr>
      </w:pPr>
    </w:p>
    <w:p w14:paraId="141AF633" w14:textId="77777777" w:rsidR="00913BC9" w:rsidRPr="00F004E7" w:rsidRDefault="00913BC9" w:rsidP="00913BC9">
      <w:pPr>
        <w:pStyle w:val="breakline"/>
        <w:rPr>
          <w:color w:val="002060"/>
        </w:rPr>
      </w:pPr>
    </w:p>
    <w:p w14:paraId="6963CCA1" w14:textId="77777777" w:rsidR="00913BC9" w:rsidRPr="00F004E7" w:rsidRDefault="00913BC9" w:rsidP="00913BC9">
      <w:pPr>
        <w:pStyle w:val="sottotitolocampionato10"/>
        <w:rPr>
          <w:color w:val="002060"/>
        </w:rPr>
      </w:pPr>
      <w:r w:rsidRPr="00F004E7">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9"/>
        <w:gridCol w:w="385"/>
        <w:gridCol w:w="898"/>
        <w:gridCol w:w="1183"/>
        <w:gridCol w:w="1550"/>
        <w:gridCol w:w="1550"/>
      </w:tblGrid>
      <w:tr w:rsidR="00913BC9" w:rsidRPr="00F004E7" w14:paraId="7A4129FF"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E2EFB"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D1BA4"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A2EDB"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45DF3"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51DAE"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04CFE"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66943"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68C3F2E1"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F502D0" w14:textId="77777777" w:rsidR="00913BC9" w:rsidRPr="00F004E7" w:rsidRDefault="00913BC9" w:rsidP="00BB6F00">
            <w:pPr>
              <w:pStyle w:val="rowtabella0"/>
              <w:rPr>
                <w:color w:val="002060"/>
              </w:rPr>
            </w:pPr>
            <w:r w:rsidRPr="00F004E7">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79C40C" w14:textId="77777777" w:rsidR="00913BC9" w:rsidRPr="00F004E7" w:rsidRDefault="00913BC9" w:rsidP="00BB6F00">
            <w:pPr>
              <w:pStyle w:val="rowtabella0"/>
              <w:rPr>
                <w:color w:val="002060"/>
              </w:rPr>
            </w:pPr>
            <w:r w:rsidRPr="00F004E7">
              <w:rPr>
                <w:color w:val="002060"/>
              </w:rPr>
              <w:t>BORGOROSSO TOLENTINO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62DC12"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A184F7" w14:textId="77777777" w:rsidR="00913BC9" w:rsidRPr="00F004E7" w:rsidRDefault="00913BC9" w:rsidP="00BB6F00">
            <w:pPr>
              <w:pStyle w:val="rowtabella0"/>
              <w:rPr>
                <w:color w:val="002060"/>
              </w:rPr>
            </w:pPr>
            <w:r w:rsidRPr="00F004E7">
              <w:rPr>
                <w:color w:val="002060"/>
              </w:rPr>
              <w:t>09/10/2024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76DD2F" w14:textId="77777777" w:rsidR="00913BC9" w:rsidRPr="00F004E7" w:rsidRDefault="00913BC9" w:rsidP="00BB6F00">
            <w:pPr>
              <w:pStyle w:val="rowtabella0"/>
              <w:rPr>
                <w:color w:val="002060"/>
              </w:rPr>
            </w:pPr>
            <w:r w:rsidRPr="00F004E7">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102BAA" w14:textId="77777777" w:rsidR="00913BC9" w:rsidRPr="00F004E7" w:rsidRDefault="00913BC9" w:rsidP="00BB6F00">
            <w:pPr>
              <w:pStyle w:val="rowtabella0"/>
              <w:rPr>
                <w:color w:val="002060"/>
              </w:rPr>
            </w:pPr>
            <w:r w:rsidRPr="00F004E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67FF90" w14:textId="77777777" w:rsidR="00913BC9" w:rsidRPr="00F004E7" w:rsidRDefault="00913BC9" w:rsidP="00BB6F00">
            <w:pPr>
              <w:pStyle w:val="rowtabella0"/>
              <w:rPr>
                <w:color w:val="002060"/>
              </w:rPr>
            </w:pPr>
            <w:r w:rsidRPr="00F004E7">
              <w:rPr>
                <w:color w:val="002060"/>
              </w:rPr>
              <w:t>VIA MADRE TERESA DI CALCUTTA</w:t>
            </w:r>
          </w:p>
        </w:tc>
      </w:tr>
    </w:tbl>
    <w:p w14:paraId="40498B16" w14:textId="77777777" w:rsidR="00913BC9" w:rsidRPr="00F004E7" w:rsidRDefault="00913BC9" w:rsidP="00913BC9">
      <w:pPr>
        <w:pStyle w:val="breakline"/>
        <w:rPr>
          <w:rFonts w:eastAsiaTheme="minorEastAsia"/>
          <w:color w:val="002060"/>
        </w:rPr>
      </w:pPr>
    </w:p>
    <w:p w14:paraId="6069B3AA" w14:textId="77777777" w:rsidR="00913BC9" w:rsidRPr="00F004E7" w:rsidRDefault="00913BC9" w:rsidP="00913BC9">
      <w:pPr>
        <w:pStyle w:val="breakline"/>
        <w:rPr>
          <w:color w:val="002060"/>
        </w:rPr>
      </w:pPr>
    </w:p>
    <w:p w14:paraId="521E7772" w14:textId="77777777" w:rsidR="00913BC9" w:rsidRPr="00F004E7" w:rsidRDefault="00913BC9" w:rsidP="00913BC9">
      <w:pPr>
        <w:pStyle w:val="breakline"/>
        <w:rPr>
          <w:color w:val="002060"/>
        </w:rPr>
      </w:pPr>
    </w:p>
    <w:p w14:paraId="75D91F76" w14:textId="77777777" w:rsidR="00913BC9" w:rsidRPr="00F004E7" w:rsidRDefault="00913BC9" w:rsidP="00913BC9">
      <w:pPr>
        <w:pStyle w:val="sottotitolocampionato10"/>
        <w:rPr>
          <w:color w:val="002060"/>
        </w:rPr>
      </w:pPr>
      <w:r w:rsidRPr="00F004E7">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8"/>
        <w:gridCol w:w="385"/>
        <w:gridCol w:w="898"/>
        <w:gridCol w:w="1198"/>
        <w:gridCol w:w="1549"/>
        <w:gridCol w:w="1542"/>
      </w:tblGrid>
      <w:tr w:rsidR="00913BC9" w:rsidRPr="00F004E7" w14:paraId="229FCC4A"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8E3E9"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C26A7"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3B9AC"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6CFA0"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82CA6"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5E25A"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96EE2"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10417701"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6CF3D8" w14:textId="77777777" w:rsidR="00913BC9" w:rsidRPr="00F004E7" w:rsidRDefault="00913BC9" w:rsidP="00BB6F00">
            <w:pPr>
              <w:pStyle w:val="rowtabella0"/>
              <w:rPr>
                <w:color w:val="002060"/>
              </w:rPr>
            </w:pPr>
            <w:r w:rsidRPr="00F004E7">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D391D0" w14:textId="77777777" w:rsidR="00913BC9" w:rsidRPr="00F004E7" w:rsidRDefault="00913BC9" w:rsidP="00BB6F00">
            <w:pPr>
              <w:pStyle w:val="rowtabella0"/>
              <w:rPr>
                <w:color w:val="002060"/>
              </w:rPr>
            </w:pPr>
            <w:r w:rsidRPr="00F004E7">
              <w:rPr>
                <w:color w:val="002060"/>
              </w:rPr>
              <w:t>POL. SPORT COMMUNICATION</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8DCB6E"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C1FFE4" w14:textId="77777777" w:rsidR="00913BC9" w:rsidRPr="00F004E7" w:rsidRDefault="00913BC9" w:rsidP="00BB6F00">
            <w:pPr>
              <w:pStyle w:val="rowtabella0"/>
              <w:rPr>
                <w:color w:val="002060"/>
              </w:rPr>
            </w:pPr>
            <w:r w:rsidRPr="00F004E7">
              <w:rPr>
                <w:color w:val="002060"/>
              </w:rPr>
              <w:t>09/10/2024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82D23A" w14:textId="77777777" w:rsidR="00913BC9" w:rsidRPr="00F004E7" w:rsidRDefault="00913BC9" w:rsidP="00BB6F00">
            <w:pPr>
              <w:pStyle w:val="rowtabella0"/>
              <w:rPr>
                <w:color w:val="002060"/>
              </w:rPr>
            </w:pPr>
            <w:r w:rsidRPr="00F004E7">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C7D369" w14:textId="77777777" w:rsidR="00913BC9" w:rsidRPr="00F004E7" w:rsidRDefault="00913BC9" w:rsidP="00BB6F00">
            <w:pPr>
              <w:pStyle w:val="rowtabella0"/>
              <w:rPr>
                <w:color w:val="002060"/>
              </w:rPr>
            </w:pPr>
            <w:r w:rsidRPr="00F004E7">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642E7" w14:textId="77777777" w:rsidR="00913BC9" w:rsidRPr="00F004E7" w:rsidRDefault="00913BC9" w:rsidP="00BB6F00">
            <w:pPr>
              <w:pStyle w:val="rowtabella0"/>
              <w:rPr>
                <w:color w:val="002060"/>
              </w:rPr>
            </w:pPr>
            <w:r w:rsidRPr="00F004E7">
              <w:rPr>
                <w:color w:val="002060"/>
              </w:rPr>
              <w:t>VIA ALESSANDRO MANZONI</w:t>
            </w:r>
          </w:p>
        </w:tc>
      </w:tr>
    </w:tbl>
    <w:p w14:paraId="3A7F2819" w14:textId="77777777" w:rsidR="00913BC9" w:rsidRPr="00F004E7" w:rsidRDefault="00913BC9" w:rsidP="00913BC9">
      <w:pPr>
        <w:pStyle w:val="breakline"/>
        <w:rPr>
          <w:rFonts w:eastAsiaTheme="minorEastAsia"/>
          <w:color w:val="002060"/>
        </w:rPr>
      </w:pPr>
    </w:p>
    <w:p w14:paraId="3B320C8B" w14:textId="77777777" w:rsidR="00913BC9" w:rsidRPr="00F004E7" w:rsidRDefault="00913BC9" w:rsidP="00913BC9">
      <w:pPr>
        <w:pStyle w:val="breakline"/>
        <w:rPr>
          <w:color w:val="002060"/>
        </w:rPr>
      </w:pPr>
    </w:p>
    <w:p w14:paraId="0A17F296" w14:textId="77777777" w:rsidR="00913BC9" w:rsidRPr="00F004E7" w:rsidRDefault="00913BC9" w:rsidP="00913BC9">
      <w:pPr>
        <w:pStyle w:val="breakline"/>
        <w:rPr>
          <w:color w:val="002060"/>
        </w:rPr>
      </w:pPr>
    </w:p>
    <w:p w14:paraId="53C21FE9" w14:textId="77777777" w:rsidR="00913BC9" w:rsidRPr="00F004E7" w:rsidRDefault="00913BC9" w:rsidP="00913BC9">
      <w:pPr>
        <w:pStyle w:val="sottotitolocampionato10"/>
        <w:rPr>
          <w:color w:val="002060"/>
        </w:rPr>
      </w:pPr>
      <w:r w:rsidRPr="00F004E7">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53043DF6"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F090E"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B4F01"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2A8F0"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7D548"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DF9AF"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06FD7"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F4699"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30ADD24D"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C9F329" w14:textId="77777777" w:rsidR="00913BC9" w:rsidRPr="00F004E7" w:rsidRDefault="00913BC9" w:rsidP="00BB6F00">
            <w:pPr>
              <w:pStyle w:val="rowtabella0"/>
              <w:rPr>
                <w:color w:val="002060"/>
              </w:rPr>
            </w:pPr>
            <w:r w:rsidRPr="00F004E7">
              <w:rPr>
                <w:color w:val="002060"/>
              </w:rPr>
              <w:t>FERMANA FUTSAL 2022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826235" w14:textId="77777777" w:rsidR="00913BC9" w:rsidRPr="00F004E7" w:rsidRDefault="00913BC9" w:rsidP="00BB6F00">
            <w:pPr>
              <w:pStyle w:val="rowtabella0"/>
              <w:rPr>
                <w:color w:val="002060"/>
              </w:rPr>
            </w:pPr>
            <w:r w:rsidRPr="00F004E7">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FE5DD3"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6247F0" w14:textId="77777777" w:rsidR="00913BC9" w:rsidRPr="00F004E7" w:rsidRDefault="00913BC9" w:rsidP="00BB6F00">
            <w:pPr>
              <w:pStyle w:val="rowtabella0"/>
              <w:rPr>
                <w:color w:val="002060"/>
              </w:rPr>
            </w:pPr>
            <w:r w:rsidRPr="00F004E7">
              <w:rPr>
                <w:color w:val="002060"/>
              </w:rPr>
              <w:t>08/10/2024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6E8553" w14:textId="77777777" w:rsidR="00913BC9" w:rsidRPr="00F004E7" w:rsidRDefault="00913BC9" w:rsidP="00BB6F00">
            <w:pPr>
              <w:pStyle w:val="rowtabella0"/>
              <w:rPr>
                <w:color w:val="002060"/>
              </w:rPr>
            </w:pPr>
            <w:r w:rsidRPr="00F004E7">
              <w:rPr>
                <w:color w:val="002060"/>
              </w:rPr>
              <w:t>5712 PALESTRA "ITIS" MONTANI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FD9166" w14:textId="77777777" w:rsidR="00913BC9" w:rsidRPr="00F004E7" w:rsidRDefault="00913BC9" w:rsidP="00BB6F00">
            <w:pPr>
              <w:pStyle w:val="rowtabella0"/>
              <w:rPr>
                <w:color w:val="002060"/>
              </w:rPr>
            </w:pPr>
            <w:r w:rsidRPr="00F004E7">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BFE47F" w14:textId="77777777" w:rsidR="00913BC9" w:rsidRPr="00F004E7" w:rsidRDefault="00913BC9" w:rsidP="00BB6F00">
            <w:pPr>
              <w:pStyle w:val="rowtabella0"/>
              <w:rPr>
                <w:color w:val="002060"/>
              </w:rPr>
            </w:pPr>
            <w:r w:rsidRPr="00F004E7">
              <w:rPr>
                <w:color w:val="002060"/>
              </w:rPr>
              <w:t>VIA SALVO D'ACQUISTO</w:t>
            </w:r>
          </w:p>
        </w:tc>
      </w:tr>
    </w:tbl>
    <w:p w14:paraId="28953A86" w14:textId="77777777" w:rsidR="00913BC9" w:rsidRDefault="00913BC9" w:rsidP="00D66FF2">
      <w:pPr>
        <w:pStyle w:val="breakline"/>
        <w:rPr>
          <w:color w:val="002060"/>
        </w:rPr>
      </w:pPr>
    </w:p>
    <w:p w14:paraId="49105AD5" w14:textId="77777777" w:rsidR="00913BC9" w:rsidRDefault="00913BC9" w:rsidP="00D66FF2">
      <w:pPr>
        <w:pStyle w:val="breakline"/>
        <w:rPr>
          <w:color w:val="002060"/>
        </w:rPr>
      </w:pPr>
    </w:p>
    <w:p w14:paraId="381B7748" w14:textId="77777777" w:rsidR="00913BC9" w:rsidRDefault="00913BC9" w:rsidP="00D66FF2">
      <w:pPr>
        <w:pStyle w:val="breakline"/>
        <w:rPr>
          <w:color w:val="002060"/>
        </w:rPr>
      </w:pPr>
    </w:p>
    <w:p w14:paraId="6235769F" w14:textId="77777777" w:rsidR="00913BC9" w:rsidRPr="00F004E7" w:rsidRDefault="00913BC9" w:rsidP="00913BC9">
      <w:pPr>
        <w:pStyle w:val="titolocampionato0"/>
        <w:shd w:val="clear" w:color="auto" w:fill="CCCCCC"/>
        <w:spacing w:before="80" w:after="40"/>
        <w:rPr>
          <w:color w:val="002060"/>
        </w:rPr>
      </w:pPr>
      <w:r w:rsidRPr="00F004E7">
        <w:rPr>
          <w:color w:val="002060"/>
        </w:rPr>
        <w:t>COPPA MARCHE UNDER17 CALCIO A5</w:t>
      </w:r>
    </w:p>
    <w:p w14:paraId="3814981D" w14:textId="77777777" w:rsidR="00913BC9" w:rsidRPr="00590A86" w:rsidRDefault="00913BC9" w:rsidP="00913BC9">
      <w:pPr>
        <w:pStyle w:val="titoloprinc0"/>
        <w:rPr>
          <w:color w:val="002060"/>
        </w:rPr>
      </w:pPr>
      <w:r w:rsidRPr="00590A86">
        <w:rPr>
          <w:color w:val="002060"/>
        </w:rPr>
        <w:t>PROGRAMMA GARE</w:t>
      </w:r>
    </w:p>
    <w:p w14:paraId="091C6F06" w14:textId="77777777" w:rsidR="00913BC9" w:rsidRPr="00F004E7" w:rsidRDefault="00913BC9" w:rsidP="00913BC9">
      <w:pPr>
        <w:pStyle w:val="breakline"/>
        <w:rPr>
          <w:color w:val="002060"/>
        </w:rPr>
      </w:pPr>
    </w:p>
    <w:p w14:paraId="22DBEE88" w14:textId="77777777" w:rsidR="00913BC9" w:rsidRPr="00F004E7" w:rsidRDefault="00913BC9" w:rsidP="00913BC9">
      <w:pPr>
        <w:pStyle w:val="breakline"/>
        <w:rPr>
          <w:color w:val="002060"/>
        </w:rPr>
      </w:pPr>
    </w:p>
    <w:p w14:paraId="6A5A9778" w14:textId="77777777" w:rsidR="00913BC9" w:rsidRPr="00F004E7" w:rsidRDefault="00913BC9" w:rsidP="00913BC9">
      <w:pPr>
        <w:pStyle w:val="sottotitolocampionato10"/>
        <w:rPr>
          <w:color w:val="002060"/>
        </w:rPr>
      </w:pPr>
      <w:r w:rsidRPr="00F004E7">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13BC9" w:rsidRPr="00F004E7" w14:paraId="59B39A97"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1BC0C"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7EFF4"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D2414"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DF533"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46884"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A5244"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2CB06"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05F3EE44"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3E84E5" w14:textId="77777777" w:rsidR="00913BC9" w:rsidRPr="00F004E7" w:rsidRDefault="00913BC9" w:rsidP="00BB6F00">
            <w:pPr>
              <w:pStyle w:val="rowtabella0"/>
              <w:rPr>
                <w:color w:val="002060"/>
              </w:rPr>
            </w:pPr>
            <w:r w:rsidRPr="00F004E7">
              <w:rPr>
                <w:color w:val="002060"/>
              </w:rPr>
              <w:t>JESINA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7D3091" w14:textId="77777777" w:rsidR="00913BC9" w:rsidRPr="00F004E7" w:rsidRDefault="00913BC9" w:rsidP="00BB6F00">
            <w:pPr>
              <w:pStyle w:val="rowtabella0"/>
              <w:rPr>
                <w:color w:val="002060"/>
              </w:rPr>
            </w:pPr>
            <w:r w:rsidRPr="00F004E7">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BCE950"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4F9C91" w14:textId="77777777" w:rsidR="00913BC9" w:rsidRPr="00F004E7" w:rsidRDefault="00913BC9" w:rsidP="00BB6F00">
            <w:pPr>
              <w:pStyle w:val="rowtabella0"/>
              <w:rPr>
                <w:color w:val="002060"/>
              </w:rPr>
            </w:pPr>
            <w:r w:rsidRPr="00F004E7">
              <w:rPr>
                <w:color w:val="002060"/>
              </w:rPr>
              <w:t>01/10/2024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366647" w14:textId="77777777" w:rsidR="00913BC9" w:rsidRPr="00F004E7" w:rsidRDefault="00913BC9" w:rsidP="00BB6F00">
            <w:pPr>
              <w:pStyle w:val="rowtabella0"/>
              <w:rPr>
                <w:color w:val="002060"/>
              </w:rPr>
            </w:pPr>
            <w:r w:rsidRPr="00F004E7">
              <w:rPr>
                <w:color w:val="002060"/>
              </w:rPr>
              <w:t>5089 PALASPORT "ZANNONI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FE9885" w14:textId="77777777" w:rsidR="00913BC9" w:rsidRPr="00F004E7" w:rsidRDefault="00913BC9" w:rsidP="00BB6F00">
            <w:pPr>
              <w:pStyle w:val="rowtabella0"/>
              <w:rPr>
                <w:color w:val="002060"/>
              </w:rPr>
            </w:pPr>
            <w:r w:rsidRPr="00F004E7">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2E0148" w14:textId="77777777" w:rsidR="00913BC9" w:rsidRPr="00F004E7" w:rsidRDefault="00913BC9" w:rsidP="00BB6F00">
            <w:pPr>
              <w:pStyle w:val="rowtabella0"/>
              <w:rPr>
                <w:color w:val="002060"/>
              </w:rPr>
            </w:pPr>
            <w:r w:rsidRPr="00F004E7">
              <w:rPr>
                <w:color w:val="002060"/>
              </w:rPr>
              <w:t>VIA ZANNONI</w:t>
            </w:r>
          </w:p>
        </w:tc>
      </w:tr>
    </w:tbl>
    <w:p w14:paraId="7A0868A3" w14:textId="77777777" w:rsidR="00913BC9" w:rsidRPr="00F004E7" w:rsidRDefault="00913BC9" w:rsidP="00913BC9">
      <w:pPr>
        <w:pStyle w:val="breakline"/>
        <w:rPr>
          <w:rFonts w:eastAsiaTheme="minorEastAsia"/>
          <w:color w:val="002060"/>
        </w:rPr>
      </w:pPr>
    </w:p>
    <w:p w14:paraId="2FA32F6D" w14:textId="77777777" w:rsidR="00913BC9" w:rsidRPr="00F004E7" w:rsidRDefault="00913BC9" w:rsidP="00913BC9">
      <w:pPr>
        <w:pStyle w:val="breakline"/>
        <w:rPr>
          <w:color w:val="002060"/>
        </w:rPr>
      </w:pPr>
    </w:p>
    <w:p w14:paraId="225F25F7" w14:textId="77777777" w:rsidR="00913BC9" w:rsidRPr="00F004E7" w:rsidRDefault="00913BC9" w:rsidP="00913BC9">
      <w:pPr>
        <w:pStyle w:val="breakline"/>
        <w:rPr>
          <w:color w:val="002060"/>
        </w:rPr>
      </w:pPr>
    </w:p>
    <w:p w14:paraId="37404581" w14:textId="77777777" w:rsidR="00913BC9" w:rsidRPr="00F004E7" w:rsidRDefault="00913BC9" w:rsidP="00913BC9">
      <w:pPr>
        <w:pStyle w:val="sottotitolocampionato10"/>
        <w:rPr>
          <w:color w:val="002060"/>
        </w:rPr>
      </w:pPr>
      <w:r w:rsidRPr="00F004E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6AA0C0B4"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7385C"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9FABD"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4EBEB"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B663F"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E4A7C"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C81D0"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CF1AF"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23A9F9F4"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0DBC71" w14:textId="77777777" w:rsidR="00913BC9" w:rsidRPr="00F004E7" w:rsidRDefault="00913BC9" w:rsidP="00BB6F00">
            <w:pPr>
              <w:pStyle w:val="rowtabella0"/>
              <w:rPr>
                <w:color w:val="002060"/>
              </w:rPr>
            </w:pPr>
            <w:r w:rsidRPr="00F004E7">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0308FB" w14:textId="77777777" w:rsidR="00913BC9" w:rsidRPr="00F004E7" w:rsidRDefault="00913BC9" w:rsidP="00BB6F00">
            <w:pPr>
              <w:pStyle w:val="rowtabella0"/>
              <w:rPr>
                <w:color w:val="002060"/>
              </w:rPr>
            </w:pPr>
            <w:r w:rsidRPr="00F004E7">
              <w:rPr>
                <w:color w:val="002060"/>
              </w:rPr>
              <w:t>BULDOG T.N.T. LUCREZIA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7C3511"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0C8347" w14:textId="77777777" w:rsidR="00913BC9" w:rsidRPr="00F004E7" w:rsidRDefault="00913BC9" w:rsidP="00BB6F00">
            <w:pPr>
              <w:pStyle w:val="rowtabella0"/>
              <w:rPr>
                <w:color w:val="002060"/>
              </w:rPr>
            </w:pPr>
            <w:r w:rsidRPr="00F004E7">
              <w:rPr>
                <w:color w:val="002060"/>
              </w:rPr>
              <w:t>30/09/2024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14F3D0" w14:textId="77777777" w:rsidR="00913BC9" w:rsidRPr="00F004E7" w:rsidRDefault="00913BC9" w:rsidP="00BB6F00">
            <w:pPr>
              <w:pStyle w:val="rowtabella0"/>
              <w:rPr>
                <w:color w:val="002060"/>
              </w:rPr>
            </w:pPr>
            <w:r w:rsidRPr="00F004E7">
              <w:rPr>
                <w:color w:val="002060"/>
              </w:rPr>
              <w:t>5464 PALAFIERA CAMPANARA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DA552C" w14:textId="77777777" w:rsidR="00913BC9" w:rsidRPr="00F004E7" w:rsidRDefault="00913BC9" w:rsidP="00BB6F00">
            <w:pPr>
              <w:pStyle w:val="rowtabella0"/>
              <w:rPr>
                <w:color w:val="002060"/>
              </w:rPr>
            </w:pPr>
            <w:r w:rsidRPr="00F004E7">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022DF6" w14:textId="77777777" w:rsidR="00913BC9" w:rsidRPr="00F004E7" w:rsidRDefault="00913BC9" w:rsidP="00BB6F00">
            <w:pPr>
              <w:pStyle w:val="rowtabella0"/>
              <w:rPr>
                <w:color w:val="002060"/>
              </w:rPr>
            </w:pPr>
            <w:r w:rsidRPr="00F004E7">
              <w:rPr>
                <w:color w:val="002060"/>
              </w:rPr>
              <w:t>VIA DELLE ESPOSIZIONI, 33</w:t>
            </w:r>
          </w:p>
        </w:tc>
      </w:tr>
    </w:tbl>
    <w:p w14:paraId="4AE6D956" w14:textId="77777777" w:rsidR="00913BC9" w:rsidRPr="00F004E7" w:rsidRDefault="00913BC9" w:rsidP="00913BC9">
      <w:pPr>
        <w:pStyle w:val="breakline"/>
        <w:rPr>
          <w:rFonts w:eastAsiaTheme="minorEastAsia"/>
          <w:color w:val="002060"/>
        </w:rPr>
      </w:pPr>
    </w:p>
    <w:p w14:paraId="152C8DF7" w14:textId="77777777" w:rsidR="00913BC9" w:rsidRPr="00F004E7" w:rsidRDefault="00913BC9" w:rsidP="00913BC9">
      <w:pPr>
        <w:pStyle w:val="breakline"/>
        <w:rPr>
          <w:color w:val="002060"/>
        </w:rPr>
      </w:pPr>
    </w:p>
    <w:p w14:paraId="694EE869" w14:textId="77777777" w:rsidR="00913BC9" w:rsidRPr="00F004E7" w:rsidRDefault="00913BC9" w:rsidP="00913BC9">
      <w:pPr>
        <w:pStyle w:val="breakline"/>
        <w:rPr>
          <w:color w:val="002060"/>
        </w:rPr>
      </w:pPr>
    </w:p>
    <w:p w14:paraId="13370061" w14:textId="77777777" w:rsidR="00913BC9" w:rsidRPr="00F004E7" w:rsidRDefault="00913BC9" w:rsidP="00913BC9">
      <w:pPr>
        <w:pStyle w:val="sottotitolocampionato10"/>
        <w:rPr>
          <w:color w:val="002060"/>
        </w:rPr>
      </w:pPr>
      <w:r w:rsidRPr="00F004E7">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2E050530"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642DC"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FBF8C"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43E98"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213CE"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E7D5C"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BFCBF"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C32C8"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4777D8D8"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A4D6CF" w14:textId="77777777" w:rsidR="00913BC9" w:rsidRPr="00F004E7" w:rsidRDefault="00913BC9" w:rsidP="00BB6F00">
            <w:pPr>
              <w:pStyle w:val="rowtabella0"/>
              <w:rPr>
                <w:color w:val="002060"/>
              </w:rPr>
            </w:pPr>
            <w:r w:rsidRPr="00F004E7">
              <w:rPr>
                <w:color w:val="002060"/>
              </w:rPr>
              <w:t>U.S. FORTUNA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D18AE7" w14:textId="77777777" w:rsidR="00913BC9" w:rsidRPr="00F004E7" w:rsidRDefault="00913BC9" w:rsidP="00BB6F00">
            <w:pPr>
              <w:pStyle w:val="rowtabella0"/>
              <w:rPr>
                <w:color w:val="002060"/>
              </w:rPr>
            </w:pPr>
            <w:r w:rsidRPr="00F004E7">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CAB99A"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3F222F" w14:textId="77777777" w:rsidR="00913BC9" w:rsidRPr="00F004E7" w:rsidRDefault="00913BC9" w:rsidP="00BB6F00">
            <w:pPr>
              <w:pStyle w:val="rowtabella0"/>
              <w:rPr>
                <w:color w:val="002060"/>
              </w:rPr>
            </w:pPr>
            <w:r w:rsidRPr="00F004E7">
              <w:rPr>
                <w:color w:val="002060"/>
              </w:rPr>
              <w:t>02/10/2024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0F4BBA" w14:textId="77777777" w:rsidR="00913BC9" w:rsidRPr="00F004E7" w:rsidRDefault="00913BC9" w:rsidP="00BB6F00">
            <w:pPr>
              <w:pStyle w:val="rowtabella0"/>
              <w:rPr>
                <w:color w:val="002060"/>
              </w:rPr>
            </w:pPr>
            <w:r w:rsidRPr="00F004E7">
              <w:rPr>
                <w:color w:val="002060"/>
              </w:rPr>
              <w:t xml:space="preserve">5454 </w:t>
            </w:r>
            <w:proofErr w:type="gramStart"/>
            <w:r w:rsidRPr="00F004E7">
              <w:rPr>
                <w:color w:val="002060"/>
              </w:rPr>
              <w:t>C.COPERTO</w:t>
            </w:r>
            <w:proofErr w:type="gramEnd"/>
            <w:r w:rsidRPr="00F004E7">
              <w:rPr>
                <w:color w:val="002060"/>
              </w:rPr>
              <w:t xml:space="preserve">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D8F290" w14:textId="77777777" w:rsidR="00913BC9" w:rsidRPr="00F004E7" w:rsidRDefault="00913BC9" w:rsidP="00BB6F00">
            <w:pPr>
              <w:pStyle w:val="rowtabella0"/>
              <w:rPr>
                <w:color w:val="002060"/>
              </w:rPr>
            </w:pPr>
            <w:r w:rsidRPr="00F004E7">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DE6FE7" w14:textId="77777777" w:rsidR="00913BC9" w:rsidRPr="00F004E7" w:rsidRDefault="00913BC9" w:rsidP="00BB6F00">
            <w:pPr>
              <w:pStyle w:val="rowtabella0"/>
              <w:rPr>
                <w:color w:val="002060"/>
              </w:rPr>
            </w:pPr>
            <w:r w:rsidRPr="00F004E7">
              <w:rPr>
                <w:color w:val="002060"/>
              </w:rPr>
              <w:t>VIA VILLA TOMBARI</w:t>
            </w:r>
          </w:p>
        </w:tc>
      </w:tr>
    </w:tbl>
    <w:p w14:paraId="5BC6ADD5" w14:textId="77777777" w:rsidR="00913BC9" w:rsidRPr="00F004E7" w:rsidRDefault="00913BC9" w:rsidP="00913BC9">
      <w:pPr>
        <w:pStyle w:val="breakline"/>
        <w:rPr>
          <w:rFonts w:eastAsiaTheme="minorEastAsia"/>
          <w:color w:val="002060"/>
        </w:rPr>
      </w:pPr>
    </w:p>
    <w:p w14:paraId="7007BCA3" w14:textId="77777777" w:rsidR="00913BC9" w:rsidRPr="00F004E7" w:rsidRDefault="00913BC9" w:rsidP="00913BC9">
      <w:pPr>
        <w:pStyle w:val="breakline"/>
        <w:rPr>
          <w:color w:val="002060"/>
        </w:rPr>
      </w:pPr>
    </w:p>
    <w:p w14:paraId="73DCA782" w14:textId="77777777" w:rsidR="00913BC9" w:rsidRPr="00F004E7" w:rsidRDefault="00913BC9" w:rsidP="00913BC9">
      <w:pPr>
        <w:pStyle w:val="breakline"/>
        <w:rPr>
          <w:color w:val="002060"/>
        </w:rPr>
      </w:pPr>
    </w:p>
    <w:p w14:paraId="73130E73" w14:textId="77777777" w:rsidR="00913BC9" w:rsidRPr="00F004E7" w:rsidRDefault="00913BC9" w:rsidP="00913BC9">
      <w:pPr>
        <w:pStyle w:val="sottotitolocampionato10"/>
        <w:rPr>
          <w:color w:val="002060"/>
        </w:rPr>
      </w:pPr>
      <w:r w:rsidRPr="00F004E7">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75C5ED60"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E4518"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D722D"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1F4A0"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27484"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CD65B"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811D7"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12218"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47D5AAE3"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30630D" w14:textId="77777777" w:rsidR="00913BC9" w:rsidRPr="00F004E7" w:rsidRDefault="00913BC9" w:rsidP="00BB6F00">
            <w:pPr>
              <w:pStyle w:val="rowtabella0"/>
              <w:rPr>
                <w:color w:val="002060"/>
              </w:rPr>
            </w:pPr>
            <w:r w:rsidRPr="00F004E7">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54C834" w14:textId="77777777" w:rsidR="00913BC9" w:rsidRPr="00F004E7" w:rsidRDefault="00913BC9" w:rsidP="00BB6F00">
            <w:pPr>
              <w:pStyle w:val="rowtabella0"/>
              <w:rPr>
                <w:color w:val="002060"/>
              </w:rPr>
            </w:pPr>
            <w:r w:rsidRPr="00F004E7">
              <w:rPr>
                <w:color w:val="002060"/>
              </w:rPr>
              <w:t xml:space="preserve">AUDAX 1970 </w:t>
            </w:r>
            <w:proofErr w:type="gramStart"/>
            <w:r w:rsidRPr="00F004E7">
              <w:rPr>
                <w:color w:val="002060"/>
              </w:rPr>
              <w:t>S.ANGELO</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9174F8"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410E28" w14:textId="77777777" w:rsidR="00913BC9" w:rsidRPr="00F004E7" w:rsidRDefault="00913BC9" w:rsidP="00BB6F00">
            <w:pPr>
              <w:pStyle w:val="rowtabella0"/>
              <w:rPr>
                <w:color w:val="002060"/>
              </w:rPr>
            </w:pPr>
            <w:r w:rsidRPr="00F004E7">
              <w:rPr>
                <w:color w:val="002060"/>
              </w:rPr>
              <w:t>02/10/2024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C8F9FB" w14:textId="77777777" w:rsidR="00913BC9" w:rsidRPr="00F004E7" w:rsidRDefault="00913BC9" w:rsidP="00BB6F00">
            <w:pPr>
              <w:pStyle w:val="rowtabella0"/>
              <w:rPr>
                <w:color w:val="002060"/>
              </w:rPr>
            </w:pPr>
            <w:r w:rsidRPr="00F004E7">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2B1024" w14:textId="77777777" w:rsidR="00913BC9" w:rsidRPr="00F004E7" w:rsidRDefault="00913BC9" w:rsidP="00BB6F00">
            <w:pPr>
              <w:pStyle w:val="rowtabella0"/>
              <w:rPr>
                <w:color w:val="002060"/>
              </w:rPr>
            </w:pPr>
            <w:r w:rsidRPr="00F004E7">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16F584" w14:textId="77777777" w:rsidR="00913BC9" w:rsidRPr="00F004E7" w:rsidRDefault="00913BC9" w:rsidP="00BB6F00">
            <w:pPr>
              <w:pStyle w:val="rowtabella0"/>
              <w:rPr>
                <w:color w:val="002060"/>
              </w:rPr>
            </w:pPr>
            <w:r w:rsidRPr="00F004E7">
              <w:rPr>
                <w:color w:val="002060"/>
              </w:rPr>
              <w:t xml:space="preserve">VIA </w:t>
            </w:r>
            <w:proofErr w:type="gramStart"/>
            <w:r w:rsidRPr="00F004E7">
              <w:rPr>
                <w:color w:val="002060"/>
              </w:rPr>
              <w:t>B.BUOZZI</w:t>
            </w:r>
            <w:proofErr w:type="gramEnd"/>
          </w:p>
        </w:tc>
      </w:tr>
    </w:tbl>
    <w:p w14:paraId="6B0994EA" w14:textId="77777777" w:rsidR="00913BC9" w:rsidRPr="00F004E7" w:rsidRDefault="00913BC9" w:rsidP="00913BC9">
      <w:pPr>
        <w:pStyle w:val="breakline"/>
        <w:rPr>
          <w:rFonts w:eastAsiaTheme="minorEastAsia"/>
          <w:color w:val="002060"/>
        </w:rPr>
      </w:pPr>
    </w:p>
    <w:p w14:paraId="69A2B5AA" w14:textId="77777777" w:rsidR="00913BC9" w:rsidRPr="00F004E7" w:rsidRDefault="00913BC9" w:rsidP="00913BC9">
      <w:pPr>
        <w:pStyle w:val="breakline"/>
        <w:rPr>
          <w:color w:val="002060"/>
        </w:rPr>
      </w:pPr>
    </w:p>
    <w:p w14:paraId="222020BD" w14:textId="77777777" w:rsidR="00913BC9" w:rsidRPr="00F004E7" w:rsidRDefault="00913BC9" w:rsidP="00913BC9">
      <w:pPr>
        <w:pStyle w:val="breakline"/>
        <w:rPr>
          <w:color w:val="002060"/>
        </w:rPr>
      </w:pPr>
    </w:p>
    <w:p w14:paraId="4594AE4E" w14:textId="77777777" w:rsidR="00913BC9" w:rsidRPr="00F004E7" w:rsidRDefault="00913BC9" w:rsidP="00913BC9">
      <w:pPr>
        <w:pStyle w:val="sottotitolocampionato10"/>
        <w:rPr>
          <w:color w:val="002060"/>
        </w:rPr>
      </w:pPr>
      <w:r w:rsidRPr="00F004E7">
        <w:rPr>
          <w:color w:val="002060"/>
        </w:rP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3"/>
        <w:gridCol w:w="385"/>
        <w:gridCol w:w="898"/>
        <w:gridCol w:w="1178"/>
        <w:gridCol w:w="1551"/>
        <w:gridCol w:w="1551"/>
      </w:tblGrid>
      <w:tr w:rsidR="00913BC9" w:rsidRPr="00F004E7" w14:paraId="7B6DA065"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FB04A"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AEB70"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6F862"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3B97E"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FF436"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88280"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33BE6"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1EA4706E"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AF4B96" w14:textId="77777777" w:rsidR="00913BC9" w:rsidRPr="00F004E7" w:rsidRDefault="00913BC9" w:rsidP="00BB6F00">
            <w:pPr>
              <w:pStyle w:val="rowtabella0"/>
              <w:rPr>
                <w:color w:val="002060"/>
              </w:rPr>
            </w:pPr>
            <w:r w:rsidRPr="00F004E7">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F38DEF" w14:textId="77777777" w:rsidR="00913BC9" w:rsidRPr="00F004E7" w:rsidRDefault="00913BC9" w:rsidP="00BB6F00">
            <w:pPr>
              <w:pStyle w:val="rowtabella0"/>
              <w:rPr>
                <w:color w:val="002060"/>
              </w:rPr>
            </w:pPr>
            <w:r w:rsidRPr="00F004E7">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98FEDD"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76337D" w14:textId="77777777" w:rsidR="00913BC9" w:rsidRPr="00F004E7" w:rsidRDefault="00913BC9" w:rsidP="00BB6F00">
            <w:pPr>
              <w:pStyle w:val="rowtabella0"/>
              <w:rPr>
                <w:color w:val="002060"/>
              </w:rPr>
            </w:pPr>
            <w:r w:rsidRPr="00F004E7">
              <w:rPr>
                <w:color w:val="002060"/>
              </w:rPr>
              <w:t>02/10/2024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A1F5A9" w14:textId="77777777" w:rsidR="00913BC9" w:rsidRPr="00F004E7" w:rsidRDefault="00913BC9" w:rsidP="00BB6F00">
            <w:pPr>
              <w:pStyle w:val="rowtabella0"/>
              <w:rPr>
                <w:color w:val="002060"/>
              </w:rPr>
            </w:pPr>
            <w:r w:rsidRPr="00F004E7">
              <w:rPr>
                <w:color w:val="002060"/>
              </w:rPr>
              <w:t>5294 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5A3787" w14:textId="77777777" w:rsidR="00913BC9" w:rsidRPr="00F004E7" w:rsidRDefault="00913BC9" w:rsidP="00BB6F00">
            <w:pPr>
              <w:pStyle w:val="rowtabella0"/>
              <w:rPr>
                <w:color w:val="002060"/>
              </w:rPr>
            </w:pPr>
            <w:r w:rsidRPr="00F004E7">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10F56F" w14:textId="77777777" w:rsidR="00913BC9" w:rsidRPr="00F004E7" w:rsidRDefault="00913BC9" w:rsidP="00BB6F00">
            <w:pPr>
              <w:pStyle w:val="rowtabella0"/>
              <w:rPr>
                <w:color w:val="002060"/>
              </w:rPr>
            </w:pPr>
            <w:r w:rsidRPr="00F004E7">
              <w:rPr>
                <w:color w:val="002060"/>
              </w:rPr>
              <w:t>VIA ALDO MORO</w:t>
            </w:r>
          </w:p>
        </w:tc>
      </w:tr>
    </w:tbl>
    <w:p w14:paraId="2579DBEB" w14:textId="77777777" w:rsidR="00913BC9" w:rsidRPr="00F004E7" w:rsidRDefault="00913BC9" w:rsidP="00913BC9">
      <w:pPr>
        <w:pStyle w:val="breakline"/>
        <w:rPr>
          <w:rFonts w:eastAsiaTheme="minorEastAsia"/>
          <w:color w:val="002060"/>
        </w:rPr>
      </w:pPr>
    </w:p>
    <w:p w14:paraId="4EF68370" w14:textId="77777777" w:rsidR="00913BC9" w:rsidRPr="00F004E7" w:rsidRDefault="00913BC9" w:rsidP="00913BC9">
      <w:pPr>
        <w:pStyle w:val="breakline"/>
        <w:rPr>
          <w:color w:val="002060"/>
        </w:rPr>
      </w:pPr>
    </w:p>
    <w:p w14:paraId="621D3AF3" w14:textId="77777777" w:rsidR="00913BC9" w:rsidRPr="00F004E7" w:rsidRDefault="00913BC9" w:rsidP="00913BC9">
      <w:pPr>
        <w:pStyle w:val="breakline"/>
        <w:rPr>
          <w:color w:val="002060"/>
        </w:rPr>
      </w:pPr>
    </w:p>
    <w:p w14:paraId="166B5F43" w14:textId="77777777" w:rsidR="00913BC9" w:rsidRPr="00F004E7" w:rsidRDefault="00913BC9" w:rsidP="00913BC9">
      <w:pPr>
        <w:pStyle w:val="sottotitolocampionato10"/>
        <w:rPr>
          <w:color w:val="002060"/>
        </w:rPr>
      </w:pPr>
      <w:r w:rsidRPr="00F004E7">
        <w:rPr>
          <w:color w:val="002060"/>
        </w:rP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46E8C0A0"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23ECB"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FC718"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592ED"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25235"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8995E"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06404"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9E87C"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1CDCAFD4"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32A366" w14:textId="77777777" w:rsidR="00913BC9" w:rsidRPr="00F004E7" w:rsidRDefault="00913BC9" w:rsidP="00BB6F00">
            <w:pPr>
              <w:pStyle w:val="rowtabella0"/>
              <w:rPr>
                <w:color w:val="002060"/>
              </w:rPr>
            </w:pPr>
            <w:r w:rsidRPr="00F004E7">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B361C3" w14:textId="77777777" w:rsidR="00913BC9" w:rsidRPr="00F004E7" w:rsidRDefault="00913BC9" w:rsidP="00BB6F00">
            <w:pPr>
              <w:pStyle w:val="rowtabella0"/>
              <w:rPr>
                <w:color w:val="002060"/>
              </w:rPr>
            </w:pPr>
            <w:r w:rsidRPr="00F004E7">
              <w:rPr>
                <w:color w:val="002060"/>
              </w:rPr>
              <w:t>RECANATI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BA4A4A"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C0A132" w14:textId="77777777" w:rsidR="00913BC9" w:rsidRPr="00F004E7" w:rsidRDefault="00913BC9" w:rsidP="00BB6F00">
            <w:pPr>
              <w:pStyle w:val="rowtabella0"/>
              <w:rPr>
                <w:color w:val="002060"/>
              </w:rPr>
            </w:pPr>
            <w:r w:rsidRPr="00F004E7">
              <w:rPr>
                <w:color w:val="002060"/>
              </w:rPr>
              <w:t>15/10/2024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F4CA5E" w14:textId="77777777" w:rsidR="00913BC9" w:rsidRPr="00F004E7" w:rsidRDefault="00913BC9" w:rsidP="00BB6F00">
            <w:pPr>
              <w:pStyle w:val="rowtabella0"/>
              <w:rPr>
                <w:color w:val="002060"/>
              </w:rPr>
            </w:pPr>
            <w:r w:rsidRPr="00F004E7">
              <w:rPr>
                <w:color w:val="002060"/>
              </w:rPr>
              <w:t>5255 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042B66" w14:textId="77777777" w:rsidR="00913BC9" w:rsidRPr="00F004E7" w:rsidRDefault="00913BC9" w:rsidP="00BB6F00">
            <w:pPr>
              <w:pStyle w:val="rowtabella0"/>
              <w:rPr>
                <w:color w:val="002060"/>
              </w:rPr>
            </w:pPr>
            <w:r w:rsidRPr="00F004E7">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01CB2F" w14:textId="77777777" w:rsidR="00913BC9" w:rsidRPr="00F004E7" w:rsidRDefault="00913BC9" w:rsidP="00BB6F00">
            <w:pPr>
              <w:pStyle w:val="rowtabella0"/>
              <w:rPr>
                <w:color w:val="002060"/>
              </w:rPr>
            </w:pPr>
            <w:r w:rsidRPr="00F004E7">
              <w:rPr>
                <w:color w:val="002060"/>
              </w:rPr>
              <w:t>VIA WEBER - ZONA STICCHI</w:t>
            </w:r>
          </w:p>
        </w:tc>
      </w:tr>
    </w:tbl>
    <w:p w14:paraId="5952251E" w14:textId="77777777" w:rsidR="00913BC9" w:rsidRPr="00F004E7" w:rsidRDefault="00913BC9" w:rsidP="00913BC9">
      <w:pPr>
        <w:pStyle w:val="breakline"/>
        <w:rPr>
          <w:rFonts w:eastAsiaTheme="minorEastAsia"/>
          <w:color w:val="002060"/>
        </w:rPr>
      </w:pPr>
    </w:p>
    <w:p w14:paraId="3F66C637" w14:textId="77777777" w:rsidR="00913BC9" w:rsidRPr="00F004E7" w:rsidRDefault="00913BC9" w:rsidP="00913BC9">
      <w:pPr>
        <w:pStyle w:val="breakline"/>
        <w:rPr>
          <w:color w:val="002060"/>
        </w:rPr>
      </w:pPr>
    </w:p>
    <w:p w14:paraId="64CF0F69" w14:textId="77777777" w:rsidR="00913BC9" w:rsidRPr="00F004E7" w:rsidRDefault="00913BC9" w:rsidP="00913BC9">
      <w:pPr>
        <w:pStyle w:val="breakline"/>
        <w:rPr>
          <w:color w:val="002060"/>
        </w:rPr>
      </w:pPr>
    </w:p>
    <w:p w14:paraId="768F0A67" w14:textId="77777777" w:rsidR="00913BC9" w:rsidRPr="00F004E7" w:rsidRDefault="00913BC9" w:rsidP="00913BC9">
      <w:pPr>
        <w:pStyle w:val="sottotitolocampionato10"/>
        <w:rPr>
          <w:color w:val="002060"/>
        </w:rPr>
      </w:pPr>
      <w:r w:rsidRPr="00F004E7">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1B29D939"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F1AC2"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282BB"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E1C3E"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E6E56"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B9DBB"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EC329"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1C685"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35C3D9E3"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7F31C1" w14:textId="77777777" w:rsidR="00913BC9" w:rsidRPr="00F004E7" w:rsidRDefault="00913BC9" w:rsidP="00BB6F00">
            <w:pPr>
              <w:pStyle w:val="rowtabella0"/>
              <w:rPr>
                <w:color w:val="002060"/>
              </w:rPr>
            </w:pPr>
            <w:r w:rsidRPr="00F004E7">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A48EFB" w14:textId="77777777" w:rsidR="00913BC9" w:rsidRPr="00F004E7" w:rsidRDefault="00913BC9" w:rsidP="00BB6F00">
            <w:pPr>
              <w:pStyle w:val="rowtabella0"/>
              <w:rPr>
                <w:color w:val="002060"/>
              </w:rPr>
            </w:pPr>
            <w:r w:rsidRPr="00F004E7">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0E132A"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02263F" w14:textId="77777777" w:rsidR="00913BC9" w:rsidRPr="00F004E7" w:rsidRDefault="00913BC9" w:rsidP="00BB6F00">
            <w:pPr>
              <w:pStyle w:val="rowtabella0"/>
              <w:rPr>
                <w:color w:val="002060"/>
              </w:rPr>
            </w:pPr>
            <w:r w:rsidRPr="00F004E7">
              <w:rPr>
                <w:color w:val="002060"/>
              </w:rPr>
              <w:t>02/10/2024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821F9E" w14:textId="77777777" w:rsidR="00913BC9" w:rsidRPr="00F004E7" w:rsidRDefault="00913BC9" w:rsidP="00BB6F00">
            <w:pPr>
              <w:pStyle w:val="rowtabella0"/>
              <w:rPr>
                <w:color w:val="002060"/>
              </w:rPr>
            </w:pPr>
            <w:r w:rsidRPr="00F004E7">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03DD59" w14:textId="77777777" w:rsidR="00913BC9" w:rsidRPr="00F004E7" w:rsidRDefault="00913BC9" w:rsidP="00BB6F00">
            <w:pPr>
              <w:pStyle w:val="rowtabella0"/>
              <w:rPr>
                <w:color w:val="002060"/>
              </w:rPr>
            </w:pPr>
            <w:r w:rsidRPr="00F004E7">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4F56DB" w14:textId="77777777" w:rsidR="00913BC9" w:rsidRPr="00F004E7" w:rsidRDefault="00913BC9" w:rsidP="00BB6F00">
            <w:pPr>
              <w:pStyle w:val="rowtabella0"/>
              <w:rPr>
                <w:color w:val="002060"/>
              </w:rPr>
            </w:pPr>
            <w:r w:rsidRPr="00F004E7">
              <w:rPr>
                <w:color w:val="002060"/>
              </w:rPr>
              <w:t>VIA VESCOVARA, 7</w:t>
            </w:r>
          </w:p>
        </w:tc>
      </w:tr>
    </w:tbl>
    <w:p w14:paraId="358ABA7F" w14:textId="77777777" w:rsidR="00913BC9" w:rsidRPr="00F004E7" w:rsidRDefault="00913BC9" w:rsidP="00913BC9">
      <w:pPr>
        <w:pStyle w:val="breakline"/>
        <w:rPr>
          <w:rFonts w:eastAsiaTheme="minorEastAsia"/>
          <w:color w:val="002060"/>
        </w:rPr>
      </w:pPr>
    </w:p>
    <w:p w14:paraId="26217C98" w14:textId="77777777" w:rsidR="00913BC9" w:rsidRPr="00F004E7" w:rsidRDefault="00913BC9" w:rsidP="00913BC9">
      <w:pPr>
        <w:pStyle w:val="breakline"/>
        <w:rPr>
          <w:color w:val="002060"/>
        </w:rPr>
      </w:pPr>
    </w:p>
    <w:p w14:paraId="6DB5A09E" w14:textId="77777777" w:rsidR="00913BC9" w:rsidRPr="00F004E7" w:rsidRDefault="00913BC9" w:rsidP="00913BC9">
      <w:pPr>
        <w:pStyle w:val="breakline"/>
        <w:rPr>
          <w:color w:val="002060"/>
        </w:rPr>
      </w:pPr>
    </w:p>
    <w:p w14:paraId="6BDFBF96" w14:textId="77777777" w:rsidR="00913BC9" w:rsidRPr="00F004E7" w:rsidRDefault="00913BC9" w:rsidP="00913BC9">
      <w:pPr>
        <w:pStyle w:val="sottotitolocampionato10"/>
        <w:rPr>
          <w:color w:val="002060"/>
        </w:rPr>
      </w:pPr>
      <w:r w:rsidRPr="00F004E7">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913BC9" w:rsidRPr="00F004E7" w14:paraId="5DEA2C97"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5D6CE"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E5350"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ED991"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D4E51"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24D93"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6B333"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5B193"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5B4EACD8"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BD950A" w14:textId="77777777" w:rsidR="00913BC9" w:rsidRPr="00F004E7" w:rsidRDefault="00913BC9" w:rsidP="00BB6F00">
            <w:pPr>
              <w:pStyle w:val="rowtabella0"/>
              <w:rPr>
                <w:color w:val="002060"/>
              </w:rPr>
            </w:pPr>
            <w:r w:rsidRPr="00F004E7">
              <w:rPr>
                <w:color w:val="002060"/>
              </w:rPr>
              <w:t>FUTSAL VIRE GEOSISTEM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0B87F6" w14:textId="77777777" w:rsidR="00913BC9" w:rsidRPr="00F004E7" w:rsidRDefault="00913BC9" w:rsidP="00BB6F00">
            <w:pPr>
              <w:pStyle w:val="rowtabella0"/>
              <w:rPr>
                <w:color w:val="002060"/>
              </w:rPr>
            </w:pPr>
            <w:r w:rsidRPr="00F004E7">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6BAE6C"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0F5F12" w14:textId="77777777" w:rsidR="00913BC9" w:rsidRPr="00F004E7" w:rsidRDefault="00913BC9" w:rsidP="00BB6F00">
            <w:pPr>
              <w:pStyle w:val="rowtabella0"/>
              <w:rPr>
                <w:color w:val="002060"/>
              </w:rPr>
            </w:pPr>
            <w:r w:rsidRPr="00F004E7">
              <w:rPr>
                <w:color w:val="002060"/>
              </w:rPr>
              <w:t>03/10/2024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BEF65B" w14:textId="77777777" w:rsidR="00913BC9" w:rsidRPr="00F004E7" w:rsidRDefault="00913BC9" w:rsidP="00BB6F00">
            <w:pPr>
              <w:pStyle w:val="rowtabella0"/>
              <w:rPr>
                <w:color w:val="002060"/>
              </w:rPr>
            </w:pPr>
            <w:r w:rsidRPr="00F004E7">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FDB91A" w14:textId="77777777" w:rsidR="00913BC9" w:rsidRPr="00F004E7" w:rsidRDefault="00913BC9" w:rsidP="00BB6F00">
            <w:pPr>
              <w:pStyle w:val="rowtabella0"/>
              <w:rPr>
                <w:color w:val="002060"/>
              </w:rPr>
            </w:pPr>
            <w:r w:rsidRPr="00F004E7">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B3158D" w14:textId="77777777" w:rsidR="00913BC9" w:rsidRPr="00F004E7" w:rsidRDefault="00913BC9" w:rsidP="00BB6F00">
            <w:pPr>
              <w:pStyle w:val="rowtabella0"/>
              <w:rPr>
                <w:color w:val="002060"/>
              </w:rPr>
            </w:pPr>
            <w:r w:rsidRPr="00F004E7">
              <w:rPr>
                <w:color w:val="002060"/>
              </w:rPr>
              <w:t xml:space="preserve">LOC.MONTEROCCO VIA </w:t>
            </w:r>
            <w:proofErr w:type="gramStart"/>
            <w:r w:rsidRPr="00F004E7">
              <w:rPr>
                <w:color w:val="002060"/>
              </w:rPr>
              <w:t>A.MANCINI</w:t>
            </w:r>
            <w:proofErr w:type="gramEnd"/>
          </w:p>
        </w:tc>
      </w:tr>
    </w:tbl>
    <w:p w14:paraId="7449C696" w14:textId="77777777" w:rsidR="00913BC9" w:rsidRPr="00F004E7" w:rsidRDefault="00913BC9" w:rsidP="00913BC9">
      <w:pPr>
        <w:pStyle w:val="breakline"/>
        <w:rPr>
          <w:rFonts w:eastAsiaTheme="minorEastAsia"/>
          <w:color w:val="002060"/>
        </w:rPr>
      </w:pPr>
    </w:p>
    <w:p w14:paraId="4D546CD1" w14:textId="77777777" w:rsidR="00913BC9" w:rsidRPr="00F004E7" w:rsidRDefault="00913BC9" w:rsidP="00913BC9">
      <w:pPr>
        <w:pStyle w:val="breakline"/>
        <w:rPr>
          <w:color w:val="002060"/>
        </w:rPr>
      </w:pPr>
    </w:p>
    <w:p w14:paraId="3ADF5F39" w14:textId="77777777" w:rsidR="00913BC9" w:rsidRPr="00F004E7" w:rsidRDefault="00913BC9" w:rsidP="00913BC9">
      <w:pPr>
        <w:pStyle w:val="breakline"/>
        <w:rPr>
          <w:color w:val="002060"/>
        </w:rPr>
      </w:pPr>
    </w:p>
    <w:p w14:paraId="2654EA9F" w14:textId="77777777" w:rsidR="00913BC9" w:rsidRPr="00F004E7" w:rsidRDefault="00913BC9" w:rsidP="00913BC9">
      <w:pPr>
        <w:pStyle w:val="sottotitolocampionato10"/>
        <w:rPr>
          <w:color w:val="002060"/>
        </w:rPr>
      </w:pPr>
      <w:r w:rsidRPr="00F004E7">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8"/>
        <w:gridCol w:w="385"/>
        <w:gridCol w:w="898"/>
        <w:gridCol w:w="1199"/>
        <w:gridCol w:w="1547"/>
        <w:gridCol w:w="1547"/>
      </w:tblGrid>
      <w:tr w:rsidR="00913BC9" w:rsidRPr="00F004E7" w14:paraId="75A1BB12"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9923B"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BAB50"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7F9A6"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12A1F"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9D8C7"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E2B52"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0F19B"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48035D56"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9293BB" w14:textId="77777777" w:rsidR="00913BC9" w:rsidRPr="00F004E7" w:rsidRDefault="00913BC9" w:rsidP="00BB6F00">
            <w:pPr>
              <w:pStyle w:val="rowtabella0"/>
              <w:rPr>
                <w:color w:val="002060"/>
              </w:rPr>
            </w:pPr>
            <w:r w:rsidRPr="00F004E7">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3A3FE2" w14:textId="77777777" w:rsidR="00913BC9" w:rsidRPr="00F004E7" w:rsidRDefault="00913BC9" w:rsidP="00BB6F00">
            <w:pPr>
              <w:pStyle w:val="rowtabella0"/>
              <w:rPr>
                <w:color w:val="002060"/>
              </w:rPr>
            </w:pPr>
            <w:r w:rsidRPr="00F004E7">
              <w:rPr>
                <w:color w:val="002060"/>
              </w:rPr>
              <w:t>A.V.I.S. RIPATRANSONE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B1777F"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423E64" w14:textId="77777777" w:rsidR="00913BC9" w:rsidRPr="00F004E7" w:rsidRDefault="00913BC9" w:rsidP="00BB6F00">
            <w:pPr>
              <w:pStyle w:val="rowtabella0"/>
              <w:rPr>
                <w:color w:val="002060"/>
              </w:rPr>
            </w:pPr>
            <w:r w:rsidRPr="00F004E7">
              <w:rPr>
                <w:color w:val="002060"/>
              </w:rPr>
              <w:t>02/10/2024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607AE2" w14:textId="77777777" w:rsidR="00913BC9" w:rsidRPr="00F004E7" w:rsidRDefault="00913BC9" w:rsidP="00BB6F00">
            <w:pPr>
              <w:pStyle w:val="rowtabella0"/>
              <w:rPr>
                <w:color w:val="002060"/>
              </w:rPr>
            </w:pPr>
            <w:r w:rsidRPr="00F004E7">
              <w:rPr>
                <w:color w:val="002060"/>
              </w:rPr>
              <w:t xml:space="preserve">5295 TENSOSTRUTTURA VIA </w:t>
            </w:r>
            <w:proofErr w:type="gramStart"/>
            <w:r w:rsidRPr="00F004E7">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573A58" w14:textId="77777777" w:rsidR="00913BC9" w:rsidRPr="00F004E7" w:rsidRDefault="00913BC9" w:rsidP="00BB6F00">
            <w:pPr>
              <w:pStyle w:val="rowtabella0"/>
              <w:rPr>
                <w:color w:val="002060"/>
              </w:rPr>
            </w:pPr>
            <w:r w:rsidRPr="00F004E7">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6620C0" w14:textId="77777777" w:rsidR="00913BC9" w:rsidRPr="00F004E7" w:rsidRDefault="00913BC9" w:rsidP="00BB6F00">
            <w:pPr>
              <w:pStyle w:val="rowtabella0"/>
              <w:rPr>
                <w:color w:val="002060"/>
              </w:rPr>
            </w:pPr>
            <w:r w:rsidRPr="00F004E7">
              <w:rPr>
                <w:color w:val="002060"/>
              </w:rPr>
              <w:t xml:space="preserve">VIA </w:t>
            </w:r>
            <w:proofErr w:type="gramStart"/>
            <w:r w:rsidRPr="00F004E7">
              <w:rPr>
                <w:color w:val="002060"/>
              </w:rPr>
              <w:t>E.MATTEI</w:t>
            </w:r>
            <w:proofErr w:type="gramEnd"/>
          </w:p>
        </w:tc>
      </w:tr>
    </w:tbl>
    <w:p w14:paraId="2886DDAF" w14:textId="77777777" w:rsidR="00913BC9" w:rsidRPr="000A650D" w:rsidRDefault="00913BC9" w:rsidP="00D66FF2">
      <w:pPr>
        <w:pStyle w:val="breakline"/>
        <w:rPr>
          <w:color w:val="002060"/>
        </w:rPr>
      </w:pPr>
    </w:p>
    <w:p w14:paraId="52645945" w14:textId="77777777" w:rsidR="00913BC9" w:rsidRPr="00F004E7" w:rsidRDefault="00913BC9" w:rsidP="00913BC9">
      <w:pPr>
        <w:pStyle w:val="breakline"/>
        <w:rPr>
          <w:rFonts w:eastAsiaTheme="minorEastAsia"/>
          <w:color w:val="002060"/>
        </w:rPr>
      </w:pPr>
    </w:p>
    <w:p w14:paraId="360774E9" w14:textId="77777777" w:rsidR="00913BC9" w:rsidRPr="000A650D" w:rsidRDefault="00913BC9" w:rsidP="00D66FF2">
      <w:pPr>
        <w:pStyle w:val="breakline"/>
        <w:rPr>
          <w:color w:val="002060"/>
        </w:rPr>
      </w:pPr>
    </w:p>
    <w:p w14:paraId="70502F8B" w14:textId="77777777" w:rsidR="00D66FF2" w:rsidRPr="000A650D" w:rsidRDefault="00D66FF2" w:rsidP="00D66FF2">
      <w:pPr>
        <w:pStyle w:val="titolocampionato0"/>
        <w:shd w:val="clear" w:color="auto" w:fill="CCCCCC"/>
        <w:spacing w:before="80" w:after="40"/>
        <w:rPr>
          <w:color w:val="002060"/>
        </w:rPr>
      </w:pPr>
      <w:r w:rsidRPr="000A650D">
        <w:rPr>
          <w:color w:val="002060"/>
        </w:rPr>
        <w:t>COPPA MARCHE UNDER15 CALCIO A5</w:t>
      </w:r>
    </w:p>
    <w:p w14:paraId="4F3CEDD8" w14:textId="77777777" w:rsidR="00D66FF2" w:rsidRPr="000A650D" w:rsidRDefault="00D66FF2" w:rsidP="00D66FF2">
      <w:pPr>
        <w:pStyle w:val="titoloprinc0"/>
        <w:rPr>
          <w:color w:val="002060"/>
        </w:rPr>
      </w:pPr>
      <w:r w:rsidRPr="000A650D">
        <w:rPr>
          <w:color w:val="002060"/>
        </w:rPr>
        <w:t>VARIAZIONI AL PROGRAMMA GARE</w:t>
      </w:r>
    </w:p>
    <w:p w14:paraId="6F7D452B" w14:textId="77777777" w:rsidR="00D66FF2" w:rsidRPr="000A650D" w:rsidRDefault="00D66FF2" w:rsidP="00D66FF2">
      <w:pPr>
        <w:pStyle w:val="breakline"/>
        <w:rPr>
          <w:color w:val="002060"/>
        </w:rPr>
      </w:pPr>
    </w:p>
    <w:p w14:paraId="33D36A53" w14:textId="77777777" w:rsidR="00D66FF2" w:rsidRPr="000A650D" w:rsidRDefault="00D66FF2" w:rsidP="00D66FF2">
      <w:pPr>
        <w:pStyle w:val="breakline"/>
        <w:rPr>
          <w:color w:val="002060"/>
        </w:rPr>
      </w:pPr>
    </w:p>
    <w:p w14:paraId="50A2B49D" w14:textId="77777777" w:rsidR="00D66FF2" w:rsidRPr="000A650D" w:rsidRDefault="00D66FF2" w:rsidP="00D66FF2">
      <w:pPr>
        <w:pStyle w:val="sottotitolocampionato10"/>
        <w:rPr>
          <w:color w:val="002060"/>
        </w:rPr>
      </w:pPr>
      <w:r w:rsidRPr="000A650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66FF2" w:rsidRPr="000A650D" w14:paraId="4189F543" w14:textId="77777777" w:rsidTr="00BB6F0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7C94C" w14:textId="77777777" w:rsidR="00D66FF2" w:rsidRPr="000A650D" w:rsidRDefault="00D66FF2" w:rsidP="00BB6F00">
            <w:pPr>
              <w:pStyle w:val="headertabella0"/>
              <w:rPr>
                <w:color w:val="002060"/>
              </w:rPr>
            </w:pPr>
            <w:r w:rsidRPr="000A650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22F6B" w14:textId="77777777" w:rsidR="00D66FF2" w:rsidRPr="000A650D" w:rsidRDefault="00D66FF2" w:rsidP="00BB6F00">
            <w:pPr>
              <w:pStyle w:val="headertabella0"/>
              <w:rPr>
                <w:color w:val="002060"/>
              </w:rPr>
            </w:pPr>
            <w:r w:rsidRPr="000A650D">
              <w:rPr>
                <w:color w:val="002060"/>
              </w:rPr>
              <w:t xml:space="preserve">N° </w:t>
            </w:r>
            <w:proofErr w:type="spellStart"/>
            <w:r w:rsidRPr="000A650D">
              <w:rPr>
                <w:color w:val="002060"/>
              </w:rPr>
              <w:t>Gior</w:t>
            </w:r>
            <w:proofErr w:type="spellEnd"/>
            <w:r w:rsidRPr="000A650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1E84D" w14:textId="77777777" w:rsidR="00D66FF2" w:rsidRPr="000A650D" w:rsidRDefault="00D66FF2" w:rsidP="00BB6F00">
            <w:pPr>
              <w:pStyle w:val="headertabella0"/>
              <w:rPr>
                <w:color w:val="002060"/>
              </w:rPr>
            </w:pPr>
            <w:r w:rsidRPr="000A650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98FF1" w14:textId="77777777" w:rsidR="00D66FF2" w:rsidRPr="000A650D" w:rsidRDefault="00D66FF2" w:rsidP="00BB6F00">
            <w:pPr>
              <w:pStyle w:val="headertabella0"/>
              <w:rPr>
                <w:color w:val="002060"/>
              </w:rPr>
            </w:pPr>
            <w:r w:rsidRPr="000A650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3CC57" w14:textId="77777777" w:rsidR="00D66FF2" w:rsidRPr="000A650D" w:rsidRDefault="00D66FF2" w:rsidP="00BB6F00">
            <w:pPr>
              <w:pStyle w:val="headertabella0"/>
              <w:rPr>
                <w:color w:val="002060"/>
              </w:rPr>
            </w:pPr>
            <w:r w:rsidRPr="000A650D">
              <w:rPr>
                <w:color w:val="002060"/>
              </w:rPr>
              <w:t xml:space="preserve">Data </w:t>
            </w:r>
            <w:proofErr w:type="spellStart"/>
            <w:r w:rsidRPr="000A650D">
              <w:rPr>
                <w:color w:val="002060"/>
              </w:rPr>
              <w:t>Orig</w:t>
            </w:r>
            <w:proofErr w:type="spellEnd"/>
            <w:r w:rsidRPr="000A650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323DC" w14:textId="77777777" w:rsidR="00D66FF2" w:rsidRPr="000A650D" w:rsidRDefault="00D66FF2" w:rsidP="00BB6F00">
            <w:pPr>
              <w:pStyle w:val="headertabella0"/>
              <w:rPr>
                <w:color w:val="002060"/>
              </w:rPr>
            </w:pPr>
            <w:r w:rsidRPr="000A650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38B4E" w14:textId="77777777" w:rsidR="00D66FF2" w:rsidRPr="000A650D" w:rsidRDefault="00D66FF2" w:rsidP="00BB6F00">
            <w:pPr>
              <w:pStyle w:val="headertabella0"/>
              <w:rPr>
                <w:color w:val="002060"/>
              </w:rPr>
            </w:pPr>
            <w:r w:rsidRPr="000A650D">
              <w:rPr>
                <w:color w:val="002060"/>
              </w:rPr>
              <w:t xml:space="preserve">Ora </w:t>
            </w:r>
            <w:proofErr w:type="spellStart"/>
            <w:r w:rsidRPr="000A650D">
              <w:rPr>
                <w:color w:val="002060"/>
              </w:rPr>
              <w:t>Orig</w:t>
            </w:r>
            <w:proofErr w:type="spellEnd"/>
            <w:r w:rsidRPr="000A650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42E1C" w14:textId="77777777" w:rsidR="00D66FF2" w:rsidRPr="000A650D" w:rsidRDefault="00D66FF2" w:rsidP="00BB6F00">
            <w:pPr>
              <w:pStyle w:val="headertabella0"/>
              <w:rPr>
                <w:color w:val="002060"/>
              </w:rPr>
            </w:pPr>
            <w:r w:rsidRPr="000A650D">
              <w:rPr>
                <w:color w:val="002060"/>
              </w:rPr>
              <w:t>Impianto</w:t>
            </w:r>
          </w:p>
        </w:tc>
      </w:tr>
      <w:tr w:rsidR="00D66FF2" w:rsidRPr="000A650D" w14:paraId="2CFE5607" w14:textId="77777777" w:rsidTr="00BB6F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2E660" w14:textId="77777777" w:rsidR="00D66FF2" w:rsidRPr="00584589" w:rsidRDefault="00D66FF2" w:rsidP="00BB6F00">
            <w:pPr>
              <w:pStyle w:val="rowtabella0"/>
              <w:rPr>
                <w:color w:val="002060"/>
                <w:highlight w:val="yellow"/>
              </w:rPr>
            </w:pPr>
            <w:r w:rsidRPr="00584589">
              <w:rPr>
                <w:color w:val="002060"/>
                <w:highlight w:val="yellow"/>
              </w:rPr>
              <w:t>30/09/2024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E550" w14:textId="77777777" w:rsidR="00D66FF2" w:rsidRPr="00584589" w:rsidRDefault="00D66FF2" w:rsidP="00BB6F00">
            <w:pPr>
              <w:pStyle w:val="rowtabella0"/>
              <w:jc w:val="center"/>
              <w:rPr>
                <w:color w:val="002060"/>
                <w:highlight w:val="yellow"/>
              </w:rPr>
            </w:pPr>
            <w:r w:rsidRPr="0058458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6123F" w14:textId="77777777" w:rsidR="00D66FF2" w:rsidRPr="00584589" w:rsidRDefault="00D66FF2" w:rsidP="00BB6F00">
            <w:pPr>
              <w:pStyle w:val="rowtabella0"/>
              <w:rPr>
                <w:color w:val="002060"/>
                <w:highlight w:val="yellow"/>
              </w:rPr>
            </w:pPr>
            <w:r w:rsidRPr="00584589">
              <w:rPr>
                <w:color w:val="002060"/>
                <w:highlight w:val="yellow"/>
              </w:rPr>
              <w:t>POL.CAGLI SPORT ASSOCIATI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6A8D1" w14:textId="77777777" w:rsidR="00D66FF2" w:rsidRPr="00584589" w:rsidRDefault="00D66FF2" w:rsidP="00BB6F00">
            <w:pPr>
              <w:pStyle w:val="rowtabella0"/>
              <w:rPr>
                <w:color w:val="002060"/>
                <w:highlight w:val="yellow"/>
              </w:rPr>
            </w:pPr>
            <w:r w:rsidRPr="00584589">
              <w:rPr>
                <w:color w:val="002060"/>
                <w:highlight w:val="yellow"/>
              </w:rPr>
              <w:t>FABRIANO CERRETO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74107" w14:textId="77777777" w:rsidR="00D66FF2" w:rsidRPr="00584589" w:rsidRDefault="00D66FF2" w:rsidP="00BB6F00">
            <w:pPr>
              <w:jc w:val="center"/>
              <w:rPr>
                <w:rFonts w:ascii="Arial" w:hAnsi="Arial" w:cs="Arial"/>
                <w:color w:val="002060"/>
                <w:sz w:val="12"/>
                <w:szCs w:val="12"/>
              </w:rPr>
            </w:pPr>
            <w:r w:rsidRPr="00584589">
              <w:rPr>
                <w:rFonts w:ascii="Arial" w:hAnsi="Arial" w:cs="Arial"/>
                <w:color w:val="002060"/>
                <w:sz w:val="12"/>
                <w:szCs w:val="12"/>
              </w:rPr>
              <w:t>02/10/2024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680FC" w14:textId="77777777" w:rsidR="00D66FF2" w:rsidRPr="00584589" w:rsidRDefault="00D66FF2" w:rsidP="00BB6F00">
            <w:pPr>
              <w:pStyle w:val="rowtabella0"/>
              <w:jc w:val="center"/>
              <w:rPr>
                <w:color w:val="002060"/>
              </w:rPr>
            </w:pPr>
            <w:r w:rsidRPr="00584589">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F1C69" w14:textId="77777777" w:rsidR="00D66FF2" w:rsidRPr="00584589" w:rsidRDefault="00D66FF2" w:rsidP="00BB6F00">
            <w:pPr>
              <w:jc w:val="center"/>
              <w:rPr>
                <w:rFonts w:ascii="Arial" w:hAnsi="Arial" w:cs="Arial"/>
                <w:color w:val="002060"/>
                <w:sz w:val="12"/>
                <w:szCs w:val="12"/>
              </w:rPr>
            </w:pPr>
            <w:r w:rsidRPr="00584589">
              <w:rPr>
                <w:rFonts w:ascii="Arial" w:hAnsi="Arial" w:cs="Arial"/>
                <w:color w:val="002060"/>
                <w:sz w:val="12"/>
                <w:szCs w:val="12"/>
              </w:rPr>
              <w:t>19:15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1D252" w14:textId="77777777" w:rsidR="00D66FF2" w:rsidRPr="000A650D" w:rsidRDefault="00D66FF2" w:rsidP="00BB6F00">
            <w:pPr>
              <w:pStyle w:val="rowtabella0"/>
              <w:rPr>
                <w:color w:val="002060"/>
              </w:rPr>
            </w:pPr>
          </w:p>
        </w:tc>
      </w:tr>
    </w:tbl>
    <w:p w14:paraId="343713E6" w14:textId="77777777" w:rsidR="00D66FF2" w:rsidRPr="000A650D" w:rsidRDefault="00D66FF2" w:rsidP="00D66FF2">
      <w:pPr>
        <w:pStyle w:val="breakline"/>
        <w:rPr>
          <w:rFonts w:eastAsiaTheme="minorEastAsia"/>
          <w:color w:val="002060"/>
        </w:rPr>
      </w:pPr>
    </w:p>
    <w:p w14:paraId="400331BA" w14:textId="77777777" w:rsidR="00D66FF2" w:rsidRPr="000A650D" w:rsidRDefault="00D66FF2" w:rsidP="00D66FF2">
      <w:pPr>
        <w:pStyle w:val="titoloprinc0"/>
        <w:rPr>
          <w:color w:val="002060"/>
        </w:rPr>
      </w:pPr>
      <w:r w:rsidRPr="000A650D">
        <w:rPr>
          <w:color w:val="002060"/>
        </w:rPr>
        <w:t>PROGRAMMA GARE</w:t>
      </w:r>
    </w:p>
    <w:p w14:paraId="559777DF" w14:textId="77777777" w:rsidR="00D66FF2" w:rsidRPr="000A650D" w:rsidRDefault="00D66FF2" w:rsidP="00D66FF2">
      <w:pPr>
        <w:pStyle w:val="breakline"/>
        <w:rPr>
          <w:color w:val="002060"/>
        </w:rPr>
      </w:pPr>
    </w:p>
    <w:p w14:paraId="2EDE94E8" w14:textId="77777777" w:rsidR="00D66FF2" w:rsidRDefault="00D66FF2" w:rsidP="00D66FF2">
      <w:pPr>
        <w:pStyle w:val="breakline"/>
        <w:rPr>
          <w:color w:val="002060"/>
        </w:rPr>
      </w:pPr>
    </w:p>
    <w:p w14:paraId="55A06743" w14:textId="77777777" w:rsidR="00913BC9" w:rsidRPr="00F004E7" w:rsidRDefault="00913BC9" w:rsidP="00913BC9">
      <w:pPr>
        <w:pStyle w:val="sottotitolocampionato10"/>
        <w:rPr>
          <w:color w:val="002060"/>
        </w:rPr>
      </w:pPr>
      <w:r w:rsidRPr="00F004E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27B0CA7F"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6625D"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84846"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99200"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2EB69"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DD3B8"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FF2A4"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C4B48"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54409F34"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552C99" w14:textId="77777777" w:rsidR="00913BC9" w:rsidRPr="00F004E7" w:rsidRDefault="00913BC9" w:rsidP="00BB6F00">
            <w:pPr>
              <w:pStyle w:val="rowtabella0"/>
              <w:rPr>
                <w:color w:val="002060"/>
              </w:rPr>
            </w:pPr>
            <w:r w:rsidRPr="00F004E7">
              <w:rPr>
                <w:color w:val="002060"/>
              </w:rPr>
              <w:t>SPECIAL ONE SPORTING CLUB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9CC7D8" w14:textId="77777777" w:rsidR="00913BC9" w:rsidRPr="00F004E7" w:rsidRDefault="00913BC9" w:rsidP="00BB6F00">
            <w:pPr>
              <w:pStyle w:val="rowtabella0"/>
              <w:rPr>
                <w:color w:val="002060"/>
              </w:rPr>
            </w:pPr>
            <w:r w:rsidRPr="00F004E7">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AB7047"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FF2039" w14:textId="77777777" w:rsidR="00913BC9" w:rsidRPr="00F004E7" w:rsidRDefault="00913BC9" w:rsidP="00BB6F00">
            <w:pPr>
              <w:pStyle w:val="rowtabella0"/>
              <w:rPr>
                <w:color w:val="002060"/>
              </w:rPr>
            </w:pPr>
            <w:r w:rsidRPr="00F004E7">
              <w:rPr>
                <w:color w:val="002060"/>
              </w:rPr>
              <w:t>01/10/2024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83E8AD" w14:textId="77777777" w:rsidR="00913BC9" w:rsidRPr="00F004E7" w:rsidRDefault="00913BC9" w:rsidP="00BB6F00">
            <w:pPr>
              <w:pStyle w:val="rowtabella0"/>
              <w:rPr>
                <w:color w:val="002060"/>
              </w:rPr>
            </w:pPr>
            <w:r w:rsidRPr="00F004E7">
              <w:rPr>
                <w:color w:val="002060"/>
              </w:rPr>
              <w:t>5425 CAMPO SCOPERTO TAVERNELLE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81F0A5" w14:textId="77777777" w:rsidR="00913BC9" w:rsidRPr="00F004E7" w:rsidRDefault="00913BC9" w:rsidP="00BB6F00">
            <w:pPr>
              <w:pStyle w:val="rowtabella0"/>
              <w:rPr>
                <w:color w:val="002060"/>
              </w:rPr>
            </w:pPr>
            <w:r w:rsidRPr="00F004E7">
              <w:rPr>
                <w:color w:val="002060"/>
              </w:rPr>
              <w:t>COLLI AL MEUAURO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F9B279" w14:textId="77777777" w:rsidR="00913BC9" w:rsidRPr="00F004E7" w:rsidRDefault="00913BC9" w:rsidP="00BB6F00">
            <w:pPr>
              <w:pStyle w:val="rowtabella0"/>
              <w:rPr>
                <w:color w:val="002060"/>
              </w:rPr>
            </w:pPr>
            <w:r w:rsidRPr="00F004E7">
              <w:rPr>
                <w:color w:val="002060"/>
              </w:rPr>
              <w:t>VIA DEI LECCI-TAVERNELLE</w:t>
            </w:r>
          </w:p>
        </w:tc>
      </w:tr>
    </w:tbl>
    <w:p w14:paraId="4E286029" w14:textId="77777777" w:rsidR="00913BC9" w:rsidRPr="00F004E7" w:rsidRDefault="00913BC9" w:rsidP="00913BC9">
      <w:pPr>
        <w:pStyle w:val="breakline"/>
        <w:rPr>
          <w:rFonts w:eastAsiaTheme="minorEastAsia"/>
          <w:color w:val="002060"/>
        </w:rPr>
      </w:pPr>
    </w:p>
    <w:p w14:paraId="7DFDEFAA" w14:textId="77777777" w:rsidR="00913BC9" w:rsidRPr="00F004E7" w:rsidRDefault="00913BC9" w:rsidP="00913BC9">
      <w:pPr>
        <w:pStyle w:val="breakline"/>
        <w:rPr>
          <w:color w:val="002060"/>
        </w:rPr>
      </w:pPr>
    </w:p>
    <w:p w14:paraId="11E046BF" w14:textId="77777777" w:rsidR="00913BC9" w:rsidRPr="00F004E7" w:rsidRDefault="00913BC9" w:rsidP="00913BC9">
      <w:pPr>
        <w:pStyle w:val="breakline"/>
        <w:rPr>
          <w:color w:val="002060"/>
        </w:rPr>
      </w:pPr>
    </w:p>
    <w:p w14:paraId="6406B5C5" w14:textId="77777777" w:rsidR="00913BC9" w:rsidRPr="00F004E7" w:rsidRDefault="00913BC9" w:rsidP="00913BC9">
      <w:pPr>
        <w:pStyle w:val="sottotitolocampionato10"/>
        <w:rPr>
          <w:color w:val="002060"/>
        </w:rPr>
      </w:pPr>
      <w:r w:rsidRPr="00F004E7">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79D15A21"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84318"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2EB93"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449FB"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70B61"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C8957"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DA740"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5F128"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7FE601A3"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7B9294" w14:textId="77777777" w:rsidR="00913BC9" w:rsidRPr="00F004E7" w:rsidRDefault="00913BC9" w:rsidP="00BB6F00">
            <w:pPr>
              <w:pStyle w:val="rowtabella0"/>
              <w:rPr>
                <w:color w:val="002060"/>
              </w:rPr>
            </w:pPr>
            <w:r w:rsidRPr="00F004E7">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B33BDD" w14:textId="77777777" w:rsidR="00913BC9" w:rsidRPr="00F004E7" w:rsidRDefault="00913BC9" w:rsidP="00BB6F00">
            <w:pPr>
              <w:pStyle w:val="rowtabella0"/>
              <w:rPr>
                <w:color w:val="002060"/>
              </w:rPr>
            </w:pPr>
            <w:r w:rsidRPr="00F004E7">
              <w:rPr>
                <w:color w:val="002060"/>
              </w:rPr>
              <w:t>SPECIAL ONE SPORTING CLUB</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0C701D" w14:textId="77777777" w:rsidR="00913BC9" w:rsidRPr="00F004E7" w:rsidRDefault="00913BC9" w:rsidP="00BB6F00">
            <w:pPr>
              <w:pStyle w:val="rowtabella0"/>
              <w:jc w:val="center"/>
              <w:rPr>
                <w:color w:val="002060"/>
              </w:rPr>
            </w:pPr>
            <w:r w:rsidRPr="00F004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35F8DB" w14:textId="77777777" w:rsidR="00913BC9" w:rsidRPr="00F004E7" w:rsidRDefault="00913BC9" w:rsidP="00BB6F00">
            <w:pPr>
              <w:pStyle w:val="rowtabella0"/>
              <w:rPr>
                <w:color w:val="002060"/>
              </w:rPr>
            </w:pPr>
            <w:r w:rsidRPr="00F004E7">
              <w:rPr>
                <w:color w:val="002060"/>
              </w:rPr>
              <w:t>15/10/2024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98A7BF" w14:textId="77777777" w:rsidR="00913BC9" w:rsidRPr="00F004E7" w:rsidRDefault="00913BC9" w:rsidP="00BB6F00">
            <w:pPr>
              <w:pStyle w:val="rowtabella0"/>
              <w:rPr>
                <w:color w:val="002060"/>
              </w:rPr>
            </w:pPr>
            <w:r w:rsidRPr="00F004E7">
              <w:rPr>
                <w:color w:val="002060"/>
              </w:rPr>
              <w:t>5301 NUOVO PALAS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684172" w14:textId="77777777" w:rsidR="00913BC9" w:rsidRPr="00F004E7" w:rsidRDefault="00913BC9" w:rsidP="00BB6F00">
            <w:pPr>
              <w:pStyle w:val="rowtabella0"/>
              <w:rPr>
                <w:color w:val="002060"/>
              </w:rPr>
            </w:pPr>
            <w:r w:rsidRPr="00F004E7">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A3A461" w14:textId="77777777" w:rsidR="00913BC9" w:rsidRPr="00F004E7" w:rsidRDefault="00913BC9" w:rsidP="00BB6F00">
            <w:pPr>
              <w:pStyle w:val="rowtabella0"/>
              <w:rPr>
                <w:color w:val="002060"/>
              </w:rPr>
            </w:pPr>
            <w:r w:rsidRPr="00F004E7">
              <w:rPr>
                <w:color w:val="002060"/>
              </w:rPr>
              <w:t>STR.DEL BURELLO LOC.VAL NEVOLA</w:t>
            </w:r>
          </w:p>
        </w:tc>
      </w:tr>
    </w:tbl>
    <w:p w14:paraId="35D9D9B4" w14:textId="77777777" w:rsidR="00913BC9" w:rsidRPr="00F004E7" w:rsidRDefault="00913BC9" w:rsidP="00913BC9">
      <w:pPr>
        <w:pStyle w:val="breakline"/>
        <w:rPr>
          <w:rFonts w:eastAsiaTheme="minorEastAsia"/>
          <w:color w:val="002060"/>
        </w:rPr>
      </w:pPr>
    </w:p>
    <w:p w14:paraId="0181A23D" w14:textId="77777777" w:rsidR="00913BC9" w:rsidRPr="00F004E7" w:rsidRDefault="00913BC9" w:rsidP="00913BC9">
      <w:pPr>
        <w:pStyle w:val="breakline"/>
        <w:rPr>
          <w:color w:val="002060"/>
        </w:rPr>
      </w:pPr>
    </w:p>
    <w:p w14:paraId="6539BB73" w14:textId="77777777" w:rsidR="00913BC9" w:rsidRPr="00F004E7" w:rsidRDefault="00913BC9" w:rsidP="00913BC9">
      <w:pPr>
        <w:pStyle w:val="breakline"/>
        <w:rPr>
          <w:color w:val="002060"/>
        </w:rPr>
      </w:pPr>
    </w:p>
    <w:p w14:paraId="72D91AF2" w14:textId="77777777" w:rsidR="00913BC9" w:rsidRPr="00F004E7" w:rsidRDefault="00913BC9" w:rsidP="00913BC9">
      <w:pPr>
        <w:pStyle w:val="sottotitolocampionato10"/>
        <w:rPr>
          <w:color w:val="002060"/>
        </w:rPr>
      </w:pPr>
      <w:r w:rsidRPr="00F004E7">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913BC9" w:rsidRPr="00F004E7" w14:paraId="34F094EF"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B9800"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2E2A3"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D4841"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9B292"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42D0F"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15DC3"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6B5FE"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21BE75B6"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8E6F7E" w14:textId="77777777" w:rsidR="00913BC9" w:rsidRPr="00F004E7" w:rsidRDefault="00913BC9" w:rsidP="00BB6F00">
            <w:pPr>
              <w:pStyle w:val="rowtabella0"/>
              <w:rPr>
                <w:color w:val="002060"/>
              </w:rPr>
            </w:pPr>
            <w:r w:rsidRPr="00F004E7">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57E002" w14:textId="77777777" w:rsidR="00913BC9" w:rsidRPr="00F004E7" w:rsidRDefault="00913BC9" w:rsidP="00BB6F00">
            <w:pPr>
              <w:pStyle w:val="rowtabella0"/>
              <w:rPr>
                <w:color w:val="002060"/>
              </w:rPr>
            </w:pPr>
            <w:r w:rsidRPr="00F004E7">
              <w:rPr>
                <w:color w:val="002060"/>
              </w:rPr>
              <w:t xml:space="preserve">AUDAX 1970 </w:t>
            </w:r>
            <w:proofErr w:type="gramStart"/>
            <w:r w:rsidRPr="00F004E7">
              <w:rPr>
                <w:color w:val="002060"/>
              </w:rPr>
              <w:t>S.ANGELO</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397F25"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CFA727" w14:textId="77777777" w:rsidR="00913BC9" w:rsidRPr="00F004E7" w:rsidRDefault="00913BC9" w:rsidP="00BB6F00">
            <w:pPr>
              <w:pStyle w:val="rowtabella0"/>
              <w:rPr>
                <w:color w:val="002060"/>
              </w:rPr>
            </w:pPr>
            <w:r w:rsidRPr="00F004E7">
              <w:rPr>
                <w:color w:val="002060"/>
              </w:rPr>
              <w:t>30/09/2024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4C4EA0" w14:textId="77777777" w:rsidR="00913BC9" w:rsidRPr="00F004E7" w:rsidRDefault="00913BC9" w:rsidP="00BB6F00">
            <w:pPr>
              <w:pStyle w:val="rowtabella0"/>
              <w:rPr>
                <w:color w:val="002060"/>
              </w:rPr>
            </w:pPr>
            <w:r w:rsidRPr="00F004E7">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71003B" w14:textId="77777777" w:rsidR="00913BC9" w:rsidRPr="00F004E7" w:rsidRDefault="00913BC9" w:rsidP="00BB6F00">
            <w:pPr>
              <w:pStyle w:val="rowtabella0"/>
              <w:rPr>
                <w:color w:val="002060"/>
              </w:rPr>
            </w:pPr>
            <w:r w:rsidRPr="00F004E7">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22A270" w14:textId="77777777" w:rsidR="00913BC9" w:rsidRPr="00F004E7" w:rsidRDefault="00913BC9" w:rsidP="00BB6F00">
            <w:pPr>
              <w:pStyle w:val="rowtabella0"/>
              <w:rPr>
                <w:color w:val="002060"/>
              </w:rPr>
            </w:pPr>
            <w:r w:rsidRPr="00F004E7">
              <w:rPr>
                <w:color w:val="002060"/>
              </w:rPr>
              <w:t>VIA VERDI</w:t>
            </w:r>
          </w:p>
        </w:tc>
      </w:tr>
    </w:tbl>
    <w:p w14:paraId="22B6847C" w14:textId="77777777" w:rsidR="00913BC9" w:rsidRPr="00F004E7" w:rsidRDefault="00913BC9" w:rsidP="00913BC9">
      <w:pPr>
        <w:pStyle w:val="breakline"/>
        <w:rPr>
          <w:rFonts w:eastAsiaTheme="minorEastAsia"/>
          <w:color w:val="002060"/>
        </w:rPr>
      </w:pPr>
    </w:p>
    <w:p w14:paraId="4F0559D2" w14:textId="77777777" w:rsidR="00913BC9" w:rsidRPr="00F004E7" w:rsidRDefault="00913BC9" w:rsidP="00913BC9">
      <w:pPr>
        <w:pStyle w:val="breakline"/>
        <w:rPr>
          <w:color w:val="002060"/>
        </w:rPr>
      </w:pPr>
    </w:p>
    <w:p w14:paraId="1B539FCA" w14:textId="77777777" w:rsidR="00913BC9" w:rsidRPr="00F004E7" w:rsidRDefault="00913BC9" w:rsidP="00913BC9">
      <w:pPr>
        <w:pStyle w:val="breakline"/>
        <w:rPr>
          <w:color w:val="002060"/>
        </w:rPr>
      </w:pPr>
    </w:p>
    <w:p w14:paraId="7225BB55" w14:textId="77777777" w:rsidR="00913BC9" w:rsidRPr="00F004E7" w:rsidRDefault="00913BC9" w:rsidP="00913BC9">
      <w:pPr>
        <w:pStyle w:val="sottotitolocampionato10"/>
        <w:rPr>
          <w:color w:val="002060"/>
        </w:rPr>
      </w:pPr>
      <w:r w:rsidRPr="00F004E7">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8"/>
        <w:gridCol w:w="385"/>
        <w:gridCol w:w="898"/>
        <w:gridCol w:w="1177"/>
        <w:gridCol w:w="1553"/>
        <w:gridCol w:w="1557"/>
      </w:tblGrid>
      <w:tr w:rsidR="00913BC9" w:rsidRPr="00F004E7" w14:paraId="524E015A"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09980"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D9373"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E755A"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8B79D"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8EB89"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0B705"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A02E6"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7B39DE08"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96C4B2" w14:textId="77777777" w:rsidR="00913BC9" w:rsidRPr="00F004E7" w:rsidRDefault="00913BC9" w:rsidP="00BB6F00">
            <w:pPr>
              <w:pStyle w:val="rowtabella0"/>
              <w:rPr>
                <w:color w:val="002060"/>
              </w:rPr>
            </w:pPr>
            <w:r w:rsidRPr="00F004E7">
              <w:rPr>
                <w:color w:val="002060"/>
              </w:rPr>
              <w:t>U.S. FORTUNA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4A2D3" w14:textId="77777777" w:rsidR="00913BC9" w:rsidRPr="00F004E7" w:rsidRDefault="00913BC9" w:rsidP="00BB6F00">
            <w:pPr>
              <w:pStyle w:val="rowtabella0"/>
              <w:rPr>
                <w:color w:val="002060"/>
              </w:rPr>
            </w:pPr>
            <w:r w:rsidRPr="00F004E7">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E76167"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9083B5" w14:textId="77777777" w:rsidR="00913BC9" w:rsidRPr="00F004E7" w:rsidRDefault="00913BC9" w:rsidP="00BB6F00">
            <w:pPr>
              <w:pStyle w:val="rowtabella0"/>
              <w:rPr>
                <w:color w:val="002060"/>
              </w:rPr>
            </w:pPr>
            <w:r w:rsidRPr="00F004E7">
              <w:rPr>
                <w:color w:val="002060"/>
              </w:rPr>
              <w:t>02/10/2024 17:15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19A80B" w14:textId="77777777" w:rsidR="00913BC9" w:rsidRPr="00F004E7" w:rsidRDefault="00913BC9" w:rsidP="00BB6F00">
            <w:pPr>
              <w:pStyle w:val="rowtabella0"/>
              <w:rPr>
                <w:color w:val="002060"/>
              </w:rPr>
            </w:pPr>
            <w:r w:rsidRPr="00F004E7">
              <w:rPr>
                <w:color w:val="002060"/>
              </w:rPr>
              <w:t>5447 CAMPO DI C5 ENTRO PAL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50A06A" w14:textId="77777777" w:rsidR="00913BC9" w:rsidRPr="00F004E7" w:rsidRDefault="00913BC9" w:rsidP="00BB6F00">
            <w:pPr>
              <w:pStyle w:val="rowtabella0"/>
              <w:rPr>
                <w:color w:val="002060"/>
              </w:rPr>
            </w:pPr>
            <w:r w:rsidRPr="00F004E7">
              <w:rPr>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26C3FF" w14:textId="77777777" w:rsidR="00913BC9" w:rsidRPr="00F004E7" w:rsidRDefault="00913BC9" w:rsidP="00BB6F00">
            <w:pPr>
              <w:pStyle w:val="rowtabella0"/>
              <w:rPr>
                <w:color w:val="002060"/>
              </w:rPr>
            </w:pPr>
            <w:r w:rsidRPr="00F004E7">
              <w:rPr>
                <w:color w:val="002060"/>
              </w:rPr>
              <w:t>VIA RISORGIMENTO 16</w:t>
            </w:r>
          </w:p>
        </w:tc>
      </w:tr>
    </w:tbl>
    <w:p w14:paraId="7607D549" w14:textId="77777777" w:rsidR="00913BC9" w:rsidRPr="00F004E7" w:rsidRDefault="00913BC9" w:rsidP="00913BC9">
      <w:pPr>
        <w:pStyle w:val="breakline"/>
        <w:rPr>
          <w:rFonts w:eastAsiaTheme="minorEastAsia"/>
          <w:color w:val="002060"/>
        </w:rPr>
      </w:pPr>
    </w:p>
    <w:p w14:paraId="258E3F71" w14:textId="77777777" w:rsidR="00913BC9" w:rsidRPr="00F004E7" w:rsidRDefault="00913BC9" w:rsidP="00913BC9">
      <w:pPr>
        <w:pStyle w:val="breakline"/>
        <w:rPr>
          <w:color w:val="002060"/>
        </w:rPr>
      </w:pPr>
    </w:p>
    <w:p w14:paraId="5D249782" w14:textId="77777777" w:rsidR="00913BC9" w:rsidRPr="00F004E7" w:rsidRDefault="00913BC9" w:rsidP="00913BC9">
      <w:pPr>
        <w:pStyle w:val="breakline"/>
        <w:rPr>
          <w:color w:val="002060"/>
        </w:rPr>
      </w:pPr>
    </w:p>
    <w:p w14:paraId="5FD53EAD" w14:textId="77777777" w:rsidR="00913BC9" w:rsidRPr="00F004E7" w:rsidRDefault="00913BC9" w:rsidP="00913BC9">
      <w:pPr>
        <w:pStyle w:val="sottotitolocampionato10"/>
        <w:rPr>
          <w:color w:val="002060"/>
        </w:rPr>
      </w:pPr>
      <w:r w:rsidRPr="00F004E7">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675861B1"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254A2"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57FE7"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88B79"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B7088"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8E780"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5E807"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315CE"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473E2EAB"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A8A5AF" w14:textId="77777777" w:rsidR="00913BC9" w:rsidRPr="00F004E7" w:rsidRDefault="00913BC9" w:rsidP="00BB6F00">
            <w:pPr>
              <w:pStyle w:val="rowtabella0"/>
              <w:rPr>
                <w:color w:val="002060"/>
              </w:rPr>
            </w:pPr>
            <w:r w:rsidRPr="00F004E7">
              <w:rPr>
                <w:color w:val="002060"/>
              </w:rPr>
              <w:t>POL.CAGLI SPORT ASSOCIATI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8F103" w14:textId="77777777" w:rsidR="00913BC9" w:rsidRPr="00F004E7" w:rsidRDefault="00913BC9" w:rsidP="00BB6F00">
            <w:pPr>
              <w:pStyle w:val="rowtabella0"/>
              <w:rPr>
                <w:color w:val="002060"/>
              </w:rPr>
            </w:pPr>
            <w:r w:rsidRPr="00F004E7">
              <w:rPr>
                <w:color w:val="002060"/>
              </w:rPr>
              <w:t>FABRIANO CERRETO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72A9AD"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4246C" w14:textId="77777777" w:rsidR="00913BC9" w:rsidRPr="00F004E7" w:rsidRDefault="00913BC9" w:rsidP="00BB6F00">
            <w:pPr>
              <w:pStyle w:val="rowtabella0"/>
              <w:rPr>
                <w:color w:val="002060"/>
              </w:rPr>
            </w:pPr>
            <w:r w:rsidRPr="00F004E7">
              <w:rPr>
                <w:color w:val="002060"/>
              </w:rPr>
              <w:t>30/09/2024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55FD28" w14:textId="77777777" w:rsidR="00913BC9" w:rsidRPr="00F004E7" w:rsidRDefault="00913BC9" w:rsidP="00BB6F00">
            <w:pPr>
              <w:pStyle w:val="rowtabella0"/>
              <w:rPr>
                <w:color w:val="002060"/>
              </w:rPr>
            </w:pPr>
            <w:r w:rsidRPr="00F004E7">
              <w:rPr>
                <w:color w:val="002060"/>
              </w:rPr>
              <w:t>5455 PALESTRA PANICHI PIERETTI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DDAAAA" w14:textId="77777777" w:rsidR="00913BC9" w:rsidRPr="00F004E7" w:rsidRDefault="00913BC9" w:rsidP="00BB6F00">
            <w:pPr>
              <w:pStyle w:val="rowtabella0"/>
              <w:rPr>
                <w:color w:val="002060"/>
              </w:rPr>
            </w:pPr>
            <w:r w:rsidRPr="00F004E7">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E93260" w14:textId="77777777" w:rsidR="00913BC9" w:rsidRPr="00F004E7" w:rsidRDefault="00913BC9" w:rsidP="00BB6F00">
            <w:pPr>
              <w:pStyle w:val="rowtabella0"/>
              <w:rPr>
                <w:color w:val="002060"/>
              </w:rPr>
            </w:pPr>
            <w:r w:rsidRPr="00F004E7">
              <w:rPr>
                <w:color w:val="002060"/>
              </w:rPr>
              <w:t>VIA BRAMANTE</w:t>
            </w:r>
          </w:p>
        </w:tc>
      </w:tr>
    </w:tbl>
    <w:p w14:paraId="37912CE4" w14:textId="77777777" w:rsidR="00913BC9" w:rsidRPr="00F004E7" w:rsidRDefault="00913BC9" w:rsidP="00913BC9">
      <w:pPr>
        <w:pStyle w:val="breakline"/>
        <w:rPr>
          <w:rFonts w:eastAsiaTheme="minorEastAsia"/>
          <w:color w:val="002060"/>
        </w:rPr>
      </w:pPr>
    </w:p>
    <w:p w14:paraId="5773FE58" w14:textId="77777777" w:rsidR="00913BC9" w:rsidRPr="00F004E7" w:rsidRDefault="00913BC9" w:rsidP="00913BC9">
      <w:pPr>
        <w:pStyle w:val="breakline"/>
        <w:rPr>
          <w:color w:val="002060"/>
        </w:rPr>
      </w:pPr>
    </w:p>
    <w:p w14:paraId="17F155CE" w14:textId="77777777" w:rsidR="00913BC9" w:rsidRPr="00F004E7" w:rsidRDefault="00913BC9" w:rsidP="00913BC9">
      <w:pPr>
        <w:pStyle w:val="breakline"/>
        <w:rPr>
          <w:color w:val="002060"/>
        </w:rPr>
      </w:pPr>
    </w:p>
    <w:p w14:paraId="20757F87" w14:textId="77777777" w:rsidR="00913BC9" w:rsidRPr="00F004E7" w:rsidRDefault="00913BC9" w:rsidP="00913BC9">
      <w:pPr>
        <w:pStyle w:val="sottotitolocampionato10"/>
        <w:rPr>
          <w:color w:val="002060"/>
        </w:rPr>
      </w:pPr>
      <w:r w:rsidRPr="00F004E7">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3B2A1AC9"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A20A7" w14:textId="77777777" w:rsidR="00913BC9" w:rsidRPr="00F004E7" w:rsidRDefault="00913BC9" w:rsidP="00BB6F00">
            <w:pPr>
              <w:pStyle w:val="headertabella0"/>
              <w:rPr>
                <w:color w:val="002060"/>
              </w:rPr>
            </w:pPr>
            <w:r w:rsidRPr="00F004E7">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392DD"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60D37"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5C428"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30FD0"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2A43C"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36D70"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28754091"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52543B" w14:textId="77777777" w:rsidR="00913BC9" w:rsidRPr="00F004E7" w:rsidRDefault="00913BC9" w:rsidP="00BB6F00">
            <w:pPr>
              <w:pStyle w:val="rowtabella0"/>
              <w:rPr>
                <w:color w:val="002060"/>
              </w:rPr>
            </w:pPr>
            <w:r w:rsidRPr="00F004E7">
              <w:rPr>
                <w:color w:val="002060"/>
              </w:rPr>
              <w:t>GROTTACCIA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7632A6" w14:textId="77777777" w:rsidR="00913BC9" w:rsidRPr="00F004E7" w:rsidRDefault="00913BC9" w:rsidP="00BB6F00">
            <w:pPr>
              <w:pStyle w:val="rowtabella0"/>
              <w:rPr>
                <w:color w:val="002060"/>
              </w:rPr>
            </w:pPr>
            <w:r w:rsidRPr="00F004E7">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81F4A1"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9294A9" w14:textId="77777777" w:rsidR="00913BC9" w:rsidRPr="00F004E7" w:rsidRDefault="00913BC9" w:rsidP="00BB6F00">
            <w:pPr>
              <w:pStyle w:val="rowtabella0"/>
              <w:rPr>
                <w:color w:val="002060"/>
              </w:rPr>
            </w:pPr>
            <w:r w:rsidRPr="00F004E7">
              <w:rPr>
                <w:color w:val="002060"/>
              </w:rPr>
              <w:t>02/10/2024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5DFEDF" w14:textId="77777777" w:rsidR="00913BC9" w:rsidRPr="00F004E7" w:rsidRDefault="00913BC9" w:rsidP="00BB6F00">
            <w:pPr>
              <w:pStyle w:val="rowtabella0"/>
              <w:rPr>
                <w:color w:val="002060"/>
              </w:rPr>
            </w:pPr>
            <w:r w:rsidRPr="00F004E7">
              <w:rPr>
                <w:color w:val="002060"/>
              </w:rPr>
              <w:t>5297 CENTRO SPORTIVO "SAN SERGIO"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078502" w14:textId="77777777" w:rsidR="00913BC9" w:rsidRPr="00F004E7" w:rsidRDefault="00913BC9" w:rsidP="00BB6F00">
            <w:pPr>
              <w:pStyle w:val="rowtabella0"/>
              <w:rPr>
                <w:color w:val="002060"/>
              </w:rPr>
            </w:pPr>
            <w:r w:rsidRPr="00F004E7">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8668F3" w14:textId="77777777" w:rsidR="00913BC9" w:rsidRPr="00F004E7" w:rsidRDefault="00913BC9" w:rsidP="00BB6F00">
            <w:pPr>
              <w:pStyle w:val="rowtabella0"/>
              <w:rPr>
                <w:color w:val="002060"/>
              </w:rPr>
            </w:pPr>
            <w:r w:rsidRPr="00F004E7">
              <w:rPr>
                <w:color w:val="002060"/>
              </w:rPr>
              <w:t>VIA SAN SERGIO FZ. GROTTACCIA</w:t>
            </w:r>
          </w:p>
        </w:tc>
      </w:tr>
    </w:tbl>
    <w:p w14:paraId="353AD21E" w14:textId="77777777" w:rsidR="00913BC9" w:rsidRPr="00F004E7" w:rsidRDefault="00913BC9" w:rsidP="00913BC9">
      <w:pPr>
        <w:pStyle w:val="breakline"/>
        <w:rPr>
          <w:rFonts w:eastAsiaTheme="minorEastAsia"/>
          <w:color w:val="002060"/>
        </w:rPr>
      </w:pPr>
    </w:p>
    <w:p w14:paraId="2C9BA1C4" w14:textId="77777777" w:rsidR="00913BC9" w:rsidRPr="00F004E7" w:rsidRDefault="00913BC9" w:rsidP="00913BC9">
      <w:pPr>
        <w:pStyle w:val="breakline"/>
        <w:rPr>
          <w:color w:val="002060"/>
        </w:rPr>
      </w:pPr>
    </w:p>
    <w:p w14:paraId="6999A003" w14:textId="77777777" w:rsidR="00913BC9" w:rsidRPr="00F004E7" w:rsidRDefault="00913BC9" w:rsidP="00913BC9">
      <w:pPr>
        <w:pStyle w:val="breakline"/>
        <w:rPr>
          <w:color w:val="002060"/>
        </w:rPr>
      </w:pPr>
    </w:p>
    <w:p w14:paraId="459C7BB1" w14:textId="77777777" w:rsidR="00913BC9" w:rsidRPr="00F004E7" w:rsidRDefault="00913BC9" w:rsidP="00913BC9">
      <w:pPr>
        <w:pStyle w:val="sottotitolocampionato10"/>
        <w:rPr>
          <w:color w:val="002060"/>
        </w:rPr>
      </w:pPr>
      <w:r w:rsidRPr="00F004E7">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3BC9" w:rsidRPr="00F004E7" w14:paraId="218EEC47"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1FEA8"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34634"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90431"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2BAB1"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111E8"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8E9EB"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2A0C8"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64C3838F"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0B2E8C" w14:textId="77777777" w:rsidR="00913BC9" w:rsidRPr="00F004E7" w:rsidRDefault="00913BC9" w:rsidP="00BB6F00">
            <w:pPr>
              <w:pStyle w:val="rowtabella0"/>
              <w:rPr>
                <w:color w:val="002060"/>
              </w:rPr>
            </w:pPr>
            <w:r w:rsidRPr="00F004E7">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0560A9" w14:textId="77777777" w:rsidR="00913BC9" w:rsidRPr="00F004E7" w:rsidRDefault="00913BC9" w:rsidP="00BB6F00">
            <w:pPr>
              <w:pStyle w:val="rowtabella0"/>
              <w:rPr>
                <w:color w:val="002060"/>
              </w:rPr>
            </w:pPr>
            <w:r w:rsidRPr="00F004E7">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5A2F40"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D3A4C2" w14:textId="77777777" w:rsidR="00913BC9" w:rsidRPr="00F004E7" w:rsidRDefault="00913BC9" w:rsidP="00BB6F00">
            <w:pPr>
              <w:pStyle w:val="rowtabella0"/>
              <w:rPr>
                <w:color w:val="002060"/>
              </w:rPr>
            </w:pPr>
            <w:r w:rsidRPr="00F004E7">
              <w:rPr>
                <w:color w:val="002060"/>
              </w:rPr>
              <w:t>01/10/2024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647FB8" w14:textId="77777777" w:rsidR="00913BC9" w:rsidRPr="00F004E7" w:rsidRDefault="00913BC9" w:rsidP="00BB6F00">
            <w:pPr>
              <w:pStyle w:val="rowtabella0"/>
              <w:rPr>
                <w:color w:val="002060"/>
              </w:rPr>
            </w:pPr>
            <w:r w:rsidRPr="00F004E7">
              <w:rPr>
                <w:color w:val="002060"/>
              </w:rPr>
              <w:t>5294 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847622" w14:textId="77777777" w:rsidR="00913BC9" w:rsidRPr="00F004E7" w:rsidRDefault="00913BC9" w:rsidP="00BB6F00">
            <w:pPr>
              <w:pStyle w:val="rowtabella0"/>
              <w:rPr>
                <w:color w:val="002060"/>
              </w:rPr>
            </w:pPr>
            <w:r w:rsidRPr="00F004E7">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B4CA58" w14:textId="77777777" w:rsidR="00913BC9" w:rsidRPr="00F004E7" w:rsidRDefault="00913BC9" w:rsidP="00BB6F00">
            <w:pPr>
              <w:pStyle w:val="rowtabella0"/>
              <w:rPr>
                <w:color w:val="002060"/>
              </w:rPr>
            </w:pPr>
            <w:r w:rsidRPr="00F004E7">
              <w:rPr>
                <w:color w:val="002060"/>
              </w:rPr>
              <w:t>VIA ALDO MORO</w:t>
            </w:r>
          </w:p>
        </w:tc>
      </w:tr>
    </w:tbl>
    <w:p w14:paraId="3B9AECE0" w14:textId="77777777" w:rsidR="00913BC9" w:rsidRPr="00F004E7" w:rsidRDefault="00913BC9" w:rsidP="00913BC9">
      <w:pPr>
        <w:pStyle w:val="breakline"/>
        <w:rPr>
          <w:rFonts w:eastAsiaTheme="minorEastAsia"/>
          <w:color w:val="002060"/>
        </w:rPr>
      </w:pPr>
    </w:p>
    <w:p w14:paraId="417E24BE" w14:textId="77777777" w:rsidR="00913BC9" w:rsidRPr="00F004E7" w:rsidRDefault="00913BC9" w:rsidP="00913BC9">
      <w:pPr>
        <w:pStyle w:val="breakline"/>
        <w:rPr>
          <w:color w:val="002060"/>
        </w:rPr>
      </w:pPr>
    </w:p>
    <w:p w14:paraId="1F545EEC" w14:textId="77777777" w:rsidR="00913BC9" w:rsidRPr="00F004E7" w:rsidRDefault="00913BC9" w:rsidP="00913BC9">
      <w:pPr>
        <w:pStyle w:val="breakline"/>
        <w:rPr>
          <w:color w:val="002060"/>
        </w:rPr>
      </w:pPr>
    </w:p>
    <w:p w14:paraId="02CA4BAB" w14:textId="77777777" w:rsidR="00913BC9" w:rsidRPr="00F004E7" w:rsidRDefault="00913BC9" w:rsidP="00913BC9">
      <w:pPr>
        <w:pStyle w:val="sottotitolocampionato10"/>
        <w:rPr>
          <w:color w:val="002060"/>
        </w:rPr>
      </w:pPr>
      <w:r w:rsidRPr="00F004E7">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913BC9" w:rsidRPr="00F004E7" w14:paraId="5A92A8AC" w14:textId="77777777" w:rsidTr="00BB6F0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5A0FC" w14:textId="77777777" w:rsidR="00913BC9" w:rsidRPr="00F004E7" w:rsidRDefault="00913BC9" w:rsidP="00BB6F00">
            <w:pPr>
              <w:pStyle w:val="headertabella0"/>
              <w:rPr>
                <w:color w:val="002060"/>
              </w:rPr>
            </w:pPr>
            <w:r w:rsidRPr="00F004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DB06D" w14:textId="77777777" w:rsidR="00913BC9" w:rsidRPr="00F004E7" w:rsidRDefault="00913BC9" w:rsidP="00BB6F00">
            <w:pPr>
              <w:pStyle w:val="headertabella0"/>
              <w:rPr>
                <w:color w:val="002060"/>
              </w:rPr>
            </w:pPr>
            <w:r w:rsidRPr="00F004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61E03" w14:textId="77777777" w:rsidR="00913BC9" w:rsidRPr="00F004E7" w:rsidRDefault="00913BC9" w:rsidP="00BB6F00">
            <w:pPr>
              <w:pStyle w:val="headertabella0"/>
              <w:rPr>
                <w:color w:val="002060"/>
              </w:rPr>
            </w:pPr>
            <w:r w:rsidRPr="00F004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A3FD0" w14:textId="77777777" w:rsidR="00913BC9" w:rsidRPr="00F004E7" w:rsidRDefault="00913BC9" w:rsidP="00BB6F00">
            <w:pPr>
              <w:pStyle w:val="headertabella0"/>
              <w:rPr>
                <w:color w:val="002060"/>
              </w:rPr>
            </w:pPr>
            <w:r w:rsidRPr="00F004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F0FF7" w14:textId="77777777" w:rsidR="00913BC9" w:rsidRPr="00F004E7" w:rsidRDefault="00913BC9" w:rsidP="00BB6F00">
            <w:pPr>
              <w:pStyle w:val="headertabella0"/>
              <w:rPr>
                <w:color w:val="002060"/>
              </w:rPr>
            </w:pPr>
            <w:r w:rsidRPr="00F004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444CF" w14:textId="77777777" w:rsidR="00913BC9" w:rsidRPr="00F004E7" w:rsidRDefault="00913BC9" w:rsidP="00BB6F00">
            <w:pPr>
              <w:pStyle w:val="headertabella0"/>
              <w:rPr>
                <w:color w:val="002060"/>
              </w:rPr>
            </w:pPr>
            <w:proofErr w:type="spellStart"/>
            <w:r w:rsidRPr="00F004E7">
              <w:rPr>
                <w:color w:val="002060"/>
              </w:rPr>
              <w:t>Localita'</w:t>
            </w:r>
            <w:proofErr w:type="spellEnd"/>
            <w:r w:rsidRPr="00F004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07704" w14:textId="77777777" w:rsidR="00913BC9" w:rsidRPr="00F004E7" w:rsidRDefault="00913BC9" w:rsidP="00BB6F00">
            <w:pPr>
              <w:pStyle w:val="headertabella0"/>
              <w:rPr>
                <w:color w:val="002060"/>
              </w:rPr>
            </w:pPr>
            <w:r w:rsidRPr="00F004E7">
              <w:rPr>
                <w:color w:val="002060"/>
              </w:rPr>
              <w:t>Indirizzo Impianto</w:t>
            </w:r>
          </w:p>
        </w:tc>
      </w:tr>
      <w:tr w:rsidR="00913BC9" w:rsidRPr="00F004E7" w14:paraId="37D62E20" w14:textId="77777777" w:rsidTr="00BB6F00">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5DAE9E" w14:textId="77777777" w:rsidR="00913BC9" w:rsidRPr="00F004E7" w:rsidRDefault="00913BC9" w:rsidP="00BB6F00">
            <w:pPr>
              <w:pStyle w:val="rowtabella0"/>
              <w:rPr>
                <w:color w:val="002060"/>
              </w:rPr>
            </w:pPr>
            <w:r w:rsidRPr="00F004E7">
              <w:rPr>
                <w:color w:val="002060"/>
              </w:rPr>
              <w:t>SPORTING GROTTAMMARE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00BEF5" w14:textId="77777777" w:rsidR="00913BC9" w:rsidRPr="00F004E7" w:rsidRDefault="00913BC9" w:rsidP="00BB6F00">
            <w:pPr>
              <w:pStyle w:val="rowtabella0"/>
              <w:rPr>
                <w:color w:val="002060"/>
              </w:rPr>
            </w:pPr>
            <w:r w:rsidRPr="00F004E7">
              <w:rPr>
                <w:color w:val="002060"/>
              </w:rPr>
              <w:t>TRE TORRI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AABBDB" w14:textId="77777777" w:rsidR="00913BC9" w:rsidRPr="00F004E7" w:rsidRDefault="00913BC9" w:rsidP="00BB6F00">
            <w:pPr>
              <w:pStyle w:val="rowtabella0"/>
              <w:jc w:val="center"/>
              <w:rPr>
                <w:color w:val="002060"/>
              </w:rPr>
            </w:pPr>
            <w:r w:rsidRPr="00F004E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F5AE55" w14:textId="77777777" w:rsidR="00913BC9" w:rsidRPr="00F004E7" w:rsidRDefault="00913BC9" w:rsidP="00BB6F00">
            <w:pPr>
              <w:pStyle w:val="rowtabella0"/>
              <w:rPr>
                <w:color w:val="002060"/>
              </w:rPr>
            </w:pPr>
            <w:r w:rsidRPr="00F004E7">
              <w:rPr>
                <w:color w:val="002060"/>
              </w:rPr>
              <w:t>01/10/2024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2DAA54" w14:textId="77777777" w:rsidR="00913BC9" w:rsidRPr="00F004E7" w:rsidRDefault="00913BC9" w:rsidP="00BB6F00">
            <w:pPr>
              <w:pStyle w:val="rowtabella0"/>
              <w:rPr>
                <w:color w:val="002060"/>
              </w:rPr>
            </w:pPr>
            <w:r w:rsidRPr="00F004E7">
              <w:rPr>
                <w:color w:val="002060"/>
              </w:rPr>
              <w:t>5657 CAMPO COPERTO CENTRO SPORTLAND</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EC1BE0" w14:textId="77777777" w:rsidR="00913BC9" w:rsidRPr="00F004E7" w:rsidRDefault="00913BC9" w:rsidP="00BB6F00">
            <w:pPr>
              <w:pStyle w:val="rowtabella0"/>
              <w:rPr>
                <w:color w:val="002060"/>
              </w:rPr>
            </w:pPr>
            <w:r w:rsidRPr="00F004E7">
              <w:rPr>
                <w:color w:val="002060"/>
              </w:rPr>
              <w:t>GROTTAMMARE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F64587" w14:textId="77777777" w:rsidR="00913BC9" w:rsidRPr="00F004E7" w:rsidRDefault="00913BC9" w:rsidP="00BB6F00">
            <w:pPr>
              <w:pStyle w:val="rowtabella0"/>
              <w:rPr>
                <w:color w:val="002060"/>
              </w:rPr>
            </w:pPr>
            <w:r w:rsidRPr="00F004E7">
              <w:rPr>
                <w:color w:val="002060"/>
              </w:rPr>
              <w:t>TRAVERSA VIALE DE GASPERI</w:t>
            </w:r>
          </w:p>
        </w:tc>
      </w:tr>
    </w:tbl>
    <w:p w14:paraId="2EB4528D" w14:textId="77777777" w:rsidR="00913BC9" w:rsidRPr="00F004E7" w:rsidRDefault="00913BC9" w:rsidP="00913BC9">
      <w:pPr>
        <w:pStyle w:val="breakline"/>
        <w:rPr>
          <w:rFonts w:eastAsiaTheme="minorEastAsia"/>
          <w:color w:val="002060"/>
        </w:rPr>
      </w:pPr>
    </w:p>
    <w:p w14:paraId="63051917" w14:textId="77777777" w:rsidR="00913BC9" w:rsidRPr="000A650D" w:rsidRDefault="00913BC9" w:rsidP="00D66FF2">
      <w:pPr>
        <w:pStyle w:val="breakline"/>
        <w:rPr>
          <w:color w:val="002060"/>
        </w:rPr>
      </w:pPr>
    </w:p>
    <w:p w14:paraId="257EF510" w14:textId="77777777" w:rsidR="00D66FF2" w:rsidRPr="00D7273F" w:rsidRDefault="00D66FF2" w:rsidP="007328C0">
      <w:pPr>
        <w:pStyle w:val="breakline"/>
        <w:rPr>
          <w:color w:val="002060"/>
        </w:rPr>
      </w:pPr>
    </w:p>
    <w:p w14:paraId="11D24FD6" w14:textId="77777777" w:rsidR="00021EB5" w:rsidRDefault="00021EB5" w:rsidP="007328C0">
      <w:pPr>
        <w:pStyle w:val="breakline"/>
        <w:rPr>
          <w:color w:val="002060"/>
        </w:rPr>
      </w:pPr>
    </w:p>
    <w:p w14:paraId="640E70B3" w14:textId="77777777" w:rsidR="00683425" w:rsidRPr="00DE1EF7" w:rsidRDefault="00683425" w:rsidP="0068342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9066DF4" w14:textId="77777777" w:rsidR="00683425" w:rsidRPr="00DE1EF7" w:rsidRDefault="00683425" w:rsidP="00683425">
      <w:pPr>
        <w:pStyle w:val="Corpodeltesto21"/>
        <w:jc w:val="center"/>
        <w:rPr>
          <w:rFonts w:ascii="Arial" w:hAnsi="Arial" w:cs="Arial"/>
          <w:b/>
          <w:color w:val="002060"/>
          <w:sz w:val="30"/>
          <w:szCs w:val="30"/>
        </w:rPr>
      </w:pPr>
    </w:p>
    <w:p w14:paraId="26B4E4D6" w14:textId="52D6B41E"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974853">
        <w:rPr>
          <w:rFonts w:ascii="Arial" w:hAnsi="Arial" w:cs="Arial"/>
          <w:b/>
          <w:bCs/>
          <w:color w:val="002060"/>
        </w:rPr>
        <w:t>7 ottobre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lastRenderedPageBreak/>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01A4BFD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974853">
        <w:rPr>
          <w:b/>
          <w:color w:val="002060"/>
          <w:u w:val="single"/>
        </w:rPr>
        <w:t>2</w:t>
      </w:r>
      <w:r w:rsidR="00545CA3">
        <w:rPr>
          <w:b/>
          <w:color w:val="002060"/>
          <w:u w:val="single"/>
        </w:rPr>
        <w:t>5</w:t>
      </w:r>
      <w:r w:rsidR="004646D7">
        <w:rPr>
          <w:b/>
          <w:color w:val="002060"/>
          <w:u w:val="single"/>
        </w:rPr>
        <w:t>/</w:t>
      </w:r>
      <w:r w:rsidR="00972DD8">
        <w:rPr>
          <w:b/>
          <w:color w:val="002060"/>
          <w:u w:val="single"/>
        </w:rPr>
        <w:t>0</w:t>
      </w:r>
      <w:r w:rsidR="003C0FBE">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2D2D46" w14:textId="77777777" w:rsidR="00866118" w:rsidRDefault="00866118">
      <w:r>
        <w:separator/>
      </w:r>
    </w:p>
  </w:endnote>
  <w:endnote w:type="continuationSeparator" w:id="0">
    <w:p w14:paraId="6202B438" w14:textId="77777777" w:rsidR="00866118" w:rsidRDefault="0086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22F6ECBA"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E25E7">
      <w:rPr>
        <w:rStyle w:val="Numeropagina"/>
        <w:rFonts w:ascii="Arial" w:hAnsi="Arial" w:cs="Arial"/>
        <w:color w:val="002060"/>
      </w:rPr>
      <w:t>20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49E8A5" w14:textId="77777777" w:rsidR="00866118" w:rsidRDefault="00866118">
      <w:r>
        <w:separator/>
      </w:r>
    </w:p>
  </w:footnote>
  <w:footnote w:type="continuationSeparator" w:id="0">
    <w:p w14:paraId="641E7C72" w14:textId="77777777" w:rsidR="00866118" w:rsidRDefault="008661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E07F14"/>
    <w:multiLevelType w:val="hybridMultilevel"/>
    <w:tmpl w:val="E2766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8B7BF5"/>
    <w:multiLevelType w:val="hybridMultilevel"/>
    <w:tmpl w:val="950EDBDE"/>
    <w:lvl w:ilvl="0" w:tplc="CFCC4DA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8"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1"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8A6FA7"/>
    <w:multiLevelType w:val="hybridMultilevel"/>
    <w:tmpl w:val="6AC6C9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6"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7"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8"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DA1633A"/>
    <w:multiLevelType w:val="hybridMultilevel"/>
    <w:tmpl w:val="05EA3664"/>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5BBE4496"/>
    <w:multiLevelType w:val="hybridMultilevel"/>
    <w:tmpl w:val="BED46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1"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DD42898"/>
    <w:multiLevelType w:val="hybridMultilevel"/>
    <w:tmpl w:val="A2C05068"/>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1"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60"/>
  </w:num>
  <w:num w:numId="3" w16cid:durableId="57946484">
    <w:abstractNumId w:val="10"/>
  </w:num>
  <w:num w:numId="4" w16cid:durableId="564266614">
    <w:abstractNumId w:val="53"/>
  </w:num>
  <w:num w:numId="5" w16cid:durableId="1249315646">
    <w:abstractNumId w:val="45"/>
  </w:num>
  <w:num w:numId="6" w16cid:durableId="934754267">
    <w:abstractNumId w:val="11"/>
  </w:num>
  <w:num w:numId="7" w16cid:durableId="1651130942">
    <w:abstractNumId w:val="36"/>
  </w:num>
  <w:num w:numId="8" w16cid:durableId="1125348853">
    <w:abstractNumId w:val="17"/>
  </w:num>
  <w:num w:numId="9" w16cid:durableId="1310984378">
    <w:abstractNumId w:val="19"/>
  </w:num>
  <w:num w:numId="10" w16cid:durableId="582757524">
    <w:abstractNumId w:val="48"/>
  </w:num>
  <w:num w:numId="11" w16cid:durableId="347753816">
    <w:abstractNumId w:val="55"/>
  </w:num>
  <w:num w:numId="12" w16cid:durableId="358169979">
    <w:abstractNumId w:val="30"/>
  </w:num>
  <w:num w:numId="13" w16cid:durableId="224293738">
    <w:abstractNumId w:val="57"/>
  </w:num>
  <w:num w:numId="14" w16cid:durableId="151533013">
    <w:abstractNumId w:val="44"/>
  </w:num>
  <w:num w:numId="15" w16cid:durableId="745029327">
    <w:abstractNumId w:val="46"/>
  </w:num>
  <w:num w:numId="16" w16cid:durableId="108211151">
    <w:abstractNumId w:val="43"/>
  </w:num>
  <w:num w:numId="17" w16cid:durableId="164513832">
    <w:abstractNumId w:val="7"/>
  </w:num>
  <w:num w:numId="18" w16cid:durableId="350378455">
    <w:abstractNumId w:val="37"/>
  </w:num>
  <w:num w:numId="19" w16cid:durableId="923345209">
    <w:abstractNumId w:val="8"/>
  </w:num>
  <w:num w:numId="20" w16cid:durableId="1771319876">
    <w:abstractNumId w:val="5"/>
  </w:num>
  <w:num w:numId="21" w16cid:durableId="38752513">
    <w:abstractNumId w:val="52"/>
  </w:num>
  <w:num w:numId="22" w16cid:durableId="317685637">
    <w:abstractNumId w:val="56"/>
  </w:num>
  <w:num w:numId="23" w16cid:durableId="279337470">
    <w:abstractNumId w:val="47"/>
  </w:num>
  <w:num w:numId="24" w16cid:durableId="1095176450">
    <w:abstractNumId w:val="34"/>
  </w:num>
  <w:num w:numId="25" w16cid:durableId="1870416519">
    <w:abstractNumId w:val="42"/>
  </w:num>
  <w:num w:numId="26" w16cid:durableId="790368833">
    <w:abstractNumId w:val="20"/>
  </w:num>
  <w:num w:numId="27" w16cid:durableId="36589981">
    <w:abstractNumId w:val="31"/>
  </w:num>
  <w:num w:numId="28" w16cid:durableId="2015456579">
    <w:abstractNumId w:val="6"/>
  </w:num>
  <w:num w:numId="29" w16cid:durableId="417096009">
    <w:abstractNumId w:val="2"/>
  </w:num>
  <w:num w:numId="30" w16cid:durableId="2009869095">
    <w:abstractNumId w:val="24"/>
  </w:num>
  <w:num w:numId="31" w16cid:durableId="1418357517">
    <w:abstractNumId w:val="15"/>
  </w:num>
  <w:num w:numId="32" w16cid:durableId="568853433">
    <w:abstractNumId w:val="51"/>
  </w:num>
  <w:num w:numId="33" w16cid:durableId="473330605">
    <w:abstractNumId w:val="33"/>
  </w:num>
  <w:num w:numId="34" w16cid:durableId="1696810908">
    <w:abstractNumId w:val="38"/>
  </w:num>
  <w:num w:numId="35" w16cid:durableId="209272168">
    <w:abstractNumId w:val="61"/>
  </w:num>
  <w:num w:numId="36" w16cid:durableId="2037921123">
    <w:abstractNumId w:val="40"/>
  </w:num>
  <w:num w:numId="37" w16cid:durableId="295646404">
    <w:abstractNumId w:val="22"/>
  </w:num>
  <w:num w:numId="38" w16cid:durableId="913512189">
    <w:abstractNumId w:val="14"/>
  </w:num>
  <w:num w:numId="39" w16cid:durableId="1935089653">
    <w:abstractNumId w:val="59"/>
  </w:num>
  <w:num w:numId="40" w16cid:durableId="713849579">
    <w:abstractNumId w:val="41"/>
  </w:num>
  <w:num w:numId="41" w16cid:durableId="594871711">
    <w:abstractNumId w:val="13"/>
  </w:num>
  <w:num w:numId="42" w16cid:durableId="1460103116">
    <w:abstractNumId w:val="12"/>
  </w:num>
  <w:num w:numId="43" w16cid:durableId="1353799016">
    <w:abstractNumId w:val="58"/>
  </w:num>
  <w:num w:numId="44" w16cid:durableId="1134493780">
    <w:abstractNumId w:val="9"/>
  </w:num>
  <w:num w:numId="45" w16cid:durableId="314719927">
    <w:abstractNumId w:val="26"/>
  </w:num>
  <w:num w:numId="46" w16cid:durableId="1023825443">
    <w:abstractNumId w:val="27"/>
  </w:num>
  <w:num w:numId="47" w16cid:durableId="248193500">
    <w:abstractNumId w:val="50"/>
  </w:num>
  <w:num w:numId="48" w16cid:durableId="592782417">
    <w:abstractNumId w:val="25"/>
  </w:num>
  <w:num w:numId="49" w16cid:durableId="383405751">
    <w:abstractNumId w:val="16"/>
  </w:num>
  <w:num w:numId="50"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3310854">
    <w:abstractNumId w:val="49"/>
  </w:num>
  <w:num w:numId="52" w16cid:durableId="851188651">
    <w:abstractNumId w:val="0"/>
  </w:num>
  <w:num w:numId="53" w16cid:durableId="367486150">
    <w:abstractNumId w:val="29"/>
  </w:num>
  <w:num w:numId="54" w16cid:durableId="1895190991">
    <w:abstractNumId w:val="28"/>
  </w:num>
  <w:num w:numId="55" w16cid:durableId="561259118">
    <w:abstractNumId w:val="3"/>
  </w:num>
  <w:num w:numId="56" w16cid:durableId="315257578">
    <w:abstractNumId w:val="39"/>
  </w:num>
  <w:num w:numId="57" w16cid:durableId="1022512164">
    <w:abstractNumId w:val="54"/>
  </w:num>
  <w:num w:numId="58" w16cid:durableId="1794865880">
    <w:abstractNumId w:val="1"/>
  </w:num>
  <w:num w:numId="59" w16cid:durableId="1839349949">
    <w:abstractNumId w:val="18"/>
  </w:num>
  <w:num w:numId="60" w16cid:durableId="1324969345">
    <w:abstractNumId w:val="32"/>
  </w:num>
  <w:num w:numId="61" w16cid:durableId="508982451">
    <w:abstractNumId w:val="21"/>
  </w:num>
  <w:num w:numId="62" w16cid:durableId="197818934">
    <w:abstractNumId w:val="23"/>
  </w:num>
  <w:num w:numId="63" w16cid:durableId="1200316192">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01"/>
    <w:rsid w:val="00015DFF"/>
    <w:rsid w:val="00017AB2"/>
    <w:rsid w:val="00017CC1"/>
    <w:rsid w:val="00020463"/>
    <w:rsid w:val="00021079"/>
    <w:rsid w:val="00021AE9"/>
    <w:rsid w:val="00021EB5"/>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223F"/>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E8"/>
    <w:rsid w:val="000B49BE"/>
    <w:rsid w:val="000B4D28"/>
    <w:rsid w:val="000B5178"/>
    <w:rsid w:val="000B6171"/>
    <w:rsid w:val="000B664E"/>
    <w:rsid w:val="000B692A"/>
    <w:rsid w:val="000B6E8C"/>
    <w:rsid w:val="000B7AFD"/>
    <w:rsid w:val="000C07F6"/>
    <w:rsid w:val="000C1385"/>
    <w:rsid w:val="000C145A"/>
    <w:rsid w:val="000C18A9"/>
    <w:rsid w:val="000C1DDB"/>
    <w:rsid w:val="000C250D"/>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66D"/>
    <w:rsid w:val="0035480B"/>
    <w:rsid w:val="003554A0"/>
    <w:rsid w:val="00355536"/>
    <w:rsid w:val="00356D33"/>
    <w:rsid w:val="003571E4"/>
    <w:rsid w:val="00357615"/>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3F1F"/>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0CF4"/>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C7C"/>
    <w:rsid w:val="004744E3"/>
    <w:rsid w:val="00474695"/>
    <w:rsid w:val="00475936"/>
    <w:rsid w:val="00475CD5"/>
    <w:rsid w:val="0047650C"/>
    <w:rsid w:val="0047674B"/>
    <w:rsid w:val="00476934"/>
    <w:rsid w:val="00476B85"/>
    <w:rsid w:val="00477707"/>
    <w:rsid w:val="004779AC"/>
    <w:rsid w:val="00477B8D"/>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46F"/>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E90"/>
    <w:rsid w:val="005F12D0"/>
    <w:rsid w:val="005F12D5"/>
    <w:rsid w:val="005F14E1"/>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2D1D"/>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7C2"/>
    <w:rsid w:val="00614B7D"/>
    <w:rsid w:val="00614C35"/>
    <w:rsid w:val="006153A0"/>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C16"/>
    <w:rsid w:val="007255A6"/>
    <w:rsid w:val="007257CE"/>
    <w:rsid w:val="00725BAF"/>
    <w:rsid w:val="00725C8E"/>
    <w:rsid w:val="0072608D"/>
    <w:rsid w:val="007272B8"/>
    <w:rsid w:val="00730B73"/>
    <w:rsid w:val="00730D1D"/>
    <w:rsid w:val="00730F29"/>
    <w:rsid w:val="00732815"/>
    <w:rsid w:val="007328C0"/>
    <w:rsid w:val="00732D8F"/>
    <w:rsid w:val="00733806"/>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47ED4"/>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500"/>
    <w:rsid w:val="00810281"/>
    <w:rsid w:val="0081050A"/>
    <w:rsid w:val="00811AEB"/>
    <w:rsid w:val="00812874"/>
    <w:rsid w:val="00812D8F"/>
    <w:rsid w:val="008137F4"/>
    <w:rsid w:val="0081413B"/>
    <w:rsid w:val="008141A0"/>
    <w:rsid w:val="0081440D"/>
    <w:rsid w:val="008151D2"/>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B81"/>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275"/>
    <w:rsid w:val="00B556E6"/>
    <w:rsid w:val="00B55C26"/>
    <w:rsid w:val="00B55EF6"/>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68F5"/>
    <w:rsid w:val="00C876C6"/>
    <w:rsid w:val="00C87D9D"/>
    <w:rsid w:val="00C9099D"/>
    <w:rsid w:val="00C90A68"/>
    <w:rsid w:val="00C91750"/>
    <w:rsid w:val="00C9178D"/>
    <w:rsid w:val="00C91A3E"/>
    <w:rsid w:val="00C91C94"/>
    <w:rsid w:val="00C92649"/>
    <w:rsid w:val="00C92E25"/>
    <w:rsid w:val="00C9321B"/>
    <w:rsid w:val="00C9350C"/>
    <w:rsid w:val="00C93A9B"/>
    <w:rsid w:val="00C93CB3"/>
    <w:rsid w:val="00C944AB"/>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4DB"/>
    <w:rsid w:val="00D63918"/>
    <w:rsid w:val="00D63D89"/>
    <w:rsid w:val="00D64462"/>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0BD5"/>
    <w:rsid w:val="00E31B66"/>
    <w:rsid w:val="00E32582"/>
    <w:rsid w:val="00E32FC3"/>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0B9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ndmarch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21</Pages>
  <Words>6486</Words>
  <Characters>36975</Characters>
  <Application>Microsoft Office Word</Application>
  <DocSecurity>0</DocSecurity>
  <Lines>308</Lines>
  <Paragraphs>86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43375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2024-09-25T16:24:00Z</cp:lastPrinted>
  <dcterms:created xsi:type="dcterms:W3CDTF">2024-09-25T16:24:00Z</dcterms:created>
  <dcterms:modified xsi:type="dcterms:W3CDTF">2024-09-25T16:25:00Z</dcterms:modified>
</cp:coreProperties>
</file>